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5.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6240A" w14:textId="77777777" w:rsidR="00923277" w:rsidRDefault="00923277" w:rsidP="00C07831">
      <w:pPr>
        <w:jc w:val="center"/>
        <w:rPr>
          <w:rFonts w:asciiTheme="majorHAnsi" w:hAnsiTheme="majorHAnsi" w:cs="Arial"/>
          <w:b/>
        </w:rPr>
      </w:pPr>
      <w:bookmarkStart w:id="0" w:name="OLE_LINK1"/>
      <w:bookmarkStart w:id="1" w:name="OLE_LINK2"/>
    </w:p>
    <w:p w14:paraId="26D8FBE8" w14:textId="42B99972" w:rsidR="00C07831" w:rsidRPr="00A00652" w:rsidRDefault="00507330" w:rsidP="00C07831">
      <w:pPr>
        <w:jc w:val="center"/>
        <w:rPr>
          <w:rFonts w:asciiTheme="majorHAnsi" w:hAnsiTheme="majorHAnsi" w:cs="Arial"/>
          <w:b/>
        </w:rPr>
      </w:pPr>
      <w:r>
        <w:rPr>
          <w:rFonts w:asciiTheme="majorHAnsi" w:hAnsiTheme="majorHAnsi"/>
          <w:noProof/>
          <w:lang w:val="da-DK" w:eastAsia="da-DK"/>
        </w:rPr>
        <w:drawing>
          <wp:anchor distT="0" distB="0" distL="114300" distR="114300" simplePos="0" relativeHeight="251663872" behindDoc="1" locked="0" layoutInCell="1" allowOverlap="1" wp14:anchorId="38FF472D" wp14:editId="380FA882">
            <wp:simplePos x="0" y="0"/>
            <wp:positionH relativeFrom="column">
              <wp:posOffset>2859877</wp:posOffset>
            </wp:positionH>
            <wp:positionV relativeFrom="paragraph">
              <wp:posOffset>-901046</wp:posOffset>
            </wp:positionV>
            <wp:extent cx="4723765" cy="4727575"/>
            <wp:effectExtent l="0" t="0" r="635" b="0"/>
            <wp:wrapNone/>
            <wp:docPr id="73" name="Picture 73" descr="Project logo: European Agency Statistics on Inclusive Education (EAS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IE-logo.jpg"/>
                    <pic:cNvPicPr/>
                  </pic:nvPicPr>
                  <pic:blipFill>
                    <a:blip r:embed="rId8">
                      <a:extLst>
                        <a:ext uri="{28A0092B-C50C-407E-A947-70E740481C1C}">
                          <a14:useLocalDpi xmlns:a14="http://schemas.microsoft.com/office/drawing/2010/main" val="0"/>
                        </a:ext>
                      </a:extLst>
                    </a:blip>
                    <a:stretch>
                      <a:fillRect/>
                    </a:stretch>
                  </pic:blipFill>
                  <pic:spPr>
                    <a:xfrm>
                      <a:off x="0" y="0"/>
                      <a:ext cx="4723765" cy="4727575"/>
                    </a:xfrm>
                    <a:prstGeom prst="rect">
                      <a:avLst/>
                    </a:prstGeom>
                    <a:extLst>
                      <a:ext uri="{FAA26D3D-D897-4be2-8F04-BA451C77F1D7}">
                        <ma14:placeholderFlag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57294C" w14:textId="77777777" w:rsidR="00AC0D45" w:rsidRDefault="00883BD1" w:rsidP="00923277">
      <w:pPr>
        <w:pStyle w:val="Agency-body-text-report"/>
        <w:rPr>
          <w:rFonts w:asciiTheme="majorHAnsi" w:hAnsiTheme="majorHAnsi"/>
        </w:rPr>
      </w:pPr>
      <w:r w:rsidRPr="00A00652">
        <w:rPr>
          <w:rFonts w:asciiTheme="majorHAnsi" w:hAnsiTheme="majorHAnsi"/>
          <w:noProof/>
          <w:lang w:val="da-DK" w:eastAsia="da-DK"/>
        </w:rPr>
        <mc:AlternateContent>
          <mc:Choice Requires="wps">
            <w:drawing>
              <wp:anchor distT="0" distB="0" distL="114300" distR="114300" simplePos="0" relativeHeight="251659776" behindDoc="0" locked="0" layoutInCell="1" allowOverlap="1" wp14:anchorId="6827535D" wp14:editId="6F484DA0">
                <wp:simplePos x="0" y="0"/>
                <wp:positionH relativeFrom="column">
                  <wp:posOffset>3230880</wp:posOffset>
                </wp:positionH>
                <wp:positionV relativeFrom="paragraph">
                  <wp:posOffset>1986915</wp:posOffset>
                </wp:positionV>
                <wp:extent cx="4226560" cy="339725"/>
                <wp:effectExtent l="0" t="0" r="15240" b="158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6560" cy="339725"/>
                        </a:xfrm>
                        <a:prstGeom prst="rect">
                          <a:avLst/>
                        </a:prstGeom>
                        <a:noFill/>
                        <a:ln>
                          <a:noFill/>
                        </a:ln>
                        <a:effectLst/>
                        <a:extLst>
                          <a:ext uri="{C572A759-6A51-4108-AA02-DFA0A04FC94B}">
                            <ma14:wrappingTextBoxFlag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6D4DE6" w14:textId="77777777" w:rsidR="007F7A2E" w:rsidRDefault="007F7A2E" w:rsidP="006F02E6">
                            <w:pPr>
                              <w:jc w:val="right"/>
                              <w:rPr>
                                <w:rFonts w:ascii="Calibri" w:hAnsi="Calibri"/>
                                <w:color w:val="19215C"/>
                                <w:sz w:val="28"/>
                                <w:szCs w:val="28"/>
                              </w:rPr>
                            </w:pPr>
                            <w:r>
                              <w:rPr>
                                <w:rFonts w:ascii="Calibri" w:hAnsi="Calibri"/>
                                <w:color w:val="19215C"/>
                                <w:sz w:val="28"/>
                                <w:szCs w:val="28"/>
                              </w:rPr>
                              <w:t>2014 Dataset Cross-Country Report</w:t>
                            </w:r>
                          </w:p>
                          <w:p w14:paraId="576FD36F" w14:textId="77777777" w:rsidR="007F7A2E" w:rsidRPr="00AE6CBE" w:rsidRDefault="007F7A2E" w:rsidP="006F02E6">
                            <w:pPr>
                              <w:jc w:val="right"/>
                              <w:rPr>
                                <w:rFonts w:ascii="Calibri" w:hAnsi="Calibri"/>
                                <w:color w:val="19215C"/>
                                <w:sz w:val="28"/>
                                <w:szCs w:val="28"/>
                              </w:rPr>
                            </w:pPr>
                          </w:p>
                          <w:p w14:paraId="07A7BFE4" w14:textId="39E59AB8" w:rsidR="007F7A2E" w:rsidRPr="00AE6CBE" w:rsidRDefault="007F7A2E" w:rsidP="00D479B0">
                            <w:pPr>
                              <w:jc w:val="right"/>
                              <w:rPr>
                                <w:rFonts w:ascii="Calibri" w:hAnsi="Calibri"/>
                                <w:color w:val="19215C"/>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7535D" id="_x0000_t202" coordsize="21600,21600" o:spt="202" path="m,l,21600r21600,l21600,xe">
                <v:stroke joinstyle="miter"/>
                <v:path gradientshapeok="t" o:connecttype="rect"/>
              </v:shapetype>
              <v:shape id="Text Box 16" o:spid="_x0000_s1026" type="#_x0000_t202" style="position:absolute;margin-left:254.4pt;margin-top:156.45pt;width:332.8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" filled="f" stroked="f">
                <v:path arrowok="t"/>
                <v:textbox inset="0,0,0,0">
                  <w:txbxContent>
                    <w:p w14:paraId="386D4DE6" w14:textId="77777777" w:rsidR="007F7A2E" w:rsidRDefault="007F7A2E" w:rsidP="006F02E6">
                      <w:pPr>
                        <w:jc w:val="right"/>
                        <w:rPr>
                          <w:rFonts w:ascii="Calibri" w:hAnsi="Calibri"/>
                          <w:color w:val="19215C"/>
                          <w:sz w:val="28"/>
                          <w:szCs w:val="28"/>
                        </w:rPr>
                      </w:pPr>
                      <w:r>
                        <w:rPr>
                          <w:rFonts w:ascii="Calibri" w:hAnsi="Calibri"/>
                          <w:color w:val="19215C"/>
                          <w:sz w:val="28"/>
                          <w:szCs w:val="28"/>
                        </w:rPr>
                        <w:t>2014 Dataset Cross-Country Report</w:t>
                      </w:r>
                    </w:p>
                    <w:p w14:paraId="576FD36F" w14:textId="77777777" w:rsidR="007F7A2E" w:rsidRPr="00AE6CBE" w:rsidRDefault="007F7A2E" w:rsidP="006F02E6">
                      <w:pPr>
                        <w:jc w:val="right"/>
                        <w:rPr>
                          <w:rFonts w:ascii="Calibri" w:hAnsi="Calibri"/>
                          <w:color w:val="19215C"/>
                          <w:sz w:val="28"/>
                          <w:szCs w:val="28"/>
                        </w:rPr>
                      </w:pPr>
                    </w:p>
                    <w:p w14:paraId="07A7BFE4" w14:textId="39E59AB8" w:rsidR="007F7A2E" w:rsidRPr="00AE6CBE" w:rsidRDefault="007F7A2E" w:rsidP="00D479B0">
                      <w:pPr>
                        <w:jc w:val="right"/>
                        <w:rPr>
                          <w:rFonts w:ascii="Calibri" w:hAnsi="Calibri"/>
                          <w:color w:val="19215C"/>
                          <w:sz w:val="28"/>
                          <w:szCs w:val="28"/>
                        </w:rPr>
                      </w:pPr>
                    </w:p>
                  </w:txbxContent>
                </v:textbox>
                <w10:wrap type="square"/>
              </v:shape>
            </w:pict>
          </mc:Fallback>
        </mc:AlternateContent>
      </w:r>
      <w:r w:rsidR="006D3790" w:rsidRPr="00A00652">
        <w:rPr>
          <w:rFonts w:asciiTheme="majorHAnsi" w:hAnsiTheme="majorHAnsi"/>
          <w:noProof/>
          <w:lang w:val="da-DK" w:eastAsia="da-DK"/>
        </w:rPr>
        <mc:AlternateContent>
          <mc:Choice Requires="wps">
            <w:drawing>
              <wp:anchor distT="4294967295" distB="4294967295" distL="114300" distR="114300" simplePos="0" relativeHeight="251658752" behindDoc="0" locked="0" layoutInCell="1" allowOverlap="1" wp14:anchorId="46F36900" wp14:editId="030FF866">
                <wp:simplePos x="0" y="0"/>
                <wp:positionH relativeFrom="column">
                  <wp:posOffset>-842010</wp:posOffset>
                </wp:positionH>
                <wp:positionV relativeFrom="paragraph">
                  <wp:posOffset>1956435</wp:posOffset>
                </wp:positionV>
                <wp:extent cx="8273415" cy="0"/>
                <wp:effectExtent l="0" t="0" r="32385" b="25400"/>
                <wp:wrapNone/>
                <wp:docPr id="15" name="Straight Connector 15" descr="Unde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73415"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D92C41" id="Straight Connector 15" o:spid="_x0000_s1026" alt="Underline"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3pt,154.05pt" to="585.1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" strokecolor="#19215c" strokeweight="1pt">
                <o:lock v:ext="edit" shapetype="f"/>
              </v:line>
            </w:pict>
          </mc:Fallback>
        </mc:AlternateContent>
      </w:r>
      <w:bookmarkStart w:id="2" w:name="_Toc96671627"/>
      <w:bookmarkStart w:id="3" w:name="_Toc96675672"/>
      <w:r w:rsidR="00AC0D45">
        <w:rPr>
          <w:rFonts w:asciiTheme="majorHAnsi" w:hAnsiTheme="majorHAnsi"/>
        </w:rPr>
        <w:br w:type="page"/>
      </w:r>
    </w:p>
    <w:p w14:paraId="41E790FA" w14:textId="1A9B5F1A" w:rsidR="00AC0D45" w:rsidRDefault="00AC0D45">
      <w:pPr>
        <w:rPr>
          <w:rFonts w:asciiTheme="majorHAnsi" w:hAnsiTheme="majorHAnsi"/>
          <w:color w:val="595959"/>
        </w:rPr>
      </w:pPr>
    </w:p>
    <w:p w14:paraId="58B94294" w14:textId="77777777" w:rsidR="00923277" w:rsidRPr="00A00652" w:rsidRDefault="00923277" w:rsidP="00923277">
      <w:pPr>
        <w:spacing w:before="2900" w:after="120"/>
        <w:rPr>
          <w:rFonts w:asciiTheme="majorHAnsi" w:hAnsiTheme="majorHAnsi"/>
        </w:rPr>
      </w:pPr>
      <w:r w:rsidRPr="00A00652">
        <w:rPr>
          <w:rFonts w:asciiTheme="majorHAnsi" w:hAnsiTheme="majorHAnsi"/>
          <w:noProof/>
          <w:lang w:val="da-DK" w:eastAsia="da-DK"/>
        </w:rPr>
        <mc:AlternateContent>
          <mc:Choice Requires="wpg">
            <w:drawing>
              <wp:anchor distT="0" distB="0" distL="114300" distR="114300" simplePos="0" relativeHeight="251665920" behindDoc="0" locked="0" layoutInCell="1" allowOverlap="1" wp14:anchorId="58277CB1" wp14:editId="56EAA4AD">
                <wp:simplePos x="0" y="0"/>
                <wp:positionH relativeFrom="column">
                  <wp:posOffset>1569720</wp:posOffset>
                </wp:positionH>
                <wp:positionV relativeFrom="page">
                  <wp:posOffset>2741930</wp:posOffset>
                </wp:positionV>
                <wp:extent cx="3014345" cy="532765"/>
                <wp:effectExtent l="0" t="0" r="8255" b="635"/>
                <wp:wrapThrough wrapText="bothSides">
                  <wp:wrapPolygon edited="0">
                    <wp:start x="0" y="0"/>
                    <wp:lineTo x="0" y="20596"/>
                    <wp:lineTo x="21477" y="20596"/>
                    <wp:lineTo x="21477" y="0"/>
                    <wp:lineTo x="0" y="0"/>
                  </wp:wrapPolygon>
                </wp:wrapThrough>
                <wp:docPr id="5" name="Group 5" descr="European Agency for Special Needs and Inclusive Education 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14345" cy="532765"/>
                          <a:chOff x="0" y="0"/>
                          <a:chExt cx="3014345" cy="532765"/>
                        </a:xfrm>
                      </wpg:grpSpPr>
                      <wps:wsp>
                        <wps:cNvPr id="9" name="Rectangle 6"/>
                        <wps:cNvSpPr>
                          <a:spLocks/>
                        </wps:cNvSpPr>
                        <wps:spPr>
                          <a:xfrm>
                            <a:off x="0" y="487680"/>
                            <a:ext cx="3004820" cy="45085"/>
                          </a:xfrm>
                          <a:prstGeom prst="rect">
                            <a:avLst/>
                          </a:prstGeom>
                          <a:solidFill>
                            <a:srgbClr val="19215C"/>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7" descr="European Agency for Special Needs and Inclusive Education" title="Agency logo"/>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14345" cy="432435"/>
                          </a:xfrm>
                          <a:prstGeom prst="rect">
                            <a:avLst/>
                          </a:prstGeom>
                          <a:extLst>
                            <a:ext uri="{FAA26D3D-D897-4be2-8F04-BA451C77F1D7}">
                              <ma14:placeholderFlag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4464E5F1" id="Group 5" o:spid="_x0000_s1026" alt="European Agency for Special Needs and Inclusive Education logo" style="position:absolute;margin-left:123.6pt;margin-top:215.9pt;width:237.35pt;height:41.95pt;z-index:251665920;mso-position-vertical-relative:page;mso-width-relative:margin;mso-height-relative:margin" coordsize="30143,5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F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dAAAABgAAAAAAAAAAAAAAjgAAA90AAAAUAE8A&#10;bwBQAF8AUgBlAHAAbwByAHQAUgBlAGQAZQBzAGkAZwBuAC0AMQAAAAEAAAAAAAAAAAAAAAAAAAAA&#10;AAAAAQAAAAAAAAAAAAAD3QAAAI4AAAAAAAAAAAAAAAAAAAAAAQAAAAAAAAAAAAAAAAAAAAAAAAAQ&#10;AAAAAQAAAAAAAG51bGwAAAACAAAABmJvdW5kc09iamMAAAABAAAAAAAAUmN0MQAAAAQAAAAAVG9w&#10;IGxvbmcAAAAAAAAAAExlZnRsb25nAAAAAAAAAABCdG9tbG9uZwAAAI4AAAAAUmdodGxvbmcAAAPd&#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OAAAAAFJnaHRsb25nAAAD3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C1AAAAABAAAAoAAAABcAAAHgAAArIAAACzQA&#10;GAAB/9j/4AAQSkZJRgABAgAASABIAAD/7QAMQWRvYmVfQ00AAf/uAA5BZG9iZQBkgAAAAAH/2wCE&#10;AAwICAgJCAwJCQwRCwoLERUPDAwPFRgTExUTExgRDAwMDAwMEQwMDAwMDAwMDAwMDAwMDAwMDAwM&#10;DAwMDAwMDAwBDQsLDQ4NEA4OEBQODg4UFA4ODg4UEQwMDAwMEREMDAwMDAwRDAwMDAwMDAwMDAwM&#10;DAwMDAwMDAwMDAwMDAwMDP/AABEIAB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U3NTQxNTc2NDM4MzMwQTZBNjFEMzU3RUJB&#10;RkM2QzAzIiBleGlmOlBpeGVsWERpbWVuc2lvbj0iOTg5IiBleGlmOlBpeGVsWURpbWVuc2lvbj0i&#10;MTQy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I4D3QMBEQACEQEDEQH/3QAEAH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">
                <o:lock v:ext="edit" aspectratio="t"/>
                <v:rect id="Rectangle 6" o:spid="_x0000_s1027" style="position:absolute;top:4876;width:3004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" fillcolor="#19215c"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European Agency for Special Needs and Inclusive Education" style="position:absolute;width:30143;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">
                  <v:imagedata r:id="rId10" o:title="European Agency for Special Needs and Inclusive Education"/>
                  <v:path arrowok="t"/>
                </v:shape>
                <w10:wrap type="through" anchory="page"/>
              </v:group>
            </w:pict>
          </mc:Fallback>
        </mc:AlternateContent>
      </w:r>
    </w:p>
    <w:p w14:paraId="17B54D59" w14:textId="4C6BE01F" w:rsidR="006674B7" w:rsidRPr="00A00652" w:rsidRDefault="00923277" w:rsidP="00DE3860">
      <w:pPr>
        <w:pStyle w:val="Agency-body-text-report"/>
        <w:spacing w:before="1440" w:after="360"/>
        <w:rPr>
          <w:rFonts w:asciiTheme="majorHAnsi" w:hAnsiTheme="majorHAnsi"/>
        </w:rPr>
        <w:sectPr w:rsidR="006674B7" w:rsidRPr="00A00652" w:rsidSect="00882F80">
          <w:headerReference w:type="default" r:id="rId11"/>
          <w:footerReference w:type="even" r:id="rId12"/>
          <w:footerReference w:type="default" r:id="rId13"/>
          <w:pgSz w:w="16820" w:h="11900" w:orient="landscape"/>
          <w:pgMar w:top="1418" w:right="1276" w:bottom="1588" w:left="1276" w:header="709" w:footer="1125" w:gutter="0"/>
          <w:cols w:space="708"/>
          <w:titlePg/>
          <w:docGrid w:linePitch="360"/>
        </w:sectPr>
      </w:pPr>
      <w:r w:rsidRPr="00A00652">
        <w:rPr>
          <w:rFonts w:asciiTheme="majorHAnsi" w:hAnsiTheme="majorHAnsi"/>
          <w:noProof/>
          <w:lang w:val="da-DK" w:eastAsia="da-DK"/>
        </w:rPr>
        <mc:AlternateContent>
          <mc:Choice Requires="wps">
            <w:drawing>
              <wp:anchor distT="0" distB="0" distL="114300" distR="114300" simplePos="0" relativeHeight="251666944" behindDoc="0" locked="0" layoutInCell="1" allowOverlap="1" wp14:anchorId="36AD1EE4" wp14:editId="2A86E75F">
                <wp:simplePos x="0" y="0"/>
                <wp:positionH relativeFrom="column">
                  <wp:posOffset>1607820</wp:posOffset>
                </wp:positionH>
                <wp:positionV relativeFrom="paragraph">
                  <wp:posOffset>69215</wp:posOffset>
                </wp:positionV>
                <wp:extent cx="8364220" cy="0"/>
                <wp:effectExtent l="0" t="0" r="17780" b="25400"/>
                <wp:wrapNone/>
                <wp:docPr id="8" name="Straight Connector 5" descr="Unde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64220" cy="0"/>
                        </a:xfrm>
                        <a:prstGeom prst="line">
                          <a:avLst/>
                        </a:prstGeom>
                        <a:noFill/>
                        <a:ln w="12700" cap="flat" cmpd="sng" algn="ctr">
                          <a:solidFill>
                            <a:srgbClr val="19215C"/>
                          </a:solidFill>
                          <a:prstDash val="solid"/>
                        </a:ln>
                        <a:effectLst/>
                      </wps:spPr>
                      <wps:bodyPr/>
                    </wps:wsp>
                  </a:graphicData>
                </a:graphic>
              </wp:anchor>
            </w:drawing>
          </mc:Choice>
          <mc:Fallback>
            <w:pict>
              <v:line w14:anchorId="455320B7" id="Straight Connector 5" o:spid="_x0000_s1026" alt="Underline"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26.6pt,5.45pt" to="78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" strokecolor="#19215c" strokeweight="1pt">
                <o:lock v:ext="edit" shapetype="f"/>
              </v:line>
            </w:pict>
          </mc:Fallback>
        </mc:AlternateContent>
      </w:r>
    </w:p>
    <w:p w14:paraId="7DE9204B" w14:textId="1ADEAE29" w:rsidR="00DC4071" w:rsidRPr="00A00652" w:rsidRDefault="00DC4071" w:rsidP="00DE3860">
      <w:pPr>
        <w:pStyle w:val="Agency-body-text-report"/>
        <w:spacing w:before="1440" w:after="360"/>
        <w:rPr>
          <w:rFonts w:asciiTheme="majorHAnsi" w:hAnsiTheme="majorHAnsi"/>
        </w:rPr>
      </w:pPr>
      <w:r w:rsidRPr="00A00652">
        <w:rPr>
          <w:rFonts w:asciiTheme="majorHAnsi" w:hAnsiTheme="majorHAnsi"/>
        </w:rPr>
        <w:lastRenderedPageBreak/>
        <w:t>Editor</w:t>
      </w:r>
      <w:r w:rsidR="00F0535D" w:rsidRPr="00A00652">
        <w:rPr>
          <w:rFonts w:asciiTheme="majorHAnsi" w:hAnsiTheme="majorHAnsi"/>
        </w:rPr>
        <w:t>s</w:t>
      </w:r>
      <w:r w:rsidRPr="00A00652">
        <w:rPr>
          <w:rFonts w:asciiTheme="majorHAnsi" w:hAnsiTheme="majorHAnsi"/>
        </w:rPr>
        <w:t xml:space="preserve">: </w:t>
      </w:r>
      <w:r w:rsidR="00F0535D" w:rsidRPr="00A00652">
        <w:t>Joacim Ramberg, András Lénárt</w:t>
      </w:r>
      <w:r w:rsidR="00F0535D" w:rsidRPr="00A00652">
        <w:rPr>
          <w:lang w:eastAsia="en-GB"/>
        </w:rPr>
        <w:t xml:space="preserve"> </w:t>
      </w:r>
      <w:r w:rsidR="00F0535D" w:rsidRPr="00A00652">
        <w:t>and Amanda Watkins</w:t>
      </w:r>
      <w:r w:rsidRPr="00A00652">
        <w:rPr>
          <w:rFonts w:asciiTheme="majorHAnsi" w:hAnsiTheme="majorHAnsi"/>
        </w:rPr>
        <w:t>, Agency Staff</w:t>
      </w:r>
    </w:p>
    <w:p w14:paraId="7388E0AB" w14:textId="00FD7CCF" w:rsidR="00DC4071" w:rsidRPr="00A00652" w:rsidRDefault="00DC4071" w:rsidP="004130D9">
      <w:pPr>
        <w:pStyle w:val="Agency-body-text-report"/>
        <w:spacing w:after="360"/>
        <w:rPr>
          <w:rFonts w:asciiTheme="majorHAnsi" w:hAnsiTheme="majorHAnsi"/>
        </w:rPr>
      </w:pPr>
      <w:r w:rsidRPr="00A00652">
        <w:rPr>
          <w:rFonts w:asciiTheme="majorHAnsi" w:hAnsiTheme="majorHAnsi"/>
        </w:rPr>
        <w:t>Extracts from the document are permitted provided that a clear reference to the source is given. This report should be referenced as follows: European Agency for Special Nee</w:t>
      </w:r>
      <w:r w:rsidR="00E17D7F" w:rsidRPr="00A00652">
        <w:rPr>
          <w:rFonts w:asciiTheme="majorHAnsi" w:hAnsiTheme="majorHAnsi"/>
        </w:rPr>
        <w:t>ds and Inclusive Education, 2017</w:t>
      </w:r>
      <w:r w:rsidRPr="00A00652">
        <w:rPr>
          <w:rFonts w:asciiTheme="majorHAnsi" w:hAnsiTheme="majorHAnsi"/>
          <w:i/>
        </w:rPr>
        <w:t xml:space="preserve">. </w:t>
      </w:r>
      <w:r w:rsidR="00F0535D" w:rsidRPr="00A00652">
        <w:rPr>
          <w:i/>
        </w:rPr>
        <w:t>European Agency Statistics on Inclusive Education: 2014 Dataset Cross-Country Report</w:t>
      </w:r>
      <w:r w:rsidRPr="00A00652">
        <w:rPr>
          <w:rFonts w:asciiTheme="majorHAnsi" w:hAnsiTheme="majorHAnsi"/>
        </w:rPr>
        <w:t xml:space="preserve">. </w:t>
      </w:r>
      <w:r w:rsidR="00721C4E" w:rsidRPr="00A00652">
        <w:rPr>
          <w:rFonts w:asciiTheme="majorHAnsi" w:hAnsiTheme="majorHAnsi"/>
        </w:rPr>
        <w:t>(</w:t>
      </w:r>
      <w:r w:rsidR="00BC68DB" w:rsidRPr="00A00652">
        <w:rPr>
          <w:rFonts w:asciiTheme="majorHAnsi" w:hAnsiTheme="majorHAnsi"/>
        </w:rPr>
        <w:t>J. </w:t>
      </w:r>
      <w:r w:rsidR="00BC68DB" w:rsidRPr="00A00652">
        <w:t xml:space="preserve">Ramberg, A. Lénárt, and A. Watkins, </w:t>
      </w:r>
      <w:r w:rsidR="0070592D" w:rsidRPr="00A00652">
        <w:rPr>
          <w:rFonts w:asciiTheme="majorHAnsi" w:hAnsiTheme="majorHAnsi"/>
        </w:rPr>
        <w:t>ed</w:t>
      </w:r>
      <w:r w:rsidR="00BC68DB" w:rsidRPr="00A00652">
        <w:rPr>
          <w:rFonts w:asciiTheme="majorHAnsi" w:hAnsiTheme="majorHAnsi"/>
        </w:rPr>
        <w:t>s</w:t>
      </w:r>
      <w:r w:rsidR="0070592D" w:rsidRPr="00A00652">
        <w:rPr>
          <w:rFonts w:asciiTheme="majorHAnsi" w:hAnsiTheme="majorHAnsi"/>
        </w:rPr>
        <w:t>.</w:t>
      </w:r>
      <w:r w:rsidR="00721C4E" w:rsidRPr="00A00652">
        <w:rPr>
          <w:rFonts w:asciiTheme="majorHAnsi" w:hAnsiTheme="majorHAnsi"/>
        </w:rPr>
        <w:t xml:space="preserve">). </w:t>
      </w:r>
      <w:r w:rsidRPr="00A00652">
        <w:rPr>
          <w:rFonts w:asciiTheme="majorHAnsi" w:hAnsiTheme="majorHAnsi"/>
        </w:rPr>
        <w:t>Odense, Denmark</w:t>
      </w:r>
    </w:p>
    <w:p w14:paraId="652007F7" w14:textId="17A9C14E" w:rsidR="00DC4071" w:rsidRPr="00A00652" w:rsidRDefault="00DC4071" w:rsidP="004130D9">
      <w:pPr>
        <w:pStyle w:val="Agency-body-text-report"/>
        <w:spacing w:after="360"/>
        <w:rPr>
          <w:rFonts w:asciiTheme="majorHAnsi" w:hAnsiTheme="majorHAnsi"/>
        </w:rPr>
      </w:pPr>
      <w:r w:rsidRPr="00A00652">
        <w:rPr>
          <w:rFonts w:asciiTheme="majorHAnsi" w:hAnsiTheme="majorHAnsi"/>
        </w:rPr>
        <w:t>With a view to greater accessibility</w:t>
      </w:r>
      <w:r w:rsidR="00A11EE5" w:rsidRPr="00A00652">
        <w:rPr>
          <w:rFonts w:asciiTheme="majorHAnsi" w:hAnsiTheme="majorHAnsi"/>
        </w:rPr>
        <w:t>, this report is available in accessible</w:t>
      </w:r>
      <w:r w:rsidRPr="00A00652">
        <w:rPr>
          <w:rFonts w:asciiTheme="majorHAnsi" w:hAnsiTheme="majorHAnsi"/>
        </w:rPr>
        <w:t xml:space="preserve"> </w:t>
      </w:r>
      <w:r w:rsidR="00A11EE5" w:rsidRPr="00A00652">
        <w:rPr>
          <w:rFonts w:asciiTheme="majorHAnsi" w:hAnsiTheme="majorHAnsi"/>
        </w:rPr>
        <w:t xml:space="preserve">electronic </w:t>
      </w:r>
      <w:r w:rsidRPr="00A00652">
        <w:rPr>
          <w:rFonts w:asciiTheme="majorHAnsi" w:hAnsiTheme="majorHAnsi"/>
        </w:rPr>
        <w:t xml:space="preserve">format on the Agency’s website: </w:t>
      </w:r>
      <w:hyperlink r:id="rId14" w:history="1">
        <w:r w:rsidRPr="00A00652">
          <w:rPr>
            <w:rStyle w:val="Hyperlink"/>
            <w:rFonts w:asciiTheme="majorHAnsi" w:hAnsiTheme="majorHAnsi"/>
          </w:rPr>
          <w:t>www.european-agency.org</w:t>
        </w:r>
      </w:hyperlink>
    </w:p>
    <w:p w14:paraId="39B0544B" w14:textId="2CFE5A02" w:rsidR="00245E9C" w:rsidRDefault="00DC4071" w:rsidP="00245E9C">
      <w:pPr>
        <w:pStyle w:val="Agency-body-text-report"/>
        <w:spacing w:after="360"/>
        <w:rPr>
          <w:rFonts w:asciiTheme="majorHAnsi" w:hAnsiTheme="majorHAnsi"/>
        </w:rPr>
      </w:pPr>
      <w:r w:rsidRPr="00A00652">
        <w:rPr>
          <w:rFonts w:asciiTheme="majorHAnsi" w:hAnsiTheme="majorHAnsi"/>
        </w:rPr>
        <w:t xml:space="preserve">ISBN: </w:t>
      </w:r>
      <w:r w:rsidR="005074FE" w:rsidRPr="00A00652">
        <w:rPr>
          <w:rFonts w:asciiTheme="majorHAnsi" w:hAnsiTheme="majorHAnsi"/>
        </w:rPr>
        <w:t>978-87-7110-636-7</w:t>
      </w:r>
      <w:r w:rsidRPr="00A00652">
        <w:rPr>
          <w:rFonts w:asciiTheme="majorHAnsi" w:hAnsiTheme="majorHAnsi"/>
        </w:rPr>
        <w:t xml:space="preserve"> (Electronic)</w:t>
      </w:r>
      <w:bookmarkStart w:id="4" w:name="_GoBack"/>
      <w:bookmarkEnd w:id="4"/>
    </w:p>
    <w:p w14:paraId="34CFCF33" w14:textId="50BF510E" w:rsidR="007F7A2E" w:rsidRDefault="007F7A2E" w:rsidP="00245E9C">
      <w:pPr>
        <w:pStyle w:val="Agency-body-text-report"/>
        <w:spacing w:after="360"/>
        <w:rPr>
          <w:rFonts w:asciiTheme="majorHAnsi" w:hAnsiTheme="majorHAnsi"/>
        </w:rPr>
      </w:pPr>
      <w:r>
        <w:rPr>
          <w:rFonts w:asciiTheme="majorHAnsi" w:hAnsiTheme="majorHAnsi"/>
        </w:rPr>
        <w:t>Originally published in October 2017. Minor corrections made in January 2018.</w:t>
      </w:r>
    </w:p>
    <w:p w14:paraId="3DB73F2D" w14:textId="77777777" w:rsidR="00245E9C" w:rsidRDefault="00245E9C" w:rsidP="00245E9C">
      <w:pPr>
        <w:pStyle w:val="Agency-body-text-report"/>
        <w:spacing w:after="360"/>
        <w:rPr>
          <w:rFonts w:asciiTheme="majorHAnsi" w:hAnsiTheme="majorHAnsi"/>
        </w:rPr>
        <w:sectPr w:rsidR="00245E9C" w:rsidSect="00245E9C">
          <w:headerReference w:type="even" r:id="rId15"/>
          <w:footerReference w:type="even" r:id="rId16"/>
          <w:pgSz w:w="16820" w:h="11900" w:orient="landscape"/>
          <w:pgMar w:top="1418" w:right="1276" w:bottom="1588" w:left="1276" w:header="709" w:footer="709" w:gutter="0"/>
          <w:cols w:space="708"/>
          <w:docGrid w:linePitch="360"/>
        </w:sectPr>
      </w:pPr>
    </w:p>
    <w:p w14:paraId="0FE45F63" w14:textId="3C9EA1FB" w:rsidR="00463AD7" w:rsidRPr="00A00652" w:rsidRDefault="00463AD7" w:rsidP="00245E9C">
      <w:pPr>
        <w:pStyle w:val="Agency-body-text-report"/>
        <w:spacing w:before="1440"/>
      </w:pPr>
      <w:r w:rsidRPr="00A00652">
        <w:lastRenderedPageBreak/>
        <w:t>The European Agency for Special Needs and Inclusive Education (the Agency) is an independent and self-governing organisation. The Agency is co-funded by the ministries of education in its member countries and by the European Commission, and supported by the European Parliament.</w:t>
      </w:r>
    </w:p>
    <w:p w14:paraId="7C6CBF55" w14:textId="77777777" w:rsidR="007B3405" w:rsidRPr="00A00652" w:rsidRDefault="007B3405" w:rsidP="007B3405">
      <w:pPr>
        <w:pStyle w:val="Agency-body-text-report"/>
        <w:rPr>
          <w:rFonts w:asciiTheme="majorHAnsi" w:hAnsiTheme="majorHAnsi"/>
        </w:rPr>
      </w:pPr>
      <w:r w:rsidRPr="00A00652">
        <w:rPr>
          <w:rFonts w:asciiTheme="majorHAnsi" w:hAnsiTheme="majorHAnsi"/>
        </w:rPr>
        <w:t>The views expressed by any individual in this document do not necessarily represent the official views of the Agency, its member countries or the Commission. The Commission cannot be held responsible for any use that may be made of the information in this document.</w:t>
      </w:r>
    </w:p>
    <w:p w14:paraId="72F51451"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European Agency for Special Needs and Inclusive Education 2017</w:t>
      </w:r>
    </w:p>
    <w:p w14:paraId="3F194BC1" w14:textId="77777777" w:rsidR="007B3405" w:rsidRPr="00F13D9C" w:rsidRDefault="0019253F" w:rsidP="007B3405">
      <w:pPr>
        <w:pStyle w:val="Agency-body-text-report"/>
        <w:spacing w:before="240" w:after="240"/>
        <w:rPr>
          <w:rFonts w:asciiTheme="majorHAnsi" w:hAnsiTheme="majorHAnsi"/>
          <w:lang w:val="da-DK"/>
        </w:rPr>
      </w:pPr>
      <w:hyperlink r:id="rId17" w:history="1">
        <w:r w:rsidR="007B3405" w:rsidRPr="00F13D9C">
          <w:rPr>
            <w:rStyle w:val="Hyperlink"/>
            <w:rFonts w:asciiTheme="majorHAnsi" w:hAnsiTheme="majorHAnsi"/>
            <w:lang w:val="da-DK"/>
          </w:rPr>
          <w:t>www.european-agency.org</w:t>
        </w:r>
      </w:hyperlink>
    </w:p>
    <w:p w14:paraId="487C0D58" w14:textId="77777777" w:rsidR="007B3405" w:rsidRPr="00F13D9C" w:rsidRDefault="007B3405" w:rsidP="007B3405">
      <w:pPr>
        <w:pStyle w:val="Agency-body-text-report"/>
        <w:spacing w:before="240" w:after="240"/>
        <w:rPr>
          <w:rFonts w:asciiTheme="majorHAnsi" w:hAnsiTheme="majorHAnsi"/>
          <w:lang w:val="da-DK"/>
        </w:rPr>
      </w:pPr>
      <w:r w:rsidRPr="00F13D9C">
        <w:rPr>
          <w:rFonts w:asciiTheme="majorHAnsi" w:hAnsiTheme="majorHAnsi"/>
          <w:lang w:val="da-DK"/>
        </w:rPr>
        <w:t xml:space="preserve">SECRETARIAT: Østre Stationsvej 33, DK-5000, Odense C, Denmark </w:t>
      </w:r>
    </w:p>
    <w:p w14:paraId="5A18C7D4"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xml:space="preserve">Tel.: +45 64 41 00 20 </w:t>
      </w:r>
    </w:p>
    <w:p w14:paraId="03B6E836" w14:textId="77777777" w:rsidR="007B3405" w:rsidRPr="00A00652" w:rsidRDefault="0019253F" w:rsidP="007B3405">
      <w:pPr>
        <w:pStyle w:val="Agency-body-text-report"/>
        <w:spacing w:before="240" w:after="240"/>
        <w:rPr>
          <w:rFonts w:asciiTheme="majorHAnsi" w:hAnsiTheme="majorHAnsi"/>
        </w:rPr>
      </w:pPr>
      <w:hyperlink r:id="rId18" w:history="1">
        <w:r w:rsidR="007B3405" w:rsidRPr="00A00652">
          <w:rPr>
            <w:rStyle w:val="Hyperlink"/>
            <w:rFonts w:asciiTheme="majorHAnsi" w:hAnsiTheme="majorHAnsi"/>
          </w:rPr>
          <w:t>secretariat@european-agency.org</w:t>
        </w:r>
      </w:hyperlink>
    </w:p>
    <w:p w14:paraId="1AF70B14"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xml:space="preserve">BRUSSELS OFFICE: Rue Montoyer 21, BE-1000, Brussels, Belgium </w:t>
      </w:r>
    </w:p>
    <w:p w14:paraId="1270BF3B" w14:textId="77777777" w:rsidR="007B3405" w:rsidRPr="00A00652" w:rsidRDefault="007B3405" w:rsidP="007B3405">
      <w:pPr>
        <w:pStyle w:val="Agency-body-text-report"/>
        <w:spacing w:before="240" w:after="240"/>
        <w:rPr>
          <w:rFonts w:asciiTheme="majorHAnsi" w:hAnsiTheme="majorHAnsi"/>
        </w:rPr>
      </w:pPr>
      <w:r w:rsidRPr="00A00652">
        <w:rPr>
          <w:rFonts w:asciiTheme="majorHAnsi" w:hAnsiTheme="majorHAnsi"/>
        </w:rPr>
        <w:t xml:space="preserve">Tel.: +32 2 213 62 80 </w:t>
      </w:r>
    </w:p>
    <w:p w14:paraId="0A65006C" w14:textId="77777777" w:rsidR="007B3405" w:rsidRPr="00A00652" w:rsidRDefault="0019253F" w:rsidP="007B3405">
      <w:pPr>
        <w:pStyle w:val="Agency-body-text-report"/>
        <w:spacing w:before="240" w:after="240"/>
        <w:rPr>
          <w:rFonts w:asciiTheme="majorHAnsi" w:hAnsiTheme="majorHAnsi"/>
        </w:rPr>
      </w:pPr>
      <w:hyperlink r:id="rId19" w:history="1">
        <w:r w:rsidR="007B3405" w:rsidRPr="00A00652">
          <w:rPr>
            <w:rStyle w:val="Hyperlink"/>
            <w:rFonts w:asciiTheme="majorHAnsi" w:hAnsiTheme="majorHAnsi"/>
          </w:rPr>
          <w:t>brussels.office@european-agency.org</w:t>
        </w:r>
      </w:hyperlink>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6"/>
        <w:gridCol w:w="11748"/>
      </w:tblGrid>
      <w:tr w:rsidR="007B3405" w:rsidRPr="00A00652" w14:paraId="15B04B3D" w14:textId="77777777" w:rsidTr="0060704C">
        <w:trPr>
          <w:trHeight w:val="1295"/>
          <w:tblHeader/>
        </w:trPr>
        <w:tc>
          <w:tcPr>
            <w:tcW w:w="0" w:type="auto"/>
            <w:vAlign w:val="center"/>
          </w:tcPr>
          <w:p w14:paraId="5FCDD55F" w14:textId="77777777" w:rsidR="007B3405" w:rsidRPr="00A00652" w:rsidRDefault="007B3405" w:rsidP="0060704C">
            <w:pPr>
              <w:spacing w:before="360"/>
              <w:rPr>
                <w:rFonts w:asciiTheme="majorHAnsi" w:hAnsiTheme="majorHAnsi" w:cs="Arial"/>
              </w:rPr>
            </w:pPr>
            <w:r w:rsidRPr="00A00652">
              <w:rPr>
                <w:rFonts w:asciiTheme="majorHAnsi" w:hAnsiTheme="majorHAnsi" w:cs="Arial"/>
                <w:noProof/>
                <w:lang w:val="da-DK" w:eastAsia="da-DK"/>
              </w:rPr>
              <w:drawing>
                <wp:inline distT="0" distB="0" distL="0" distR="0" wp14:anchorId="27431524" wp14:editId="538EBF79">
                  <wp:extent cx="1599873" cy="457200"/>
                  <wp:effectExtent l="0" t="0" r="635" b="0"/>
                  <wp:docPr id="58" name="Picture 58" descr="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o_funded_pos_[rgb]_right.jpg"/>
                          <pic:cNvPicPr/>
                        </pic:nvPicPr>
                        <pic:blipFill>
                          <a:blip r:embed="rId20">
                            <a:extLst>
                              <a:ext uri="{28A0092B-C50C-407E-A947-70E740481C1C}">
                                <a14:useLocalDpi xmlns:a14="http://schemas.microsoft.com/office/drawing/2010/main" val="0"/>
                              </a:ext>
                            </a:extLst>
                          </a:blip>
                          <a:stretch>
                            <a:fillRect/>
                          </a:stretch>
                        </pic:blipFill>
                        <pic:spPr>
                          <a:xfrm>
                            <a:off x="0" y="0"/>
                            <a:ext cx="1599873" cy="457200"/>
                          </a:xfrm>
                          <a:prstGeom prst="rect">
                            <a:avLst/>
                          </a:prstGeom>
                        </pic:spPr>
                      </pic:pic>
                    </a:graphicData>
                  </a:graphic>
                </wp:inline>
              </w:drawing>
            </w:r>
          </w:p>
        </w:tc>
        <w:tc>
          <w:tcPr>
            <w:tcW w:w="0" w:type="auto"/>
            <w:vAlign w:val="center"/>
          </w:tcPr>
          <w:p w14:paraId="767F88CE" w14:textId="77777777" w:rsidR="007B3405" w:rsidRPr="00A00652" w:rsidRDefault="007B3405" w:rsidP="001B55CC">
            <w:pPr>
              <w:pStyle w:val="Agency-body-text-report"/>
              <w:spacing w:before="360" w:after="0" w:line="200" w:lineRule="atLeast"/>
              <w:rPr>
                <w:sz w:val="20"/>
                <w:szCs w:val="20"/>
              </w:rPr>
            </w:pPr>
            <w:r w:rsidRPr="00A00652">
              <w:rPr>
                <w:sz w:val="20"/>
                <w:szCs w:val="20"/>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5B7C4D93" w14:textId="77777777" w:rsidR="007B3405" w:rsidRPr="00A00652" w:rsidRDefault="007B3405" w:rsidP="007B3405">
      <w:pPr>
        <w:pStyle w:val="Agency-body-text-report"/>
        <w:pBdr>
          <w:bottom w:val="single" w:sz="4" w:space="1" w:color="auto"/>
        </w:pBdr>
        <w:spacing w:before="600" w:after="480"/>
        <w:rPr>
          <w:rFonts w:asciiTheme="majorHAnsi" w:hAnsiTheme="majorHAnsi"/>
          <w:b/>
          <w:sz w:val="40"/>
          <w:szCs w:val="40"/>
        </w:rPr>
      </w:pPr>
      <w:r w:rsidRPr="00A00652">
        <w:rPr>
          <w:rFonts w:asciiTheme="majorHAnsi" w:hAnsiTheme="majorHAnsi"/>
          <w:b/>
          <w:sz w:val="40"/>
          <w:szCs w:val="40"/>
        </w:rPr>
        <w:lastRenderedPageBreak/>
        <w:t>CONTENTS</w:t>
      </w:r>
    </w:p>
    <w:bookmarkStart w:id="5" w:name="_Toc336680183"/>
    <w:p w14:paraId="52340EA8" w14:textId="482578E8" w:rsidR="007D48F6" w:rsidRPr="007D48F6" w:rsidRDefault="00717B59">
      <w:pPr>
        <w:pStyle w:val="TOC1"/>
        <w:rPr>
          <w:rFonts w:asciiTheme="minorHAnsi" w:eastAsiaTheme="minorEastAsia" w:hAnsiTheme="minorHAnsi" w:cstheme="minorBidi"/>
          <w:caps w:val="0"/>
          <w:noProof/>
          <w:color w:val="auto"/>
          <w:sz w:val="22"/>
          <w:szCs w:val="22"/>
          <w:lang w:val="en-IE" w:eastAsia="da-DK"/>
        </w:rPr>
      </w:pPr>
      <w:r w:rsidRPr="00A00652">
        <w:rPr>
          <w:rFonts w:asciiTheme="majorHAnsi" w:hAnsiTheme="majorHAnsi"/>
          <w:b/>
          <w:caps w:val="0"/>
          <w:sz w:val="40"/>
          <w:szCs w:val="40"/>
        </w:rPr>
        <w:fldChar w:fldCharType="begin"/>
      </w:r>
      <w:r w:rsidRPr="00A00652">
        <w:rPr>
          <w:rFonts w:asciiTheme="majorHAnsi" w:hAnsiTheme="majorHAnsi"/>
          <w:b/>
          <w:caps w:val="0"/>
          <w:sz w:val="40"/>
          <w:szCs w:val="40"/>
        </w:rPr>
        <w:instrText xml:space="preserve"> TOC \o "1-3" </w:instrText>
      </w:r>
      <w:r w:rsidRPr="00A00652">
        <w:rPr>
          <w:rFonts w:asciiTheme="majorHAnsi" w:hAnsiTheme="majorHAnsi"/>
          <w:b/>
          <w:caps w:val="0"/>
          <w:sz w:val="40"/>
          <w:szCs w:val="40"/>
        </w:rPr>
        <w:fldChar w:fldCharType="separate"/>
      </w:r>
      <w:r w:rsidR="007D48F6">
        <w:rPr>
          <w:noProof/>
        </w:rPr>
        <w:t>Introduction</w:t>
      </w:r>
      <w:r w:rsidR="007D48F6">
        <w:rPr>
          <w:noProof/>
        </w:rPr>
        <w:tab/>
      </w:r>
      <w:r w:rsidR="007D48F6">
        <w:rPr>
          <w:noProof/>
        </w:rPr>
        <w:fldChar w:fldCharType="begin"/>
      </w:r>
      <w:r w:rsidR="007D48F6">
        <w:rPr>
          <w:noProof/>
        </w:rPr>
        <w:instrText xml:space="preserve"> PAGEREF _Toc494714127 \h </w:instrText>
      </w:r>
      <w:r w:rsidR="007D48F6">
        <w:rPr>
          <w:noProof/>
        </w:rPr>
      </w:r>
      <w:r w:rsidR="007D48F6">
        <w:rPr>
          <w:noProof/>
        </w:rPr>
        <w:fldChar w:fldCharType="separate"/>
      </w:r>
      <w:r w:rsidR="007D48F6">
        <w:rPr>
          <w:noProof/>
        </w:rPr>
        <w:t>7</w:t>
      </w:r>
      <w:r w:rsidR="007D48F6">
        <w:rPr>
          <w:noProof/>
        </w:rPr>
        <w:fldChar w:fldCharType="end"/>
      </w:r>
    </w:p>
    <w:p w14:paraId="32232AF5" w14:textId="31949896"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The 2014 EASIE dataset</w:t>
      </w:r>
      <w:r>
        <w:rPr>
          <w:noProof/>
        </w:rPr>
        <w:tab/>
      </w:r>
      <w:r>
        <w:rPr>
          <w:noProof/>
        </w:rPr>
        <w:fldChar w:fldCharType="begin"/>
      </w:r>
      <w:r>
        <w:rPr>
          <w:noProof/>
        </w:rPr>
        <w:instrText xml:space="preserve"> PAGEREF _Toc494714128 \h </w:instrText>
      </w:r>
      <w:r>
        <w:rPr>
          <w:noProof/>
        </w:rPr>
      </w:r>
      <w:r>
        <w:rPr>
          <w:noProof/>
        </w:rPr>
        <w:fldChar w:fldCharType="separate"/>
      </w:r>
      <w:r>
        <w:rPr>
          <w:noProof/>
        </w:rPr>
        <w:t>8</w:t>
      </w:r>
      <w:r>
        <w:rPr>
          <w:noProof/>
        </w:rPr>
        <w:fldChar w:fldCharType="end"/>
      </w:r>
    </w:p>
    <w:p w14:paraId="0A33D060" w14:textId="0DF4AEBE"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The EASIE 2014 dataset cross-country analysis</w:t>
      </w:r>
      <w:r>
        <w:rPr>
          <w:noProof/>
        </w:rPr>
        <w:tab/>
      </w:r>
      <w:r>
        <w:rPr>
          <w:noProof/>
        </w:rPr>
        <w:fldChar w:fldCharType="begin"/>
      </w:r>
      <w:r>
        <w:rPr>
          <w:noProof/>
        </w:rPr>
        <w:instrText xml:space="preserve"> PAGEREF _Toc494714129 \h </w:instrText>
      </w:r>
      <w:r>
        <w:rPr>
          <w:noProof/>
        </w:rPr>
      </w:r>
      <w:r>
        <w:rPr>
          <w:noProof/>
        </w:rPr>
        <w:fldChar w:fldCharType="separate"/>
      </w:r>
      <w:r>
        <w:rPr>
          <w:noProof/>
        </w:rPr>
        <w:t>10</w:t>
      </w:r>
      <w:r>
        <w:rPr>
          <w:noProof/>
        </w:rPr>
        <w:fldChar w:fldCharType="end"/>
      </w:r>
    </w:p>
    <w:p w14:paraId="00CD9E6A" w14:textId="162E6109"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Information provided for each indicator</w:t>
      </w:r>
      <w:r>
        <w:rPr>
          <w:noProof/>
        </w:rPr>
        <w:tab/>
      </w:r>
      <w:r>
        <w:rPr>
          <w:noProof/>
        </w:rPr>
        <w:fldChar w:fldCharType="begin"/>
      </w:r>
      <w:r>
        <w:rPr>
          <w:noProof/>
        </w:rPr>
        <w:instrText xml:space="preserve"> PAGEREF _Toc494714130 \h </w:instrText>
      </w:r>
      <w:r>
        <w:rPr>
          <w:noProof/>
        </w:rPr>
      </w:r>
      <w:r>
        <w:rPr>
          <w:noProof/>
        </w:rPr>
        <w:fldChar w:fldCharType="separate"/>
      </w:r>
      <w:r>
        <w:rPr>
          <w:noProof/>
        </w:rPr>
        <w:t>11</w:t>
      </w:r>
      <w:r>
        <w:rPr>
          <w:noProof/>
        </w:rPr>
        <w:fldChar w:fldCharType="end"/>
      </w:r>
    </w:p>
    <w:p w14:paraId="6B42EA13" w14:textId="790AC65F" w:rsidR="007D48F6" w:rsidRPr="007D48F6" w:rsidRDefault="007D48F6">
      <w:pPr>
        <w:pStyle w:val="TOC1"/>
        <w:rPr>
          <w:rFonts w:asciiTheme="minorHAnsi" w:eastAsiaTheme="minorEastAsia" w:hAnsiTheme="minorHAnsi" w:cstheme="minorBidi"/>
          <w:caps w:val="0"/>
          <w:noProof/>
          <w:color w:val="auto"/>
          <w:sz w:val="22"/>
          <w:szCs w:val="22"/>
          <w:lang w:val="en-IE" w:eastAsia="da-DK"/>
        </w:rPr>
      </w:pPr>
      <w:r w:rsidRPr="005D5827">
        <w:rPr>
          <w:rFonts w:asciiTheme="majorHAnsi" w:hAnsiTheme="majorHAnsi"/>
          <w:noProof/>
        </w:rPr>
        <w:t>1. Population and Enrolment</w:t>
      </w:r>
      <w:r>
        <w:rPr>
          <w:noProof/>
        </w:rPr>
        <w:tab/>
      </w:r>
      <w:r>
        <w:rPr>
          <w:noProof/>
        </w:rPr>
        <w:fldChar w:fldCharType="begin"/>
      </w:r>
      <w:r>
        <w:rPr>
          <w:noProof/>
        </w:rPr>
        <w:instrText xml:space="preserve"> PAGEREF _Toc494714131 \h </w:instrText>
      </w:r>
      <w:r>
        <w:rPr>
          <w:noProof/>
        </w:rPr>
      </w:r>
      <w:r>
        <w:rPr>
          <w:noProof/>
        </w:rPr>
        <w:fldChar w:fldCharType="separate"/>
      </w:r>
      <w:r>
        <w:rPr>
          <w:noProof/>
        </w:rPr>
        <w:t>13</w:t>
      </w:r>
      <w:r>
        <w:rPr>
          <w:noProof/>
        </w:rPr>
        <w:fldChar w:fldCharType="end"/>
      </w:r>
    </w:p>
    <w:p w14:paraId="011AC322" w14:textId="42B8CD39"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1.1: the enrolment rate in mainstream education (%)</w:t>
      </w:r>
      <w:r>
        <w:rPr>
          <w:noProof/>
        </w:rPr>
        <w:tab/>
      </w:r>
      <w:r>
        <w:rPr>
          <w:noProof/>
        </w:rPr>
        <w:fldChar w:fldCharType="begin"/>
      </w:r>
      <w:r>
        <w:rPr>
          <w:noProof/>
        </w:rPr>
        <w:instrText xml:space="preserve"> PAGEREF _Toc494714132 \h </w:instrText>
      </w:r>
      <w:r>
        <w:rPr>
          <w:noProof/>
        </w:rPr>
      </w:r>
      <w:r>
        <w:rPr>
          <w:noProof/>
        </w:rPr>
        <w:fldChar w:fldCharType="separate"/>
      </w:r>
      <w:r>
        <w:rPr>
          <w:noProof/>
        </w:rPr>
        <w:t>14</w:t>
      </w:r>
      <w:r>
        <w:rPr>
          <w:noProof/>
        </w:rPr>
        <w:fldChar w:fldCharType="end"/>
      </w:r>
    </w:p>
    <w:p w14:paraId="7ABCA17A" w14:textId="0F518A63"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1.2: the enrolment rate in inclusive education (%)</w:t>
      </w:r>
      <w:r>
        <w:rPr>
          <w:noProof/>
        </w:rPr>
        <w:tab/>
      </w:r>
      <w:r>
        <w:rPr>
          <w:noProof/>
        </w:rPr>
        <w:fldChar w:fldCharType="begin"/>
      </w:r>
      <w:r>
        <w:rPr>
          <w:noProof/>
        </w:rPr>
        <w:instrText xml:space="preserve"> PAGEREF _Toc494714133 \h </w:instrText>
      </w:r>
      <w:r>
        <w:rPr>
          <w:noProof/>
        </w:rPr>
      </w:r>
      <w:r>
        <w:rPr>
          <w:noProof/>
        </w:rPr>
        <w:fldChar w:fldCharType="separate"/>
      </w:r>
      <w:r>
        <w:rPr>
          <w:noProof/>
        </w:rPr>
        <w:t>16</w:t>
      </w:r>
      <w:r>
        <w:rPr>
          <w:noProof/>
        </w:rPr>
        <w:fldChar w:fldCharType="end"/>
      </w:r>
    </w:p>
    <w:p w14:paraId="318BB305" w14:textId="20DC7185" w:rsidR="007D48F6" w:rsidRPr="007D48F6" w:rsidRDefault="007D48F6">
      <w:pPr>
        <w:pStyle w:val="TOC1"/>
        <w:rPr>
          <w:rFonts w:asciiTheme="minorHAnsi" w:eastAsiaTheme="minorEastAsia" w:hAnsiTheme="minorHAnsi" w:cstheme="minorBidi"/>
          <w:caps w:val="0"/>
          <w:noProof/>
          <w:color w:val="auto"/>
          <w:sz w:val="22"/>
          <w:szCs w:val="22"/>
          <w:lang w:val="en-IE" w:eastAsia="da-DK"/>
        </w:rPr>
      </w:pPr>
      <w:r w:rsidRPr="005D5827">
        <w:rPr>
          <w:rFonts w:asciiTheme="majorHAnsi" w:hAnsiTheme="majorHAnsi"/>
          <w:noProof/>
        </w:rPr>
        <w:t>2. Age Samples</w:t>
      </w:r>
      <w:r>
        <w:rPr>
          <w:noProof/>
        </w:rPr>
        <w:tab/>
      </w:r>
      <w:r>
        <w:rPr>
          <w:noProof/>
        </w:rPr>
        <w:fldChar w:fldCharType="begin"/>
      </w:r>
      <w:r>
        <w:rPr>
          <w:noProof/>
        </w:rPr>
        <w:instrText xml:space="preserve"> PAGEREF _Toc494714134 \h </w:instrText>
      </w:r>
      <w:r>
        <w:rPr>
          <w:noProof/>
        </w:rPr>
      </w:r>
      <w:r>
        <w:rPr>
          <w:noProof/>
        </w:rPr>
        <w:fldChar w:fldCharType="separate"/>
      </w:r>
      <w:r>
        <w:rPr>
          <w:noProof/>
        </w:rPr>
        <w:t>18</w:t>
      </w:r>
      <w:r>
        <w:rPr>
          <w:noProof/>
        </w:rPr>
        <w:fldChar w:fldCharType="end"/>
      </w:r>
    </w:p>
    <w:p w14:paraId="575F82D5" w14:textId="1B449FD8"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2.1: the age sample enrolment rate in mainstream education for 9-year-olds (%)</w:t>
      </w:r>
      <w:r>
        <w:rPr>
          <w:noProof/>
        </w:rPr>
        <w:tab/>
      </w:r>
      <w:r>
        <w:rPr>
          <w:noProof/>
        </w:rPr>
        <w:fldChar w:fldCharType="begin"/>
      </w:r>
      <w:r>
        <w:rPr>
          <w:noProof/>
        </w:rPr>
        <w:instrText xml:space="preserve"> PAGEREF _Toc494714135 \h </w:instrText>
      </w:r>
      <w:r>
        <w:rPr>
          <w:noProof/>
        </w:rPr>
      </w:r>
      <w:r>
        <w:rPr>
          <w:noProof/>
        </w:rPr>
        <w:fldChar w:fldCharType="separate"/>
      </w:r>
      <w:r>
        <w:rPr>
          <w:noProof/>
        </w:rPr>
        <w:t>19</w:t>
      </w:r>
      <w:r>
        <w:rPr>
          <w:noProof/>
        </w:rPr>
        <w:fldChar w:fldCharType="end"/>
      </w:r>
    </w:p>
    <w:p w14:paraId="062B122E" w14:textId="4F41FCA6"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Indicator 2.2: the age sample enrolment rate in mainstream education for 15-year-olds (%)</w:t>
      </w:r>
      <w:r>
        <w:rPr>
          <w:noProof/>
        </w:rPr>
        <w:tab/>
      </w:r>
      <w:r>
        <w:rPr>
          <w:noProof/>
        </w:rPr>
        <w:fldChar w:fldCharType="begin"/>
      </w:r>
      <w:r>
        <w:rPr>
          <w:noProof/>
        </w:rPr>
        <w:instrText xml:space="preserve"> PAGEREF _Toc494714136 \h </w:instrText>
      </w:r>
      <w:r>
        <w:rPr>
          <w:noProof/>
        </w:rPr>
      </w:r>
      <w:r>
        <w:rPr>
          <w:noProof/>
        </w:rPr>
        <w:fldChar w:fldCharType="separate"/>
      </w:r>
      <w:r>
        <w:rPr>
          <w:noProof/>
        </w:rPr>
        <w:t>21</w:t>
      </w:r>
      <w:r>
        <w:rPr>
          <w:noProof/>
        </w:rPr>
        <w:fldChar w:fldCharType="end"/>
      </w:r>
    </w:p>
    <w:p w14:paraId="3D65184C" w14:textId="6867B6B5"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Indicator 2.3: the age sample enrolment rate in inclusive education for 9-year-olds (%)</w:t>
      </w:r>
      <w:r>
        <w:rPr>
          <w:noProof/>
        </w:rPr>
        <w:tab/>
      </w:r>
      <w:r>
        <w:rPr>
          <w:noProof/>
        </w:rPr>
        <w:fldChar w:fldCharType="begin"/>
      </w:r>
      <w:r>
        <w:rPr>
          <w:noProof/>
        </w:rPr>
        <w:instrText xml:space="preserve"> PAGEREF _Toc494714137 \h </w:instrText>
      </w:r>
      <w:r>
        <w:rPr>
          <w:noProof/>
        </w:rPr>
      </w:r>
      <w:r>
        <w:rPr>
          <w:noProof/>
        </w:rPr>
        <w:fldChar w:fldCharType="separate"/>
      </w:r>
      <w:r>
        <w:rPr>
          <w:noProof/>
        </w:rPr>
        <w:t>23</w:t>
      </w:r>
      <w:r>
        <w:rPr>
          <w:noProof/>
        </w:rPr>
        <w:fldChar w:fldCharType="end"/>
      </w:r>
    </w:p>
    <w:p w14:paraId="6A61EE2E" w14:textId="28420B2C"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Indicator 2.4: the age sample enrolment rate in inclusive education for 15-year-olds (%)</w:t>
      </w:r>
      <w:r>
        <w:rPr>
          <w:noProof/>
        </w:rPr>
        <w:tab/>
      </w:r>
      <w:r>
        <w:rPr>
          <w:noProof/>
        </w:rPr>
        <w:fldChar w:fldCharType="begin"/>
      </w:r>
      <w:r>
        <w:rPr>
          <w:noProof/>
        </w:rPr>
        <w:instrText xml:space="preserve"> PAGEREF _Toc494714138 \h </w:instrText>
      </w:r>
      <w:r>
        <w:rPr>
          <w:noProof/>
        </w:rPr>
      </w:r>
      <w:r>
        <w:rPr>
          <w:noProof/>
        </w:rPr>
        <w:fldChar w:fldCharType="separate"/>
      </w:r>
      <w:r>
        <w:rPr>
          <w:noProof/>
        </w:rPr>
        <w:t>25</w:t>
      </w:r>
      <w:r>
        <w:rPr>
          <w:noProof/>
        </w:rPr>
        <w:fldChar w:fldCharType="end"/>
      </w:r>
    </w:p>
    <w:p w14:paraId="49FB3AFE" w14:textId="1F021B9E" w:rsidR="007D48F6" w:rsidRPr="00D6240C" w:rsidRDefault="007D48F6">
      <w:pPr>
        <w:pStyle w:val="TOC1"/>
        <w:rPr>
          <w:rFonts w:asciiTheme="minorHAnsi" w:eastAsiaTheme="minorEastAsia" w:hAnsiTheme="minorHAnsi" w:cstheme="minorBidi"/>
          <w:caps w:val="0"/>
          <w:noProof/>
          <w:color w:val="auto"/>
          <w:sz w:val="22"/>
          <w:szCs w:val="22"/>
          <w:lang w:val="en-IE" w:eastAsia="da-DK"/>
        </w:rPr>
      </w:pPr>
      <w:r w:rsidRPr="005D5827">
        <w:rPr>
          <w:rFonts w:asciiTheme="majorHAnsi" w:hAnsiTheme="majorHAnsi"/>
          <w:noProof/>
        </w:rPr>
        <w:t>3. Pupils with an Official Decision of SEN</w:t>
      </w:r>
      <w:r>
        <w:rPr>
          <w:noProof/>
        </w:rPr>
        <w:tab/>
      </w:r>
      <w:r>
        <w:rPr>
          <w:noProof/>
        </w:rPr>
        <w:fldChar w:fldCharType="begin"/>
      </w:r>
      <w:r>
        <w:rPr>
          <w:noProof/>
        </w:rPr>
        <w:instrText xml:space="preserve"> PAGEREF _Toc494714139 \h </w:instrText>
      </w:r>
      <w:r>
        <w:rPr>
          <w:noProof/>
        </w:rPr>
      </w:r>
      <w:r>
        <w:rPr>
          <w:noProof/>
        </w:rPr>
        <w:fldChar w:fldCharType="separate"/>
      </w:r>
      <w:r>
        <w:rPr>
          <w:noProof/>
        </w:rPr>
        <w:t>27</w:t>
      </w:r>
      <w:r>
        <w:rPr>
          <w:noProof/>
        </w:rPr>
        <w:fldChar w:fldCharType="end"/>
      </w:r>
    </w:p>
    <w:p w14:paraId="46130BC6" w14:textId="6207F119"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3a. Identification rates</w:t>
      </w:r>
      <w:r>
        <w:rPr>
          <w:noProof/>
        </w:rPr>
        <w:tab/>
      </w:r>
      <w:r>
        <w:rPr>
          <w:noProof/>
        </w:rPr>
        <w:fldChar w:fldCharType="begin"/>
      </w:r>
      <w:r>
        <w:rPr>
          <w:noProof/>
        </w:rPr>
        <w:instrText xml:space="preserve"> PAGEREF _Toc494714140 \h </w:instrText>
      </w:r>
      <w:r>
        <w:rPr>
          <w:noProof/>
        </w:rPr>
      </w:r>
      <w:r>
        <w:rPr>
          <w:noProof/>
        </w:rPr>
        <w:fldChar w:fldCharType="separate"/>
      </w:r>
      <w:r>
        <w:rPr>
          <w:noProof/>
        </w:rPr>
        <w:t>28</w:t>
      </w:r>
      <w:r>
        <w:rPr>
          <w:noProof/>
        </w:rPr>
        <w:fldChar w:fldCharType="end"/>
      </w:r>
    </w:p>
    <w:p w14:paraId="63B77B2D" w14:textId="1719CCD8"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3a.1: the percentage of pupils with an official decision of SEN, based on the enrolled school population (%)</w:t>
      </w:r>
      <w:r>
        <w:rPr>
          <w:noProof/>
        </w:rPr>
        <w:tab/>
      </w:r>
      <w:r>
        <w:rPr>
          <w:noProof/>
        </w:rPr>
        <w:fldChar w:fldCharType="begin"/>
      </w:r>
      <w:r>
        <w:rPr>
          <w:noProof/>
        </w:rPr>
        <w:instrText xml:space="preserve"> PAGEREF _Toc494714141 \h </w:instrText>
      </w:r>
      <w:r>
        <w:rPr>
          <w:noProof/>
        </w:rPr>
      </w:r>
      <w:r>
        <w:rPr>
          <w:noProof/>
        </w:rPr>
        <w:fldChar w:fldCharType="separate"/>
      </w:r>
      <w:r>
        <w:rPr>
          <w:noProof/>
        </w:rPr>
        <w:t>28</w:t>
      </w:r>
      <w:r>
        <w:rPr>
          <w:noProof/>
        </w:rPr>
        <w:fldChar w:fldCharType="end"/>
      </w:r>
    </w:p>
    <w:p w14:paraId="10FD5BCC" w14:textId="0D382936" w:rsidR="007D48F6" w:rsidRPr="00D6240C" w:rsidRDefault="007D48F6">
      <w:pPr>
        <w:pStyle w:val="TOC2"/>
        <w:rPr>
          <w:rFonts w:asciiTheme="minorHAnsi" w:eastAsiaTheme="minorEastAsia" w:hAnsiTheme="minorHAnsi" w:cstheme="minorBidi"/>
          <w:noProof/>
          <w:color w:val="auto"/>
          <w:sz w:val="22"/>
          <w:szCs w:val="22"/>
          <w:lang w:val="en-IE" w:eastAsia="da-DK"/>
        </w:rPr>
      </w:pPr>
      <w:r>
        <w:rPr>
          <w:noProof/>
        </w:rPr>
        <w:t>3b. Distribution of placements of pupils with an official decision of SEN, based on the enrolled school population</w:t>
      </w:r>
      <w:r>
        <w:rPr>
          <w:noProof/>
        </w:rPr>
        <w:tab/>
      </w:r>
      <w:r>
        <w:rPr>
          <w:noProof/>
        </w:rPr>
        <w:fldChar w:fldCharType="begin"/>
      </w:r>
      <w:r>
        <w:rPr>
          <w:noProof/>
        </w:rPr>
        <w:instrText xml:space="preserve"> PAGEREF _Toc494714142 \h </w:instrText>
      </w:r>
      <w:r>
        <w:rPr>
          <w:noProof/>
        </w:rPr>
      </w:r>
      <w:r>
        <w:rPr>
          <w:noProof/>
        </w:rPr>
        <w:fldChar w:fldCharType="separate"/>
      </w:r>
      <w:r>
        <w:rPr>
          <w:noProof/>
        </w:rPr>
        <w:t>38</w:t>
      </w:r>
      <w:r>
        <w:rPr>
          <w:noProof/>
        </w:rPr>
        <w:fldChar w:fldCharType="end"/>
      </w:r>
    </w:p>
    <w:p w14:paraId="62B74A8B" w14:textId="2B9D6F3E"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3b.1: the percentage of pupils with an official decision of SEN in inclusive education, based on the enrolled school population (%)</w:t>
      </w:r>
      <w:r>
        <w:rPr>
          <w:noProof/>
        </w:rPr>
        <w:tab/>
      </w:r>
      <w:r>
        <w:rPr>
          <w:noProof/>
        </w:rPr>
        <w:fldChar w:fldCharType="begin"/>
      </w:r>
      <w:r>
        <w:rPr>
          <w:noProof/>
        </w:rPr>
        <w:instrText xml:space="preserve"> PAGEREF _Toc494714143 \h </w:instrText>
      </w:r>
      <w:r>
        <w:rPr>
          <w:noProof/>
        </w:rPr>
      </w:r>
      <w:r>
        <w:rPr>
          <w:noProof/>
        </w:rPr>
        <w:fldChar w:fldCharType="separate"/>
      </w:r>
      <w:r>
        <w:rPr>
          <w:noProof/>
        </w:rPr>
        <w:t>38</w:t>
      </w:r>
      <w:r>
        <w:rPr>
          <w:noProof/>
        </w:rPr>
        <w:fldChar w:fldCharType="end"/>
      </w:r>
    </w:p>
    <w:p w14:paraId="2CB3A17F" w14:textId="37EC9A32"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3b.2: the percentage of pupils with an official decision of SEN in special classes in mainstream schools, based on the enrolled school population (%)</w:t>
      </w:r>
      <w:r>
        <w:rPr>
          <w:noProof/>
        </w:rPr>
        <w:tab/>
      </w:r>
      <w:r>
        <w:rPr>
          <w:noProof/>
        </w:rPr>
        <w:fldChar w:fldCharType="begin"/>
      </w:r>
      <w:r>
        <w:rPr>
          <w:noProof/>
        </w:rPr>
        <w:instrText xml:space="preserve"> PAGEREF _Toc494714144 \h </w:instrText>
      </w:r>
      <w:r>
        <w:rPr>
          <w:noProof/>
        </w:rPr>
      </w:r>
      <w:r>
        <w:rPr>
          <w:noProof/>
        </w:rPr>
        <w:fldChar w:fldCharType="separate"/>
      </w:r>
      <w:r>
        <w:rPr>
          <w:noProof/>
        </w:rPr>
        <w:t>44</w:t>
      </w:r>
      <w:r>
        <w:rPr>
          <w:noProof/>
        </w:rPr>
        <w:fldChar w:fldCharType="end"/>
      </w:r>
    </w:p>
    <w:p w14:paraId="0247474D" w14:textId="7E297575" w:rsidR="007D48F6" w:rsidRPr="00D6240C" w:rsidRDefault="007D48F6">
      <w:pPr>
        <w:pStyle w:val="TOC3"/>
        <w:rPr>
          <w:rFonts w:asciiTheme="minorHAnsi" w:eastAsiaTheme="minorEastAsia" w:hAnsiTheme="minorHAnsi" w:cstheme="minorBidi"/>
          <w:i w:val="0"/>
          <w:noProof/>
          <w:color w:val="auto"/>
          <w:sz w:val="22"/>
          <w:szCs w:val="22"/>
          <w:lang w:val="en-IE" w:eastAsia="da-DK"/>
        </w:rPr>
      </w:pPr>
      <w:r>
        <w:rPr>
          <w:noProof/>
        </w:rPr>
        <w:lastRenderedPageBreak/>
        <w:t>Indicator 3b.3: the percentage of pupils with an official decision of SEN in special schools, based on the enrolled school population (%)</w:t>
      </w:r>
      <w:r>
        <w:rPr>
          <w:noProof/>
        </w:rPr>
        <w:tab/>
      </w:r>
      <w:r>
        <w:rPr>
          <w:noProof/>
        </w:rPr>
        <w:fldChar w:fldCharType="begin"/>
      </w:r>
      <w:r>
        <w:rPr>
          <w:noProof/>
        </w:rPr>
        <w:instrText xml:space="preserve"> PAGEREF _Toc494714145 \h </w:instrText>
      </w:r>
      <w:r>
        <w:rPr>
          <w:noProof/>
        </w:rPr>
      </w:r>
      <w:r>
        <w:rPr>
          <w:noProof/>
        </w:rPr>
        <w:fldChar w:fldCharType="separate"/>
      </w:r>
      <w:r>
        <w:rPr>
          <w:noProof/>
        </w:rPr>
        <w:t>50</w:t>
      </w:r>
      <w:r>
        <w:rPr>
          <w:noProof/>
        </w:rPr>
        <w:fldChar w:fldCharType="end"/>
      </w:r>
    </w:p>
    <w:p w14:paraId="0387175D" w14:textId="2073D914"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3b.4: the percentage of pupils with an official decision of SEN in non-formal educational settings, based on the enrolled school population (%)</w:t>
      </w:r>
      <w:r>
        <w:rPr>
          <w:noProof/>
        </w:rPr>
        <w:tab/>
      </w:r>
      <w:r>
        <w:rPr>
          <w:noProof/>
        </w:rPr>
        <w:fldChar w:fldCharType="begin"/>
      </w:r>
      <w:r>
        <w:rPr>
          <w:noProof/>
        </w:rPr>
        <w:instrText xml:space="preserve"> PAGEREF _Toc494714146 \h </w:instrText>
      </w:r>
      <w:r>
        <w:rPr>
          <w:noProof/>
        </w:rPr>
      </w:r>
      <w:r>
        <w:rPr>
          <w:noProof/>
        </w:rPr>
        <w:fldChar w:fldCharType="separate"/>
      </w:r>
      <w:r>
        <w:rPr>
          <w:noProof/>
        </w:rPr>
        <w:t>56</w:t>
      </w:r>
      <w:r>
        <w:rPr>
          <w:noProof/>
        </w:rPr>
        <w:fldChar w:fldCharType="end"/>
      </w:r>
    </w:p>
    <w:p w14:paraId="7097FBB7" w14:textId="04FC2F22"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3b.5: the percentage of pupils with an official decision of SEN in fully separate educational settings, based on the enrolled school population (%)</w:t>
      </w:r>
      <w:r>
        <w:rPr>
          <w:noProof/>
        </w:rPr>
        <w:tab/>
      </w:r>
      <w:r>
        <w:rPr>
          <w:noProof/>
        </w:rPr>
        <w:fldChar w:fldCharType="begin"/>
      </w:r>
      <w:r>
        <w:rPr>
          <w:noProof/>
        </w:rPr>
        <w:instrText xml:space="preserve"> PAGEREF _Toc494714147 \h </w:instrText>
      </w:r>
      <w:r>
        <w:rPr>
          <w:noProof/>
        </w:rPr>
      </w:r>
      <w:r>
        <w:rPr>
          <w:noProof/>
        </w:rPr>
        <w:fldChar w:fldCharType="separate"/>
      </w:r>
      <w:r>
        <w:rPr>
          <w:noProof/>
        </w:rPr>
        <w:t>58</w:t>
      </w:r>
      <w:r>
        <w:rPr>
          <w:noProof/>
        </w:rPr>
        <w:fldChar w:fldCharType="end"/>
      </w:r>
    </w:p>
    <w:p w14:paraId="11A07D68" w14:textId="4A907895"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3c. Distribution of placements, based on the population of pupils with an official decision of SEN</w:t>
      </w:r>
      <w:r>
        <w:rPr>
          <w:noProof/>
        </w:rPr>
        <w:tab/>
      </w:r>
      <w:r>
        <w:rPr>
          <w:noProof/>
        </w:rPr>
        <w:fldChar w:fldCharType="begin"/>
      </w:r>
      <w:r>
        <w:rPr>
          <w:noProof/>
        </w:rPr>
        <w:instrText xml:space="preserve"> PAGEREF _Toc494714148 \h </w:instrText>
      </w:r>
      <w:r>
        <w:rPr>
          <w:noProof/>
        </w:rPr>
      </w:r>
      <w:r>
        <w:rPr>
          <w:noProof/>
        </w:rPr>
        <w:fldChar w:fldCharType="separate"/>
      </w:r>
      <w:r>
        <w:rPr>
          <w:noProof/>
        </w:rPr>
        <w:t>64</w:t>
      </w:r>
      <w:r>
        <w:rPr>
          <w:noProof/>
        </w:rPr>
        <w:fldChar w:fldCharType="end"/>
      </w:r>
    </w:p>
    <w:p w14:paraId="54F7B28E" w14:textId="56278FE2"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3c.1: the percentage of pupils with an official decision of SEN in inclusive education, based on the population of pupils with an official decision of SEN (%)</w:t>
      </w:r>
      <w:r>
        <w:rPr>
          <w:noProof/>
        </w:rPr>
        <w:tab/>
      </w:r>
      <w:r>
        <w:rPr>
          <w:noProof/>
        </w:rPr>
        <w:fldChar w:fldCharType="begin"/>
      </w:r>
      <w:r>
        <w:rPr>
          <w:noProof/>
        </w:rPr>
        <w:instrText xml:space="preserve"> PAGEREF _Toc494714149 \h </w:instrText>
      </w:r>
      <w:r>
        <w:rPr>
          <w:noProof/>
        </w:rPr>
      </w:r>
      <w:r>
        <w:rPr>
          <w:noProof/>
        </w:rPr>
        <w:fldChar w:fldCharType="separate"/>
      </w:r>
      <w:r>
        <w:rPr>
          <w:noProof/>
        </w:rPr>
        <w:t>64</w:t>
      </w:r>
      <w:r>
        <w:rPr>
          <w:noProof/>
        </w:rPr>
        <w:fldChar w:fldCharType="end"/>
      </w:r>
    </w:p>
    <w:p w14:paraId="3D89DF22" w14:textId="6368D658"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3c.2: the percentage of pupils with an official decision of SEN in special classes, based on the population of pupils with an official decision of SEN (%)</w:t>
      </w:r>
      <w:r>
        <w:rPr>
          <w:noProof/>
        </w:rPr>
        <w:tab/>
      </w:r>
      <w:r>
        <w:rPr>
          <w:noProof/>
        </w:rPr>
        <w:fldChar w:fldCharType="begin"/>
      </w:r>
      <w:r>
        <w:rPr>
          <w:noProof/>
        </w:rPr>
        <w:instrText xml:space="preserve"> PAGEREF _Toc494714150 \h </w:instrText>
      </w:r>
      <w:r>
        <w:rPr>
          <w:noProof/>
        </w:rPr>
      </w:r>
      <w:r>
        <w:rPr>
          <w:noProof/>
        </w:rPr>
        <w:fldChar w:fldCharType="separate"/>
      </w:r>
      <w:r>
        <w:rPr>
          <w:noProof/>
        </w:rPr>
        <w:t>70</w:t>
      </w:r>
      <w:r>
        <w:rPr>
          <w:noProof/>
        </w:rPr>
        <w:fldChar w:fldCharType="end"/>
      </w:r>
    </w:p>
    <w:p w14:paraId="6D41E441" w14:textId="41A61080"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3c.3: the percentage of pupils with an official decision of SEN in special schools, based on the population of pupils with an official decision of SEN (%)</w:t>
      </w:r>
      <w:r>
        <w:rPr>
          <w:noProof/>
        </w:rPr>
        <w:tab/>
      </w:r>
      <w:r>
        <w:rPr>
          <w:noProof/>
        </w:rPr>
        <w:fldChar w:fldCharType="begin"/>
      </w:r>
      <w:r>
        <w:rPr>
          <w:noProof/>
        </w:rPr>
        <w:instrText xml:space="preserve"> PAGEREF _Toc494714151 \h </w:instrText>
      </w:r>
      <w:r>
        <w:rPr>
          <w:noProof/>
        </w:rPr>
      </w:r>
      <w:r>
        <w:rPr>
          <w:noProof/>
        </w:rPr>
        <w:fldChar w:fldCharType="separate"/>
      </w:r>
      <w:r>
        <w:rPr>
          <w:noProof/>
        </w:rPr>
        <w:t>76</w:t>
      </w:r>
      <w:r>
        <w:rPr>
          <w:noProof/>
        </w:rPr>
        <w:fldChar w:fldCharType="end"/>
      </w:r>
    </w:p>
    <w:p w14:paraId="13DE87B4" w14:textId="2BE3347E"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3c.4: the percentage of pupils with an official decision of SEN in non-formal educational settings, based on the population of pupils with an official decision of SEN (%)</w:t>
      </w:r>
      <w:r>
        <w:rPr>
          <w:noProof/>
        </w:rPr>
        <w:tab/>
      </w:r>
      <w:r>
        <w:rPr>
          <w:noProof/>
        </w:rPr>
        <w:fldChar w:fldCharType="begin"/>
      </w:r>
      <w:r>
        <w:rPr>
          <w:noProof/>
        </w:rPr>
        <w:instrText xml:space="preserve"> PAGEREF _Toc494714152 \h </w:instrText>
      </w:r>
      <w:r>
        <w:rPr>
          <w:noProof/>
        </w:rPr>
      </w:r>
      <w:r>
        <w:rPr>
          <w:noProof/>
        </w:rPr>
        <w:fldChar w:fldCharType="separate"/>
      </w:r>
      <w:r>
        <w:rPr>
          <w:noProof/>
        </w:rPr>
        <w:t>82</w:t>
      </w:r>
      <w:r>
        <w:rPr>
          <w:noProof/>
        </w:rPr>
        <w:fldChar w:fldCharType="end"/>
      </w:r>
    </w:p>
    <w:p w14:paraId="5B08C20E" w14:textId="6A2144A8"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Indicator 3c.5: the percentage of pupils with an official decision of SEN in fully separate educational settings, based on the population of pupils with an official decision of SEN (%)</w:t>
      </w:r>
      <w:r>
        <w:rPr>
          <w:noProof/>
        </w:rPr>
        <w:tab/>
      </w:r>
      <w:r>
        <w:rPr>
          <w:noProof/>
        </w:rPr>
        <w:fldChar w:fldCharType="begin"/>
      </w:r>
      <w:r>
        <w:rPr>
          <w:noProof/>
        </w:rPr>
        <w:instrText xml:space="preserve"> PAGEREF _Toc494714153 \h </w:instrText>
      </w:r>
      <w:r>
        <w:rPr>
          <w:noProof/>
        </w:rPr>
      </w:r>
      <w:r>
        <w:rPr>
          <w:noProof/>
        </w:rPr>
        <w:fldChar w:fldCharType="separate"/>
      </w:r>
      <w:r>
        <w:rPr>
          <w:noProof/>
        </w:rPr>
        <w:t>85</w:t>
      </w:r>
      <w:r>
        <w:rPr>
          <w:noProof/>
        </w:rPr>
        <w:fldChar w:fldCharType="end"/>
      </w:r>
    </w:p>
    <w:p w14:paraId="7A097FBB" w14:textId="0F7A0282" w:rsidR="007D48F6" w:rsidRPr="007D48F6" w:rsidRDefault="007D48F6">
      <w:pPr>
        <w:pStyle w:val="TOC1"/>
        <w:rPr>
          <w:rFonts w:asciiTheme="minorHAnsi" w:eastAsiaTheme="minorEastAsia" w:hAnsiTheme="minorHAnsi" w:cstheme="minorBidi"/>
          <w:caps w:val="0"/>
          <w:noProof/>
          <w:color w:val="auto"/>
          <w:sz w:val="22"/>
          <w:szCs w:val="22"/>
          <w:lang w:val="en-IE" w:eastAsia="da-DK"/>
        </w:rPr>
      </w:pPr>
      <w:r>
        <w:rPr>
          <w:noProof/>
        </w:rPr>
        <w:t>Annex 1: Data Tables Accompanying the Figures</w:t>
      </w:r>
      <w:r>
        <w:rPr>
          <w:noProof/>
        </w:rPr>
        <w:tab/>
      </w:r>
      <w:r>
        <w:rPr>
          <w:noProof/>
        </w:rPr>
        <w:fldChar w:fldCharType="begin"/>
      </w:r>
      <w:r>
        <w:rPr>
          <w:noProof/>
        </w:rPr>
        <w:instrText xml:space="preserve"> PAGEREF _Toc494714154 \h </w:instrText>
      </w:r>
      <w:r>
        <w:rPr>
          <w:noProof/>
        </w:rPr>
      </w:r>
      <w:r>
        <w:rPr>
          <w:noProof/>
        </w:rPr>
        <w:fldChar w:fldCharType="separate"/>
      </w:r>
      <w:r>
        <w:rPr>
          <w:noProof/>
        </w:rPr>
        <w:t>91</w:t>
      </w:r>
      <w:r>
        <w:rPr>
          <w:noProof/>
        </w:rPr>
        <w:fldChar w:fldCharType="end"/>
      </w:r>
    </w:p>
    <w:p w14:paraId="5976114F" w14:textId="6058F8D0"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1. Population and enrolment</w:t>
      </w:r>
      <w:r>
        <w:rPr>
          <w:noProof/>
        </w:rPr>
        <w:tab/>
      </w:r>
      <w:r>
        <w:rPr>
          <w:noProof/>
        </w:rPr>
        <w:fldChar w:fldCharType="begin"/>
      </w:r>
      <w:r>
        <w:rPr>
          <w:noProof/>
        </w:rPr>
        <w:instrText xml:space="preserve"> PAGEREF _Toc494714155 \h </w:instrText>
      </w:r>
      <w:r>
        <w:rPr>
          <w:noProof/>
        </w:rPr>
      </w:r>
      <w:r>
        <w:rPr>
          <w:noProof/>
        </w:rPr>
        <w:fldChar w:fldCharType="separate"/>
      </w:r>
      <w:r>
        <w:rPr>
          <w:noProof/>
        </w:rPr>
        <w:t>91</w:t>
      </w:r>
      <w:r>
        <w:rPr>
          <w:noProof/>
        </w:rPr>
        <w:fldChar w:fldCharType="end"/>
      </w:r>
    </w:p>
    <w:p w14:paraId="2182DE97" w14:textId="01B7ADC0"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2. Age samples</w:t>
      </w:r>
      <w:r>
        <w:rPr>
          <w:noProof/>
        </w:rPr>
        <w:tab/>
      </w:r>
      <w:r>
        <w:rPr>
          <w:noProof/>
        </w:rPr>
        <w:fldChar w:fldCharType="begin"/>
      </w:r>
      <w:r>
        <w:rPr>
          <w:noProof/>
        </w:rPr>
        <w:instrText xml:space="preserve"> PAGEREF _Toc494714156 \h </w:instrText>
      </w:r>
      <w:r>
        <w:rPr>
          <w:noProof/>
        </w:rPr>
      </w:r>
      <w:r>
        <w:rPr>
          <w:noProof/>
        </w:rPr>
        <w:fldChar w:fldCharType="separate"/>
      </w:r>
      <w:r>
        <w:rPr>
          <w:noProof/>
        </w:rPr>
        <w:t>94</w:t>
      </w:r>
      <w:r>
        <w:rPr>
          <w:noProof/>
        </w:rPr>
        <w:fldChar w:fldCharType="end"/>
      </w:r>
    </w:p>
    <w:p w14:paraId="34A206FF" w14:textId="3646E85D" w:rsidR="007D48F6" w:rsidRPr="007D48F6" w:rsidRDefault="007D48F6">
      <w:pPr>
        <w:pStyle w:val="TOC2"/>
        <w:rPr>
          <w:rFonts w:asciiTheme="minorHAnsi" w:eastAsiaTheme="minorEastAsia" w:hAnsiTheme="minorHAnsi" w:cstheme="minorBidi"/>
          <w:noProof/>
          <w:color w:val="auto"/>
          <w:sz w:val="22"/>
          <w:szCs w:val="22"/>
          <w:lang w:val="en-IE" w:eastAsia="da-DK"/>
        </w:rPr>
      </w:pPr>
      <w:r>
        <w:rPr>
          <w:noProof/>
        </w:rPr>
        <w:t>3. Pupils with an official decision of SEN</w:t>
      </w:r>
      <w:r>
        <w:rPr>
          <w:noProof/>
        </w:rPr>
        <w:tab/>
      </w:r>
      <w:r>
        <w:rPr>
          <w:noProof/>
        </w:rPr>
        <w:fldChar w:fldCharType="begin"/>
      </w:r>
      <w:r>
        <w:rPr>
          <w:noProof/>
        </w:rPr>
        <w:instrText xml:space="preserve"> PAGEREF _Toc494714157 \h </w:instrText>
      </w:r>
      <w:r>
        <w:rPr>
          <w:noProof/>
        </w:rPr>
      </w:r>
      <w:r>
        <w:rPr>
          <w:noProof/>
        </w:rPr>
        <w:fldChar w:fldCharType="separate"/>
      </w:r>
      <w:r>
        <w:rPr>
          <w:noProof/>
        </w:rPr>
        <w:t>98</w:t>
      </w:r>
      <w:r>
        <w:rPr>
          <w:noProof/>
        </w:rPr>
        <w:fldChar w:fldCharType="end"/>
      </w:r>
    </w:p>
    <w:p w14:paraId="46F32AB2" w14:textId="7E4D5873"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3a. Identification rates</w:t>
      </w:r>
      <w:r>
        <w:rPr>
          <w:noProof/>
        </w:rPr>
        <w:tab/>
      </w:r>
      <w:r>
        <w:rPr>
          <w:noProof/>
        </w:rPr>
        <w:fldChar w:fldCharType="begin"/>
      </w:r>
      <w:r>
        <w:rPr>
          <w:noProof/>
        </w:rPr>
        <w:instrText xml:space="preserve"> PAGEREF _Toc494714158 \h </w:instrText>
      </w:r>
      <w:r>
        <w:rPr>
          <w:noProof/>
        </w:rPr>
      </w:r>
      <w:r>
        <w:rPr>
          <w:noProof/>
        </w:rPr>
        <w:fldChar w:fldCharType="separate"/>
      </w:r>
      <w:r>
        <w:rPr>
          <w:noProof/>
        </w:rPr>
        <w:t>98</w:t>
      </w:r>
      <w:r>
        <w:rPr>
          <w:noProof/>
        </w:rPr>
        <w:fldChar w:fldCharType="end"/>
      </w:r>
    </w:p>
    <w:p w14:paraId="79B9C222" w14:textId="772D6B61"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3b. Distribution of placements of pupils with an official decision of SEN, based on the enrolled school population</w:t>
      </w:r>
      <w:r>
        <w:rPr>
          <w:noProof/>
        </w:rPr>
        <w:tab/>
      </w:r>
      <w:r>
        <w:rPr>
          <w:noProof/>
        </w:rPr>
        <w:fldChar w:fldCharType="begin"/>
      </w:r>
      <w:r>
        <w:rPr>
          <w:noProof/>
        </w:rPr>
        <w:instrText xml:space="preserve"> PAGEREF _Toc494714159 \h </w:instrText>
      </w:r>
      <w:r>
        <w:rPr>
          <w:noProof/>
        </w:rPr>
      </w:r>
      <w:r>
        <w:rPr>
          <w:noProof/>
        </w:rPr>
        <w:fldChar w:fldCharType="separate"/>
      </w:r>
      <w:r>
        <w:rPr>
          <w:noProof/>
        </w:rPr>
        <w:t>101</w:t>
      </w:r>
      <w:r>
        <w:rPr>
          <w:noProof/>
        </w:rPr>
        <w:fldChar w:fldCharType="end"/>
      </w:r>
    </w:p>
    <w:p w14:paraId="66597987" w14:textId="27F50AA3" w:rsidR="007D48F6" w:rsidRPr="007D48F6" w:rsidRDefault="007D48F6">
      <w:pPr>
        <w:pStyle w:val="TOC3"/>
        <w:rPr>
          <w:rFonts w:asciiTheme="minorHAnsi" w:eastAsiaTheme="minorEastAsia" w:hAnsiTheme="minorHAnsi" w:cstheme="minorBidi"/>
          <w:i w:val="0"/>
          <w:noProof/>
          <w:color w:val="auto"/>
          <w:sz w:val="22"/>
          <w:szCs w:val="22"/>
          <w:lang w:val="en-IE" w:eastAsia="da-DK"/>
        </w:rPr>
      </w:pPr>
      <w:r>
        <w:rPr>
          <w:noProof/>
        </w:rPr>
        <w:t>3c. Distribution of placements, based on the population of pupils with an official decision of SEN</w:t>
      </w:r>
      <w:r>
        <w:rPr>
          <w:noProof/>
        </w:rPr>
        <w:tab/>
      </w:r>
      <w:r>
        <w:rPr>
          <w:noProof/>
        </w:rPr>
        <w:fldChar w:fldCharType="begin"/>
      </w:r>
      <w:r>
        <w:rPr>
          <w:noProof/>
        </w:rPr>
        <w:instrText xml:space="preserve"> PAGEREF _Toc494714160 \h </w:instrText>
      </w:r>
      <w:r>
        <w:rPr>
          <w:noProof/>
        </w:rPr>
      </w:r>
      <w:r>
        <w:rPr>
          <w:noProof/>
        </w:rPr>
        <w:fldChar w:fldCharType="separate"/>
      </w:r>
      <w:r>
        <w:rPr>
          <w:noProof/>
        </w:rPr>
        <w:t>113</w:t>
      </w:r>
      <w:r>
        <w:rPr>
          <w:noProof/>
        </w:rPr>
        <w:fldChar w:fldCharType="end"/>
      </w:r>
    </w:p>
    <w:p w14:paraId="3CAD46A9" w14:textId="1B777E46" w:rsidR="00A44C01" w:rsidRPr="00A00652" w:rsidRDefault="00717B59">
      <w:pPr>
        <w:sectPr w:rsidR="00A44C01" w:rsidRPr="00A00652" w:rsidSect="00245E9C">
          <w:pgSz w:w="16820" w:h="11900" w:orient="landscape"/>
          <w:pgMar w:top="1418" w:right="1276" w:bottom="1588" w:left="1276" w:header="709" w:footer="709" w:gutter="0"/>
          <w:cols w:space="708"/>
          <w:docGrid w:linePitch="360"/>
        </w:sectPr>
      </w:pPr>
      <w:r w:rsidRPr="00A00652">
        <w:rPr>
          <w:rFonts w:asciiTheme="majorHAnsi" w:hAnsiTheme="majorHAnsi"/>
          <w:b/>
          <w:caps/>
          <w:color w:val="595959"/>
          <w:sz w:val="40"/>
          <w:szCs w:val="40"/>
        </w:rPr>
        <w:fldChar w:fldCharType="end"/>
      </w:r>
      <w:bookmarkStart w:id="6" w:name="_Toc105226304"/>
      <w:bookmarkEnd w:id="2"/>
      <w:bookmarkEnd w:id="3"/>
      <w:bookmarkEnd w:id="5"/>
    </w:p>
    <w:p w14:paraId="1DF4B186" w14:textId="30C34447" w:rsidR="006B50C3" w:rsidRPr="00A00652" w:rsidRDefault="00CB13E4">
      <w:pPr>
        <w:pStyle w:val="Agency-heading-1-landscape"/>
      </w:pPr>
      <w:bookmarkStart w:id="7" w:name="_Toc494714127"/>
      <w:r w:rsidRPr="00A00652">
        <w:lastRenderedPageBreak/>
        <w:t>Introduction</w:t>
      </w:r>
      <w:bookmarkEnd w:id="7"/>
    </w:p>
    <w:bookmarkEnd w:id="6"/>
    <w:p w14:paraId="4F4B300E" w14:textId="095C188F" w:rsidR="00CB13E4" w:rsidRPr="00A00652" w:rsidRDefault="00CB13E4" w:rsidP="00CB13E4">
      <w:pPr>
        <w:pStyle w:val="Agency-body-text-report"/>
      </w:pPr>
      <w:r w:rsidRPr="00A00652">
        <w:t xml:space="preserve">The European Agency Statistics </w:t>
      </w:r>
      <w:r w:rsidR="00A84EFF" w:rsidRPr="00A00652">
        <w:t xml:space="preserve">on </w:t>
      </w:r>
      <w:r w:rsidRPr="00A00652">
        <w:t xml:space="preserve">Inclusive Education (EASIE) data collection work builds upon a series of Agency activities. The Agency first collected comparative quantitative data on the numbers of pupils identified as having </w:t>
      </w:r>
      <w:r w:rsidR="00C408A9" w:rsidRPr="00A00652">
        <w:t>special educational needs (</w:t>
      </w:r>
      <w:r w:rsidRPr="00A00652">
        <w:t>SEN</w:t>
      </w:r>
      <w:r w:rsidR="00C408A9" w:rsidRPr="00A00652">
        <w:t>)</w:t>
      </w:r>
      <w:r w:rsidRPr="00A00652">
        <w:t xml:space="preserve"> in 17 Agency member countries in 1999. This work was an activity under the evaluation of the European Commission’s Socrates programme. The information collected in 1999 was reviewed and considered useful reference material for Agency country representatives. A decision was taken to regularly collect quantitative data on the numbers of pupils identified as having SEN and where they were educated. Such data has been collected by Agency member country representatives and published by the Agency every two years since 2002 (for more details</w:t>
      </w:r>
      <w:r w:rsidR="006A5994" w:rsidRPr="00A00652">
        <w:t>,</w:t>
      </w:r>
      <w:r w:rsidRPr="00A00652">
        <w:t xml:space="preserve"> please refer to the </w:t>
      </w:r>
      <w:hyperlink r:id="rId21" w:history="1">
        <w:r w:rsidRPr="00A00652">
          <w:rPr>
            <w:rStyle w:val="Hyperlink"/>
          </w:rPr>
          <w:t>EASIE Methodology Report</w:t>
        </w:r>
      </w:hyperlink>
      <w:r w:rsidRPr="00A00652">
        <w:t xml:space="preserve"> and the various S</w:t>
      </w:r>
      <w:r w:rsidR="00E217FF" w:rsidRPr="00A00652">
        <w:t xml:space="preserve">pecial </w:t>
      </w:r>
      <w:r w:rsidRPr="00A00652">
        <w:t>N</w:t>
      </w:r>
      <w:r w:rsidR="00E217FF" w:rsidRPr="00A00652">
        <w:t xml:space="preserve">eeds </w:t>
      </w:r>
      <w:r w:rsidRPr="00A00652">
        <w:t>E</w:t>
      </w:r>
      <w:r w:rsidR="00E217FF" w:rsidRPr="00A00652">
        <w:t>ducation</w:t>
      </w:r>
      <w:r w:rsidRPr="00A00652">
        <w:t xml:space="preserve"> Data publications on the </w:t>
      </w:r>
      <w:hyperlink r:id="rId22" w:history="1">
        <w:r w:rsidRPr="00A00652">
          <w:rPr>
            <w:rStyle w:val="Hyperlink"/>
          </w:rPr>
          <w:t>Agency website</w:t>
        </w:r>
      </w:hyperlink>
      <w:r w:rsidR="00B97C4A" w:rsidRPr="00A00652">
        <w:t>)</w:t>
      </w:r>
      <w:r w:rsidRPr="00A00652">
        <w:t>.</w:t>
      </w:r>
    </w:p>
    <w:p w14:paraId="35953A58" w14:textId="0BF3F1B9" w:rsidR="00955665" w:rsidRPr="00A00652" w:rsidRDefault="00955665">
      <w:pPr>
        <w:pStyle w:val="Agency-body-text-report"/>
      </w:pPr>
      <w:r w:rsidRPr="00A00652">
        <w:t xml:space="preserve">The EASIE data collection is a long-term, incremental Agency activity. The intention is that the work will focus on longer-term data collection in line with </w:t>
      </w:r>
      <w:r w:rsidR="002E429C" w:rsidRPr="00A00652">
        <w:t xml:space="preserve">pupils’ </w:t>
      </w:r>
      <w:r w:rsidRPr="00A00652">
        <w:t>right</w:t>
      </w:r>
      <w:r w:rsidR="00B352E9" w:rsidRPr="00A00652">
        <w:t>s and educational system</w:t>
      </w:r>
      <w:r w:rsidRPr="00A00652">
        <w:t xml:space="preserve"> quality and effectiveness issues</w:t>
      </w:r>
      <w:r w:rsidR="002E429C" w:rsidRPr="00A00652">
        <w:t>,</w:t>
      </w:r>
      <w:r w:rsidRPr="00A00652">
        <w:t xml:space="preserve"> as outlined within the 1989 </w:t>
      </w:r>
      <w:r w:rsidR="00B352E9" w:rsidRPr="00A00652">
        <w:t>U</w:t>
      </w:r>
      <w:r w:rsidR="009A1F85" w:rsidRPr="00A00652">
        <w:t xml:space="preserve">nited </w:t>
      </w:r>
      <w:r w:rsidR="00B352E9" w:rsidRPr="00A00652">
        <w:t>N</w:t>
      </w:r>
      <w:r w:rsidR="009A1F85" w:rsidRPr="00A00652">
        <w:t>ations</w:t>
      </w:r>
      <w:r w:rsidR="00B352E9" w:rsidRPr="00A00652">
        <w:t xml:space="preserve"> Convention on the Rights o</w:t>
      </w:r>
      <w:r w:rsidRPr="00A00652">
        <w:t xml:space="preserve">f the Child and the 2006 Convention on the Rights of Persons with Disabilities, as well as the European Union </w:t>
      </w:r>
      <w:r w:rsidR="006B313E" w:rsidRPr="00A00652">
        <w:t xml:space="preserve">(EU) </w:t>
      </w:r>
      <w:r w:rsidRPr="00A00652">
        <w:t>strategic objectives for Education and Training</w:t>
      </w:r>
      <w:r w:rsidR="00C65B02" w:rsidRPr="00A00652">
        <w:t xml:space="preserve"> (ET 2020)</w:t>
      </w:r>
      <w:r w:rsidRPr="00A00652">
        <w:t>.</w:t>
      </w:r>
    </w:p>
    <w:p w14:paraId="376D4525" w14:textId="41A97796" w:rsidR="005918B1" w:rsidRPr="00A00652" w:rsidRDefault="005918B1">
      <w:pPr>
        <w:pStyle w:val="Agency-body-text-report"/>
      </w:pPr>
      <w:r w:rsidRPr="00A00652">
        <w:t xml:space="preserve">The EASIE data collection work has focused on developing procedures, indicators and outputs that provide individual country, comparative and aggregated data </w:t>
      </w:r>
      <w:r w:rsidR="002E429C" w:rsidRPr="00A00652">
        <w:t xml:space="preserve">to </w:t>
      </w:r>
      <w:r w:rsidRPr="00A00652">
        <w:t xml:space="preserve">inform country-level work relating to all </w:t>
      </w:r>
      <w:r w:rsidR="002E429C" w:rsidRPr="00A00652">
        <w:t xml:space="preserve">pupils’ </w:t>
      </w:r>
      <w:r w:rsidRPr="00A00652">
        <w:t xml:space="preserve">access to inclusive education. </w:t>
      </w:r>
    </w:p>
    <w:p w14:paraId="4B558743" w14:textId="271D1AE7" w:rsidR="005918B1" w:rsidRPr="00A00652" w:rsidRDefault="005918B1">
      <w:pPr>
        <w:pStyle w:val="Agency-body-text-report"/>
      </w:pPr>
      <w:r w:rsidRPr="00A00652">
        <w:t>The EASIE work represents a shift in the emphasis of Agency data collection. It moves away from a focus on pupils with SEN and placement in separate segregated settings, towards a focus on</w:t>
      </w:r>
      <w:r w:rsidR="00DC7045" w:rsidRPr="00A00652">
        <w:t xml:space="preserve"> </w:t>
      </w:r>
      <w:r w:rsidRPr="00A00652">
        <w:rPr>
          <w:b/>
        </w:rPr>
        <w:t>all</w:t>
      </w:r>
      <w:r w:rsidR="00BD1D05" w:rsidRPr="00A00652">
        <w:t xml:space="preserve"> </w:t>
      </w:r>
      <w:r w:rsidRPr="00A00652">
        <w:t xml:space="preserve">pupils in compulsory education and enrolment in inclusive settings. In addition, the EASIE </w:t>
      </w:r>
      <w:r w:rsidRPr="00A00652">
        <w:lastRenderedPageBreak/>
        <w:t>data provides a wider range of indicators relating to access to inclusive</w:t>
      </w:r>
      <w:r w:rsidR="002E429C" w:rsidRPr="00A00652">
        <w:t xml:space="preserve"> education</w:t>
      </w:r>
      <w:r w:rsidRPr="00A00652">
        <w:t xml:space="preserve">, including breakdowns by gender and </w:t>
      </w:r>
      <w:r w:rsidR="00E97FB4" w:rsidRPr="00A00652">
        <w:t>International Standard Classification of Education (</w:t>
      </w:r>
      <w:r w:rsidRPr="00A00652">
        <w:t>ISCED</w:t>
      </w:r>
      <w:r w:rsidR="00E97FB4" w:rsidRPr="00A00652">
        <w:t>)</w:t>
      </w:r>
      <w:r w:rsidRPr="00A00652">
        <w:t xml:space="preserve"> levels 1 and 2.</w:t>
      </w:r>
    </w:p>
    <w:p w14:paraId="56FE8D22" w14:textId="229DC50B" w:rsidR="00F477A7" w:rsidRPr="00A00652" w:rsidRDefault="00F477A7">
      <w:pPr>
        <w:pStyle w:val="Agency-body-text-report"/>
      </w:pPr>
      <w:r w:rsidRPr="00A00652">
        <w:t xml:space="preserve">For more details on the steps taken to develop the EASIE working procedures, please refer to the </w:t>
      </w:r>
      <w:hyperlink r:id="rId23" w:history="1">
        <w:r w:rsidRPr="00A00652">
          <w:rPr>
            <w:rStyle w:val="Hyperlink"/>
          </w:rPr>
          <w:t>EASIE Methodology Report</w:t>
        </w:r>
      </w:hyperlink>
      <w:r w:rsidR="00786951" w:rsidRPr="00A00652">
        <w:t>.</w:t>
      </w:r>
    </w:p>
    <w:p w14:paraId="3BFD3007" w14:textId="4F3EB082" w:rsidR="00CB13E4" w:rsidRPr="00A00652" w:rsidRDefault="00CB13E4" w:rsidP="00CB13E4">
      <w:pPr>
        <w:pStyle w:val="Agency-body-text-report"/>
      </w:pPr>
      <w:r w:rsidRPr="00A00652">
        <w:t xml:space="preserve">This report is based on the first dataset collected via the EASIE activities and uses the raw data available on the </w:t>
      </w:r>
      <w:hyperlink r:id="rId24" w:history="1">
        <w:r w:rsidRPr="00A00652">
          <w:rPr>
            <w:rStyle w:val="Hyperlink"/>
          </w:rPr>
          <w:t>EASIE Data web area</w:t>
        </w:r>
      </w:hyperlink>
      <w:r w:rsidR="00B97C4A" w:rsidRPr="00A00652">
        <w:t>.</w:t>
      </w:r>
      <w:r w:rsidRPr="00A00652">
        <w:t xml:space="preserve"> The </w:t>
      </w:r>
      <w:r w:rsidR="00807832" w:rsidRPr="00A00652">
        <w:t xml:space="preserve">report </w:t>
      </w:r>
      <w:r w:rsidRPr="00A00652">
        <w:t>aims to present the agreed data from participating countries in a cross-country format that has the potential to directly inform the work of national</w:t>
      </w:r>
      <w:r w:rsidR="009B46CC" w:rsidRPr="00A00652">
        <w:t>-</w:t>
      </w:r>
      <w:r w:rsidRPr="00A00652">
        <w:t xml:space="preserve"> and </w:t>
      </w:r>
      <w:r w:rsidR="002E429C" w:rsidRPr="00A00652">
        <w:t>European</w:t>
      </w:r>
      <w:r w:rsidR="00B61E67" w:rsidRPr="00A00652">
        <w:t>-</w:t>
      </w:r>
      <w:r w:rsidRPr="00A00652">
        <w:t>level policy</w:t>
      </w:r>
      <w:r w:rsidR="00B31F90" w:rsidRPr="00A00652">
        <w:t>-</w:t>
      </w:r>
      <w:r w:rsidRPr="00A00652">
        <w:t xml:space="preserve"> and </w:t>
      </w:r>
      <w:r w:rsidR="002E429C" w:rsidRPr="00A00652">
        <w:t>decision</w:t>
      </w:r>
      <w:r w:rsidR="00B31F90" w:rsidRPr="00A00652">
        <w:t>-</w:t>
      </w:r>
      <w:r w:rsidRPr="00A00652">
        <w:t>m</w:t>
      </w:r>
      <w:r w:rsidR="00663ADE" w:rsidRPr="00A00652">
        <w:t>akers working in the field of</w:t>
      </w:r>
      <w:r w:rsidRPr="00A00652">
        <w:t xml:space="preserve"> inclusive education.</w:t>
      </w:r>
    </w:p>
    <w:p w14:paraId="7B285E2C" w14:textId="4443FDDB" w:rsidR="00CB13E4" w:rsidRPr="00A00652" w:rsidRDefault="00CB13E4" w:rsidP="00CB13E4">
      <w:pPr>
        <w:pStyle w:val="Agency-body-text-report"/>
      </w:pPr>
      <w:r w:rsidRPr="00A00652">
        <w:t>The report covers data from the following participating countries: Belgium (Flemish speaking community), Belgium (French speaking community), Croatia, Cyprus, Czech Republic, Denmark, Estonia, Finland, France, Germany, Hungary, Iceland, Ireland, Latvia, Lithuania, Luxembourg, Malta, Netherlands, Norway, Poland, Portugal, Slovakia, Slovenia, Spain, Sweden, Switzerland, U</w:t>
      </w:r>
      <w:r w:rsidR="002E429C" w:rsidRPr="00A00652">
        <w:t xml:space="preserve">nited </w:t>
      </w:r>
      <w:r w:rsidRPr="00A00652">
        <w:t>K</w:t>
      </w:r>
      <w:r w:rsidR="002E429C" w:rsidRPr="00A00652">
        <w:t>ingdom</w:t>
      </w:r>
      <w:r w:rsidRPr="00A00652">
        <w:t xml:space="preserve"> (England), </w:t>
      </w:r>
      <w:r w:rsidR="00800956" w:rsidRPr="00A00652">
        <w:t xml:space="preserve">United Kingdom </w:t>
      </w:r>
      <w:r w:rsidRPr="00A00652">
        <w:t xml:space="preserve">(Northern Ireland), </w:t>
      </w:r>
      <w:r w:rsidR="00800956" w:rsidRPr="00A00652">
        <w:t xml:space="preserve">United Kingdom </w:t>
      </w:r>
      <w:r w:rsidRPr="00A00652">
        <w:t xml:space="preserve">(Scotland) and </w:t>
      </w:r>
      <w:r w:rsidR="00800956" w:rsidRPr="00A00652">
        <w:t xml:space="preserve">United Kingdom </w:t>
      </w:r>
      <w:r w:rsidRPr="00A00652">
        <w:t>(Wales).</w:t>
      </w:r>
      <w:r w:rsidR="00F57352" w:rsidRPr="00A00652">
        <w:rPr>
          <w:vertAlign w:val="superscript"/>
        </w:rPr>
        <w:footnoteReference w:id="1"/>
      </w:r>
    </w:p>
    <w:p w14:paraId="56B1B1D3" w14:textId="77777777" w:rsidR="00CB13E4" w:rsidRPr="00A00652" w:rsidRDefault="00CB13E4" w:rsidP="00CB13E4">
      <w:pPr>
        <w:pStyle w:val="Agency-heading-2-report"/>
      </w:pPr>
      <w:bookmarkStart w:id="8" w:name="_Toc491072342"/>
      <w:bookmarkStart w:id="9" w:name="_Toc491170516"/>
      <w:bookmarkStart w:id="10" w:name="_Toc494714128"/>
      <w:r w:rsidRPr="00A00652">
        <w:t>The 2014 EASIE dataset</w:t>
      </w:r>
      <w:bookmarkEnd w:id="8"/>
      <w:bookmarkEnd w:id="9"/>
      <w:bookmarkEnd w:id="10"/>
    </w:p>
    <w:p w14:paraId="79FFBE98" w14:textId="4E45F57D" w:rsidR="00CB13E4" w:rsidRPr="00A00652" w:rsidRDefault="00CB13E4" w:rsidP="00CB13E4">
      <w:pPr>
        <w:pStyle w:val="Agency-body-text-report"/>
      </w:pPr>
      <w:r w:rsidRPr="00A00652">
        <w:t>Country data has been provided in line with an agreed framework of quantitative and qualitative information collection questions by national</w:t>
      </w:r>
      <w:r w:rsidR="009B46CC" w:rsidRPr="00A00652">
        <w:t>-</w:t>
      </w:r>
      <w:r w:rsidRPr="00A00652">
        <w:t xml:space="preserve">level educational data experts in the participating countries. This data was then approved by Agency Representative Board members before being published on the EASIE </w:t>
      </w:r>
      <w:r w:rsidR="002E429C" w:rsidRPr="00A00652">
        <w:t>D</w:t>
      </w:r>
      <w:r w:rsidRPr="00A00652">
        <w:t>ata web area.</w:t>
      </w:r>
    </w:p>
    <w:p w14:paraId="633FD057" w14:textId="2B504AD6" w:rsidR="00CB13E4" w:rsidRPr="00A00652" w:rsidRDefault="00CB13E4" w:rsidP="00CB13E4">
      <w:pPr>
        <w:pStyle w:val="Agency-body-text-report"/>
      </w:pPr>
      <w:r w:rsidRPr="00A00652">
        <w:t xml:space="preserve">Country data was collected and is presented in </w:t>
      </w:r>
      <w:r w:rsidRPr="00A00652">
        <w:rPr>
          <w:szCs w:val="28"/>
        </w:rPr>
        <w:t>six data collection tables for each country</w:t>
      </w:r>
      <w:r w:rsidR="00794FA4" w:rsidRPr="00A00652">
        <w:rPr>
          <w:szCs w:val="28"/>
        </w:rPr>
        <w:t>:</w:t>
      </w:r>
    </w:p>
    <w:p w14:paraId="22289504" w14:textId="6CE7925A" w:rsidR="00CB13E4" w:rsidRPr="00A00652" w:rsidRDefault="00CB13E4" w:rsidP="00BA1503">
      <w:pPr>
        <w:pStyle w:val="Agency-body-text-report"/>
        <w:numPr>
          <w:ilvl w:val="0"/>
          <w:numId w:val="4"/>
        </w:numPr>
      </w:pPr>
      <w:bookmarkStart w:id="11" w:name="_Toc274226378"/>
      <w:r w:rsidRPr="00A00652">
        <w:t>Population and enrolment</w:t>
      </w:r>
      <w:bookmarkEnd w:id="11"/>
    </w:p>
    <w:p w14:paraId="09E97427" w14:textId="236D2587" w:rsidR="00CB13E4" w:rsidRPr="00A00652" w:rsidRDefault="00CB13E4" w:rsidP="00BA1503">
      <w:pPr>
        <w:pStyle w:val="Agency-body-text-report"/>
        <w:numPr>
          <w:ilvl w:val="0"/>
          <w:numId w:val="4"/>
        </w:numPr>
      </w:pPr>
      <w:r w:rsidRPr="00A00652">
        <w:t xml:space="preserve">Age samples of 9 and 15 years </w:t>
      </w:r>
    </w:p>
    <w:p w14:paraId="5C19AA66" w14:textId="2D45758D" w:rsidR="00CB13E4" w:rsidRPr="00A00652" w:rsidRDefault="00CB13E4" w:rsidP="00BA1503">
      <w:pPr>
        <w:pStyle w:val="Agency-body-text-report"/>
        <w:numPr>
          <w:ilvl w:val="0"/>
          <w:numId w:val="4"/>
        </w:numPr>
      </w:pPr>
      <w:r w:rsidRPr="00A00652">
        <w:t xml:space="preserve">Pupils with an official decision of SEN </w:t>
      </w:r>
    </w:p>
    <w:p w14:paraId="5FAAE7AA" w14:textId="2B6B1CD0" w:rsidR="00CB13E4" w:rsidRPr="00A00652" w:rsidRDefault="00CB13E4" w:rsidP="00BA1503">
      <w:pPr>
        <w:pStyle w:val="Agency-body-text-report"/>
        <w:numPr>
          <w:ilvl w:val="0"/>
          <w:numId w:val="4"/>
        </w:numPr>
      </w:pPr>
      <w:r w:rsidRPr="00A00652">
        <w:lastRenderedPageBreak/>
        <w:t>Gender breakdown of pupils wi</w:t>
      </w:r>
      <w:r w:rsidR="00794FA4" w:rsidRPr="00A00652">
        <w:t xml:space="preserve">th an official decision of SEN </w:t>
      </w:r>
    </w:p>
    <w:p w14:paraId="3A865214" w14:textId="4A5F35FA" w:rsidR="00CB13E4" w:rsidRPr="00A00652" w:rsidRDefault="00CB13E4" w:rsidP="00BA1503">
      <w:pPr>
        <w:pStyle w:val="Agency-body-text-report"/>
        <w:numPr>
          <w:ilvl w:val="0"/>
          <w:numId w:val="4"/>
        </w:numPr>
      </w:pPr>
      <w:r w:rsidRPr="00A00652">
        <w:t>Age breakdown for ISCED level 1 of pupils w</w:t>
      </w:r>
      <w:r w:rsidR="00A44C01" w:rsidRPr="00A00652">
        <w:t>ith an official decision of SEN</w:t>
      </w:r>
    </w:p>
    <w:p w14:paraId="4E07A3A1" w14:textId="3C9BA5B5" w:rsidR="00CB13E4" w:rsidRPr="00A00652" w:rsidRDefault="00CB13E4" w:rsidP="00BA1503">
      <w:pPr>
        <w:pStyle w:val="Agency-body-text-report"/>
        <w:numPr>
          <w:ilvl w:val="0"/>
          <w:numId w:val="4"/>
        </w:numPr>
      </w:pPr>
      <w:r w:rsidRPr="00A00652">
        <w:t>Age breakdown for ISCED level 2 of pupils w</w:t>
      </w:r>
      <w:r w:rsidR="00794FA4" w:rsidRPr="00A00652">
        <w:t>ith an official decision of SEN.</w:t>
      </w:r>
    </w:p>
    <w:p w14:paraId="161D3394" w14:textId="77777777" w:rsidR="00CB13E4" w:rsidRPr="00A00652" w:rsidRDefault="00CB13E4" w:rsidP="00CB13E4">
      <w:pPr>
        <w:pStyle w:val="Agency-body-text-report"/>
      </w:pPr>
      <w:r w:rsidRPr="00A00652">
        <w:t>The agreed focus for EASIE data collection covers:</w:t>
      </w:r>
    </w:p>
    <w:p w14:paraId="7950714E" w14:textId="77777777" w:rsidR="00CB13E4" w:rsidRPr="00A00652" w:rsidRDefault="00CB13E4" w:rsidP="00BA1503">
      <w:pPr>
        <w:pStyle w:val="Agency-body-text-report"/>
        <w:numPr>
          <w:ilvl w:val="0"/>
          <w:numId w:val="5"/>
        </w:numPr>
      </w:pPr>
      <w:r w:rsidRPr="00A00652">
        <w:t>The compulsory school age range population in ISCED levels 1 and 2 (the number of pupils enrolled in schools in a given age range)</w:t>
      </w:r>
    </w:p>
    <w:p w14:paraId="1E17B48D" w14:textId="77777777" w:rsidR="00CB13E4" w:rsidRPr="00A00652" w:rsidRDefault="00CB13E4" w:rsidP="00BA1503">
      <w:pPr>
        <w:pStyle w:val="Agency-body-text-report"/>
        <w:numPr>
          <w:ilvl w:val="0"/>
          <w:numId w:val="5"/>
        </w:numPr>
      </w:pPr>
      <w:r w:rsidRPr="00A00652">
        <w:rPr>
          <w:rFonts w:eastAsia="MS PGothic"/>
        </w:rPr>
        <w:t>All sectors of compulsory education (state, independent and private)</w:t>
      </w:r>
    </w:p>
    <w:p w14:paraId="0E763867" w14:textId="77777777" w:rsidR="00CB13E4" w:rsidRPr="00A00652" w:rsidRDefault="00CB13E4" w:rsidP="00BA1503">
      <w:pPr>
        <w:pStyle w:val="Agency-body-text-report"/>
        <w:numPr>
          <w:ilvl w:val="0"/>
          <w:numId w:val="5"/>
        </w:numPr>
      </w:pPr>
      <w:r w:rsidRPr="00A00652">
        <w:t>All possible educational placements (mainstream, special classes and units and special schools)</w:t>
      </w:r>
    </w:p>
    <w:p w14:paraId="685E7D37" w14:textId="77777777" w:rsidR="00CB13E4" w:rsidRPr="00A00652" w:rsidRDefault="00CB13E4" w:rsidP="00BA1503">
      <w:pPr>
        <w:pStyle w:val="Agency-body-text-report"/>
        <w:numPr>
          <w:ilvl w:val="0"/>
          <w:numId w:val="5"/>
        </w:numPr>
      </w:pPr>
      <w:r w:rsidRPr="00A00652">
        <w:t>Non-formal education (provision maintained by non-education sectors, i.e. health or social services)</w:t>
      </w:r>
    </w:p>
    <w:p w14:paraId="0BF690DC" w14:textId="09A284B1" w:rsidR="00CB13E4" w:rsidRPr="00A00652" w:rsidRDefault="00CB13E4" w:rsidP="00BA1503">
      <w:pPr>
        <w:pStyle w:val="Agency-body-text-report"/>
        <w:numPr>
          <w:ilvl w:val="0"/>
          <w:numId w:val="5"/>
        </w:numPr>
      </w:pPr>
      <w:r w:rsidRPr="00A00652">
        <w:t>Out</w:t>
      </w:r>
      <w:r w:rsidR="00787908" w:rsidRPr="00A00652">
        <w:t>-</w:t>
      </w:r>
      <w:r w:rsidRPr="00A00652">
        <w:t>of</w:t>
      </w:r>
      <w:r w:rsidR="00787908" w:rsidRPr="00A00652">
        <w:t>-</w:t>
      </w:r>
      <w:r w:rsidRPr="00A00652">
        <w:t>school pupils (those not in any kind of educational provision).</w:t>
      </w:r>
    </w:p>
    <w:p w14:paraId="0D1FEE4A" w14:textId="2B1E0028" w:rsidR="00CB13E4" w:rsidRPr="00A00652" w:rsidRDefault="00CB13E4" w:rsidP="00FF6F01">
      <w:pPr>
        <w:pStyle w:val="Agency-body-text-report"/>
        <w:keepNext/>
      </w:pPr>
      <w:r w:rsidRPr="00A00652">
        <w:t xml:space="preserve">All participating countries have very different policy and practice situations for inclusive education. In order for country data covering the areas outlined above to be comparable, two important operational definitions for data collection </w:t>
      </w:r>
      <w:r w:rsidR="00C408A9" w:rsidRPr="00A00652">
        <w:t xml:space="preserve">– </w:t>
      </w:r>
      <w:r w:rsidRPr="00A00652">
        <w:t xml:space="preserve">identified and agreed upon with the national data collection experts </w:t>
      </w:r>
      <w:r w:rsidR="00C408A9" w:rsidRPr="00A00652">
        <w:t xml:space="preserve">– </w:t>
      </w:r>
      <w:r w:rsidRPr="00A00652">
        <w:t>have been applied:</w:t>
      </w:r>
    </w:p>
    <w:p w14:paraId="1D05405C" w14:textId="38F8CAE2" w:rsidR="00CB13E4" w:rsidRPr="00A00652" w:rsidRDefault="00CB13E4" w:rsidP="001B55CC">
      <w:pPr>
        <w:pStyle w:val="Agency-body-text-report"/>
        <w:numPr>
          <w:ilvl w:val="0"/>
          <w:numId w:val="30"/>
        </w:numPr>
        <w:ind w:left="426"/>
      </w:pPr>
      <w:r w:rsidRPr="00A00652">
        <w:rPr>
          <w:i/>
        </w:rPr>
        <w:t xml:space="preserve">An operational definition of an official decision of SEN – </w:t>
      </w:r>
      <w:r w:rsidRPr="00A00652">
        <w:t>an official decision leads to a pupil being recognised as eligible for additional educational support to meet their learning needs. An official decision meets the following criteria:</w:t>
      </w:r>
    </w:p>
    <w:p w14:paraId="6D82DB17" w14:textId="77777777" w:rsidR="00CB13E4" w:rsidRPr="00A00652" w:rsidRDefault="00CB13E4" w:rsidP="00BA1503">
      <w:pPr>
        <w:pStyle w:val="Agency-body-text-report"/>
        <w:numPr>
          <w:ilvl w:val="0"/>
          <w:numId w:val="6"/>
        </w:numPr>
      </w:pPr>
      <w:r w:rsidRPr="00A00652">
        <w:t>There has been an educational assessment procedure involving a multi-disciplinary team.</w:t>
      </w:r>
    </w:p>
    <w:p w14:paraId="501C011C" w14:textId="77777777" w:rsidR="00CB13E4" w:rsidRPr="00A00652" w:rsidRDefault="00CB13E4" w:rsidP="00BA1503">
      <w:pPr>
        <w:pStyle w:val="Agency-body-text-report"/>
        <w:numPr>
          <w:ilvl w:val="0"/>
          <w:numId w:val="6"/>
        </w:numPr>
      </w:pPr>
      <w:r w:rsidRPr="00A00652">
        <w:t>The multi-disciplinary team includes members from within and external to the pupil’s school.</w:t>
      </w:r>
    </w:p>
    <w:p w14:paraId="5D635D78" w14:textId="77777777" w:rsidR="00CB13E4" w:rsidRPr="00A00652" w:rsidRDefault="00CB13E4" w:rsidP="00BA1503">
      <w:pPr>
        <w:pStyle w:val="Agency-body-text-report"/>
        <w:numPr>
          <w:ilvl w:val="0"/>
          <w:numId w:val="6"/>
        </w:numPr>
      </w:pPr>
      <w:r w:rsidRPr="00A00652">
        <w:t>There is a legal document which describes the support the pupil is eligible to receive and which is used as the basis for planning.</w:t>
      </w:r>
    </w:p>
    <w:p w14:paraId="4805BDAD" w14:textId="77777777" w:rsidR="00CB13E4" w:rsidRPr="00A00652" w:rsidRDefault="00CB13E4" w:rsidP="00BA1503">
      <w:pPr>
        <w:pStyle w:val="Agency-body-text-report"/>
        <w:numPr>
          <w:ilvl w:val="0"/>
          <w:numId w:val="6"/>
        </w:numPr>
      </w:pPr>
      <w:r w:rsidRPr="00A00652">
        <w:t>The official decision is subject to a formal, regular review process.</w:t>
      </w:r>
    </w:p>
    <w:p w14:paraId="1F4A8412" w14:textId="77777777" w:rsidR="00CB13E4" w:rsidRPr="00A00652" w:rsidRDefault="00CB13E4" w:rsidP="00CB13E4">
      <w:pPr>
        <w:pStyle w:val="Agency-body-text-report"/>
      </w:pPr>
      <w:r w:rsidRPr="00A00652">
        <w:t>All data collected relating to pupils with SEN is in line with this operational definition of an official decision of SEN.</w:t>
      </w:r>
    </w:p>
    <w:p w14:paraId="08B96170" w14:textId="3B8C1D76" w:rsidR="00CB13E4" w:rsidRPr="00A00652" w:rsidRDefault="00CB13E4" w:rsidP="001B55CC">
      <w:pPr>
        <w:pStyle w:val="Agency-body-text-report"/>
        <w:numPr>
          <w:ilvl w:val="0"/>
          <w:numId w:val="30"/>
        </w:numPr>
        <w:ind w:left="426"/>
      </w:pPr>
      <w:r w:rsidRPr="00A00652">
        <w:rPr>
          <w:i/>
        </w:rPr>
        <w:t>An operational definition of an inclusive setting</w:t>
      </w:r>
      <w:r w:rsidRPr="00A00652">
        <w:t xml:space="preserve"> – an inclusive setting refers to education where the pupil with SEN follows education in mainstream classes alongside their mainstream peers for the largest part – 80% or more – of the school week.</w:t>
      </w:r>
    </w:p>
    <w:p w14:paraId="4ADBB052" w14:textId="09531E26" w:rsidR="00CB13E4" w:rsidRPr="00A00652" w:rsidRDefault="00CB13E4" w:rsidP="00CB13E4">
      <w:pPr>
        <w:pStyle w:val="Agency-body-text-report"/>
        <w:rPr>
          <w:i/>
          <w:szCs w:val="28"/>
        </w:rPr>
      </w:pPr>
      <w:r w:rsidRPr="00A00652">
        <w:rPr>
          <w:szCs w:val="28"/>
        </w:rPr>
        <w:lastRenderedPageBreak/>
        <w:t>This benchmark has been used in different forms in previous Agency projects and data collection work. 80% clearly indicates pupil placement for the majority of their school week in a mainstream setting. At the same time, it acknowledges possibilities for small group or one-to-one withdrawal for limited periods of time (i.e.</w:t>
      </w:r>
      <w:r w:rsidR="002042F7" w:rsidRPr="00A00652">
        <w:rPr>
          <w:szCs w:val="28"/>
        </w:rPr>
        <w:t> </w:t>
      </w:r>
      <w:r w:rsidRPr="00A00652">
        <w:rPr>
          <w:szCs w:val="28"/>
        </w:rPr>
        <w:t>20% or one day a week).</w:t>
      </w:r>
    </w:p>
    <w:p w14:paraId="69082130" w14:textId="54B848F5" w:rsidR="00CB13E4" w:rsidRPr="00A00652" w:rsidRDefault="00CB13E4" w:rsidP="00CB13E4">
      <w:pPr>
        <w:pStyle w:val="Agency-body-text-report"/>
      </w:pPr>
      <w:r w:rsidRPr="00A00652">
        <w:t>Not all countries are able to provide exact data relating to the 80% time placement benchmark</w:t>
      </w:r>
      <w:r w:rsidR="00C97215" w:rsidRPr="00A00652">
        <w:t>.</w:t>
      </w:r>
      <w:r w:rsidRPr="00A00652">
        <w:t xml:space="preserve"> </w:t>
      </w:r>
      <w:r w:rsidR="00C97215" w:rsidRPr="00A00652">
        <w:t>Therefore</w:t>
      </w:r>
      <w:r w:rsidRPr="00A00652">
        <w:t xml:space="preserve">, proxies have been identified, agreed upon and applied as needed (please refer to the specific </w:t>
      </w:r>
      <w:hyperlink r:id="rId25" w:history="1">
        <w:r w:rsidR="000D519D" w:rsidRPr="00A00652">
          <w:rPr>
            <w:rStyle w:val="Hyperlink"/>
          </w:rPr>
          <w:t>Country Background Information</w:t>
        </w:r>
      </w:hyperlink>
      <w:r w:rsidR="000D519D" w:rsidRPr="00A00652">
        <w:t xml:space="preserve"> </w:t>
      </w:r>
      <w:r w:rsidRPr="00A00652">
        <w:t>for more details).</w:t>
      </w:r>
    </w:p>
    <w:p w14:paraId="77EE21C0" w14:textId="77777777" w:rsidR="00CB13E4" w:rsidRPr="00A00652" w:rsidRDefault="00CB13E4" w:rsidP="00CB13E4">
      <w:pPr>
        <w:pStyle w:val="Agency-heading-2-report"/>
      </w:pPr>
      <w:bookmarkStart w:id="12" w:name="_Toc491072343"/>
      <w:bookmarkStart w:id="13" w:name="_Toc491170517"/>
      <w:bookmarkStart w:id="14" w:name="_Toc494714129"/>
      <w:r w:rsidRPr="00A00652">
        <w:t>The EASIE 2014 dataset cross-country analysis</w:t>
      </w:r>
      <w:bookmarkEnd w:id="12"/>
      <w:bookmarkEnd w:id="13"/>
      <w:bookmarkEnd w:id="14"/>
    </w:p>
    <w:p w14:paraId="0591B17F" w14:textId="43E19D90" w:rsidR="00CB13E4" w:rsidRPr="00A00652" w:rsidRDefault="00CB13E4" w:rsidP="00CB13E4">
      <w:pPr>
        <w:pStyle w:val="Agency-body-text-report"/>
      </w:pPr>
      <w:r w:rsidRPr="00A00652">
        <w:t xml:space="preserve">This report </w:t>
      </w:r>
      <w:r w:rsidR="008B3853" w:rsidRPr="00A00652">
        <w:t>focus</w:t>
      </w:r>
      <w:r w:rsidRPr="00A00652">
        <w:t xml:space="preserve">es on the 2014 dataset. The data from participating countries is from </w:t>
      </w:r>
      <w:r w:rsidR="00654381" w:rsidRPr="00A00652">
        <w:t xml:space="preserve">the </w:t>
      </w:r>
      <w:r w:rsidRPr="00A00652">
        <w:t>2012</w:t>
      </w:r>
      <w:r w:rsidR="00E13ABE" w:rsidRPr="00A00652">
        <w:t>–</w:t>
      </w:r>
      <w:r w:rsidRPr="00A00652">
        <w:t xml:space="preserve">2013 </w:t>
      </w:r>
      <w:r w:rsidR="00E13ABE" w:rsidRPr="00A00652">
        <w:t xml:space="preserve">school year </w:t>
      </w:r>
      <w:r w:rsidRPr="00A00652">
        <w:t>and the dataset was processed from 2014 onwards.</w:t>
      </w:r>
    </w:p>
    <w:p w14:paraId="41531A98" w14:textId="77777777" w:rsidR="00CB13E4" w:rsidRPr="00A00652" w:rsidRDefault="00CB13E4" w:rsidP="00FF6F01">
      <w:pPr>
        <w:pStyle w:val="Agency-body-text-report"/>
        <w:keepNext/>
      </w:pPr>
      <w:r w:rsidRPr="00A00652">
        <w:t>The report presents data relating to 17 indicators that were identified and agreed upon with the national data experts. The indicators are based on three areas of country data:</w:t>
      </w:r>
    </w:p>
    <w:p w14:paraId="2C3021AC" w14:textId="77777777" w:rsidR="00CB13E4" w:rsidRPr="00A00652" w:rsidRDefault="00CB13E4" w:rsidP="00BA1503">
      <w:pPr>
        <w:pStyle w:val="Agency-body-text-report"/>
        <w:numPr>
          <w:ilvl w:val="0"/>
          <w:numId w:val="3"/>
        </w:numPr>
      </w:pPr>
      <w:r w:rsidRPr="00A00652">
        <w:t>Population and enrolment data taken from Table 1</w:t>
      </w:r>
    </w:p>
    <w:p w14:paraId="4D887EE7" w14:textId="4B3B38BE" w:rsidR="00CB13E4" w:rsidRPr="00A00652" w:rsidRDefault="00CB13E4" w:rsidP="00BA1503">
      <w:pPr>
        <w:pStyle w:val="Agency-body-text-report"/>
        <w:numPr>
          <w:ilvl w:val="0"/>
          <w:numId w:val="3"/>
        </w:numPr>
      </w:pPr>
      <w:r w:rsidRPr="00A00652">
        <w:t xml:space="preserve">Age sample data (9 and </w:t>
      </w:r>
      <w:r w:rsidR="003B07E2" w:rsidRPr="00A00652">
        <w:t>15</w:t>
      </w:r>
      <w:r w:rsidR="00530116" w:rsidRPr="00A00652">
        <w:t>-year-old</w:t>
      </w:r>
      <w:r w:rsidRPr="00A00652">
        <w:t xml:space="preserve">s) taken from Table 2 </w:t>
      </w:r>
    </w:p>
    <w:p w14:paraId="08793F56" w14:textId="77777777" w:rsidR="00CB13E4" w:rsidRPr="00A00652" w:rsidRDefault="00CB13E4" w:rsidP="00BA1503">
      <w:pPr>
        <w:pStyle w:val="Agency-body-text-report"/>
        <w:numPr>
          <w:ilvl w:val="0"/>
          <w:numId w:val="3"/>
        </w:numPr>
      </w:pPr>
      <w:r w:rsidRPr="00A00652">
        <w:t>Data on pupils with an official decision of SEN taken from Table 3, including identification rates, distributions of educational placements taken from Table 3, along with gender and ISCED breakdowns of this data taken from Tables 4, 5 and 6.</w:t>
      </w:r>
    </w:p>
    <w:p w14:paraId="2E7F6A6F" w14:textId="5BB240A0" w:rsidR="00CB13E4" w:rsidRPr="00A00652" w:rsidRDefault="00CB13E4" w:rsidP="00CB13E4">
      <w:pPr>
        <w:pStyle w:val="Agency-body-text-report"/>
      </w:pPr>
      <w:r w:rsidRPr="00A00652">
        <w:t>The report is structured around these three areas, with descriptive texts and figures presenting all available country data for each indicator. The information available</w:t>
      </w:r>
      <w:r w:rsidR="00654381" w:rsidRPr="00A00652">
        <w:t xml:space="preserve"> from</w:t>
      </w:r>
      <w:r w:rsidRPr="00A00652">
        <w:t xml:space="preserve"> the indicators provides insights into the following issues relating to inclusive education:</w:t>
      </w:r>
    </w:p>
    <w:p w14:paraId="6922F3E5" w14:textId="77777777" w:rsidR="00CB13E4" w:rsidRPr="00A00652" w:rsidRDefault="00CB13E4" w:rsidP="00BA1503">
      <w:pPr>
        <w:pStyle w:val="Agency-body-text-report"/>
        <w:numPr>
          <w:ilvl w:val="0"/>
          <w:numId w:val="1"/>
        </w:numPr>
        <w:rPr>
          <w:bCs/>
        </w:rPr>
      </w:pPr>
      <w:r w:rsidRPr="00A00652">
        <w:rPr>
          <w:bCs/>
        </w:rPr>
        <w:t xml:space="preserve">Access to mainstream education – what proportion of pupils, including those with an official decision of SEN, go to a mainstream school? </w:t>
      </w:r>
    </w:p>
    <w:p w14:paraId="7CF394A5" w14:textId="148572DE" w:rsidR="00CB13E4" w:rsidRPr="00A00652" w:rsidRDefault="00CB13E4" w:rsidP="00BA1503">
      <w:pPr>
        <w:pStyle w:val="Agency-body-text-report"/>
        <w:numPr>
          <w:ilvl w:val="0"/>
          <w:numId w:val="1"/>
        </w:numPr>
        <w:rPr>
          <w:bCs/>
        </w:rPr>
      </w:pPr>
      <w:r w:rsidRPr="00A00652">
        <w:rPr>
          <w:bCs/>
        </w:rPr>
        <w:t xml:space="preserve">Access to inclusive education </w:t>
      </w:r>
      <w:r w:rsidR="00654381" w:rsidRPr="00A00652">
        <w:rPr>
          <w:bCs/>
        </w:rPr>
        <w:t xml:space="preserve">– </w:t>
      </w:r>
      <w:r w:rsidRPr="00A00652">
        <w:rPr>
          <w:bCs/>
        </w:rPr>
        <w:t>what proportion of pupils, including those with an official decision of SEN, spend the majority of their time with their peers in mainstream classrooms?</w:t>
      </w:r>
    </w:p>
    <w:p w14:paraId="02EC3927" w14:textId="2BA9E3AD" w:rsidR="00473BC4" w:rsidRPr="00A00652" w:rsidRDefault="00CB13E4" w:rsidP="00BA1503">
      <w:pPr>
        <w:pStyle w:val="Agency-body-text-report"/>
        <w:numPr>
          <w:ilvl w:val="0"/>
          <w:numId w:val="1"/>
        </w:numPr>
        <w:rPr>
          <w:bCs/>
        </w:rPr>
      </w:pPr>
      <w:r w:rsidRPr="00A00652">
        <w:rPr>
          <w:bCs/>
        </w:rPr>
        <w:t xml:space="preserve">Gender issues – are there differences in the proportion of </w:t>
      </w:r>
      <w:r w:rsidR="003B07E2" w:rsidRPr="00A00652">
        <w:rPr>
          <w:bCs/>
        </w:rPr>
        <w:t xml:space="preserve">males </w:t>
      </w:r>
      <w:r w:rsidR="00654381" w:rsidRPr="00A00652">
        <w:rPr>
          <w:bCs/>
        </w:rPr>
        <w:t xml:space="preserve">and </w:t>
      </w:r>
      <w:r w:rsidR="003B07E2" w:rsidRPr="00A00652">
        <w:rPr>
          <w:bCs/>
        </w:rPr>
        <w:t xml:space="preserve">females </w:t>
      </w:r>
      <w:r w:rsidRPr="00A00652">
        <w:rPr>
          <w:bCs/>
        </w:rPr>
        <w:t>with an official decision of SEN?</w:t>
      </w:r>
    </w:p>
    <w:p w14:paraId="029E32C1" w14:textId="58E36C25" w:rsidR="00473BC4" w:rsidRPr="00A00652" w:rsidRDefault="00654381" w:rsidP="00A45C97">
      <w:pPr>
        <w:pStyle w:val="Agency-body-text-report"/>
        <w:numPr>
          <w:ilvl w:val="0"/>
          <w:numId w:val="1"/>
        </w:numPr>
      </w:pPr>
      <w:r w:rsidRPr="00A00652">
        <w:lastRenderedPageBreak/>
        <w:t>Age-</w:t>
      </w:r>
      <w:r w:rsidR="00CB13E4" w:rsidRPr="00A00652">
        <w:t xml:space="preserve">appropriate education – what proportion of pupils, including those with an official decision of SEN, </w:t>
      </w:r>
      <w:r w:rsidRPr="00A00652">
        <w:t xml:space="preserve">are </w:t>
      </w:r>
      <w:r w:rsidR="00CB13E4" w:rsidRPr="00A00652">
        <w:t>studying programmes that are appropriate for their age?</w:t>
      </w:r>
    </w:p>
    <w:p w14:paraId="4855736F" w14:textId="77777777" w:rsidR="00CB13E4" w:rsidRPr="00A00652" w:rsidRDefault="00CB13E4" w:rsidP="00CB13E4">
      <w:pPr>
        <w:pStyle w:val="Agency-heading-2-report"/>
      </w:pPr>
      <w:bookmarkStart w:id="15" w:name="_Toc491072344"/>
      <w:bookmarkStart w:id="16" w:name="_Toc491170518"/>
      <w:bookmarkStart w:id="17" w:name="_Toc494714130"/>
      <w:r w:rsidRPr="00A00652">
        <w:t>Information provided for each indicator</w:t>
      </w:r>
      <w:bookmarkEnd w:id="15"/>
      <w:bookmarkEnd w:id="16"/>
      <w:bookmarkEnd w:id="17"/>
    </w:p>
    <w:p w14:paraId="113A4BDC" w14:textId="591ABE9F" w:rsidR="00CB13E4" w:rsidRPr="00A00652" w:rsidRDefault="00CB13E4" w:rsidP="00CB13E4">
      <w:pPr>
        <w:pStyle w:val="Agency-body-text-report"/>
      </w:pPr>
      <w:r w:rsidRPr="00A00652">
        <w:t>In the following sections of the report, data</w:t>
      </w:r>
      <w:r w:rsidR="00654381" w:rsidRPr="00A00652">
        <w:t xml:space="preserve"> is presented</w:t>
      </w:r>
      <w:r w:rsidRPr="00A00652">
        <w:t xml:space="preserve"> from th</w:t>
      </w:r>
      <w:r w:rsidR="00654381" w:rsidRPr="00A00652">
        <w:t>os</w:t>
      </w:r>
      <w:r w:rsidRPr="00A00652">
        <w:t>e countries th</w:t>
      </w:r>
      <w:r w:rsidR="00654381" w:rsidRPr="00A00652">
        <w:t>at have</w:t>
      </w:r>
      <w:r w:rsidRPr="00A00652">
        <w:t xml:space="preserve"> agreed reliable data. Countries with Missing and N</w:t>
      </w:r>
      <w:r w:rsidR="00B85534" w:rsidRPr="00A00652">
        <w:t xml:space="preserve">ot </w:t>
      </w:r>
      <w:r w:rsidRPr="00A00652">
        <w:t>A</w:t>
      </w:r>
      <w:r w:rsidR="00B85534" w:rsidRPr="00A00652">
        <w:t>pplicable</w:t>
      </w:r>
      <w:r w:rsidRPr="00A00652">
        <w:t xml:space="preserve"> data (as presented </w:t>
      </w:r>
      <w:r w:rsidR="00654381" w:rsidRPr="00A00652">
        <w:t>i</w:t>
      </w:r>
      <w:r w:rsidRPr="00A00652">
        <w:t xml:space="preserve">n their </w:t>
      </w:r>
      <w:r w:rsidR="000B39DD" w:rsidRPr="00A00652">
        <w:t xml:space="preserve">respective </w:t>
      </w:r>
      <w:hyperlink r:id="rId26" w:history="1">
        <w:r w:rsidRPr="00A00652">
          <w:rPr>
            <w:rStyle w:val="Hyperlink"/>
          </w:rPr>
          <w:t>country data tables</w:t>
        </w:r>
      </w:hyperlink>
      <w:r w:rsidRPr="00A00652">
        <w:t xml:space="preserve">) are not listed. Therefore, the number of countries differs from table to table. </w:t>
      </w:r>
    </w:p>
    <w:p w14:paraId="047CE4EF" w14:textId="619D5344" w:rsidR="00CB13E4" w:rsidRPr="00A00652" w:rsidRDefault="00CB13E4" w:rsidP="00CB13E4">
      <w:pPr>
        <w:pStyle w:val="Agency-body-text-report"/>
      </w:pPr>
      <w:r w:rsidRPr="00A00652">
        <w:t>In the figures, countries are presented in alphabetical order</w:t>
      </w:r>
      <w:r w:rsidR="00654381" w:rsidRPr="00A00652">
        <w:t>,</w:t>
      </w:r>
      <w:r w:rsidRPr="00A00652">
        <w:t xml:space="preserve"> with the total average presented in the final column. The total average has been calculated based on all the reliable country data availa</w:t>
      </w:r>
      <w:r w:rsidR="00853B23" w:rsidRPr="00A00652">
        <w:t>ble for that specific indicator</w:t>
      </w:r>
      <w:r w:rsidR="00CF31E1" w:rsidRPr="00A00652">
        <w:t>.</w:t>
      </w:r>
      <w:r w:rsidR="00853B23" w:rsidRPr="00A00652">
        <w:t xml:space="preserve"> </w:t>
      </w:r>
      <w:r w:rsidR="00CF31E1" w:rsidRPr="00A00652">
        <w:t xml:space="preserve">Therefore, </w:t>
      </w:r>
      <w:r w:rsidR="00853B23" w:rsidRPr="00A00652">
        <w:t>the number of countries used to calculate total averages differs between figures.</w:t>
      </w:r>
      <w:r w:rsidRPr="00A00652">
        <w:t xml:space="preserve"> It should be noted that countries with large populations have a significant impact on the </w:t>
      </w:r>
      <w:r w:rsidR="00853B23" w:rsidRPr="00A00652">
        <w:t>total average as presented here</w:t>
      </w:r>
      <w:r w:rsidR="00654381" w:rsidRPr="00A00652">
        <w:t>.</w:t>
      </w:r>
    </w:p>
    <w:p w14:paraId="4667462B" w14:textId="1A3CA16C" w:rsidR="00CB13E4" w:rsidRPr="00A00652" w:rsidRDefault="00CB13E4" w:rsidP="00CB13E4">
      <w:pPr>
        <w:pStyle w:val="Agency-body-text-report"/>
      </w:pPr>
      <w:r w:rsidRPr="00A00652">
        <w:t xml:space="preserve">All data has been </w:t>
      </w:r>
      <w:r w:rsidR="003B07E2" w:rsidRPr="00A00652">
        <w:t xml:space="preserve">calculated </w:t>
      </w:r>
      <w:r w:rsidRPr="00A00652">
        <w:t xml:space="preserve">to </w:t>
      </w:r>
      <w:r w:rsidR="003B07E2" w:rsidRPr="00A00652">
        <w:t xml:space="preserve">the second </w:t>
      </w:r>
      <w:r w:rsidR="008C2307" w:rsidRPr="00A00652">
        <w:t>decimal</w:t>
      </w:r>
      <w:r w:rsidRPr="00A00652">
        <w:t xml:space="preserve"> place.</w:t>
      </w:r>
    </w:p>
    <w:p w14:paraId="02FBB2F2" w14:textId="77777777" w:rsidR="00CB13E4" w:rsidRPr="00A00652" w:rsidRDefault="00CB13E4" w:rsidP="00CB13E4">
      <w:pPr>
        <w:pStyle w:val="Agency-body-text-report"/>
      </w:pPr>
      <w:r w:rsidRPr="00A00652">
        <w:t xml:space="preserve">For each indicator, there is accompanying text describing: </w:t>
      </w:r>
    </w:p>
    <w:p w14:paraId="0D0CA0CB" w14:textId="1F5FEC63" w:rsidR="00CB13E4" w:rsidRPr="00A00652" w:rsidRDefault="00B6382C" w:rsidP="00BA1503">
      <w:pPr>
        <w:pStyle w:val="Agency-body-text-report"/>
        <w:numPr>
          <w:ilvl w:val="1"/>
          <w:numId w:val="2"/>
        </w:numPr>
      </w:pPr>
      <w:r w:rsidRPr="00A00652">
        <w:t>h</w:t>
      </w:r>
      <w:r w:rsidR="00CB13E4" w:rsidRPr="00A00652">
        <w:t>ow the indicator has been calculated. The questions used as the basis for calculations are numbered by table and question number</w:t>
      </w:r>
      <w:r w:rsidRPr="00A00652">
        <w:t>,</w:t>
      </w:r>
      <w:r w:rsidR="00CB13E4" w:rsidRPr="00A00652">
        <w:t xml:space="preserve"> e.g.</w:t>
      </w:r>
      <w:r w:rsidR="002042F7" w:rsidRPr="00A00652">
        <w:t> </w:t>
      </w:r>
      <w:r w:rsidR="00CB13E4" w:rsidRPr="00A00652">
        <w:t xml:space="preserve">Q1.4 indicates </w:t>
      </w:r>
      <w:r w:rsidR="006749ED" w:rsidRPr="00A00652">
        <w:t xml:space="preserve">Table 1, Question </w:t>
      </w:r>
      <w:r w:rsidR="00CB13E4" w:rsidRPr="00A00652">
        <w:t>4. The division slash (</w:t>
      </w:r>
      <w:r w:rsidR="00CB13E4" w:rsidRPr="00A00652">
        <w:rPr>
          <w:b/>
        </w:rPr>
        <w:t>/</w:t>
      </w:r>
      <w:r w:rsidR="00CB13E4" w:rsidRPr="00A00652">
        <w:t>) indicates ‘divided by’, the multiplication sign (</w:t>
      </w:r>
      <w:r w:rsidR="00CB13E4" w:rsidRPr="00A00652">
        <w:rPr>
          <w:b/>
        </w:rPr>
        <w:t>x</w:t>
      </w:r>
      <w:r w:rsidR="00CB13E4" w:rsidRPr="00A00652">
        <w:t>) indicates ‘multiplied by’ and the plus sign (</w:t>
      </w:r>
      <w:r w:rsidR="00CB13E4" w:rsidRPr="00A00652">
        <w:rPr>
          <w:b/>
        </w:rPr>
        <w:t>+</w:t>
      </w:r>
      <w:r w:rsidR="00CB13E4" w:rsidRPr="00A00652">
        <w:t>) indicates added to;</w:t>
      </w:r>
    </w:p>
    <w:p w14:paraId="38814C0A" w14:textId="2A89C7B3" w:rsidR="00CB13E4" w:rsidRPr="00A00652" w:rsidRDefault="00B6382C" w:rsidP="00BA1503">
      <w:pPr>
        <w:pStyle w:val="Agency-body-text-report"/>
        <w:numPr>
          <w:ilvl w:val="1"/>
          <w:numId w:val="2"/>
        </w:numPr>
      </w:pPr>
      <w:r w:rsidRPr="00A00652">
        <w:t>w</w:t>
      </w:r>
      <w:r w:rsidR="00CB13E4" w:rsidRPr="00A00652">
        <w:t xml:space="preserve">hat the indicator is </w:t>
      </w:r>
      <w:r w:rsidR="008B3853" w:rsidRPr="00A00652">
        <w:t>focus</w:t>
      </w:r>
      <w:r w:rsidR="00CB13E4" w:rsidRPr="00A00652">
        <w:t>ing on and what issues it can potentially inform;</w:t>
      </w:r>
    </w:p>
    <w:p w14:paraId="534EE042" w14:textId="02BEE3B7" w:rsidR="00CB13E4" w:rsidRPr="00A00652" w:rsidRDefault="00B6382C" w:rsidP="00BA1503">
      <w:pPr>
        <w:pStyle w:val="Agency-body-text-report"/>
        <w:numPr>
          <w:ilvl w:val="1"/>
          <w:numId w:val="2"/>
        </w:numPr>
      </w:pPr>
      <w:r w:rsidRPr="00A00652">
        <w:t>h</w:t>
      </w:r>
      <w:r w:rsidR="00CB13E4" w:rsidRPr="00A00652">
        <w:t>ow many countries provided reliable data;</w:t>
      </w:r>
    </w:p>
    <w:p w14:paraId="13FE1D38" w14:textId="7032941B" w:rsidR="00CB13E4" w:rsidRPr="00A00652" w:rsidRDefault="00B6382C" w:rsidP="00BA1503">
      <w:pPr>
        <w:pStyle w:val="Agency-body-text-report"/>
        <w:numPr>
          <w:ilvl w:val="1"/>
          <w:numId w:val="2"/>
        </w:numPr>
      </w:pPr>
      <w:r w:rsidRPr="00A00652">
        <w:t>t</w:t>
      </w:r>
      <w:r w:rsidR="00CB13E4" w:rsidRPr="00A00652">
        <w:t>he range of data available and the total average;</w:t>
      </w:r>
    </w:p>
    <w:p w14:paraId="16B3ADA3" w14:textId="5F68CB97" w:rsidR="00CB13E4" w:rsidRPr="00A00652" w:rsidRDefault="00B6382C" w:rsidP="00BA1503">
      <w:pPr>
        <w:pStyle w:val="Agency-body-text-report"/>
        <w:numPr>
          <w:ilvl w:val="1"/>
          <w:numId w:val="2"/>
        </w:numPr>
      </w:pPr>
      <w:r w:rsidRPr="00A00652">
        <w:t>i</w:t>
      </w:r>
      <w:r w:rsidR="00CB13E4" w:rsidRPr="00A00652">
        <w:t>nformation relating to any data outliers.</w:t>
      </w:r>
    </w:p>
    <w:p w14:paraId="0618F3DA" w14:textId="22BBB811" w:rsidR="00CB13E4" w:rsidRPr="00A00652" w:rsidRDefault="00CB13E4" w:rsidP="00CB13E4">
      <w:pPr>
        <w:pStyle w:val="Agency-body-text-report"/>
      </w:pPr>
      <w:r w:rsidRPr="00A00652">
        <w:t>Where applicable</w:t>
      </w:r>
      <w:r w:rsidR="00B6382C" w:rsidRPr="00A00652">
        <w:t>,</w:t>
      </w:r>
      <w:r w:rsidRPr="00A00652">
        <w:t xml:space="preserve"> there is also descriptive text highlighting specific issues to be taken into account when considering the data. </w:t>
      </w:r>
    </w:p>
    <w:p w14:paraId="064F9710" w14:textId="71B14ABA" w:rsidR="00CB13E4" w:rsidRPr="00A00652" w:rsidRDefault="00CF31E1" w:rsidP="00CB13E4">
      <w:pPr>
        <w:pStyle w:val="Agency-body-text-report"/>
      </w:pPr>
      <w:r w:rsidRPr="00A00652">
        <w:lastRenderedPageBreak/>
        <w:t>Pleas</w:t>
      </w:r>
      <w:r w:rsidR="00CB13E4" w:rsidRPr="00A00652">
        <w:t>e note that this report does not attempt to interpret the data presented</w:t>
      </w:r>
      <w:r w:rsidR="00B6382C" w:rsidRPr="00A00652">
        <w:t>;</w:t>
      </w:r>
      <w:r w:rsidR="00CB13E4" w:rsidRPr="00A00652">
        <w:t xml:space="preserve"> rather</w:t>
      </w:r>
      <w:r w:rsidRPr="00A00652">
        <w:t>,</w:t>
      </w:r>
      <w:r w:rsidR="00CB13E4" w:rsidRPr="00A00652">
        <w:t xml:space="preserve"> </w:t>
      </w:r>
      <w:r w:rsidRPr="00A00652">
        <w:t xml:space="preserve">it </w:t>
      </w:r>
      <w:r w:rsidR="00CB13E4" w:rsidRPr="00A00652">
        <w:t>aims to present the available data clear</w:t>
      </w:r>
      <w:r w:rsidR="00DE26B1" w:rsidRPr="00A00652">
        <w:t>ly</w:t>
      </w:r>
      <w:r w:rsidR="00CB13E4" w:rsidRPr="00A00652">
        <w:t xml:space="preserve"> and concise</w:t>
      </w:r>
      <w:r w:rsidR="00DE26B1" w:rsidRPr="00A00652">
        <w:t>l</w:t>
      </w:r>
      <w:r w:rsidR="00CB13E4" w:rsidRPr="00A00652">
        <w:t>y in order to inform decision</w:t>
      </w:r>
      <w:r w:rsidR="00705E89" w:rsidRPr="00A00652">
        <w:t>-</w:t>
      </w:r>
      <w:r w:rsidR="00CB13E4" w:rsidRPr="00A00652">
        <w:t>making.</w:t>
      </w:r>
    </w:p>
    <w:p w14:paraId="36630260" w14:textId="398CB449" w:rsidR="00CB13E4" w:rsidRPr="00A00652" w:rsidRDefault="00CB13E4" w:rsidP="00CB13E4">
      <w:pPr>
        <w:pStyle w:val="Agency-body-text-report"/>
      </w:pPr>
      <w:r w:rsidRPr="00A00652">
        <w:t xml:space="preserve">Gender and ISCED level breakdowns </w:t>
      </w:r>
      <w:r w:rsidR="00B6382C" w:rsidRPr="00A00652">
        <w:t xml:space="preserve">are </w:t>
      </w:r>
      <w:r w:rsidRPr="00A00652">
        <w:t>also available for the indicators relating to data on pupils with an official decision of SEN taken from Table</w:t>
      </w:r>
      <w:r w:rsidR="002042F7" w:rsidRPr="00A00652">
        <w:t> </w:t>
      </w:r>
      <w:r w:rsidRPr="00A00652">
        <w:t>3. These are presented as additional figures.</w:t>
      </w:r>
    </w:p>
    <w:p w14:paraId="0F5EF43F" w14:textId="77777777" w:rsidR="00CB13E4" w:rsidRPr="00A00652" w:rsidRDefault="00CB13E4" w:rsidP="00CB13E4">
      <w:pPr>
        <w:pStyle w:val="Agency-body-text-report"/>
      </w:pPr>
      <w:r w:rsidRPr="00A00652">
        <w:t>Within each of the figures, the exact numbers for the data point can be viewed by scrolling over each country column.</w:t>
      </w:r>
    </w:p>
    <w:p w14:paraId="48CCC06B" w14:textId="0305D671" w:rsidR="00CB13E4" w:rsidRPr="00A00652" w:rsidRDefault="00CB13E4" w:rsidP="00CB13E4">
      <w:pPr>
        <w:pStyle w:val="Agency-body-text-report"/>
      </w:pPr>
      <w:r w:rsidRPr="00A00652">
        <w:t xml:space="preserve">The </w:t>
      </w:r>
      <w:hyperlink w:anchor="Annex" w:history="1">
        <w:r w:rsidRPr="00A00652">
          <w:rPr>
            <w:rStyle w:val="Hyperlink"/>
          </w:rPr>
          <w:t>Annex</w:t>
        </w:r>
      </w:hyperlink>
      <w:r w:rsidRPr="00A00652">
        <w:t xml:space="preserve"> presents the data from each of the figures in the main body of the report in</w:t>
      </w:r>
      <w:r w:rsidR="00B6382C" w:rsidRPr="00A00652">
        <w:t xml:space="preserve"> an</w:t>
      </w:r>
      <w:r w:rsidRPr="00A00652">
        <w:t xml:space="preserve"> accessible format.</w:t>
      </w:r>
      <w:r w:rsidR="00C56C9A" w:rsidRPr="00A00652">
        <w:t xml:space="preserve"> Each data table in the Annex links to the corresponding figure in the main body of the report.</w:t>
      </w:r>
    </w:p>
    <w:p w14:paraId="71FEB72A" w14:textId="2268B120" w:rsidR="00CB13E4" w:rsidRPr="00A00652" w:rsidRDefault="00CB13E4" w:rsidP="00CB13E4">
      <w:pPr>
        <w:pStyle w:val="Agency-body-text-report"/>
      </w:pPr>
      <w:r w:rsidRPr="00A00652">
        <w:t xml:space="preserve">It is important to stress that all figures should be considered in line with the original data and notes presented on the individual </w:t>
      </w:r>
      <w:hyperlink r:id="rId27" w:history="1">
        <w:r w:rsidRPr="00A00652">
          <w:rPr>
            <w:rStyle w:val="Hyperlink"/>
          </w:rPr>
          <w:t>country data pages</w:t>
        </w:r>
      </w:hyperlink>
      <w:r w:rsidR="00B97C4A" w:rsidRPr="00A00652">
        <w:t>.</w:t>
      </w:r>
    </w:p>
    <w:p w14:paraId="413C395C" w14:textId="081FB9DD" w:rsidR="0039169F" w:rsidRPr="00A00652" w:rsidRDefault="00CB13E4" w:rsidP="0039169F">
      <w:pPr>
        <w:pStyle w:val="Agency-body-text-report"/>
        <w:rPr>
          <w:rFonts w:asciiTheme="majorHAnsi" w:hAnsiTheme="majorHAnsi"/>
          <w:b/>
          <w:sz w:val="40"/>
          <w:szCs w:val="40"/>
        </w:rPr>
      </w:pPr>
      <w:r w:rsidRPr="00A00652">
        <w:t>This is the first edition of the EASIE cross-country analysis report and</w:t>
      </w:r>
      <w:r w:rsidR="000C02A4" w:rsidRPr="00A00652">
        <w:t>,</w:t>
      </w:r>
      <w:r w:rsidRPr="00A00652">
        <w:t xml:space="preserve"> as such</w:t>
      </w:r>
      <w:r w:rsidR="000C02A4" w:rsidRPr="00A00652">
        <w:t>,</w:t>
      </w:r>
      <w:r w:rsidRPr="00A00652">
        <w:t xml:space="preserve"> </w:t>
      </w:r>
      <w:r w:rsidR="00B6382C" w:rsidRPr="00A00652">
        <w:t xml:space="preserve">it </w:t>
      </w:r>
      <w:r w:rsidR="008B3853" w:rsidRPr="00A00652">
        <w:t>focus</w:t>
      </w:r>
      <w:r w:rsidRPr="00A00652">
        <w:t>es on a single dataset. Future editions of this report will cover multiple datasets and include time series information and analysis.</w:t>
      </w:r>
    </w:p>
    <w:p w14:paraId="50F97947" w14:textId="77777777" w:rsidR="0039169F" w:rsidRPr="00A00652" w:rsidRDefault="0039169F" w:rsidP="0039169F">
      <w:pPr>
        <w:pStyle w:val="Agency-body-text-report"/>
        <w:rPr>
          <w:rFonts w:asciiTheme="majorHAnsi" w:hAnsiTheme="majorHAnsi"/>
          <w:b/>
          <w:sz w:val="40"/>
          <w:szCs w:val="40"/>
        </w:rPr>
      </w:pPr>
    </w:p>
    <w:p w14:paraId="2CF773F7" w14:textId="77777777" w:rsidR="009667D9" w:rsidRPr="00A00652" w:rsidRDefault="009667D9" w:rsidP="0039169F">
      <w:pPr>
        <w:pStyle w:val="Agency-body-text-report"/>
        <w:rPr>
          <w:rFonts w:asciiTheme="majorHAnsi" w:hAnsiTheme="majorHAnsi"/>
          <w:b/>
          <w:sz w:val="40"/>
          <w:szCs w:val="40"/>
        </w:rPr>
        <w:sectPr w:rsidR="009667D9" w:rsidRPr="00A00652" w:rsidSect="001F3E97">
          <w:pgSz w:w="16820" w:h="11900" w:orient="landscape"/>
          <w:pgMar w:top="1418" w:right="1276" w:bottom="1588" w:left="1276" w:header="709" w:footer="709" w:gutter="0"/>
          <w:cols w:space="708"/>
          <w:docGrid w:linePitch="360"/>
        </w:sectPr>
      </w:pPr>
    </w:p>
    <w:p w14:paraId="3E7163BA" w14:textId="33AB9FDC" w:rsidR="0039169F" w:rsidRPr="00A00652" w:rsidRDefault="0039169F" w:rsidP="0039169F">
      <w:pPr>
        <w:pStyle w:val="Agency-heading-1-landscape"/>
        <w:rPr>
          <w:rFonts w:asciiTheme="majorHAnsi" w:hAnsiTheme="majorHAnsi"/>
        </w:rPr>
      </w:pPr>
      <w:bookmarkStart w:id="18" w:name="_Toc494714131"/>
      <w:r w:rsidRPr="00A00652">
        <w:rPr>
          <w:rFonts w:asciiTheme="majorHAnsi" w:hAnsiTheme="majorHAnsi"/>
        </w:rPr>
        <w:lastRenderedPageBreak/>
        <w:t>1. Population and Enrolment</w:t>
      </w:r>
      <w:bookmarkEnd w:id="18"/>
    </w:p>
    <w:p w14:paraId="27AB0062" w14:textId="77777777" w:rsidR="00CB13E4" w:rsidRPr="00A00652" w:rsidRDefault="00CB13E4" w:rsidP="00CB13E4">
      <w:pPr>
        <w:pStyle w:val="Agency-body-text-report"/>
      </w:pPr>
      <w:r w:rsidRPr="00A00652">
        <w:t xml:space="preserve">There are two agreed indicators for this area, both based on the enrolled school population (i.e. the data presented for each country in relation to Q1.2). </w:t>
      </w:r>
    </w:p>
    <w:p w14:paraId="663A74E9" w14:textId="1C468D86" w:rsidR="00CB13E4" w:rsidRPr="00A00652" w:rsidRDefault="00CB13E4" w:rsidP="00CB13E4">
      <w:pPr>
        <w:pStyle w:val="Agency-body-text-report"/>
      </w:pPr>
      <w:r w:rsidRPr="00A00652">
        <w:t xml:space="preserve">The data presented </w:t>
      </w:r>
      <w:r w:rsidR="008B3853" w:rsidRPr="00A00652">
        <w:t>focus</w:t>
      </w:r>
      <w:r w:rsidRPr="00A00652">
        <w:t>es on:</w:t>
      </w:r>
    </w:p>
    <w:p w14:paraId="6BA3E928" w14:textId="77777777" w:rsidR="00CB13E4" w:rsidRPr="00A00652" w:rsidRDefault="00CB13E4" w:rsidP="00BA1503">
      <w:pPr>
        <w:pStyle w:val="Agency-body-text-report"/>
        <w:numPr>
          <w:ilvl w:val="0"/>
          <w:numId w:val="12"/>
        </w:numPr>
      </w:pPr>
      <w:r w:rsidRPr="00A00652">
        <w:t>who is in formal education and who is not;</w:t>
      </w:r>
    </w:p>
    <w:p w14:paraId="0A348D8F" w14:textId="77777777" w:rsidR="00CB13E4" w:rsidRPr="00A00652" w:rsidRDefault="00CB13E4" w:rsidP="00BA1503">
      <w:pPr>
        <w:pStyle w:val="Agency-body-text-report"/>
        <w:numPr>
          <w:ilvl w:val="0"/>
          <w:numId w:val="12"/>
        </w:numPr>
      </w:pPr>
      <w:r w:rsidRPr="00A00652">
        <w:t>who is educated in an inclusive setting and who is not.</w:t>
      </w:r>
    </w:p>
    <w:p w14:paraId="1D275B54" w14:textId="77777777" w:rsidR="00CB13E4" w:rsidRPr="00A00652" w:rsidRDefault="00CB13E4" w:rsidP="00CB13E4">
      <w:pPr>
        <w:pStyle w:val="Agency-body-text-report"/>
      </w:pPr>
      <w:r w:rsidRPr="00A00652">
        <w:t>The data collected provides information on:</w:t>
      </w:r>
    </w:p>
    <w:p w14:paraId="09E757B9" w14:textId="77777777" w:rsidR="00CB13E4" w:rsidRPr="00A00652" w:rsidRDefault="00CB13E4" w:rsidP="00BA1503">
      <w:pPr>
        <w:pStyle w:val="Agency-body-text-report"/>
        <w:numPr>
          <w:ilvl w:val="0"/>
          <w:numId w:val="13"/>
        </w:numPr>
      </w:pPr>
      <w:r w:rsidRPr="00A00652">
        <w:t>access to education;</w:t>
      </w:r>
    </w:p>
    <w:p w14:paraId="0B1CFC26" w14:textId="77777777" w:rsidR="00CB13E4" w:rsidRPr="00A00652" w:rsidRDefault="00CB13E4" w:rsidP="00BA1503">
      <w:pPr>
        <w:pStyle w:val="Agency-body-text-report"/>
        <w:numPr>
          <w:ilvl w:val="0"/>
          <w:numId w:val="13"/>
        </w:numPr>
      </w:pPr>
      <w:r w:rsidRPr="00A00652">
        <w:t>the placement of pupils in inclusive settings or otherwise.</w:t>
      </w:r>
    </w:p>
    <w:p w14:paraId="559B19D4" w14:textId="59AFFBAF" w:rsidR="00EF3835" w:rsidRPr="00A00652" w:rsidRDefault="00CB13E4" w:rsidP="007736CD">
      <w:pPr>
        <w:pStyle w:val="Agency-body-text-report"/>
      </w:pPr>
      <w:bookmarkStart w:id="19" w:name="_Toc490656649"/>
      <w:r w:rsidRPr="00A00652">
        <w:t>The indicators focus on mainstream and inclusive education in the broadest sense. They are calculated based on data on all pupils eligible to be in education, not just those recognised as having SEN.</w:t>
      </w:r>
    </w:p>
    <w:p w14:paraId="4E81151D" w14:textId="7FC79515" w:rsidR="00CB13E4" w:rsidRPr="00A00652" w:rsidRDefault="00CB13E4" w:rsidP="007736CD">
      <w:pPr>
        <w:pStyle w:val="Agency-heading-2-report"/>
      </w:pPr>
      <w:bookmarkStart w:id="20" w:name="_Toc491072346"/>
      <w:bookmarkStart w:id="21" w:name="_Toc491170520"/>
      <w:bookmarkStart w:id="22" w:name="_Toc494714132"/>
      <w:r w:rsidRPr="00A00652">
        <w:lastRenderedPageBreak/>
        <w:t>Indicator 1.1: the enrolment rate in mainstream education (%)</w:t>
      </w:r>
      <w:bookmarkEnd w:id="19"/>
      <w:bookmarkEnd w:id="20"/>
      <w:bookmarkEnd w:id="21"/>
      <w:bookmarkEnd w:id="22"/>
    </w:p>
    <w:p w14:paraId="4913DADE" w14:textId="2CAA91A6" w:rsidR="00CB13E4" w:rsidRPr="00A00652" w:rsidRDefault="00CB13E4" w:rsidP="00CB13E4">
      <w:pPr>
        <w:pStyle w:val="Agency-body-text-report"/>
      </w:pPr>
      <w:r w:rsidRPr="00A00652">
        <w:t>This indicator has been calculated as follows:</w:t>
      </w:r>
      <w:r w:rsidR="001E0C52" w:rsidRPr="00A00652">
        <w:t xml:space="preserve"> </w:t>
      </w:r>
      <w:r w:rsidR="0042772E" w:rsidRPr="00A00652">
        <w:t>T</w:t>
      </w:r>
      <w:r w:rsidRPr="00A00652">
        <w:t>he number of pupils that are enrolled in mainstream formal educational settings with their non-disabled peers (Q1.4) / The number of pupils that are enrolled in all formal educational settings (Q1.2) x 100.</w:t>
      </w:r>
    </w:p>
    <w:p w14:paraId="19C04E9E" w14:textId="3C4B0B6B" w:rsidR="00CB13E4" w:rsidRPr="00A00652" w:rsidRDefault="00CB13E4" w:rsidP="00CB13E4">
      <w:pPr>
        <w:pStyle w:val="Agency-body-text-report"/>
      </w:pPr>
      <w:r w:rsidRPr="00A00652">
        <w:t>The data shows pupils who are or are not in mainstream education.</w:t>
      </w:r>
    </w:p>
    <w:p w14:paraId="0194C052" w14:textId="1D00CBE4" w:rsidR="00CB13E4" w:rsidRPr="00A00652" w:rsidRDefault="00B6382C" w:rsidP="00CB13E4">
      <w:pPr>
        <w:pStyle w:val="Agency-body-text-report"/>
      </w:pPr>
      <w:r w:rsidRPr="00A00652">
        <w:t>In most countries, e</w:t>
      </w:r>
      <w:r w:rsidR="00CB13E4" w:rsidRPr="00A00652">
        <w:t>nrolment in mainstream education implies placement in a mainstream class, or placement in a separate special class within a mainstream school. Those pupils that are not in mainstream settings are in fully separate special schools</w:t>
      </w:r>
      <w:r w:rsidRPr="00A00652">
        <w:t>,</w:t>
      </w:r>
      <w:r w:rsidR="00CB13E4" w:rsidRPr="00A00652">
        <w:t xml:space="preserve"> non-formal education run by health</w:t>
      </w:r>
      <w:r w:rsidRPr="00A00652">
        <w:t xml:space="preserve"> or</w:t>
      </w:r>
      <w:r w:rsidR="00CB13E4" w:rsidRPr="00A00652">
        <w:t xml:space="preserve"> social services</w:t>
      </w:r>
      <w:r w:rsidRPr="00A00652">
        <w:t>,</w:t>
      </w:r>
      <w:r w:rsidR="00CB13E4" w:rsidRPr="00A00652">
        <w:t xml:space="preserve"> etc.</w:t>
      </w:r>
      <w:r w:rsidRPr="00A00652">
        <w:t>,</w:t>
      </w:r>
      <w:r w:rsidR="00CB13E4" w:rsidRPr="00A00652">
        <w:t xml:space="preserve"> or are </w:t>
      </w:r>
      <w:r w:rsidR="00787908" w:rsidRPr="00A00652">
        <w:t>out-of-school</w:t>
      </w:r>
      <w:r w:rsidR="00CB13E4" w:rsidRPr="00A00652">
        <w:t xml:space="preserve"> pupils.</w:t>
      </w:r>
    </w:p>
    <w:p w14:paraId="42A2B0C0" w14:textId="6F146E07" w:rsidR="00CB13E4" w:rsidRPr="00A00652" w:rsidRDefault="00CB13E4" w:rsidP="00CB13E4">
      <w:pPr>
        <w:pStyle w:val="Agency-body-text-report"/>
      </w:pPr>
      <w:r w:rsidRPr="00A00652">
        <w:t>Data is available from 28 countries.</w:t>
      </w:r>
    </w:p>
    <w:p w14:paraId="7663A0F8" w14:textId="6882767C" w:rsidR="00CB13E4" w:rsidRPr="00A00652" w:rsidRDefault="00CB13E4" w:rsidP="00CB13E4">
      <w:pPr>
        <w:pStyle w:val="Agency-body-text-report"/>
      </w:pPr>
      <w:r w:rsidRPr="00A00652">
        <w:t xml:space="preserve">Across the 28 countries, the enrolment rate in mainstream education </w:t>
      </w:r>
      <w:r w:rsidR="00E94195" w:rsidRPr="00A00652">
        <w:t>range</w:t>
      </w:r>
      <w:r w:rsidRPr="00A00652">
        <w:t xml:space="preserve">s </w:t>
      </w:r>
      <w:r w:rsidR="00CD0639" w:rsidRPr="00A00652">
        <w:t xml:space="preserve">from </w:t>
      </w:r>
      <w:r w:rsidRPr="00A00652">
        <w:t xml:space="preserve">93.44% </w:t>
      </w:r>
      <w:r w:rsidR="00CD0639" w:rsidRPr="00A00652">
        <w:t xml:space="preserve">to </w:t>
      </w:r>
      <w:r w:rsidR="00357EDD" w:rsidRPr="00A00652">
        <w:t>99.88</w:t>
      </w:r>
      <w:r w:rsidR="00E94195" w:rsidRPr="00A00652">
        <w:t xml:space="preserve">%; the total </w:t>
      </w:r>
      <w:r w:rsidRPr="00A00652">
        <w:t xml:space="preserve">average for the 28 countries </w:t>
      </w:r>
      <w:r w:rsidR="00E94195" w:rsidRPr="00A00652">
        <w:t xml:space="preserve">is </w:t>
      </w:r>
      <w:r w:rsidRPr="00A00652">
        <w:t>97.36%.</w:t>
      </w:r>
    </w:p>
    <w:p w14:paraId="06ECCE87" w14:textId="363AB71C" w:rsidR="005A7641" w:rsidRPr="00A00652" w:rsidRDefault="005A7641" w:rsidP="00093C80">
      <w:pPr>
        <w:pStyle w:val="Agency-caption-report"/>
        <w:keepNext/>
      </w:pPr>
      <w:r w:rsidRPr="00A00652">
        <w:lastRenderedPageBreak/>
        <w:t xml:space="preserve">Figure </w:t>
      </w:r>
      <w:r w:rsidR="002E3B40" w:rsidRPr="00A00652">
        <w:fldChar w:fldCharType="begin"/>
      </w:r>
      <w:r w:rsidR="002E3B40" w:rsidRPr="00A00652">
        <w:instrText xml:space="preserve"> SEQ Figure \* ARABIC </w:instrText>
      </w:r>
      <w:r w:rsidR="002E3B40" w:rsidRPr="00A00652">
        <w:fldChar w:fldCharType="separate"/>
      </w:r>
      <w:r w:rsidR="00AE0E4E" w:rsidRPr="00A00652">
        <w:t>1</w:t>
      </w:r>
      <w:r w:rsidR="002E3B40" w:rsidRPr="00A00652">
        <w:fldChar w:fldCharType="end"/>
      </w:r>
      <w:r w:rsidRPr="00A00652">
        <w:t xml:space="preserve">. </w:t>
      </w:r>
      <w:bookmarkStart w:id="23" w:name="Figure1"/>
      <w:r w:rsidRPr="00A00652">
        <w:t>Enrolment rate in mainstream education, based on the enrolled school population (%)</w:t>
      </w:r>
      <w:bookmarkEnd w:id="23"/>
    </w:p>
    <w:p w14:paraId="672352FC" w14:textId="78DCC22E" w:rsidR="00CB13E4" w:rsidRPr="00A00652" w:rsidRDefault="00CB13E4" w:rsidP="00093C80">
      <w:pPr>
        <w:pStyle w:val="Agency-body-text-report"/>
        <w:jc w:val="center"/>
      </w:pPr>
      <w:r w:rsidRPr="00A00652">
        <w:rPr>
          <w:noProof/>
          <w:lang w:val="da-DK" w:eastAsia="da-DK"/>
        </w:rPr>
        <w:drawing>
          <wp:inline distT="0" distB="0" distL="0" distR="0" wp14:anchorId="58F292C7" wp14:editId="730DE1B3">
            <wp:extent cx="9000000" cy="5040000"/>
            <wp:effectExtent l="0" t="0" r="17145" b="14605"/>
            <wp:docPr id="2" name="Diagram 1" descr="Bar chart: Belgium (French speaking community)&#10;93.47&#10;Croatia&#10;99.70&#10;Cyprus&#10;99.69&#10;Czech Republic&#10;96.80&#10;Estonia&#10;96.93&#10;Finland&#10;99.09&#10;France&#10;99.39&#10;Germany&#10;96.28&#10;Hungary&#10;97.69&#10;Iceland&#10;99.66&#10;Ireland&#10;98.93&#10;Latvia&#10;95.16&#10;Lithuania&#10;97.45&#10;Luxembourg&#10;98.93&#10;Malta&#10;99.88&#10;Netherlands&#10;96.82&#10;Norway&#10;99.63&#10;Poland&#10;98.28&#10;Portugal&#10;94.42&#10;Slovakia&#10;95.87&#10;Slovenia&#10;98.22&#10;Spain&#10;99.47&#10;Sweden&#10;99.03&#10;Switzerland&#10;97.79&#10;United Kingdom (England)&#10;93.44&#10;United Kingdom (Northern Ireland)&#10;98.47&#10;United Kingdom (Scotland)&#10;99.03&#10;United Kingdom (Wales)&#10;97.47&#10;Total average for the 28 countries&#10;97.36&#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02D9BC" w14:textId="3ACD39DD" w:rsidR="00CB13E4" w:rsidRPr="00A00652" w:rsidRDefault="00CB13E4">
      <w:pPr>
        <w:pStyle w:val="Agency-heading-2-report"/>
      </w:pPr>
      <w:bookmarkStart w:id="24" w:name="_Toc490656650"/>
      <w:bookmarkStart w:id="25" w:name="_Toc491072347"/>
      <w:bookmarkStart w:id="26" w:name="_Toc491170521"/>
      <w:bookmarkStart w:id="27" w:name="_Toc494714133"/>
      <w:r w:rsidRPr="00A00652">
        <w:lastRenderedPageBreak/>
        <w:t>Indicator 1.2: the enrolment rate in inclusive education (%)</w:t>
      </w:r>
      <w:bookmarkEnd w:id="24"/>
      <w:bookmarkEnd w:id="25"/>
      <w:bookmarkEnd w:id="26"/>
      <w:bookmarkEnd w:id="27"/>
    </w:p>
    <w:p w14:paraId="2567D07F" w14:textId="6E31B18B" w:rsidR="00CB13E4" w:rsidRPr="00A00652" w:rsidRDefault="00CB13E4" w:rsidP="00CB13E4">
      <w:pPr>
        <w:pStyle w:val="Agency-body-text-report"/>
      </w:pPr>
      <w:r w:rsidRPr="00A00652">
        <w:t xml:space="preserve">This indicator has been calculated as follows: </w:t>
      </w:r>
      <w:r w:rsidR="0042772E" w:rsidRPr="00A00652">
        <w:t>T</w:t>
      </w:r>
      <w:r w:rsidRPr="00A00652">
        <w:t>he number of pupils that are enrolled and educated in mainstream classes with their non-disabled peers for at least 80% of the time (Q1.5) / The number of pupils that are enrolled in all formal educational settings (Q1.2) x 100.</w:t>
      </w:r>
    </w:p>
    <w:p w14:paraId="1AB671C1" w14:textId="3CC082A0" w:rsidR="00CB13E4" w:rsidRPr="00A00652" w:rsidRDefault="00CB13E4" w:rsidP="00CB13E4">
      <w:pPr>
        <w:pStyle w:val="Agency-body-text-report"/>
      </w:pPr>
      <w:r w:rsidRPr="00A00652">
        <w:t>The data shows pupils who are or are not in inclusive education.</w:t>
      </w:r>
    </w:p>
    <w:p w14:paraId="6436B5E1" w14:textId="3CE2927C" w:rsidR="00CB13E4" w:rsidRPr="00A00652" w:rsidRDefault="00B6382C" w:rsidP="00CB13E4">
      <w:pPr>
        <w:pStyle w:val="Agency-body-text-report"/>
      </w:pPr>
      <w:r w:rsidRPr="00A00652">
        <w:t>In most countries, e</w:t>
      </w:r>
      <w:r w:rsidR="00CB13E4" w:rsidRPr="00A00652">
        <w:t>nrolment in inclusive education implies placement in a mainstream class in line with the 80% time placement benchmark, or the various proxies for this benchmark.</w:t>
      </w:r>
    </w:p>
    <w:p w14:paraId="21EC5E7E" w14:textId="028DF5FF" w:rsidR="00CB13E4" w:rsidRPr="00A00652" w:rsidRDefault="00CB13E4" w:rsidP="00CB13E4">
      <w:pPr>
        <w:pStyle w:val="Agency-body-text-report"/>
      </w:pPr>
      <w:r w:rsidRPr="00A00652">
        <w:t>Those pupils that are not in inclusive settings are in separate classes in mainstream schools, fully separate special schools</w:t>
      </w:r>
      <w:r w:rsidR="00CE123C" w:rsidRPr="00A00652">
        <w:t>,</w:t>
      </w:r>
      <w:r w:rsidRPr="00A00652">
        <w:t xml:space="preserve"> non-formal education run by health</w:t>
      </w:r>
      <w:r w:rsidR="00CE123C" w:rsidRPr="00A00652">
        <w:t xml:space="preserve"> or</w:t>
      </w:r>
      <w:r w:rsidRPr="00A00652">
        <w:t xml:space="preserve"> social services</w:t>
      </w:r>
      <w:r w:rsidR="00CE123C" w:rsidRPr="00A00652">
        <w:t>,</w:t>
      </w:r>
      <w:r w:rsidRPr="00A00652">
        <w:t xml:space="preserve"> etc.</w:t>
      </w:r>
      <w:r w:rsidR="00CE123C" w:rsidRPr="00A00652">
        <w:t>,</w:t>
      </w:r>
      <w:r w:rsidRPr="00A00652">
        <w:t xml:space="preserve"> or are </w:t>
      </w:r>
      <w:r w:rsidR="00787908" w:rsidRPr="00A00652">
        <w:t>out-of-school</w:t>
      </w:r>
      <w:r w:rsidRPr="00A00652">
        <w:t xml:space="preserve"> pupils.</w:t>
      </w:r>
    </w:p>
    <w:p w14:paraId="03F1D4E1" w14:textId="764F4940" w:rsidR="00CB13E4" w:rsidRPr="00A00652" w:rsidRDefault="00CB13E4" w:rsidP="00CB13E4">
      <w:pPr>
        <w:pStyle w:val="Agency-body-text-report"/>
      </w:pPr>
      <w:r w:rsidRPr="00A00652">
        <w:t>Data is available from 26 countries.</w:t>
      </w:r>
    </w:p>
    <w:p w14:paraId="6F806BB1" w14:textId="4D98F9DA" w:rsidR="00CB13E4" w:rsidRPr="00A00652" w:rsidRDefault="00CB13E4" w:rsidP="00CB13E4">
      <w:pPr>
        <w:pStyle w:val="Agency-body-text-report"/>
      </w:pPr>
      <w:r w:rsidRPr="00A00652">
        <w:t xml:space="preserve">The inclusive enrolment rates </w:t>
      </w:r>
      <w:r w:rsidR="00DE2E1F" w:rsidRPr="00A00652">
        <w:t>range</w:t>
      </w:r>
      <w:r w:rsidRPr="00A00652">
        <w:t xml:space="preserve"> </w:t>
      </w:r>
      <w:r w:rsidR="00DE2E1F" w:rsidRPr="00A00652">
        <w:t xml:space="preserve">from </w:t>
      </w:r>
      <w:r w:rsidRPr="00A00652">
        <w:t xml:space="preserve">93.47% </w:t>
      </w:r>
      <w:r w:rsidR="00DE2E1F" w:rsidRPr="00A00652">
        <w:t xml:space="preserve">to </w:t>
      </w:r>
      <w:r w:rsidR="00357EDD" w:rsidRPr="00A00652">
        <w:t>99.88</w:t>
      </w:r>
      <w:r w:rsidR="00E94195" w:rsidRPr="00A00652">
        <w:t>%; the total</w:t>
      </w:r>
      <w:r w:rsidR="00B02F3C" w:rsidRPr="00A00652">
        <w:t xml:space="preserve"> average for</w:t>
      </w:r>
      <w:r w:rsidRPr="00A00652">
        <w:t xml:space="preserve"> the 26 countries </w:t>
      </w:r>
      <w:r w:rsidR="00E94195" w:rsidRPr="00A00652">
        <w:t xml:space="preserve">is </w:t>
      </w:r>
      <w:r w:rsidRPr="00A00652">
        <w:t>97.54%.</w:t>
      </w:r>
    </w:p>
    <w:p w14:paraId="1661500B" w14:textId="012500A8" w:rsidR="00FE023B" w:rsidRPr="00A00652" w:rsidRDefault="00CB13E4" w:rsidP="00CB13E4">
      <w:pPr>
        <w:pStyle w:val="Agency-body-text-report"/>
      </w:pPr>
      <w:r w:rsidRPr="00A00652">
        <w:t>The data available indicates that none of the participating countries ha</w:t>
      </w:r>
      <w:r w:rsidR="00CE123C" w:rsidRPr="00A00652">
        <w:t>s</w:t>
      </w:r>
      <w:r w:rsidRPr="00A00652">
        <w:t xml:space="preserve"> 100% enrolment in inclusive settings and all countries use some form of separate specialist provision (separate schools and units)</w:t>
      </w:r>
      <w:r w:rsidR="00781D9E" w:rsidRPr="00A00652">
        <w:t>,</w:t>
      </w:r>
      <w:r w:rsidRPr="00A00652">
        <w:t xml:space="preserve"> as well as separate classes in mainstream schools.</w:t>
      </w:r>
    </w:p>
    <w:p w14:paraId="55CB61B0" w14:textId="23B201AA" w:rsidR="002E3B40" w:rsidRPr="00A00652" w:rsidRDefault="002E3B40" w:rsidP="00436350">
      <w:pPr>
        <w:pStyle w:val="Agency-caption-report"/>
      </w:pPr>
    </w:p>
    <w:p w14:paraId="766F7619" w14:textId="57AE4CA7" w:rsidR="002E3B40" w:rsidRPr="00A00652" w:rsidRDefault="002E3B40" w:rsidP="00093C80">
      <w:pPr>
        <w:pStyle w:val="Agency-caption-report"/>
        <w:keepNext/>
      </w:pPr>
      <w:bookmarkStart w:id="28" w:name="Figure2"/>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w:t>
      </w:r>
      <w:r w:rsidRPr="00A00652">
        <w:fldChar w:fldCharType="end"/>
      </w:r>
      <w:r w:rsidRPr="00A00652">
        <w:t>. Enrolment rate in inclusive education, based on the enrolled school population (%)</w:t>
      </w:r>
      <w:bookmarkEnd w:id="28"/>
    </w:p>
    <w:p w14:paraId="049848AC" w14:textId="543E902B" w:rsidR="00A102A8" w:rsidRPr="00A00652" w:rsidRDefault="00CB13E4">
      <w:pPr>
        <w:pStyle w:val="Agency-caption-report"/>
        <w:rPr>
          <w:rFonts w:asciiTheme="majorHAnsi" w:hAnsiTheme="majorHAnsi"/>
          <w:sz w:val="40"/>
          <w:szCs w:val="40"/>
        </w:rPr>
        <w:sectPr w:rsidR="00A102A8" w:rsidRPr="00A00652" w:rsidSect="001F3E97">
          <w:headerReference w:type="even" r:id="rId29"/>
          <w:footerReference w:type="even" r:id="rId30"/>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2C9AA285" wp14:editId="47EA80ED">
            <wp:extent cx="8999855" cy="4957105"/>
            <wp:effectExtent l="0" t="0" r="17145" b="21590"/>
            <wp:docPr id="38" name="Chart 38" descr="Bar chart: Belgium (French speaking community)&#10;93.47&#10;Croatia&#10;99.60&#10;Cyprus&#10;97.63&#10;Czech Republic&#10;95.96&#10;Estonia&#10;95.46&#10;Finland&#10;95.46&#10;France&#10;98.57&#10;Germany&#10;96.28&#10;Hungary&#10;97.31&#10;Iceland&#10;98.71&#10;Ireland&#10;98.37&#10;Latvia&#10;95.16&#10;Lithuania&#10;97.21&#10;Luxembourg&#10;98.40&#10;Malta&#10;99.88&#10;Netherlands&#10;96.82&#10;Norway&#10;99.22&#10;Poland&#10;98.19&#10;Portugal&#10;94.12&#10;Slovakia&#10;93.72&#10;Slovenia&#10;97.95&#10;Spain&#10;99.34&#10;Sweden&#10;99.03&#10;Switzerland&#10;95.68&#10;United Kingdom (Northern Ireland)&#10;97.77&#10;United Kingdom (Scotland)&#10;98.55&#10;Total average for the 26 countries&#10;97.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28A0AF" w14:textId="3BFC7338" w:rsidR="00A102A8" w:rsidRPr="00A00652" w:rsidRDefault="00A102A8" w:rsidP="00A102A8">
      <w:pPr>
        <w:pStyle w:val="Agency-heading-1-landscape"/>
        <w:rPr>
          <w:rFonts w:asciiTheme="majorHAnsi" w:hAnsiTheme="majorHAnsi"/>
        </w:rPr>
      </w:pPr>
      <w:bookmarkStart w:id="29" w:name="_Toc494714134"/>
      <w:r w:rsidRPr="00A00652">
        <w:rPr>
          <w:rFonts w:asciiTheme="majorHAnsi" w:hAnsiTheme="majorHAnsi"/>
        </w:rPr>
        <w:lastRenderedPageBreak/>
        <w:t>2. Age Samples</w:t>
      </w:r>
      <w:bookmarkEnd w:id="29"/>
    </w:p>
    <w:p w14:paraId="76919D05" w14:textId="4D31F334" w:rsidR="00CB13E4" w:rsidRPr="00A00652" w:rsidRDefault="00CB13E4" w:rsidP="00CB13E4">
      <w:pPr>
        <w:pStyle w:val="Agency-body-text-report"/>
      </w:pPr>
      <w:r w:rsidRPr="00A00652">
        <w:t xml:space="preserve">There are four agreed indicators for this area, all based on the enrolled school population of </w:t>
      </w:r>
      <w:r w:rsidR="003B07E2" w:rsidRPr="00A00652">
        <w:t>9</w:t>
      </w:r>
      <w:r w:rsidR="00CE123C" w:rsidRPr="00A00652">
        <w:t>-</w:t>
      </w:r>
      <w:r w:rsidRPr="00A00652">
        <w:t xml:space="preserve"> and </w:t>
      </w:r>
      <w:r w:rsidR="003B07E2" w:rsidRPr="00A00652">
        <w:t>15</w:t>
      </w:r>
      <w:r w:rsidR="00CE123C" w:rsidRPr="00A00652">
        <w:t>-</w:t>
      </w:r>
      <w:r w:rsidR="004B5EF8" w:rsidRPr="00A00652">
        <w:t>year-</w:t>
      </w:r>
      <w:r w:rsidRPr="00A00652">
        <w:t>olds</w:t>
      </w:r>
      <w:r w:rsidR="004111E4" w:rsidRPr="00A00652">
        <w:t>. There are two indicators for each of the age samples.</w:t>
      </w:r>
    </w:p>
    <w:p w14:paraId="4B41C5DF" w14:textId="4DE3DC7B" w:rsidR="00CB13E4" w:rsidRPr="00A00652" w:rsidRDefault="00CB13E4" w:rsidP="00CB13E4">
      <w:pPr>
        <w:pStyle w:val="Agency-body-text-report"/>
      </w:pPr>
      <w:r w:rsidRPr="00A00652">
        <w:t xml:space="preserve">The data </w:t>
      </w:r>
      <w:r w:rsidR="008B3853" w:rsidRPr="00A00652">
        <w:t>focus</w:t>
      </w:r>
      <w:r w:rsidRPr="00A00652">
        <w:t xml:space="preserve">es on age samples in line with the two indicators presented in the previous section – pupils aged </w:t>
      </w:r>
      <w:r w:rsidR="003B07E2" w:rsidRPr="00A00652">
        <w:t>9</w:t>
      </w:r>
      <w:r w:rsidRPr="00A00652">
        <w:t xml:space="preserve"> and </w:t>
      </w:r>
      <w:r w:rsidR="003B07E2" w:rsidRPr="00A00652">
        <w:t>15</w:t>
      </w:r>
      <w:r w:rsidR="004B5EF8" w:rsidRPr="00A00652">
        <w:t xml:space="preserve"> </w:t>
      </w:r>
      <w:r w:rsidRPr="00A00652">
        <w:t>being educated in mainstream and inclusive settings.</w:t>
      </w:r>
    </w:p>
    <w:p w14:paraId="3550DBFF" w14:textId="212B3737" w:rsidR="00CB13E4" w:rsidRPr="00A00652" w:rsidRDefault="00CB13E4" w:rsidP="00CB13E4">
      <w:pPr>
        <w:pStyle w:val="Agency-body-text-report"/>
      </w:pPr>
      <w:r w:rsidRPr="00A00652">
        <w:t xml:space="preserve">The age sample indicators also focus on mainstream and inclusive education in the broadest sense. They are calculated based on data for all pupils aged </w:t>
      </w:r>
      <w:r w:rsidR="003B07E2" w:rsidRPr="00A00652">
        <w:t>9</w:t>
      </w:r>
      <w:r w:rsidR="004B5EF8" w:rsidRPr="00A00652">
        <w:t xml:space="preserve"> </w:t>
      </w:r>
      <w:r w:rsidRPr="00A00652">
        <w:t xml:space="preserve">and </w:t>
      </w:r>
      <w:r w:rsidR="003B07E2" w:rsidRPr="00A00652">
        <w:t>15</w:t>
      </w:r>
      <w:r w:rsidR="004B5EF8" w:rsidRPr="00A00652">
        <w:t xml:space="preserve"> who are </w:t>
      </w:r>
      <w:r w:rsidRPr="00A00652">
        <w:t>eligible to be in education.</w:t>
      </w:r>
    </w:p>
    <w:p w14:paraId="7A149342" w14:textId="48C08715" w:rsidR="00CB13E4" w:rsidRPr="00A00652" w:rsidRDefault="00CB13E4" w:rsidP="00CB13E4">
      <w:pPr>
        <w:pStyle w:val="Agency-body-text-report"/>
      </w:pPr>
      <w:r w:rsidRPr="00A00652">
        <w:t xml:space="preserve">The indicators </w:t>
      </w:r>
      <w:r w:rsidR="004B5EF8" w:rsidRPr="00A00652">
        <w:t xml:space="preserve">focus </w:t>
      </w:r>
      <w:r w:rsidRPr="00A00652">
        <w:t>on the populations of pupils of specific age</w:t>
      </w:r>
      <w:r w:rsidR="004B5EF8" w:rsidRPr="00A00652">
        <w:t>s</w:t>
      </w:r>
      <w:r w:rsidRPr="00A00652">
        <w:t>:</w:t>
      </w:r>
    </w:p>
    <w:p w14:paraId="02625214" w14:textId="11F1EFE8" w:rsidR="00CB13E4" w:rsidRPr="00A00652" w:rsidRDefault="00CE123C" w:rsidP="00BA1503">
      <w:pPr>
        <w:pStyle w:val="Agency-body-text-report"/>
        <w:numPr>
          <w:ilvl w:val="1"/>
          <w:numId w:val="8"/>
        </w:numPr>
      </w:pPr>
      <w:r w:rsidRPr="00A00652">
        <w:t xml:space="preserve">age </w:t>
      </w:r>
      <w:r w:rsidR="003B07E2" w:rsidRPr="00A00652">
        <w:t>9</w:t>
      </w:r>
      <w:r w:rsidRPr="00A00652">
        <w:t>,</w:t>
      </w:r>
      <w:r w:rsidR="00CB13E4" w:rsidRPr="00A00652">
        <w:t xml:space="preserve"> as this age corresponds with the typical </w:t>
      </w:r>
      <w:r w:rsidR="000F70CE" w:rsidRPr="00A00652">
        <w:t>ISCED 1</w:t>
      </w:r>
      <w:r w:rsidR="00CB13E4" w:rsidRPr="00A00652">
        <w:t xml:space="preserve"> age range for most countries;</w:t>
      </w:r>
    </w:p>
    <w:p w14:paraId="10F36990" w14:textId="098D503B" w:rsidR="00CB13E4" w:rsidRPr="00A00652" w:rsidRDefault="00CE123C" w:rsidP="00BA1503">
      <w:pPr>
        <w:pStyle w:val="Agency-body-text-report"/>
        <w:numPr>
          <w:ilvl w:val="1"/>
          <w:numId w:val="8"/>
        </w:numPr>
      </w:pPr>
      <w:r w:rsidRPr="00A00652">
        <w:t xml:space="preserve">age </w:t>
      </w:r>
      <w:r w:rsidR="003B07E2" w:rsidRPr="00A00652">
        <w:t>15</w:t>
      </w:r>
      <w:r w:rsidRPr="00A00652">
        <w:t>,</w:t>
      </w:r>
      <w:r w:rsidR="00CB13E4" w:rsidRPr="00A00652">
        <w:t xml:space="preserve"> as this age corresponds </w:t>
      </w:r>
      <w:r w:rsidRPr="00A00652">
        <w:t>with</w:t>
      </w:r>
      <w:r w:rsidR="00CB13E4" w:rsidRPr="00A00652">
        <w:t xml:space="preserve"> the typical ISCED 2 age range for most countries, as well as correspond</w:t>
      </w:r>
      <w:r w:rsidRPr="00A00652">
        <w:t>ing</w:t>
      </w:r>
      <w:r w:rsidR="00CB13E4" w:rsidRPr="00A00652">
        <w:t xml:space="preserve"> with EU-level data collection on school drop-out rates.</w:t>
      </w:r>
    </w:p>
    <w:p w14:paraId="652577CE" w14:textId="21ED1C41" w:rsidR="00CB13E4" w:rsidRPr="00A00652" w:rsidRDefault="00CB13E4" w:rsidP="00CB13E4">
      <w:pPr>
        <w:pStyle w:val="Agency-body-text-report"/>
      </w:pPr>
      <w:r w:rsidRPr="00A00652">
        <w:t xml:space="preserve">The data provided within this table </w:t>
      </w:r>
      <w:r w:rsidR="008B3853" w:rsidRPr="00A00652">
        <w:t>focus</w:t>
      </w:r>
      <w:r w:rsidRPr="00A00652">
        <w:t>es on age-based samples. Within these samples, it explores:</w:t>
      </w:r>
    </w:p>
    <w:p w14:paraId="6971F70B" w14:textId="28C7AB37" w:rsidR="00CB13E4" w:rsidRPr="00A00652" w:rsidRDefault="003B07E2" w:rsidP="00BA1503">
      <w:pPr>
        <w:pStyle w:val="Agency-body-text-report"/>
        <w:numPr>
          <w:ilvl w:val="0"/>
          <w:numId w:val="9"/>
        </w:numPr>
      </w:pPr>
      <w:r w:rsidRPr="00A00652">
        <w:t>9</w:t>
      </w:r>
      <w:r w:rsidR="004B5EF8" w:rsidRPr="00A00652">
        <w:t>-</w:t>
      </w:r>
      <w:r w:rsidR="00CB13E4" w:rsidRPr="00A00652">
        <w:t xml:space="preserve"> and </w:t>
      </w:r>
      <w:r w:rsidRPr="00A00652">
        <w:t>15</w:t>
      </w:r>
      <w:r w:rsidR="004B5EF8" w:rsidRPr="00A00652">
        <w:t>-year-</w:t>
      </w:r>
      <w:r w:rsidR="00CB13E4" w:rsidRPr="00A00652">
        <w:t>olds who are in mainstream education or not;</w:t>
      </w:r>
    </w:p>
    <w:p w14:paraId="541F5FB3" w14:textId="12DFCF05" w:rsidR="00CB13E4" w:rsidRPr="00A00652" w:rsidRDefault="003B07E2" w:rsidP="00BA1503">
      <w:pPr>
        <w:pStyle w:val="Agency-body-text-report"/>
        <w:numPr>
          <w:ilvl w:val="0"/>
          <w:numId w:val="9"/>
        </w:numPr>
      </w:pPr>
      <w:r w:rsidRPr="00A00652">
        <w:t>9</w:t>
      </w:r>
      <w:r w:rsidR="004B5EF8" w:rsidRPr="00A00652">
        <w:t xml:space="preserve">- </w:t>
      </w:r>
      <w:r w:rsidR="00CB13E4" w:rsidRPr="00A00652">
        <w:t xml:space="preserve">and </w:t>
      </w:r>
      <w:r w:rsidRPr="00A00652">
        <w:t>15</w:t>
      </w:r>
      <w:r w:rsidR="004B5EF8" w:rsidRPr="00A00652">
        <w:t>-year-</w:t>
      </w:r>
      <w:r w:rsidR="00CB13E4" w:rsidRPr="00A00652">
        <w:t>olds who are in an inclusive setting or not.</w:t>
      </w:r>
    </w:p>
    <w:p w14:paraId="52A735C9" w14:textId="77777777" w:rsidR="00CB13E4" w:rsidRPr="00A00652" w:rsidRDefault="00CB13E4" w:rsidP="00FF6F01">
      <w:pPr>
        <w:pStyle w:val="Agency-body-text-report"/>
        <w:keepNext/>
      </w:pPr>
      <w:r w:rsidRPr="00A00652">
        <w:lastRenderedPageBreak/>
        <w:t>The data collected provides age sample information on:</w:t>
      </w:r>
    </w:p>
    <w:p w14:paraId="73C73F1A" w14:textId="77777777" w:rsidR="00CB13E4" w:rsidRPr="00A00652" w:rsidRDefault="00CB13E4" w:rsidP="00BA1503">
      <w:pPr>
        <w:pStyle w:val="Agency-body-text-report"/>
        <w:numPr>
          <w:ilvl w:val="1"/>
          <w:numId w:val="7"/>
        </w:numPr>
      </w:pPr>
      <w:r w:rsidRPr="00A00652">
        <w:t>access to education;</w:t>
      </w:r>
    </w:p>
    <w:p w14:paraId="3DCCB58B" w14:textId="4618FFCF" w:rsidR="00CB13E4" w:rsidRPr="00A00652" w:rsidRDefault="00CB13E4" w:rsidP="00BA1503">
      <w:pPr>
        <w:pStyle w:val="Agency-body-text-report"/>
        <w:numPr>
          <w:ilvl w:val="1"/>
          <w:numId w:val="7"/>
        </w:numPr>
      </w:pPr>
      <w:r w:rsidRPr="00A00652">
        <w:t xml:space="preserve">the placement of pupils in inclusive settings or </w:t>
      </w:r>
      <w:r w:rsidR="004B5EF8" w:rsidRPr="00A00652">
        <w:t>elsewhere</w:t>
      </w:r>
      <w:r w:rsidRPr="00A00652">
        <w:t>.</w:t>
      </w:r>
    </w:p>
    <w:p w14:paraId="715D5AF4" w14:textId="2F15B6C7" w:rsidR="00CB13E4" w:rsidRPr="00A00652" w:rsidRDefault="00DF0546" w:rsidP="00CB13E4">
      <w:pPr>
        <w:pStyle w:val="Agency-body-text-report"/>
      </w:pPr>
      <w:r w:rsidRPr="00A00652">
        <w:t>The provision of age</w:t>
      </w:r>
      <w:r w:rsidR="00CB13E4" w:rsidRPr="00A00652">
        <w:t xml:space="preserve"> sample data has the potential to highlight issues emerging from the practice of pupils repeating school years. The sample age of </w:t>
      </w:r>
      <w:r w:rsidR="003B07E2" w:rsidRPr="00A00652">
        <w:t>15</w:t>
      </w:r>
      <w:r w:rsidR="004B5EF8" w:rsidRPr="00A00652">
        <w:t xml:space="preserve"> </w:t>
      </w:r>
      <w:r w:rsidR="00CB13E4" w:rsidRPr="00A00652">
        <w:t>has the potential for cross-referencing with</w:t>
      </w:r>
      <w:r w:rsidR="007411C4" w:rsidRPr="00A00652">
        <w:t xml:space="preserve"> the Organisation for Economic Co-operation and Development’s</w:t>
      </w:r>
      <w:r w:rsidR="00CB13E4" w:rsidRPr="00A00652">
        <w:t xml:space="preserve"> </w:t>
      </w:r>
      <w:r w:rsidR="007411C4" w:rsidRPr="00A00652">
        <w:t>(</w:t>
      </w:r>
      <w:r w:rsidR="00CB13E4" w:rsidRPr="00A00652">
        <w:t>OECD</w:t>
      </w:r>
      <w:r w:rsidR="007411C4" w:rsidRPr="00A00652">
        <w:t>) Programme for International Student Assessment</w:t>
      </w:r>
      <w:r w:rsidR="00CB13E4" w:rsidRPr="00A00652">
        <w:t xml:space="preserve"> </w:t>
      </w:r>
      <w:r w:rsidR="007411C4" w:rsidRPr="00A00652">
        <w:t>(</w:t>
      </w:r>
      <w:r w:rsidR="00CB13E4" w:rsidRPr="00A00652">
        <w:t>PISA</w:t>
      </w:r>
      <w:r w:rsidR="007411C4" w:rsidRPr="00A00652">
        <w:t>)</w:t>
      </w:r>
      <w:r w:rsidR="00CB13E4" w:rsidRPr="00A00652">
        <w:t xml:space="preserve"> analyses, as well as data relating to the ET 2020 targets on school drop-out, etc.</w:t>
      </w:r>
    </w:p>
    <w:p w14:paraId="25772B18" w14:textId="6F11C077" w:rsidR="00CB13E4" w:rsidRPr="00A00652" w:rsidRDefault="00CB13E4" w:rsidP="00CB13E4">
      <w:pPr>
        <w:pStyle w:val="Agency-heading-2-report"/>
      </w:pPr>
      <w:bookmarkStart w:id="30" w:name="_Toc490656652"/>
      <w:bookmarkStart w:id="31" w:name="_Toc491072349"/>
      <w:bookmarkStart w:id="32" w:name="_Toc491170523"/>
      <w:bookmarkStart w:id="33" w:name="_Toc494714135"/>
      <w:r w:rsidRPr="00A00652">
        <w:t xml:space="preserve">Indicator 2.1: the age sample enrolment rate in mainstream education for </w:t>
      </w:r>
      <w:r w:rsidR="003B07E2" w:rsidRPr="00A00652">
        <w:t>9</w:t>
      </w:r>
      <w:r w:rsidR="004B5EF8" w:rsidRPr="00A00652">
        <w:t>-year-</w:t>
      </w:r>
      <w:r w:rsidRPr="00A00652">
        <w:t>olds (%)</w:t>
      </w:r>
      <w:bookmarkEnd w:id="30"/>
      <w:bookmarkEnd w:id="31"/>
      <w:bookmarkEnd w:id="32"/>
      <w:bookmarkEnd w:id="33"/>
    </w:p>
    <w:p w14:paraId="67BCF349" w14:textId="4232991D" w:rsidR="00CB13E4" w:rsidRPr="00A00652" w:rsidRDefault="00CB13E4" w:rsidP="00CB13E4">
      <w:pPr>
        <w:pStyle w:val="Agency-body-text-report"/>
      </w:pPr>
      <w:r w:rsidRPr="00A00652">
        <w:t xml:space="preserve">This indicator has been calculated as follows: </w:t>
      </w:r>
      <w:r w:rsidR="0042772E" w:rsidRPr="00A00652">
        <w:t>T</w:t>
      </w:r>
      <w:r w:rsidRPr="00A00652">
        <w:t xml:space="preserve">he number of </w:t>
      </w:r>
      <w:r w:rsidR="003B07E2" w:rsidRPr="00A00652">
        <w:t>9</w:t>
      </w:r>
      <w:r w:rsidR="004B5EF8" w:rsidRPr="00A00652">
        <w:t>-year-</w:t>
      </w:r>
      <w:r w:rsidRPr="00A00652">
        <w:t xml:space="preserve">olds that are enrolled in mainstream education (Q2.4) / The number of </w:t>
      </w:r>
      <w:r w:rsidR="003B07E2" w:rsidRPr="00A00652">
        <w:t>9</w:t>
      </w:r>
      <w:r w:rsidR="004B5EF8" w:rsidRPr="00A00652">
        <w:t>-year-</w:t>
      </w:r>
      <w:r w:rsidRPr="00A00652">
        <w:t>olds that are enrolled in all formal educational settings (Q2.2) x 100.</w:t>
      </w:r>
    </w:p>
    <w:p w14:paraId="56CE20DE" w14:textId="2A28C115" w:rsidR="00CB13E4" w:rsidRPr="00A00652" w:rsidRDefault="00CB13E4" w:rsidP="00CB13E4">
      <w:pPr>
        <w:pStyle w:val="Agency-body-text-report"/>
      </w:pPr>
      <w:r w:rsidRPr="00A00652">
        <w:t xml:space="preserve">The data shows </w:t>
      </w:r>
      <w:r w:rsidR="003B07E2" w:rsidRPr="00A00652">
        <w:t>9</w:t>
      </w:r>
      <w:r w:rsidR="004B5EF8" w:rsidRPr="00A00652">
        <w:t>-</w:t>
      </w:r>
      <w:r w:rsidRPr="00A00652">
        <w:t>year</w:t>
      </w:r>
      <w:r w:rsidR="004B5EF8" w:rsidRPr="00A00652">
        <w:t>-</w:t>
      </w:r>
      <w:r w:rsidRPr="00A00652">
        <w:t xml:space="preserve">old pupils who are or are not in mainstream education. </w:t>
      </w:r>
    </w:p>
    <w:p w14:paraId="3CCFCD53" w14:textId="5DE58F96" w:rsidR="00CB13E4" w:rsidRPr="00A00652" w:rsidRDefault="004B5EF8" w:rsidP="00CB13E4">
      <w:pPr>
        <w:pStyle w:val="Agency-body-text-report"/>
      </w:pPr>
      <w:r w:rsidRPr="00A00652">
        <w:t>In most countries, e</w:t>
      </w:r>
      <w:r w:rsidR="00CB13E4" w:rsidRPr="00A00652">
        <w:t>nrolment in mainstream education implies placement in a mainstream class, or placement in a separate special class within a mainstream school. Those pupils that are not in mainstream settings are in fully separate special schools</w:t>
      </w:r>
      <w:r w:rsidRPr="00A00652">
        <w:t>,</w:t>
      </w:r>
      <w:r w:rsidR="00CB13E4" w:rsidRPr="00A00652">
        <w:t xml:space="preserve"> non-formal education run by health</w:t>
      </w:r>
      <w:r w:rsidRPr="00A00652">
        <w:t xml:space="preserve"> or</w:t>
      </w:r>
      <w:r w:rsidR="00CB13E4" w:rsidRPr="00A00652">
        <w:t xml:space="preserve"> social services</w:t>
      </w:r>
      <w:r w:rsidRPr="00A00652">
        <w:t>,</w:t>
      </w:r>
      <w:r w:rsidR="00CB13E4" w:rsidRPr="00A00652">
        <w:t xml:space="preserve"> etc.</w:t>
      </w:r>
      <w:r w:rsidRPr="00A00652">
        <w:t>,</w:t>
      </w:r>
      <w:r w:rsidR="00CB13E4" w:rsidRPr="00A00652">
        <w:t xml:space="preserve"> or are </w:t>
      </w:r>
      <w:r w:rsidR="00787908" w:rsidRPr="00A00652">
        <w:t>out-of-school</w:t>
      </w:r>
      <w:r w:rsidR="00CB13E4" w:rsidRPr="00A00652">
        <w:t xml:space="preserve"> pupils.</w:t>
      </w:r>
    </w:p>
    <w:p w14:paraId="0B04B97B" w14:textId="77777777" w:rsidR="00CB13E4" w:rsidRPr="00A00652" w:rsidRDefault="00CB13E4" w:rsidP="00CB13E4">
      <w:pPr>
        <w:pStyle w:val="Agency-body-text-report"/>
      </w:pPr>
      <w:r w:rsidRPr="00A00652">
        <w:t>Data is available from 25 countries.</w:t>
      </w:r>
    </w:p>
    <w:p w14:paraId="4F4C4C5E" w14:textId="78840A68" w:rsidR="00CB13E4" w:rsidRPr="00A00652" w:rsidRDefault="00CB13E4" w:rsidP="00CB13E4">
      <w:pPr>
        <w:pStyle w:val="Agency-body-text-report"/>
      </w:pPr>
      <w:r w:rsidRPr="00A00652">
        <w:t xml:space="preserve">Across the 25 countries, the enrolment rate in mainstream education </w:t>
      </w:r>
      <w:r w:rsidR="004B5EF8" w:rsidRPr="00A00652">
        <w:t xml:space="preserve">for </w:t>
      </w:r>
      <w:r w:rsidR="003B07E2" w:rsidRPr="00A00652">
        <w:t>9</w:t>
      </w:r>
      <w:r w:rsidR="004B5EF8" w:rsidRPr="00A00652">
        <w:t>-year-</w:t>
      </w:r>
      <w:r w:rsidRPr="00A00652">
        <w:t xml:space="preserve">olds </w:t>
      </w:r>
      <w:r w:rsidR="00A54686" w:rsidRPr="00A00652">
        <w:t xml:space="preserve">ranges from </w:t>
      </w:r>
      <w:r w:rsidRPr="00A00652">
        <w:t xml:space="preserve">93.27% </w:t>
      </w:r>
      <w:r w:rsidR="00A54686" w:rsidRPr="00A00652">
        <w:t xml:space="preserve">to </w:t>
      </w:r>
      <w:r w:rsidR="00357EDD" w:rsidRPr="00A00652">
        <w:t>100.00</w:t>
      </w:r>
      <w:r w:rsidR="00E94195" w:rsidRPr="00A00652">
        <w:t xml:space="preserve">%; the total </w:t>
      </w:r>
      <w:r w:rsidR="00357EDD" w:rsidRPr="00A00652">
        <w:t>average for the 25</w:t>
      </w:r>
      <w:r w:rsidRPr="00A00652">
        <w:t xml:space="preserve"> countries </w:t>
      </w:r>
      <w:r w:rsidR="00E94195" w:rsidRPr="00A00652">
        <w:t xml:space="preserve">is </w:t>
      </w:r>
      <w:r w:rsidRPr="00A00652">
        <w:t>98.10%.</w:t>
      </w:r>
    </w:p>
    <w:p w14:paraId="57B14F91" w14:textId="7E0F5B8B" w:rsidR="00233855" w:rsidRPr="00A00652" w:rsidRDefault="00233855" w:rsidP="00093C80">
      <w:pPr>
        <w:pStyle w:val="Agency-caption-report"/>
        <w:keepNext/>
      </w:pPr>
      <w:bookmarkStart w:id="34" w:name="Figure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w:t>
      </w:r>
      <w:r w:rsidRPr="00A00652">
        <w:fldChar w:fldCharType="end"/>
      </w:r>
      <w:r w:rsidRPr="00A00652">
        <w:t>. Age sample enrolment rate in mainstream education for 9-year-olds, based on the enrolled school population of 9-year-olds (%)</w:t>
      </w:r>
    </w:p>
    <w:bookmarkEnd w:id="34"/>
    <w:p w14:paraId="71FC5EF1" w14:textId="234D0071" w:rsidR="005969A3" w:rsidRPr="00A00652" w:rsidRDefault="00CB13E4" w:rsidP="00093C80">
      <w:pPr>
        <w:pStyle w:val="Agency-body-text-report"/>
        <w:jc w:val="center"/>
        <w:sectPr w:rsidR="005969A3" w:rsidRPr="00A00652" w:rsidSect="001F3E97">
          <w:headerReference w:type="even" r:id="rId32"/>
          <w:footerReference w:type="even" r:id="rId33"/>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5FBD3511" wp14:editId="4580E7EE">
            <wp:extent cx="9000000" cy="5112081"/>
            <wp:effectExtent l="0" t="0" r="17145" b="19050"/>
            <wp:docPr id="39" name="Chart 39" descr="Bar chart: Belgium (Flemish speaking community)&#10;93.27&#10;Belgium (French speaking community)&#10;94.89&#10;Croatia&#10;99.72&#10;Cyprus&#10;99.76&#10;Czech Republic&#10;97.79&#10;Estonia&#10;97.93&#10;Finland&#10;99.27&#10;France&#10;99.49&#10;Hungary&#10;98.04&#10;Iceland&#10;99.22&#10;Ireland&#10;99.22&#10;Latvia&#10;96.59&#10;Lithuania&#10;98.89&#10;Luxembourg&#10;99.66&#10;Malta&#10;100.00&#10;Netherlands&#10;97.71&#10;Poland&#10;99.29&#10;Slovakia&#10;96.72&#10;Slovenia&#10;98.55&#10;Spain&#10;99.72&#10;Switzerland&#10;98.14&#10;United Kingdom (England)&#10;93.61&#10;United Kingdom (Northern Ireland)&#10;98.72&#10;United Kingdom (Scotland)&#10;99.26&#10;United Kingdom (Wales)&#10;98.04&#10;Total average for the 25 countries&#10;98.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A0DA33" w14:textId="32EF1A74" w:rsidR="00CB13E4" w:rsidRPr="00A00652" w:rsidRDefault="00CB13E4" w:rsidP="00CB13E4">
      <w:pPr>
        <w:pStyle w:val="Agency-heading-2-report"/>
      </w:pPr>
      <w:bookmarkStart w:id="35" w:name="_Toc490656653"/>
      <w:bookmarkStart w:id="36" w:name="_Toc491072350"/>
      <w:bookmarkStart w:id="37" w:name="_Toc491170524"/>
      <w:bookmarkStart w:id="38" w:name="_Toc494714136"/>
      <w:r w:rsidRPr="00A00652">
        <w:lastRenderedPageBreak/>
        <w:t xml:space="preserve">Indicator 2.2: the age sample enrolment rate in mainstream education for </w:t>
      </w:r>
      <w:r w:rsidR="003B07E2" w:rsidRPr="00A00652">
        <w:t>15</w:t>
      </w:r>
      <w:r w:rsidR="00530116" w:rsidRPr="00A00652">
        <w:t>-year-old</w:t>
      </w:r>
      <w:r w:rsidRPr="00A00652">
        <w:t>s (%)</w:t>
      </w:r>
      <w:bookmarkEnd w:id="35"/>
      <w:bookmarkEnd w:id="36"/>
      <w:bookmarkEnd w:id="37"/>
      <w:bookmarkEnd w:id="38"/>
    </w:p>
    <w:p w14:paraId="2BDFD109" w14:textId="6B682315" w:rsidR="00CB13E4" w:rsidRPr="00A00652" w:rsidRDefault="00CB13E4" w:rsidP="00CB13E4">
      <w:pPr>
        <w:pStyle w:val="Agency-body-text-report"/>
      </w:pPr>
      <w:r w:rsidRPr="00A00652">
        <w:t xml:space="preserve">This indicator has been calculated as follows: </w:t>
      </w:r>
      <w:r w:rsidR="0042772E" w:rsidRPr="00A00652">
        <w:t>T</w:t>
      </w:r>
      <w:r w:rsidRPr="00A00652">
        <w:t xml:space="preserve">he number of </w:t>
      </w:r>
      <w:r w:rsidR="003B07E2" w:rsidRPr="00A00652">
        <w:t>15</w:t>
      </w:r>
      <w:r w:rsidR="00530116" w:rsidRPr="00A00652">
        <w:t>-year-old</w:t>
      </w:r>
      <w:r w:rsidRPr="00A00652">
        <w:t xml:space="preserve">s that are enrolled in mainstream education (Q2.4) / The number of </w:t>
      </w:r>
      <w:r w:rsidR="003B07E2" w:rsidRPr="00A00652">
        <w:t>15</w:t>
      </w:r>
      <w:r w:rsidR="00530116" w:rsidRPr="00A00652">
        <w:t>-year-old</w:t>
      </w:r>
      <w:r w:rsidRPr="00A00652">
        <w:t>s that are enrolled in all formal educational settings (Q2.2) x 100.</w:t>
      </w:r>
    </w:p>
    <w:p w14:paraId="44631F82" w14:textId="1516DAD0" w:rsidR="00CB13E4" w:rsidRPr="00A00652" w:rsidRDefault="00CB13E4" w:rsidP="00CB13E4">
      <w:pPr>
        <w:pStyle w:val="Agency-body-text-report"/>
      </w:pPr>
      <w:r w:rsidRPr="00A00652">
        <w:t xml:space="preserve">The data shows </w:t>
      </w:r>
      <w:r w:rsidR="003B07E2" w:rsidRPr="00A00652">
        <w:t>15</w:t>
      </w:r>
      <w:r w:rsidR="00530116" w:rsidRPr="00A00652">
        <w:t>-year-old</w:t>
      </w:r>
      <w:r w:rsidRPr="00A00652">
        <w:t xml:space="preserve"> pupils who are or are not in mainstream education. </w:t>
      </w:r>
    </w:p>
    <w:p w14:paraId="29BCA4E1" w14:textId="79399600" w:rsidR="00CB13E4" w:rsidRPr="00A00652" w:rsidRDefault="00530116" w:rsidP="00CB13E4">
      <w:pPr>
        <w:pStyle w:val="Agency-body-text-report"/>
      </w:pPr>
      <w:r w:rsidRPr="00A00652">
        <w:t>In most countries, e</w:t>
      </w:r>
      <w:r w:rsidR="00CB13E4" w:rsidRPr="00A00652">
        <w:t>nrolment in mainstream education implies placement in a mainstream class, or placement in a separate special class within a mainstream school. Those pupils that are not in mainstream settings are in fully separate special schools</w:t>
      </w:r>
      <w:r w:rsidRPr="00A00652">
        <w:t>,</w:t>
      </w:r>
      <w:r w:rsidR="00CB13E4" w:rsidRPr="00A00652">
        <w:t xml:space="preserve"> non-formal education run by health</w:t>
      </w:r>
      <w:r w:rsidRPr="00A00652">
        <w:t xml:space="preserve"> or </w:t>
      </w:r>
      <w:r w:rsidR="00CB13E4" w:rsidRPr="00A00652">
        <w:t>social services</w:t>
      </w:r>
      <w:r w:rsidRPr="00A00652">
        <w:t>,</w:t>
      </w:r>
      <w:r w:rsidR="00CB13E4" w:rsidRPr="00A00652">
        <w:t xml:space="preserve"> etc.</w:t>
      </w:r>
      <w:r w:rsidRPr="00A00652">
        <w:t>,</w:t>
      </w:r>
      <w:r w:rsidR="00CB13E4" w:rsidRPr="00A00652">
        <w:t xml:space="preserve"> or are </w:t>
      </w:r>
      <w:r w:rsidR="00787908" w:rsidRPr="00A00652">
        <w:t>out-of-school</w:t>
      </w:r>
      <w:r w:rsidR="00CB13E4" w:rsidRPr="00A00652">
        <w:t xml:space="preserve"> pupils.</w:t>
      </w:r>
    </w:p>
    <w:p w14:paraId="450E1FBC" w14:textId="77777777" w:rsidR="00CB13E4" w:rsidRPr="00A00652" w:rsidRDefault="00CB13E4" w:rsidP="00CB13E4">
      <w:pPr>
        <w:pStyle w:val="Agency-body-text-report"/>
      </w:pPr>
      <w:r w:rsidRPr="00A00652">
        <w:t>Data is available from 23 countries.</w:t>
      </w:r>
    </w:p>
    <w:p w14:paraId="49E43A86" w14:textId="28D50C8B" w:rsidR="00CB13E4" w:rsidRPr="00A00652" w:rsidRDefault="00CB13E4" w:rsidP="00CB13E4">
      <w:pPr>
        <w:pStyle w:val="Agency-body-text-report"/>
      </w:pPr>
      <w:r w:rsidRPr="00A00652">
        <w:t>Across the 23 countries, the enrolment rate in mainstream education f</w:t>
      </w:r>
      <w:r w:rsidR="00731B40" w:rsidRPr="00A00652">
        <w:t>or</w:t>
      </w:r>
      <w:r w:rsidRPr="00A00652">
        <w:t xml:space="preserve"> </w:t>
      </w:r>
      <w:r w:rsidR="003B07E2" w:rsidRPr="00A00652">
        <w:t>15</w:t>
      </w:r>
      <w:r w:rsidR="00530116" w:rsidRPr="00A00652">
        <w:t>-year-old</w:t>
      </w:r>
      <w:r w:rsidRPr="00A00652">
        <w:t xml:space="preserve">s </w:t>
      </w:r>
      <w:r w:rsidR="00731B40" w:rsidRPr="00A00652">
        <w:t>ranges from</w:t>
      </w:r>
      <w:r w:rsidRPr="00A00652">
        <w:t xml:space="preserve"> 88.29</w:t>
      </w:r>
      <w:r w:rsidR="00530116" w:rsidRPr="00A00652">
        <w:t>%</w:t>
      </w:r>
      <w:r w:rsidRPr="00A00652">
        <w:t xml:space="preserve"> </w:t>
      </w:r>
      <w:r w:rsidR="00731B40" w:rsidRPr="00A00652">
        <w:t xml:space="preserve">to </w:t>
      </w:r>
      <w:r w:rsidR="00357EDD" w:rsidRPr="00A00652">
        <w:t>99.81</w:t>
      </w:r>
      <w:r w:rsidR="00E94195" w:rsidRPr="00A00652">
        <w:t xml:space="preserve">%; the total </w:t>
      </w:r>
      <w:r w:rsidR="00357EDD" w:rsidRPr="00A00652">
        <w:t>average for the 23</w:t>
      </w:r>
      <w:r w:rsidRPr="00A00652">
        <w:t xml:space="preserve"> coun</w:t>
      </w:r>
      <w:r w:rsidR="00E94195" w:rsidRPr="00A00652">
        <w:t>tries is</w:t>
      </w:r>
      <w:r w:rsidRPr="00A00652">
        <w:t xml:space="preserve"> 98.18%.</w:t>
      </w:r>
    </w:p>
    <w:p w14:paraId="5B8BACD2" w14:textId="0433EEF9" w:rsidR="00094EE8" w:rsidRPr="00A00652" w:rsidRDefault="00094EE8" w:rsidP="00093C80">
      <w:pPr>
        <w:pStyle w:val="Agency-caption-report"/>
        <w:keepNext/>
      </w:pPr>
      <w:bookmarkStart w:id="39" w:name="Figure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4</w:t>
      </w:r>
      <w:r w:rsidRPr="00A00652">
        <w:fldChar w:fldCharType="end"/>
      </w:r>
      <w:r w:rsidRPr="00A00652">
        <w:t>. Age sample enrolment rate in mainstream education for 15-year-olds, based on the enrolled school population of 15-year-olds (%)</w:t>
      </w:r>
      <w:bookmarkEnd w:id="39"/>
    </w:p>
    <w:p w14:paraId="64CCB76D" w14:textId="160D99F4" w:rsidR="00642464" w:rsidRPr="00A00652" w:rsidRDefault="00CB13E4" w:rsidP="00093C80">
      <w:pPr>
        <w:pStyle w:val="Agency-body-text-report"/>
        <w:jc w:val="center"/>
      </w:pPr>
      <w:r w:rsidRPr="00A00652">
        <w:rPr>
          <w:noProof/>
          <w:lang w:val="da-DK" w:eastAsia="da-DK"/>
        </w:rPr>
        <w:drawing>
          <wp:inline distT="0" distB="0" distL="0" distR="0" wp14:anchorId="1F8A555A" wp14:editId="61FD64A1">
            <wp:extent cx="9000000" cy="5040000"/>
            <wp:effectExtent l="0" t="0" r="17145" b="14605"/>
            <wp:docPr id="46" name="Chart 46" descr="Bar chart: Belgium (Flemish speaking community)&#10;94.84&#10;Croatia&#10;99.81&#10;Cyprus&#10;96.18&#10;Czech Republic&#10;96.17&#10;Estonia&#10;96.18&#10;Finland&#10;98.67&#10;France&#10;99.09&#10;Hungary&#10;97.19&#10;Iceland&#10;99.48&#10;Ireland&#10;97.96&#10;Latvia&#10;95.91&#10;Lithuania&#10;97.97&#10;Luxembourg&#10;99.50&#10;Malta&#10;99.59&#10;Netherlands&#10;96.50&#10;Poland&#10;97.99&#10;Slovakia&#10;88.29&#10;Slovenia&#10;98.20&#10;Spain&#10;99.47&#10;Switzerland&#10;97.86&#10;United Kingdom (Northern Ireland)&#10;97.55&#10;United Kingdom (Scotland)&#10;98.15&#10;United Kingdom (Wales)&#10;96.13&#10;Total average for the 23 countries&#10;98.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7DE9BF" w14:textId="75B62C7C" w:rsidR="00CB13E4" w:rsidRPr="00A00652" w:rsidRDefault="00CB13E4" w:rsidP="007736CD">
      <w:pPr>
        <w:pStyle w:val="Agency-heading-2-report"/>
      </w:pPr>
      <w:bookmarkStart w:id="40" w:name="_Toc479673311"/>
      <w:bookmarkStart w:id="41" w:name="_Toc490656654"/>
      <w:bookmarkStart w:id="42" w:name="_Toc491072351"/>
      <w:bookmarkStart w:id="43" w:name="_Toc491170525"/>
      <w:bookmarkStart w:id="44" w:name="_Toc494714137"/>
      <w:r w:rsidRPr="00A00652">
        <w:lastRenderedPageBreak/>
        <w:t xml:space="preserve">Indicator 2.3: the age sample enrolment rate in inclusive education for </w:t>
      </w:r>
      <w:r w:rsidR="003B07E2" w:rsidRPr="00A00652">
        <w:t>9</w:t>
      </w:r>
      <w:r w:rsidR="004B5EF8" w:rsidRPr="00A00652">
        <w:t>-year-old</w:t>
      </w:r>
      <w:r w:rsidRPr="00A00652">
        <w:t>s (%)</w:t>
      </w:r>
      <w:bookmarkEnd w:id="40"/>
      <w:bookmarkEnd w:id="41"/>
      <w:bookmarkEnd w:id="42"/>
      <w:bookmarkEnd w:id="43"/>
      <w:bookmarkEnd w:id="44"/>
    </w:p>
    <w:p w14:paraId="3E7D0C51" w14:textId="177F5101" w:rsidR="00CB13E4" w:rsidRPr="00A00652" w:rsidRDefault="00CB13E4" w:rsidP="00CB13E4">
      <w:pPr>
        <w:pStyle w:val="Agency-body-text-report"/>
      </w:pPr>
      <w:r w:rsidRPr="00A00652">
        <w:t xml:space="preserve">This indicator has been calculated as follows: </w:t>
      </w:r>
      <w:r w:rsidR="001E0C52" w:rsidRPr="00A00652">
        <w:t>T</w:t>
      </w:r>
      <w:r w:rsidRPr="00A00652">
        <w:t xml:space="preserve">he number of </w:t>
      </w:r>
      <w:r w:rsidR="003B07E2" w:rsidRPr="00A00652">
        <w:t>9</w:t>
      </w:r>
      <w:r w:rsidR="004B5EF8" w:rsidRPr="00A00652">
        <w:t>-year-old</w:t>
      </w:r>
      <w:r w:rsidRPr="00A00652">
        <w:t xml:space="preserve">s that are enrolled and educated in mainstream classes with their non-disabled peers for at least 80% of the time (Q2.5) / The number of </w:t>
      </w:r>
      <w:r w:rsidR="003B07E2" w:rsidRPr="00A00652">
        <w:t>9</w:t>
      </w:r>
      <w:r w:rsidR="004B5EF8" w:rsidRPr="00A00652">
        <w:t>-year-old</w:t>
      </w:r>
      <w:r w:rsidRPr="00A00652">
        <w:t>s that are enrolled in all formal educational settings (Q2.2) x 100.</w:t>
      </w:r>
    </w:p>
    <w:p w14:paraId="5E4E67A6" w14:textId="0A535454" w:rsidR="00CB13E4" w:rsidRPr="00A00652" w:rsidRDefault="00CB13E4" w:rsidP="00CB13E4">
      <w:pPr>
        <w:pStyle w:val="Agency-body-text-report"/>
      </w:pPr>
      <w:r w:rsidRPr="00A00652">
        <w:t xml:space="preserve">The data shows </w:t>
      </w:r>
      <w:r w:rsidR="003B07E2" w:rsidRPr="00A00652">
        <w:t>9</w:t>
      </w:r>
      <w:r w:rsidR="00530116" w:rsidRPr="00A00652">
        <w:t>-year-old</w:t>
      </w:r>
      <w:r w:rsidRPr="00A00652">
        <w:t xml:space="preserve"> pupils who are or are not in inclusive education.</w:t>
      </w:r>
    </w:p>
    <w:p w14:paraId="00EB3E8C" w14:textId="7DC09129" w:rsidR="00CB13E4" w:rsidRPr="00A00652" w:rsidRDefault="00530116" w:rsidP="00CB13E4">
      <w:pPr>
        <w:pStyle w:val="Agency-body-text-report"/>
      </w:pPr>
      <w:r w:rsidRPr="00A00652">
        <w:t>In most countries, e</w:t>
      </w:r>
      <w:r w:rsidR="00CB13E4" w:rsidRPr="00A00652">
        <w:t>nrolment in inclusive education implies placement in a mainstream class in line with the 80% time placement benchmark, or the various proxies for this benchmark.</w:t>
      </w:r>
    </w:p>
    <w:p w14:paraId="5BCB4245" w14:textId="39D6E080" w:rsidR="00CB13E4" w:rsidRPr="00A00652" w:rsidRDefault="00CB13E4" w:rsidP="00CB13E4">
      <w:pPr>
        <w:pStyle w:val="Agency-body-text-report"/>
      </w:pPr>
      <w:r w:rsidRPr="00A00652">
        <w:t xml:space="preserve">Those </w:t>
      </w:r>
      <w:r w:rsidR="003B07E2" w:rsidRPr="00A00652">
        <w:t>9</w:t>
      </w:r>
      <w:r w:rsidR="00530116" w:rsidRPr="00A00652">
        <w:t>-year-old</w:t>
      </w:r>
      <w:r w:rsidRPr="00A00652">
        <w:t xml:space="preserve"> pupils that are not in inclusive settings are in separate classes in mainstream schools, fully separate special schools</w:t>
      </w:r>
      <w:r w:rsidR="00530116" w:rsidRPr="00A00652">
        <w:t>,</w:t>
      </w:r>
      <w:r w:rsidRPr="00A00652">
        <w:t xml:space="preserve"> non-formal education run by health</w:t>
      </w:r>
      <w:r w:rsidR="00530116" w:rsidRPr="00A00652">
        <w:t xml:space="preserve"> or</w:t>
      </w:r>
      <w:r w:rsidRPr="00A00652">
        <w:t xml:space="preserve"> social services</w:t>
      </w:r>
      <w:r w:rsidR="00530116" w:rsidRPr="00A00652">
        <w:t>,</w:t>
      </w:r>
      <w:r w:rsidRPr="00A00652">
        <w:t xml:space="preserve"> etc.</w:t>
      </w:r>
      <w:r w:rsidR="00530116" w:rsidRPr="00A00652">
        <w:t>,</w:t>
      </w:r>
      <w:r w:rsidRPr="00A00652">
        <w:t xml:space="preserve"> or are </w:t>
      </w:r>
      <w:r w:rsidR="00787908" w:rsidRPr="00A00652">
        <w:t>out-of-school</w:t>
      </w:r>
      <w:r w:rsidRPr="00A00652">
        <w:t xml:space="preserve"> pupils.</w:t>
      </w:r>
    </w:p>
    <w:p w14:paraId="1FBA40DD" w14:textId="77777777" w:rsidR="00CB13E4" w:rsidRPr="00A00652" w:rsidRDefault="00CB13E4" w:rsidP="00CB13E4">
      <w:pPr>
        <w:pStyle w:val="Agency-body-text-report"/>
      </w:pPr>
      <w:r w:rsidRPr="00A00652">
        <w:t>Data is available from 21 countries.</w:t>
      </w:r>
    </w:p>
    <w:p w14:paraId="47571D86" w14:textId="18CDC9C3" w:rsidR="00CB13E4" w:rsidRPr="00A00652" w:rsidRDefault="00CB13E4" w:rsidP="00CB13E4">
      <w:pPr>
        <w:pStyle w:val="Agency-body-text-report"/>
      </w:pPr>
      <w:r w:rsidRPr="00A00652">
        <w:t xml:space="preserve">The inclusive enrolment rates </w:t>
      </w:r>
      <w:r w:rsidR="00F42A0A" w:rsidRPr="00A00652">
        <w:t xml:space="preserve">range from </w:t>
      </w:r>
      <w:r w:rsidRPr="00A00652">
        <w:t xml:space="preserve">93.27% </w:t>
      </w:r>
      <w:r w:rsidR="00F42A0A" w:rsidRPr="00A00652">
        <w:t xml:space="preserve">to </w:t>
      </w:r>
      <w:r w:rsidRPr="00A00652">
        <w:t>100.00</w:t>
      </w:r>
      <w:r w:rsidR="00E94195" w:rsidRPr="00A00652">
        <w:t>%; the total</w:t>
      </w:r>
      <w:r w:rsidR="00B02F3C" w:rsidRPr="00A00652">
        <w:t xml:space="preserve"> average for</w:t>
      </w:r>
      <w:r w:rsidRPr="00A00652">
        <w:t xml:space="preserve"> the 21 coun</w:t>
      </w:r>
      <w:r w:rsidR="00E94195" w:rsidRPr="00A00652">
        <w:t>tries is</w:t>
      </w:r>
      <w:r w:rsidRPr="00A00652">
        <w:t xml:space="preserve"> 98.18%.</w:t>
      </w:r>
    </w:p>
    <w:p w14:paraId="359B703F" w14:textId="7CFC687F" w:rsidR="005B501E" w:rsidRPr="00A00652" w:rsidRDefault="005B501E" w:rsidP="00093C80">
      <w:pPr>
        <w:pStyle w:val="Agency-caption-report"/>
        <w:keepNext/>
      </w:pPr>
      <w:bookmarkStart w:id="45" w:name="Figure5"/>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5</w:t>
      </w:r>
      <w:r w:rsidRPr="00A00652">
        <w:fldChar w:fldCharType="end"/>
      </w:r>
      <w:r w:rsidRPr="00A00652">
        <w:t>. Age sample enrolment rate in inclusive education for 9-year-olds, based on the enrolled school population of 9-year-olds (%)</w:t>
      </w:r>
    </w:p>
    <w:bookmarkEnd w:id="45"/>
    <w:p w14:paraId="1F7083D9" w14:textId="4C0EE01B" w:rsidR="00642464" w:rsidRPr="00A00652" w:rsidRDefault="00CB13E4" w:rsidP="00093C80">
      <w:pPr>
        <w:pStyle w:val="Agency-body-text-report"/>
        <w:jc w:val="center"/>
      </w:pPr>
      <w:r w:rsidRPr="00A00652">
        <w:rPr>
          <w:noProof/>
          <w:lang w:val="da-DK" w:eastAsia="da-DK"/>
        </w:rPr>
        <w:drawing>
          <wp:inline distT="0" distB="0" distL="0" distR="0" wp14:anchorId="280E7FE6" wp14:editId="7494656C">
            <wp:extent cx="9000000" cy="5040000"/>
            <wp:effectExtent l="0" t="0" r="17145" b="14605"/>
            <wp:docPr id="4" name="Diagram 9" descr="Bar chart: Belgium (Flemish speaking community)&#10;93.27&#10;Belgium (French speaking community)&#10;94.89&#10;Croatia&#10;99.62&#10;Cyprus&#10;98.83&#10;Czech Republic&#10;97.20&#10;Estonia&#10;96.82&#10;Finland&#10;96.00&#10;France&#10;98.29&#10;Iceland&#10;99.01&#10;Ireland&#10;98.70&#10;Lithuania&#10;98.66&#10;Luxembourg&#10;99.24&#10;Malta&#10;100.00&#10;Netherlands&#10;97.71&#10;Portugal&#10;99.72&#10;Slovakia&#10;94.87&#10;Slovenia&#10;98.36&#10;Spain&#10;99.65&#10;Switzerland&#10;97.04&#10;United Kingdom (Northern Ireland)&#10;97.90&#10;United Kingdom (Scotland)&#10;98.67&#10;Total average for the 21 countries&#10;9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471C65" w14:textId="1441DD81" w:rsidR="00CB13E4" w:rsidRPr="00A00652" w:rsidRDefault="00CB13E4" w:rsidP="007736CD">
      <w:pPr>
        <w:pStyle w:val="Agency-heading-2-report"/>
      </w:pPr>
      <w:bookmarkStart w:id="46" w:name="_Toc490656655"/>
      <w:bookmarkStart w:id="47" w:name="_Toc491072352"/>
      <w:bookmarkStart w:id="48" w:name="_Toc491170526"/>
      <w:bookmarkStart w:id="49" w:name="_Toc494714138"/>
      <w:r w:rsidRPr="00A00652">
        <w:lastRenderedPageBreak/>
        <w:t xml:space="preserve">Indicator 2.4: the age sample enrolment rate in inclusive education for </w:t>
      </w:r>
      <w:r w:rsidR="003B07E2" w:rsidRPr="00A00652">
        <w:t>15</w:t>
      </w:r>
      <w:r w:rsidR="00530116" w:rsidRPr="00A00652">
        <w:t>-year-old</w:t>
      </w:r>
      <w:r w:rsidRPr="00A00652">
        <w:t>s (%)</w:t>
      </w:r>
      <w:bookmarkEnd w:id="46"/>
      <w:bookmarkEnd w:id="47"/>
      <w:bookmarkEnd w:id="48"/>
      <w:bookmarkEnd w:id="49"/>
    </w:p>
    <w:p w14:paraId="59191892" w14:textId="4408203A" w:rsidR="00CB13E4" w:rsidRPr="00A00652" w:rsidRDefault="00CB13E4" w:rsidP="00CB13E4">
      <w:pPr>
        <w:pStyle w:val="Agency-body-text-report"/>
      </w:pPr>
      <w:r w:rsidRPr="00A00652">
        <w:t xml:space="preserve">This indicator has been calculated as follows: </w:t>
      </w:r>
      <w:r w:rsidR="001E0C52" w:rsidRPr="00A00652">
        <w:t>T</w:t>
      </w:r>
      <w:r w:rsidRPr="00A00652">
        <w:t xml:space="preserve">he number of </w:t>
      </w:r>
      <w:r w:rsidR="003B07E2" w:rsidRPr="00A00652">
        <w:t>15</w:t>
      </w:r>
      <w:r w:rsidR="00530116" w:rsidRPr="00A00652">
        <w:t>-year-old</w:t>
      </w:r>
      <w:r w:rsidRPr="00A00652">
        <w:t xml:space="preserve">s that are enrolled and educated in mainstream classes with their non-disabled peers for at least 80% of the time (Q2.5) / The number of </w:t>
      </w:r>
      <w:r w:rsidR="003B07E2" w:rsidRPr="00A00652">
        <w:t>15</w:t>
      </w:r>
      <w:r w:rsidR="00530116" w:rsidRPr="00A00652">
        <w:t>-year-old</w:t>
      </w:r>
      <w:r w:rsidRPr="00A00652">
        <w:t>s that are enrolled in all formal educational settings (Q2.2) x 100.</w:t>
      </w:r>
    </w:p>
    <w:p w14:paraId="32D076A0" w14:textId="06C917CE" w:rsidR="00CB13E4" w:rsidRPr="00A00652" w:rsidRDefault="00CB13E4" w:rsidP="00CB13E4">
      <w:pPr>
        <w:pStyle w:val="Agency-body-text-report"/>
      </w:pPr>
      <w:r w:rsidRPr="00A00652">
        <w:t xml:space="preserve">The data shows </w:t>
      </w:r>
      <w:r w:rsidR="003B07E2" w:rsidRPr="00A00652">
        <w:t>15</w:t>
      </w:r>
      <w:r w:rsidR="00530116" w:rsidRPr="00A00652">
        <w:t>-year-old</w:t>
      </w:r>
      <w:r w:rsidRPr="00A00652">
        <w:t xml:space="preserve"> pupils who are or are not in inclusive education. </w:t>
      </w:r>
    </w:p>
    <w:p w14:paraId="0263ACF3" w14:textId="6FE3AEF4" w:rsidR="00CB13E4" w:rsidRPr="00A00652" w:rsidRDefault="00530116" w:rsidP="00CB13E4">
      <w:pPr>
        <w:pStyle w:val="Agency-body-text-report"/>
      </w:pPr>
      <w:r w:rsidRPr="00A00652">
        <w:t>In most countries, e</w:t>
      </w:r>
      <w:r w:rsidR="00CB13E4" w:rsidRPr="00A00652">
        <w:t>nrolment in inclusive education implies placement in a mainstream class in line with the 80% time placement benchmark, or the various proxies for this benchmark.</w:t>
      </w:r>
    </w:p>
    <w:p w14:paraId="44EE8B11" w14:textId="6BA2FF4B" w:rsidR="00CB13E4" w:rsidRPr="00A00652" w:rsidRDefault="00CB13E4" w:rsidP="00CB13E4">
      <w:pPr>
        <w:pStyle w:val="Agency-body-text-report"/>
      </w:pPr>
      <w:r w:rsidRPr="00A00652">
        <w:t xml:space="preserve">Those </w:t>
      </w:r>
      <w:r w:rsidR="003B07E2" w:rsidRPr="00A00652">
        <w:t>15</w:t>
      </w:r>
      <w:r w:rsidR="00530116" w:rsidRPr="00A00652">
        <w:t>-year-old</w:t>
      </w:r>
      <w:r w:rsidRPr="00A00652">
        <w:t xml:space="preserve"> pupils that are not in inclusive settings are in separate classes in mainstream schools, fully separate special schools</w:t>
      </w:r>
      <w:r w:rsidR="00530116" w:rsidRPr="00A00652">
        <w:t>,</w:t>
      </w:r>
      <w:r w:rsidRPr="00A00652">
        <w:t xml:space="preserve"> non-formal education run by health</w:t>
      </w:r>
      <w:r w:rsidR="00530116" w:rsidRPr="00A00652">
        <w:t xml:space="preserve"> or</w:t>
      </w:r>
      <w:r w:rsidRPr="00A00652">
        <w:t xml:space="preserve"> social services</w:t>
      </w:r>
      <w:r w:rsidR="00530116" w:rsidRPr="00A00652">
        <w:t>,</w:t>
      </w:r>
      <w:r w:rsidRPr="00A00652">
        <w:t xml:space="preserve"> etc.</w:t>
      </w:r>
      <w:r w:rsidR="00530116" w:rsidRPr="00A00652">
        <w:t>,</w:t>
      </w:r>
      <w:r w:rsidRPr="00A00652">
        <w:t xml:space="preserve"> or are </w:t>
      </w:r>
      <w:r w:rsidR="00787908" w:rsidRPr="00A00652">
        <w:t>out-of-school</w:t>
      </w:r>
      <w:r w:rsidRPr="00A00652">
        <w:t xml:space="preserve"> pupils.</w:t>
      </w:r>
    </w:p>
    <w:p w14:paraId="0E59EC24" w14:textId="77777777" w:rsidR="00CB13E4" w:rsidRPr="00A00652" w:rsidRDefault="00CB13E4" w:rsidP="00CB13E4">
      <w:pPr>
        <w:pStyle w:val="Agency-body-text-report"/>
      </w:pPr>
      <w:r w:rsidRPr="00A00652">
        <w:t>Data is available from 20 countries.</w:t>
      </w:r>
    </w:p>
    <w:p w14:paraId="2AC4C6D8" w14:textId="62935F19" w:rsidR="00CB13E4" w:rsidRPr="00A00652" w:rsidRDefault="00CB13E4" w:rsidP="00CB13E4">
      <w:pPr>
        <w:pStyle w:val="Agency-body-text-report"/>
      </w:pPr>
      <w:r w:rsidRPr="00A00652">
        <w:t xml:space="preserve">The inclusive enrolment rates </w:t>
      </w:r>
      <w:r w:rsidR="00C61ABF" w:rsidRPr="00A00652">
        <w:t>range from</w:t>
      </w:r>
      <w:r w:rsidRPr="00A00652">
        <w:t xml:space="preserve"> 92.00% </w:t>
      </w:r>
      <w:r w:rsidR="00C61ABF" w:rsidRPr="00A00652">
        <w:t xml:space="preserve">to </w:t>
      </w:r>
      <w:r w:rsidRPr="00A00652">
        <w:t>99.79</w:t>
      </w:r>
      <w:r w:rsidR="00E94195" w:rsidRPr="00A00652">
        <w:t>%; the total</w:t>
      </w:r>
      <w:r w:rsidR="00B02F3C" w:rsidRPr="00A00652">
        <w:t xml:space="preserve"> average for</w:t>
      </w:r>
      <w:r w:rsidRPr="00A00652">
        <w:t xml:space="preserve"> the 20 coun</w:t>
      </w:r>
      <w:r w:rsidR="00E94195" w:rsidRPr="00A00652">
        <w:t>tries is</w:t>
      </w:r>
      <w:r w:rsidRPr="00A00652">
        <w:t xml:space="preserve"> 97.88%.</w:t>
      </w:r>
    </w:p>
    <w:p w14:paraId="33C56020" w14:textId="12FEAF52" w:rsidR="000968E8" w:rsidRPr="00A00652" w:rsidRDefault="000968E8" w:rsidP="00093C80">
      <w:pPr>
        <w:pStyle w:val="Agency-caption-report"/>
        <w:keepNext/>
      </w:pPr>
      <w:bookmarkStart w:id="50" w:name="Figure6"/>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6</w:t>
      </w:r>
      <w:r w:rsidRPr="00A00652">
        <w:fldChar w:fldCharType="end"/>
      </w:r>
      <w:r w:rsidRPr="00A00652">
        <w:t>. Age sample enrolment rate in inclusive education for 15-year-olds, based on the enrolled school population of 15-year-olds (%)</w:t>
      </w:r>
    </w:p>
    <w:bookmarkEnd w:id="50"/>
    <w:p w14:paraId="2AA3863A" w14:textId="235DB802" w:rsidR="00194C11" w:rsidRPr="00A00652" w:rsidRDefault="00CB13E4" w:rsidP="00093C80">
      <w:pPr>
        <w:pStyle w:val="Agency-body-text-report"/>
        <w:jc w:val="center"/>
        <w:rPr>
          <w:rFonts w:asciiTheme="majorHAnsi" w:hAnsiTheme="majorHAnsi"/>
          <w:sz w:val="40"/>
          <w:szCs w:val="40"/>
        </w:rPr>
        <w:sectPr w:rsidR="00194C11" w:rsidRPr="00A00652" w:rsidSect="001F3E97">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64301525" wp14:editId="4D0B3D85">
            <wp:extent cx="9000000" cy="5039985"/>
            <wp:effectExtent l="0" t="0" r="17145" b="15240"/>
            <wp:docPr id="7" name="Diagram 7" descr="Bar chart: Belgium (Flemish speaking community)&#10;94.84&#10;Croatia&#10;99.71&#10;Cyprus&#10;92.00&#10;Czech Republic&#10;94.95&#10;Estonia&#10;94.25&#10;Finland&#10;94.18&#10;France&#10;98.55&#10;Iceland&#10;97.34&#10;Ireland&#10;95.48&#10;Lithuania&#10;97.73&#10;Luxembourg&#10;98.82&#10;Malta&#10;99.59&#10;Netherlands&#10;96.50&#10;Portugal&#10;99.79&#10;Slovakia&#10;92.45&#10;Slovenia&#10;98.20&#10;Spain&#10;99.35&#10;Switzerland&#10;95.94&#10;United Kingdom (Northern Ireland)&#10;96.87&#10;United Kingdom (Scotland)&#10;97.65&#10;Total average for the 20 countries&#10;97.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60949" w:rsidRPr="00A00652">
        <w:t xml:space="preserve"> </w:t>
      </w:r>
    </w:p>
    <w:p w14:paraId="5E611EC2" w14:textId="3A7717FE" w:rsidR="00194C11" w:rsidRPr="00A00652" w:rsidRDefault="00194C11" w:rsidP="00194C11">
      <w:pPr>
        <w:pStyle w:val="Agency-heading-1-landscape"/>
        <w:rPr>
          <w:rFonts w:asciiTheme="majorHAnsi" w:hAnsiTheme="majorHAnsi"/>
        </w:rPr>
      </w:pPr>
      <w:bookmarkStart w:id="51" w:name="_Toc494714139"/>
      <w:r w:rsidRPr="00A00652">
        <w:rPr>
          <w:rFonts w:asciiTheme="majorHAnsi" w:hAnsiTheme="majorHAnsi"/>
        </w:rPr>
        <w:lastRenderedPageBreak/>
        <w:t>3. Pupils with an Official Decision of SEN</w:t>
      </w:r>
      <w:bookmarkEnd w:id="51"/>
    </w:p>
    <w:p w14:paraId="2851041A" w14:textId="27F2783C" w:rsidR="00CB13E4" w:rsidRPr="00A00652" w:rsidRDefault="00CB13E4" w:rsidP="00CB13E4">
      <w:pPr>
        <w:pStyle w:val="Agency-body-text-report"/>
      </w:pPr>
      <w:r w:rsidRPr="00A00652">
        <w:t>There are three groups of indicators for this area</w:t>
      </w:r>
      <w:r w:rsidR="00530116" w:rsidRPr="00A00652">
        <w:t>,</w:t>
      </w:r>
      <w:r w:rsidRPr="00A00652">
        <w:t xml:space="preserve"> relating to: </w:t>
      </w:r>
    </w:p>
    <w:p w14:paraId="47173096" w14:textId="5E76D70E" w:rsidR="00CB13E4" w:rsidRPr="00A00652" w:rsidRDefault="00CB13E4" w:rsidP="00BA1503">
      <w:pPr>
        <w:pStyle w:val="Agency-body-text-report"/>
        <w:numPr>
          <w:ilvl w:val="0"/>
          <w:numId w:val="10"/>
        </w:numPr>
      </w:pPr>
      <w:r w:rsidRPr="00A00652">
        <w:t>Identification rates</w:t>
      </w:r>
    </w:p>
    <w:p w14:paraId="5FAFCDD8" w14:textId="13CADDA0" w:rsidR="00CB13E4" w:rsidRPr="00A00652" w:rsidRDefault="00CB13E4" w:rsidP="00BA1503">
      <w:pPr>
        <w:pStyle w:val="Agency-body-text-report"/>
        <w:numPr>
          <w:ilvl w:val="0"/>
          <w:numId w:val="10"/>
        </w:numPr>
      </w:pPr>
      <w:r w:rsidRPr="00A00652">
        <w:t>Distribution of placements of pupils with an official decision of SEN, based on the enrolled school population</w:t>
      </w:r>
    </w:p>
    <w:p w14:paraId="7678D220" w14:textId="153B6CC4" w:rsidR="00CB13E4" w:rsidRPr="00A00652" w:rsidRDefault="00CB13E4" w:rsidP="00BA1503">
      <w:pPr>
        <w:pStyle w:val="Agency-body-text-report"/>
        <w:numPr>
          <w:ilvl w:val="0"/>
          <w:numId w:val="10"/>
        </w:numPr>
      </w:pPr>
      <w:r w:rsidRPr="00A00652">
        <w:t>Distribution of placements of pupils with an official decision of SEN, based on the population of pupils with an official decision of SEN</w:t>
      </w:r>
      <w:r w:rsidR="00ED2F1A" w:rsidRPr="00A00652">
        <w:t>.</w:t>
      </w:r>
    </w:p>
    <w:p w14:paraId="1421FCBB" w14:textId="68A4FBFE" w:rsidR="00CB13E4" w:rsidRPr="00A00652" w:rsidRDefault="00CB13E4" w:rsidP="00CB13E4">
      <w:pPr>
        <w:pStyle w:val="Agency-body-text-report"/>
      </w:pPr>
      <w:r w:rsidRPr="00A00652">
        <w:t>For each of these areas, gender and ISCED level breakdowns are presented in separate figures.</w:t>
      </w:r>
    </w:p>
    <w:p w14:paraId="76E94302" w14:textId="5BB62AFE" w:rsidR="00CB13E4" w:rsidRPr="00A00652" w:rsidRDefault="00CB13E4" w:rsidP="00CB13E4">
      <w:pPr>
        <w:pStyle w:val="Agency-body-text-report"/>
      </w:pPr>
      <w:r w:rsidRPr="00A00652">
        <w:t xml:space="preserve">The data presented </w:t>
      </w:r>
      <w:r w:rsidR="008B3853" w:rsidRPr="00A00652">
        <w:t>focus</w:t>
      </w:r>
      <w:r w:rsidRPr="00A00652">
        <w:t>es on pupils with an official decision of SEN that is in line with the agreed operational definition of an official decision used in the EASIE data collection work.</w:t>
      </w:r>
    </w:p>
    <w:p w14:paraId="6DBCA2F4" w14:textId="625D864A" w:rsidR="00CB13E4" w:rsidRPr="00A00652" w:rsidRDefault="00CB13E4" w:rsidP="00CB13E4">
      <w:pPr>
        <w:pStyle w:val="Agency-heading-2-report"/>
      </w:pPr>
      <w:bookmarkStart w:id="52" w:name="_Toc490656657"/>
      <w:bookmarkStart w:id="53" w:name="_Toc491072354"/>
      <w:bookmarkStart w:id="54" w:name="_Toc491170528"/>
      <w:bookmarkStart w:id="55" w:name="_Toc494714140"/>
      <w:r w:rsidRPr="00A00652">
        <w:lastRenderedPageBreak/>
        <w:t>3a</w:t>
      </w:r>
      <w:r w:rsidR="00ED2F1A" w:rsidRPr="00A00652">
        <w:t>.</w:t>
      </w:r>
      <w:r w:rsidRPr="00A00652">
        <w:t xml:space="preserve"> Identification rates</w:t>
      </w:r>
      <w:bookmarkEnd w:id="52"/>
      <w:bookmarkEnd w:id="53"/>
      <w:bookmarkEnd w:id="54"/>
      <w:bookmarkEnd w:id="55"/>
    </w:p>
    <w:p w14:paraId="78C454F6" w14:textId="77777777" w:rsidR="00CB13E4" w:rsidRPr="00A00652" w:rsidRDefault="00CB13E4" w:rsidP="00CB13E4">
      <w:pPr>
        <w:pStyle w:val="Agency-heading-3-report"/>
      </w:pPr>
      <w:bookmarkStart w:id="56" w:name="_Toc490656658"/>
      <w:bookmarkStart w:id="57" w:name="_Toc491072355"/>
      <w:bookmarkStart w:id="58" w:name="_Toc491170529"/>
      <w:bookmarkStart w:id="59" w:name="_Toc494714141"/>
      <w:r w:rsidRPr="00A00652">
        <w:t>Indicator 3a.1: the percentage of pupils with an official decision of SEN, based on the enrolled school population (%)</w:t>
      </w:r>
      <w:bookmarkEnd w:id="56"/>
      <w:bookmarkEnd w:id="57"/>
      <w:bookmarkEnd w:id="58"/>
      <w:bookmarkEnd w:id="59"/>
    </w:p>
    <w:p w14:paraId="1EFC57FB" w14:textId="3E29E66E" w:rsidR="00CB13E4" w:rsidRPr="00A00652" w:rsidRDefault="00CB13E4" w:rsidP="00CB13E4">
      <w:pPr>
        <w:pStyle w:val="Agency-body-text-report"/>
      </w:pPr>
      <w:r w:rsidRPr="00A00652">
        <w:t xml:space="preserve">This indicator has been calculated as follows: </w:t>
      </w:r>
      <w:r w:rsidR="0042772E" w:rsidRPr="00A00652">
        <w:t>T</w:t>
      </w:r>
      <w:r w:rsidRPr="00A00652">
        <w:t>he number of pupils that have an official decision of SEN (Q3.1) / The number of pupils that are enrolled in all formal educational settings (Q1.2) x 100.</w:t>
      </w:r>
    </w:p>
    <w:p w14:paraId="51C80057" w14:textId="27F6D7B5" w:rsidR="00CB13E4" w:rsidRPr="00A00652" w:rsidRDefault="00CB13E4" w:rsidP="00CB13E4">
      <w:pPr>
        <w:pStyle w:val="Agency-body-text-report"/>
      </w:pPr>
      <w:r w:rsidRPr="00A00652">
        <w:t xml:space="preserve">The data </w:t>
      </w:r>
      <w:r w:rsidR="008B3853" w:rsidRPr="00A00652">
        <w:t>focus</w:t>
      </w:r>
      <w:r w:rsidRPr="00A00652">
        <w:t xml:space="preserve">es on pupils who are formally identified as having a special educational need and have an official decision of SEN in line with the EASIE operational definition. </w:t>
      </w:r>
    </w:p>
    <w:p w14:paraId="00C1E060" w14:textId="77777777" w:rsidR="00CB13E4" w:rsidRPr="00A00652" w:rsidRDefault="00CB13E4" w:rsidP="00CB13E4">
      <w:pPr>
        <w:pStyle w:val="Agency-body-text-report"/>
      </w:pPr>
      <w:r w:rsidRPr="00A00652">
        <w:t>Data is available from 30 countries.</w:t>
      </w:r>
    </w:p>
    <w:p w14:paraId="28C98364" w14:textId="60F0F17B" w:rsidR="00CB13E4" w:rsidRPr="00A00652" w:rsidRDefault="00CB13E4" w:rsidP="00CB13E4">
      <w:pPr>
        <w:pStyle w:val="Agency-body-text-report"/>
      </w:pPr>
      <w:r w:rsidRPr="00A00652">
        <w:t xml:space="preserve">The SEN identification rates </w:t>
      </w:r>
      <w:r w:rsidR="00EC6D49" w:rsidRPr="00A00652">
        <w:t xml:space="preserve">range from </w:t>
      </w:r>
      <w:r w:rsidRPr="00A00652">
        <w:t xml:space="preserve">1.11% </w:t>
      </w:r>
      <w:r w:rsidR="00EC6D49" w:rsidRPr="00A00652">
        <w:t>to</w:t>
      </w:r>
      <w:r w:rsidR="00FB1335" w:rsidRPr="00A00652">
        <w:t xml:space="preserve"> </w:t>
      </w:r>
      <w:r w:rsidRPr="00A00652">
        <w:t>17.47</w:t>
      </w:r>
      <w:r w:rsidR="00E94195" w:rsidRPr="00A00652">
        <w:t>%; the total</w:t>
      </w:r>
      <w:r w:rsidR="00B02F3C" w:rsidRPr="00A00652">
        <w:t xml:space="preserve"> average for</w:t>
      </w:r>
      <w:r w:rsidRPr="00A00652">
        <w:t xml:space="preserve"> the 30 coun</w:t>
      </w:r>
      <w:r w:rsidR="00E94195" w:rsidRPr="00A00652">
        <w:t>tries is</w:t>
      </w:r>
      <w:r w:rsidRPr="00A00652">
        <w:t xml:space="preserve"> 4.53%.</w:t>
      </w:r>
    </w:p>
    <w:p w14:paraId="55C255DD" w14:textId="32096987" w:rsidR="00CB13E4" w:rsidRPr="00A00652" w:rsidRDefault="00CB13E4" w:rsidP="00CB13E4">
      <w:pPr>
        <w:pStyle w:val="Agency-body-text-report"/>
      </w:pPr>
      <w:r w:rsidRPr="00A00652">
        <w:t>For all countries, the operational definition of an official definition has been applied to data collection. However, some countries can be identified as marked ‘outliers’</w:t>
      </w:r>
      <w:r w:rsidR="00027415" w:rsidRPr="00A00652">
        <w:t>,</w:t>
      </w:r>
      <w:r w:rsidRPr="00A00652">
        <w:t xml:space="preserve"> as they have different types of official definitions </w:t>
      </w:r>
      <w:r w:rsidR="00C36241" w:rsidRPr="00A00652">
        <w:t>that correspond with the EASIE operational definition of an official decision of SEN</w:t>
      </w:r>
      <w:r w:rsidR="002408D1" w:rsidRPr="00A00652">
        <w:t>,</w:t>
      </w:r>
      <w:r w:rsidR="00C36241" w:rsidRPr="00A00652">
        <w:t xml:space="preserve"> </w:t>
      </w:r>
      <w:r w:rsidRPr="00A00652">
        <w:t>i.e.</w:t>
      </w:r>
      <w:r w:rsidR="005862F0" w:rsidRPr="00A00652">
        <w:t> </w:t>
      </w:r>
      <w:r w:rsidRPr="00A00652">
        <w:t xml:space="preserve">Iceland (16.43%), Lithuania (12.51%) and </w:t>
      </w:r>
      <w:r w:rsidR="00DD7189" w:rsidRPr="00A00652">
        <w:t>United Kingdom</w:t>
      </w:r>
      <w:r w:rsidR="00C51D7A" w:rsidRPr="00A00652">
        <w:t xml:space="preserve"> (Scotland)</w:t>
      </w:r>
      <w:r w:rsidRPr="00A00652">
        <w:t xml:space="preserve"> (17.47%). </w:t>
      </w:r>
      <w:r w:rsidR="00DF0546" w:rsidRPr="00A00652">
        <w:t>These</w:t>
      </w:r>
      <w:r w:rsidRPr="00A00652">
        <w:t xml:space="preserve"> outliers highlight the fact that countries have different forms of official decision</w:t>
      </w:r>
      <w:r w:rsidR="00976231" w:rsidRPr="00A00652">
        <w:t>-</w:t>
      </w:r>
      <w:r w:rsidRPr="00A00652">
        <w:t xml:space="preserve">making, often relating to differing mechanisms for accessing additional resources to meet </w:t>
      </w:r>
      <w:r w:rsidR="00EE50D5" w:rsidRPr="00A00652">
        <w:t>SEN</w:t>
      </w:r>
      <w:r w:rsidRPr="00A00652">
        <w:t>.</w:t>
      </w:r>
    </w:p>
    <w:p w14:paraId="7D749554" w14:textId="48EE11CC" w:rsidR="00F14FE0" w:rsidRPr="00A00652" w:rsidRDefault="00F14FE0" w:rsidP="00093C80">
      <w:pPr>
        <w:pStyle w:val="Agency-caption-report"/>
        <w:keepNext/>
      </w:pPr>
      <w:bookmarkStart w:id="60" w:name="Figure7"/>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7</w:t>
      </w:r>
      <w:r w:rsidRPr="00A00652">
        <w:fldChar w:fldCharType="end"/>
      </w:r>
      <w:r w:rsidRPr="00A00652">
        <w:t>. Percentage of pupils with an official decision of SEN, based on the enrolled school population (%)</w:t>
      </w:r>
    </w:p>
    <w:bookmarkEnd w:id="60"/>
    <w:p w14:paraId="1B64F004" w14:textId="77777777" w:rsidR="00CB13E4" w:rsidRPr="00A00652" w:rsidRDefault="00CB13E4" w:rsidP="00093C80">
      <w:pPr>
        <w:pStyle w:val="Agency-body-text-report"/>
        <w:jc w:val="center"/>
      </w:pPr>
      <w:r w:rsidRPr="00A00652">
        <w:rPr>
          <w:noProof/>
          <w:lang w:val="da-DK" w:eastAsia="da-DK"/>
        </w:rPr>
        <w:drawing>
          <wp:inline distT="0" distB="0" distL="0" distR="0" wp14:anchorId="02C32A47" wp14:editId="2CBBC9FE">
            <wp:extent cx="9000000" cy="5040000"/>
            <wp:effectExtent l="0" t="0" r="17145" b="14605"/>
            <wp:docPr id="6" name="Diagram 10" descr="Bar chart: Belgium (Flemish speaking community)&#10;8.55&#10;Belgium (French speaking community)&#10;6.72&#10;Croatia&#10;5.01&#10;Cyprus&#10;5.55&#10;Czech Republic&#10;9.23&#10;Denmark&#10;5.51&#10;Estonia&#10;8.43&#10;Finland&#10;7.30&#10;France&#10;2.94&#10;Germany&#10;5.44&#10;Hungary&#10;7.08&#10;Iceland&#10;16.43&#10;Ireland&#10;5.26&#10;Latvia&#10;5.94&#10;Lithuania&#10;12.51&#10;Luxembourg&#10;2.41&#10;Malta&#10;6.01&#10;Netherlands&#10;4.91&#10;Norway&#10;8.57&#10;Poland&#10;3.46&#10;Portugal&#10;5.22&#10;Slovakia&#10;10.95&#10;Slovenia&#10;8.39&#10;Spain&#10;2.84&#10;Sweden&#10;1.11&#10;Switzerland&#10;4.28&#10;United Kingdom (England)&#10;2.83&#10;United Kingdom (Northern Ireland)&#10;4.76&#10;United Kingdom (Scotland)&#10;17.47&#10;United Kingdom (Wales)&#10;2.99&#10;Total average for the 30 countries&#10;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387489" w14:textId="77777777" w:rsidR="00CB13E4" w:rsidRPr="00A00652" w:rsidRDefault="00CB13E4" w:rsidP="00CB13E4">
      <w:pPr>
        <w:pStyle w:val="Agency-heading-4-report"/>
      </w:pPr>
      <w:bookmarkStart w:id="61" w:name="_Toc479673316"/>
      <w:r w:rsidRPr="00A00652">
        <w:lastRenderedPageBreak/>
        <w:t>Gender breakdown of pupils with an official decision of SEN, based on the enrolled school population (%)</w:t>
      </w:r>
      <w:bookmarkEnd w:id="61"/>
    </w:p>
    <w:p w14:paraId="04DB641F" w14:textId="77777777" w:rsidR="00CB13E4" w:rsidRPr="00A00652" w:rsidRDefault="00CB13E4" w:rsidP="00CB13E4">
      <w:pPr>
        <w:pStyle w:val="Agency-body-text-report"/>
      </w:pPr>
      <w:r w:rsidRPr="00A00652">
        <w:t>The gender breakdowns have been calculated as follows:</w:t>
      </w:r>
    </w:p>
    <w:p w14:paraId="6F9C9D26" w14:textId="10D41643" w:rsidR="00CB13E4" w:rsidRPr="00A00652" w:rsidRDefault="00CB13E4" w:rsidP="00CB13E4">
      <w:pPr>
        <w:pStyle w:val="Agency-body-text-report"/>
      </w:pPr>
      <w:r w:rsidRPr="00A00652">
        <w:t xml:space="preserve">Males: </w:t>
      </w:r>
      <w:r w:rsidR="001E0C52" w:rsidRPr="00A00652">
        <w:t>T</w:t>
      </w:r>
      <w:r w:rsidRPr="00A00652">
        <w:t>he total number of male pupils with an official decision of SEN (Q4.1) / The number of pupils that are enrolled in all formal educational settings (Q1.2) x 100.</w:t>
      </w:r>
    </w:p>
    <w:p w14:paraId="6645BB3B" w14:textId="3366BAC5" w:rsidR="00CB13E4" w:rsidRPr="00A00652" w:rsidRDefault="00CB13E4" w:rsidP="00CB13E4">
      <w:pPr>
        <w:pStyle w:val="Agency-body-text-report"/>
      </w:pPr>
      <w:r w:rsidRPr="00A00652">
        <w:t xml:space="preserve">Females: </w:t>
      </w:r>
      <w:r w:rsidR="001E0C52" w:rsidRPr="00A00652">
        <w:t>T</w:t>
      </w:r>
      <w:r w:rsidRPr="00A00652">
        <w:t>he total number of female pupils with an official decision of SEN (Q4.1) / The number of pupils that are enrolled in all formal educational settings (Q1.2) x 100.</w:t>
      </w:r>
    </w:p>
    <w:p w14:paraId="1C2CAD2A" w14:textId="77777777" w:rsidR="00CB13E4" w:rsidRPr="00A00652" w:rsidRDefault="00CB13E4" w:rsidP="00CB13E4">
      <w:pPr>
        <w:pStyle w:val="Agency-body-text-report"/>
        <w:rPr>
          <w:bCs/>
        </w:rPr>
      </w:pPr>
      <w:r w:rsidRPr="00A00652">
        <w:rPr>
          <w:bCs/>
        </w:rPr>
        <w:t>Data is available from 23 countries.</w:t>
      </w:r>
    </w:p>
    <w:p w14:paraId="78FBD8DB" w14:textId="35B3A9B2" w:rsidR="00CB13E4" w:rsidRPr="00A00652" w:rsidRDefault="00CB13E4" w:rsidP="00CB13E4">
      <w:pPr>
        <w:pStyle w:val="Agency-body-text-report"/>
      </w:pPr>
      <w:r w:rsidRPr="00A00652">
        <w:t xml:space="preserve">The SEN identification rate for </w:t>
      </w:r>
      <w:r w:rsidR="00FC78B5" w:rsidRPr="00A00652">
        <w:t xml:space="preserve">males </w:t>
      </w:r>
      <w:r w:rsidR="007C33CF" w:rsidRPr="00A00652">
        <w:t xml:space="preserve">ranges from </w:t>
      </w:r>
      <w:r w:rsidRPr="00A00652">
        <w:t xml:space="preserve">0.68% </w:t>
      </w:r>
      <w:r w:rsidR="007C33CF" w:rsidRPr="00A00652">
        <w:t>to</w:t>
      </w:r>
      <w:r w:rsidR="00FB1335" w:rsidRPr="00A00652">
        <w:t xml:space="preserve"> </w:t>
      </w:r>
      <w:r w:rsidRPr="00A00652">
        <w:t>10.99</w:t>
      </w:r>
      <w:r w:rsidR="00E94195" w:rsidRPr="00A00652">
        <w:t>%; the total</w:t>
      </w:r>
      <w:r w:rsidR="00B02F3C" w:rsidRPr="00A00652">
        <w:t xml:space="preserve"> average for</w:t>
      </w:r>
      <w:r w:rsidRPr="00A00652">
        <w:t xml:space="preserve"> the 23 coun</w:t>
      </w:r>
      <w:r w:rsidR="00E94195" w:rsidRPr="00A00652">
        <w:t>tries is</w:t>
      </w:r>
      <w:r w:rsidRPr="00A00652">
        <w:t xml:space="preserve"> 2.86%.</w:t>
      </w:r>
    </w:p>
    <w:p w14:paraId="2D561DDC" w14:textId="6AF76717" w:rsidR="00FE023B" w:rsidRPr="00A00652" w:rsidRDefault="00CB13E4" w:rsidP="00CB13E4">
      <w:pPr>
        <w:pStyle w:val="Agency-body-text-report"/>
      </w:pPr>
      <w:r w:rsidRPr="00A00652">
        <w:t xml:space="preserve">The SEN identification rate for </w:t>
      </w:r>
      <w:r w:rsidR="00FC78B5" w:rsidRPr="00A00652">
        <w:t xml:space="preserve">females </w:t>
      </w:r>
      <w:r w:rsidR="007C33CF" w:rsidRPr="00A00652">
        <w:t xml:space="preserve">ranges from </w:t>
      </w:r>
      <w:r w:rsidRPr="00A00652">
        <w:t xml:space="preserve">0.43% </w:t>
      </w:r>
      <w:r w:rsidR="007C33CF" w:rsidRPr="00A00652">
        <w:t>to</w:t>
      </w:r>
      <w:r w:rsidR="00FB1335" w:rsidRPr="00A00652">
        <w:t xml:space="preserve"> </w:t>
      </w:r>
      <w:r w:rsidRPr="00A00652">
        <w:t>6.48</w:t>
      </w:r>
      <w:r w:rsidR="00E94195" w:rsidRPr="00A00652">
        <w:t>%; the total</w:t>
      </w:r>
      <w:r w:rsidR="00B02F3C" w:rsidRPr="00A00652">
        <w:t xml:space="preserve"> average for</w:t>
      </w:r>
      <w:r w:rsidRPr="00A00652">
        <w:t xml:space="preserve"> the 23 coun</w:t>
      </w:r>
      <w:r w:rsidR="00E94195" w:rsidRPr="00A00652">
        <w:t>tries is</w:t>
      </w:r>
      <w:r w:rsidRPr="00A00652">
        <w:t xml:space="preserve"> 1.37%.</w:t>
      </w:r>
    </w:p>
    <w:p w14:paraId="5CC7972B" w14:textId="126299EC" w:rsidR="00DF54E3" w:rsidRPr="00A00652" w:rsidRDefault="00DF54E3" w:rsidP="00093C80">
      <w:pPr>
        <w:pStyle w:val="Agency-caption-report"/>
        <w:keepNext/>
      </w:pPr>
      <w:bookmarkStart w:id="62" w:name="Figure8"/>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8</w:t>
      </w:r>
      <w:r w:rsidRPr="00A00652">
        <w:fldChar w:fldCharType="end"/>
      </w:r>
      <w:r w:rsidRPr="00A00652">
        <w:t>. Gender breakdown of pupils with an official decision of SEN, based on the enrolled school population (%)</w:t>
      </w:r>
    </w:p>
    <w:bookmarkEnd w:id="62"/>
    <w:p w14:paraId="4512E542" w14:textId="2E4878FC" w:rsidR="00CB13E4" w:rsidRPr="00A00652" w:rsidRDefault="00CB13E4" w:rsidP="00093C80">
      <w:pPr>
        <w:pStyle w:val="Agency-body-text-report"/>
        <w:jc w:val="center"/>
      </w:pPr>
      <w:r w:rsidRPr="00A00652">
        <w:rPr>
          <w:noProof/>
          <w:lang w:val="da-DK" w:eastAsia="da-DK"/>
        </w:rPr>
        <w:drawing>
          <wp:inline distT="0" distB="0" distL="0" distR="0" wp14:anchorId="7F720C7B" wp14:editId="6183F761">
            <wp:extent cx="9000000" cy="5040000"/>
            <wp:effectExtent l="0" t="0" r="17145" b="14605"/>
            <wp:docPr id="54" name="Diagram 54" descr="Bar chart: Country name, followed by percentage for male and female Belgium (Flemish speaking community)&#10;5.60&#10;2.96&#10;Belgium (French speaking community)&#10;4.31&#10;2.41&#10;Croatia&#10;3.21&#10;1.80&#10;Cyprus&#10;3.19&#10;2.36&#10;Czech Republic&#10;6.13&#10;3.10&#10;Denmark&#10;3.97&#10;1.54&#10;Estonia&#10;5.64&#10;2.79&#10;Finland&#10;5.11&#10;2.19&#10;France&#10;2.01&#10;0.93&#10;Hungary&#10;4.61&#10;2.46&#10;Iceland&#10;10.99&#10;5.45&#10;Ireland&#10;3.84&#10;1.43&#10;Malta&#10;4.38&#10;1.64&#10;Netherlands&#10;3.58&#10;1.33&#10;Norway&#10;5.81&#10;2.77&#10;Poland&#10;2.21&#10;1.25&#10;Slovakia&#10;6.73&#10;4.19&#10;Spain&#10;1.86&#10;0.98&#10;Sweden&#10;0.68&#10;0.43&#10;Switzerland&#10;2.72&#10;1.56&#10;United Kingdom (England)&#10;2.08&#10;0.75&#10;United Kingdom (Northern Ireland)&#10;3.46&#10;1.29&#10;United Kingdom (Scotland)&#10;10.99&#10;6.48&#10;Total average for the 23 countries&#10;2.86&#10;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4963BD" w14:textId="09956FEC" w:rsidR="00CB13E4" w:rsidRPr="00A00652" w:rsidRDefault="0019253F" w:rsidP="00CB13E4">
      <w:pPr>
        <w:pStyle w:val="Agency-body-text-report"/>
      </w:pPr>
      <w:hyperlink w:anchor="Figure9" w:history="1">
        <w:r w:rsidR="00CB13E4" w:rsidRPr="00A00652">
          <w:rPr>
            <w:rStyle w:val="Hyperlink"/>
          </w:rPr>
          <w:t>Figure 9</w:t>
        </w:r>
      </w:hyperlink>
      <w:r w:rsidR="00CB13E4" w:rsidRPr="00A00652">
        <w:t xml:space="preserve"> shows the distribution (%) of male and female pupils that have an official decision of SEN.</w:t>
      </w:r>
    </w:p>
    <w:p w14:paraId="4084437F" w14:textId="77777777" w:rsidR="00CB13E4" w:rsidRPr="00A00652" w:rsidRDefault="00CB13E4" w:rsidP="00CB13E4">
      <w:pPr>
        <w:pStyle w:val="Agency-body-text-report"/>
      </w:pPr>
      <w:r w:rsidRPr="00A00652">
        <w:t xml:space="preserve">In total, for the 23 countries included in this calculation, there are 450,697 female pupils and 942,706 male pupils that have an official decision of SEN. </w:t>
      </w:r>
    </w:p>
    <w:p w14:paraId="2D1E2B6A" w14:textId="452ECEAC" w:rsidR="00CB13E4" w:rsidRPr="00A00652" w:rsidRDefault="00CB13E4" w:rsidP="00CB13E4">
      <w:pPr>
        <w:pStyle w:val="Agency-body-text-report"/>
        <w:rPr>
          <w:bCs/>
        </w:rPr>
      </w:pPr>
      <w:r w:rsidRPr="00A00652">
        <w:rPr>
          <w:bCs/>
        </w:rPr>
        <w:t xml:space="preserve">More </w:t>
      </w:r>
      <w:r w:rsidR="00FC78B5" w:rsidRPr="00A00652">
        <w:rPr>
          <w:bCs/>
        </w:rPr>
        <w:t xml:space="preserve">males </w:t>
      </w:r>
      <w:r w:rsidRPr="00A00652">
        <w:rPr>
          <w:bCs/>
        </w:rPr>
        <w:t xml:space="preserve">(2.86% of the entire school population) than </w:t>
      </w:r>
      <w:r w:rsidR="00FC78B5" w:rsidRPr="00A00652">
        <w:rPr>
          <w:bCs/>
        </w:rPr>
        <w:t xml:space="preserve">females </w:t>
      </w:r>
      <w:r w:rsidRPr="00A00652">
        <w:rPr>
          <w:bCs/>
        </w:rPr>
        <w:t>(1.37%) are identified as requiring an official decision of SEN leading to the provision of additional support.</w:t>
      </w:r>
    </w:p>
    <w:p w14:paraId="797457E6" w14:textId="431F1DB3" w:rsidR="00CB13E4" w:rsidRPr="00A00652" w:rsidRDefault="00CB13E4" w:rsidP="00CB13E4">
      <w:pPr>
        <w:pStyle w:val="Agency-body-text-report"/>
      </w:pPr>
      <w:r w:rsidRPr="00A00652">
        <w:t>The gender distribution is female pupils 32.35</w:t>
      </w:r>
      <w:r w:rsidR="005A4DAC" w:rsidRPr="00A00652">
        <w:t>%</w:t>
      </w:r>
      <w:r w:rsidRPr="00A00652">
        <w:t xml:space="preserve"> and male pupils 67.65</w:t>
      </w:r>
      <w:r w:rsidR="005A4DAC" w:rsidRPr="00A00652">
        <w:t>%</w:t>
      </w:r>
      <w:r w:rsidRPr="00A00652">
        <w:t xml:space="preserve">, an approximate </w:t>
      </w:r>
      <w:r w:rsidRPr="00A00652">
        <w:rPr>
          <w:bCs/>
        </w:rPr>
        <w:t>2:1 ratio</w:t>
      </w:r>
      <w:r w:rsidR="00FC78B5" w:rsidRPr="00A00652">
        <w:rPr>
          <w:bCs/>
        </w:rPr>
        <w:t>,</w:t>
      </w:r>
      <w:r w:rsidRPr="00A00652">
        <w:rPr>
          <w:bCs/>
        </w:rPr>
        <w:t xml:space="preserve"> </w:t>
      </w:r>
      <w:r w:rsidRPr="00A00652">
        <w:t>as Figure 9</w:t>
      </w:r>
      <w:r w:rsidR="00BB4F6A" w:rsidRPr="00A00652">
        <w:t xml:space="preserve"> illustrates</w:t>
      </w:r>
      <w:r w:rsidRPr="00A00652">
        <w:t>.</w:t>
      </w:r>
    </w:p>
    <w:p w14:paraId="6C568ADD" w14:textId="32AAA2AC" w:rsidR="00FE023B" w:rsidRPr="00A00652" w:rsidRDefault="00CB13E4" w:rsidP="00CB13E4">
      <w:pPr>
        <w:pStyle w:val="Agency-body-text-report"/>
        <w:rPr>
          <w:bCs/>
        </w:rPr>
      </w:pPr>
      <w:r w:rsidRPr="00A00652">
        <w:rPr>
          <w:bCs/>
        </w:rPr>
        <w:t>Whil</w:t>
      </w:r>
      <w:r w:rsidR="00FC78B5" w:rsidRPr="00A00652">
        <w:rPr>
          <w:bCs/>
        </w:rPr>
        <w:t>e</w:t>
      </w:r>
      <w:r w:rsidRPr="00A00652">
        <w:rPr>
          <w:bCs/>
        </w:rPr>
        <w:t xml:space="preserve"> there are indications of a slight prevalence of disabling conditions among males compared to females, this data may reflect differences in identification procedures of pupils requiring an official decision of SEN.</w:t>
      </w:r>
    </w:p>
    <w:p w14:paraId="58733457" w14:textId="0E6F2CAF" w:rsidR="008E586D" w:rsidRPr="00A00652" w:rsidRDefault="008E586D" w:rsidP="00093C80">
      <w:pPr>
        <w:pStyle w:val="Agency-caption-report"/>
        <w:keepNext/>
      </w:pPr>
      <w:bookmarkStart w:id="63" w:name="Figure9"/>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9</w:t>
      </w:r>
      <w:r w:rsidRPr="00A00652">
        <w:fldChar w:fldCharType="end"/>
      </w:r>
      <w:r w:rsidRPr="00A00652">
        <w:t>. Gender distribution among pupils with an official decision of SEN, based on the enrolled school population (%)</w:t>
      </w:r>
    </w:p>
    <w:bookmarkEnd w:id="63"/>
    <w:p w14:paraId="57CFDE41" w14:textId="11CC794F" w:rsidR="00CB13E4" w:rsidRPr="00A00652" w:rsidRDefault="00CB13E4" w:rsidP="00093C80">
      <w:pPr>
        <w:pStyle w:val="Agency-body-text-report"/>
        <w:jc w:val="center"/>
      </w:pPr>
      <w:r w:rsidRPr="00111374">
        <w:rPr>
          <w:noProof/>
          <w:color w:val="121948"/>
          <w:lang w:val="da-DK" w:eastAsia="da-DK"/>
        </w:rPr>
        <w:drawing>
          <wp:inline distT="0" distB="0" distL="0" distR="0" wp14:anchorId="5660E347" wp14:editId="04A99C56">
            <wp:extent cx="9000000" cy="5040000"/>
            <wp:effectExtent l="0" t="0" r="17145" b="14605"/>
            <wp:docPr id="3" name="Diagram 13" descr="Pie chart: Males 68% &#10;Femal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88BB66" w14:textId="5BC4513E" w:rsidR="00CB13E4" w:rsidRPr="00A00652" w:rsidRDefault="00CB13E4" w:rsidP="00CB13E4">
      <w:pPr>
        <w:pStyle w:val="Agency-heading-4-report"/>
      </w:pPr>
      <w:bookmarkStart w:id="64" w:name="_Toc479673317"/>
      <w:r w:rsidRPr="00A00652">
        <w:lastRenderedPageBreak/>
        <w:t>ISCED breakdown of pupils with an official decision of SEN, based on the enrolled school population (%)</w:t>
      </w:r>
      <w:bookmarkEnd w:id="64"/>
    </w:p>
    <w:p w14:paraId="7489E802" w14:textId="77777777" w:rsidR="00CB13E4" w:rsidRPr="00A00652" w:rsidRDefault="00CB13E4" w:rsidP="00FF6F01">
      <w:pPr>
        <w:pStyle w:val="Agency-body-text-report"/>
        <w:keepNext/>
      </w:pPr>
      <w:r w:rsidRPr="00A00652">
        <w:t>The ISCED breakdowns have been calculated as follows:</w:t>
      </w:r>
    </w:p>
    <w:p w14:paraId="69967827" w14:textId="4F1FB576" w:rsidR="00CB13E4" w:rsidRPr="00A00652" w:rsidRDefault="00CB13E4" w:rsidP="00CB13E4">
      <w:pPr>
        <w:pStyle w:val="Agency-body-text-report"/>
      </w:pPr>
      <w:r w:rsidRPr="00A00652">
        <w:t xml:space="preserve">ISCED 1: </w:t>
      </w:r>
      <w:r w:rsidR="001E0C52" w:rsidRPr="00A00652">
        <w:t>T</w:t>
      </w:r>
      <w:r w:rsidRPr="00A00652">
        <w:t>he total number of pupils in ISCED 1 that have an official decision of SEN (Q3.1) / The number of pupils that are enrolled in all formal educational settings (Q1.2) x 100.</w:t>
      </w:r>
    </w:p>
    <w:p w14:paraId="4C8C71DE" w14:textId="77777777" w:rsidR="00CB13E4" w:rsidRPr="00A00652" w:rsidRDefault="00CB13E4" w:rsidP="00CB13E4">
      <w:pPr>
        <w:pStyle w:val="Agency-body-text-report"/>
      </w:pPr>
      <w:r w:rsidRPr="00A00652">
        <w:t>ISCED 2: The total number of pupils in ISCED 2 that have an official decision of SEN (Q3.1) / The number of pupils that are enrolled in all formal educational settings (Q1.2) x 100.</w:t>
      </w:r>
    </w:p>
    <w:p w14:paraId="42F93B99" w14:textId="77777777" w:rsidR="00CB13E4" w:rsidRPr="00A00652" w:rsidRDefault="00CB13E4" w:rsidP="00CB13E4">
      <w:pPr>
        <w:pStyle w:val="Agency-body-text-report"/>
        <w:rPr>
          <w:bCs/>
        </w:rPr>
      </w:pPr>
      <w:r w:rsidRPr="00A00652">
        <w:rPr>
          <w:bCs/>
        </w:rPr>
        <w:t>Data is available from 29 countries.</w:t>
      </w:r>
    </w:p>
    <w:p w14:paraId="6E703046" w14:textId="168E6BAC" w:rsidR="00CB13E4" w:rsidRPr="00A00652" w:rsidRDefault="00CB13E4" w:rsidP="00CB13E4">
      <w:pPr>
        <w:pStyle w:val="Agency-body-text-report"/>
      </w:pPr>
      <w:r w:rsidRPr="00A00652">
        <w:t xml:space="preserve">The SEN identification rate in ISCED 1 </w:t>
      </w:r>
      <w:r w:rsidR="00C4640B" w:rsidRPr="00A00652">
        <w:t xml:space="preserve">ranges from </w:t>
      </w:r>
      <w:r w:rsidRPr="00A00652">
        <w:t xml:space="preserve">0.62% </w:t>
      </w:r>
      <w:r w:rsidR="00C4640B" w:rsidRPr="00A00652">
        <w:t>to</w:t>
      </w:r>
      <w:r w:rsidR="00FB1335" w:rsidRPr="00A00652">
        <w:t xml:space="preserve"> </w:t>
      </w:r>
      <w:r w:rsidRPr="00A00652">
        <w:t>10.89</w:t>
      </w:r>
      <w:r w:rsidR="00E94195" w:rsidRPr="00A00652">
        <w:t>%; the total</w:t>
      </w:r>
      <w:r w:rsidR="00B02F3C" w:rsidRPr="00A00652">
        <w:t xml:space="preserve"> average for</w:t>
      </w:r>
      <w:r w:rsidRPr="00A00652">
        <w:t xml:space="preserve"> the 29 coun</w:t>
      </w:r>
      <w:r w:rsidR="00E94195" w:rsidRPr="00A00652">
        <w:t>tries is</w:t>
      </w:r>
      <w:r w:rsidRPr="00A00652">
        <w:t xml:space="preserve"> 2.62%.</w:t>
      </w:r>
    </w:p>
    <w:p w14:paraId="381E274D" w14:textId="6746F33F" w:rsidR="00FE023B" w:rsidRPr="00A00652" w:rsidRDefault="00CB13E4" w:rsidP="00CB13E4">
      <w:pPr>
        <w:pStyle w:val="Agency-body-text-report"/>
      </w:pPr>
      <w:r w:rsidRPr="00A00652">
        <w:t xml:space="preserve">The SEN identification rate in ISCED </w:t>
      </w:r>
      <w:r w:rsidR="00081B90" w:rsidRPr="00A00652">
        <w:t>2</w:t>
      </w:r>
      <w:r w:rsidRPr="00A00652">
        <w:t xml:space="preserve"> </w:t>
      </w:r>
      <w:r w:rsidR="00C4640B" w:rsidRPr="00A00652">
        <w:t xml:space="preserve">ranges from </w:t>
      </w:r>
      <w:r w:rsidRPr="00A00652">
        <w:t xml:space="preserve">0.50% </w:t>
      </w:r>
      <w:r w:rsidR="00C4640B" w:rsidRPr="00A00652">
        <w:t>to</w:t>
      </w:r>
      <w:r w:rsidR="00FB1335" w:rsidRPr="00A00652">
        <w:t xml:space="preserve"> </w:t>
      </w:r>
      <w:r w:rsidRPr="00A00652">
        <w:t>6.82</w:t>
      </w:r>
      <w:r w:rsidR="00E94195" w:rsidRPr="00A00652">
        <w:t>%; the total</w:t>
      </w:r>
      <w:r w:rsidR="00B02F3C" w:rsidRPr="00A00652">
        <w:t xml:space="preserve"> average for</w:t>
      </w:r>
      <w:r w:rsidRPr="00A00652">
        <w:t xml:space="preserve"> the 29 coun</w:t>
      </w:r>
      <w:r w:rsidR="00E94195" w:rsidRPr="00A00652">
        <w:t>tries is</w:t>
      </w:r>
      <w:r w:rsidRPr="00A00652">
        <w:t xml:space="preserve"> 2.23%.</w:t>
      </w:r>
    </w:p>
    <w:p w14:paraId="6C55C9C1" w14:textId="0A84ED53" w:rsidR="005F31DD" w:rsidRPr="00A00652" w:rsidRDefault="005F31DD" w:rsidP="00093C80">
      <w:pPr>
        <w:pStyle w:val="Agency-caption-report"/>
        <w:keepNext/>
      </w:pPr>
      <w:bookmarkStart w:id="65" w:name="Figure1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10</w:t>
      </w:r>
      <w:r w:rsidRPr="00A00652">
        <w:fldChar w:fldCharType="end"/>
      </w:r>
      <w:r w:rsidRPr="00A00652">
        <w:t>. ISCED breakdown of pupils with an official decision of SEN, based on the enrolled school population (%)</w:t>
      </w:r>
    </w:p>
    <w:bookmarkEnd w:id="65"/>
    <w:p w14:paraId="3BDC38A9" w14:textId="4F1A1ED8" w:rsidR="00CB13E4" w:rsidRPr="00A00652" w:rsidRDefault="00CB13E4" w:rsidP="00093C80">
      <w:pPr>
        <w:pStyle w:val="Agency-body-text-report"/>
        <w:jc w:val="center"/>
      </w:pPr>
      <w:r w:rsidRPr="00A00652">
        <w:rPr>
          <w:noProof/>
          <w:lang w:val="da-DK" w:eastAsia="da-DK"/>
        </w:rPr>
        <w:drawing>
          <wp:inline distT="0" distB="0" distL="0" distR="0" wp14:anchorId="28AABC95" wp14:editId="26899948">
            <wp:extent cx="9000000" cy="5040000"/>
            <wp:effectExtent l="0" t="0" r="17145" b="14605"/>
            <wp:docPr id="55" name="Diagram 55" descr="Bar chart: Country name, followed by ISCED 1 percentage and ISCED 2 percentage Belgium (Flemish speaking community)&#10;4.91&#10;3.64&#10;Belgium (French speaking community)&#10;3.79&#10;2.94&#10;Croatia&#10;2.17&#10;2.83&#10;Cyprus&#10;3.18&#10;2.37&#10;Czech Republic&#10;4.38&#10;4.85&#10;Denmark&#10;3.10&#10;2.41&#10;Estonia&#10;5.18&#10;3.25&#10;Finland&#10;4.22&#10;3.08&#10;France&#10;2.07&#10;0.87&#10;Germany&#10;2.23&#10;3.21&#10;Hungary&#10;2.85&#10;4.22&#10;Iceland&#10;10.89&#10;5.54&#10;Ireland&#10;4.24&#10;1.02&#10;Latvia&#10;3.87&#10;2.07&#10;Lithuania&#10;6.71&#10;5.81&#10;Luxembourg&#10;1.63&#10;0.78&#10;Malta&#10;3.80&#10;2.22&#10;Netherlands&#10;2.27&#10;2.65&#10;Norway&#10;5.12&#10;3.46&#10;Poland&#10;1.95&#10;1.51&#10;Portugal&#10;3.40&#10;1.82&#10;Slovakia&#10;4.12&#10;6.82&#10;Slovenia&#10;5.18&#10;3.21&#10;Spain&#10;1.79&#10;1.05&#10;Sweden&#10;0.62&#10;0.50&#10;Switzerland&#10;2.42&#10;1.86&#10;United Kingdom (Northern Ireland)&#10;2.23&#10;2.52&#10;United Kingdom (Scotland)&#10;10.72&#10;6.76&#10;United Kingdom (Wales)&#10;1.18&#10;1.81&#10;Total average for the 29 countries&#10;2.62&#10;2.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EA9493" w14:textId="666CF510" w:rsidR="00CB13E4" w:rsidRPr="00A00652" w:rsidRDefault="0019253F" w:rsidP="00CB13E4">
      <w:pPr>
        <w:pStyle w:val="Agency-body-text-report"/>
      </w:pPr>
      <w:hyperlink w:anchor="Figure11" w:history="1">
        <w:r w:rsidR="00CB13E4" w:rsidRPr="00A00652">
          <w:rPr>
            <w:rStyle w:val="Hyperlink"/>
          </w:rPr>
          <w:t>Figure 11</w:t>
        </w:r>
      </w:hyperlink>
      <w:r w:rsidR="00CB13E4" w:rsidRPr="00A00652">
        <w:t xml:space="preserve"> below presents the distribution (%) of pupils in ISCED 1 and ISCED 2 that have an official decision of SEN.</w:t>
      </w:r>
    </w:p>
    <w:p w14:paraId="425282ED" w14:textId="77777777" w:rsidR="00CB13E4" w:rsidRPr="00A00652" w:rsidRDefault="00CB13E4" w:rsidP="00CB13E4">
      <w:pPr>
        <w:pStyle w:val="Agency-body-text-report"/>
      </w:pPr>
      <w:r w:rsidRPr="00A00652">
        <w:t xml:space="preserve">In total, for the countries included in this calculation, there are 940,453 pupils in ISCED 1 and 799,689 pupils in ISCED 2 that have an official decision of SEN. </w:t>
      </w:r>
    </w:p>
    <w:p w14:paraId="492D791E" w14:textId="77777777" w:rsidR="00C2582E" w:rsidRPr="00A00652" w:rsidRDefault="00CB13E4" w:rsidP="00CB13E4">
      <w:pPr>
        <w:pStyle w:val="Agency-body-text-report"/>
      </w:pPr>
      <w:r w:rsidRPr="00A00652">
        <w:t>The ISCED distribution is</w:t>
      </w:r>
      <w:r w:rsidR="00C2582E" w:rsidRPr="00A00652">
        <w:t>:</w:t>
      </w:r>
    </w:p>
    <w:p w14:paraId="1EE479DC" w14:textId="79430897" w:rsidR="00C2582E" w:rsidRPr="00A00652" w:rsidRDefault="00CB13E4" w:rsidP="001B55CC">
      <w:pPr>
        <w:pStyle w:val="Agency-body-text-report"/>
        <w:numPr>
          <w:ilvl w:val="0"/>
          <w:numId w:val="29"/>
        </w:numPr>
      </w:pPr>
      <w:r w:rsidRPr="00A00652">
        <w:t>ISCED 1</w:t>
      </w:r>
      <w:r w:rsidR="00C2582E" w:rsidRPr="00A00652">
        <w:t>:</w:t>
      </w:r>
      <w:r w:rsidRPr="00A00652">
        <w:t xml:space="preserve"> 54.04</w:t>
      </w:r>
      <w:r w:rsidR="005A4DAC" w:rsidRPr="00A00652">
        <w:t>%</w:t>
      </w:r>
    </w:p>
    <w:p w14:paraId="7275886D" w14:textId="6A89E08A" w:rsidR="00CB13E4" w:rsidRPr="00A00652" w:rsidRDefault="00CB13E4" w:rsidP="001B55CC">
      <w:pPr>
        <w:pStyle w:val="Agency-body-text-report"/>
        <w:numPr>
          <w:ilvl w:val="0"/>
          <w:numId w:val="29"/>
        </w:numPr>
      </w:pPr>
      <w:r w:rsidRPr="00A00652">
        <w:t>ISCED 2</w:t>
      </w:r>
      <w:r w:rsidR="00C2582E" w:rsidRPr="00A00652">
        <w:t>:</w:t>
      </w:r>
      <w:r w:rsidRPr="00A00652">
        <w:t xml:space="preserve"> 45.96</w:t>
      </w:r>
      <w:r w:rsidR="005A4DAC" w:rsidRPr="00A00652">
        <w:t>%</w:t>
      </w:r>
      <w:r w:rsidR="00C2582E" w:rsidRPr="00A00652">
        <w:t>.</w:t>
      </w:r>
    </w:p>
    <w:p w14:paraId="21FFAA19" w14:textId="079CE8BB" w:rsidR="00CB13E4" w:rsidRPr="00A00652" w:rsidRDefault="00CB13E4" w:rsidP="00CB13E4">
      <w:pPr>
        <w:pStyle w:val="Agency-body-text-report"/>
      </w:pPr>
      <w:r w:rsidRPr="00A00652">
        <w:t>Overall, 54% of all pupils with an official decision of SEN are studying in ISCED level 1 programmes and 46% are studying</w:t>
      </w:r>
      <w:r w:rsidR="00C2582E" w:rsidRPr="00A00652">
        <w:t xml:space="preserve"> in</w:t>
      </w:r>
      <w:r w:rsidRPr="00A00652">
        <w:t xml:space="preserve"> ISCED level 2 programmes.</w:t>
      </w:r>
    </w:p>
    <w:p w14:paraId="1F4A24C9" w14:textId="77777777" w:rsidR="00FE023B" w:rsidRPr="00A00652" w:rsidRDefault="00CB13E4" w:rsidP="00CB13E4">
      <w:pPr>
        <w:pStyle w:val="Agency-body-text-report"/>
      </w:pPr>
      <w:r w:rsidRPr="00A00652">
        <w:t>For the majority of countries (21), there are more pupils with an official decision of SEN studying in ISCED level 1 programmes than ISCED level 2.</w:t>
      </w:r>
    </w:p>
    <w:p w14:paraId="5D7C2CD9" w14:textId="13142130" w:rsidR="00B870A0" w:rsidRPr="00A00652" w:rsidRDefault="00B870A0" w:rsidP="00093C80">
      <w:pPr>
        <w:pStyle w:val="Agency-caption-report"/>
        <w:keepNext/>
      </w:pPr>
      <w:bookmarkStart w:id="66" w:name="Figure11"/>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11</w:t>
      </w:r>
      <w:r w:rsidRPr="00A00652">
        <w:fldChar w:fldCharType="end"/>
      </w:r>
      <w:r w:rsidRPr="00A00652">
        <w:t>. ISCED distribution among pupils with an official decision of SEN, based on the enrolled school population (%)</w:t>
      </w:r>
    </w:p>
    <w:bookmarkEnd w:id="66"/>
    <w:p w14:paraId="505E7C04" w14:textId="48CDEEAC" w:rsidR="00CB13E4" w:rsidRPr="00A00652" w:rsidRDefault="00CB13E4" w:rsidP="00093C80">
      <w:pPr>
        <w:pStyle w:val="Agency-body-text-report"/>
        <w:jc w:val="center"/>
      </w:pPr>
      <w:r w:rsidRPr="00A00652">
        <w:rPr>
          <w:noProof/>
          <w:lang w:val="da-DK" w:eastAsia="da-DK"/>
        </w:rPr>
        <w:drawing>
          <wp:inline distT="0" distB="0" distL="0" distR="0" wp14:anchorId="6B5EF4D8" wp14:editId="584AC589">
            <wp:extent cx="9000000" cy="5040000"/>
            <wp:effectExtent l="0" t="0" r="17145" b="14605"/>
            <wp:docPr id="21" name="Diagram 15" descr="Pie chart: ISCED 1 54% &#10;ISCED 2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32B8A4" w14:textId="74C21B77" w:rsidR="00CB13E4" w:rsidRPr="00A00652" w:rsidRDefault="00CB13E4" w:rsidP="007736CD">
      <w:pPr>
        <w:pStyle w:val="Agency-heading-2-report"/>
      </w:pPr>
      <w:bookmarkStart w:id="67" w:name="_Toc491072356"/>
      <w:bookmarkStart w:id="68" w:name="_Toc491170530"/>
      <w:bookmarkStart w:id="69" w:name="_Toc479673318"/>
      <w:bookmarkStart w:id="70" w:name="_Toc490656659"/>
      <w:bookmarkStart w:id="71" w:name="_Toc494714142"/>
      <w:r w:rsidRPr="00A00652">
        <w:lastRenderedPageBreak/>
        <w:t>3b</w:t>
      </w:r>
      <w:r w:rsidR="00ED2F1A" w:rsidRPr="00A00652">
        <w:t>.</w:t>
      </w:r>
      <w:r w:rsidRPr="00A00652">
        <w:t xml:space="preserve"> Distribution of placements of pupils with an official decision of SEN, based on the enrolled school population</w:t>
      </w:r>
      <w:bookmarkEnd w:id="67"/>
      <w:bookmarkEnd w:id="68"/>
      <w:bookmarkEnd w:id="69"/>
      <w:bookmarkEnd w:id="70"/>
      <w:bookmarkEnd w:id="71"/>
    </w:p>
    <w:p w14:paraId="2DE25B73" w14:textId="6BD73088" w:rsidR="00CB13E4" w:rsidRPr="00A00652" w:rsidRDefault="00CB13E4" w:rsidP="00CB13E4">
      <w:pPr>
        <w:pStyle w:val="Agency-body-text-report"/>
      </w:pPr>
      <w:r w:rsidRPr="00A00652">
        <w:t>The indicators presented in this section relate</w:t>
      </w:r>
      <w:r w:rsidR="00C2582E" w:rsidRPr="00A00652">
        <w:t xml:space="preserve"> to the</w:t>
      </w:r>
      <w:r w:rsidRPr="00A00652">
        <w:t xml:space="preserve"> distribution of placements of pupils with an official decision of SEN in:</w:t>
      </w:r>
    </w:p>
    <w:p w14:paraId="5FDB0585" w14:textId="77777777" w:rsidR="00CB13E4" w:rsidRPr="00A00652" w:rsidRDefault="00CB13E4" w:rsidP="001B55CC">
      <w:pPr>
        <w:pStyle w:val="Agency-body-text-report"/>
        <w:numPr>
          <w:ilvl w:val="0"/>
          <w:numId w:val="11"/>
        </w:numPr>
        <w:spacing w:before="80"/>
        <w:ind w:left="714" w:hanging="357"/>
      </w:pPr>
      <w:r w:rsidRPr="00A00652">
        <w:t>Inclusive settings</w:t>
      </w:r>
    </w:p>
    <w:p w14:paraId="706FA8BD" w14:textId="77777777" w:rsidR="00CB13E4" w:rsidRPr="00A00652" w:rsidRDefault="00CB13E4" w:rsidP="001B55CC">
      <w:pPr>
        <w:pStyle w:val="Agency-body-text-report"/>
        <w:numPr>
          <w:ilvl w:val="0"/>
          <w:numId w:val="11"/>
        </w:numPr>
        <w:spacing w:before="80"/>
        <w:ind w:left="714" w:hanging="357"/>
      </w:pPr>
      <w:r w:rsidRPr="00A00652">
        <w:t>Separate special classes in mainstream schools</w:t>
      </w:r>
    </w:p>
    <w:p w14:paraId="06A94A4F" w14:textId="77777777" w:rsidR="00CB13E4" w:rsidRPr="00A00652" w:rsidRDefault="00CB13E4" w:rsidP="001B55CC">
      <w:pPr>
        <w:pStyle w:val="Agency-body-text-report"/>
        <w:numPr>
          <w:ilvl w:val="0"/>
          <w:numId w:val="11"/>
        </w:numPr>
        <w:spacing w:before="80"/>
        <w:ind w:left="714" w:hanging="357"/>
      </w:pPr>
      <w:r w:rsidRPr="00A00652">
        <w:t>Separate special schools</w:t>
      </w:r>
    </w:p>
    <w:p w14:paraId="27945EB1" w14:textId="77777777" w:rsidR="00CB13E4" w:rsidRPr="00A00652" w:rsidRDefault="00CB13E4" w:rsidP="001B55CC">
      <w:pPr>
        <w:pStyle w:val="Agency-body-text-report"/>
        <w:numPr>
          <w:ilvl w:val="0"/>
          <w:numId w:val="11"/>
        </w:numPr>
        <w:spacing w:before="80"/>
        <w:ind w:left="714" w:hanging="357"/>
      </w:pPr>
      <w:r w:rsidRPr="00A00652">
        <w:t>Non-formal settings.</w:t>
      </w:r>
    </w:p>
    <w:p w14:paraId="0201634D" w14:textId="1D05BF9C" w:rsidR="00CB13E4" w:rsidRPr="00A00652" w:rsidRDefault="00CB13E4" w:rsidP="00CB13E4">
      <w:pPr>
        <w:pStyle w:val="Agency-body-text-report"/>
      </w:pPr>
      <w:r w:rsidRPr="00A00652">
        <w:t xml:space="preserve">The </w:t>
      </w:r>
      <w:r w:rsidR="003C2393" w:rsidRPr="00A00652">
        <w:t xml:space="preserve">data </w:t>
      </w:r>
      <w:r w:rsidRPr="00A00652">
        <w:t>focus</w:t>
      </w:r>
      <w:r w:rsidR="003C2393" w:rsidRPr="00A00652">
        <w:t>e</w:t>
      </w:r>
      <w:r w:rsidRPr="00A00652">
        <w:t>s on the population of pupils with an official decision of SEN in relation to the whole school population.</w:t>
      </w:r>
    </w:p>
    <w:p w14:paraId="0A4B40E4" w14:textId="0094853D" w:rsidR="00CB13E4" w:rsidRPr="00A00652" w:rsidRDefault="00CB13E4" w:rsidP="00CB13E4">
      <w:pPr>
        <w:pStyle w:val="Agency-body-text-report"/>
      </w:pPr>
      <w:r w:rsidRPr="00A00652">
        <w:t xml:space="preserve">The data indicates where pupils with an official decision are placed for their education and provides information about the placement of pupils with recognised SEN in inclusive settings or </w:t>
      </w:r>
      <w:r w:rsidR="00C2582E" w:rsidRPr="00A00652">
        <w:t>elsewhere</w:t>
      </w:r>
      <w:r w:rsidRPr="00A00652">
        <w:t>.</w:t>
      </w:r>
    </w:p>
    <w:p w14:paraId="04051BFD" w14:textId="056CEB29" w:rsidR="00CB13E4" w:rsidRPr="00A00652" w:rsidRDefault="00CB13E4" w:rsidP="00CB13E4">
      <w:pPr>
        <w:pStyle w:val="Agency-body-text-report"/>
      </w:pPr>
      <w:r w:rsidRPr="00A00652">
        <w:t xml:space="preserve">All data must be considered in line with the </w:t>
      </w:r>
      <w:hyperlink r:id="rId43" w:history="1">
        <w:r w:rsidR="005E1438" w:rsidRPr="00A00652">
          <w:rPr>
            <w:rStyle w:val="Hyperlink"/>
          </w:rPr>
          <w:t>Country Background Information</w:t>
        </w:r>
      </w:hyperlink>
      <w:r w:rsidRPr="00A00652">
        <w:t xml:space="preserve"> relating to the official decision of SEN procedures in the country concerned.</w:t>
      </w:r>
    </w:p>
    <w:p w14:paraId="530F6302" w14:textId="77777777" w:rsidR="00CB13E4" w:rsidRPr="00A00652" w:rsidRDefault="00CB13E4" w:rsidP="00CB13E4">
      <w:pPr>
        <w:pStyle w:val="Agency-heading-3-report"/>
      </w:pPr>
      <w:bookmarkStart w:id="72" w:name="_Toc479673319"/>
      <w:bookmarkStart w:id="73" w:name="_Toc490656660"/>
      <w:bookmarkStart w:id="74" w:name="_Toc491072357"/>
      <w:bookmarkStart w:id="75" w:name="_Toc491170531"/>
      <w:bookmarkStart w:id="76" w:name="_Toc494714143"/>
      <w:r w:rsidRPr="00A00652">
        <w:t>Indicator 3b.1: the percentage of pupils with an official decision of SEN in inclusive education, based on the enrolled school population (%)</w:t>
      </w:r>
      <w:bookmarkEnd w:id="72"/>
      <w:bookmarkEnd w:id="73"/>
      <w:bookmarkEnd w:id="74"/>
      <w:bookmarkEnd w:id="75"/>
      <w:bookmarkEnd w:id="76"/>
    </w:p>
    <w:p w14:paraId="105637D2" w14:textId="3D0FD44E" w:rsidR="00CB13E4" w:rsidRPr="00A00652" w:rsidRDefault="00CB13E4" w:rsidP="00CB13E4">
      <w:pPr>
        <w:pStyle w:val="Agency-body-text-report"/>
      </w:pPr>
      <w:r w:rsidRPr="00A00652">
        <w:t xml:space="preserve">This indicator has been calculated as follows: </w:t>
      </w:r>
      <w:r w:rsidR="0042772E" w:rsidRPr="00A00652">
        <w:t>T</w:t>
      </w:r>
      <w:r w:rsidRPr="00A00652">
        <w:t xml:space="preserve">he number of pupils with an official decision of SEN that are educated in formal mainstream educational settings with their </w:t>
      </w:r>
      <w:r w:rsidR="00C2582E" w:rsidRPr="00A00652">
        <w:t>non-</w:t>
      </w:r>
      <w:r w:rsidRPr="00A00652">
        <w:t>disabled peers of the same age for at least 80% of the time (Q3.2) / The number of pupils that are enrolled in all formal educational settings (Q1.2) x 100.</w:t>
      </w:r>
    </w:p>
    <w:p w14:paraId="56A83C0B" w14:textId="235096DE"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EASIE operational definition, who are enrolled in inclusive education </w:t>
      </w:r>
      <w:r w:rsidRPr="00A00652">
        <w:rPr>
          <w:bCs/>
        </w:rPr>
        <w:t>in line with the 80% placement benchmark (or the most relevant proxy for this benchmark) in comparison to the whole enrolled school population.</w:t>
      </w:r>
    </w:p>
    <w:p w14:paraId="0F145A26" w14:textId="502B0E8B" w:rsidR="00CB13E4" w:rsidRPr="00A00652" w:rsidRDefault="00CB13E4" w:rsidP="00CB13E4">
      <w:pPr>
        <w:pStyle w:val="Agency-body-text-report"/>
      </w:pPr>
      <w:r w:rsidRPr="00A00652">
        <w:t>Data is available from 28 countries.</w:t>
      </w:r>
    </w:p>
    <w:p w14:paraId="57C88FA8" w14:textId="62F41B0D" w:rsidR="00FE023B" w:rsidRPr="00A00652" w:rsidRDefault="00CB13E4" w:rsidP="00CB13E4">
      <w:pPr>
        <w:pStyle w:val="Agency-body-text-report"/>
      </w:pPr>
      <w:r w:rsidRPr="00A00652">
        <w:t>The inclusive education enrolment</w:t>
      </w:r>
      <w:r w:rsidR="005A5487" w:rsidRPr="00A00652">
        <w:t xml:space="preserve"> rates </w:t>
      </w:r>
      <w:r w:rsidR="000C0D9A" w:rsidRPr="00A00652">
        <w:t xml:space="preserve">range from </w:t>
      </w:r>
      <w:r w:rsidR="005A5487" w:rsidRPr="00A00652">
        <w:t xml:space="preserve">0.14% </w:t>
      </w:r>
      <w:r w:rsidR="000C0D9A" w:rsidRPr="00A00652">
        <w:t>to</w:t>
      </w:r>
      <w:r w:rsidR="00FB1335" w:rsidRPr="00A00652">
        <w:t xml:space="preserve"> </w:t>
      </w:r>
      <w:r w:rsidR="005A5487" w:rsidRPr="00A00652">
        <w:t>16.02</w:t>
      </w:r>
      <w:r w:rsidR="00E94195" w:rsidRPr="00A00652">
        <w:t>%; the total</w:t>
      </w:r>
      <w:r w:rsidR="00B02F3C" w:rsidRPr="00A00652">
        <w:t xml:space="preserve"> average for</w:t>
      </w:r>
      <w:r w:rsidRPr="00A00652">
        <w:t xml:space="preserve"> the 28 coun</w:t>
      </w:r>
      <w:r w:rsidR="00E94195" w:rsidRPr="00A00652">
        <w:t>tries is</w:t>
      </w:r>
      <w:r w:rsidRPr="00A00652">
        <w:t xml:space="preserve"> 2.36%.</w:t>
      </w:r>
    </w:p>
    <w:p w14:paraId="44DBCEEC" w14:textId="484E459D" w:rsidR="00C67016" w:rsidRPr="00A00652" w:rsidRDefault="00C67016" w:rsidP="00093C80">
      <w:pPr>
        <w:pStyle w:val="Agency-caption-report"/>
        <w:keepNext/>
      </w:pPr>
      <w:bookmarkStart w:id="77" w:name="Figure12"/>
      <w:bookmarkStart w:id="78" w:name="_Toc47967332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12</w:t>
      </w:r>
      <w:r w:rsidRPr="00A00652">
        <w:fldChar w:fldCharType="end"/>
      </w:r>
      <w:r w:rsidRPr="00A00652">
        <w:t>. Percentage of pupils with an official decision of SEN in inclusive settings, based on the enrolled school population (%)</w:t>
      </w:r>
    </w:p>
    <w:bookmarkEnd w:id="77"/>
    <w:p w14:paraId="7C23BD81" w14:textId="2B903EDE" w:rsidR="00CB13E4" w:rsidRPr="00A00652" w:rsidRDefault="00CB13E4" w:rsidP="00093C80">
      <w:pPr>
        <w:pStyle w:val="Agency-body-text-report"/>
        <w:jc w:val="center"/>
        <w:rPr>
          <w:b/>
        </w:rPr>
      </w:pPr>
      <w:r w:rsidRPr="00A00652">
        <w:rPr>
          <w:b/>
          <w:noProof/>
          <w:lang w:val="da-DK" w:eastAsia="da-DK"/>
        </w:rPr>
        <w:drawing>
          <wp:inline distT="0" distB="0" distL="0" distR="0" wp14:anchorId="2A0AF506" wp14:editId="3FB6D387">
            <wp:extent cx="9000000" cy="5040000"/>
            <wp:effectExtent l="0" t="0" r="17145" b="14605"/>
            <wp:docPr id="11" name="Diagram 11" descr="Bar chart: Belgium (French speaking community)&#10;0.29&#10;Croatia&#10;4.60&#10;Cyprus&#10;4.45&#10;Czech Republic&#10;5.20&#10;Denmark&#10;0.19&#10;Estonia&#10;3.89&#10;Finland&#10;2.76&#10;France&#10;1.51&#10;Germany&#10;1.72&#10;Hungary&#10;4.38&#10;Iceland&#10;15.14&#10;Ireland&#10;3.82&#10;Latvia&#10;1.73&#10;Lithuania&#10;11.10&#10;Luxembourg&#10;1.34&#10;Malta&#10;5.91&#10;Netherlands&#10;1.73&#10;Norway&#10;7.90&#10;Poland&#10;1.68&#10;Portugal&#10;4.84&#10;Slovakia&#10;4.67&#10;Slovenia&#10;6.33&#10;Spain&#10;2.18&#10;Sweden&#10;0.14&#10;United Kingdom (England)&#10;1.50&#10;United Kingdom (Northern Ireland)&#10;2.78&#10;United Kingdom (Scotland)&#10;16.02&#10;United Kingdom (Wales)&#10;1.41&#10;Total average for the 28 countries&#10;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78"/>
    </w:p>
    <w:p w14:paraId="20973D67" w14:textId="77777777" w:rsidR="00CB13E4" w:rsidRPr="00A00652" w:rsidRDefault="00CB13E4" w:rsidP="00CB13E4">
      <w:pPr>
        <w:pStyle w:val="Agency-heading-4-report"/>
      </w:pPr>
      <w:bookmarkStart w:id="79" w:name="_Toc479673321"/>
      <w:r w:rsidRPr="00A00652">
        <w:lastRenderedPageBreak/>
        <w:t>Gender breakdown of pupils with an official decision of SEN in inclusive settings, based on the enrolled school population (%)</w:t>
      </w:r>
      <w:bookmarkEnd w:id="79"/>
    </w:p>
    <w:p w14:paraId="651B6D63" w14:textId="77777777" w:rsidR="00CB13E4" w:rsidRPr="00A00652" w:rsidRDefault="00CB13E4" w:rsidP="00CB13E4">
      <w:pPr>
        <w:pStyle w:val="Agency-body-text-report"/>
      </w:pPr>
      <w:r w:rsidRPr="00A00652">
        <w:t>The gender breakdowns have been calculated as follows:</w:t>
      </w:r>
    </w:p>
    <w:p w14:paraId="68405F0E" w14:textId="319DD60F"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formal mainstream educational settings with their non</w:t>
      </w:r>
      <w:r w:rsidR="00FB1335" w:rsidRPr="00A00652">
        <w:t>-</w:t>
      </w:r>
      <w:r w:rsidRPr="00A00652">
        <w:t>disabled peers of the same age for at least 80% of the time (Q4.2) / The number of pupils that are enrolled in all formal educational settings (Q1.2) x 100.</w:t>
      </w:r>
    </w:p>
    <w:p w14:paraId="088B921A" w14:textId="4EEAF4F5"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formal mainstream educational settings with their non</w:t>
      </w:r>
      <w:r w:rsidR="00FB1335" w:rsidRPr="00A00652">
        <w:t>-</w:t>
      </w:r>
      <w:r w:rsidRPr="00A00652">
        <w:t>disabled peers of the same age for at least 80% of the time (Q4.2) / The number of pupils that are enrolled in all formal educational settings (Q1.2) x 100.</w:t>
      </w:r>
    </w:p>
    <w:p w14:paraId="6D70A624" w14:textId="77777777" w:rsidR="00CB13E4" w:rsidRPr="00A00652" w:rsidRDefault="00CB13E4" w:rsidP="00CB13E4">
      <w:pPr>
        <w:pStyle w:val="Agency-body-text-report"/>
        <w:rPr>
          <w:bCs/>
        </w:rPr>
      </w:pPr>
      <w:r w:rsidRPr="00A00652">
        <w:rPr>
          <w:bCs/>
        </w:rPr>
        <w:t>Data is available from 19 countries.</w:t>
      </w:r>
    </w:p>
    <w:p w14:paraId="15A2A3D9" w14:textId="1D134647" w:rsidR="00CB13E4" w:rsidRPr="00A00652" w:rsidRDefault="00CB13E4" w:rsidP="00CB13E4">
      <w:pPr>
        <w:pStyle w:val="Agency-body-text-report"/>
      </w:pPr>
      <w:r w:rsidRPr="00A00652">
        <w:t xml:space="preserve">The inclusive education enrolment rates for </w:t>
      </w:r>
      <w:r w:rsidR="00FB1335" w:rsidRPr="00A00652">
        <w:t xml:space="preserve">males </w:t>
      </w:r>
      <w:r w:rsidRPr="00A00652">
        <w:t xml:space="preserve">with an official decision of SEN </w:t>
      </w:r>
      <w:r w:rsidR="008F41EA" w:rsidRPr="00A00652">
        <w:t xml:space="preserve">range from </w:t>
      </w:r>
      <w:r w:rsidRPr="00A00652">
        <w:t xml:space="preserve">0.08% </w:t>
      </w:r>
      <w:r w:rsidR="008F41EA" w:rsidRPr="00A00652">
        <w:t>to</w:t>
      </w:r>
      <w:r w:rsidR="00FB1335" w:rsidRPr="00A00652">
        <w:t xml:space="preserve"> </w:t>
      </w:r>
      <w:r w:rsidRPr="00A00652">
        <w:t>10.09</w:t>
      </w:r>
      <w:r w:rsidR="00E94195" w:rsidRPr="00A00652">
        <w:t>%; the total</w:t>
      </w:r>
      <w:r w:rsidR="00B02F3C" w:rsidRPr="00A00652">
        <w:t xml:space="preserve"> average for</w:t>
      </w:r>
      <w:r w:rsidR="00353D76" w:rsidRPr="00A00652">
        <w:t xml:space="preserve"> the 19</w:t>
      </w:r>
      <w:r w:rsidRPr="00A00652">
        <w:t xml:space="preserve"> coun</w:t>
      </w:r>
      <w:r w:rsidR="00E94195" w:rsidRPr="00A00652">
        <w:t>tries is</w:t>
      </w:r>
      <w:r w:rsidRPr="00A00652">
        <w:t xml:space="preserve"> 1.64%.</w:t>
      </w:r>
    </w:p>
    <w:p w14:paraId="5C29C5A3" w14:textId="4DFB39C6" w:rsidR="00FE023B" w:rsidRPr="00A00652" w:rsidRDefault="00CB13E4" w:rsidP="00CB13E4">
      <w:pPr>
        <w:pStyle w:val="Agency-body-text-report"/>
      </w:pPr>
      <w:r w:rsidRPr="00A00652">
        <w:t xml:space="preserve">The inclusive education enrolment rates for </w:t>
      </w:r>
      <w:r w:rsidR="00FB1335" w:rsidRPr="00A00652">
        <w:t xml:space="preserve">females </w:t>
      </w:r>
      <w:r w:rsidRPr="00A00652">
        <w:t xml:space="preserve">with an official decision of SEN </w:t>
      </w:r>
      <w:r w:rsidR="008F41EA" w:rsidRPr="00A00652">
        <w:t xml:space="preserve">range from </w:t>
      </w:r>
      <w:r w:rsidRPr="00A00652">
        <w:t xml:space="preserve">0.06% </w:t>
      </w:r>
      <w:r w:rsidR="008F41EA" w:rsidRPr="00A00652">
        <w:t>to</w:t>
      </w:r>
      <w:r w:rsidR="00FB1335" w:rsidRPr="00A00652">
        <w:t xml:space="preserve"> </w:t>
      </w:r>
      <w:r w:rsidRPr="00A00652">
        <w:t>6.09</w:t>
      </w:r>
      <w:r w:rsidR="00E94195" w:rsidRPr="00A00652">
        <w:t>%; the total</w:t>
      </w:r>
      <w:r w:rsidR="00B02F3C" w:rsidRPr="00A00652">
        <w:t xml:space="preserve"> average for</w:t>
      </w:r>
      <w:r w:rsidR="00353D76" w:rsidRPr="00A00652">
        <w:t xml:space="preserve"> the 19</w:t>
      </w:r>
      <w:r w:rsidRPr="00A00652">
        <w:t xml:space="preserve"> coun</w:t>
      </w:r>
      <w:r w:rsidR="00E94195" w:rsidRPr="00A00652">
        <w:t>tries is</w:t>
      </w:r>
      <w:r w:rsidRPr="00A00652">
        <w:t xml:space="preserve"> 0.79%.</w:t>
      </w:r>
    </w:p>
    <w:p w14:paraId="14EB03A6" w14:textId="3C672405" w:rsidR="009925EF" w:rsidRPr="00A00652" w:rsidRDefault="009925EF" w:rsidP="00093C80">
      <w:pPr>
        <w:pStyle w:val="Agency-caption-report"/>
        <w:keepNext/>
      </w:pPr>
      <w:bookmarkStart w:id="80" w:name="Figure1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13</w:t>
      </w:r>
      <w:r w:rsidRPr="00A00652">
        <w:fldChar w:fldCharType="end"/>
      </w:r>
      <w:r w:rsidRPr="00A00652">
        <w:t>. Gender breakdown of pupils with an official decision of SEN in inclusive settings, based on the enrolled school population (%)</w:t>
      </w:r>
    </w:p>
    <w:bookmarkEnd w:id="80"/>
    <w:p w14:paraId="0CF90748" w14:textId="75C7C756" w:rsidR="00CB13E4" w:rsidRPr="00A00652" w:rsidRDefault="00943EFD" w:rsidP="00093C80">
      <w:pPr>
        <w:pStyle w:val="Agency-body-text-report"/>
        <w:jc w:val="center"/>
      </w:pPr>
      <w:r w:rsidRPr="00A00652">
        <w:rPr>
          <w:noProof/>
          <w:lang w:val="da-DK" w:eastAsia="da-DK"/>
        </w:rPr>
        <w:drawing>
          <wp:inline distT="0" distB="0" distL="0" distR="0" wp14:anchorId="0C37295A" wp14:editId="645AC3E8">
            <wp:extent cx="9000000" cy="5112000"/>
            <wp:effectExtent l="0" t="0" r="17145" b="19050"/>
            <wp:docPr id="1" name="Chart 1" descr="Bar chart: country name, followed by male percentage and female percentage. Belgium (French speaking community)&#10;0.18&#10;0.11&#10;Croatia&#10;2.97&#10;1.63&#10;Cyprus&#10;2.52&#10;1.93&#10;Czech Republic&#10;3.61&#10;1.59&#10;Denmark&#10;0.13&#10;0.06&#10;Estonia&#10;2.51&#10;1.38&#10;Finland&#10;1.93&#10;0.83&#10;France&#10;1.09&#10;0.42&#10;Hungary&#10;2.91&#10;1.47&#10;Iceland&#10;10.09&#10;5.04&#10;Ireland&#10;2.83&#10;0.98&#10;Malta&#10;4.30&#10;1.61&#10;Netherlands&#10;1.27&#10;0.45&#10;Poland&#10;1.08&#10;0.60&#10;Slovakia&#10;3.12&#10;1.55&#10;Spain&#10;1.45&#10;0.73&#10;Sweden&#10;0.08&#10;0.06&#10;United Kingdom (Northern Ireland)&#10;2.05&#10;0.73&#10;United Kingdom (Scotland)&#10;9.93&#10;6.09&#10;Total average for the 19 countries&#10;1.64&#10;0.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10FE68" w14:textId="443C0509" w:rsidR="00CB13E4" w:rsidRPr="00A00652" w:rsidRDefault="00CB13E4" w:rsidP="00CB13E4">
      <w:pPr>
        <w:pStyle w:val="Agency-heading-4-report"/>
      </w:pPr>
      <w:bookmarkStart w:id="81" w:name="_Toc479673322"/>
      <w:r w:rsidRPr="00A00652">
        <w:lastRenderedPageBreak/>
        <w:t>ISCED breakdown of pupils with an official decision of SEN in inclusive settings, based on the enrolled school population (%)</w:t>
      </w:r>
      <w:bookmarkEnd w:id="81"/>
    </w:p>
    <w:p w14:paraId="1FFCB10D" w14:textId="77777777" w:rsidR="00CB13E4" w:rsidRPr="00A00652" w:rsidRDefault="00CB13E4" w:rsidP="00CB13E4">
      <w:pPr>
        <w:pStyle w:val="Agency-body-text-report"/>
      </w:pPr>
      <w:r w:rsidRPr="00A00652">
        <w:t>The ISCED breakdowns have been calculated as follows:</w:t>
      </w:r>
    </w:p>
    <w:p w14:paraId="3C210E53" w14:textId="1E2533A2" w:rsidR="00CB13E4" w:rsidRPr="00A00652" w:rsidRDefault="00CB13E4" w:rsidP="00CB13E4">
      <w:pPr>
        <w:pStyle w:val="Agency-body-text-report"/>
      </w:pPr>
      <w:r w:rsidRPr="00A00652">
        <w:t xml:space="preserve">ISCED 1: </w:t>
      </w:r>
      <w:r w:rsidR="001E0C52" w:rsidRPr="00A00652">
        <w:t>T</w:t>
      </w:r>
      <w:r w:rsidRPr="00A00652">
        <w:t xml:space="preserve">he number of pupils in ISCED 1 with an official decision of SEN that are educated in formal mainstream educational settings with their </w:t>
      </w:r>
      <w:r w:rsidR="00FB1335" w:rsidRPr="00A00652">
        <w:t>non-</w:t>
      </w:r>
      <w:r w:rsidRPr="00A00652">
        <w:t>disabled peers of the same age for at least 80% of the time (Q3.2) / The number of pupils that are enrolled in all formal educational settings (Q1.2) x 100.</w:t>
      </w:r>
    </w:p>
    <w:p w14:paraId="5B2F4E62" w14:textId="24749A32" w:rsidR="00CB13E4" w:rsidRPr="00A00652" w:rsidRDefault="00CB13E4" w:rsidP="00CB13E4">
      <w:pPr>
        <w:pStyle w:val="Agency-body-text-report"/>
      </w:pPr>
      <w:r w:rsidRPr="00A00652">
        <w:t xml:space="preserve">ISCED 2: </w:t>
      </w:r>
      <w:r w:rsidR="001E0C52" w:rsidRPr="00A00652">
        <w:t>T</w:t>
      </w:r>
      <w:r w:rsidRPr="00A00652">
        <w:t xml:space="preserve">he number of pupils in ISCED 2 with an official decision of SEN that are educated in formal mainstream educational settings with their </w:t>
      </w:r>
      <w:r w:rsidR="00FB1335" w:rsidRPr="00A00652">
        <w:t>non-</w:t>
      </w:r>
      <w:r w:rsidRPr="00A00652">
        <w:t>disabled peers of the same age for at least 80% of the time (Q3.2) / The number of pupils that are enrolled in all formal educational settings (Q1.2) x 100.</w:t>
      </w:r>
    </w:p>
    <w:p w14:paraId="40DEE356" w14:textId="77777777" w:rsidR="00CB13E4" w:rsidRPr="00A00652" w:rsidRDefault="00CB13E4" w:rsidP="00CB13E4">
      <w:pPr>
        <w:pStyle w:val="Agency-body-text-report"/>
        <w:rPr>
          <w:bCs/>
        </w:rPr>
      </w:pPr>
      <w:r w:rsidRPr="00A00652">
        <w:rPr>
          <w:bCs/>
        </w:rPr>
        <w:t>Data is available from 26 countries.</w:t>
      </w:r>
    </w:p>
    <w:p w14:paraId="41C43CFF" w14:textId="3D014711" w:rsidR="00CB13E4" w:rsidRPr="00A00652" w:rsidRDefault="00CB13E4" w:rsidP="00CB13E4">
      <w:pPr>
        <w:pStyle w:val="Agency-body-text-report"/>
      </w:pPr>
      <w:r w:rsidRPr="00A00652">
        <w:t xml:space="preserve">The inclusive education enrolment rates for pupils with an official decision of SEN in ISCED 1 </w:t>
      </w:r>
      <w:r w:rsidR="005F773E" w:rsidRPr="00A00652">
        <w:t xml:space="preserve">range from </w:t>
      </w:r>
      <w:r w:rsidRPr="00A00652">
        <w:t xml:space="preserve">0.08% </w:t>
      </w:r>
      <w:r w:rsidR="005F773E" w:rsidRPr="00A00652">
        <w:t>to</w:t>
      </w:r>
      <w:r w:rsidR="00FB1335" w:rsidRPr="00A00652">
        <w:t xml:space="preserve"> </w:t>
      </w:r>
      <w:r w:rsidRPr="00A00652">
        <w:t>10.24</w:t>
      </w:r>
      <w:r w:rsidR="00E94195" w:rsidRPr="00A00652">
        <w:t>%; the total</w:t>
      </w:r>
      <w:r w:rsidR="00B02F3C" w:rsidRPr="00A00652">
        <w:t xml:space="preserve"> average for</w:t>
      </w:r>
      <w:r w:rsidRPr="00A00652">
        <w:t xml:space="preserve"> the 26 coun</w:t>
      </w:r>
      <w:r w:rsidR="00E94195" w:rsidRPr="00A00652">
        <w:t>tries is</w:t>
      </w:r>
      <w:r w:rsidRPr="00A00652">
        <w:t xml:space="preserve"> 1.39%.</w:t>
      </w:r>
    </w:p>
    <w:p w14:paraId="037E2FF2" w14:textId="59CDDD69" w:rsidR="00FE023B" w:rsidRPr="00A00652" w:rsidRDefault="00CB13E4" w:rsidP="00CB13E4">
      <w:pPr>
        <w:pStyle w:val="Agency-body-text-report"/>
      </w:pPr>
      <w:r w:rsidRPr="00A00652">
        <w:t xml:space="preserve">The inclusive education enrolment rates for pupils with an official decision of SEN in ISCED </w:t>
      </w:r>
      <w:r w:rsidR="00D644C1" w:rsidRPr="00A00652">
        <w:t xml:space="preserve">2 </w:t>
      </w:r>
      <w:r w:rsidR="0024517D" w:rsidRPr="00A00652">
        <w:t xml:space="preserve">range from </w:t>
      </w:r>
      <w:r w:rsidRPr="00A00652">
        <w:t xml:space="preserve">0.06% </w:t>
      </w:r>
      <w:r w:rsidR="0024517D" w:rsidRPr="00A00652">
        <w:t>to</w:t>
      </w:r>
      <w:r w:rsidR="00FB1335" w:rsidRPr="00A00652">
        <w:t xml:space="preserve"> </w:t>
      </w:r>
      <w:r w:rsidRPr="00A00652">
        <w:t>6.08</w:t>
      </w:r>
      <w:r w:rsidR="00E94195" w:rsidRPr="00A00652">
        <w:t>%; the total</w:t>
      </w:r>
      <w:r w:rsidR="00B02F3C" w:rsidRPr="00A00652">
        <w:t xml:space="preserve"> average for</w:t>
      </w:r>
      <w:r w:rsidRPr="00A00652">
        <w:t xml:space="preserve"> the 26 coun</w:t>
      </w:r>
      <w:r w:rsidR="00E94195" w:rsidRPr="00A00652">
        <w:t>tries is</w:t>
      </w:r>
      <w:r w:rsidRPr="00A00652">
        <w:t xml:space="preserve"> 1.04%.</w:t>
      </w:r>
    </w:p>
    <w:p w14:paraId="791FB425" w14:textId="57AE04C7" w:rsidR="00AE4E91" w:rsidRPr="00A00652" w:rsidRDefault="00AE4E91" w:rsidP="00093C80">
      <w:pPr>
        <w:pStyle w:val="Agency-caption-report"/>
        <w:keepNext/>
      </w:pPr>
      <w:bookmarkStart w:id="82" w:name="Figure1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14</w:t>
      </w:r>
      <w:r w:rsidRPr="00A00652">
        <w:fldChar w:fldCharType="end"/>
      </w:r>
      <w:r w:rsidRPr="00A00652">
        <w:t>. ISCED breakdown of pupils with an official decision of SEN in inclusive settings, based on the enrolled school population (%)</w:t>
      </w:r>
    </w:p>
    <w:bookmarkEnd w:id="82"/>
    <w:p w14:paraId="5C5B63C0" w14:textId="7A7206DC" w:rsidR="00CB13E4" w:rsidRPr="00A00652" w:rsidRDefault="00CB13E4" w:rsidP="00093C80">
      <w:pPr>
        <w:pStyle w:val="Agency-body-text-report"/>
        <w:jc w:val="center"/>
        <w:rPr>
          <w:b/>
          <w:bCs/>
        </w:rPr>
      </w:pPr>
      <w:r w:rsidRPr="00A00652">
        <w:rPr>
          <w:b/>
          <w:bCs/>
          <w:noProof/>
          <w:lang w:val="da-DK" w:eastAsia="da-DK"/>
        </w:rPr>
        <w:drawing>
          <wp:inline distT="0" distB="0" distL="0" distR="0" wp14:anchorId="602EFB67" wp14:editId="57000A4E">
            <wp:extent cx="9000000" cy="5040000"/>
            <wp:effectExtent l="0" t="0" r="17145" b="14605"/>
            <wp:docPr id="47" name="Chart 47" descr="Bar chart: country name, followed by ISCED 1 percentage, ISCED 2 percentage, Belgium (French speaking community)&#10;0.21&#10;0.08&#10;Croatia&#10;2.00&#10;2.60&#10;Cyprus&#10;2.54&#10;1.91&#10;Czech Republic&#10;2.65&#10;2.55&#10;Denmark&#10;0.13&#10;0.06&#10;Estonia&#10;2.74&#10;1.14&#10;Finland&#10;1.42&#10;1.34&#10;France&#10;0.85&#10;0.66&#10;Germany&#10;0.96&#10;0.76&#10;Hungary&#10;1.81&#10;2.57&#10;Iceland&#10;10.24&#10;4.90&#10;Ireland&#10;3.11&#10;0.71&#10;Latvia&#10;1.21&#10;0.52&#10;Lithuania&#10;6.22&#10;4.88&#10;Luxembourg&#10;1.08&#10;0.26&#10;Malta&#10;3.76&#10;2.14&#10;Netherlands&#10;0.87&#10;0.87&#10;Poland&#10;1.04&#10;0.64&#10;Portugal&#10;3.11&#10;1.73&#10;Slovakia&#10;1.45&#10;3.22&#10;Slovenia&#10;3.57&#10;2.76&#10;Spain&#10;1.37&#10;0.81&#10;Sweden&#10;0.08&#10;0.06&#10;United Kingdom (Northern Ireland)&#10;1.25&#10;1.54&#10;United Kingdom (Scotland)&#10;9.93&#10;6.08&#10;United Kingdom (Wales)&#10;0.58&#10;0.83&#10;Total average for the 26 countries&#10;1.39&#10;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DB80AE" w14:textId="77777777" w:rsidR="00CB13E4" w:rsidRPr="00A00652" w:rsidRDefault="00CB13E4" w:rsidP="00CB13E4">
      <w:pPr>
        <w:pStyle w:val="Agency-heading-3-report"/>
      </w:pPr>
      <w:bookmarkStart w:id="83" w:name="_Toc479673323"/>
      <w:bookmarkStart w:id="84" w:name="_Toc490656661"/>
      <w:bookmarkStart w:id="85" w:name="_Toc491072358"/>
      <w:bookmarkStart w:id="86" w:name="_Toc491170532"/>
      <w:bookmarkStart w:id="87" w:name="_Toc494714144"/>
      <w:r w:rsidRPr="00A00652">
        <w:lastRenderedPageBreak/>
        <w:t>Indicator 3b.2: the percentage of pupils with an official decision of SEN in special classes in mainstream schools, based on the enrolled school population (%)</w:t>
      </w:r>
      <w:bookmarkEnd w:id="83"/>
      <w:bookmarkEnd w:id="84"/>
      <w:bookmarkEnd w:id="85"/>
      <w:bookmarkEnd w:id="86"/>
      <w:bookmarkEnd w:id="87"/>
    </w:p>
    <w:p w14:paraId="16E44FFB" w14:textId="71E76242" w:rsidR="00CB13E4" w:rsidRPr="00A00652" w:rsidRDefault="00CB13E4" w:rsidP="00CB13E4">
      <w:pPr>
        <w:pStyle w:val="Agency-body-text-report"/>
      </w:pPr>
      <w:r w:rsidRPr="00A00652">
        <w:t xml:space="preserve">This indicator has been calculated as follows: </w:t>
      </w:r>
      <w:r w:rsidR="001E0C52" w:rsidRPr="00A00652">
        <w:t>T</w:t>
      </w:r>
      <w:r w:rsidRPr="00A00652">
        <w:t>he number of pupils with an official decision of SEN that are educated in separate special classes in mainstream schools (Q3.3) / The number of pupils that are enrolled in all formal educational settings (Q1.2) x 100.</w:t>
      </w:r>
    </w:p>
    <w:p w14:paraId="4FDD0F93" w14:textId="2ADF211C" w:rsidR="00CB13E4" w:rsidRPr="00A00652" w:rsidRDefault="00CB13E4" w:rsidP="00CB13E4">
      <w:pPr>
        <w:pStyle w:val="Agency-body-text-report"/>
      </w:pPr>
      <w:r w:rsidRPr="00A00652">
        <w:t xml:space="preserve">The data </w:t>
      </w:r>
      <w:r w:rsidR="008B3853" w:rsidRPr="00A00652">
        <w:t>focus</w:t>
      </w:r>
      <w:r w:rsidRPr="00A00652">
        <w:t>es on pupils with an official decision of SEN in line with the EASIE operational definition, who are enrolled in separate special classes in mainstream schools, in line with the 80% placement benchmark for inclusive education (or the most relevant proxy for this benchmark), i.e.</w:t>
      </w:r>
      <w:r w:rsidR="00E13ABE" w:rsidRPr="00A00652">
        <w:t> </w:t>
      </w:r>
      <w:r w:rsidRPr="00A00652">
        <w:t>these pupils are enrolled in a mainstream school, but they spend the majority of their time away from their peers.</w:t>
      </w:r>
    </w:p>
    <w:p w14:paraId="6EAB4780" w14:textId="77777777" w:rsidR="00CB13E4" w:rsidRPr="00A00652" w:rsidRDefault="00CB13E4" w:rsidP="00CB13E4">
      <w:pPr>
        <w:pStyle w:val="Agency-body-text-report"/>
      </w:pPr>
      <w:r w:rsidRPr="00A00652">
        <w:t>Data is available from 24 countries.</w:t>
      </w:r>
    </w:p>
    <w:p w14:paraId="58C7032B" w14:textId="658B68DC" w:rsidR="00FE023B" w:rsidRPr="00A00652" w:rsidRDefault="00CB13E4" w:rsidP="00CB13E4">
      <w:pPr>
        <w:pStyle w:val="Agency-body-text-report"/>
      </w:pPr>
      <w:r w:rsidRPr="00A00652">
        <w:t xml:space="preserve">The inclusive education enrolment rates </w:t>
      </w:r>
      <w:r w:rsidR="007A7920" w:rsidRPr="00A00652">
        <w:t xml:space="preserve">range from </w:t>
      </w:r>
      <w:r w:rsidRPr="00A00652">
        <w:t xml:space="preserve">0.09% </w:t>
      </w:r>
      <w:r w:rsidR="007A7920" w:rsidRPr="00A00652">
        <w:t>to</w:t>
      </w:r>
      <w:r w:rsidR="00FB1335" w:rsidRPr="00A00652">
        <w:t xml:space="preserve"> </w:t>
      </w:r>
      <w:r w:rsidRPr="00A00652">
        <w:t>3.64</w:t>
      </w:r>
      <w:r w:rsidR="00E94195" w:rsidRPr="00A00652">
        <w:t>%; the total</w:t>
      </w:r>
      <w:r w:rsidR="00B02F3C" w:rsidRPr="00A00652">
        <w:t xml:space="preserve"> average for</w:t>
      </w:r>
      <w:r w:rsidRPr="00A00652">
        <w:t xml:space="preserve"> the 24 coun</w:t>
      </w:r>
      <w:r w:rsidR="00E94195" w:rsidRPr="00A00652">
        <w:t>tries is</w:t>
      </w:r>
      <w:r w:rsidRPr="00A00652">
        <w:t xml:space="preserve"> 0.56%.</w:t>
      </w:r>
    </w:p>
    <w:p w14:paraId="757F5A43" w14:textId="7B8252D1" w:rsidR="00553510" w:rsidRPr="00A00652" w:rsidRDefault="00553510" w:rsidP="00093C80">
      <w:pPr>
        <w:pStyle w:val="Agency-caption"/>
        <w:keepNext/>
      </w:pPr>
      <w:bookmarkStart w:id="88" w:name="Figure15"/>
      <w:bookmarkStart w:id="89" w:name="_Toc47967332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15</w:t>
      </w:r>
      <w:r w:rsidRPr="00A00652">
        <w:fldChar w:fldCharType="end"/>
      </w:r>
      <w:r w:rsidRPr="00A00652">
        <w:t>. Percentage of pupils with an official decision of SEN in special classes, based on the enrolled school population (%)</w:t>
      </w:r>
      <w:bookmarkEnd w:id="88"/>
    </w:p>
    <w:p w14:paraId="7FC30E56" w14:textId="27C201AD" w:rsidR="00CB13E4" w:rsidRPr="00A00652" w:rsidRDefault="00CB13E4" w:rsidP="00093C80">
      <w:pPr>
        <w:pStyle w:val="Agency-body-text-report"/>
        <w:jc w:val="center"/>
        <w:rPr>
          <w:b/>
        </w:rPr>
      </w:pPr>
      <w:r w:rsidRPr="00A00652">
        <w:rPr>
          <w:b/>
          <w:noProof/>
          <w:lang w:val="da-DK" w:eastAsia="da-DK"/>
        </w:rPr>
        <w:drawing>
          <wp:inline distT="0" distB="0" distL="0" distR="0" wp14:anchorId="256D13B6" wp14:editId="1B2EFE3A">
            <wp:extent cx="9000000" cy="5040000"/>
            <wp:effectExtent l="0" t="0" r="17145" b="14605"/>
            <wp:docPr id="25" name="Diagram 25" descr="Bar chart: Croatia&#10;0.11&#10;Cyprus&#10;0.70&#10;Czech Republic&#10;0.84&#10;Denmark&#10;3.29&#10;Estonia&#10;1.47&#10;Finland&#10;3.64&#10;France&#10;0.82&#10;Hungary&#10;0.38&#10;Iceland&#10;0.96&#10;Ireland&#10;0.56&#10;Latvia&#10;0.70&#10;Lithuania&#10;0.24&#10;Luxembourg&#10;0.52&#10;Norway&#10;0.41&#10;Poland&#10;0.09&#10;Portugal&#10;0.30&#10;Slovakia&#10;2.15&#10;Slovenia&#10;0.27&#10;Spain&#10;0.13&#10;Switzerland&#10;2.11&#10;United Kingdom (England)&#10;0.10&#10;United Kingdom (Northern Ireland)&#10;0.59&#10;United Kingdom (Scotland)&#10;0.48&#10;United Kingdom (Wales)&#10;0.69&#10;Total average for the 24 countries&#10;0.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89"/>
    </w:p>
    <w:p w14:paraId="10120C63" w14:textId="77777777" w:rsidR="00CB13E4" w:rsidRPr="00A00652" w:rsidRDefault="00CB13E4" w:rsidP="00CB13E4">
      <w:pPr>
        <w:pStyle w:val="Agency-heading-4-report"/>
      </w:pPr>
      <w:bookmarkStart w:id="90" w:name="_Toc479673325"/>
      <w:r w:rsidRPr="00A00652">
        <w:lastRenderedPageBreak/>
        <w:t>Gender breakdown of pupils with an official decision of SEN in special classes, based on the enrolled school population (%)</w:t>
      </w:r>
      <w:bookmarkEnd w:id="90"/>
    </w:p>
    <w:p w14:paraId="1F71E7FE" w14:textId="77777777" w:rsidR="00CB13E4" w:rsidRPr="00A00652" w:rsidRDefault="00CB13E4" w:rsidP="00CB13E4">
      <w:pPr>
        <w:pStyle w:val="Agency-body-text-report"/>
      </w:pPr>
      <w:r w:rsidRPr="00A00652">
        <w:t>The gender breakdowns have been calculated as follows:</w:t>
      </w:r>
    </w:p>
    <w:p w14:paraId="6FDDAD53" w14:textId="629F13D3"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separate special classes in mainstream schools (Q4.3) / The number of pupils that are enrolled in all formal educational settings (Q1.2) x 100.</w:t>
      </w:r>
    </w:p>
    <w:p w14:paraId="264F2FE2" w14:textId="0BC85DFF"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separate special classes in mainstream schools (Q4.3) / The number of pupils that are enrolled in all formal educational settings (Q1.2) x 100.</w:t>
      </w:r>
    </w:p>
    <w:p w14:paraId="46ECA5C7" w14:textId="77777777" w:rsidR="00CB13E4" w:rsidRPr="00A00652" w:rsidRDefault="00CB13E4" w:rsidP="00CB13E4">
      <w:pPr>
        <w:pStyle w:val="Agency-body-text-report"/>
        <w:rPr>
          <w:bCs/>
        </w:rPr>
      </w:pPr>
      <w:r w:rsidRPr="00A00652">
        <w:rPr>
          <w:bCs/>
        </w:rPr>
        <w:t>Data is available from 16 countries.</w:t>
      </w:r>
    </w:p>
    <w:p w14:paraId="7FA0915D" w14:textId="78797EE9" w:rsidR="00CB13E4" w:rsidRPr="00A00652" w:rsidRDefault="00CB13E4" w:rsidP="00CB13E4">
      <w:pPr>
        <w:pStyle w:val="Agency-body-text-report"/>
      </w:pPr>
      <w:r w:rsidRPr="00A00652">
        <w:t xml:space="preserve">The separate special class enrolment rates for </w:t>
      </w:r>
      <w:r w:rsidR="00220B34" w:rsidRPr="00A00652">
        <w:t xml:space="preserve">males </w:t>
      </w:r>
      <w:r w:rsidRPr="00A00652">
        <w:t xml:space="preserve">with an official decision of SEN </w:t>
      </w:r>
      <w:r w:rsidR="009E6BAC" w:rsidRPr="00A00652">
        <w:t xml:space="preserve">range from </w:t>
      </w:r>
      <w:r w:rsidRPr="00A00652">
        <w:t xml:space="preserve">0.05% </w:t>
      </w:r>
      <w:r w:rsidR="009E6BAC" w:rsidRPr="00A00652">
        <w:t>to</w:t>
      </w:r>
      <w:r w:rsidR="00220B34" w:rsidRPr="00A00652">
        <w:t xml:space="preserve"> </w:t>
      </w:r>
      <w:r w:rsidRPr="00A00652">
        <w:t>2.55</w:t>
      </w:r>
      <w:r w:rsidR="00E94195" w:rsidRPr="00A00652">
        <w:t>%; the total</w:t>
      </w:r>
      <w:r w:rsidR="00B02F3C" w:rsidRPr="00A00652">
        <w:t xml:space="preserve"> average for</w:t>
      </w:r>
      <w:r w:rsidRPr="00A00652">
        <w:t xml:space="preserve"> the 16 coun</w:t>
      </w:r>
      <w:r w:rsidR="00E94195" w:rsidRPr="00A00652">
        <w:t>tries is</w:t>
      </w:r>
      <w:r w:rsidRPr="00A00652">
        <w:t xml:space="preserve"> 0.47%.</w:t>
      </w:r>
    </w:p>
    <w:p w14:paraId="2C78FD84" w14:textId="28601C83" w:rsidR="00FE023B" w:rsidRPr="00A00652" w:rsidRDefault="00CB13E4" w:rsidP="00CB13E4">
      <w:pPr>
        <w:pStyle w:val="Agency-body-text-report"/>
      </w:pPr>
      <w:r w:rsidRPr="00A00652">
        <w:t xml:space="preserve">The separate special class enrolment rates for </w:t>
      </w:r>
      <w:r w:rsidR="00220B34" w:rsidRPr="00A00652">
        <w:t xml:space="preserve">females </w:t>
      </w:r>
      <w:r w:rsidRPr="00A00652">
        <w:t xml:space="preserve">with an official decision of SEN </w:t>
      </w:r>
      <w:r w:rsidR="009E6BAC" w:rsidRPr="00A00652">
        <w:t xml:space="preserve">range from </w:t>
      </w:r>
      <w:r w:rsidRPr="00A00652">
        <w:t xml:space="preserve">0.04% </w:t>
      </w:r>
      <w:r w:rsidR="009E6BAC" w:rsidRPr="00A00652">
        <w:t>to</w:t>
      </w:r>
      <w:r w:rsidR="00220B34" w:rsidRPr="00A00652">
        <w:t xml:space="preserve"> </w:t>
      </w:r>
      <w:r w:rsidRPr="00A00652">
        <w:t>1.09</w:t>
      </w:r>
      <w:r w:rsidR="00E94195" w:rsidRPr="00A00652">
        <w:t>%; the total</w:t>
      </w:r>
      <w:r w:rsidR="00B02F3C" w:rsidRPr="00A00652">
        <w:t xml:space="preserve"> average for</w:t>
      </w:r>
      <w:r w:rsidRPr="00A00652">
        <w:t xml:space="preserve"> the 16 coun</w:t>
      </w:r>
      <w:r w:rsidR="00E94195" w:rsidRPr="00A00652">
        <w:t>tries is</w:t>
      </w:r>
      <w:r w:rsidRPr="00A00652">
        <w:t xml:space="preserve"> 0.26%.</w:t>
      </w:r>
    </w:p>
    <w:p w14:paraId="3ABF4637" w14:textId="58071953" w:rsidR="00271F58" w:rsidRPr="00A00652" w:rsidRDefault="00271F58" w:rsidP="00093C80">
      <w:pPr>
        <w:pStyle w:val="Agency-caption-report"/>
        <w:keepNext/>
      </w:pPr>
      <w:bookmarkStart w:id="91" w:name="Figure16"/>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16</w:t>
      </w:r>
      <w:r w:rsidRPr="00A00652">
        <w:fldChar w:fldCharType="end"/>
      </w:r>
      <w:r w:rsidRPr="00A00652">
        <w:t>. Gender breakdown of pupils with an official decision of SEN in special classes, based on the enrolled school population (%)</w:t>
      </w:r>
    </w:p>
    <w:bookmarkEnd w:id="91"/>
    <w:p w14:paraId="67BEFFAF" w14:textId="65D160BC" w:rsidR="00CB13E4" w:rsidRPr="00A00652" w:rsidRDefault="00CB13E4" w:rsidP="00093C80">
      <w:pPr>
        <w:pStyle w:val="Agency-body-text-report"/>
        <w:jc w:val="center"/>
      </w:pPr>
      <w:r w:rsidRPr="00A00652">
        <w:rPr>
          <w:noProof/>
          <w:lang w:val="da-DK" w:eastAsia="da-DK"/>
        </w:rPr>
        <w:drawing>
          <wp:inline distT="0" distB="0" distL="0" distR="0" wp14:anchorId="03407FBC" wp14:editId="3A93B9BF">
            <wp:extent cx="9000000" cy="5040000"/>
            <wp:effectExtent l="0" t="0" r="17145" b="14605"/>
            <wp:docPr id="35" name="Diagram 35" descr="Bar chart: country name, followed by male percentage and female percentage, Croatia&#10;0.06&#10;0.05&#10;Cyprus&#10;0.42&#10;0.28&#10;Czech Republic&#10;0.53&#10;0.30&#10;Denmark&#10;2.37&#10;0.92&#10;Estonia&#10;1.04&#10;0.44&#10;Finland&#10;2.55&#10;1.09&#10;France&#10;0.51&#10;0.31&#10;Hungary&#10;0.24&#10;0.14&#10;Iceland&#10;0.65&#10;0.30&#10;Latvia&#10;0.46&#10;0.24&#10;Poland&#10;0.05&#10;0.04&#10;Slovakia&#10;1.19&#10;0.96&#10;Spain&#10;0.08&#10;0.05&#10;Switzerland&#10;1.27&#10;0.84&#10;United Kingdom (Northern Ireland)&#10;0.45&#10;0.15&#10;United Kingdom (Scotland)&#10;0.36&#10;0.12&#10;Total average for the 16 countries&#10;0.47&#10;0.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9018B3" w14:textId="77777777" w:rsidR="00CB13E4" w:rsidRPr="00A00652" w:rsidRDefault="00CB13E4" w:rsidP="00CB13E4">
      <w:pPr>
        <w:pStyle w:val="Agency-heading-4-report"/>
        <w:rPr>
          <w:bCs w:val="0"/>
          <w:i w:val="0"/>
        </w:rPr>
      </w:pPr>
      <w:bookmarkStart w:id="92" w:name="_Toc479673326"/>
      <w:r w:rsidRPr="00A00652">
        <w:lastRenderedPageBreak/>
        <w:t>ISCED breakdown of pupils with an official decision of SEN in special classes, based on the enrolled school population (%)</w:t>
      </w:r>
      <w:bookmarkEnd w:id="92"/>
    </w:p>
    <w:p w14:paraId="5610848F" w14:textId="77777777" w:rsidR="00CB13E4" w:rsidRPr="00A00652" w:rsidRDefault="00CB13E4" w:rsidP="00CB13E4">
      <w:pPr>
        <w:pStyle w:val="Agency-body-text-report"/>
      </w:pPr>
      <w:r w:rsidRPr="00A00652">
        <w:t>The ISCED breakdowns have been calculated as follows:</w:t>
      </w:r>
    </w:p>
    <w:p w14:paraId="52BA53C4" w14:textId="463AF399" w:rsidR="00CB13E4" w:rsidRPr="00A00652" w:rsidRDefault="00CB13E4" w:rsidP="00CB13E4">
      <w:pPr>
        <w:pStyle w:val="Agency-body-text-report"/>
      </w:pPr>
      <w:r w:rsidRPr="00A00652">
        <w:t xml:space="preserve">ISCED 1: </w:t>
      </w:r>
      <w:r w:rsidR="001E0C52" w:rsidRPr="00A00652">
        <w:t>T</w:t>
      </w:r>
      <w:r w:rsidRPr="00A00652">
        <w:t>he number of pupils in ISCED 1 with an official decision of SEN that are educated in separate special classes in mainstream schools (Q3.3) / The number of pupils that are enrolled in all formal educational settings (Q1.2) x 100.</w:t>
      </w:r>
    </w:p>
    <w:p w14:paraId="512C5CAB" w14:textId="5EA01E4E" w:rsidR="00CB13E4" w:rsidRPr="00A00652" w:rsidRDefault="00CB13E4" w:rsidP="00CB13E4">
      <w:pPr>
        <w:pStyle w:val="Agency-body-text-report"/>
      </w:pPr>
      <w:r w:rsidRPr="00A00652">
        <w:t xml:space="preserve">ISCED 2: </w:t>
      </w:r>
      <w:r w:rsidR="001E0C52" w:rsidRPr="00A00652">
        <w:t>T</w:t>
      </w:r>
      <w:r w:rsidRPr="00A00652">
        <w:t>he number of pupils in ISCED 2 with an official decision of SEN that are educated in separate special classes in mainstream schools (Q3.3) / The number of pupils that are enrolled in all formal educational settings (Q1.2) x 100.</w:t>
      </w:r>
    </w:p>
    <w:p w14:paraId="2DEBFD7D" w14:textId="77777777" w:rsidR="00CB13E4" w:rsidRPr="00A00652" w:rsidRDefault="00CB13E4" w:rsidP="00CB13E4">
      <w:pPr>
        <w:pStyle w:val="Agency-body-text-report"/>
        <w:rPr>
          <w:bCs/>
        </w:rPr>
      </w:pPr>
      <w:r w:rsidRPr="00A00652">
        <w:rPr>
          <w:bCs/>
        </w:rPr>
        <w:t>Data is available from 22 countries.</w:t>
      </w:r>
    </w:p>
    <w:p w14:paraId="5168776E" w14:textId="2C7FE3F7" w:rsidR="00CB13E4" w:rsidRPr="00A00652" w:rsidRDefault="00CB13E4" w:rsidP="00CB13E4">
      <w:pPr>
        <w:pStyle w:val="Agency-body-text-report"/>
      </w:pPr>
      <w:r w:rsidRPr="00A00652">
        <w:t xml:space="preserve">The separate special class enrolment rates for pupils with an official decision of SEN in ISCED 1 </w:t>
      </w:r>
      <w:r w:rsidR="00C15A60" w:rsidRPr="00A00652">
        <w:t xml:space="preserve">range from </w:t>
      </w:r>
      <w:r w:rsidRPr="00A00652">
        <w:t xml:space="preserve">0.04% </w:t>
      </w:r>
      <w:r w:rsidR="00C15A60" w:rsidRPr="00A00652">
        <w:t>to</w:t>
      </w:r>
      <w:r w:rsidR="00220B34" w:rsidRPr="00A00652">
        <w:t xml:space="preserve"> </w:t>
      </w:r>
      <w:r w:rsidRPr="00A00652">
        <w:t>2.28</w:t>
      </w:r>
      <w:r w:rsidR="00E94195" w:rsidRPr="00A00652">
        <w:t>%; the total</w:t>
      </w:r>
      <w:r w:rsidR="00B02F3C" w:rsidRPr="00A00652">
        <w:t xml:space="preserve"> average for</w:t>
      </w:r>
      <w:r w:rsidRPr="00A00652">
        <w:t xml:space="preserve"> the 22 coun</w:t>
      </w:r>
      <w:r w:rsidR="00E94195" w:rsidRPr="00A00652">
        <w:t>tries is</w:t>
      </w:r>
      <w:r w:rsidRPr="00A00652">
        <w:t xml:space="preserve"> 0.47%.</w:t>
      </w:r>
    </w:p>
    <w:p w14:paraId="4B97233E" w14:textId="4BA1C749" w:rsidR="00FE023B" w:rsidRPr="00A00652" w:rsidRDefault="00CB13E4" w:rsidP="00CB13E4">
      <w:pPr>
        <w:pStyle w:val="Agency-body-text-report"/>
      </w:pPr>
      <w:r w:rsidRPr="00A00652">
        <w:t xml:space="preserve">The separate special class enrolment rates for </w:t>
      </w:r>
      <w:r w:rsidR="00220B34" w:rsidRPr="00A00652">
        <w:t xml:space="preserve">pupils </w:t>
      </w:r>
      <w:r w:rsidRPr="00A00652">
        <w:t xml:space="preserve">with an official decision of SEN in ISCED 2 </w:t>
      </w:r>
      <w:r w:rsidR="00C15A60" w:rsidRPr="00A00652">
        <w:t xml:space="preserve">range from </w:t>
      </w:r>
      <w:r w:rsidRPr="00A00652">
        <w:t xml:space="preserve">0.05% </w:t>
      </w:r>
      <w:r w:rsidR="00C15A60" w:rsidRPr="00A00652">
        <w:t>to</w:t>
      </w:r>
      <w:r w:rsidR="00220B34" w:rsidRPr="00A00652">
        <w:t xml:space="preserve"> </w:t>
      </w:r>
      <w:r w:rsidRPr="00A00652">
        <w:t>1.38</w:t>
      </w:r>
      <w:r w:rsidR="00E94195" w:rsidRPr="00A00652">
        <w:t>%; the total</w:t>
      </w:r>
      <w:r w:rsidR="00B02F3C" w:rsidRPr="00A00652">
        <w:t xml:space="preserve"> average for</w:t>
      </w:r>
      <w:r w:rsidRPr="00A00652">
        <w:t xml:space="preserve"> the 22 coun</w:t>
      </w:r>
      <w:r w:rsidR="00E94195" w:rsidRPr="00A00652">
        <w:t>tries is</w:t>
      </w:r>
      <w:r w:rsidRPr="00A00652">
        <w:t xml:space="preserve"> 0.22%.</w:t>
      </w:r>
    </w:p>
    <w:p w14:paraId="23A8960E" w14:textId="424C1574" w:rsidR="00426712" w:rsidRPr="00A00652" w:rsidRDefault="00426712" w:rsidP="00093C80">
      <w:pPr>
        <w:pStyle w:val="Agency-caption-report"/>
        <w:keepNext/>
      </w:pPr>
      <w:bookmarkStart w:id="93" w:name="Figure17"/>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17</w:t>
      </w:r>
      <w:r w:rsidRPr="00A00652">
        <w:fldChar w:fldCharType="end"/>
      </w:r>
      <w:r w:rsidRPr="00A00652">
        <w:t>. ISCED breakdown of pupils with an official decision of SEN in special classes, based on the enrolled school population (%)</w:t>
      </w:r>
    </w:p>
    <w:bookmarkEnd w:id="93"/>
    <w:p w14:paraId="72793065" w14:textId="38A2760A" w:rsidR="00CB13E4" w:rsidRPr="00A00652" w:rsidRDefault="00CB13E4" w:rsidP="00093C80">
      <w:pPr>
        <w:pStyle w:val="Agency-body-text-report"/>
        <w:jc w:val="center"/>
      </w:pPr>
      <w:r w:rsidRPr="00A00652">
        <w:rPr>
          <w:noProof/>
          <w:lang w:val="da-DK" w:eastAsia="da-DK"/>
        </w:rPr>
        <w:drawing>
          <wp:inline distT="0" distB="0" distL="0" distR="0" wp14:anchorId="73AFD831" wp14:editId="10596B9A">
            <wp:extent cx="9000000" cy="5040000"/>
            <wp:effectExtent l="0" t="0" r="17145" b="14605"/>
            <wp:docPr id="40" name="Diagram 40" descr="Bar chart: country name, followed by ISCED 1 percentage and ISCED 2 percentage, Croatia&#10;0.04&#10;0.07&#10;Cyprus&#10;0.45&#10;0.25&#10;Czech Republic&#10;0.34&#10;0.50&#10;Denmark&#10;1.91&#10;1.38&#10;Estonia&#10;0.85&#10;0.63&#10;Finland&#10;2.28&#10;1.36&#10;France&#10;0.69&#10;0.13&#10;Hungary&#10;0.16&#10;0.22&#10;Iceland&#10;0.45&#10;0.51&#10;Ireland&#10;0.43&#10;0.13&#10;Latvia&#10;0.55&#10;0.14&#10;Lithuania&#10;0.09&#10;0.15&#10;Luxembourg&#10;0.27&#10;0.26&#10;Poland&#10;0.07&#10;0.02&#10;Portugal&#10;0.22&#10;0.08&#10;Slovakia&#10;0.88&#10;1.27&#10;Slovenia&#10;0.20&#10;0.07&#10;Spain&#10;0.08&#10;0.05&#10;Switzerland&#10;1.28&#10;0.82&#10;United Kingdom (Northern Ireland)&#10;0.33&#10;0.26&#10;United Kingdom (Scotland)&#10;0.34&#10;0.14&#10;United Kingdom (Wales)&#10;0.32&#10;0.37&#10;Total average for the 22 countries&#10;0.47&#10;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F60DC5" w14:textId="77777777" w:rsidR="00CB13E4" w:rsidRPr="00A00652" w:rsidRDefault="00CB13E4" w:rsidP="00CB13E4">
      <w:pPr>
        <w:pStyle w:val="Agency-heading-3-report"/>
      </w:pPr>
      <w:bookmarkStart w:id="94" w:name="_Toc479673327"/>
      <w:bookmarkStart w:id="95" w:name="_Toc490656662"/>
      <w:bookmarkStart w:id="96" w:name="_Toc491072359"/>
      <w:bookmarkStart w:id="97" w:name="_Toc491170533"/>
      <w:bookmarkStart w:id="98" w:name="_Toc494714145"/>
      <w:r w:rsidRPr="00A00652">
        <w:lastRenderedPageBreak/>
        <w:t>Indicator 3b.3: the percentage of pupils with an official decision of SEN in special schools, based on the enrolled school population (%)</w:t>
      </w:r>
      <w:bookmarkEnd w:id="94"/>
      <w:bookmarkEnd w:id="95"/>
      <w:bookmarkEnd w:id="96"/>
      <w:bookmarkEnd w:id="97"/>
      <w:bookmarkEnd w:id="98"/>
    </w:p>
    <w:p w14:paraId="5C7B0E70" w14:textId="3C780199" w:rsidR="00CB13E4" w:rsidRPr="00A00652" w:rsidRDefault="00CB13E4" w:rsidP="00CB13E4">
      <w:pPr>
        <w:pStyle w:val="Agency-body-text-report"/>
      </w:pPr>
      <w:r w:rsidRPr="00A00652">
        <w:t xml:space="preserve">This indicator has been calculated as follows: </w:t>
      </w:r>
      <w:r w:rsidR="001E0C52" w:rsidRPr="00A00652">
        <w:t>T</w:t>
      </w:r>
      <w:r w:rsidRPr="00A00652">
        <w:t>he number of pupils with an official decision of SEN that are educated in separate special schools (Q3.4) / The number of pupils that are enrolled in all formal educational settings (Q1.2) x 100.</w:t>
      </w:r>
    </w:p>
    <w:p w14:paraId="77E5D0A6" w14:textId="1A4E2161" w:rsidR="00CB13E4" w:rsidRPr="00A00652" w:rsidRDefault="00CB13E4" w:rsidP="00CB13E4">
      <w:pPr>
        <w:pStyle w:val="Agency-body-text-report"/>
      </w:pPr>
      <w:r w:rsidRPr="00A00652">
        <w:t xml:space="preserve">The data </w:t>
      </w:r>
      <w:r w:rsidR="008B3853" w:rsidRPr="00A00652">
        <w:t>focus</w:t>
      </w:r>
      <w:r w:rsidRPr="00A00652">
        <w:t>es on pupils with an official decision of SEN in line with the EASIE operational definition, who are enrolled in fully separate special schools.</w:t>
      </w:r>
    </w:p>
    <w:p w14:paraId="46827B12" w14:textId="77777777" w:rsidR="00CB13E4" w:rsidRPr="00A00652" w:rsidRDefault="00CB13E4" w:rsidP="00CB13E4">
      <w:pPr>
        <w:pStyle w:val="Agency-body-text-report"/>
      </w:pPr>
      <w:r w:rsidRPr="00A00652">
        <w:t>Data is available from 30 countries.</w:t>
      </w:r>
    </w:p>
    <w:p w14:paraId="16B84AAB" w14:textId="0FEEF83A" w:rsidR="00CB13E4" w:rsidRPr="00A00652" w:rsidRDefault="00CB13E4" w:rsidP="00CB13E4">
      <w:pPr>
        <w:pStyle w:val="Agency-body-text-report"/>
      </w:pPr>
      <w:r w:rsidRPr="00A00652">
        <w:t xml:space="preserve">The special school enrolment rates </w:t>
      </w:r>
      <w:r w:rsidR="00AF7ABC" w:rsidRPr="00A00652">
        <w:t xml:space="preserve">range from </w:t>
      </w:r>
      <w:r w:rsidRPr="00A00652">
        <w:t xml:space="preserve">0.09% </w:t>
      </w:r>
      <w:r w:rsidR="00AF7ABC" w:rsidRPr="00A00652">
        <w:t>to</w:t>
      </w:r>
      <w:r w:rsidR="00220B34" w:rsidRPr="00A00652">
        <w:t xml:space="preserve"> </w:t>
      </w:r>
      <w:r w:rsidRPr="00A00652">
        <w:t>7.06</w:t>
      </w:r>
      <w:r w:rsidR="00E94195" w:rsidRPr="00A00652">
        <w:t>%; the total</w:t>
      </w:r>
      <w:r w:rsidR="00B02F3C" w:rsidRPr="00A00652">
        <w:t xml:space="preserve"> average for</w:t>
      </w:r>
      <w:r w:rsidRPr="00A00652">
        <w:t xml:space="preserve"> the 30 coun</w:t>
      </w:r>
      <w:r w:rsidR="00E94195" w:rsidRPr="00A00652">
        <w:t>tries is</w:t>
      </w:r>
      <w:r w:rsidRPr="00A00652">
        <w:t xml:space="preserve"> 1.82%.</w:t>
      </w:r>
    </w:p>
    <w:p w14:paraId="37152F87" w14:textId="5DB587EF" w:rsidR="00CB13E4" w:rsidRPr="00A00652" w:rsidRDefault="00CB13E4" w:rsidP="00CB13E4">
      <w:pPr>
        <w:pStyle w:val="Agency-body-text-report"/>
        <w:rPr>
          <w:bCs/>
        </w:rPr>
      </w:pPr>
      <w:r w:rsidRPr="00A00652">
        <w:rPr>
          <w:bCs/>
        </w:rPr>
        <w:t>This data indicates that all countries that provide data on pupils with an official decision of SEN have some form of separate special schools.</w:t>
      </w:r>
    </w:p>
    <w:p w14:paraId="3FBE6CA0" w14:textId="1A3E81FC" w:rsidR="00621F1F" w:rsidRPr="00A00652" w:rsidRDefault="00621F1F" w:rsidP="00093C80">
      <w:pPr>
        <w:pStyle w:val="Agency-caption-report"/>
        <w:keepNext/>
      </w:pPr>
      <w:bookmarkStart w:id="99" w:name="Figure18"/>
      <w:bookmarkStart w:id="100" w:name="_Toc479673328"/>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18</w:t>
      </w:r>
      <w:r w:rsidRPr="00A00652">
        <w:fldChar w:fldCharType="end"/>
      </w:r>
      <w:r w:rsidRPr="00A00652">
        <w:t>. Percentage of pupils with an official decision of SEN in special schools, based on the enrolled school population (%)</w:t>
      </w:r>
    </w:p>
    <w:bookmarkEnd w:id="99"/>
    <w:p w14:paraId="53ED15DC" w14:textId="77777777" w:rsidR="00CB13E4" w:rsidRPr="00A00652" w:rsidRDefault="00CB13E4" w:rsidP="00093C80">
      <w:pPr>
        <w:pStyle w:val="Agency-body-text-report"/>
        <w:jc w:val="center"/>
        <w:rPr>
          <w:b/>
        </w:rPr>
      </w:pPr>
      <w:r w:rsidRPr="00A00652">
        <w:rPr>
          <w:b/>
          <w:noProof/>
          <w:lang w:val="da-DK" w:eastAsia="da-DK"/>
        </w:rPr>
        <w:drawing>
          <wp:inline distT="0" distB="0" distL="0" distR="0" wp14:anchorId="44127EAB" wp14:editId="0098582A">
            <wp:extent cx="9000000" cy="5040000"/>
            <wp:effectExtent l="0" t="0" r="17145" b="14605"/>
            <wp:docPr id="23" name="Chart 23" descr="Bar chart: country and percentage, Belgium (Flemish speaking community)&#10;7.06&#10;Belgium (French speaking community)&#10;6.44&#10;Croatia&#10;0.25&#10;Cyprus&#10;0.31&#10;Czech Republic&#10;3.20&#10;Denmark&#10;2.03&#10;Estonia&#10;3.07&#10;Finland&#10;0.91&#10;France&#10;0.61&#10;Germany&#10;3.72&#10;Hungary&#10;2.31&#10;Iceland&#10;0.34&#10;Ireland&#10;0.99&#10;Latvia&#10;3.51&#10;Lithuania&#10;1.18&#10;Luxembourg&#10;0.55&#10;Malta&#10;0.11&#10;Netherlands&#10;3.18&#10;Norway&#10;0.26&#10;Poland&#10;1.69&#10;Portugal&#10;0.09&#10;Slovakia&#10;4.13&#10;Slovenia&#10;1.78&#10;Spain&#10;0.53&#10;Sweden&#10;0.97&#10;Switzerland&#10;2.17&#10;United Kingdom (England)&#10;1.17&#10;United Kingdom (Northern Ireland)&#10;1.35&#10;United Kingdom (Scotland)&#10;0.97&#10;United Kingdom (Wales)&#10;0.80&#10;Total average for the 30 countries&#10;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00"/>
    </w:p>
    <w:p w14:paraId="5FF17AB8" w14:textId="77777777" w:rsidR="00CB13E4" w:rsidRPr="00A00652" w:rsidRDefault="00CB13E4" w:rsidP="00CB13E4">
      <w:pPr>
        <w:pStyle w:val="Agency-heading-4-report"/>
      </w:pPr>
      <w:bookmarkStart w:id="101" w:name="_Toc479673329"/>
      <w:r w:rsidRPr="00A00652">
        <w:lastRenderedPageBreak/>
        <w:t>Gender breakdown of pupils with an official decision of SEN in special schools, based on the enrolled school population (%)</w:t>
      </w:r>
      <w:bookmarkEnd w:id="101"/>
    </w:p>
    <w:p w14:paraId="4DFDC43A" w14:textId="77777777" w:rsidR="00CB13E4" w:rsidRPr="00A00652" w:rsidRDefault="00CB13E4" w:rsidP="00CB13E4">
      <w:pPr>
        <w:pStyle w:val="Agency-body-text-report"/>
      </w:pPr>
      <w:r w:rsidRPr="00A00652">
        <w:t>The gender breakdowns have been calculated as follows:</w:t>
      </w:r>
    </w:p>
    <w:p w14:paraId="1B5DC7AE" w14:textId="3C1F8288"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separate special schools (Q4.4) / The number of pupils that are enrolled in all formal educational settings (Q1.2) x 100.</w:t>
      </w:r>
    </w:p>
    <w:p w14:paraId="77C2132F" w14:textId="1FDF6BCE"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separate special schools (Q4.4) / The number of pupils that are enrolled in all formal educational settings (Q1.2) x 100.</w:t>
      </w:r>
    </w:p>
    <w:p w14:paraId="6B66DC05" w14:textId="77777777" w:rsidR="00CB13E4" w:rsidRPr="00A00652" w:rsidRDefault="00CB13E4" w:rsidP="00CB13E4">
      <w:pPr>
        <w:pStyle w:val="Agency-body-text-report"/>
        <w:rPr>
          <w:bCs/>
        </w:rPr>
      </w:pPr>
      <w:r w:rsidRPr="00A00652">
        <w:rPr>
          <w:bCs/>
        </w:rPr>
        <w:t>Data is available from 23 countries.</w:t>
      </w:r>
    </w:p>
    <w:p w14:paraId="6413A606" w14:textId="418697C3" w:rsidR="00CB13E4" w:rsidRPr="00A00652" w:rsidRDefault="00CB13E4" w:rsidP="00CB13E4">
      <w:pPr>
        <w:pStyle w:val="Agency-body-text-report"/>
      </w:pPr>
      <w:r w:rsidRPr="00A00652">
        <w:t xml:space="preserve">The special school enrolment rates for </w:t>
      </w:r>
      <w:r w:rsidR="0042772E" w:rsidRPr="00A00652">
        <w:t xml:space="preserve">males </w:t>
      </w:r>
      <w:r w:rsidR="00F05C0F" w:rsidRPr="00A00652">
        <w:t xml:space="preserve">range from </w:t>
      </w:r>
      <w:r w:rsidRPr="00A00652">
        <w:t xml:space="preserve">0.08% </w:t>
      </w:r>
      <w:r w:rsidR="00F05C0F" w:rsidRPr="00A00652">
        <w:t>to</w:t>
      </w:r>
      <w:r w:rsidR="0042772E" w:rsidRPr="00A00652">
        <w:t xml:space="preserve"> </w:t>
      </w:r>
      <w:r w:rsidRPr="00A00652">
        <w:t>5.06</w:t>
      </w:r>
      <w:r w:rsidR="00E94195" w:rsidRPr="00A00652">
        <w:t>%; the total</w:t>
      </w:r>
      <w:r w:rsidR="00B02F3C" w:rsidRPr="00A00652">
        <w:t xml:space="preserve"> average for</w:t>
      </w:r>
      <w:r w:rsidRPr="00A00652">
        <w:t xml:space="preserve"> the 23 coun</w:t>
      </w:r>
      <w:r w:rsidR="00E94195" w:rsidRPr="00A00652">
        <w:t>tries is</w:t>
      </w:r>
      <w:r w:rsidRPr="00A00652">
        <w:t xml:space="preserve"> 1.00%.</w:t>
      </w:r>
    </w:p>
    <w:p w14:paraId="60D517E8" w14:textId="18EEDE0D" w:rsidR="00CB13E4" w:rsidRPr="00A00652" w:rsidRDefault="00CB13E4" w:rsidP="00CB13E4">
      <w:pPr>
        <w:pStyle w:val="Agency-body-text-report"/>
      </w:pPr>
      <w:r w:rsidRPr="00A00652">
        <w:t xml:space="preserve">The special school enrolment rates for </w:t>
      </w:r>
      <w:r w:rsidR="0042772E" w:rsidRPr="00A00652">
        <w:t xml:space="preserve">females </w:t>
      </w:r>
      <w:r w:rsidR="00F05C0F" w:rsidRPr="00A00652">
        <w:t xml:space="preserve">range from </w:t>
      </w:r>
      <w:r w:rsidRPr="00A00652">
        <w:t>0.03%</w:t>
      </w:r>
      <w:r w:rsidR="0042772E" w:rsidRPr="00A00652">
        <w:t xml:space="preserve"> </w:t>
      </w:r>
      <w:r w:rsidR="00F05C0F" w:rsidRPr="00A00652">
        <w:t>to</w:t>
      </w:r>
      <w:r w:rsidRPr="00A00652">
        <w:t xml:space="preserve"> 2.77</w:t>
      </w:r>
      <w:r w:rsidR="00E94195" w:rsidRPr="00A00652">
        <w:t>%; the total</w:t>
      </w:r>
      <w:r w:rsidR="00B02F3C" w:rsidRPr="00A00652">
        <w:t xml:space="preserve"> average for</w:t>
      </w:r>
      <w:r w:rsidRPr="00A00652">
        <w:t xml:space="preserve"> the 23 coun</w:t>
      </w:r>
      <w:r w:rsidR="00E94195" w:rsidRPr="00A00652">
        <w:t>tries is</w:t>
      </w:r>
      <w:r w:rsidRPr="00A00652">
        <w:t xml:space="preserve"> 0.49%.</w:t>
      </w:r>
    </w:p>
    <w:p w14:paraId="35F40B6B" w14:textId="4A01821C" w:rsidR="00FE023B" w:rsidRPr="00A00652" w:rsidRDefault="00CB13E4" w:rsidP="00CB13E4">
      <w:pPr>
        <w:pStyle w:val="Agency-body-text-report"/>
      </w:pPr>
      <w:r w:rsidRPr="00A00652">
        <w:t xml:space="preserve">In line with the gender breakdown of overall population of pupils with SEN (please refer to </w:t>
      </w:r>
      <w:hyperlink w:anchor="Figure8" w:history="1">
        <w:r w:rsidR="001F77AA" w:rsidRPr="00A00652">
          <w:rPr>
            <w:rStyle w:val="Hyperlink"/>
          </w:rPr>
          <w:t xml:space="preserve">Figures </w:t>
        </w:r>
        <w:r w:rsidRPr="00A00652">
          <w:rPr>
            <w:rStyle w:val="Hyperlink"/>
          </w:rPr>
          <w:t>8</w:t>
        </w:r>
      </w:hyperlink>
      <w:r w:rsidRPr="00A00652">
        <w:t xml:space="preserve"> and </w:t>
      </w:r>
      <w:hyperlink w:anchor="Figure9" w:history="1">
        <w:r w:rsidRPr="00A00652">
          <w:rPr>
            <w:rStyle w:val="Hyperlink"/>
          </w:rPr>
          <w:t>9</w:t>
        </w:r>
      </w:hyperlink>
      <w:r w:rsidRPr="00A00652">
        <w:t xml:space="preserve"> above)</w:t>
      </w:r>
      <w:r w:rsidR="007C62A5" w:rsidRPr="00A00652">
        <w:t>,</w:t>
      </w:r>
      <w:r w:rsidRPr="00A00652">
        <w:t xml:space="preserve"> there are more </w:t>
      </w:r>
      <w:r w:rsidR="0042772E" w:rsidRPr="00A00652">
        <w:t xml:space="preserve">males </w:t>
      </w:r>
      <w:r w:rsidRPr="00A00652">
        <w:t xml:space="preserve">than </w:t>
      </w:r>
      <w:r w:rsidR="0042772E" w:rsidRPr="00A00652">
        <w:t xml:space="preserve">females </w:t>
      </w:r>
      <w:r w:rsidRPr="00A00652">
        <w:t xml:space="preserve">in special schools in every country, the approximate ratio being </w:t>
      </w:r>
      <w:r w:rsidR="00EB440E" w:rsidRPr="00A00652">
        <w:t>two</w:t>
      </w:r>
      <w:r w:rsidRPr="00A00652">
        <w:t xml:space="preserve"> </w:t>
      </w:r>
      <w:r w:rsidR="0042772E" w:rsidRPr="00A00652">
        <w:t xml:space="preserve">males </w:t>
      </w:r>
      <w:r w:rsidRPr="00A00652">
        <w:t xml:space="preserve">for every </w:t>
      </w:r>
      <w:r w:rsidR="00EB440E" w:rsidRPr="00A00652">
        <w:t>one</w:t>
      </w:r>
      <w:r w:rsidRPr="00A00652">
        <w:t xml:space="preserve"> </w:t>
      </w:r>
      <w:r w:rsidR="0042772E" w:rsidRPr="00A00652">
        <w:t>female</w:t>
      </w:r>
      <w:r w:rsidRPr="00A00652">
        <w:t>.</w:t>
      </w:r>
    </w:p>
    <w:p w14:paraId="276200D0" w14:textId="7FD3F185" w:rsidR="0038228D" w:rsidRPr="00A00652" w:rsidRDefault="0038228D" w:rsidP="00093C80">
      <w:pPr>
        <w:pStyle w:val="Agency-caption-report"/>
        <w:keepNext/>
      </w:pPr>
      <w:bookmarkStart w:id="102" w:name="Figure19"/>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19</w:t>
      </w:r>
      <w:r w:rsidRPr="00A00652">
        <w:fldChar w:fldCharType="end"/>
      </w:r>
      <w:r w:rsidRPr="00A00652">
        <w:t>. Gender breakdown of pupils with an official decision of SEN in special schools, based on the enrolled school population (%)</w:t>
      </w:r>
    </w:p>
    <w:bookmarkEnd w:id="102"/>
    <w:p w14:paraId="0CF7D07E" w14:textId="1B01FA82" w:rsidR="00CB13E4" w:rsidRPr="00A00652" w:rsidRDefault="00CB13E4" w:rsidP="00093C80">
      <w:pPr>
        <w:pStyle w:val="Agency-body-text-report"/>
        <w:jc w:val="center"/>
      </w:pPr>
      <w:r w:rsidRPr="00A00652">
        <w:rPr>
          <w:noProof/>
          <w:lang w:val="da-DK" w:eastAsia="da-DK"/>
        </w:rPr>
        <w:drawing>
          <wp:inline distT="0" distB="0" distL="0" distR="0" wp14:anchorId="48734023" wp14:editId="0A1F2FFB">
            <wp:extent cx="9000000" cy="5040000"/>
            <wp:effectExtent l="0" t="0" r="17145" b="14605"/>
            <wp:docPr id="24" name="Chart 24" descr="Bar chart: country name, followed by male percentage and female percentage, Belgium (Flemish speaking community)&#10;5.06&#10;2.77&#10;Belgium (French speaking community)&#10;4.13&#10;2.30&#10;Croatia&#10;0.15&#10;0.10&#10;Cyprus&#10;0.19&#10;0.11&#10;Czech Republic&#10;1.99&#10;1.21&#10;Denmark&#10;1.47&#10;0.56&#10;Estonia&#10;2.09&#10;0.98&#10;Finland&#10;0.63&#10;0.27&#10;France&#10;0.41&#10;0.20&#10;Hungary&#10;1.47&#10;0.85&#10;Iceland&#10;0.24&#10;0.10&#10;Ireland&#10;0.65&#10;0.33&#10;Latvia&#10;2.12&#10;1.39&#10;Malta&#10;0.08&#10;0.03&#10;Netherlands&#10;2.30&#10;0.88&#10;Poland&#10;1.08&#10;0.60&#10;Slovakia&#10;2.43&#10;1.70&#10;Spain&#10;0.33&#10;0.20&#10;Sweden&#10;0.60&#10;0.37&#10;Switzerland&#10;1.46&#10;0.72&#10;United Kingdom (England)&#10;0.85&#10;0.32&#10;United Kingdom (Northern Ireland)&#10;0.95&#10;0.41&#10;United Kingdom (Scotland)&#10;0.69&#10;0.28&#10;Total average for the 23 countries&#10;1.00&#10;0.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7518B1E" w14:textId="77777777" w:rsidR="00CB13E4" w:rsidRPr="00A00652" w:rsidRDefault="00CB13E4" w:rsidP="00CB13E4">
      <w:pPr>
        <w:pStyle w:val="Agency-heading-4-report"/>
      </w:pPr>
      <w:bookmarkStart w:id="103" w:name="_Toc479673330"/>
      <w:r w:rsidRPr="00A00652">
        <w:lastRenderedPageBreak/>
        <w:t>ISCED breakdown of pupils with an official decision of SEN in special schools, based on the enrolled school population (%)</w:t>
      </w:r>
      <w:bookmarkEnd w:id="103"/>
    </w:p>
    <w:p w14:paraId="0E5308AB" w14:textId="77777777" w:rsidR="00CB13E4" w:rsidRPr="00A00652" w:rsidRDefault="00CB13E4" w:rsidP="00CB13E4">
      <w:pPr>
        <w:pStyle w:val="Agency-body-text-report"/>
      </w:pPr>
      <w:r w:rsidRPr="00A00652">
        <w:t>The ISCED breakdowns have been calculated as follows:</w:t>
      </w:r>
    </w:p>
    <w:p w14:paraId="22804AE2" w14:textId="40078844" w:rsidR="00CB13E4" w:rsidRPr="00A00652" w:rsidRDefault="00CB13E4" w:rsidP="00CB13E4">
      <w:pPr>
        <w:pStyle w:val="Agency-body-text-report"/>
      </w:pPr>
      <w:r w:rsidRPr="00A00652">
        <w:t xml:space="preserve">ISCED 1: </w:t>
      </w:r>
      <w:r w:rsidR="001E0C52" w:rsidRPr="00A00652">
        <w:t>T</w:t>
      </w:r>
      <w:r w:rsidRPr="00A00652">
        <w:t>he number of pupils in ISCED 1 with an official decision of SEN that are educated in separate special schools (Q3.4) / The number of pupils that are enrolled in all formal educational settings (Q1.2) x 100.</w:t>
      </w:r>
    </w:p>
    <w:p w14:paraId="2EC593DF" w14:textId="77777777" w:rsidR="00CB13E4" w:rsidRPr="00A00652" w:rsidRDefault="00CB13E4" w:rsidP="00CB13E4">
      <w:pPr>
        <w:pStyle w:val="Agency-body-text-report"/>
      </w:pPr>
      <w:r w:rsidRPr="00A00652">
        <w:t>ISCED 2: The number of pupils in ISCED 2 with an official decision of SEN that are educated in separate special schools (Q3.4) / The number of pupils that are enrolled in all formal educational settings (Q1.2) x 100.</w:t>
      </w:r>
    </w:p>
    <w:p w14:paraId="6CC6AEB2" w14:textId="77777777" w:rsidR="00CB13E4" w:rsidRPr="00A00652" w:rsidRDefault="00CB13E4" w:rsidP="00CB13E4">
      <w:pPr>
        <w:pStyle w:val="Agency-body-text-report"/>
        <w:rPr>
          <w:bCs/>
        </w:rPr>
      </w:pPr>
      <w:r w:rsidRPr="00A00652">
        <w:rPr>
          <w:bCs/>
        </w:rPr>
        <w:t>Data is available from 28 countries.</w:t>
      </w:r>
    </w:p>
    <w:p w14:paraId="1D28D6F5" w14:textId="18EE599B" w:rsidR="00CB13E4" w:rsidRPr="00A00652" w:rsidRDefault="00CB13E4" w:rsidP="00CB13E4">
      <w:pPr>
        <w:pStyle w:val="Agency-body-text-report"/>
      </w:pPr>
      <w:r w:rsidRPr="00A00652">
        <w:t xml:space="preserve">The special school enrolment rates in ISCED 1 </w:t>
      </w:r>
      <w:r w:rsidR="002B0D6D" w:rsidRPr="00A00652">
        <w:t>range from</w:t>
      </w:r>
      <w:r w:rsidRPr="00A00652">
        <w:t xml:space="preserve"> 0.04% </w:t>
      </w:r>
      <w:r w:rsidR="002B0D6D" w:rsidRPr="00A00652">
        <w:t>to</w:t>
      </w:r>
      <w:r w:rsidR="0042772E" w:rsidRPr="00A00652">
        <w:t xml:space="preserve"> </w:t>
      </w:r>
      <w:r w:rsidRPr="00A00652">
        <w:t>4.19</w:t>
      </w:r>
      <w:r w:rsidR="00E94195" w:rsidRPr="00A00652">
        <w:t>%; the total</w:t>
      </w:r>
      <w:r w:rsidR="00B02F3C" w:rsidRPr="00A00652">
        <w:t xml:space="preserve"> average for</w:t>
      </w:r>
      <w:r w:rsidRPr="00A00652">
        <w:t xml:space="preserve"> the 28 coun</w:t>
      </w:r>
      <w:r w:rsidR="00E94195" w:rsidRPr="00A00652">
        <w:t>tries is</w:t>
      </w:r>
      <w:r w:rsidRPr="00A00652">
        <w:t xml:space="preserve"> 0.91%.</w:t>
      </w:r>
    </w:p>
    <w:p w14:paraId="4586C166" w14:textId="6A3F910D" w:rsidR="00FE023B" w:rsidRPr="00A00652" w:rsidRDefault="00CB13E4" w:rsidP="00CB13E4">
      <w:pPr>
        <w:pStyle w:val="Agency-body-text-report"/>
      </w:pPr>
      <w:r w:rsidRPr="00A00652">
        <w:t xml:space="preserve">The special school enrolment rates in ISCED 2 </w:t>
      </w:r>
      <w:r w:rsidR="00920085" w:rsidRPr="00A00652">
        <w:t xml:space="preserve">range from </w:t>
      </w:r>
      <w:r w:rsidRPr="00A00652">
        <w:t xml:space="preserve">0.02% </w:t>
      </w:r>
      <w:r w:rsidR="00920085" w:rsidRPr="00A00652">
        <w:t>to</w:t>
      </w:r>
      <w:r w:rsidR="0042772E" w:rsidRPr="00A00652">
        <w:t xml:space="preserve"> </w:t>
      </w:r>
      <w:r w:rsidRPr="00A00652">
        <w:t>2.87</w:t>
      </w:r>
      <w:r w:rsidR="00E94195" w:rsidRPr="00A00652">
        <w:t>%; the total</w:t>
      </w:r>
      <w:r w:rsidR="00B02F3C" w:rsidRPr="00A00652">
        <w:t xml:space="preserve"> average for</w:t>
      </w:r>
      <w:r w:rsidRPr="00A00652">
        <w:t xml:space="preserve"> the 28 coun</w:t>
      </w:r>
      <w:r w:rsidR="00E94195" w:rsidRPr="00A00652">
        <w:t>tries is</w:t>
      </w:r>
      <w:r w:rsidRPr="00A00652">
        <w:t xml:space="preserve"> 1.05%.</w:t>
      </w:r>
    </w:p>
    <w:p w14:paraId="0280B0D1" w14:textId="7E02224A" w:rsidR="00FC2F7E" w:rsidRPr="00A00652" w:rsidRDefault="00FC2F7E" w:rsidP="00093C80">
      <w:pPr>
        <w:pStyle w:val="Agency-caption-report"/>
        <w:keepNext/>
      </w:pPr>
      <w:bookmarkStart w:id="104" w:name="Figure2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20</w:t>
      </w:r>
      <w:r w:rsidRPr="00A00652">
        <w:fldChar w:fldCharType="end"/>
      </w:r>
      <w:r w:rsidRPr="00A00652">
        <w:t>. ISCED breakdown of pupils with an official decision of SEN in special schools, based on the enrolled school population (%)</w:t>
      </w:r>
    </w:p>
    <w:bookmarkEnd w:id="104"/>
    <w:p w14:paraId="5ED71445" w14:textId="4D269E7E" w:rsidR="00CB13E4" w:rsidRPr="00A00652" w:rsidRDefault="00CB13E4" w:rsidP="00093C80">
      <w:pPr>
        <w:pStyle w:val="Agency-body-text-report"/>
        <w:jc w:val="center"/>
      </w:pPr>
      <w:r w:rsidRPr="00A00652">
        <w:rPr>
          <w:noProof/>
          <w:lang w:val="da-DK" w:eastAsia="da-DK"/>
        </w:rPr>
        <w:drawing>
          <wp:inline distT="0" distB="0" distL="0" distR="0" wp14:anchorId="5744854D" wp14:editId="505EB324">
            <wp:extent cx="9000000" cy="5040000"/>
            <wp:effectExtent l="0" t="0" r="17145" b="14605"/>
            <wp:docPr id="44" name="Chart 44" descr="Bar chart: country name, followed by ISCED 1 percentage and ISCED 2 percentage, Belgium (Flemish speaking community)&#10;4.19&#10;2.87&#10;Belgium (French speaking community)&#10;3.58&#10;2.86&#10;Croatia&#10;0.11&#10;0.14&#10;Cyprus&#10;0.18&#10;0.13&#10;Czech Republic&#10;1.40&#10;1.80&#10;Denmark&#10;1.05&#10;0.98&#10;Estonia&#10;1.59&#10;1.48&#10;Finland&#10;0.52&#10;0.38&#10;France&#10;0.54&#10;0.08&#10;Germany&#10;1.27&#10;2.45&#10;Hungary&#10;0.89&#10;1.43&#10;Iceland&#10;0.20&#10;0.14&#10;Ireland&#10;0.67&#10;0.31&#10;Latvia&#10;2.10&#10;1.41&#10;Lithuania&#10;0.40&#10;0.78&#10;Luxembourg&#10;0.29&#10;0.26&#10;Malta&#10;0.04&#10;0.07&#10;Netherlands&#10;1.40&#10;1.78&#10;Poland&#10;0.83&#10;0.85&#10;Portugal&#10;0.07&#10;0.02&#10;Slovakia&#10;1.80&#10;2.33&#10;Slovenia&#10;1.40&#10;0.38&#10;Spain&#10;0.34&#10;0.19&#10;Sweden&#10;0.53&#10;0.44&#10;Switzerland&#10;1.13&#10;1.04&#10;United Kingdom (Northern Ireland)&#10;0.66&#10;0.70&#10;United Kingdom (Scotland)&#10;0.45&#10;0.53&#10;United Kingdom (Wales)&#10;0.28&#10;0.52&#10;Total average for the 28 countries&#10;0.91&#10;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317667" w14:textId="77777777" w:rsidR="00CB13E4" w:rsidRPr="00A00652" w:rsidRDefault="00CB13E4" w:rsidP="00CB13E4">
      <w:pPr>
        <w:pStyle w:val="Agency-heading-3-report"/>
      </w:pPr>
      <w:bookmarkStart w:id="105" w:name="_Toc479673331"/>
      <w:bookmarkStart w:id="106" w:name="_Toc490656663"/>
      <w:bookmarkStart w:id="107" w:name="_Toc491072360"/>
      <w:bookmarkStart w:id="108" w:name="_Toc491170534"/>
      <w:bookmarkStart w:id="109" w:name="_Toc494714146"/>
      <w:r w:rsidRPr="00A00652">
        <w:lastRenderedPageBreak/>
        <w:t>Indicator 3b.4: the percentage of pupils with an official decision of SEN in non-formal educational settings, based on the enrolled school population (%)</w:t>
      </w:r>
      <w:bookmarkEnd w:id="105"/>
      <w:bookmarkEnd w:id="106"/>
      <w:bookmarkEnd w:id="107"/>
      <w:bookmarkEnd w:id="108"/>
      <w:bookmarkEnd w:id="109"/>
    </w:p>
    <w:p w14:paraId="1098375F" w14:textId="41F84EF1" w:rsidR="00CB13E4" w:rsidRPr="00A00652" w:rsidRDefault="00CB13E4" w:rsidP="00CB13E4">
      <w:pPr>
        <w:pStyle w:val="Agency-body-text-report"/>
      </w:pPr>
      <w:r w:rsidRPr="00A00652">
        <w:t xml:space="preserve">This indicator has been calculated as follows: </w:t>
      </w:r>
      <w:r w:rsidR="001E0C52" w:rsidRPr="00A00652">
        <w:t>T</w:t>
      </w:r>
      <w:r w:rsidRPr="00A00652">
        <w:t>he number of pupils with an official decision of SEN that are educated in non-formal educational provision maintained by the education, health, social or justice sectors (Q3.5) / The number of pupils that are enrolled in all formal educational settings (Q1.2) x 100.</w:t>
      </w:r>
    </w:p>
    <w:p w14:paraId="3A90E4FE" w14:textId="07B7FDDA" w:rsidR="00CB13E4" w:rsidRPr="00A00652" w:rsidRDefault="00CB13E4" w:rsidP="00CB13E4">
      <w:pPr>
        <w:pStyle w:val="Agency-body-text-report"/>
        <w:rPr>
          <w:bCs/>
        </w:rPr>
      </w:pPr>
      <w:r w:rsidRPr="00A00652">
        <w:rPr>
          <w:bCs/>
        </w:rPr>
        <w:t>Data on non-formal education is only available for a limited number of countries</w:t>
      </w:r>
      <w:r w:rsidR="00113CD1" w:rsidRPr="00A00652">
        <w:rPr>
          <w:bCs/>
        </w:rPr>
        <w:t>,</w:t>
      </w:r>
      <w:r w:rsidRPr="00A00652">
        <w:rPr>
          <w:bCs/>
        </w:rPr>
        <w:t xml:space="preserve"> so data </w:t>
      </w:r>
      <w:r w:rsidR="001E0C52" w:rsidRPr="00A00652">
        <w:rPr>
          <w:bCs/>
        </w:rPr>
        <w:t xml:space="preserve">for this indicator </w:t>
      </w:r>
      <w:r w:rsidR="000B27A0" w:rsidRPr="00A00652">
        <w:rPr>
          <w:bCs/>
        </w:rPr>
        <w:t xml:space="preserve">is </w:t>
      </w:r>
      <w:r w:rsidRPr="00A00652">
        <w:rPr>
          <w:bCs/>
        </w:rPr>
        <w:t>presented in tables rather than figure</w:t>
      </w:r>
      <w:r w:rsidR="000C6BE8" w:rsidRPr="00A00652">
        <w:rPr>
          <w:bCs/>
        </w:rPr>
        <w:t>s</w:t>
      </w:r>
      <w:r w:rsidRPr="00A00652">
        <w:rPr>
          <w:bCs/>
        </w:rPr>
        <w:t>.</w:t>
      </w:r>
    </w:p>
    <w:p w14:paraId="63ADC7ED" w14:textId="7191E260" w:rsidR="00CB13E4" w:rsidRPr="00A00652" w:rsidRDefault="00CB13E4" w:rsidP="00CB13E4">
      <w:pPr>
        <w:pStyle w:val="Agency-body-text-report"/>
      </w:pPr>
      <w:r w:rsidRPr="00A00652">
        <w:t>Data is available fr</w:t>
      </w:r>
      <w:r w:rsidR="00FA617D" w:rsidRPr="00A00652">
        <w:t>om</w:t>
      </w:r>
      <w:r w:rsidRPr="00A00652">
        <w:t xml:space="preserve"> </w:t>
      </w:r>
      <w:r w:rsidR="00CF2826" w:rsidRPr="00A00652">
        <w:t>four</w:t>
      </w:r>
      <w:r w:rsidRPr="00A00652">
        <w:t xml:space="preserve"> </w:t>
      </w:r>
      <w:r w:rsidR="00FA617D" w:rsidRPr="00A00652">
        <w:t>countries, as presented</w:t>
      </w:r>
      <w:r w:rsidRPr="00A00652">
        <w:t xml:space="preserve"> in </w:t>
      </w:r>
      <w:r w:rsidR="00A814B1" w:rsidRPr="00A00652">
        <w:t>Table A</w:t>
      </w:r>
      <w:r w:rsidRPr="00A00652">
        <w:t xml:space="preserve"> below.</w:t>
      </w:r>
    </w:p>
    <w:p w14:paraId="43D3CFBF" w14:textId="16225B90" w:rsidR="0091787C" w:rsidRPr="00A00652" w:rsidRDefault="0091787C" w:rsidP="00093C80">
      <w:pPr>
        <w:pStyle w:val="Agency-caption-report"/>
        <w:spacing w:before="480"/>
      </w:pPr>
      <w:bookmarkStart w:id="110" w:name="_Toc492296649"/>
      <w:r w:rsidRPr="00A00652">
        <w:t xml:space="preserve">Table </w:t>
      </w:r>
      <w:r w:rsidRPr="00A00652">
        <w:fldChar w:fldCharType="begin"/>
      </w:r>
      <w:r w:rsidRPr="00A00652">
        <w:instrText xml:space="preserve"> SEQ Table- \* ALPHABETIC </w:instrText>
      </w:r>
      <w:r w:rsidRPr="00A00652">
        <w:fldChar w:fldCharType="separate"/>
      </w:r>
      <w:r w:rsidR="00900A4F" w:rsidRPr="00A00652">
        <w:t>A</w:t>
      </w:r>
      <w:r w:rsidRPr="00A00652">
        <w:fldChar w:fldCharType="end"/>
      </w:r>
      <w:r w:rsidRPr="00A00652">
        <w:t xml:space="preserve">. </w:t>
      </w:r>
      <w:bookmarkStart w:id="111" w:name="TableA"/>
      <w:r w:rsidRPr="00A00652">
        <w:t>Percentage of pupils with an official decision of SEN in non-formal educational settings, based on the enrolled school population (%)</w:t>
      </w:r>
      <w:bookmarkEnd w:id="110"/>
      <w:bookmarkEnd w:id="111"/>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Pr>
      <w:tblGrid>
        <w:gridCol w:w="7242"/>
        <w:gridCol w:w="7242"/>
      </w:tblGrid>
      <w:tr w:rsidR="00CB13E4" w:rsidRPr="00A00652" w14:paraId="430CA4BB" w14:textId="77777777" w:rsidTr="001B55CC">
        <w:trPr>
          <w:cantSplit/>
          <w:tblHeader/>
        </w:trPr>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CDBBF45" w14:textId="77777777" w:rsidR="00CB13E4" w:rsidRPr="00A00652" w:rsidRDefault="00CB13E4">
            <w:pPr>
              <w:pStyle w:val="Agency-body-text-report"/>
              <w:jc w:val="center"/>
              <w:rPr>
                <w:b/>
              </w:rPr>
            </w:pPr>
            <w:r w:rsidRPr="00A00652">
              <w:rPr>
                <w:b/>
              </w:rPr>
              <w:t>Country</w:t>
            </w:r>
          </w:p>
        </w:tc>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5456A52" w14:textId="77777777" w:rsidR="00CB13E4" w:rsidRPr="00A00652" w:rsidRDefault="00CB13E4">
            <w:pPr>
              <w:pStyle w:val="Agency-body-text-report"/>
              <w:jc w:val="center"/>
              <w:rPr>
                <w:b/>
              </w:rPr>
            </w:pPr>
            <w:r w:rsidRPr="00A00652">
              <w:rPr>
                <w:b/>
              </w:rPr>
              <w:t>Percentage (%)</w:t>
            </w:r>
          </w:p>
        </w:tc>
      </w:tr>
      <w:tr w:rsidR="00CB13E4" w:rsidRPr="00A00652" w14:paraId="6EF17D4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71864B6" w14:textId="77777777" w:rsidR="00CB13E4" w:rsidRPr="00A00652" w:rsidRDefault="00CB13E4">
            <w:pPr>
              <w:pStyle w:val="Agency-body-text-report"/>
            </w:pPr>
            <w:r w:rsidRPr="00A00652">
              <w:t>Croatia</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DDC7E98" w14:textId="77777777" w:rsidR="00CB13E4" w:rsidRPr="00A00652" w:rsidRDefault="00CB13E4">
            <w:pPr>
              <w:pStyle w:val="Agency-body-text-report"/>
              <w:jc w:val="center"/>
            </w:pPr>
            <w:r w:rsidRPr="00A00652">
              <w:t>0.05</w:t>
            </w:r>
          </w:p>
        </w:tc>
      </w:tr>
      <w:tr w:rsidR="00CB13E4" w:rsidRPr="00A00652" w14:paraId="1250E2F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16135B6" w14:textId="77777777" w:rsidR="00CB13E4" w:rsidRPr="00A00652" w:rsidRDefault="00CB13E4">
            <w:pPr>
              <w:pStyle w:val="Agency-body-text-report"/>
            </w:pPr>
            <w:r w:rsidRPr="00A00652">
              <w:t>Ireland</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9566441" w14:textId="77777777" w:rsidR="00CB13E4" w:rsidRPr="00A00652" w:rsidRDefault="00CB13E4">
            <w:pPr>
              <w:pStyle w:val="Agency-body-text-report"/>
              <w:jc w:val="center"/>
            </w:pPr>
            <w:r w:rsidRPr="00A00652">
              <w:t>0.03</w:t>
            </w:r>
          </w:p>
        </w:tc>
      </w:tr>
      <w:tr w:rsidR="00CB13E4" w:rsidRPr="00A00652" w14:paraId="75A10DF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420C16D" w14:textId="481B1EBB" w:rsidR="00CB13E4" w:rsidRPr="00A00652" w:rsidRDefault="00DD7189">
            <w:pPr>
              <w:pStyle w:val="Agency-body-text-report"/>
            </w:pPr>
            <w:r w:rsidRPr="00A00652">
              <w:t>United Kingdom</w:t>
            </w:r>
            <w:r w:rsidR="00CB13E4" w:rsidRPr="00A00652">
              <w:t xml:space="preserve"> </w:t>
            </w:r>
            <w:r w:rsidR="00C51D7A" w:rsidRPr="00A00652">
              <w:t>(</w:t>
            </w:r>
            <w:r w:rsidR="00CB13E4" w:rsidRPr="00A00652">
              <w:t>England</w:t>
            </w:r>
            <w:r w:rsidR="00C51D7A" w:rsidRPr="00A00652">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7A9514F" w14:textId="77777777" w:rsidR="00CB13E4" w:rsidRPr="00A00652" w:rsidRDefault="00CB13E4">
            <w:pPr>
              <w:pStyle w:val="Agency-body-text-report"/>
              <w:jc w:val="center"/>
            </w:pPr>
            <w:r w:rsidRPr="00A00652">
              <w:t>0.06</w:t>
            </w:r>
          </w:p>
        </w:tc>
      </w:tr>
      <w:tr w:rsidR="00CB13E4" w:rsidRPr="00A00652" w14:paraId="242934D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EA123B4" w14:textId="0E9C6DF5" w:rsidR="00CB13E4" w:rsidRPr="00A00652" w:rsidRDefault="00DD7189">
            <w:pPr>
              <w:pStyle w:val="Agency-body-text-report"/>
            </w:pPr>
            <w:r w:rsidRPr="00A00652">
              <w:t>United Kingdom</w:t>
            </w:r>
            <w:r w:rsidR="00C51D7A" w:rsidRPr="00A00652">
              <w:t xml:space="preserve"> (Wales)</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6E3971E" w14:textId="77777777" w:rsidR="00CB13E4" w:rsidRPr="00A00652" w:rsidRDefault="00CB13E4">
            <w:pPr>
              <w:pStyle w:val="Agency-body-text-report"/>
              <w:jc w:val="center"/>
            </w:pPr>
            <w:r w:rsidRPr="00A00652">
              <w:t>0.09</w:t>
            </w:r>
          </w:p>
        </w:tc>
      </w:tr>
      <w:tr w:rsidR="00CB13E4" w:rsidRPr="00A00652" w14:paraId="6DA6995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DC964" w14:textId="1CB1597C" w:rsidR="00CB13E4" w:rsidRPr="00A00652" w:rsidRDefault="006749ED" w:rsidP="001B55CC">
            <w:pPr>
              <w:pStyle w:val="Agency-body-text-report"/>
              <w:rPr>
                <w:b/>
              </w:rPr>
            </w:pPr>
            <w:r w:rsidRPr="00A00652">
              <w:rPr>
                <w:b/>
              </w:rPr>
              <w:t>Total ave</w:t>
            </w:r>
            <w:r w:rsidR="00CB13E4" w:rsidRPr="00A00652">
              <w:rPr>
                <w:b/>
              </w:rPr>
              <w:t xml:space="preserve">rage for the </w:t>
            </w:r>
            <w:r w:rsidR="00623894" w:rsidRPr="00A00652">
              <w:rPr>
                <w:b/>
              </w:rPr>
              <w:t>four</w:t>
            </w:r>
            <w:r w:rsidR="00CB13E4" w:rsidRPr="00A00652">
              <w:rPr>
                <w:b/>
              </w:rPr>
              <w:t xml:space="preserve"> countries</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3E9A0" w14:textId="77777777" w:rsidR="00CB13E4" w:rsidRPr="00A00652" w:rsidRDefault="00CB13E4" w:rsidP="001B55CC">
            <w:pPr>
              <w:pStyle w:val="Agency-body-text-report"/>
              <w:jc w:val="center"/>
              <w:rPr>
                <w:b/>
              </w:rPr>
            </w:pPr>
            <w:r w:rsidRPr="00A00652">
              <w:rPr>
                <w:b/>
              </w:rPr>
              <w:t>0.06</w:t>
            </w:r>
          </w:p>
        </w:tc>
      </w:tr>
    </w:tbl>
    <w:p w14:paraId="6E40B4AF" w14:textId="64E7A51D" w:rsidR="00CB13E4" w:rsidRPr="00A00652" w:rsidRDefault="00CB13E4" w:rsidP="00CB13E4">
      <w:pPr>
        <w:pStyle w:val="Agency-heading-4-report"/>
      </w:pPr>
      <w:bookmarkStart w:id="112" w:name="_Toc479673332"/>
      <w:r w:rsidRPr="00A00652">
        <w:lastRenderedPageBreak/>
        <w:t>Gender breakdown of pupils with an official decision of SEN in non-formal educational settings, based on the enrolled school population (%)</w:t>
      </w:r>
      <w:bookmarkEnd w:id="112"/>
    </w:p>
    <w:p w14:paraId="43609D67" w14:textId="77777777" w:rsidR="00CB13E4" w:rsidRPr="00A00652" w:rsidRDefault="00CB13E4" w:rsidP="001B55CC">
      <w:pPr>
        <w:pStyle w:val="Agency-body-text-report"/>
        <w:keepNext/>
      </w:pPr>
      <w:r w:rsidRPr="00A00652">
        <w:t>The gender breakdowns have been calculated as follows:</w:t>
      </w:r>
    </w:p>
    <w:p w14:paraId="6C834DC2" w14:textId="3ED26889" w:rsidR="00CB13E4" w:rsidRPr="00A00652" w:rsidRDefault="00CB13E4" w:rsidP="00CB13E4">
      <w:pPr>
        <w:pStyle w:val="Agency-body-text-report"/>
      </w:pPr>
      <w:r w:rsidRPr="00A00652">
        <w:t xml:space="preserve">Males: </w:t>
      </w:r>
      <w:r w:rsidR="001E0C52" w:rsidRPr="00A00652">
        <w:t>T</w:t>
      </w:r>
      <w:r w:rsidRPr="00A00652">
        <w:t>he number of male pupils with an official decision of SEN that are educated in non-formal educational provision maintained by the education, health, social or justice sectors (Q4.5) / The number of pupils that are enrolled in all formal educational settings (Q1.2) x 100.</w:t>
      </w:r>
    </w:p>
    <w:p w14:paraId="044B0769" w14:textId="29011980" w:rsidR="00CB13E4" w:rsidRPr="00A00652" w:rsidRDefault="00CB13E4" w:rsidP="00CB13E4">
      <w:pPr>
        <w:pStyle w:val="Agency-body-text-report"/>
      </w:pPr>
      <w:r w:rsidRPr="00A00652">
        <w:t xml:space="preserve">Females: </w:t>
      </w:r>
      <w:r w:rsidR="001E0C52" w:rsidRPr="00A00652">
        <w:t>T</w:t>
      </w:r>
      <w:r w:rsidRPr="00A00652">
        <w:t>he number of female pupils with an official decision of SEN that are educated in non-formal educational provision maintained by the education, health, social or justice sectors (Q4.5) / The number of pupils that are enrolled in all formal educational settings (Q1.2) x 100.</w:t>
      </w:r>
    </w:p>
    <w:p w14:paraId="4D680B67" w14:textId="22702ABA" w:rsidR="00CB13E4" w:rsidRPr="00A00652" w:rsidRDefault="00CB13E4" w:rsidP="00CB13E4">
      <w:pPr>
        <w:pStyle w:val="Agency-body-text-report"/>
        <w:rPr>
          <w:bCs/>
        </w:rPr>
      </w:pPr>
      <w:r w:rsidRPr="00A00652">
        <w:rPr>
          <w:bCs/>
        </w:rPr>
        <w:t xml:space="preserve">Data is available from </w:t>
      </w:r>
      <w:r w:rsidR="00FA617D" w:rsidRPr="00A00652">
        <w:rPr>
          <w:bCs/>
        </w:rPr>
        <w:t>two</w:t>
      </w:r>
      <w:r w:rsidRPr="00A00652">
        <w:rPr>
          <w:bCs/>
        </w:rPr>
        <w:t xml:space="preserve"> </w:t>
      </w:r>
      <w:r w:rsidR="00FA617D" w:rsidRPr="00A00652">
        <w:rPr>
          <w:bCs/>
        </w:rPr>
        <w:t>countries, as presented</w:t>
      </w:r>
      <w:r w:rsidRPr="00A00652">
        <w:rPr>
          <w:bCs/>
        </w:rPr>
        <w:t xml:space="preserve"> in </w:t>
      </w:r>
      <w:r w:rsidR="006B373D" w:rsidRPr="00A00652">
        <w:rPr>
          <w:bCs/>
        </w:rPr>
        <w:t>Table B</w:t>
      </w:r>
      <w:r w:rsidRPr="00A00652">
        <w:rPr>
          <w:bCs/>
        </w:rPr>
        <w:t xml:space="preserve"> below.</w:t>
      </w:r>
    </w:p>
    <w:p w14:paraId="29056DCF" w14:textId="357A261A" w:rsidR="006B373D" w:rsidRPr="00A00652" w:rsidRDefault="006B373D" w:rsidP="00093C80">
      <w:pPr>
        <w:pStyle w:val="Agency-caption-report"/>
        <w:spacing w:before="480"/>
      </w:pPr>
      <w:bookmarkStart w:id="113" w:name="_Toc492296650"/>
      <w:r w:rsidRPr="00A00652">
        <w:t xml:space="preserve">Table </w:t>
      </w:r>
      <w:r w:rsidRPr="00A00652">
        <w:fldChar w:fldCharType="begin"/>
      </w:r>
      <w:r w:rsidRPr="00A00652">
        <w:instrText xml:space="preserve"> SEQ Table- \* ALPHABETIC </w:instrText>
      </w:r>
      <w:r w:rsidRPr="00A00652">
        <w:fldChar w:fldCharType="separate"/>
      </w:r>
      <w:r w:rsidR="00900A4F" w:rsidRPr="00A00652">
        <w:t>B</w:t>
      </w:r>
      <w:r w:rsidRPr="00A00652">
        <w:fldChar w:fldCharType="end"/>
      </w:r>
      <w:r w:rsidRPr="00A00652">
        <w:t xml:space="preserve">. </w:t>
      </w:r>
      <w:bookmarkStart w:id="114" w:name="TableB"/>
      <w:r w:rsidRPr="00A00652">
        <w:t>Gender breakdown of pupils with an official decision of SEN in non-formal educational settings, based on the enrolled school population (%)</w:t>
      </w:r>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002A562A" w14:textId="77777777" w:rsidTr="001B55CC">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A5A77" w14:textId="77777777" w:rsidR="00CB13E4" w:rsidRPr="00A00652" w:rsidRDefault="00CB13E4">
            <w:pPr>
              <w:pStyle w:val="Agency-body-text-repor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D5E38" w14:textId="7ED115C3" w:rsidR="00CB13E4" w:rsidRPr="00A00652" w:rsidRDefault="00CB13E4">
            <w:pPr>
              <w:pStyle w:val="Agency-body-text-report"/>
              <w:jc w:val="center"/>
              <w:rPr>
                <w:b/>
              </w:rPr>
            </w:pPr>
            <w:r w:rsidRPr="00A00652">
              <w:rPr>
                <w:b/>
              </w:rPr>
              <w:t xml:space="preserve">Percentage (%), </w:t>
            </w:r>
            <w:r w:rsidR="00A47F9B" w:rsidRPr="00A00652">
              <w:rPr>
                <w:b/>
              </w:rPr>
              <w:t>male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4861F" w14:textId="57B7A301" w:rsidR="00CB13E4" w:rsidRPr="00A00652" w:rsidRDefault="00CB13E4">
            <w:pPr>
              <w:pStyle w:val="Agency-body-text-report"/>
              <w:jc w:val="center"/>
              <w:rPr>
                <w:b/>
              </w:rPr>
            </w:pPr>
            <w:r w:rsidRPr="00A00652">
              <w:rPr>
                <w:b/>
              </w:rPr>
              <w:t xml:space="preserve">Percentage (%), </w:t>
            </w:r>
            <w:r w:rsidR="00A47F9B" w:rsidRPr="00A00652">
              <w:rPr>
                <w:b/>
              </w:rPr>
              <w:t>female</w:t>
            </w:r>
          </w:p>
        </w:tc>
      </w:tr>
      <w:tr w:rsidR="00CB13E4" w:rsidRPr="00A00652" w14:paraId="10E9D482"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3384952" w14:textId="77777777" w:rsidR="00CB13E4" w:rsidRPr="00A00652" w:rsidRDefault="00CB13E4">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161B43E" w14:textId="77777777" w:rsidR="00CB13E4" w:rsidRPr="00A00652" w:rsidRDefault="00CB13E4">
            <w:pPr>
              <w:pStyle w:val="Agency-body-text-report"/>
              <w:jc w:val="center"/>
            </w:pPr>
            <w:r w:rsidRPr="00A00652">
              <w:t>0.03</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2C4C9481" w14:textId="77777777" w:rsidR="00CB13E4" w:rsidRPr="00A00652" w:rsidRDefault="00CB13E4">
            <w:pPr>
              <w:pStyle w:val="Agency-body-text-report"/>
              <w:jc w:val="center"/>
            </w:pPr>
            <w:r w:rsidRPr="00A00652">
              <w:t>0.02</w:t>
            </w:r>
          </w:p>
        </w:tc>
      </w:tr>
      <w:tr w:rsidR="00CB13E4" w:rsidRPr="00A00652" w14:paraId="314C95B0"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58A492E" w14:textId="77777777" w:rsidR="00CB13E4" w:rsidRPr="00A00652" w:rsidRDefault="00CB13E4">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5264E44" w14:textId="77777777" w:rsidR="00CB13E4" w:rsidRPr="00A00652" w:rsidRDefault="00CB13E4">
            <w:pPr>
              <w:pStyle w:val="Agency-body-text-report"/>
              <w:jc w:val="center"/>
            </w:pPr>
            <w:r w:rsidRPr="00A00652">
              <w:t>0.02</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3995578D" w14:textId="77777777" w:rsidR="00CB13E4" w:rsidRPr="00A00652" w:rsidRDefault="00CB13E4">
            <w:pPr>
              <w:pStyle w:val="Agency-body-text-report"/>
              <w:jc w:val="center"/>
            </w:pPr>
            <w:r w:rsidRPr="00A00652">
              <w:t>0.01</w:t>
            </w:r>
          </w:p>
        </w:tc>
      </w:tr>
      <w:tr w:rsidR="00CB13E4" w:rsidRPr="00A00652" w14:paraId="17A770C6"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75349" w14:textId="1406CCFC" w:rsidR="00CB13E4" w:rsidRPr="00A00652" w:rsidRDefault="006749ED">
            <w:pPr>
              <w:pStyle w:val="Agency-body-text-report"/>
              <w:rPr>
                <w:b/>
              </w:rPr>
            </w:pPr>
            <w:r w:rsidRPr="00A00652">
              <w:rPr>
                <w:b/>
              </w:rPr>
              <w:t>Total ave</w:t>
            </w:r>
            <w:r w:rsidR="004F45E6" w:rsidRPr="00A00652">
              <w:rPr>
                <w:b/>
              </w:rPr>
              <w:t xml:space="preserve">rage for the </w:t>
            </w:r>
            <w:r w:rsidR="00623894" w:rsidRPr="00A00652">
              <w:rPr>
                <w:b/>
              </w:rPr>
              <w:t>two</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22FA81" w14:textId="77777777" w:rsidR="00CB13E4" w:rsidRPr="00A00652" w:rsidRDefault="00CB13E4">
            <w:pPr>
              <w:pStyle w:val="Agency-body-text-report"/>
              <w:jc w:val="center"/>
              <w:rPr>
                <w:b/>
              </w:rPr>
            </w:pPr>
            <w:r w:rsidRPr="00A00652">
              <w:rPr>
                <w:b/>
              </w:rPr>
              <w:t>0.02</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0D851" w14:textId="77777777" w:rsidR="00CB13E4" w:rsidRPr="00A00652" w:rsidRDefault="00CB13E4">
            <w:pPr>
              <w:pStyle w:val="Agency-body-text-report"/>
              <w:keepNext/>
              <w:jc w:val="center"/>
              <w:rPr>
                <w:b/>
              </w:rPr>
            </w:pPr>
            <w:r w:rsidRPr="00A00652">
              <w:rPr>
                <w:b/>
              </w:rPr>
              <w:t>0.01</w:t>
            </w:r>
          </w:p>
        </w:tc>
      </w:tr>
    </w:tbl>
    <w:p w14:paraId="6D06ED13" w14:textId="52E5A551" w:rsidR="00CB13E4" w:rsidRPr="00A00652" w:rsidRDefault="00CB13E4" w:rsidP="00093C80">
      <w:pPr>
        <w:pStyle w:val="Agency-heading-4-report"/>
        <w:spacing w:before="540"/>
      </w:pPr>
      <w:bookmarkStart w:id="115" w:name="_Toc479673333"/>
      <w:r w:rsidRPr="00A00652">
        <w:t>ISCED breakdown of pupils with an official decision of SEN in non-formal educational settings, based on the enrolled school population (%)</w:t>
      </w:r>
      <w:bookmarkEnd w:id="115"/>
    </w:p>
    <w:p w14:paraId="3DC1DD93" w14:textId="77777777" w:rsidR="00CB13E4" w:rsidRPr="00A00652" w:rsidRDefault="00CB13E4" w:rsidP="00CB13E4">
      <w:pPr>
        <w:pStyle w:val="Agency-body-text-report"/>
      </w:pPr>
      <w:r w:rsidRPr="00A00652">
        <w:t>The ISCED breakdowns have been calculated as follows:</w:t>
      </w:r>
    </w:p>
    <w:p w14:paraId="515E2AFD" w14:textId="0878C1F1" w:rsidR="00CB13E4" w:rsidRPr="00A00652" w:rsidRDefault="00CB13E4" w:rsidP="00CB13E4">
      <w:pPr>
        <w:pStyle w:val="Agency-body-text-report"/>
      </w:pPr>
      <w:r w:rsidRPr="00A00652">
        <w:t xml:space="preserve">ISCED 1: </w:t>
      </w:r>
      <w:r w:rsidR="001E0C52" w:rsidRPr="00A00652">
        <w:t>T</w:t>
      </w:r>
      <w:r w:rsidRPr="00A00652">
        <w:t>he number of pupils in ISCED 1 with an official decision of SEN that are educated in non-formal educational provision maintained by the education, health, social or justice sectors (Q3.5) / The number of pupils that are enrolled in all formal educational settings (Q1.2) x 100.</w:t>
      </w:r>
    </w:p>
    <w:p w14:paraId="24A41CE7" w14:textId="1BB4F79F" w:rsidR="00CB13E4" w:rsidRPr="00A00652" w:rsidRDefault="00CB13E4" w:rsidP="00CB13E4">
      <w:pPr>
        <w:pStyle w:val="Agency-body-text-report"/>
      </w:pPr>
      <w:r w:rsidRPr="00A00652">
        <w:t xml:space="preserve">ISCED 2: </w:t>
      </w:r>
      <w:r w:rsidR="001E0C52" w:rsidRPr="00A00652">
        <w:t>T</w:t>
      </w:r>
      <w:r w:rsidRPr="00A00652">
        <w:t>he number of pupils in ISCED 2 with an official decision of SEN that are educated in non-formal educational provision maintained by the education, health, social or justice sectors (Q3.5) / The number of pupils that are enrolled in all formal educational settings (Q1.2) x 100.</w:t>
      </w:r>
    </w:p>
    <w:p w14:paraId="46F5A076" w14:textId="29E70AB4" w:rsidR="00CB13E4" w:rsidRPr="00A00652" w:rsidRDefault="00CB13E4" w:rsidP="00CB13E4">
      <w:pPr>
        <w:pStyle w:val="Agency-body-text-report"/>
      </w:pPr>
      <w:r w:rsidRPr="00A00652">
        <w:lastRenderedPageBreak/>
        <w:t>Data</w:t>
      </w:r>
      <w:r w:rsidR="00427D8C" w:rsidRPr="00A00652">
        <w:t xml:space="preserve"> is available fr</w:t>
      </w:r>
      <w:r w:rsidR="00FA617D" w:rsidRPr="00A00652">
        <w:t>om</w:t>
      </w:r>
      <w:r w:rsidR="00427D8C" w:rsidRPr="00A00652">
        <w:t xml:space="preserve"> </w:t>
      </w:r>
      <w:r w:rsidR="000129F9" w:rsidRPr="00A00652">
        <w:t>three</w:t>
      </w:r>
      <w:r w:rsidRPr="00A00652">
        <w:t xml:space="preserve"> </w:t>
      </w:r>
      <w:r w:rsidR="00FA617D" w:rsidRPr="00A00652">
        <w:t>countries, as presented</w:t>
      </w:r>
      <w:r w:rsidRPr="00A00652">
        <w:t xml:space="preserve"> in </w:t>
      </w:r>
      <w:r w:rsidR="002C3E56" w:rsidRPr="00A00652">
        <w:t>Table C</w:t>
      </w:r>
      <w:r w:rsidRPr="00A00652">
        <w:t xml:space="preserve"> below.</w:t>
      </w:r>
    </w:p>
    <w:p w14:paraId="3F37836B" w14:textId="1C13BD49" w:rsidR="002C3E56" w:rsidRPr="00A00652" w:rsidRDefault="002C3E56" w:rsidP="00093C80">
      <w:pPr>
        <w:pStyle w:val="Agency-caption-report"/>
        <w:spacing w:before="480"/>
      </w:pPr>
      <w:bookmarkStart w:id="116" w:name="_Toc492296651"/>
      <w:r w:rsidRPr="00A00652">
        <w:t xml:space="preserve">Table </w:t>
      </w:r>
      <w:r w:rsidRPr="00A00652">
        <w:fldChar w:fldCharType="begin"/>
      </w:r>
      <w:r w:rsidRPr="00A00652">
        <w:instrText xml:space="preserve"> SEQ Table- \* ALPHABETIC </w:instrText>
      </w:r>
      <w:r w:rsidRPr="00A00652">
        <w:fldChar w:fldCharType="separate"/>
      </w:r>
      <w:r w:rsidR="00900A4F" w:rsidRPr="00A00652">
        <w:t>C</w:t>
      </w:r>
      <w:r w:rsidRPr="00A00652">
        <w:fldChar w:fldCharType="end"/>
      </w:r>
      <w:r w:rsidRPr="00A00652">
        <w:t xml:space="preserve">. </w:t>
      </w:r>
      <w:bookmarkStart w:id="117" w:name="TableC"/>
      <w:r w:rsidRPr="00A00652">
        <w:t>ISCED breakdown of pupils with an official decision of SEN in non-formal educational settings, based on the enrolled school population (%)</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495D09D8" w14:textId="77777777" w:rsidTr="001B55CC">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19A0D6" w14:textId="77777777" w:rsidR="00CB13E4" w:rsidRPr="00A00652" w:rsidRDefault="00CB13E4">
            <w:pPr>
              <w:pStyle w:val="Agency-body-text-report"/>
              <w:keepNex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3C2701" w14:textId="77777777" w:rsidR="00CB13E4" w:rsidRPr="00A00652" w:rsidRDefault="00CB13E4">
            <w:pPr>
              <w:pStyle w:val="Agency-body-text-report"/>
              <w:keepNext/>
              <w:jc w:val="center"/>
              <w:rPr>
                <w:b/>
              </w:rPr>
            </w:pPr>
            <w:r w:rsidRPr="00A00652">
              <w:rPr>
                <w:b/>
              </w:rPr>
              <w:t>Percentage (%), ISCED 1</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13578" w14:textId="77777777" w:rsidR="00CB13E4" w:rsidRPr="00A00652" w:rsidRDefault="00CB13E4">
            <w:pPr>
              <w:pStyle w:val="Agency-body-text-report"/>
              <w:keepNext/>
              <w:jc w:val="center"/>
              <w:rPr>
                <w:b/>
              </w:rPr>
            </w:pPr>
            <w:r w:rsidRPr="00A00652">
              <w:rPr>
                <w:b/>
              </w:rPr>
              <w:t>Percentage (%), ISCED 2</w:t>
            </w:r>
          </w:p>
        </w:tc>
      </w:tr>
      <w:tr w:rsidR="00CB13E4" w:rsidRPr="00A00652" w14:paraId="0D2CF255"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14F87BA" w14:textId="77777777" w:rsidR="00CB13E4" w:rsidRPr="00A00652" w:rsidRDefault="00CB13E4" w:rsidP="001B55CC">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33169F65" w14:textId="77777777" w:rsidR="00CB13E4" w:rsidRPr="00A00652" w:rsidRDefault="00CB13E4" w:rsidP="001B55CC">
            <w:pPr>
              <w:pStyle w:val="Agency-body-text-report"/>
              <w:jc w:val="center"/>
            </w:pPr>
            <w:r w:rsidRPr="00A00652">
              <w:t>0.02</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5EDC1B5" w14:textId="77777777" w:rsidR="00CB13E4" w:rsidRPr="00A00652" w:rsidRDefault="00CB13E4" w:rsidP="001B55CC">
            <w:pPr>
              <w:pStyle w:val="Agency-body-text-report"/>
              <w:jc w:val="center"/>
            </w:pPr>
            <w:r w:rsidRPr="00A00652">
              <w:t>0.03</w:t>
            </w:r>
          </w:p>
        </w:tc>
      </w:tr>
      <w:tr w:rsidR="00CB13E4" w:rsidRPr="00A00652" w14:paraId="5D23BA32"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059557D" w14:textId="77777777" w:rsidR="00CB13E4" w:rsidRPr="00A00652" w:rsidRDefault="00CB13E4" w:rsidP="001B55CC">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E314F23" w14:textId="77777777" w:rsidR="00CB13E4" w:rsidRPr="00A00652" w:rsidRDefault="00CB13E4" w:rsidP="001B55CC">
            <w:pPr>
              <w:pStyle w:val="Agency-body-text-report"/>
              <w:jc w:val="center"/>
            </w:pPr>
            <w:r w:rsidRPr="00A00652">
              <w:t>0.03</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4B5CA6E" w14:textId="77777777" w:rsidR="00CB13E4" w:rsidRPr="00A00652" w:rsidRDefault="00CB13E4" w:rsidP="001B55CC">
            <w:pPr>
              <w:pStyle w:val="Agency-body-text-report"/>
              <w:jc w:val="center"/>
            </w:pPr>
            <w:r w:rsidRPr="00A00652">
              <w:t>0.00</w:t>
            </w:r>
          </w:p>
        </w:tc>
      </w:tr>
      <w:tr w:rsidR="00CB13E4" w:rsidRPr="00A00652" w14:paraId="4604E1A9"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98606CB" w14:textId="29AFEC1C" w:rsidR="00CB13E4" w:rsidRPr="00A00652" w:rsidRDefault="00DD7189" w:rsidP="001B55CC">
            <w:pPr>
              <w:pStyle w:val="Agency-body-text-report"/>
            </w:pPr>
            <w:r w:rsidRPr="00A00652">
              <w:t>United Kingdom</w:t>
            </w:r>
            <w:r w:rsidR="00CB13E4" w:rsidRPr="00A00652">
              <w:t xml:space="preserve"> </w:t>
            </w:r>
            <w:r w:rsidR="000714C0" w:rsidRPr="00A00652">
              <w:t>(</w:t>
            </w:r>
            <w:r w:rsidR="00CB13E4" w:rsidRPr="00A00652">
              <w:t>Wales</w:t>
            </w:r>
            <w:r w:rsidR="000714C0" w:rsidRPr="00A00652">
              <w:t>)</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5BF905D" w14:textId="77777777" w:rsidR="00CB13E4" w:rsidRPr="00A00652" w:rsidRDefault="00CB13E4" w:rsidP="001B55CC">
            <w:pPr>
              <w:pStyle w:val="Agency-body-text-report"/>
              <w:jc w:val="center"/>
            </w:pPr>
            <w:r w:rsidRPr="00A00652">
              <w:t>0.01</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2111E181" w14:textId="77777777" w:rsidR="00CB13E4" w:rsidRPr="00A00652" w:rsidRDefault="00CB13E4" w:rsidP="001B55CC">
            <w:pPr>
              <w:pStyle w:val="Agency-body-text-report"/>
              <w:jc w:val="center"/>
            </w:pPr>
            <w:r w:rsidRPr="00A00652">
              <w:t>0.08</w:t>
            </w:r>
          </w:p>
        </w:tc>
      </w:tr>
      <w:tr w:rsidR="00CB13E4" w:rsidRPr="00A00652" w14:paraId="7D7D6D34"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1FB64" w14:textId="24695A8C" w:rsidR="00CB13E4" w:rsidRPr="00A00652" w:rsidRDefault="006749ED" w:rsidP="001B55CC">
            <w:pPr>
              <w:pStyle w:val="Agency-body-text-report"/>
              <w:rPr>
                <w:b/>
              </w:rPr>
            </w:pPr>
            <w:r w:rsidRPr="00A00652">
              <w:rPr>
                <w:b/>
              </w:rPr>
              <w:t>Total ave</w:t>
            </w:r>
            <w:r w:rsidR="00CB13E4" w:rsidRPr="00A00652">
              <w:rPr>
                <w:b/>
              </w:rPr>
              <w:t>rage for the</w:t>
            </w:r>
            <w:r w:rsidR="004F45E6" w:rsidRPr="00A00652">
              <w:rPr>
                <w:b/>
              </w:rPr>
              <w:t xml:space="preserve"> </w:t>
            </w:r>
            <w:r w:rsidR="00623894" w:rsidRPr="00A00652">
              <w:rPr>
                <w:b/>
              </w:rPr>
              <w:t>three</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613DB" w14:textId="77777777" w:rsidR="00CB13E4" w:rsidRPr="00A00652" w:rsidRDefault="00CB13E4">
            <w:pPr>
              <w:pStyle w:val="Agency-body-text-report"/>
              <w:keepNext/>
              <w:jc w:val="center"/>
              <w:rPr>
                <w:b/>
              </w:rPr>
            </w:pPr>
            <w:r w:rsidRPr="00A00652">
              <w:rPr>
                <w:b/>
              </w:rPr>
              <w:t>0.02</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47AF3" w14:textId="77777777" w:rsidR="00CB13E4" w:rsidRPr="00A00652" w:rsidRDefault="00CB13E4">
            <w:pPr>
              <w:pStyle w:val="Agency-body-text-report"/>
              <w:keepNext/>
              <w:jc w:val="center"/>
              <w:rPr>
                <w:b/>
              </w:rPr>
            </w:pPr>
            <w:r w:rsidRPr="00A00652">
              <w:rPr>
                <w:b/>
              </w:rPr>
              <w:t>0.03</w:t>
            </w:r>
          </w:p>
        </w:tc>
      </w:tr>
    </w:tbl>
    <w:p w14:paraId="7977B820" w14:textId="77777777" w:rsidR="00CB13E4" w:rsidRPr="00A00652" w:rsidRDefault="00CB13E4" w:rsidP="00093C80">
      <w:pPr>
        <w:pStyle w:val="Agency-heading-3-report"/>
        <w:spacing w:before="540"/>
      </w:pPr>
      <w:bookmarkStart w:id="118" w:name="_Toc479673334"/>
      <w:bookmarkStart w:id="119" w:name="_Toc490656664"/>
      <w:bookmarkStart w:id="120" w:name="_Toc491072361"/>
      <w:bookmarkStart w:id="121" w:name="_Toc491170535"/>
      <w:bookmarkStart w:id="122" w:name="_Toc494714147"/>
      <w:r w:rsidRPr="00A00652">
        <w:t>Indicator 3b.5: the percentage of pupils with an official decision of SEN in fully separate educational settings, based on the enrolled school population (%)</w:t>
      </w:r>
      <w:bookmarkEnd w:id="118"/>
      <w:bookmarkEnd w:id="119"/>
      <w:bookmarkEnd w:id="120"/>
      <w:bookmarkEnd w:id="121"/>
      <w:bookmarkEnd w:id="122"/>
    </w:p>
    <w:p w14:paraId="00DF8B7B" w14:textId="738EAE20" w:rsidR="00CB13E4" w:rsidRPr="00A00652" w:rsidRDefault="00CB13E4" w:rsidP="00CB13E4">
      <w:pPr>
        <w:pStyle w:val="Agency-body-text-report"/>
      </w:pPr>
      <w:r w:rsidRPr="00A00652">
        <w:t xml:space="preserve">This indicator has been calculated as follows: </w:t>
      </w:r>
      <w:r w:rsidR="000714C0" w:rsidRPr="00A00652">
        <w:t>T</w:t>
      </w:r>
      <w:r w:rsidRPr="00A00652">
        <w:t>he number of pupils with an official decision of SEN that are educated in separate special classes in mainstream schools (Q3.3) + The number of pupils with an official decision of SEN that are educated in separate special schools (Q3.4) / The number of pupils that are enrolled in all formal educational settings (Q1.2) x 100.</w:t>
      </w:r>
    </w:p>
    <w:p w14:paraId="1AF697DF" w14:textId="56BD83E4"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EASIE operational definition, who are enrolled in fully separate </w:t>
      </w:r>
      <w:r w:rsidR="000714C0" w:rsidRPr="00A00652">
        <w:t xml:space="preserve">education </w:t>
      </w:r>
      <w:r w:rsidRPr="00A00652">
        <w:t>settings</w:t>
      </w:r>
      <w:r w:rsidR="000714C0" w:rsidRPr="00A00652">
        <w:t>,</w:t>
      </w:r>
      <w:r w:rsidRPr="00A00652">
        <w:t xml:space="preserve"> i.e. special classes and special schools </w:t>
      </w:r>
      <w:r w:rsidRPr="00A00652">
        <w:rPr>
          <w:bCs/>
        </w:rPr>
        <w:t>in line with the 80% placement benchmark (or the most relevant proxy for this benchmark).</w:t>
      </w:r>
    </w:p>
    <w:p w14:paraId="012D039C" w14:textId="77777777" w:rsidR="00CB13E4" w:rsidRPr="00A00652" w:rsidRDefault="00CB13E4" w:rsidP="00CB13E4">
      <w:pPr>
        <w:pStyle w:val="Agency-body-text-report"/>
      </w:pPr>
      <w:r w:rsidRPr="00A00652">
        <w:t>Data is available from 24 countries.</w:t>
      </w:r>
    </w:p>
    <w:p w14:paraId="36F01C20" w14:textId="0D271309" w:rsidR="00CB13E4" w:rsidRPr="00A00652" w:rsidRDefault="00CB13E4" w:rsidP="00CB13E4">
      <w:pPr>
        <w:pStyle w:val="Agency-body-text-report"/>
      </w:pPr>
      <w:r w:rsidRPr="00A00652">
        <w:t xml:space="preserve">The fully separate enrolment rates for pupils with an official decision of SEN </w:t>
      </w:r>
      <w:r w:rsidR="00EE4C8C" w:rsidRPr="00A00652">
        <w:t xml:space="preserve">range from </w:t>
      </w:r>
      <w:r w:rsidRPr="00A00652">
        <w:t xml:space="preserve">0.36% </w:t>
      </w:r>
      <w:r w:rsidR="00EE4C8C" w:rsidRPr="00A00652">
        <w:t>to</w:t>
      </w:r>
      <w:r w:rsidR="000714C0" w:rsidRPr="00A00652">
        <w:t xml:space="preserve"> </w:t>
      </w:r>
      <w:r w:rsidRPr="00A00652">
        <w:t>6.28</w:t>
      </w:r>
      <w:r w:rsidR="00E94195" w:rsidRPr="00A00652">
        <w:t>%; the total</w:t>
      </w:r>
      <w:r w:rsidR="00B02F3C" w:rsidRPr="00A00652">
        <w:t xml:space="preserve"> average for</w:t>
      </w:r>
      <w:r w:rsidRPr="00A00652">
        <w:t xml:space="preserve"> the 24 coun</w:t>
      </w:r>
      <w:r w:rsidR="00E94195" w:rsidRPr="00A00652">
        <w:t>tries is</w:t>
      </w:r>
      <w:r w:rsidRPr="00A00652">
        <w:t xml:space="preserve"> 1.67%.</w:t>
      </w:r>
    </w:p>
    <w:p w14:paraId="5F50F0BA" w14:textId="33120EF1" w:rsidR="00A55C8B" w:rsidRPr="00A00652" w:rsidRDefault="00A55C8B" w:rsidP="00093C80">
      <w:pPr>
        <w:pStyle w:val="Agency-caption-report"/>
        <w:keepNext/>
      </w:pPr>
      <w:bookmarkStart w:id="123" w:name="Figure21"/>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21</w:t>
      </w:r>
      <w:r w:rsidRPr="00A00652">
        <w:fldChar w:fldCharType="end"/>
      </w:r>
      <w:r w:rsidRPr="00A00652">
        <w:t>. Percentage of pupils with an official decision of SEN in fully separate educational settings, based on the enrolled school population (%)</w:t>
      </w:r>
    </w:p>
    <w:bookmarkEnd w:id="123"/>
    <w:p w14:paraId="3473CC69" w14:textId="77777777" w:rsidR="00CB13E4" w:rsidRPr="00A00652" w:rsidRDefault="00CB13E4" w:rsidP="00093C80">
      <w:pPr>
        <w:pStyle w:val="Agency-body-text-report"/>
        <w:jc w:val="center"/>
      </w:pPr>
      <w:r w:rsidRPr="00A00652">
        <w:rPr>
          <w:noProof/>
          <w:lang w:val="da-DK" w:eastAsia="da-DK"/>
        </w:rPr>
        <w:drawing>
          <wp:inline distT="0" distB="0" distL="0" distR="0" wp14:anchorId="6B6356F1" wp14:editId="4805F9FE">
            <wp:extent cx="9000000" cy="5040000"/>
            <wp:effectExtent l="0" t="0" r="17145" b="14605"/>
            <wp:docPr id="26" name="Chart 26" descr="Bar chart: country name, followed by percentage, Croatia&#10;0.36&#10;Cyprus&#10;1.01&#10;Czech Republic&#10;4.04&#10;Denmark&#10;5.32&#10;Estonia&#10;4.54&#10;Finland&#10;4.54&#10;France&#10;1.43&#10;Hungary&#10;2.69&#10;Iceland&#10;1.29&#10;Ireland&#10;1.55&#10;Latvia&#10;4.21&#10;Lithuania&#10;1.41&#10;Luxembourg&#10;1.07&#10;Norway&#10;0.67&#10;Poland&#10;1.77&#10;Portugal&#10;0.39&#10;Slovakia&#10;6.28&#10;Slovenia&#10;2.05&#10;Spain&#10;0.66&#10;Switzerland&#10;4.28&#10;United Kingdom (England)&#10;1.27&#10;United Kingdom (Northern Ireland)&#10;1.95&#10;United Kingdom (Scotland)&#10;1.45&#10;United Kingdom (Wales)&#10;1.49&#10;Total average for the 24 countries&#10;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F5A2ED7" w14:textId="77777777" w:rsidR="00CB13E4" w:rsidRPr="00A00652" w:rsidRDefault="00CB13E4" w:rsidP="00CB13E4">
      <w:pPr>
        <w:pStyle w:val="Agency-heading-4-report"/>
      </w:pPr>
      <w:bookmarkStart w:id="124" w:name="_Toc479673335"/>
      <w:r w:rsidRPr="00A00652">
        <w:lastRenderedPageBreak/>
        <w:t>Gender breakdown of pupils with an official decision of SEN in fully separate educational settings, based on the enrolled school population (%)</w:t>
      </w:r>
      <w:bookmarkEnd w:id="124"/>
    </w:p>
    <w:p w14:paraId="11C3A375" w14:textId="77777777" w:rsidR="00CB13E4" w:rsidRPr="00A00652" w:rsidRDefault="00CB13E4" w:rsidP="00CB13E4">
      <w:pPr>
        <w:pStyle w:val="Agency-body-text-report"/>
      </w:pPr>
      <w:r w:rsidRPr="00A00652">
        <w:t>The gender breakdowns have been calculated as follows:</w:t>
      </w:r>
    </w:p>
    <w:p w14:paraId="19627F92" w14:textId="48432433" w:rsidR="00CB13E4" w:rsidRPr="00A00652" w:rsidRDefault="00CB13E4" w:rsidP="00CB13E4">
      <w:pPr>
        <w:pStyle w:val="Agency-body-text-report"/>
      </w:pPr>
      <w:r w:rsidRPr="00A00652">
        <w:t xml:space="preserve">Males: </w:t>
      </w:r>
      <w:r w:rsidR="000714C0" w:rsidRPr="00A00652">
        <w:t>T</w:t>
      </w:r>
      <w:r w:rsidRPr="00A00652">
        <w:t>he number of male pupils with an official decision of SEN that are educated in separate special classes in mainstream schools (Q4.3) + The number of male pupils with an official decision of SEN that are educated in separate special schools (Q4.4) / The number of pupils that are enrolled in all formal educational settings (Q1.2) x 100.</w:t>
      </w:r>
    </w:p>
    <w:p w14:paraId="72C4C320" w14:textId="52D09776" w:rsidR="00CB13E4" w:rsidRPr="00A00652" w:rsidRDefault="00CB13E4" w:rsidP="00CB13E4">
      <w:pPr>
        <w:pStyle w:val="Agency-body-text-report"/>
      </w:pPr>
      <w:r w:rsidRPr="00A00652">
        <w:t xml:space="preserve">Females: </w:t>
      </w:r>
      <w:r w:rsidR="000714C0" w:rsidRPr="00A00652">
        <w:t>T</w:t>
      </w:r>
      <w:r w:rsidRPr="00A00652">
        <w:t>he number of female pupils with an official decision of SEN that are educated in separate special classes in mainstream schools (Q4.3) + The number of female pupils with an official decision of SEN that are educated in separate special schools (Q4.4) / The number of pupils that are enrolled in all formal educational settings (Q1.2) x 100.</w:t>
      </w:r>
    </w:p>
    <w:p w14:paraId="017EA095" w14:textId="77777777" w:rsidR="00CB13E4" w:rsidRPr="00A00652" w:rsidRDefault="00CB13E4" w:rsidP="00CB13E4">
      <w:pPr>
        <w:pStyle w:val="Agency-body-text-report"/>
        <w:rPr>
          <w:bCs/>
        </w:rPr>
      </w:pPr>
      <w:r w:rsidRPr="00A00652">
        <w:rPr>
          <w:bCs/>
        </w:rPr>
        <w:t>Data is available from 16 countries.</w:t>
      </w:r>
    </w:p>
    <w:p w14:paraId="71E334A4" w14:textId="3C112BCB" w:rsidR="00CB13E4" w:rsidRPr="00A00652" w:rsidRDefault="00CB13E4" w:rsidP="00CB13E4">
      <w:pPr>
        <w:pStyle w:val="Agency-body-text-report"/>
      </w:pPr>
      <w:r w:rsidRPr="00A00652">
        <w:t xml:space="preserve">The fully separate placement enrolment rates for </w:t>
      </w:r>
      <w:r w:rsidR="000714C0" w:rsidRPr="00A00652">
        <w:t xml:space="preserve">males </w:t>
      </w:r>
      <w:r w:rsidRPr="00A00652">
        <w:t xml:space="preserve">with an official decision of SEN </w:t>
      </w:r>
      <w:r w:rsidR="00663A6D" w:rsidRPr="00A00652">
        <w:t xml:space="preserve">range from </w:t>
      </w:r>
      <w:r w:rsidRPr="00A00652">
        <w:t xml:space="preserve">0.21% </w:t>
      </w:r>
      <w:r w:rsidR="00663A6D" w:rsidRPr="00A00652">
        <w:t>to</w:t>
      </w:r>
      <w:r w:rsidRPr="00A00652">
        <w:t xml:space="preserve"> 3.84</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1.21%.</w:t>
      </w:r>
    </w:p>
    <w:p w14:paraId="2D9B19CE" w14:textId="4A3C7515" w:rsidR="00FE023B" w:rsidRPr="00A00652" w:rsidRDefault="00CB13E4" w:rsidP="00CB13E4">
      <w:pPr>
        <w:pStyle w:val="Agency-body-text-report"/>
      </w:pPr>
      <w:r w:rsidRPr="00A00652">
        <w:t xml:space="preserve">The fully separate placement enrolment rates for </w:t>
      </w:r>
      <w:r w:rsidR="000714C0" w:rsidRPr="00A00652">
        <w:t xml:space="preserve">females </w:t>
      </w:r>
      <w:r w:rsidRPr="00A00652">
        <w:t xml:space="preserve">with an official decision of SEN </w:t>
      </w:r>
      <w:r w:rsidR="00663A6D" w:rsidRPr="00A00652">
        <w:t xml:space="preserve">range from </w:t>
      </w:r>
      <w:r w:rsidRPr="00A00652">
        <w:t xml:space="preserve">0.14% </w:t>
      </w:r>
      <w:r w:rsidR="00663A6D" w:rsidRPr="00A00652">
        <w:t>to</w:t>
      </w:r>
      <w:r w:rsidR="000714C0" w:rsidRPr="00A00652">
        <w:t xml:space="preserve"> </w:t>
      </w:r>
      <w:r w:rsidRPr="00A00652">
        <w:t>2.66</w:t>
      </w:r>
      <w:r w:rsidR="00E94195" w:rsidRPr="00A00652">
        <w:t>%; the total</w:t>
      </w:r>
      <w:r w:rsidR="00B02F3C" w:rsidRPr="00A00652">
        <w:t xml:space="preserve"> average for</w:t>
      </w:r>
      <w:r w:rsidRPr="00A00652">
        <w:t xml:space="preserve"> the 16 coun</w:t>
      </w:r>
      <w:r w:rsidR="00E94195" w:rsidRPr="00A00652">
        <w:t>tries is</w:t>
      </w:r>
      <w:r w:rsidRPr="00A00652">
        <w:t xml:space="preserve"> 0.66%.</w:t>
      </w:r>
    </w:p>
    <w:p w14:paraId="382FBDCD" w14:textId="68251DE9" w:rsidR="0070004F" w:rsidRPr="00A00652" w:rsidRDefault="0070004F" w:rsidP="00093C80">
      <w:pPr>
        <w:pStyle w:val="Agency-caption-report"/>
        <w:keepNext/>
      </w:pPr>
      <w:bookmarkStart w:id="125" w:name="Figure22"/>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22</w:t>
      </w:r>
      <w:r w:rsidRPr="00A00652">
        <w:fldChar w:fldCharType="end"/>
      </w:r>
      <w:r w:rsidRPr="00A00652">
        <w:t>. Gender breakdown of pupils with an official decision of SEN in fully separate educational settings, based on the enrolled school population (%)</w:t>
      </w:r>
    </w:p>
    <w:bookmarkEnd w:id="125"/>
    <w:p w14:paraId="7D770A54" w14:textId="203F0B24" w:rsidR="00CB13E4" w:rsidRPr="00A00652" w:rsidRDefault="00CB13E4" w:rsidP="00093C80">
      <w:pPr>
        <w:pStyle w:val="Agency-body-text-report"/>
        <w:jc w:val="center"/>
      </w:pPr>
      <w:r w:rsidRPr="00A00652">
        <w:rPr>
          <w:noProof/>
          <w:lang w:val="da-DK" w:eastAsia="da-DK"/>
        </w:rPr>
        <w:drawing>
          <wp:inline distT="0" distB="0" distL="0" distR="0" wp14:anchorId="170295EA" wp14:editId="65F28550">
            <wp:extent cx="9000000" cy="5040000"/>
            <wp:effectExtent l="0" t="0" r="17145" b="14605"/>
            <wp:docPr id="28" name="Chart 28" descr="Bar chart: country name, followed by male percentage and female percentage, Croatia&#10;0.21&#10;0.14&#10;Cyprus&#10;0.61&#10;0.39&#10;Czech Republic&#10;2.52&#10;1.51&#10;Denmark&#10;3.84&#10;1.48&#10;Estonia&#10;3.13&#10;1.41&#10;Finland&#10;3.18&#10;1.36&#10;France&#10;0.92&#10;0.51&#10;Hungary&#10;1.71&#10;0.99&#10;Iceland&#10;0.89&#10;0.40&#10;Latvia&#10;2.58&#10;1.63&#10;Poland&#10;1.13&#10;0.64&#10;Slovakia&#10;3.62&#10;2.66&#10;Spain&#10;0.42&#10;0.24&#10;Switzerland&#10;2.72&#10;1.56&#10;United Kingdom (Northern Ireland)&#10;1.39&#10;0.55&#10;United Kingdom (Scotland)&#10;1.06&#10;0.40&#10;Total average for the 16 countries&#10;1.21&#10;0.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48B451" w14:textId="77777777" w:rsidR="00CB13E4" w:rsidRPr="00A00652" w:rsidRDefault="00CB13E4" w:rsidP="00CB13E4">
      <w:pPr>
        <w:pStyle w:val="Agency-heading-4-report"/>
      </w:pPr>
      <w:bookmarkStart w:id="126" w:name="_Toc479673336"/>
      <w:r w:rsidRPr="00A00652">
        <w:lastRenderedPageBreak/>
        <w:t>ISCED breakdown of pupils with an official decision of SEN in fully separate educational settings, based on the enrolled school population (%)</w:t>
      </w:r>
      <w:bookmarkEnd w:id="126"/>
    </w:p>
    <w:p w14:paraId="4F3A4637" w14:textId="77777777" w:rsidR="00CB13E4" w:rsidRPr="00A00652" w:rsidRDefault="00CB13E4" w:rsidP="00CB13E4">
      <w:pPr>
        <w:pStyle w:val="Agency-body-text-report"/>
      </w:pPr>
      <w:r w:rsidRPr="00A00652">
        <w:t>The ISCED breakdowns have been calculated as follows:</w:t>
      </w:r>
    </w:p>
    <w:p w14:paraId="09A48E11" w14:textId="3B31A7D8" w:rsidR="00CB13E4" w:rsidRPr="00A00652" w:rsidRDefault="00CB13E4" w:rsidP="00CB13E4">
      <w:pPr>
        <w:pStyle w:val="Agency-body-text-report"/>
      </w:pPr>
      <w:r w:rsidRPr="00A00652">
        <w:t xml:space="preserve">ISCED 1: </w:t>
      </w:r>
      <w:r w:rsidR="000714C0" w:rsidRPr="00A00652">
        <w:t>T</w:t>
      </w:r>
      <w:r w:rsidRPr="00A00652">
        <w:t xml:space="preserve">he number of pupils in ISCED 1 with an official decision of SEN that are educated in separate special classes in mainstream schools (Q3.3) + The number of pupils in ISCED </w:t>
      </w:r>
      <w:r w:rsidR="00063360" w:rsidRPr="00A00652">
        <w:t>1</w:t>
      </w:r>
      <w:r w:rsidRPr="00A00652">
        <w:t xml:space="preserve"> with an official decision of SEN that are educated in separate special schools (Q3.4) / The number of pupils that are enrolled in all formal educational settings (Q1.2) x 100.</w:t>
      </w:r>
    </w:p>
    <w:p w14:paraId="08EACCBD" w14:textId="7B00E135" w:rsidR="00CB13E4" w:rsidRPr="00A00652" w:rsidRDefault="00CB13E4" w:rsidP="00CB13E4">
      <w:pPr>
        <w:pStyle w:val="Agency-body-text-report"/>
      </w:pPr>
      <w:r w:rsidRPr="00A00652">
        <w:t xml:space="preserve">ISCED 2: </w:t>
      </w:r>
      <w:r w:rsidR="000714C0" w:rsidRPr="00A00652">
        <w:t>T</w:t>
      </w:r>
      <w:r w:rsidRPr="00A00652">
        <w:t>he number of pupils in ISCED 2 with an official decision of SEN that are educated in separate special classes in mainstream schools (Q3.3) + The number of pupils in ISCED 2 with an official decision of SEN that are educated in separate special schools (Q3.4) / The number of pupils that are enrolled in all formal educational settings (Q1.2) x 100.</w:t>
      </w:r>
    </w:p>
    <w:p w14:paraId="32BD28BB" w14:textId="77777777" w:rsidR="00CB13E4" w:rsidRPr="00A00652" w:rsidRDefault="00CB13E4" w:rsidP="00CB13E4">
      <w:pPr>
        <w:pStyle w:val="Agency-body-text-report"/>
        <w:rPr>
          <w:bCs/>
        </w:rPr>
      </w:pPr>
      <w:r w:rsidRPr="00A00652">
        <w:rPr>
          <w:bCs/>
        </w:rPr>
        <w:t>Data is available from 22 countries.</w:t>
      </w:r>
    </w:p>
    <w:p w14:paraId="1DD05F02" w14:textId="675EA738" w:rsidR="00CB13E4" w:rsidRPr="00A00652" w:rsidRDefault="00CB13E4" w:rsidP="00CB13E4">
      <w:pPr>
        <w:pStyle w:val="Agency-body-text-report"/>
      </w:pPr>
      <w:r w:rsidRPr="00A00652">
        <w:t xml:space="preserve">The fully separate placement enrolment rates of pupils with an official decision of SEN in ISCED 1 </w:t>
      </w:r>
      <w:r w:rsidR="00153D00" w:rsidRPr="00A00652">
        <w:t xml:space="preserve">range from </w:t>
      </w:r>
      <w:r w:rsidRPr="00A00652">
        <w:t xml:space="preserve">0.15% </w:t>
      </w:r>
      <w:r w:rsidR="00153D00" w:rsidRPr="00A00652">
        <w:t>to</w:t>
      </w:r>
      <w:r w:rsidR="000714C0" w:rsidRPr="00A00652">
        <w:t xml:space="preserve"> </w:t>
      </w:r>
      <w:r w:rsidRPr="00A00652">
        <w:t>2.96</w:t>
      </w:r>
      <w:r w:rsidR="00E94195" w:rsidRPr="00A00652">
        <w:t>%; the total</w:t>
      </w:r>
      <w:r w:rsidR="00B02F3C" w:rsidRPr="00A00652">
        <w:t xml:space="preserve"> average for</w:t>
      </w:r>
      <w:r w:rsidRPr="00A00652">
        <w:t xml:space="preserve"> the 22 coun</w:t>
      </w:r>
      <w:r w:rsidR="00E94195" w:rsidRPr="00A00652">
        <w:t>tries is</w:t>
      </w:r>
      <w:r w:rsidRPr="00A00652">
        <w:t xml:space="preserve"> 1.10%.</w:t>
      </w:r>
    </w:p>
    <w:p w14:paraId="2EC21E5D" w14:textId="3B1264CF" w:rsidR="00FE023B" w:rsidRPr="00A00652" w:rsidRDefault="00CB13E4" w:rsidP="00CB13E4">
      <w:pPr>
        <w:pStyle w:val="Agency-body-text-report"/>
      </w:pPr>
      <w:r w:rsidRPr="00A00652">
        <w:t xml:space="preserve">The fully separate placement enrolment rates of pupils with an official decision of SEN in ISCED 2 </w:t>
      </w:r>
      <w:r w:rsidR="009B6FE2" w:rsidRPr="00A00652">
        <w:t xml:space="preserve">range from </w:t>
      </w:r>
      <w:r w:rsidRPr="00A00652">
        <w:t xml:space="preserve">0.10% </w:t>
      </w:r>
      <w:r w:rsidR="009B6FE2" w:rsidRPr="00A00652">
        <w:t>to</w:t>
      </w:r>
      <w:r w:rsidRPr="00A00652">
        <w:t xml:space="preserve"> 3.60</w:t>
      </w:r>
      <w:r w:rsidR="00E94195" w:rsidRPr="00A00652">
        <w:t>%; the total</w:t>
      </w:r>
      <w:r w:rsidR="00B02F3C" w:rsidRPr="00A00652">
        <w:t xml:space="preserve"> average for</w:t>
      </w:r>
      <w:r w:rsidRPr="00A00652">
        <w:t xml:space="preserve"> the 22 coun</w:t>
      </w:r>
      <w:r w:rsidR="00E94195" w:rsidRPr="00A00652">
        <w:t>tries is</w:t>
      </w:r>
      <w:r w:rsidRPr="00A00652">
        <w:t xml:space="preserve"> 0.70%.</w:t>
      </w:r>
    </w:p>
    <w:p w14:paraId="3A38C3D6" w14:textId="4017B38E" w:rsidR="00FB2619" w:rsidRPr="00A00652" w:rsidRDefault="00FB2619" w:rsidP="00093C80">
      <w:pPr>
        <w:pStyle w:val="Agency-caption-report"/>
        <w:keepNext/>
      </w:pPr>
      <w:bookmarkStart w:id="127" w:name="Figure2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23</w:t>
      </w:r>
      <w:r w:rsidRPr="00A00652">
        <w:fldChar w:fldCharType="end"/>
      </w:r>
      <w:r w:rsidRPr="00A00652">
        <w:t>. ISCED breakdown of pupils with an official decision of SEN in fully separate educational settings, based on the enrolled school population (%)</w:t>
      </w:r>
    </w:p>
    <w:bookmarkEnd w:id="127"/>
    <w:p w14:paraId="41A8A0E1" w14:textId="730D3421" w:rsidR="001E17FA" w:rsidRPr="00A00652" w:rsidRDefault="00CB13E4" w:rsidP="00093C80">
      <w:pPr>
        <w:pStyle w:val="Agency-body-text-report"/>
        <w:jc w:val="center"/>
      </w:pPr>
      <w:r w:rsidRPr="00A00652">
        <w:rPr>
          <w:noProof/>
          <w:lang w:val="da-DK" w:eastAsia="da-DK"/>
        </w:rPr>
        <w:drawing>
          <wp:inline distT="0" distB="0" distL="0" distR="0" wp14:anchorId="3A904A11" wp14:editId="72E9A423">
            <wp:extent cx="9000000" cy="5040000"/>
            <wp:effectExtent l="0" t="0" r="17145" b="14605"/>
            <wp:docPr id="45" name="Chart 45" descr="Bar chart: country name, followed by ISCED 1 percentage and ISCED 2 percentage, Croatia&#10;0.15&#10;0.21&#10;Cyprus&#10;0.63&#10;0.37&#10;Czech Republic&#10;1.74&#10;2.30&#10;Denmark&#10;2.96&#10;2.36&#10;Estonia&#10;2.44&#10;2.11&#10;Finland&#10;2.80&#10;1.75&#10;France&#10;1.22&#10;0.21&#10;Hungary&#10;1.04&#10;1.65&#10;Iceland&#10;0.65&#10;0.65&#10;Ireland&#10;1.10&#10;0.44&#10;Latvia&#10;2.66&#10;1.55&#10;Lithuania&#10;0.48&#10;0.93&#10;Luxembourg&#10;0.55&#10;0.52&#10;Poland&#10;0.91&#10;0.87&#10;Portugal&#10;0.29&#10;0.10&#10;Slovakia&#10;2.68&#10;3.60&#10;Slovenia&#10;1.61&#10;0.45&#10;Spain&#10;0.42&#10;0.24&#10;Switzerland&#10;2.42&#10;1.86&#10;United Kingdom (Northern Ireland)&#10;0.98&#10;0.96&#10;United Kingdom (Scotland)&#10;0.78&#10;0.67&#10;United Kingdom (Wales)&#10;0.59&#10;0.89&#10;Total average for the 22 countries&#10;1.10&#10;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1CBDFA3" w14:textId="690E3123" w:rsidR="00CB13E4" w:rsidRPr="00A00652" w:rsidRDefault="00CB13E4" w:rsidP="00093C80">
      <w:pPr>
        <w:pStyle w:val="Agency-heading-2-report"/>
        <w:spacing w:after="480"/>
      </w:pPr>
      <w:bookmarkStart w:id="128" w:name="_Toc479673337"/>
      <w:bookmarkStart w:id="129" w:name="_Toc490656665"/>
      <w:bookmarkStart w:id="130" w:name="_Toc491072362"/>
      <w:bookmarkStart w:id="131" w:name="_Toc491170536"/>
      <w:bookmarkStart w:id="132" w:name="_Toc494714148"/>
      <w:r w:rsidRPr="00A00652">
        <w:lastRenderedPageBreak/>
        <w:t>3c</w:t>
      </w:r>
      <w:r w:rsidR="00ED2F1A" w:rsidRPr="00A00652">
        <w:t>.</w:t>
      </w:r>
      <w:r w:rsidRPr="00A00652">
        <w:t xml:space="preserve"> Distribution of placements, based on the population of pupils with an official decision of SEN</w:t>
      </w:r>
      <w:bookmarkEnd w:id="128"/>
      <w:bookmarkEnd w:id="129"/>
      <w:bookmarkEnd w:id="130"/>
      <w:bookmarkEnd w:id="131"/>
      <w:bookmarkEnd w:id="132"/>
    </w:p>
    <w:p w14:paraId="254F2784" w14:textId="3E254175" w:rsidR="00CB13E4" w:rsidRPr="00A00652" w:rsidRDefault="00CB13E4" w:rsidP="00093C80">
      <w:pPr>
        <w:pStyle w:val="Agency-body-text-report"/>
        <w:spacing w:before="80" w:after="80"/>
      </w:pPr>
      <w:r w:rsidRPr="00A00652">
        <w:t xml:space="preserve">As </w:t>
      </w:r>
      <w:r w:rsidR="004C0B2C" w:rsidRPr="00A00652">
        <w:t xml:space="preserve">with </w:t>
      </w:r>
      <w:r w:rsidRPr="00A00652">
        <w:t xml:space="preserve">the indicators in section 3b, the indicators presented in this section relate </w:t>
      </w:r>
      <w:r w:rsidR="0063082A" w:rsidRPr="00A00652">
        <w:t xml:space="preserve">to the </w:t>
      </w:r>
      <w:r w:rsidRPr="00A00652">
        <w:t>distribution of placements of pupils with an official decision of SEN in:</w:t>
      </w:r>
    </w:p>
    <w:p w14:paraId="68ABA860" w14:textId="77777777" w:rsidR="00CB13E4" w:rsidRPr="00A00652" w:rsidRDefault="00CB13E4" w:rsidP="00093C80">
      <w:pPr>
        <w:pStyle w:val="Agency-body-text-report"/>
        <w:numPr>
          <w:ilvl w:val="0"/>
          <w:numId w:val="11"/>
        </w:numPr>
        <w:spacing w:before="80" w:after="80"/>
        <w:ind w:left="714" w:hanging="357"/>
      </w:pPr>
      <w:r w:rsidRPr="00A00652">
        <w:t>Inclusive settings</w:t>
      </w:r>
    </w:p>
    <w:p w14:paraId="1C675846" w14:textId="77777777" w:rsidR="00CB13E4" w:rsidRPr="00A00652" w:rsidRDefault="00CB13E4" w:rsidP="00093C80">
      <w:pPr>
        <w:pStyle w:val="Agency-body-text-report"/>
        <w:numPr>
          <w:ilvl w:val="0"/>
          <w:numId w:val="11"/>
        </w:numPr>
        <w:spacing w:before="80" w:after="80"/>
        <w:ind w:left="714" w:hanging="357"/>
      </w:pPr>
      <w:r w:rsidRPr="00A00652">
        <w:t>Separate special classes in mainstream schools</w:t>
      </w:r>
    </w:p>
    <w:p w14:paraId="43B23066" w14:textId="77777777" w:rsidR="00CB13E4" w:rsidRPr="00A00652" w:rsidRDefault="00CB13E4" w:rsidP="00093C80">
      <w:pPr>
        <w:pStyle w:val="Agency-body-text-report"/>
        <w:numPr>
          <w:ilvl w:val="0"/>
          <w:numId w:val="11"/>
        </w:numPr>
        <w:spacing w:before="80" w:after="80"/>
        <w:ind w:left="714" w:hanging="357"/>
      </w:pPr>
      <w:r w:rsidRPr="00A00652">
        <w:t>Separate special schools</w:t>
      </w:r>
    </w:p>
    <w:p w14:paraId="25F79106" w14:textId="77777777" w:rsidR="00CB13E4" w:rsidRPr="00A00652" w:rsidRDefault="00CB13E4" w:rsidP="00093C80">
      <w:pPr>
        <w:pStyle w:val="Agency-body-text-report"/>
        <w:numPr>
          <w:ilvl w:val="0"/>
          <w:numId w:val="11"/>
        </w:numPr>
        <w:spacing w:before="80" w:after="80"/>
        <w:ind w:left="714" w:hanging="357"/>
      </w:pPr>
      <w:r w:rsidRPr="00A00652">
        <w:t>Non-formal settings.</w:t>
      </w:r>
    </w:p>
    <w:p w14:paraId="25835019" w14:textId="4137B84C" w:rsidR="00CB13E4" w:rsidRPr="00A00652" w:rsidRDefault="00CB13E4" w:rsidP="00093C80">
      <w:pPr>
        <w:pStyle w:val="Agency-body-text-report"/>
        <w:spacing w:before="80" w:after="80"/>
      </w:pPr>
      <w:r w:rsidRPr="00A00652">
        <w:t xml:space="preserve">However, the </w:t>
      </w:r>
      <w:r w:rsidR="00972278" w:rsidRPr="00A00652">
        <w:t xml:space="preserve">data </w:t>
      </w:r>
      <w:r w:rsidRPr="00A00652">
        <w:t>focus</w:t>
      </w:r>
      <w:r w:rsidR="00972278" w:rsidRPr="00A00652">
        <w:t>e</w:t>
      </w:r>
      <w:r w:rsidRPr="00A00652">
        <w:t>s on the population of pupils with an official decision of SEN in different settings in relation to the whole school population of pupils with an official decision of SEN.</w:t>
      </w:r>
    </w:p>
    <w:p w14:paraId="39A49C69" w14:textId="77777777" w:rsidR="00CB13E4" w:rsidRPr="00A00652" w:rsidRDefault="00CB13E4" w:rsidP="00093C80">
      <w:pPr>
        <w:pStyle w:val="Agency-body-text-report"/>
        <w:spacing w:before="80" w:after="80"/>
      </w:pPr>
      <w:r w:rsidRPr="00A00652">
        <w:t>For each of these areas of indicators, gender and ISCED level breakdowns are presented in separate figures.</w:t>
      </w:r>
    </w:p>
    <w:p w14:paraId="7B112D00" w14:textId="2D635980" w:rsidR="00CB13E4" w:rsidRPr="00A00652" w:rsidRDefault="00CB13E4" w:rsidP="00093C80">
      <w:pPr>
        <w:pStyle w:val="Agency-body-text-report"/>
        <w:spacing w:before="80" w:after="80"/>
      </w:pPr>
      <w:r w:rsidRPr="00A00652">
        <w:t xml:space="preserve">All data must be considered in line with the </w:t>
      </w:r>
      <w:hyperlink r:id="rId56" w:history="1">
        <w:r w:rsidR="005E1438" w:rsidRPr="00A00652">
          <w:rPr>
            <w:rStyle w:val="Hyperlink"/>
          </w:rPr>
          <w:t>Country Background Information</w:t>
        </w:r>
      </w:hyperlink>
      <w:r w:rsidRPr="00A00652">
        <w:t xml:space="preserve"> relating to the official decision of SEN procedures in the country concerned.</w:t>
      </w:r>
    </w:p>
    <w:p w14:paraId="5CF8566E" w14:textId="576D4D74" w:rsidR="00CB13E4" w:rsidRPr="00A00652" w:rsidRDefault="00CB13E4" w:rsidP="00093C80">
      <w:pPr>
        <w:pStyle w:val="Agency-heading-3-report"/>
        <w:spacing w:after="120"/>
      </w:pPr>
      <w:bookmarkStart w:id="133" w:name="_Toc479673338"/>
      <w:bookmarkStart w:id="134" w:name="_Toc490656666"/>
      <w:bookmarkStart w:id="135" w:name="_Toc491072363"/>
      <w:bookmarkStart w:id="136" w:name="_Toc491170537"/>
      <w:bookmarkStart w:id="137" w:name="_Toc494714149"/>
      <w:r w:rsidRPr="00A00652">
        <w:t>Indicator 3c.1: the percentage of pupils with an official decision of SEN in inclusive education, based on the population of pupils with an official decision of SEN (%)</w:t>
      </w:r>
      <w:bookmarkEnd w:id="133"/>
      <w:bookmarkEnd w:id="134"/>
      <w:bookmarkEnd w:id="135"/>
      <w:bookmarkEnd w:id="136"/>
      <w:bookmarkEnd w:id="137"/>
    </w:p>
    <w:p w14:paraId="3E18967F" w14:textId="32CAC089" w:rsidR="00CB13E4" w:rsidRPr="00A00652" w:rsidRDefault="00CB13E4" w:rsidP="00093C80">
      <w:pPr>
        <w:pStyle w:val="Agency-body-text-report"/>
        <w:spacing w:before="80" w:after="80"/>
      </w:pPr>
      <w:r w:rsidRPr="00A00652">
        <w:t xml:space="preserve">This indicator has been calculated as follows: </w:t>
      </w:r>
      <w:r w:rsidR="0063082A" w:rsidRPr="00A00652">
        <w:t>T</w:t>
      </w:r>
      <w:r w:rsidRPr="00A00652">
        <w:t xml:space="preserve">he number of pupils with an official decision of SEN that are educated in formal mainstream educational settings with their </w:t>
      </w:r>
      <w:r w:rsidR="0063082A" w:rsidRPr="00A00652">
        <w:t>non-</w:t>
      </w:r>
      <w:r w:rsidRPr="00A00652">
        <w:t>disabled peers of the same age for at least 80% of the time (Q3.2) / The number of pupils that have an official decision of SEN (Q3.1) x 100.</w:t>
      </w:r>
    </w:p>
    <w:p w14:paraId="50526C7D" w14:textId="3A9E3ABA" w:rsidR="00CB13E4" w:rsidRPr="00A00652" w:rsidRDefault="00CB13E4" w:rsidP="00093C80">
      <w:pPr>
        <w:pStyle w:val="Agency-body-text-report"/>
        <w:spacing w:before="80" w:after="80"/>
        <w:rPr>
          <w:bCs/>
        </w:rPr>
      </w:pPr>
      <w:r w:rsidRPr="00A00652">
        <w:t xml:space="preserve">The data </w:t>
      </w:r>
      <w:r w:rsidR="008B3853" w:rsidRPr="00A00652">
        <w:t>focus</w:t>
      </w:r>
      <w:r w:rsidRPr="00A00652">
        <w:t xml:space="preserve">es on pupils with an official decision of SEN in line with the EASIE operational definition, who are enrolled in inclusive education </w:t>
      </w:r>
      <w:r w:rsidRPr="00A00652">
        <w:rPr>
          <w:bCs/>
        </w:rPr>
        <w:t>in line with the 80% placement benchmark (or the most relevant proxy for this benchmark) in comparison to the whole population of pupils with an official decision of SEN.</w:t>
      </w:r>
    </w:p>
    <w:p w14:paraId="0518D5E6" w14:textId="47DA492D" w:rsidR="00CB13E4" w:rsidRPr="00A00652" w:rsidRDefault="00CB13E4" w:rsidP="00093C80">
      <w:pPr>
        <w:pStyle w:val="Agency-body-text-report"/>
        <w:spacing w:before="80" w:after="80"/>
      </w:pPr>
      <w:r w:rsidRPr="00A00652">
        <w:t>Data is available from 28 countries.</w:t>
      </w:r>
    </w:p>
    <w:p w14:paraId="24D28DE8" w14:textId="673E6891" w:rsidR="00CB13E4" w:rsidRPr="00A00652" w:rsidRDefault="00CB13E4" w:rsidP="00093C80">
      <w:pPr>
        <w:pStyle w:val="Agency-body-text-report"/>
        <w:spacing w:before="80" w:after="80"/>
      </w:pPr>
      <w:r w:rsidRPr="00A00652">
        <w:t>The inclusive education enrolment rates of pupils with an official decision of SEN, based on the whole population of pupils with an official decision of SEN</w:t>
      </w:r>
      <w:r w:rsidR="00F0745C" w:rsidRPr="00A00652">
        <w:t>,</w:t>
      </w:r>
      <w:r w:rsidRPr="00A00652">
        <w:t xml:space="preserve"> </w:t>
      </w:r>
      <w:r w:rsidR="00F0745C" w:rsidRPr="00A00652">
        <w:t xml:space="preserve">range from </w:t>
      </w:r>
      <w:r w:rsidRPr="00A00652">
        <w:t xml:space="preserve">3.46% </w:t>
      </w:r>
      <w:r w:rsidR="00F0745C" w:rsidRPr="00A00652">
        <w:t>to</w:t>
      </w:r>
      <w:r w:rsidR="0063082A" w:rsidRPr="00A00652">
        <w:t xml:space="preserve"> </w:t>
      </w:r>
      <w:r w:rsidRPr="00A00652">
        <w:t>98.18</w:t>
      </w:r>
      <w:r w:rsidR="00E94195" w:rsidRPr="00A00652">
        <w:t>%; the total</w:t>
      </w:r>
      <w:r w:rsidR="00B02F3C" w:rsidRPr="00A00652">
        <w:t xml:space="preserve"> average for</w:t>
      </w:r>
      <w:r w:rsidRPr="00A00652">
        <w:t xml:space="preserve"> the 28 coun</w:t>
      </w:r>
      <w:r w:rsidR="00E94195" w:rsidRPr="00A00652">
        <w:t>tries is</w:t>
      </w:r>
      <w:r w:rsidRPr="00A00652">
        <w:t xml:space="preserve"> 52.68%.</w:t>
      </w:r>
    </w:p>
    <w:p w14:paraId="0F30B1CF" w14:textId="34D439A5" w:rsidR="001D1C2C" w:rsidRPr="00A00652" w:rsidRDefault="001D1C2C" w:rsidP="00093C80">
      <w:pPr>
        <w:pStyle w:val="Agency-caption-report"/>
        <w:keepNext/>
      </w:pPr>
      <w:bookmarkStart w:id="138" w:name="Figure2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24</w:t>
      </w:r>
      <w:r w:rsidRPr="00A00652">
        <w:fldChar w:fldCharType="end"/>
      </w:r>
      <w:r w:rsidRPr="00A00652">
        <w:t>. Percentage of pupils with an official decision of SEN in inclusive education, based on the population of pupils with an official decision of SEN (%)</w:t>
      </w:r>
    </w:p>
    <w:bookmarkEnd w:id="138"/>
    <w:p w14:paraId="175EBE6D" w14:textId="43D1B18E" w:rsidR="00CB13E4" w:rsidRPr="00A00652" w:rsidRDefault="00CB13E4" w:rsidP="00093C80">
      <w:pPr>
        <w:pStyle w:val="Agency-body-text-report"/>
        <w:jc w:val="center"/>
      </w:pPr>
      <w:r w:rsidRPr="00A00652">
        <w:rPr>
          <w:noProof/>
          <w:lang w:val="da-DK" w:eastAsia="da-DK"/>
        </w:rPr>
        <w:drawing>
          <wp:inline distT="0" distB="0" distL="0" distR="0" wp14:anchorId="711A2E99" wp14:editId="5246A496">
            <wp:extent cx="9000000" cy="5040000"/>
            <wp:effectExtent l="0" t="0" r="17145" b="14605"/>
            <wp:docPr id="27" name="Diagram 8" descr="Bar chart: country name and percentage, Belgium (French speaking community)&#10;4.27&#10;Croatia&#10;91.95&#10;Cyprus&#10;80.14&#10;Czech Republic&#10;56.29&#10;Denmark&#10;3.46&#10;Estonia&#10;46.10&#10;Finland&#10;37.75&#10;France&#10;51.41&#10;Germany&#10;31.53&#10;Hungary&#10;61.91&#10;Iceland&#10;92.12&#10;Ireland&#10;72.53&#10;Latvia&#10;29.14&#10;Lithuania&#10;88.71&#10;Luxembourg&#10;55.53&#10;Malta&#10;98.18&#10;Netherlands&#10;35.24&#10;Norway&#10;92.16&#10;Poland&#10;48.69&#10;Portugal&#10;92.58&#10;Slovakia&#10;42.65&#10;Slovenia&#10;75.51&#10;Spain&#10;76.77&#10;Sweden&#10;12.62&#10;United Kingdom (England)&#10;52.82&#10;United Kingdom (Northern Ireland)&#10;58.51&#10;United Kingdom (Scotland)&#10;91.68&#10;United Kingdom (Wales)&#10;47.17&#10;Total average for the 28 countries&#10;5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8BC0CD4" w14:textId="77777777" w:rsidR="00CB13E4" w:rsidRPr="00A00652" w:rsidRDefault="00CB13E4" w:rsidP="00480246">
      <w:pPr>
        <w:pStyle w:val="Agency-heading-4-report"/>
      </w:pPr>
      <w:bookmarkStart w:id="139" w:name="_Toc479673339"/>
      <w:r w:rsidRPr="00A00652">
        <w:lastRenderedPageBreak/>
        <w:t>Gender breakdown of pupils with an official decision of SEN in inclusive education, based on the population of pupils with an official decision of SEN (%)</w:t>
      </w:r>
      <w:bookmarkEnd w:id="139"/>
    </w:p>
    <w:p w14:paraId="5144E174" w14:textId="77777777" w:rsidR="00CB13E4" w:rsidRPr="00A00652" w:rsidRDefault="00CB13E4" w:rsidP="00CB13E4">
      <w:pPr>
        <w:pStyle w:val="Agency-body-text-report"/>
      </w:pPr>
      <w:r w:rsidRPr="00A00652">
        <w:t>The gender breakdowns have been calculated as follows:</w:t>
      </w:r>
    </w:p>
    <w:p w14:paraId="5A8A0112" w14:textId="0842423C" w:rsidR="00CB13E4" w:rsidRPr="00A00652" w:rsidRDefault="00CB13E4" w:rsidP="00CB13E4">
      <w:pPr>
        <w:pStyle w:val="Agency-body-text-report"/>
      </w:pPr>
      <w:r w:rsidRPr="00A00652">
        <w:t xml:space="preserve">Males: </w:t>
      </w:r>
      <w:r w:rsidR="0063082A" w:rsidRPr="00A00652">
        <w:t>T</w:t>
      </w:r>
      <w:r w:rsidRPr="00A00652">
        <w:t>he number of male pupils with an official decision of SEN that are educated in formal mainstream educational settings with their non</w:t>
      </w:r>
      <w:r w:rsidR="0063082A" w:rsidRPr="00A00652">
        <w:t>-</w:t>
      </w:r>
      <w:r w:rsidRPr="00A00652">
        <w:t>disabled peers of the same age for at least 80% of the time (Q4.2) / The number of pupils that have an official decision of SEN (Q3.1) x 100.</w:t>
      </w:r>
    </w:p>
    <w:p w14:paraId="7B57F8E3" w14:textId="4F464ADE" w:rsidR="00CB13E4" w:rsidRPr="00A00652" w:rsidRDefault="00CB13E4" w:rsidP="00CB13E4">
      <w:pPr>
        <w:pStyle w:val="Agency-body-text-report"/>
      </w:pPr>
      <w:r w:rsidRPr="00A00652">
        <w:t xml:space="preserve">Females: </w:t>
      </w:r>
      <w:r w:rsidR="0063082A" w:rsidRPr="00A00652">
        <w:t>T</w:t>
      </w:r>
      <w:r w:rsidRPr="00A00652">
        <w:t>he number of female pupils with an official decision of SEN that are educated in formal mainstream educational settings with their non</w:t>
      </w:r>
      <w:r w:rsidR="0063082A" w:rsidRPr="00A00652">
        <w:t>-</w:t>
      </w:r>
      <w:r w:rsidRPr="00A00652">
        <w:t>disabled peers of the same age for at least 80% of the time (Q4.2) / The number of pupils that have an official decision of SEN (Q3.1) x 100.</w:t>
      </w:r>
    </w:p>
    <w:p w14:paraId="78F40523" w14:textId="77777777" w:rsidR="00CB13E4" w:rsidRPr="00A00652" w:rsidRDefault="00CB13E4" w:rsidP="00CB13E4">
      <w:pPr>
        <w:pStyle w:val="Agency-body-text-report"/>
      </w:pPr>
      <w:r w:rsidRPr="00A00652">
        <w:t>Data is available from 19 countries.</w:t>
      </w:r>
    </w:p>
    <w:p w14:paraId="4476067A" w14:textId="299A3329" w:rsidR="00CB13E4" w:rsidRPr="00A00652" w:rsidRDefault="00CB13E4" w:rsidP="00CB13E4">
      <w:pPr>
        <w:pStyle w:val="Agency-body-text-report"/>
      </w:pPr>
      <w:r w:rsidRPr="00A00652">
        <w:t>The inclusive education enrolment rates of pupils with an official decision of SEN, based on the whole population of pupils with an official decision of SEN</w:t>
      </w:r>
      <w:r w:rsidR="001E3F84" w:rsidRPr="00A00652">
        <w:t>,</w:t>
      </w:r>
      <w:r w:rsidRPr="00A00652">
        <w:t xml:space="preserve"> for </w:t>
      </w:r>
      <w:r w:rsidR="0063082A" w:rsidRPr="00A00652">
        <w:t>males</w:t>
      </w:r>
      <w:r w:rsidRPr="00A00652">
        <w:t xml:space="preserve"> </w:t>
      </w:r>
      <w:r w:rsidR="001E3F84" w:rsidRPr="00A00652">
        <w:t xml:space="preserve">range from </w:t>
      </w:r>
      <w:r w:rsidRPr="00A00652">
        <w:t xml:space="preserve">2.42% </w:t>
      </w:r>
      <w:r w:rsidR="001E3F84" w:rsidRPr="00A00652">
        <w:t>to</w:t>
      </w:r>
      <w:r w:rsidR="0063082A" w:rsidRPr="00A00652">
        <w:t xml:space="preserve"> </w:t>
      </w:r>
      <w:r w:rsidRPr="00A00652">
        <w:t>71.44</w:t>
      </w:r>
      <w:r w:rsidR="00E94195" w:rsidRPr="00A00652">
        <w:t>%; the total</w:t>
      </w:r>
      <w:r w:rsidR="00B02F3C" w:rsidRPr="00A00652">
        <w:t xml:space="preserve"> average for</w:t>
      </w:r>
      <w:r w:rsidRPr="00A00652">
        <w:t xml:space="preserve"> the </w:t>
      </w:r>
      <w:r w:rsidR="00B55BF0" w:rsidRPr="00A00652">
        <w:t xml:space="preserve">19 </w:t>
      </w:r>
      <w:r w:rsidRPr="00A00652">
        <w:t>coun</w:t>
      </w:r>
      <w:r w:rsidR="00E94195" w:rsidRPr="00A00652">
        <w:t>tries is</w:t>
      </w:r>
      <w:r w:rsidRPr="00A00652">
        <w:t xml:space="preserve"> 37.49%.</w:t>
      </w:r>
    </w:p>
    <w:p w14:paraId="6A304A15" w14:textId="1BA9752D" w:rsidR="00FE023B" w:rsidRPr="00A00652" w:rsidRDefault="00CB13E4" w:rsidP="00CB13E4">
      <w:pPr>
        <w:pStyle w:val="Agency-body-text-report"/>
      </w:pPr>
      <w:r w:rsidRPr="00A00652">
        <w:t>The inclusive education enrolment rates of pupils with an official decision of SEN</w:t>
      </w:r>
      <w:r w:rsidR="0063082A" w:rsidRPr="00A00652">
        <w:t>,</w:t>
      </w:r>
      <w:r w:rsidRPr="00A00652">
        <w:t xml:space="preserve"> based on the whole population of pupils with an official decision of SEN</w:t>
      </w:r>
      <w:r w:rsidR="001E3F84" w:rsidRPr="00A00652">
        <w:t>,</w:t>
      </w:r>
      <w:r w:rsidRPr="00A00652">
        <w:t xml:space="preserve"> for </w:t>
      </w:r>
      <w:r w:rsidR="0063082A" w:rsidRPr="00A00652">
        <w:t xml:space="preserve">females </w:t>
      </w:r>
      <w:r w:rsidR="001E3F84" w:rsidRPr="00A00652">
        <w:t xml:space="preserve">range from </w:t>
      </w:r>
      <w:r w:rsidRPr="00A00652">
        <w:t xml:space="preserve">1.03% </w:t>
      </w:r>
      <w:r w:rsidR="001E3F84" w:rsidRPr="00A00652">
        <w:t>to</w:t>
      </w:r>
      <w:r w:rsidR="0063082A" w:rsidRPr="00A00652">
        <w:t xml:space="preserve"> </w:t>
      </w:r>
      <w:r w:rsidRPr="00A00652">
        <w:t>34.83</w:t>
      </w:r>
      <w:r w:rsidR="00E94195" w:rsidRPr="00A00652">
        <w:t>%; the total</w:t>
      </w:r>
      <w:r w:rsidR="00B02F3C" w:rsidRPr="00A00652">
        <w:t xml:space="preserve"> average for</w:t>
      </w:r>
      <w:r w:rsidRPr="00A00652">
        <w:t xml:space="preserve"> the </w:t>
      </w:r>
      <w:r w:rsidR="00B55BF0" w:rsidRPr="00A00652">
        <w:t xml:space="preserve">19 </w:t>
      </w:r>
      <w:r w:rsidRPr="00A00652">
        <w:t>coun</w:t>
      </w:r>
      <w:r w:rsidR="00E94195" w:rsidRPr="00A00652">
        <w:t>tries is</w:t>
      </w:r>
      <w:r w:rsidRPr="00A00652">
        <w:t xml:space="preserve"> 17.94%.</w:t>
      </w:r>
    </w:p>
    <w:p w14:paraId="2D8E644B" w14:textId="066946FA" w:rsidR="006C3746" w:rsidRPr="00A00652" w:rsidRDefault="006C3746" w:rsidP="00093C80">
      <w:pPr>
        <w:pStyle w:val="Agency-caption-report"/>
        <w:keepNext/>
      </w:pPr>
      <w:bookmarkStart w:id="140" w:name="Figure25"/>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25</w:t>
      </w:r>
      <w:r w:rsidRPr="00A00652">
        <w:fldChar w:fldCharType="end"/>
      </w:r>
      <w:r w:rsidRPr="00A00652">
        <w:t>. Gender breakdown of pupils with an official decision of SEN in inclusive education, based on the population of pupils with an official decision of SEN (%)</w:t>
      </w:r>
    </w:p>
    <w:bookmarkEnd w:id="140"/>
    <w:p w14:paraId="0BB2F4BC" w14:textId="3239B061" w:rsidR="00CB13E4" w:rsidRPr="00A00652" w:rsidRDefault="00CB13E4" w:rsidP="00093C80">
      <w:pPr>
        <w:pStyle w:val="Agency-body-text-report"/>
        <w:jc w:val="center"/>
      </w:pPr>
      <w:r w:rsidRPr="00A00652">
        <w:rPr>
          <w:noProof/>
          <w:lang w:val="da-DK" w:eastAsia="da-DK"/>
        </w:rPr>
        <w:drawing>
          <wp:inline distT="0" distB="0" distL="0" distR="0" wp14:anchorId="3B7ABAC7" wp14:editId="422E60AD">
            <wp:extent cx="9000000" cy="4932000"/>
            <wp:effectExtent l="0" t="0" r="17145" b="21590"/>
            <wp:docPr id="30" name="Chart 30" descr="Bar chart: country name, followed by male percentage and female percentage, Belgium (French speaking community)&#10;2.63&#10;1.63&#10;Croatia&#10;59.30&#10;32.65&#10;Cyprus&#10;45.38&#10;34.76&#10;Czech Republic&#10;39.12&#10;17.18&#10;Denmark&#10;2.42&#10;1.03&#10;Estonia&#10;29.77&#10;16.33&#10;Finland&#10;26.43&#10;11.33&#10;France&#10;37.00&#10;14.41&#10;Hungary&#10;41.09&#10;20.82&#10;Iceland&#10;61.42&#10;30.70&#10;Ireland&#10;53.81&#10;18.72&#10;Malta&#10;71.44&#10;26.74&#10;Netherlands&#10;25.92&#10;9.24&#10;Poland&#10;31.23&#10;17.46&#10;Slovakia&#10;28.48&#10;14.17&#10;Spain&#10;50.93&#10;25.84&#10;Sweden&#10;7.46&#10;5.17&#10;United Kingdom (Northern Ireland)&#10;43.08&#10;15.43&#10;United Kingdom (Scotland)&#10;56.85&#10;34.83&#10;Total average for the 19 countries&#10;37.49&#10;1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252739" w14:textId="77777777" w:rsidR="00CB13E4" w:rsidRPr="00A00652" w:rsidRDefault="00CB13E4" w:rsidP="00CB13E4">
      <w:pPr>
        <w:pStyle w:val="Agency-heading-4-report"/>
      </w:pPr>
      <w:bookmarkStart w:id="141" w:name="_Toc479673340"/>
      <w:r w:rsidRPr="00A00652">
        <w:lastRenderedPageBreak/>
        <w:t>ISCED breakdown of pupils with an official decision of SEN in inclusive education</w:t>
      </w:r>
      <w:bookmarkEnd w:id="141"/>
      <w:r w:rsidRPr="00A00652">
        <w:t>, based on the population of pupils with an official decision of SEN (%)</w:t>
      </w:r>
    </w:p>
    <w:p w14:paraId="465EA13B" w14:textId="77777777" w:rsidR="00CB13E4" w:rsidRPr="00A00652" w:rsidRDefault="00CB13E4" w:rsidP="00CB13E4">
      <w:pPr>
        <w:pStyle w:val="Agency-body-text-report"/>
      </w:pPr>
      <w:r w:rsidRPr="00A00652">
        <w:t>The ISCED breakdowns have been calculated as follows:</w:t>
      </w:r>
    </w:p>
    <w:p w14:paraId="375C2103" w14:textId="7965B63F" w:rsidR="00CB13E4" w:rsidRPr="00A00652" w:rsidRDefault="00CB13E4" w:rsidP="00CB13E4">
      <w:pPr>
        <w:pStyle w:val="Agency-body-text-report"/>
      </w:pPr>
      <w:r w:rsidRPr="00A00652">
        <w:t xml:space="preserve">ISCED 1: </w:t>
      </w:r>
      <w:r w:rsidR="0063082A" w:rsidRPr="00A00652">
        <w:t>T</w:t>
      </w:r>
      <w:r w:rsidRPr="00A00652">
        <w:t>he number of pupils in ISCED 1 with an official decision of SEN that are educated in formal mainstream educational settings with their non</w:t>
      </w:r>
      <w:r w:rsidR="0063082A" w:rsidRPr="00A00652">
        <w:t>-</w:t>
      </w:r>
      <w:r w:rsidRPr="00A00652">
        <w:t>disabled peers of the same age for at least 80% of the time (Q3.2) / The number of pupils that have an official decision of SEN (Q3.1) x 100.</w:t>
      </w:r>
    </w:p>
    <w:p w14:paraId="646B3BFE" w14:textId="7A50EA6D" w:rsidR="00CB13E4" w:rsidRPr="00A00652" w:rsidRDefault="00CB13E4" w:rsidP="00CB13E4">
      <w:pPr>
        <w:pStyle w:val="Agency-body-text-report"/>
      </w:pPr>
      <w:r w:rsidRPr="00A00652">
        <w:t xml:space="preserve">ISCED 2: </w:t>
      </w:r>
      <w:r w:rsidR="0063082A" w:rsidRPr="00A00652">
        <w:t>T</w:t>
      </w:r>
      <w:r w:rsidRPr="00A00652">
        <w:t>he number of pupils in ISCED 2 with an official decision of SEN that are educated in formal mainstream educational settings with their non</w:t>
      </w:r>
      <w:r w:rsidR="0063082A" w:rsidRPr="00A00652">
        <w:t>-</w:t>
      </w:r>
      <w:r w:rsidRPr="00A00652">
        <w:t>disabled peers of the same age for at least 80% of the time (Q3.2) / The number of pupils that have an official decision of SEN (Q3.1) x 100.</w:t>
      </w:r>
    </w:p>
    <w:p w14:paraId="00E95931" w14:textId="77777777" w:rsidR="00CB13E4" w:rsidRPr="00A00652" w:rsidRDefault="00CB13E4" w:rsidP="00CB13E4">
      <w:pPr>
        <w:pStyle w:val="Agency-body-text-report"/>
        <w:rPr>
          <w:bCs/>
        </w:rPr>
      </w:pPr>
      <w:r w:rsidRPr="00A00652">
        <w:rPr>
          <w:bCs/>
        </w:rPr>
        <w:t>Data is available from 26 countries.</w:t>
      </w:r>
    </w:p>
    <w:p w14:paraId="130F5F15" w14:textId="0A3518C4" w:rsidR="00CB13E4" w:rsidRPr="00A00652" w:rsidRDefault="00CB13E4" w:rsidP="00CB13E4">
      <w:pPr>
        <w:pStyle w:val="Agency-body-text-report"/>
      </w:pPr>
      <w:r w:rsidRPr="00A00652">
        <w:t>The inclusive education enrolment rates for pupils with an official decision of SEN, based on the whole population of pupils with an official decision of SEN in ISCED 1</w:t>
      </w:r>
      <w:r w:rsidR="00D97F60" w:rsidRPr="00A00652">
        <w:t>,</w:t>
      </w:r>
      <w:r w:rsidRPr="00A00652">
        <w:t xml:space="preserve"> </w:t>
      </w:r>
      <w:r w:rsidR="00D97F60" w:rsidRPr="00A00652">
        <w:t xml:space="preserve">range from </w:t>
      </w:r>
      <w:r w:rsidR="00FF4D79" w:rsidRPr="00A00652">
        <w:t xml:space="preserve">2.44% </w:t>
      </w:r>
      <w:r w:rsidR="00D97F60" w:rsidRPr="00A00652">
        <w:t>to</w:t>
      </w:r>
      <w:r w:rsidR="0063082A" w:rsidRPr="00A00652">
        <w:t xml:space="preserve"> </w:t>
      </w:r>
      <w:r w:rsidRPr="00A00652">
        <w:t>62.57</w:t>
      </w:r>
      <w:r w:rsidR="00E94195" w:rsidRPr="00A00652">
        <w:t>%; the total</w:t>
      </w:r>
      <w:r w:rsidR="00B02F3C" w:rsidRPr="00A00652">
        <w:t xml:space="preserve"> average for</w:t>
      </w:r>
      <w:r w:rsidRPr="00A00652">
        <w:t xml:space="preserve"> the 26 coun</w:t>
      </w:r>
      <w:r w:rsidR="00E94195" w:rsidRPr="00A00652">
        <w:t>tries is</w:t>
      </w:r>
      <w:r w:rsidRPr="00A00652">
        <w:t xml:space="preserve"> 29.42%.</w:t>
      </w:r>
    </w:p>
    <w:p w14:paraId="1205E8B3" w14:textId="7933BD36" w:rsidR="00FE023B" w:rsidRPr="00A00652" w:rsidRDefault="00CB13E4" w:rsidP="00CB13E4">
      <w:pPr>
        <w:pStyle w:val="Agency-body-text-report"/>
      </w:pPr>
      <w:r w:rsidRPr="00A00652">
        <w:t>The inclusive education enrolment rates for pupils with an official decision of SEN, based on the whole population of pupils with an official decision of SEN in ISCED 2</w:t>
      </w:r>
      <w:r w:rsidR="00D97F60" w:rsidRPr="00A00652">
        <w:t>,</w:t>
      </w:r>
      <w:r w:rsidRPr="00A00652">
        <w:t xml:space="preserve"> </w:t>
      </w:r>
      <w:r w:rsidR="00D97F60" w:rsidRPr="00A00652">
        <w:t xml:space="preserve">range from </w:t>
      </w:r>
      <w:r w:rsidR="00FF4D79" w:rsidRPr="00A00652">
        <w:t xml:space="preserve">1.02% </w:t>
      </w:r>
      <w:r w:rsidR="00D97F60" w:rsidRPr="00A00652">
        <w:t>to</w:t>
      </w:r>
      <w:r w:rsidR="0063082A" w:rsidRPr="00A00652">
        <w:t xml:space="preserve"> </w:t>
      </w:r>
      <w:r w:rsidRPr="00A00652">
        <w:t>51.96</w:t>
      </w:r>
      <w:r w:rsidR="00E94195" w:rsidRPr="00A00652">
        <w:t>%; the total</w:t>
      </w:r>
      <w:r w:rsidR="00B02F3C" w:rsidRPr="00A00652">
        <w:t xml:space="preserve"> average for</w:t>
      </w:r>
      <w:r w:rsidRPr="00A00652">
        <w:t xml:space="preserve"> the 26 coun</w:t>
      </w:r>
      <w:r w:rsidR="00E94195" w:rsidRPr="00A00652">
        <w:t>tries is</w:t>
      </w:r>
      <w:r w:rsidRPr="00A00652">
        <w:t xml:space="preserve"> 21.95%.</w:t>
      </w:r>
    </w:p>
    <w:p w14:paraId="2A0BCF06" w14:textId="681649A8" w:rsidR="00361A2C" w:rsidRPr="00A00652" w:rsidRDefault="00361A2C" w:rsidP="00093C80">
      <w:pPr>
        <w:pStyle w:val="Agency-caption-report"/>
        <w:keepNext/>
      </w:pPr>
      <w:bookmarkStart w:id="142" w:name="Figure26"/>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26</w:t>
      </w:r>
      <w:r w:rsidRPr="00A00652">
        <w:fldChar w:fldCharType="end"/>
      </w:r>
      <w:r w:rsidRPr="00A00652">
        <w:t>. ISCED breakdown of pupils with an official decision of SEN in inclusive education, based on the population of pupils with an official decision of SEN (%)</w:t>
      </w:r>
    </w:p>
    <w:bookmarkEnd w:id="142"/>
    <w:p w14:paraId="692AF1E9" w14:textId="59970775" w:rsidR="00CB13E4" w:rsidRPr="00A00652" w:rsidRDefault="00CB13E4" w:rsidP="00093C80">
      <w:pPr>
        <w:pStyle w:val="Agency-body-text-report"/>
        <w:jc w:val="center"/>
      </w:pPr>
      <w:r w:rsidRPr="00A00652">
        <w:rPr>
          <w:noProof/>
          <w:lang w:val="da-DK" w:eastAsia="da-DK"/>
        </w:rPr>
        <w:drawing>
          <wp:inline distT="0" distB="0" distL="0" distR="0" wp14:anchorId="6072B66E" wp14:editId="798292CC">
            <wp:extent cx="9000000" cy="4932000"/>
            <wp:effectExtent l="0" t="0" r="17145" b="21590"/>
            <wp:docPr id="48" name="Chart 48" descr="Bar chart: country name, followed by ISCED 1 percentage and ISCED 2 percentage, Belgium (French speaking community)&#10;3.06&#10;1.20&#10;Croatia&#10;39.99&#10;51.96&#10;Cyprus&#10;45.66&#10;34.48&#10;Czech Republic&#10;28.67&#10;27.63&#10;Denmark&#10;2.44&#10;1.02&#10;Estonia&#10;32.54&#10;13.56&#10;Finland&#10;19.42&#10;18.33&#10;France&#10;28.85&#10;22.56&#10;Germany&#10;17.58&#10;13.95&#10;Hungary&#10;25.58&#10;36.33&#10;Iceland&#10;62.33&#10;29.79&#10;Ireland&#10;59.05&#10;13.48&#10;Latvia&#10;20.36&#10;8.78&#10;Lithuania&#10;49.72&#10;38.99&#10;Luxembourg&#10;44.69&#10;10.85&#10;Malta&#10;62.57&#10;35.61&#10;Netherlands&#10;17.63&#10;17.62&#10;Poland&#10;30.04&#10;18.65&#10;Portugal&#10;59.54&#10;33.04&#10;Slovakia&#10;13.23&#10;29.43&#10;Slovenia&#10;42.61&#10;32.90&#10;Spain&#10;48.32&#10;28.44&#10;Sweden&#10;7.32&#10;5.31&#10;United Kingdom (Northern Ireland)&#10;26.24&#10;32.27&#10;United Kingdom (Scotland)&#10;56.86&#10;34.82&#10;United Kingdom (Wales)&#10;19.31&#10;27.86&#10;Total average for the 26 countries&#10;29.42&#10;2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3B67F4" w14:textId="77777777" w:rsidR="00CB13E4" w:rsidRPr="00A00652" w:rsidRDefault="00CB13E4" w:rsidP="00CB13E4">
      <w:pPr>
        <w:pStyle w:val="Agency-heading-3-report"/>
      </w:pPr>
      <w:bookmarkStart w:id="143" w:name="_Toc479673341"/>
      <w:bookmarkStart w:id="144" w:name="_Toc490656667"/>
      <w:bookmarkStart w:id="145" w:name="_Toc491072364"/>
      <w:bookmarkStart w:id="146" w:name="_Toc491170538"/>
      <w:bookmarkStart w:id="147" w:name="_Toc494714150"/>
      <w:r w:rsidRPr="00A00652">
        <w:lastRenderedPageBreak/>
        <w:t>Indicator 3c.2: the percentage of pupils with an official decision of SEN in special classes, based on the population of pupils with an official decision of SEN (%)</w:t>
      </w:r>
      <w:bookmarkEnd w:id="143"/>
      <w:bookmarkEnd w:id="144"/>
      <w:bookmarkEnd w:id="145"/>
      <w:bookmarkEnd w:id="146"/>
      <w:bookmarkEnd w:id="147"/>
    </w:p>
    <w:p w14:paraId="670FB748" w14:textId="4D6211EE" w:rsidR="00CB13E4" w:rsidRPr="00A00652" w:rsidRDefault="00CB13E4" w:rsidP="00CB13E4">
      <w:pPr>
        <w:pStyle w:val="Agency-body-text-report"/>
      </w:pPr>
      <w:r w:rsidRPr="00A00652">
        <w:t xml:space="preserve">This indicator has been calculated as follows: </w:t>
      </w:r>
      <w:r w:rsidR="0063082A" w:rsidRPr="00A00652">
        <w:t>T</w:t>
      </w:r>
      <w:r w:rsidRPr="00A00652">
        <w:t>he number of pupils with an official decision of SEN that are educated in separate special classes in mainstream schools (Q3.3) / The number of pupils that have an official decision of SEN (Q3.1) x 100.</w:t>
      </w:r>
    </w:p>
    <w:p w14:paraId="60F73579" w14:textId="54A90C3F"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w:t>
      </w:r>
      <w:r w:rsidR="0063082A" w:rsidRPr="00A00652">
        <w:t>E</w:t>
      </w:r>
      <w:r w:rsidRPr="00A00652">
        <w:t xml:space="preserve">ASIE operational definition, who are enrolled in fully separate special classes </w:t>
      </w:r>
      <w:r w:rsidRPr="00A00652">
        <w:rPr>
          <w:bCs/>
        </w:rPr>
        <w:t>in line with the 80% placement benchmark (or the most relevant proxy for this benchmark) in relation to the whole population of pupils with an official decision of SEN.</w:t>
      </w:r>
    </w:p>
    <w:p w14:paraId="06CB4784" w14:textId="77777777" w:rsidR="00CB13E4" w:rsidRPr="00A00652" w:rsidRDefault="00CB13E4" w:rsidP="00CB13E4">
      <w:pPr>
        <w:pStyle w:val="Agency-body-text-report"/>
      </w:pPr>
      <w:r w:rsidRPr="00A00652">
        <w:t>Data is available from 24 countries.</w:t>
      </w:r>
    </w:p>
    <w:p w14:paraId="3417303E" w14:textId="11CC700C" w:rsidR="00FE023B" w:rsidRPr="00A00652" w:rsidRDefault="00CB13E4" w:rsidP="00CB13E4">
      <w:pPr>
        <w:pStyle w:val="Agency-body-text-report"/>
      </w:pPr>
      <w:r w:rsidRPr="00A00652">
        <w:t>The enrolment rates in special classes for pupils with an official decision of SEN, based on the whole population of pupils with an official decision of SEN</w:t>
      </w:r>
      <w:r w:rsidR="00B85A6A" w:rsidRPr="00A00652">
        <w:t>,</w:t>
      </w:r>
      <w:r w:rsidRPr="00A00652">
        <w:t xml:space="preserve"> </w:t>
      </w:r>
      <w:r w:rsidR="00B85A6A" w:rsidRPr="00A00652">
        <w:t xml:space="preserve">range from </w:t>
      </w:r>
      <w:r w:rsidRPr="00A00652">
        <w:t xml:space="preserve">1.89% </w:t>
      </w:r>
      <w:r w:rsidR="00B85A6A" w:rsidRPr="00A00652">
        <w:t>to</w:t>
      </w:r>
      <w:r w:rsidR="0063082A" w:rsidRPr="00A00652">
        <w:t xml:space="preserve"> </w:t>
      </w:r>
      <w:r w:rsidRPr="00A00652">
        <w:t>59.69</w:t>
      </w:r>
      <w:r w:rsidR="00E94195" w:rsidRPr="00A00652">
        <w:t>%; the total</w:t>
      </w:r>
      <w:r w:rsidR="00B02F3C" w:rsidRPr="00A00652">
        <w:t xml:space="preserve"> average for</w:t>
      </w:r>
      <w:r w:rsidRPr="00A00652">
        <w:t xml:space="preserve"> the 24 coun</w:t>
      </w:r>
      <w:r w:rsidR="00E94195" w:rsidRPr="00A00652">
        <w:t>tries is</w:t>
      </w:r>
      <w:r w:rsidRPr="00A00652">
        <w:t xml:space="preserve"> 13.16%.</w:t>
      </w:r>
    </w:p>
    <w:p w14:paraId="714996A8" w14:textId="6F123FEF" w:rsidR="00AE15B3" w:rsidRPr="00A00652" w:rsidRDefault="00AE15B3" w:rsidP="00093C80">
      <w:pPr>
        <w:pStyle w:val="Agency-caption-report"/>
        <w:keepNext/>
      </w:pPr>
      <w:bookmarkStart w:id="148" w:name="Figure27"/>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27</w:t>
      </w:r>
      <w:r w:rsidRPr="00A00652">
        <w:fldChar w:fldCharType="end"/>
      </w:r>
      <w:r w:rsidRPr="00A00652">
        <w:t>. Percentage of pupils with an official decision of SEN in special classes, based on the population of pupils with an official decision of SEN (%)</w:t>
      </w:r>
    </w:p>
    <w:bookmarkEnd w:id="148"/>
    <w:p w14:paraId="43699895" w14:textId="5DB64237" w:rsidR="00CB13E4" w:rsidRPr="00A00652" w:rsidRDefault="00CB13E4" w:rsidP="00093C80">
      <w:pPr>
        <w:pStyle w:val="Agency-body-text-report"/>
        <w:jc w:val="center"/>
      </w:pPr>
      <w:r w:rsidRPr="00A00652">
        <w:rPr>
          <w:noProof/>
          <w:lang w:val="da-DK" w:eastAsia="da-DK"/>
        </w:rPr>
        <w:drawing>
          <wp:inline distT="0" distB="0" distL="0" distR="0" wp14:anchorId="0904D5EB" wp14:editId="10D0E36B">
            <wp:extent cx="9000000" cy="5040000"/>
            <wp:effectExtent l="0" t="0" r="17145" b="14605"/>
            <wp:docPr id="29" name="Chart 29" descr="Bar chart: country name and percentage, Croatia&#10;2.13&#10;Cyprus&#10;12.58&#10;Czech Republic&#10;9.05&#10;Denmark&#10;59.69&#10;Estonia&#10;17.49&#10;Finland&#10;49.84&#10;France&#10;27.76&#10;Hungary&#10;5.38&#10;Iceland&#10;5.82&#10;Ireland&#10;10.66&#10;Latvia&#10;11.72&#10;Lithuania&#10;1.89&#10;Luxembourg&#10;21.69&#10;Norway&#10;4.80&#10;Poland&#10;2.55&#10;Portugal&#10;5.68&#10;Slovakia&#10;19.66&#10;Slovenia&#10;3.27&#10;Spain&#10;4.64&#10;Switzerland&#10;49.23&#10;United Kingdom (England)&#10;3.64&#10;United Kingdom (Northern Ireland)&#10;12.43&#10;United Kingdom (Scotland)&#10;2.75&#10;United Kingdom (Wales)&#10;22.92&#10;Total average for the 24 countries&#10;1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7F06D7B" w14:textId="77777777" w:rsidR="00CB13E4" w:rsidRPr="00A00652" w:rsidRDefault="00CB13E4" w:rsidP="00CB13E4">
      <w:pPr>
        <w:pStyle w:val="Agency-heading-4-report"/>
      </w:pPr>
      <w:bookmarkStart w:id="149" w:name="_Toc479673342"/>
      <w:r w:rsidRPr="00A00652">
        <w:lastRenderedPageBreak/>
        <w:t>Gender breakdown of pupils with an official decision of SEN in special classe</w:t>
      </w:r>
      <w:bookmarkEnd w:id="149"/>
      <w:r w:rsidRPr="00A00652">
        <w:t>s, based on the population of pupils with an official decision of SEN (%)</w:t>
      </w:r>
    </w:p>
    <w:p w14:paraId="5DA50E41" w14:textId="77777777" w:rsidR="00CB13E4" w:rsidRPr="00A00652" w:rsidRDefault="00CB13E4" w:rsidP="00CB13E4">
      <w:pPr>
        <w:pStyle w:val="Agency-body-text-report"/>
      </w:pPr>
      <w:r w:rsidRPr="00A00652">
        <w:t>The gender breakdowns have been calculated as follows:</w:t>
      </w:r>
    </w:p>
    <w:p w14:paraId="2020B625" w14:textId="579B24DC" w:rsidR="00CB13E4" w:rsidRPr="00A00652" w:rsidRDefault="00CB13E4" w:rsidP="00CB13E4">
      <w:pPr>
        <w:pStyle w:val="Agency-body-text-report"/>
      </w:pPr>
      <w:r w:rsidRPr="00A00652">
        <w:t xml:space="preserve">Males: </w:t>
      </w:r>
      <w:r w:rsidR="0063082A" w:rsidRPr="00A00652">
        <w:t>T</w:t>
      </w:r>
      <w:r w:rsidRPr="00A00652">
        <w:t>he number of male pupils with an official decision of SEN that are educated in separate special classes in mainstream schools (Q4.3) / The number of pupils that have an official decision of SEN (Q3.1) x 100.</w:t>
      </w:r>
    </w:p>
    <w:p w14:paraId="21F87DD0" w14:textId="75E1EEE6" w:rsidR="00CB13E4" w:rsidRPr="00A00652" w:rsidRDefault="00CB13E4" w:rsidP="00CB13E4">
      <w:pPr>
        <w:pStyle w:val="Agency-body-text-report"/>
      </w:pPr>
      <w:r w:rsidRPr="00A00652">
        <w:t xml:space="preserve">Females: </w:t>
      </w:r>
      <w:r w:rsidR="0063082A" w:rsidRPr="00A00652">
        <w:t>T</w:t>
      </w:r>
      <w:r w:rsidRPr="00A00652">
        <w:t>he number of female pupils with an official decision of SEN that are educated in separate special classes in mainstream schools (Q4.3) / The number of pupils that have an official decision of SEN (Q3.1) x 100.</w:t>
      </w:r>
    </w:p>
    <w:p w14:paraId="54FF5C45" w14:textId="77777777" w:rsidR="00CB13E4" w:rsidRPr="00A00652" w:rsidRDefault="00CB13E4" w:rsidP="00CB13E4">
      <w:pPr>
        <w:pStyle w:val="Agency-body-text-report"/>
        <w:rPr>
          <w:bCs/>
        </w:rPr>
      </w:pPr>
      <w:r w:rsidRPr="00A00652">
        <w:rPr>
          <w:bCs/>
        </w:rPr>
        <w:t>Data is available from 16 countries.</w:t>
      </w:r>
    </w:p>
    <w:p w14:paraId="63839663" w14:textId="1410752D" w:rsidR="00CB13E4" w:rsidRPr="00A00652" w:rsidRDefault="00CB13E4" w:rsidP="00CB13E4">
      <w:pPr>
        <w:pStyle w:val="Agency-body-text-report"/>
      </w:pPr>
      <w:r w:rsidRPr="00A00652">
        <w:t>The special class enrolment rates of pupils with an official decision of SEN, based on the whole population of pupils with an official decision of SEN</w:t>
      </w:r>
      <w:r w:rsidR="00901927" w:rsidRPr="00A00652">
        <w:t>,</w:t>
      </w:r>
      <w:r w:rsidRPr="00A00652">
        <w:t xml:space="preserve"> for </w:t>
      </w:r>
      <w:r w:rsidR="0063082A" w:rsidRPr="00A00652">
        <w:t xml:space="preserve">males </w:t>
      </w:r>
      <w:r w:rsidR="00901927" w:rsidRPr="00A00652">
        <w:t xml:space="preserve">range from </w:t>
      </w:r>
      <w:r w:rsidRPr="00A00652">
        <w:t xml:space="preserve">1.21% </w:t>
      </w:r>
      <w:r w:rsidR="00901927" w:rsidRPr="00A00652">
        <w:t>to</w:t>
      </w:r>
      <w:r w:rsidR="0063082A" w:rsidRPr="00A00652">
        <w:t xml:space="preserve"> </w:t>
      </w:r>
      <w:r w:rsidRPr="00A00652">
        <w:t>43.04</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10.70%.</w:t>
      </w:r>
    </w:p>
    <w:p w14:paraId="52740AC4" w14:textId="38957C87" w:rsidR="00FE023B" w:rsidRPr="00A00652" w:rsidRDefault="00CB13E4" w:rsidP="00CB13E4">
      <w:pPr>
        <w:pStyle w:val="Agency-body-text-report"/>
      </w:pPr>
      <w:r w:rsidRPr="00A00652">
        <w:t>The special class enrolment rates of pupils with an official decision of SEN, based on the whole population of pupils with an official decision of SEN</w:t>
      </w:r>
      <w:r w:rsidR="00901927" w:rsidRPr="00A00652">
        <w:t>,</w:t>
      </w:r>
      <w:r w:rsidRPr="00A00652">
        <w:t xml:space="preserve"> for </w:t>
      </w:r>
      <w:r w:rsidR="0063082A" w:rsidRPr="00A00652">
        <w:t xml:space="preserve">females </w:t>
      </w:r>
      <w:r w:rsidR="00901927" w:rsidRPr="00A00652">
        <w:t xml:space="preserve">range from </w:t>
      </w:r>
      <w:r w:rsidR="00A92FE7" w:rsidRPr="00A00652">
        <w:t xml:space="preserve">0.68% </w:t>
      </w:r>
      <w:r w:rsidR="00901927" w:rsidRPr="00A00652">
        <w:t>to</w:t>
      </w:r>
      <w:r w:rsidR="0063082A" w:rsidRPr="00A00652">
        <w:t xml:space="preserve"> </w:t>
      </w:r>
      <w:r w:rsidRPr="00A00652">
        <w:t>19.97</w:t>
      </w:r>
      <w:r w:rsidR="00E94195" w:rsidRPr="00A00652">
        <w:t>%; the total</w:t>
      </w:r>
      <w:r w:rsidR="00B02F3C" w:rsidRPr="00A00652">
        <w:t xml:space="preserve"> average for</w:t>
      </w:r>
      <w:r w:rsidRPr="00A00652">
        <w:t xml:space="preserve"> the 16 coun</w:t>
      </w:r>
      <w:r w:rsidR="00E94195" w:rsidRPr="00A00652">
        <w:t>tries is</w:t>
      </w:r>
      <w:r w:rsidRPr="00A00652">
        <w:t xml:space="preserve"> 5.92%.</w:t>
      </w:r>
    </w:p>
    <w:p w14:paraId="34D9F2AA" w14:textId="43C6B156" w:rsidR="0014390F" w:rsidRPr="00A00652" w:rsidRDefault="0014390F" w:rsidP="00093C80">
      <w:pPr>
        <w:pStyle w:val="Agency-caption-report"/>
        <w:keepNext/>
      </w:pPr>
      <w:bookmarkStart w:id="150" w:name="Figure28"/>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28</w:t>
      </w:r>
      <w:r w:rsidRPr="00A00652">
        <w:fldChar w:fldCharType="end"/>
      </w:r>
      <w:r w:rsidRPr="00A00652">
        <w:t>. Gender breakdown of pupils with an official decision of SEN in special classes, based on the population of pupils with an official decision of SEN (%)</w:t>
      </w:r>
    </w:p>
    <w:bookmarkEnd w:id="150"/>
    <w:p w14:paraId="6D4A19EB" w14:textId="68139625" w:rsidR="00CB13E4" w:rsidRPr="00A00652" w:rsidRDefault="00CB13E4" w:rsidP="00093C80">
      <w:pPr>
        <w:pStyle w:val="Agency-body-text-report"/>
        <w:jc w:val="center"/>
      </w:pPr>
      <w:r w:rsidRPr="00A00652">
        <w:rPr>
          <w:noProof/>
          <w:lang w:val="da-DK" w:eastAsia="da-DK"/>
        </w:rPr>
        <w:drawing>
          <wp:inline distT="0" distB="0" distL="0" distR="0" wp14:anchorId="28272379" wp14:editId="3CD0C9CA">
            <wp:extent cx="9000000" cy="4932000"/>
            <wp:effectExtent l="0" t="0" r="17145" b="21590"/>
            <wp:docPr id="37" name="Chart 37" descr="Bar chart: country name, followed by male percentage and female percentage, Croatia&#10;1.21&#10;0.92&#10;Cyprus&#10;7.56&#10;5.03&#10;Czech Republic&#10;5.78&#10;3.27&#10;Denmark&#10;43.04&#10;16.65&#10;Estonia&#10;12.33&#10;5.17&#10;Finland&#10;34.89&#10;14.95&#10;France&#10;17.33&#10;10.43&#10;Hungary&#10;3.41&#10;1.97&#10;Iceland&#10;3.98&#10;1.84&#10;Latvia&#10;7.67&#10;4.05&#10;Poland&#10;1.46&#10;1.09&#10;Slovakia&#10;10.87&#10;8.78&#10;Spain&#10;2.95&#10;1.69&#10;Switzerland&#10;29.56&#10;19.67&#10;United Kingdom (Northern Ireland)&#10;9.37&#10;3.07&#10;United Kingdom (Scotland)&#10;2.07&#10;0.68&#10;Total average for the 16 countries&#10;10.70&#10;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65DB626" w14:textId="78A28274" w:rsidR="00CB13E4" w:rsidRPr="00A00652" w:rsidRDefault="00CB13E4" w:rsidP="00781D9E">
      <w:pPr>
        <w:pStyle w:val="Agency-heading-4-report"/>
      </w:pPr>
      <w:bookmarkStart w:id="151" w:name="_Toc479673343"/>
      <w:r w:rsidRPr="00A00652">
        <w:lastRenderedPageBreak/>
        <w:t>ISCED breakdown of pupils with an official decision of SEN in special classes</w:t>
      </w:r>
      <w:bookmarkEnd w:id="151"/>
      <w:r w:rsidRPr="00A00652">
        <w:t>, based on the population of pupils with an official decision of SEN (%)</w:t>
      </w:r>
    </w:p>
    <w:p w14:paraId="3421BB7A" w14:textId="77777777" w:rsidR="00CB13E4" w:rsidRPr="00A00652" w:rsidRDefault="00CB13E4" w:rsidP="00CB13E4">
      <w:pPr>
        <w:pStyle w:val="Agency-body-text-report"/>
      </w:pPr>
      <w:r w:rsidRPr="00A00652">
        <w:t>The ISCED breakdowns have been calculated as follows:</w:t>
      </w:r>
    </w:p>
    <w:p w14:paraId="0D2211D6" w14:textId="77777777" w:rsidR="00CB13E4" w:rsidRPr="00A00652" w:rsidRDefault="00CB13E4" w:rsidP="00CB13E4">
      <w:pPr>
        <w:pStyle w:val="Agency-body-text-report"/>
      </w:pPr>
      <w:r w:rsidRPr="00A00652">
        <w:t>ISCED 1: The number of pupils in ISCED 1 with an official decision of SEN that are educated in separate special classes in mainstream schools (Q3.3) / The number of pupils that have an official decision of SEN (Q3.1) x 100.</w:t>
      </w:r>
    </w:p>
    <w:p w14:paraId="6F130266" w14:textId="1CADD4DF" w:rsidR="00CB13E4" w:rsidRPr="00A00652" w:rsidRDefault="00CB13E4" w:rsidP="00CB13E4">
      <w:pPr>
        <w:pStyle w:val="Agency-body-text-report"/>
      </w:pPr>
      <w:r w:rsidRPr="00A00652">
        <w:t xml:space="preserve">ISCED 2: </w:t>
      </w:r>
      <w:r w:rsidR="0063082A" w:rsidRPr="00A00652">
        <w:t>T</w:t>
      </w:r>
      <w:r w:rsidRPr="00A00652">
        <w:t>he number of pupils in ISCED 2 with an official decision of SEN that are educated in separate special classes in mainstream schools (Q3.3) / The number of pupils that have an official decision of SEN (Q3.1) x 100.</w:t>
      </w:r>
    </w:p>
    <w:p w14:paraId="47500415" w14:textId="77777777" w:rsidR="00CB13E4" w:rsidRPr="00A00652" w:rsidRDefault="00CB13E4" w:rsidP="00CB13E4">
      <w:pPr>
        <w:pStyle w:val="Agency-body-text-report"/>
        <w:rPr>
          <w:bCs/>
        </w:rPr>
      </w:pPr>
      <w:r w:rsidRPr="00A00652">
        <w:rPr>
          <w:bCs/>
        </w:rPr>
        <w:t>Data is available from 22 countries.</w:t>
      </w:r>
    </w:p>
    <w:p w14:paraId="63B96B60" w14:textId="04333088" w:rsidR="00CB13E4" w:rsidRPr="00A00652" w:rsidRDefault="00CB13E4" w:rsidP="00CB13E4">
      <w:pPr>
        <w:pStyle w:val="Agency-body-text-report"/>
      </w:pPr>
      <w:r w:rsidRPr="00A00652">
        <w:t>The special class enrolment rates of pupils with an official decision of SEN, based on the whole population of pupils with an official decision of SEN in ISCED 1</w:t>
      </w:r>
      <w:r w:rsidR="003701E0" w:rsidRPr="00A00652">
        <w:t>,</w:t>
      </w:r>
      <w:r w:rsidRPr="00A00652">
        <w:t xml:space="preserve"> </w:t>
      </w:r>
      <w:r w:rsidR="003701E0" w:rsidRPr="00A00652">
        <w:t xml:space="preserve">range from </w:t>
      </w:r>
      <w:r w:rsidRPr="00A00652">
        <w:t xml:space="preserve">0.68% </w:t>
      </w:r>
      <w:r w:rsidR="003701E0" w:rsidRPr="00A00652">
        <w:t>to</w:t>
      </w:r>
      <w:r w:rsidR="0063082A" w:rsidRPr="00A00652">
        <w:t xml:space="preserve"> </w:t>
      </w:r>
      <w:r w:rsidRPr="00A00652">
        <w:t>34.62</w:t>
      </w:r>
      <w:r w:rsidR="00E94195" w:rsidRPr="00A00652">
        <w:t>%; the total</w:t>
      </w:r>
      <w:r w:rsidR="00B02F3C" w:rsidRPr="00A00652">
        <w:t xml:space="preserve"> average for</w:t>
      </w:r>
      <w:r w:rsidRPr="00A00652">
        <w:t xml:space="preserve"> the 22 coun</w:t>
      </w:r>
      <w:r w:rsidR="00E94195" w:rsidRPr="00A00652">
        <w:t>tries is</w:t>
      </w:r>
      <w:r w:rsidRPr="00A00652">
        <w:t xml:space="preserve"> 10.33%.</w:t>
      </w:r>
    </w:p>
    <w:p w14:paraId="45ADC8D3" w14:textId="74AAC3CB" w:rsidR="00FE023B" w:rsidRPr="00A00652" w:rsidRDefault="00CB13E4" w:rsidP="00CB13E4">
      <w:pPr>
        <w:pStyle w:val="Agency-body-text-report"/>
      </w:pPr>
      <w:r w:rsidRPr="00A00652">
        <w:t>The special class enrolment rates of pupils with an official decision of SEN, based on the whole population of pupils with an official decision of SEN in ISCED 2</w:t>
      </w:r>
      <w:r w:rsidR="003701E0" w:rsidRPr="00A00652">
        <w:t>,</w:t>
      </w:r>
      <w:r w:rsidRPr="00A00652">
        <w:t xml:space="preserve"> </w:t>
      </w:r>
      <w:r w:rsidR="003701E0" w:rsidRPr="00A00652">
        <w:t xml:space="preserve">range from </w:t>
      </w:r>
      <w:r w:rsidRPr="00A00652">
        <w:t xml:space="preserve">0.46% </w:t>
      </w:r>
      <w:r w:rsidR="003701E0" w:rsidRPr="00A00652">
        <w:t>to</w:t>
      </w:r>
      <w:r w:rsidR="0063082A" w:rsidRPr="00A00652">
        <w:t xml:space="preserve"> </w:t>
      </w:r>
      <w:r w:rsidRPr="00A00652">
        <w:t>25.07</w:t>
      </w:r>
      <w:r w:rsidR="00E94195" w:rsidRPr="00A00652">
        <w:t>%; the total</w:t>
      </w:r>
      <w:r w:rsidR="00B02F3C" w:rsidRPr="00A00652">
        <w:t xml:space="preserve"> average for</w:t>
      </w:r>
      <w:r w:rsidRPr="00A00652">
        <w:t xml:space="preserve"> the 22 coun</w:t>
      </w:r>
      <w:r w:rsidR="00E94195" w:rsidRPr="00A00652">
        <w:t>tries is</w:t>
      </w:r>
      <w:r w:rsidRPr="00A00652">
        <w:t xml:space="preserve"> 4.90%.</w:t>
      </w:r>
    </w:p>
    <w:p w14:paraId="087D6A71" w14:textId="035589CA" w:rsidR="00947D76" w:rsidRPr="00A00652" w:rsidRDefault="00947D76" w:rsidP="00093C80">
      <w:pPr>
        <w:pStyle w:val="Agency-caption-report"/>
        <w:keepNext/>
      </w:pPr>
      <w:bookmarkStart w:id="152" w:name="Figure29"/>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29</w:t>
      </w:r>
      <w:r w:rsidRPr="00A00652">
        <w:fldChar w:fldCharType="end"/>
      </w:r>
      <w:r w:rsidRPr="00A00652">
        <w:t>. ISCED breakdown of pupils with an official decision of SEN in special classes, based on the population of pupils with an official decision of SEN (%)</w:t>
      </w:r>
    </w:p>
    <w:bookmarkEnd w:id="152"/>
    <w:p w14:paraId="12B8670C" w14:textId="23A9D71A" w:rsidR="00CB13E4" w:rsidRPr="00A00652" w:rsidRDefault="00CB13E4" w:rsidP="00093C80">
      <w:pPr>
        <w:pStyle w:val="Agency-body-text-report"/>
        <w:jc w:val="center"/>
      </w:pPr>
      <w:r w:rsidRPr="00A00652">
        <w:rPr>
          <w:noProof/>
          <w:lang w:val="da-DK" w:eastAsia="da-DK"/>
        </w:rPr>
        <w:drawing>
          <wp:inline distT="0" distB="0" distL="0" distR="0" wp14:anchorId="14E468F1" wp14:editId="5F790383">
            <wp:extent cx="9000000" cy="5040000"/>
            <wp:effectExtent l="0" t="0" r="17145" b="14605"/>
            <wp:docPr id="32" name="Chart 32" descr="Bar chart: country name, followed by ISCED 1 percentage and ISCED 2 percentage, Croatia&#10;0.73&#10;1.40&#10;Cyprus&#10;8.17&#10;4.41&#10;Czech Republic&#10;3.67&#10;5.38&#10;Denmark&#10;34.62&#10;25.07&#10;Estonia&#10;10.06&#10;7.44&#10;Finland&#10;31.17&#10;18.67&#10;France&#10;23.38&#10;4.38&#10;Hungary&#10;2.23&#10;3.15&#10;Iceland&#10;2.75&#10;3.08&#10;Ireland&#10;8.17&#10;2.49&#10;Latvia&#10;9.30&#10;2.42&#10;Lithuania&#10;0.68&#10;1.21&#10;Luxembourg&#10;11.06&#10;10.63&#10;Poland&#10;2.09&#10;0.46&#10;Portugal&#10;4.19&#10;1.49&#10;Slovakia&#10;8.04&#10;11.62&#10;Slovenia&#10;2.42&#10;0.86&#10;Spain&#10;2.93&#10;1.71&#10;Switzerland&#10;30.00&#10;19.23&#10;United Kingdom (Northern Ireland)&#10;6.90&#10;5.53&#10;United Kingdom (Scotland)&#10;1.93&#10;0.82&#10;United Kingdom (Wales)&#10;10.55&#10;12.37&#10;Total average for the 22 countries&#10;10.33&#10;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943C134" w14:textId="77777777" w:rsidR="00CB13E4" w:rsidRPr="00A00652" w:rsidRDefault="00CB13E4" w:rsidP="00CB13E4">
      <w:pPr>
        <w:pStyle w:val="Agency-heading-3-report"/>
      </w:pPr>
      <w:bookmarkStart w:id="153" w:name="_Toc479673344"/>
      <w:bookmarkStart w:id="154" w:name="_Toc490656668"/>
      <w:bookmarkStart w:id="155" w:name="_Toc491072365"/>
      <w:bookmarkStart w:id="156" w:name="_Toc491170539"/>
      <w:bookmarkStart w:id="157" w:name="_Toc494714151"/>
      <w:r w:rsidRPr="00A00652">
        <w:lastRenderedPageBreak/>
        <w:t>Indicator 3c.3: the percentage of pupils with an official decision of SEN in special schools, based on the population of pupils with an official decision of SEN (%)</w:t>
      </w:r>
      <w:bookmarkEnd w:id="153"/>
      <w:bookmarkEnd w:id="154"/>
      <w:bookmarkEnd w:id="155"/>
      <w:bookmarkEnd w:id="156"/>
      <w:bookmarkEnd w:id="157"/>
    </w:p>
    <w:p w14:paraId="4757BE48" w14:textId="3F8FFA94" w:rsidR="00CB13E4" w:rsidRPr="00A00652" w:rsidRDefault="00CB13E4" w:rsidP="00CB13E4">
      <w:pPr>
        <w:pStyle w:val="Agency-body-text-report"/>
      </w:pPr>
      <w:r w:rsidRPr="00A00652">
        <w:t xml:space="preserve">This indicator has been calculated as follows: </w:t>
      </w:r>
      <w:r w:rsidR="00FD3B91" w:rsidRPr="00A00652">
        <w:t>T</w:t>
      </w:r>
      <w:r w:rsidRPr="00A00652">
        <w:t>he number of pupils with an official decision of SEN that are educated in separate special schools (Q3.4) / The number of pupils that have an official decision of SEN (Q3.1) x 100.</w:t>
      </w:r>
    </w:p>
    <w:p w14:paraId="0C2BBA8F" w14:textId="606E648B" w:rsidR="00CB13E4" w:rsidRPr="00A00652" w:rsidRDefault="00CB13E4" w:rsidP="00CB13E4">
      <w:pPr>
        <w:pStyle w:val="Agency-body-text-report"/>
        <w:rPr>
          <w:bCs/>
        </w:rPr>
      </w:pPr>
      <w:r w:rsidRPr="00A00652">
        <w:t xml:space="preserve">The data </w:t>
      </w:r>
      <w:r w:rsidR="008B3853" w:rsidRPr="00A00652">
        <w:t>focus</w:t>
      </w:r>
      <w:r w:rsidRPr="00A00652">
        <w:t xml:space="preserve">es on pupils with an official decision of SEN in line with the EASIE operational definition, who are enrolled in fully separate special schools </w:t>
      </w:r>
      <w:r w:rsidRPr="00A00652">
        <w:rPr>
          <w:bCs/>
        </w:rPr>
        <w:t>in line with the 80% placement benchmark (or the most relevant proxy for this benchmark) in relation to the whole population of pupils with an official decision of SEN.</w:t>
      </w:r>
    </w:p>
    <w:p w14:paraId="04A0B0BB" w14:textId="77777777" w:rsidR="00CB13E4" w:rsidRPr="00A00652" w:rsidRDefault="00CB13E4" w:rsidP="00CB13E4">
      <w:pPr>
        <w:pStyle w:val="Agency-body-text-report"/>
      </w:pPr>
      <w:r w:rsidRPr="00A00652">
        <w:t>Data is available from 30 countries.</w:t>
      </w:r>
    </w:p>
    <w:p w14:paraId="50DD74AA" w14:textId="0F528C81" w:rsidR="00FE023B" w:rsidRPr="00A00652" w:rsidRDefault="00CB13E4" w:rsidP="00CB13E4">
      <w:pPr>
        <w:pStyle w:val="Agency-body-text-report"/>
      </w:pPr>
      <w:r w:rsidRPr="00A00652">
        <w:t>The enrolment rates in special schools for pupils with an official decision of SEN, based on the whole population of pupils with an official decision of SEN</w:t>
      </w:r>
      <w:r w:rsidR="008E5DF8" w:rsidRPr="00A00652">
        <w:t>,</w:t>
      </w:r>
      <w:r w:rsidRPr="00A00652">
        <w:t xml:space="preserve"> </w:t>
      </w:r>
      <w:r w:rsidR="008E5DF8" w:rsidRPr="00A00652">
        <w:t xml:space="preserve">range from </w:t>
      </w:r>
      <w:r w:rsidRPr="00A00652">
        <w:t xml:space="preserve">1.74% </w:t>
      </w:r>
      <w:r w:rsidR="008E5DF8" w:rsidRPr="00A00652">
        <w:t>to</w:t>
      </w:r>
      <w:r w:rsidR="00FD3B91" w:rsidRPr="00A00652">
        <w:t xml:space="preserve"> </w:t>
      </w:r>
      <w:r w:rsidRPr="00A00652">
        <w:t>95.73</w:t>
      </w:r>
      <w:r w:rsidR="00E94195" w:rsidRPr="00A00652">
        <w:t>%; the total</w:t>
      </w:r>
      <w:r w:rsidR="00B02F3C" w:rsidRPr="00A00652">
        <w:t xml:space="preserve"> average for</w:t>
      </w:r>
      <w:r w:rsidR="00A92FE7" w:rsidRPr="00A00652">
        <w:t xml:space="preserve"> the 30</w:t>
      </w:r>
      <w:r w:rsidRPr="00A00652">
        <w:t xml:space="preserve"> coun</w:t>
      </w:r>
      <w:r w:rsidR="00E94195" w:rsidRPr="00A00652">
        <w:t>tries is</w:t>
      </w:r>
      <w:r w:rsidRPr="00A00652">
        <w:t xml:space="preserve"> 40.04%.</w:t>
      </w:r>
    </w:p>
    <w:p w14:paraId="1105C08C" w14:textId="677C92F9" w:rsidR="00B22D4E" w:rsidRPr="00A00652" w:rsidRDefault="00B22D4E" w:rsidP="00093C80">
      <w:pPr>
        <w:pStyle w:val="Agency-caption-report"/>
        <w:keepNext/>
      </w:pPr>
      <w:bookmarkStart w:id="158" w:name="Figure30"/>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30</w:t>
      </w:r>
      <w:r w:rsidRPr="00A00652">
        <w:fldChar w:fldCharType="end"/>
      </w:r>
      <w:r w:rsidRPr="00A00652">
        <w:t>. Percentage of pupils with an official decision of SEN in special schools, based on the population of pupils with an official decision of SEN (%)</w:t>
      </w:r>
    </w:p>
    <w:bookmarkEnd w:id="158"/>
    <w:p w14:paraId="01999D6F" w14:textId="36FE3253" w:rsidR="00CB13E4" w:rsidRPr="00A00652" w:rsidRDefault="00CB13E4" w:rsidP="00093C80">
      <w:pPr>
        <w:pStyle w:val="Agency-body-text-report"/>
        <w:jc w:val="center"/>
      </w:pPr>
      <w:r w:rsidRPr="00A00652">
        <w:rPr>
          <w:noProof/>
          <w:lang w:val="da-DK" w:eastAsia="da-DK"/>
        </w:rPr>
        <w:drawing>
          <wp:inline distT="0" distB="0" distL="0" distR="0" wp14:anchorId="5E125A81" wp14:editId="1F700A73">
            <wp:extent cx="9000000" cy="5040000"/>
            <wp:effectExtent l="0" t="0" r="17145" b="14605"/>
            <wp:docPr id="33" name="Chart 33" descr="Bar chart: country name and percentage, Belgium (Flemish speaking community)&#10;82.54&#10;Belgium (French speaking community)&#10;95.73&#10;Croatia&#10;4.99&#10;Cyprus&#10;5.53&#10;Czech Republic&#10;34.66&#10;Denmark&#10;36.85&#10;Estonia&#10;36.41&#10;Finland&#10;12.41&#10;France&#10;20.83&#10;Germany&#10;68.47&#10;Hungary&#10;32.71&#10;Iceland&#10;2.06&#10;Ireland&#10;18.75&#10;Latvia&#10;59.15&#10;Lithuania&#10;9.40&#10;Luxembourg&#10;22.78&#10;Malta&#10;1.82&#10;Netherlands&#10;64.74&#10;Norway&#10;3.04&#10;Poland&#10;48.75&#10;Portugal&#10;1.74&#10;Slovakia&#10;37.69&#10;Slovenia&#10;21.22&#10;Spain&#10;18.59&#10;Sweden&#10;87.38&#10;Switzerland&#10;50.77&#10;United Kingdom (England)&#10;41.27&#10;United Kingdom (Northern Ireland)&#10;28.47&#10;United Kingdom (Scotland)&#10;5.57&#10;United Kingdom (Wales)&#10;26.80&#10;Total average for the 30 countries&#10;4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60323DE" w14:textId="5AD187C8" w:rsidR="00CB13E4" w:rsidRPr="00A00652" w:rsidRDefault="00CB13E4" w:rsidP="00CB13E4">
      <w:pPr>
        <w:pStyle w:val="Agency-heading-4-report"/>
      </w:pPr>
      <w:bookmarkStart w:id="159" w:name="_Toc479673345"/>
      <w:r w:rsidRPr="00A00652">
        <w:lastRenderedPageBreak/>
        <w:t>Gender breakdown of pupils with an official decision of SEN in special schools</w:t>
      </w:r>
      <w:bookmarkEnd w:id="159"/>
      <w:r w:rsidRPr="00A00652">
        <w:t>, based on the population of pupils with an official decision of SEN (%)</w:t>
      </w:r>
    </w:p>
    <w:p w14:paraId="7183E332" w14:textId="77777777" w:rsidR="00CB13E4" w:rsidRPr="00A00652" w:rsidRDefault="00CB13E4" w:rsidP="00CB13E4">
      <w:pPr>
        <w:pStyle w:val="Agency-body-text-report"/>
      </w:pPr>
      <w:r w:rsidRPr="00A00652">
        <w:t>The gender breakdowns have been calculated as follows:</w:t>
      </w:r>
    </w:p>
    <w:p w14:paraId="6BAFF690" w14:textId="6C360B83" w:rsidR="00CB13E4" w:rsidRPr="00A00652" w:rsidRDefault="00CB13E4" w:rsidP="00CB13E4">
      <w:pPr>
        <w:pStyle w:val="Agency-body-text-report"/>
      </w:pPr>
      <w:r w:rsidRPr="00A00652">
        <w:t xml:space="preserve">Males: </w:t>
      </w:r>
      <w:r w:rsidR="00FE52C0" w:rsidRPr="00A00652">
        <w:t>T</w:t>
      </w:r>
      <w:r w:rsidRPr="00A00652">
        <w:t>he number of male pupils with an official decision of SEN that are educated in separate special schools (Q4.4) / The number of pupils that have an official decision of SEN (Q3.1) x 100.</w:t>
      </w:r>
    </w:p>
    <w:p w14:paraId="5892E6D3" w14:textId="70648B49" w:rsidR="00CB13E4" w:rsidRPr="00A00652" w:rsidRDefault="00CB13E4" w:rsidP="00CB13E4">
      <w:pPr>
        <w:pStyle w:val="Agency-body-text-report"/>
      </w:pPr>
      <w:r w:rsidRPr="00A00652">
        <w:t xml:space="preserve">Females: </w:t>
      </w:r>
      <w:r w:rsidR="00FE52C0" w:rsidRPr="00A00652">
        <w:t>T</w:t>
      </w:r>
      <w:r w:rsidRPr="00A00652">
        <w:t>he number of female pupils with an official decision of SEN that are educated in separate special schools (Q4.4) / The number of pupils that have an official decision of SEN (Q3.1) x 100.</w:t>
      </w:r>
    </w:p>
    <w:p w14:paraId="16AE17E1" w14:textId="77777777" w:rsidR="00CB13E4" w:rsidRPr="00A00652" w:rsidRDefault="00CB13E4" w:rsidP="00CB13E4">
      <w:pPr>
        <w:pStyle w:val="Agency-body-text-report"/>
        <w:rPr>
          <w:bCs/>
        </w:rPr>
      </w:pPr>
      <w:r w:rsidRPr="00A00652">
        <w:rPr>
          <w:bCs/>
        </w:rPr>
        <w:t>Data is available from 23 countries.</w:t>
      </w:r>
    </w:p>
    <w:p w14:paraId="2FD6C371" w14:textId="2ECD9C79" w:rsidR="00CB13E4" w:rsidRPr="00A00652" w:rsidRDefault="00CB13E4" w:rsidP="00CB13E4">
      <w:pPr>
        <w:pStyle w:val="Agency-body-text-report"/>
      </w:pPr>
      <w:r w:rsidRPr="00A00652">
        <w:t>The enrolment rates in special schools for pupils with an official decision of SEN, based on the whole population of pupils with an official decision of SEN</w:t>
      </w:r>
      <w:r w:rsidR="00065E06" w:rsidRPr="00A00652">
        <w:t>,</w:t>
      </w:r>
      <w:r w:rsidRPr="00A00652">
        <w:t xml:space="preserve"> for </w:t>
      </w:r>
      <w:r w:rsidR="00FE52C0" w:rsidRPr="00A00652">
        <w:t xml:space="preserve">males </w:t>
      </w:r>
      <w:r w:rsidR="00065E06" w:rsidRPr="00A00652">
        <w:t xml:space="preserve">range from </w:t>
      </w:r>
      <w:r w:rsidRPr="00A00652">
        <w:t xml:space="preserve">1.36% </w:t>
      </w:r>
      <w:r w:rsidR="00065E06" w:rsidRPr="00A00652">
        <w:t>to</w:t>
      </w:r>
      <w:r w:rsidR="00FE52C0" w:rsidRPr="00A00652">
        <w:t xml:space="preserve"> </w:t>
      </w:r>
      <w:r w:rsidRPr="00A00652">
        <w:t>61.46</w:t>
      </w:r>
      <w:r w:rsidR="00E94195" w:rsidRPr="00A00652">
        <w:t>%; the total</w:t>
      </w:r>
      <w:r w:rsidR="00B02F3C" w:rsidRPr="00A00652">
        <w:t xml:space="preserve"> average for</w:t>
      </w:r>
      <w:r w:rsidRPr="00A00652">
        <w:t xml:space="preserve"> the 23 coun</w:t>
      </w:r>
      <w:r w:rsidR="00E94195" w:rsidRPr="00A00652">
        <w:t>tries is</w:t>
      </w:r>
      <w:r w:rsidRPr="00A00652">
        <w:t xml:space="preserve"> 24.17%.</w:t>
      </w:r>
    </w:p>
    <w:p w14:paraId="4932C563" w14:textId="4C9F62AA" w:rsidR="00FE023B" w:rsidRPr="00A00652" w:rsidRDefault="00CB13E4" w:rsidP="00CB13E4">
      <w:pPr>
        <w:pStyle w:val="Agency-body-text-report"/>
      </w:pPr>
      <w:r w:rsidRPr="00A00652">
        <w:t>The enrolment rates in special schools for pupils with an official decision of SEN, based on the whole population of pupils with an official decision of SEN</w:t>
      </w:r>
      <w:r w:rsidR="003B4E67" w:rsidRPr="00A00652">
        <w:t>,</w:t>
      </w:r>
      <w:r w:rsidRPr="00A00652">
        <w:t xml:space="preserve"> for </w:t>
      </w:r>
      <w:r w:rsidR="00FE52C0" w:rsidRPr="00A00652">
        <w:t xml:space="preserve">females </w:t>
      </w:r>
      <w:r w:rsidR="003B4E67" w:rsidRPr="00A00652">
        <w:t xml:space="preserve">range from </w:t>
      </w:r>
      <w:r w:rsidRPr="00A00652">
        <w:t xml:space="preserve">0.45% </w:t>
      </w:r>
      <w:r w:rsidR="003B4E67" w:rsidRPr="00A00652">
        <w:t>to</w:t>
      </w:r>
      <w:r w:rsidR="00FE52C0" w:rsidRPr="00A00652">
        <w:t xml:space="preserve"> </w:t>
      </w:r>
      <w:r w:rsidRPr="00A00652">
        <w:t>33.67</w:t>
      </w:r>
      <w:r w:rsidR="00E94195" w:rsidRPr="00A00652">
        <w:t>%; the total</w:t>
      </w:r>
      <w:r w:rsidR="00B02F3C" w:rsidRPr="00A00652">
        <w:t xml:space="preserve"> average for</w:t>
      </w:r>
      <w:r w:rsidRPr="00A00652">
        <w:t xml:space="preserve"> the 23 coun</w:t>
      </w:r>
      <w:r w:rsidR="00E94195" w:rsidRPr="00A00652">
        <w:t>tries is</w:t>
      </w:r>
      <w:r w:rsidRPr="00A00652">
        <w:t xml:space="preserve"> 11.88%.</w:t>
      </w:r>
    </w:p>
    <w:p w14:paraId="789198DF" w14:textId="33DF051E" w:rsidR="00367071" w:rsidRPr="00A00652" w:rsidRDefault="00367071" w:rsidP="00093C80">
      <w:pPr>
        <w:pStyle w:val="Agency-caption-report"/>
        <w:keepNext/>
      </w:pPr>
      <w:bookmarkStart w:id="160" w:name="Figure31"/>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31</w:t>
      </w:r>
      <w:r w:rsidRPr="00A00652">
        <w:fldChar w:fldCharType="end"/>
      </w:r>
      <w:r w:rsidRPr="00A00652">
        <w:t>. Gender breakdown of pupils with an official decision of SEN in special schools, based on the population of pupils with an official decision of SEN (%)</w:t>
      </w:r>
    </w:p>
    <w:bookmarkEnd w:id="160"/>
    <w:p w14:paraId="09877B2D" w14:textId="0D27C164" w:rsidR="00CB13E4" w:rsidRPr="00A00652" w:rsidRDefault="00CB13E4" w:rsidP="00093C80">
      <w:pPr>
        <w:pStyle w:val="Agency-body-text-report"/>
        <w:jc w:val="center"/>
      </w:pPr>
      <w:r w:rsidRPr="00A00652">
        <w:rPr>
          <w:noProof/>
          <w:lang w:val="da-DK" w:eastAsia="da-DK"/>
        </w:rPr>
        <w:drawing>
          <wp:inline distT="0" distB="0" distL="0" distR="0" wp14:anchorId="4D34E7C4" wp14:editId="18B00620">
            <wp:extent cx="9000000" cy="4932000"/>
            <wp:effectExtent l="0" t="0" r="17145" b="21590"/>
            <wp:docPr id="34" name="Chart 34" descr="Bar chart: country name, followed by male percentage and female percentage, Belgium (Flemish speaking community)&#10;59.15&#10;32.41&#10;Belgium (French speaking community)&#10;61.46&#10;34.27&#10;Croatia&#10;3.03&#10;1.96&#10;Cyprus&#10;3.50&#10;2.03&#10;Czech Republic&#10;21.53&#10;13.13&#10;Denmark&#10;26.63&#10;10.22&#10;Estonia&#10;24.80&#10;11.60&#10;Finland&#10;8.69&#10;3.72&#10;France&#10;14.05&#10;6.78&#10;Hungary&#10;20.71&#10;12.00&#10;Iceland&#10;1.44&#10;0.62&#10;Ireland&#10;12.43&#10;6.32&#10;Latvia&#10;35.76&#10;23.39&#10;Malta&#10;1.36&#10;0.45&#10;Netherlands&#10;46.89&#10;17.85&#10;Poland&#10;31.27&#10;17.48&#10;Slovakia&#10;22.17&#10;15.52&#10;Spain&#10;11.69&#10;6.90&#10;Sweden&#10;53.70&#10;33.67&#10;Switzerland&#10;34.03&#10;16.74&#10;United Kingdom (England)&#10;30.03&#10;11.23&#10;United Kingdom (Northern Ireland)&#10;19.92&#10;8.55&#10;United Kingdom (Scotland)&#10;3.97&#10;1.60&#10;Total average for the 23 countries&#10;24.17&#10;1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5F0E42" w14:textId="77777777" w:rsidR="00CB13E4" w:rsidRPr="00A00652" w:rsidRDefault="00CB13E4" w:rsidP="00CB13E4">
      <w:pPr>
        <w:pStyle w:val="Agency-heading-4-report"/>
      </w:pPr>
      <w:bookmarkStart w:id="161" w:name="_Toc479673346"/>
      <w:r w:rsidRPr="00A00652">
        <w:lastRenderedPageBreak/>
        <w:t>ISCED breakdown of pupils with an official decision of SEN in special schools</w:t>
      </w:r>
      <w:bookmarkEnd w:id="161"/>
      <w:r w:rsidRPr="00A00652">
        <w:t>,</w:t>
      </w:r>
      <w:r w:rsidRPr="00A00652">
        <w:rPr>
          <w:b/>
        </w:rPr>
        <w:t xml:space="preserve"> </w:t>
      </w:r>
      <w:r w:rsidRPr="00A00652">
        <w:t>based on the population of pupils with an official decision of SEN (%)</w:t>
      </w:r>
    </w:p>
    <w:p w14:paraId="4BB2B7CB" w14:textId="77777777" w:rsidR="00CB13E4" w:rsidRPr="00A00652" w:rsidRDefault="00CB13E4" w:rsidP="00CB13E4">
      <w:pPr>
        <w:pStyle w:val="Agency-body-text-report"/>
      </w:pPr>
      <w:r w:rsidRPr="00A00652">
        <w:t>The ISCED breakdowns have been calculated as follows:</w:t>
      </w:r>
    </w:p>
    <w:p w14:paraId="2241BAF8" w14:textId="36D30B35" w:rsidR="00CB13E4" w:rsidRPr="00A00652" w:rsidRDefault="00CB13E4" w:rsidP="00CB13E4">
      <w:pPr>
        <w:pStyle w:val="Agency-body-text-report"/>
      </w:pPr>
      <w:r w:rsidRPr="00A00652">
        <w:t xml:space="preserve">ISCED 1: </w:t>
      </w:r>
      <w:r w:rsidR="00FE52C0" w:rsidRPr="00A00652">
        <w:t>T</w:t>
      </w:r>
      <w:r w:rsidRPr="00A00652">
        <w:t>he number of pupils in ISCED 1 with an official decision of SEN that are educated in separate special schools (Q3.4) / The number of pupils that have an official decision of SEN (Q3.1) x 100.</w:t>
      </w:r>
    </w:p>
    <w:p w14:paraId="4EAE75DD" w14:textId="5961BABB" w:rsidR="00CB13E4" w:rsidRPr="00A00652" w:rsidRDefault="00CB13E4" w:rsidP="00CB13E4">
      <w:pPr>
        <w:pStyle w:val="Agency-body-text-report"/>
      </w:pPr>
      <w:r w:rsidRPr="00A00652">
        <w:t xml:space="preserve">ISCED 2: </w:t>
      </w:r>
      <w:r w:rsidR="00FE52C0" w:rsidRPr="00A00652">
        <w:t>T</w:t>
      </w:r>
      <w:r w:rsidRPr="00A00652">
        <w:t>he number of pupils in ISCED 2 with an official decision of SEN that are educated in separate special schools (Q3.4) / The number of pupils that have an official decision of SEN (Q3.1) x 100.</w:t>
      </w:r>
    </w:p>
    <w:p w14:paraId="15EC7ADA" w14:textId="77777777" w:rsidR="00CB13E4" w:rsidRPr="00A00652" w:rsidRDefault="00CB13E4" w:rsidP="00CB13E4">
      <w:pPr>
        <w:pStyle w:val="Agency-body-text-report"/>
        <w:rPr>
          <w:bCs/>
        </w:rPr>
      </w:pPr>
      <w:r w:rsidRPr="00A00652">
        <w:rPr>
          <w:bCs/>
        </w:rPr>
        <w:t>Data is available from 28 countries.</w:t>
      </w:r>
    </w:p>
    <w:p w14:paraId="2C31AF53" w14:textId="4F0318F6" w:rsidR="00CB13E4" w:rsidRPr="00A00652" w:rsidRDefault="00CB13E4" w:rsidP="00CB13E4">
      <w:pPr>
        <w:pStyle w:val="Agency-body-text-report"/>
      </w:pPr>
      <w:r w:rsidRPr="00A00652">
        <w:t>The enrolment rates in special schools for pupils with an official decision of SEN, based on the whole population of pupils with an official decision of SEN in ISCED 1</w:t>
      </w:r>
      <w:r w:rsidR="00D440CB" w:rsidRPr="00A00652">
        <w:t>,</w:t>
      </w:r>
      <w:r w:rsidRPr="00A00652">
        <w:t xml:space="preserve"> </w:t>
      </w:r>
      <w:r w:rsidR="00D440CB" w:rsidRPr="00A00652">
        <w:t xml:space="preserve">range from </w:t>
      </w:r>
      <w:r w:rsidRPr="00A00652">
        <w:t xml:space="preserve">0.59% </w:t>
      </w:r>
      <w:r w:rsidR="00D440CB" w:rsidRPr="00A00652">
        <w:t>to</w:t>
      </w:r>
      <w:r w:rsidR="00FE52C0" w:rsidRPr="00A00652">
        <w:t xml:space="preserve"> </w:t>
      </w:r>
      <w:r w:rsidRPr="00A00652">
        <w:t>53.26</w:t>
      </w:r>
      <w:r w:rsidR="00E94195" w:rsidRPr="00A00652">
        <w:t>%; the total</w:t>
      </w:r>
      <w:r w:rsidR="00B02F3C" w:rsidRPr="00A00652">
        <w:t xml:space="preserve"> average for</w:t>
      </w:r>
      <w:r w:rsidRPr="00A00652">
        <w:t xml:space="preserve"> the 28 coun</w:t>
      </w:r>
      <w:r w:rsidR="00E94195" w:rsidRPr="00A00652">
        <w:t>tries is</w:t>
      </w:r>
      <w:r w:rsidRPr="00A00652">
        <w:t xml:space="preserve"> 19.12%.</w:t>
      </w:r>
    </w:p>
    <w:p w14:paraId="745039BE" w14:textId="003CA138" w:rsidR="00FE023B" w:rsidRPr="00A00652" w:rsidRDefault="00CB13E4" w:rsidP="00CB13E4">
      <w:pPr>
        <w:pStyle w:val="Agency-body-text-report"/>
      </w:pPr>
      <w:r w:rsidRPr="00A00652">
        <w:t>The enrolment rates in special schools for pupils with an official decision of SEN, based on the whole population of pupils with an official decision of SEN in ISCED 2</w:t>
      </w:r>
      <w:r w:rsidR="00D440CB" w:rsidRPr="00A00652">
        <w:t>,</w:t>
      </w:r>
      <w:r w:rsidRPr="00A00652">
        <w:t xml:space="preserve"> </w:t>
      </w:r>
      <w:r w:rsidR="00D440CB" w:rsidRPr="00A00652">
        <w:t xml:space="preserve">range from </w:t>
      </w:r>
      <w:r w:rsidR="00A92FE7" w:rsidRPr="00A00652">
        <w:t xml:space="preserve">0.38% </w:t>
      </w:r>
      <w:r w:rsidR="00D440CB" w:rsidRPr="00A00652">
        <w:t>to</w:t>
      </w:r>
      <w:r w:rsidR="00FE52C0" w:rsidRPr="00A00652">
        <w:t xml:space="preserve"> </w:t>
      </w:r>
      <w:r w:rsidRPr="00A00652">
        <w:t>45.12</w:t>
      </w:r>
      <w:r w:rsidR="00E94195" w:rsidRPr="00A00652">
        <w:t>%; the total</w:t>
      </w:r>
      <w:r w:rsidR="00B02F3C" w:rsidRPr="00A00652">
        <w:t xml:space="preserve"> average for</w:t>
      </w:r>
      <w:r w:rsidRPr="00A00652">
        <w:t xml:space="preserve"> the 28 coun</w:t>
      </w:r>
      <w:r w:rsidR="00E94195" w:rsidRPr="00A00652">
        <w:t>tries is</w:t>
      </w:r>
      <w:r w:rsidRPr="00A00652">
        <w:t xml:space="preserve"> 21.94%.</w:t>
      </w:r>
    </w:p>
    <w:p w14:paraId="7F575060" w14:textId="7FA3DD6E" w:rsidR="00DC5F5D" w:rsidRPr="00A00652" w:rsidRDefault="00DC5F5D" w:rsidP="00093C80">
      <w:pPr>
        <w:pStyle w:val="Agency-caption-report"/>
        <w:keepNext/>
      </w:pPr>
      <w:bookmarkStart w:id="162" w:name="Figure32"/>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32</w:t>
      </w:r>
      <w:r w:rsidRPr="00A00652">
        <w:fldChar w:fldCharType="end"/>
      </w:r>
      <w:r w:rsidRPr="00A00652">
        <w:t>. ISCED breakdown of pupils with an official decision of SEN in special schools, based on the population of pupils with an official decision of SEN (%)</w:t>
      </w:r>
    </w:p>
    <w:bookmarkEnd w:id="162"/>
    <w:p w14:paraId="472B9A7A" w14:textId="07BCE2AA" w:rsidR="00CB13E4" w:rsidRPr="00A00652" w:rsidRDefault="00CB13E4" w:rsidP="00093C80">
      <w:pPr>
        <w:pStyle w:val="Agency-body-text-report"/>
        <w:jc w:val="center"/>
      </w:pPr>
      <w:r w:rsidRPr="00A00652">
        <w:rPr>
          <w:noProof/>
          <w:lang w:val="da-DK" w:eastAsia="da-DK"/>
        </w:rPr>
        <w:drawing>
          <wp:inline distT="0" distB="0" distL="0" distR="0" wp14:anchorId="440C55D7" wp14:editId="310E68B4">
            <wp:extent cx="9000000" cy="5040000"/>
            <wp:effectExtent l="0" t="0" r="17145" b="14605"/>
            <wp:docPr id="36" name="Chart 36" descr="Bar chart: Country name, followed by ISCED 1&#10;Percentage and ISCED 2 Percentage, &#10;Belgium (Flemish speaking community)&#10;49.03&#10;33.51&#10;Belgium (French speaking community)&#10;53.26&#10;42.47&#10;Croatia&#10;2.29&#10;2.70&#10;Cyprus&#10;3.23&#10;2.29&#10;Czech Republic&#10;15.14&#10;19.52&#10;Denmark&#10;19.14&#10;17.71&#10;Estonia&#10;18.85&#10;17.56&#10;Finland&#10;7.16&#10;5.25&#10;France&#10;18.21&#10;2.62&#10;Germany&#10;23.34&#10;45.12&#10;Hungary&#10;12.52&#10;20.19&#10;Iceland&#10;1.19&#10;0.86&#10;Ireland&#10;12.80&#10;5.95&#10;Latvia&#10;35.44&#10;23.71&#10;Lithuania&#10;3.19&#10;6.21&#10;Luxembourg&#10;11.86&#10;10.92&#10;Malta&#10;0.59&#10;1.23&#10;Netherlands&#10;28.52&#10;36.22&#10;Poland&#10;24.15&#10;24.61&#10;Portugal&#10;1.36&#10;0.38&#10;Slovakia&#10;16.42&#10;21.27&#10;Slovenia&#10;16.72&#10;4.50&#10;Spain&#10;11.83&#10;6.76&#10;Sweden&#10;48.08&#10;39.30&#10;Switzerland&#10;26.48&#10;24.29&#10;United Kingdom (Northern Ireland)&#10;13.80&#10;14.67&#10;United Kingdom (Scotland)&#10;2.55&#10;3.02&#10;United Kingdom (Wales)&#10;9.33&#10;17.47&#10;Total average for the 28 countries&#10;19.12&#10;2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8B500CA" w14:textId="3BCB3950" w:rsidR="00CB13E4" w:rsidRPr="00A00652" w:rsidRDefault="00CB13E4" w:rsidP="00CB13E4">
      <w:pPr>
        <w:pStyle w:val="Agency-heading-3-report"/>
      </w:pPr>
      <w:bookmarkStart w:id="163" w:name="_Toc479673347"/>
      <w:bookmarkStart w:id="164" w:name="_Toc490656669"/>
      <w:bookmarkStart w:id="165" w:name="_Toc491072366"/>
      <w:bookmarkStart w:id="166" w:name="_Toc491170540"/>
      <w:bookmarkStart w:id="167" w:name="_Toc494714152"/>
      <w:r w:rsidRPr="00A00652">
        <w:lastRenderedPageBreak/>
        <w:t>Indicator 3c.4: the percentage of pupils with an official decision of SEN in non-formal educational settings, based on the population of pupils with an official decision of SEN (%)</w:t>
      </w:r>
      <w:bookmarkEnd w:id="163"/>
      <w:bookmarkEnd w:id="164"/>
      <w:bookmarkEnd w:id="165"/>
      <w:bookmarkEnd w:id="166"/>
      <w:bookmarkEnd w:id="167"/>
    </w:p>
    <w:p w14:paraId="32EC2870" w14:textId="6CFBB72A" w:rsidR="00CB13E4" w:rsidRPr="00A00652" w:rsidRDefault="00CB13E4" w:rsidP="00CB13E4">
      <w:pPr>
        <w:pStyle w:val="Agency-body-text-report"/>
      </w:pPr>
      <w:r w:rsidRPr="00A00652">
        <w:t xml:space="preserve">This indicator has been calculated as follows: </w:t>
      </w:r>
      <w:r w:rsidR="00FE52C0" w:rsidRPr="00A00652">
        <w:t>T</w:t>
      </w:r>
      <w:r w:rsidRPr="00A00652">
        <w:t>he number of pupils with an official decision of SEN that are educated in non-formal educational provision maintained by the education, health, social or justice sectors (Q3.5) / The number of pupils that have an official decision of SEN (Q3.1) x 100.</w:t>
      </w:r>
    </w:p>
    <w:p w14:paraId="28D82F79" w14:textId="0FAEC3EA" w:rsidR="00CB13E4" w:rsidRPr="00A00652" w:rsidRDefault="00CB13E4" w:rsidP="00CB13E4">
      <w:pPr>
        <w:pStyle w:val="Agency-body-text-report"/>
        <w:rPr>
          <w:bCs/>
        </w:rPr>
      </w:pPr>
      <w:r w:rsidRPr="00A00652">
        <w:rPr>
          <w:bCs/>
        </w:rPr>
        <w:t>Data on non-formal education is only available for a limited number of countries</w:t>
      </w:r>
      <w:r w:rsidR="009853F2" w:rsidRPr="00A00652">
        <w:rPr>
          <w:bCs/>
        </w:rPr>
        <w:t>,</w:t>
      </w:r>
      <w:r w:rsidRPr="00A00652">
        <w:rPr>
          <w:bCs/>
        </w:rPr>
        <w:t xml:space="preserve"> so data</w:t>
      </w:r>
      <w:r w:rsidR="000B27A0" w:rsidRPr="00A00652">
        <w:rPr>
          <w:bCs/>
        </w:rPr>
        <w:t xml:space="preserve"> </w:t>
      </w:r>
      <w:r w:rsidR="00FE52C0" w:rsidRPr="00A00652">
        <w:rPr>
          <w:bCs/>
        </w:rPr>
        <w:t xml:space="preserve">for this indicator </w:t>
      </w:r>
      <w:r w:rsidR="000B27A0" w:rsidRPr="00A00652">
        <w:rPr>
          <w:bCs/>
        </w:rPr>
        <w:t>is</w:t>
      </w:r>
      <w:r w:rsidRPr="00A00652">
        <w:rPr>
          <w:bCs/>
        </w:rPr>
        <w:t xml:space="preserve"> presented </w:t>
      </w:r>
      <w:r w:rsidR="00822AC9" w:rsidRPr="00A00652">
        <w:rPr>
          <w:bCs/>
        </w:rPr>
        <w:t>in tables rather than figure</w:t>
      </w:r>
      <w:r w:rsidR="00704D8D" w:rsidRPr="00A00652">
        <w:rPr>
          <w:bCs/>
        </w:rPr>
        <w:t>s</w:t>
      </w:r>
      <w:r w:rsidRPr="00A00652">
        <w:rPr>
          <w:bCs/>
        </w:rPr>
        <w:t>.</w:t>
      </w:r>
    </w:p>
    <w:p w14:paraId="08A2062F" w14:textId="7F284CCB" w:rsidR="00CB13E4" w:rsidRPr="00A00652" w:rsidRDefault="00CB13E4" w:rsidP="00CB13E4">
      <w:pPr>
        <w:pStyle w:val="Agency-body-text-report"/>
      </w:pPr>
      <w:r w:rsidRPr="00A00652">
        <w:t>Data is available fr</w:t>
      </w:r>
      <w:r w:rsidR="00FA617D" w:rsidRPr="00A00652">
        <w:t>om</w:t>
      </w:r>
      <w:r w:rsidRPr="00A00652">
        <w:t xml:space="preserve"> </w:t>
      </w:r>
      <w:r w:rsidR="009853F2" w:rsidRPr="00A00652">
        <w:t>four</w:t>
      </w:r>
      <w:r w:rsidRPr="00A00652">
        <w:t xml:space="preserve"> </w:t>
      </w:r>
      <w:r w:rsidR="00FA617D" w:rsidRPr="00A00652">
        <w:t>countries, as presented</w:t>
      </w:r>
      <w:r w:rsidRPr="00A00652">
        <w:t xml:space="preserve"> in </w:t>
      </w:r>
      <w:r w:rsidR="008A1B14" w:rsidRPr="00A00652">
        <w:t>Table D</w:t>
      </w:r>
      <w:r w:rsidRPr="00A00652">
        <w:t xml:space="preserve"> below. </w:t>
      </w:r>
    </w:p>
    <w:p w14:paraId="27CD01CD" w14:textId="34E7BEDD" w:rsidR="008A1B14" w:rsidRPr="00A00652" w:rsidRDefault="008A1B14" w:rsidP="00093C80">
      <w:pPr>
        <w:pStyle w:val="Agency-caption-report"/>
        <w:spacing w:before="480"/>
      </w:pPr>
      <w:bookmarkStart w:id="168" w:name="_Toc492296652"/>
      <w:r w:rsidRPr="00A00652">
        <w:t xml:space="preserve">Table </w:t>
      </w:r>
      <w:r w:rsidRPr="00A00652">
        <w:fldChar w:fldCharType="begin"/>
      </w:r>
      <w:r w:rsidRPr="00A00652">
        <w:instrText xml:space="preserve"> SEQ Table- \* ALPHABETIC </w:instrText>
      </w:r>
      <w:r w:rsidRPr="00A00652">
        <w:fldChar w:fldCharType="separate"/>
      </w:r>
      <w:r w:rsidR="00900A4F" w:rsidRPr="00A00652">
        <w:t>D</w:t>
      </w:r>
      <w:r w:rsidRPr="00A00652">
        <w:fldChar w:fldCharType="end"/>
      </w:r>
      <w:r w:rsidRPr="00A00652">
        <w:t xml:space="preserve">. </w:t>
      </w:r>
      <w:bookmarkStart w:id="169" w:name="TableD"/>
      <w:r w:rsidRPr="00A00652">
        <w:t>Percentage of pupils with an official decision of SEN in non-formal educational settings, based on the population of pupils with an official decision of SEN (%)</w:t>
      </w:r>
      <w:bookmarkEnd w:id="168"/>
      <w:bookmarkEnd w:id="169"/>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Pr>
      <w:tblGrid>
        <w:gridCol w:w="7242"/>
        <w:gridCol w:w="7242"/>
      </w:tblGrid>
      <w:tr w:rsidR="00CB13E4" w:rsidRPr="00A00652" w14:paraId="63C2DE44" w14:textId="77777777" w:rsidTr="001B55CC">
        <w:trPr>
          <w:cantSplit/>
          <w:tblHeader/>
        </w:trPr>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AD3E8A7" w14:textId="77777777" w:rsidR="00CB13E4" w:rsidRPr="00A00652" w:rsidRDefault="00CB13E4">
            <w:pPr>
              <w:pStyle w:val="Agency-body-text-report"/>
              <w:jc w:val="center"/>
              <w:rPr>
                <w:b/>
              </w:rPr>
            </w:pPr>
            <w:r w:rsidRPr="00A00652">
              <w:rPr>
                <w:b/>
              </w:rPr>
              <w:t>Country</w:t>
            </w:r>
          </w:p>
        </w:tc>
        <w:tc>
          <w:tcPr>
            <w:tcW w:w="2500"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E91359F" w14:textId="77777777" w:rsidR="00CB13E4" w:rsidRPr="00A00652" w:rsidRDefault="00CB13E4">
            <w:pPr>
              <w:pStyle w:val="Agency-body-text-report"/>
              <w:jc w:val="center"/>
              <w:rPr>
                <w:b/>
              </w:rPr>
            </w:pPr>
            <w:r w:rsidRPr="00A00652">
              <w:rPr>
                <w:b/>
              </w:rPr>
              <w:t>Percentage (%)</w:t>
            </w:r>
          </w:p>
        </w:tc>
      </w:tr>
      <w:tr w:rsidR="00CB13E4" w:rsidRPr="00A00652" w14:paraId="2555E86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5D5B7CF" w14:textId="77777777" w:rsidR="00CB13E4" w:rsidRPr="00A00652" w:rsidRDefault="00CB13E4">
            <w:pPr>
              <w:pStyle w:val="Agency-body-text-report"/>
            </w:pPr>
            <w:r w:rsidRPr="00A00652">
              <w:t>Croatia</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2F969A0" w14:textId="77777777" w:rsidR="00CB13E4" w:rsidRPr="00A00652" w:rsidRDefault="00CB13E4">
            <w:pPr>
              <w:pStyle w:val="Agency-body-text-report"/>
              <w:jc w:val="center"/>
            </w:pPr>
            <w:r w:rsidRPr="00A00652">
              <w:t>0.93</w:t>
            </w:r>
          </w:p>
        </w:tc>
      </w:tr>
      <w:tr w:rsidR="00CB13E4" w:rsidRPr="00A00652" w14:paraId="2A0FD39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6BC1A9FB" w14:textId="77777777" w:rsidR="00CB13E4" w:rsidRPr="00A00652" w:rsidRDefault="00CB13E4">
            <w:pPr>
              <w:pStyle w:val="Agency-body-text-report"/>
            </w:pPr>
            <w:r w:rsidRPr="00A00652">
              <w:t>Ireland</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FA2F7F8" w14:textId="77777777" w:rsidR="00CB13E4" w:rsidRPr="00A00652" w:rsidRDefault="00CB13E4">
            <w:pPr>
              <w:pStyle w:val="Agency-body-text-report"/>
              <w:jc w:val="center"/>
            </w:pPr>
            <w:r w:rsidRPr="00A00652">
              <w:t>0.55</w:t>
            </w:r>
          </w:p>
        </w:tc>
      </w:tr>
      <w:tr w:rsidR="00CB13E4" w:rsidRPr="00A00652" w14:paraId="0530902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C3604E1" w14:textId="72B3F101" w:rsidR="00CB13E4" w:rsidRPr="00A00652" w:rsidRDefault="00DD7189">
            <w:pPr>
              <w:pStyle w:val="Agency-body-text-report"/>
            </w:pPr>
            <w:r w:rsidRPr="00A00652">
              <w:t>United Kingdom</w:t>
            </w:r>
            <w:r w:rsidR="00CB13E4" w:rsidRPr="00A00652">
              <w:t xml:space="preserve"> </w:t>
            </w:r>
            <w:r w:rsidR="00FE52C0" w:rsidRPr="00A00652">
              <w:t>(</w:t>
            </w:r>
            <w:r w:rsidR="00CB13E4" w:rsidRPr="00A00652">
              <w:t>England</w:t>
            </w:r>
            <w:r w:rsidR="00FE52C0" w:rsidRPr="00A00652">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F65F337" w14:textId="77777777" w:rsidR="00CB13E4" w:rsidRPr="00A00652" w:rsidRDefault="00CB13E4">
            <w:pPr>
              <w:pStyle w:val="Agency-body-text-report"/>
              <w:jc w:val="center"/>
            </w:pPr>
            <w:r w:rsidRPr="00A00652">
              <w:t>2.27</w:t>
            </w:r>
          </w:p>
        </w:tc>
      </w:tr>
      <w:tr w:rsidR="00CB13E4" w:rsidRPr="00A00652" w14:paraId="21B5B50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315DAF1" w14:textId="7C3197D7" w:rsidR="00CB13E4" w:rsidRPr="00A00652" w:rsidRDefault="00DD7189">
            <w:pPr>
              <w:pStyle w:val="Agency-body-text-report"/>
            </w:pPr>
            <w:r w:rsidRPr="00A00652">
              <w:t>United Kingdom</w:t>
            </w:r>
            <w:r w:rsidR="00CB13E4" w:rsidRPr="00A00652">
              <w:t xml:space="preserve"> </w:t>
            </w:r>
            <w:r w:rsidR="00FE52C0" w:rsidRPr="00A00652">
              <w:t>(</w:t>
            </w:r>
            <w:r w:rsidR="00CB13E4" w:rsidRPr="00A00652">
              <w:t>Wales</w:t>
            </w:r>
            <w:r w:rsidR="00FE52C0" w:rsidRPr="00A00652">
              <w: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687D15AE" w14:textId="77777777" w:rsidR="00CB13E4" w:rsidRPr="00A00652" w:rsidRDefault="00CB13E4">
            <w:pPr>
              <w:pStyle w:val="Agency-body-text-report"/>
              <w:jc w:val="center"/>
            </w:pPr>
            <w:r w:rsidRPr="00A00652">
              <w:t>3.12</w:t>
            </w:r>
          </w:p>
        </w:tc>
      </w:tr>
      <w:tr w:rsidR="00CB13E4" w:rsidRPr="00A00652" w14:paraId="396D134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E1725" w14:textId="76D96B1E" w:rsidR="00CB13E4" w:rsidRPr="00A00652" w:rsidRDefault="006749ED" w:rsidP="001B55CC">
            <w:pPr>
              <w:pStyle w:val="Agency-body-text-report"/>
              <w:rPr>
                <w:b/>
              </w:rPr>
            </w:pPr>
            <w:r w:rsidRPr="00A00652">
              <w:rPr>
                <w:b/>
              </w:rPr>
              <w:t>Total ave</w:t>
            </w:r>
            <w:r w:rsidR="00CB13E4" w:rsidRPr="00A00652">
              <w:rPr>
                <w:b/>
              </w:rPr>
              <w:t xml:space="preserve">rage for the </w:t>
            </w:r>
            <w:r w:rsidR="00623894" w:rsidRPr="00A00652">
              <w:rPr>
                <w:b/>
              </w:rPr>
              <w:t>four</w:t>
            </w:r>
            <w:r w:rsidR="00CB13E4" w:rsidRPr="00A00652">
              <w:rPr>
                <w:b/>
              </w:rPr>
              <w:t xml:space="preserve"> countries</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AC53B" w14:textId="77777777" w:rsidR="00CB13E4" w:rsidRPr="00A00652" w:rsidRDefault="00CB13E4">
            <w:pPr>
              <w:pStyle w:val="Agency-body-text-report"/>
              <w:keepNext/>
              <w:jc w:val="center"/>
              <w:rPr>
                <w:b/>
              </w:rPr>
            </w:pPr>
            <w:r w:rsidRPr="00A00652">
              <w:rPr>
                <w:b/>
              </w:rPr>
              <w:t>1.97</w:t>
            </w:r>
          </w:p>
        </w:tc>
      </w:tr>
    </w:tbl>
    <w:p w14:paraId="3802177D" w14:textId="2123EF5F" w:rsidR="00CB13E4" w:rsidRPr="00A00652" w:rsidRDefault="00CB13E4" w:rsidP="00CB13E4">
      <w:pPr>
        <w:pStyle w:val="Agency-heading-4-report"/>
        <w:rPr>
          <w:b/>
        </w:rPr>
      </w:pPr>
      <w:bookmarkStart w:id="170" w:name="_Toc479673348"/>
      <w:r w:rsidRPr="00A00652">
        <w:lastRenderedPageBreak/>
        <w:t>Gender breakdown of pupils with an official decision of SEN in non-formal educational setting</w:t>
      </w:r>
      <w:bookmarkEnd w:id="170"/>
      <w:r w:rsidRPr="00A00652">
        <w:t>s</w:t>
      </w:r>
      <w:r w:rsidR="00FE52C0" w:rsidRPr="00A00652">
        <w:t>,</w:t>
      </w:r>
      <w:r w:rsidRPr="00A00652">
        <w:t xml:space="preserve"> based on the population of pupils with an official decision of SEN (%)</w:t>
      </w:r>
    </w:p>
    <w:p w14:paraId="434BD979" w14:textId="77777777" w:rsidR="00CB13E4" w:rsidRPr="00A00652" w:rsidRDefault="00CB13E4" w:rsidP="00FF6F01">
      <w:pPr>
        <w:pStyle w:val="Agency-body-text-report"/>
        <w:keepNext/>
      </w:pPr>
      <w:r w:rsidRPr="00A00652">
        <w:t>The gender breakdowns have been calculated as follows:</w:t>
      </w:r>
    </w:p>
    <w:p w14:paraId="4FE2C03C" w14:textId="6681DF41" w:rsidR="00CB13E4" w:rsidRPr="00A00652" w:rsidRDefault="00CB13E4" w:rsidP="00CB13E4">
      <w:pPr>
        <w:pStyle w:val="Agency-body-text-report"/>
      </w:pPr>
      <w:r w:rsidRPr="00A00652">
        <w:t xml:space="preserve">Males: </w:t>
      </w:r>
      <w:r w:rsidR="00FE52C0" w:rsidRPr="00A00652">
        <w:t>T</w:t>
      </w:r>
      <w:r w:rsidRPr="00A00652">
        <w:t>he number of male pupils with an official decision of SEN that are educated in non-formal educational provision maintained by the education, health, social or justice sectors (Q4.</w:t>
      </w:r>
      <w:r w:rsidR="007F7A2E">
        <w:t>5</w:t>
      </w:r>
      <w:r w:rsidRPr="00A00652">
        <w:t>) / The number of pupils that have an official decision of SEN (Q3.1) x 100.</w:t>
      </w:r>
    </w:p>
    <w:p w14:paraId="48F5B05D" w14:textId="1F5EB521" w:rsidR="00CB13E4" w:rsidRPr="00A00652" w:rsidRDefault="00CB13E4" w:rsidP="00CB13E4">
      <w:pPr>
        <w:pStyle w:val="Agency-body-text-report"/>
      </w:pPr>
      <w:r w:rsidRPr="00A00652">
        <w:t xml:space="preserve">Females: </w:t>
      </w:r>
      <w:r w:rsidR="00FE52C0" w:rsidRPr="00A00652">
        <w:t>T</w:t>
      </w:r>
      <w:r w:rsidRPr="00A00652">
        <w:t>he number of female pupils with an official decision of SEN that are educated in non-formal educational provision maintained by the education, health, social or justice sectors (Q4.</w:t>
      </w:r>
      <w:r w:rsidR="007F7A2E">
        <w:t>5</w:t>
      </w:r>
      <w:r w:rsidRPr="00A00652">
        <w:t>) / The number of pupils that have an official decision of SEN (Q3.1) x 100.</w:t>
      </w:r>
    </w:p>
    <w:p w14:paraId="147BAF36" w14:textId="5935EADA" w:rsidR="00CB13E4" w:rsidRPr="00A00652" w:rsidRDefault="00CB13E4" w:rsidP="00CB13E4">
      <w:pPr>
        <w:pStyle w:val="Agency-body-text-report"/>
        <w:rPr>
          <w:bCs/>
        </w:rPr>
      </w:pPr>
      <w:r w:rsidRPr="00A00652">
        <w:rPr>
          <w:bCs/>
        </w:rPr>
        <w:t xml:space="preserve">Data is available from </w:t>
      </w:r>
      <w:r w:rsidR="00266A3D" w:rsidRPr="00A00652">
        <w:rPr>
          <w:bCs/>
        </w:rPr>
        <w:t>two</w:t>
      </w:r>
      <w:r w:rsidRPr="00A00652">
        <w:rPr>
          <w:bCs/>
        </w:rPr>
        <w:t xml:space="preserve"> </w:t>
      </w:r>
      <w:r w:rsidR="00FA617D" w:rsidRPr="00A00652">
        <w:rPr>
          <w:bCs/>
        </w:rPr>
        <w:t>countries, as presented</w:t>
      </w:r>
      <w:r w:rsidRPr="00A00652">
        <w:rPr>
          <w:bCs/>
        </w:rPr>
        <w:t xml:space="preserve"> in </w:t>
      </w:r>
      <w:r w:rsidR="00CF5599" w:rsidRPr="00A00652">
        <w:rPr>
          <w:bCs/>
        </w:rPr>
        <w:t>Table E</w:t>
      </w:r>
      <w:r w:rsidRPr="00A00652">
        <w:rPr>
          <w:bCs/>
        </w:rPr>
        <w:t xml:space="preserve"> below.</w:t>
      </w:r>
    </w:p>
    <w:p w14:paraId="47B39E75" w14:textId="376C1AFB" w:rsidR="00CF5599" w:rsidRPr="00A00652" w:rsidRDefault="00CF5599" w:rsidP="00093C80">
      <w:pPr>
        <w:pStyle w:val="Agency-caption-report"/>
        <w:spacing w:before="480"/>
      </w:pPr>
      <w:bookmarkStart w:id="171" w:name="_Toc492296653"/>
      <w:r w:rsidRPr="00A00652">
        <w:t xml:space="preserve">Table </w:t>
      </w:r>
      <w:r w:rsidRPr="00A00652">
        <w:fldChar w:fldCharType="begin"/>
      </w:r>
      <w:r w:rsidRPr="00A00652">
        <w:instrText xml:space="preserve"> SEQ Table- \* ALPHABETIC </w:instrText>
      </w:r>
      <w:r w:rsidRPr="00A00652">
        <w:fldChar w:fldCharType="separate"/>
      </w:r>
      <w:r w:rsidR="00900A4F" w:rsidRPr="00A00652">
        <w:t>E</w:t>
      </w:r>
      <w:r w:rsidRPr="00A00652">
        <w:fldChar w:fldCharType="end"/>
      </w:r>
      <w:r w:rsidRPr="00A00652">
        <w:t xml:space="preserve">. </w:t>
      </w:r>
      <w:bookmarkStart w:id="172" w:name="TableE"/>
      <w:r w:rsidRPr="00A00652">
        <w:t>Gender breakdown of pupils with an official decision of SEN in non-formal educational settings, based on the population of pupils with an official decision of SEN (%)</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0BB14A09" w14:textId="77777777" w:rsidTr="001B55CC">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172"/>
          <w:p w14:paraId="67FD72C5" w14:textId="77777777" w:rsidR="00CB13E4" w:rsidRPr="00A00652" w:rsidRDefault="00CB13E4">
            <w:pPr>
              <w:pStyle w:val="Agency-body-text-repor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28ECB3" w14:textId="3A84FDCA" w:rsidR="00CB13E4" w:rsidRPr="00A00652" w:rsidRDefault="00CB13E4">
            <w:pPr>
              <w:pStyle w:val="Agency-body-text-report"/>
              <w:jc w:val="center"/>
              <w:rPr>
                <w:b/>
              </w:rPr>
            </w:pPr>
            <w:r w:rsidRPr="00A00652">
              <w:rPr>
                <w:b/>
              </w:rPr>
              <w:t xml:space="preserve">Percentage (%), </w:t>
            </w:r>
            <w:r w:rsidR="00906297" w:rsidRPr="00A00652">
              <w:rPr>
                <w:b/>
              </w:rPr>
              <w:t>male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D4F8B" w14:textId="2B93CA9D" w:rsidR="00CB13E4" w:rsidRPr="00A00652" w:rsidRDefault="00CB13E4">
            <w:pPr>
              <w:pStyle w:val="Agency-body-text-report"/>
              <w:jc w:val="center"/>
              <w:rPr>
                <w:b/>
              </w:rPr>
            </w:pPr>
            <w:r w:rsidRPr="00A00652">
              <w:rPr>
                <w:b/>
              </w:rPr>
              <w:t xml:space="preserve">Percentage (%), </w:t>
            </w:r>
            <w:r w:rsidR="00906297" w:rsidRPr="00A00652">
              <w:rPr>
                <w:b/>
              </w:rPr>
              <w:t>female</w:t>
            </w:r>
          </w:p>
        </w:tc>
      </w:tr>
      <w:tr w:rsidR="00CB13E4" w:rsidRPr="00A00652" w14:paraId="1CEAD351"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B7205A3" w14:textId="77777777" w:rsidR="00CB13E4" w:rsidRPr="00A00652" w:rsidRDefault="00CB13E4">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04F0F8D" w14:textId="77777777" w:rsidR="00CB13E4" w:rsidRPr="00A00652" w:rsidRDefault="00CB13E4">
            <w:pPr>
              <w:pStyle w:val="Agency-body-text-report"/>
              <w:jc w:val="center"/>
            </w:pPr>
            <w:r w:rsidRPr="00A00652">
              <w:t>0.55</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4146171" w14:textId="77777777" w:rsidR="00CB13E4" w:rsidRPr="00A00652" w:rsidRDefault="00CB13E4">
            <w:pPr>
              <w:pStyle w:val="Agency-body-text-report"/>
              <w:jc w:val="center"/>
            </w:pPr>
            <w:r w:rsidRPr="00A00652">
              <w:t>0.38</w:t>
            </w:r>
          </w:p>
        </w:tc>
      </w:tr>
      <w:tr w:rsidR="00CB13E4" w:rsidRPr="00A00652" w14:paraId="6000BB82"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7B984CB" w14:textId="77777777" w:rsidR="00CB13E4" w:rsidRPr="00A00652" w:rsidRDefault="00CB13E4">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23284CB2" w14:textId="77777777" w:rsidR="00CB13E4" w:rsidRPr="00A00652" w:rsidRDefault="00CB13E4">
            <w:pPr>
              <w:pStyle w:val="Agency-body-text-report"/>
              <w:jc w:val="center"/>
            </w:pPr>
            <w:r w:rsidRPr="00A00652">
              <w:t>0.35</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5C130056" w14:textId="77777777" w:rsidR="00CB13E4" w:rsidRPr="00A00652" w:rsidRDefault="00CB13E4">
            <w:pPr>
              <w:pStyle w:val="Agency-body-text-report"/>
              <w:jc w:val="center"/>
            </w:pPr>
            <w:r w:rsidRPr="00A00652">
              <w:t>0.20</w:t>
            </w:r>
          </w:p>
        </w:tc>
      </w:tr>
      <w:tr w:rsidR="00CB13E4" w:rsidRPr="00A00652" w14:paraId="66F07517"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64305" w14:textId="74CBFB6F" w:rsidR="00CB13E4" w:rsidRPr="00A00652" w:rsidRDefault="006749ED">
            <w:pPr>
              <w:pStyle w:val="Agency-body-text-report"/>
              <w:rPr>
                <w:b/>
              </w:rPr>
            </w:pPr>
            <w:r w:rsidRPr="00A00652">
              <w:rPr>
                <w:b/>
              </w:rPr>
              <w:t>Total ave</w:t>
            </w:r>
            <w:r w:rsidR="00CB13E4" w:rsidRPr="00A00652">
              <w:rPr>
                <w:b/>
              </w:rPr>
              <w:t xml:space="preserve">rage for the </w:t>
            </w:r>
            <w:r w:rsidR="00623894" w:rsidRPr="00A00652">
              <w:rPr>
                <w:b/>
              </w:rPr>
              <w:t>two</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5D3A9" w14:textId="77777777" w:rsidR="00CB13E4" w:rsidRPr="00A00652" w:rsidRDefault="00CB13E4">
            <w:pPr>
              <w:pStyle w:val="Agency-body-text-report"/>
              <w:jc w:val="center"/>
              <w:rPr>
                <w:b/>
              </w:rPr>
            </w:pPr>
            <w:r w:rsidRPr="00A00652">
              <w:rPr>
                <w:b/>
              </w:rPr>
              <w:t>0.41</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5C0C0" w14:textId="77777777" w:rsidR="00CB13E4" w:rsidRPr="00A00652" w:rsidRDefault="00CB13E4">
            <w:pPr>
              <w:pStyle w:val="Agency-body-text-report"/>
              <w:keepNext/>
              <w:jc w:val="center"/>
              <w:rPr>
                <w:b/>
              </w:rPr>
            </w:pPr>
            <w:r w:rsidRPr="00A00652">
              <w:rPr>
                <w:b/>
              </w:rPr>
              <w:t>0.25</w:t>
            </w:r>
          </w:p>
        </w:tc>
      </w:tr>
    </w:tbl>
    <w:p w14:paraId="338FFBBF" w14:textId="4A0FCB5A" w:rsidR="00CB13E4" w:rsidRPr="00A00652" w:rsidRDefault="00CB13E4" w:rsidP="00093C80">
      <w:pPr>
        <w:pStyle w:val="Agency-heading-4-report"/>
        <w:spacing w:before="540"/>
      </w:pPr>
      <w:bookmarkStart w:id="173" w:name="_Toc479673349"/>
      <w:r w:rsidRPr="00A00652">
        <w:lastRenderedPageBreak/>
        <w:t>ISCED breakdown of pupils with an official decision of SEN in non-formal educational settings</w:t>
      </w:r>
      <w:r w:rsidR="00FE52C0" w:rsidRPr="00A00652">
        <w:t>,</w:t>
      </w:r>
      <w:r w:rsidRPr="00A00652">
        <w:t xml:space="preserve"> based on the population of pupils with an official decision of SEN (%)</w:t>
      </w:r>
      <w:bookmarkEnd w:id="173"/>
    </w:p>
    <w:p w14:paraId="35B98CE1" w14:textId="77777777" w:rsidR="00CB13E4" w:rsidRPr="00A00652" w:rsidRDefault="00CB13E4" w:rsidP="00093C80">
      <w:pPr>
        <w:pStyle w:val="Agency-body-text-report"/>
        <w:keepNext/>
      </w:pPr>
      <w:r w:rsidRPr="00A00652">
        <w:t>The ISCED breakdowns have been calculated as follows:</w:t>
      </w:r>
    </w:p>
    <w:p w14:paraId="2A5E59F3" w14:textId="0F5777C7" w:rsidR="00CB13E4" w:rsidRPr="00A00652" w:rsidRDefault="00CB13E4" w:rsidP="00CB13E4">
      <w:pPr>
        <w:pStyle w:val="Agency-body-text-report"/>
      </w:pPr>
      <w:r w:rsidRPr="00A00652">
        <w:t xml:space="preserve">ISCED 1: </w:t>
      </w:r>
      <w:r w:rsidR="00DA615A" w:rsidRPr="00A00652">
        <w:t>T</w:t>
      </w:r>
      <w:r w:rsidRPr="00A00652">
        <w:t>he number of pupils in ISCED 1 with an official decision of SEN that are educated in non-formal educational provision maintained by the education, health, social or justice sectors (Q3.</w:t>
      </w:r>
      <w:r w:rsidR="007F7A2E">
        <w:t>5</w:t>
      </w:r>
      <w:r w:rsidRPr="00A00652">
        <w:t>) / The number of pupils that have an official</w:t>
      </w:r>
      <w:r w:rsidR="00DA615A" w:rsidRPr="00A00652">
        <w:t xml:space="preserve"> </w:t>
      </w:r>
      <w:r w:rsidRPr="00A00652">
        <w:t>decision of SEN (Q3.1) x 100.</w:t>
      </w:r>
    </w:p>
    <w:p w14:paraId="00AD7A53" w14:textId="299AB708" w:rsidR="00CB13E4" w:rsidRPr="00A00652" w:rsidRDefault="00CB13E4" w:rsidP="00CB13E4">
      <w:pPr>
        <w:pStyle w:val="Agency-body-text-report"/>
      </w:pPr>
      <w:r w:rsidRPr="00A00652">
        <w:t xml:space="preserve">ISCED 2: </w:t>
      </w:r>
      <w:r w:rsidR="00DA615A" w:rsidRPr="00A00652">
        <w:t>T</w:t>
      </w:r>
      <w:r w:rsidRPr="00A00652">
        <w:t>he number of pupils in ISCED 2 with an official decision of SEN that are educated in non-formal educational provision maintained by the education, health, social or justice sectors (Q3.</w:t>
      </w:r>
      <w:r w:rsidR="007F7A2E">
        <w:t>5</w:t>
      </w:r>
      <w:r w:rsidRPr="00A00652">
        <w:t>) / The number of pupils that have an official decision of SEN (Q3.1) x 100.</w:t>
      </w:r>
    </w:p>
    <w:p w14:paraId="1A3A7ABA" w14:textId="187DFF29" w:rsidR="00CB13E4" w:rsidRPr="00A00652" w:rsidRDefault="00CB13E4" w:rsidP="00CB13E4">
      <w:pPr>
        <w:pStyle w:val="Agency-body-text-report"/>
        <w:rPr>
          <w:bCs/>
        </w:rPr>
      </w:pPr>
      <w:r w:rsidRPr="00A00652">
        <w:rPr>
          <w:bCs/>
        </w:rPr>
        <w:t xml:space="preserve">Data is available from </w:t>
      </w:r>
      <w:r w:rsidR="00474A12" w:rsidRPr="00A00652">
        <w:rPr>
          <w:bCs/>
        </w:rPr>
        <w:t>three</w:t>
      </w:r>
      <w:r w:rsidRPr="00A00652">
        <w:rPr>
          <w:bCs/>
        </w:rPr>
        <w:t xml:space="preserve"> </w:t>
      </w:r>
      <w:r w:rsidR="00FA617D" w:rsidRPr="00A00652">
        <w:rPr>
          <w:bCs/>
        </w:rPr>
        <w:t>countries, as presented</w:t>
      </w:r>
      <w:r w:rsidRPr="00A00652">
        <w:rPr>
          <w:bCs/>
        </w:rPr>
        <w:t xml:space="preserve"> in </w:t>
      </w:r>
      <w:r w:rsidR="00900A4F" w:rsidRPr="00A00652">
        <w:rPr>
          <w:bCs/>
        </w:rPr>
        <w:t>Table F</w:t>
      </w:r>
      <w:r w:rsidRPr="00A00652">
        <w:rPr>
          <w:bCs/>
        </w:rPr>
        <w:t xml:space="preserve"> below.</w:t>
      </w:r>
    </w:p>
    <w:p w14:paraId="0E7BDD00" w14:textId="574FC5C7" w:rsidR="00900A4F" w:rsidRPr="00A00652" w:rsidRDefault="00900A4F" w:rsidP="00093C80">
      <w:pPr>
        <w:pStyle w:val="Agency-caption-report"/>
        <w:spacing w:before="480"/>
      </w:pPr>
      <w:bookmarkStart w:id="174" w:name="_Toc492296654"/>
      <w:r w:rsidRPr="00A00652">
        <w:t xml:space="preserve">Table </w:t>
      </w:r>
      <w:r w:rsidRPr="00A00652">
        <w:fldChar w:fldCharType="begin"/>
      </w:r>
      <w:r w:rsidRPr="00A00652">
        <w:instrText xml:space="preserve"> SEQ Table- \* ALPHABETIC </w:instrText>
      </w:r>
      <w:r w:rsidRPr="00A00652">
        <w:fldChar w:fldCharType="separate"/>
      </w:r>
      <w:r w:rsidRPr="00A00652">
        <w:t>F</w:t>
      </w:r>
      <w:r w:rsidRPr="00A00652">
        <w:fldChar w:fldCharType="end"/>
      </w:r>
      <w:r w:rsidRPr="00A00652">
        <w:t xml:space="preserve">. </w:t>
      </w:r>
      <w:bookmarkStart w:id="175" w:name="TableF"/>
      <w:r w:rsidRPr="00A00652">
        <w:t>ISCED breakdown of pupils with an official decision of SEN in non-formal educational settings, based on the population of pupils with an official decision of SEN (%)</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829"/>
        <w:gridCol w:w="4829"/>
      </w:tblGrid>
      <w:tr w:rsidR="00CB13E4" w:rsidRPr="00A00652" w14:paraId="0DF54163" w14:textId="77777777" w:rsidTr="001B55CC">
        <w:trPr>
          <w:cantSplit/>
          <w:trHeight w:val="557"/>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175"/>
          <w:p w14:paraId="5082EA5E" w14:textId="77777777" w:rsidR="00CB13E4" w:rsidRPr="00A00652" w:rsidRDefault="00CB13E4">
            <w:pPr>
              <w:pStyle w:val="Agency-body-text-report"/>
              <w:jc w:val="center"/>
              <w:rPr>
                <w:b/>
              </w:rPr>
            </w:pPr>
            <w:r w:rsidRPr="00A00652">
              <w:rPr>
                <w:b/>
              </w:rPr>
              <w:t>Country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5F15A" w14:textId="0221D183" w:rsidR="00CB13E4" w:rsidRPr="00A00652" w:rsidRDefault="00CB13E4">
            <w:pPr>
              <w:pStyle w:val="Agency-body-text-report"/>
              <w:jc w:val="center"/>
              <w:rPr>
                <w:b/>
              </w:rPr>
            </w:pPr>
            <w:r w:rsidRPr="00A00652">
              <w:rPr>
                <w:b/>
              </w:rPr>
              <w:t xml:space="preserve">Percentage (%), ISCED </w:t>
            </w:r>
            <w:r w:rsidR="00DA615A" w:rsidRPr="00A00652">
              <w:rPr>
                <w:b/>
              </w:rPr>
              <w:t>1</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8D9B7" w14:textId="666F4057" w:rsidR="00CB13E4" w:rsidRPr="00A00652" w:rsidRDefault="00CB13E4">
            <w:pPr>
              <w:pStyle w:val="Agency-body-text-report"/>
              <w:jc w:val="center"/>
              <w:rPr>
                <w:b/>
              </w:rPr>
            </w:pPr>
            <w:r w:rsidRPr="00A00652">
              <w:rPr>
                <w:b/>
              </w:rPr>
              <w:t xml:space="preserve">Percentage (%), ISCED </w:t>
            </w:r>
            <w:r w:rsidR="00DA615A" w:rsidRPr="00A00652">
              <w:rPr>
                <w:b/>
              </w:rPr>
              <w:t>2</w:t>
            </w:r>
          </w:p>
        </w:tc>
      </w:tr>
      <w:tr w:rsidR="00CB13E4" w:rsidRPr="00A00652" w14:paraId="0DD8FA19"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4DA28C4" w14:textId="77777777" w:rsidR="00CB13E4" w:rsidRPr="00A00652" w:rsidRDefault="00CB13E4">
            <w:pPr>
              <w:pStyle w:val="Agency-body-text-report"/>
            </w:pPr>
            <w:r w:rsidRPr="00A00652">
              <w:t>Croatia</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05AAAB7" w14:textId="77777777" w:rsidR="00CB13E4" w:rsidRPr="00A00652" w:rsidRDefault="00CB13E4">
            <w:pPr>
              <w:pStyle w:val="Agency-body-text-report"/>
              <w:jc w:val="center"/>
            </w:pPr>
            <w:r w:rsidRPr="00A00652">
              <w:t>0.38</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0153FB36" w14:textId="77777777" w:rsidR="00CB13E4" w:rsidRPr="00A00652" w:rsidRDefault="00CB13E4">
            <w:pPr>
              <w:pStyle w:val="Agency-body-text-report"/>
              <w:jc w:val="center"/>
            </w:pPr>
            <w:r w:rsidRPr="00A00652">
              <w:t>0.56</w:t>
            </w:r>
          </w:p>
        </w:tc>
      </w:tr>
      <w:tr w:rsidR="00CB13E4" w:rsidRPr="00A00652" w14:paraId="69521271"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7FF3C64" w14:textId="77777777" w:rsidR="00CB13E4" w:rsidRPr="00A00652" w:rsidRDefault="00CB13E4">
            <w:pPr>
              <w:pStyle w:val="Agency-body-text-report"/>
            </w:pPr>
            <w:r w:rsidRPr="00A00652">
              <w:t>Ireland</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75BCAD37" w14:textId="77777777" w:rsidR="00CB13E4" w:rsidRPr="00A00652" w:rsidRDefault="00CB13E4">
            <w:pPr>
              <w:pStyle w:val="Agency-body-text-report"/>
              <w:jc w:val="center"/>
            </w:pPr>
            <w:r w:rsidRPr="00A00652">
              <w:t>0.52</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4E1A41" w14:textId="77777777" w:rsidR="00CB13E4" w:rsidRPr="00A00652" w:rsidRDefault="00CB13E4">
            <w:pPr>
              <w:pStyle w:val="Agency-body-text-report"/>
              <w:jc w:val="center"/>
            </w:pPr>
            <w:r w:rsidRPr="00A00652">
              <w:t>0.03</w:t>
            </w:r>
          </w:p>
        </w:tc>
      </w:tr>
      <w:tr w:rsidR="00CB13E4" w:rsidRPr="00A00652" w14:paraId="0200A6AF"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0C9A694C" w14:textId="55043AD3" w:rsidR="00CB13E4" w:rsidRPr="00A00652" w:rsidRDefault="00DD7189">
            <w:pPr>
              <w:pStyle w:val="Agency-body-text-report"/>
            </w:pPr>
            <w:r w:rsidRPr="00A00652">
              <w:t>United Kingdom</w:t>
            </w:r>
            <w:r w:rsidR="00CB13E4" w:rsidRPr="00A00652">
              <w:t xml:space="preserve"> </w:t>
            </w:r>
            <w:r w:rsidR="00DA615A" w:rsidRPr="00A00652">
              <w:t>(</w:t>
            </w:r>
            <w:r w:rsidR="00CB13E4" w:rsidRPr="00A00652">
              <w:t>Wales</w:t>
            </w:r>
            <w:r w:rsidR="00DA615A" w:rsidRPr="00A00652">
              <w:t>)</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AC63FD6" w14:textId="77777777" w:rsidR="00CB13E4" w:rsidRPr="00A00652" w:rsidRDefault="00CB13E4">
            <w:pPr>
              <w:pStyle w:val="Agency-body-text-report"/>
              <w:jc w:val="center"/>
            </w:pPr>
            <w:r w:rsidRPr="00A00652">
              <w:t>0.37</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28BA333" w14:textId="77777777" w:rsidR="00CB13E4" w:rsidRPr="00A00652" w:rsidRDefault="00CB13E4">
            <w:pPr>
              <w:pStyle w:val="Agency-body-text-report"/>
              <w:jc w:val="center"/>
            </w:pPr>
            <w:r w:rsidRPr="00A00652">
              <w:t>2.74</w:t>
            </w:r>
          </w:p>
        </w:tc>
      </w:tr>
      <w:tr w:rsidR="00CB13E4" w:rsidRPr="00A00652" w14:paraId="26EEC66A" w14:textId="77777777" w:rsidTr="001B55C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7422A" w14:textId="39911191" w:rsidR="00CB13E4" w:rsidRPr="00A00652" w:rsidRDefault="006749ED">
            <w:pPr>
              <w:pStyle w:val="Agency-body-text-report"/>
              <w:rPr>
                <w:b/>
              </w:rPr>
            </w:pPr>
            <w:r w:rsidRPr="00A00652">
              <w:rPr>
                <w:b/>
              </w:rPr>
              <w:t>Total ave</w:t>
            </w:r>
            <w:r w:rsidR="00CB13E4" w:rsidRPr="00A00652">
              <w:rPr>
                <w:b/>
              </w:rPr>
              <w:t xml:space="preserve">rage for the </w:t>
            </w:r>
            <w:r w:rsidR="00623894" w:rsidRPr="00A00652">
              <w:rPr>
                <w:b/>
              </w:rPr>
              <w:t>three</w:t>
            </w:r>
            <w:r w:rsidR="00CB13E4" w:rsidRPr="00A00652">
              <w:rPr>
                <w:b/>
              </w:rPr>
              <w:t xml:space="preserve"> countries</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2471D" w14:textId="77777777" w:rsidR="00CB13E4" w:rsidRPr="00A00652" w:rsidRDefault="00CB13E4">
            <w:pPr>
              <w:pStyle w:val="Agency-body-text-report"/>
              <w:jc w:val="center"/>
              <w:rPr>
                <w:b/>
              </w:rPr>
            </w:pPr>
            <w:r w:rsidRPr="00A00652">
              <w:rPr>
                <w:b/>
              </w:rPr>
              <w:t>0.46</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EE5B2" w14:textId="77777777" w:rsidR="00CB13E4" w:rsidRPr="00A00652" w:rsidRDefault="00CB13E4">
            <w:pPr>
              <w:pStyle w:val="Agency-body-text-report"/>
              <w:keepNext/>
              <w:jc w:val="center"/>
              <w:rPr>
                <w:b/>
              </w:rPr>
            </w:pPr>
            <w:r w:rsidRPr="00A00652">
              <w:rPr>
                <w:b/>
              </w:rPr>
              <w:t>0.62</w:t>
            </w:r>
          </w:p>
        </w:tc>
      </w:tr>
    </w:tbl>
    <w:p w14:paraId="64B47071" w14:textId="0836DB05" w:rsidR="00CB13E4" w:rsidRPr="00A00652" w:rsidRDefault="00CB13E4" w:rsidP="00093C80">
      <w:pPr>
        <w:pStyle w:val="Agency-heading-3-report"/>
        <w:spacing w:before="540"/>
      </w:pPr>
      <w:bookmarkStart w:id="176" w:name="_Toc479673350"/>
      <w:bookmarkStart w:id="177" w:name="_Toc490656670"/>
      <w:bookmarkStart w:id="178" w:name="_Toc491072367"/>
      <w:bookmarkStart w:id="179" w:name="_Toc491170541"/>
      <w:bookmarkStart w:id="180" w:name="_Toc494714153"/>
      <w:r w:rsidRPr="00A00652">
        <w:lastRenderedPageBreak/>
        <w:t>Indicator 3c.5: the percentage of pupils with an official decision of SEN in fully separate educational settings, based on the population of pupils with an official decision of SEN (%)</w:t>
      </w:r>
      <w:bookmarkEnd w:id="176"/>
      <w:bookmarkEnd w:id="177"/>
      <w:bookmarkEnd w:id="178"/>
      <w:bookmarkEnd w:id="179"/>
      <w:bookmarkEnd w:id="180"/>
    </w:p>
    <w:p w14:paraId="794A95F5" w14:textId="1B108648" w:rsidR="00CB13E4" w:rsidRPr="00A00652" w:rsidRDefault="00CB13E4" w:rsidP="00CB13E4">
      <w:pPr>
        <w:pStyle w:val="Agency-body-text-report"/>
      </w:pPr>
      <w:r w:rsidRPr="00A00652">
        <w:t xml:space="preserve">This indicator has been calculated as follows: </w:t>
      </w:r>
      <w:r w:rsidR="00DA615A" w:rsidRPr="00A00652">
        <w:t>T</w:t>
      </w:r>
      <w:r w:rsidRPr="00A00652">
        <w:t>he number of pupils with an official decision of SEN that are educated in separate special classes in mainstream schools (Q3.3) + The number of pupils with an official decision of SEN that are educated in separate special schools (Q3.4) / The number of pupils that have an official decision of SEN (Q3.1) x 100.</w:t>
      </w:r>
    </w:p>
    <w:p w14:paraId="3D67E252" w14:textId="5C6D7429" w:rsidR="00CB13E4" w:rsidRPr="00A00652" w:rsidRDefault="00CB13E4" w:rsidP="00CB13E4">
      <w:pPr>
        <w:pStyle w:val="Agency-body-text-report"/>
        <w:rPr>
          <w:bCs/>
        </w:rPr>
      </w:pPr>
      <w:r w:rsidRPr="00A00652">
        <w:t xml:space="preserve">The data </w:t>
      </w:r>
      <w:r w:rsidR="008B3853" w:rsidRPr="00A00652">
        <w:t>focus</w:t>
      </w:r>
      <w:r w:rsidRPr="00A00652">
        <w:t>es on pupils with an official decision of SEN in line with the EASIE operational definition, who are enrolled in fully separate settings education</w:t>
      </w:r>
      <w:r w:rsidR="00DA615A" w:rsidRPr="00A00652">
        <w:t>,</w:t>
      </w:r>
      <w:r w:rsidRPr="00A00652">
        <w:t xml:space="preserve"> i.e. special classes and special schools </w:t>
      </w:r>
      <w:r w:rsidRPr="00A00652">
        <w:rPr>
          <w:bCs/>
        </w:rPr>
        <w:t>in line with the 80% placement benchmark (or the most relevant proxy for this benchmark) in relation to the whole population of pupils with an official decision of SEN.</w:t>
      </w:r>
    </w:p>
    <w:p w14:paraId="5562499E" w14:textId="77777777" w:rsidR="00CB13E4" w:rsidRPr="00A00652" w:rsidRDefault="00CB13E4" w:rsidP="00CB13E4">
      <w:pPr>
        <w:pStyle w:val="Agency-body-text-report"/>
      </w:pPr>
      <w:r w:rsidRPr="00A00652">
        <w:t>Data is available from 24 countries.</w:t>
      </w:r>
    </w:p>
    <w:p w14:paraId="36AF0678" w14:textId="6475EAC9" w:rsidR="00CB13E4" w:rsidRPr="00A00652" w:rsidRDefault="00CB13E4" w:rsidP="00CB13E4">
      <w:pPr>
        <w:pStyle w:val="Agency-body-text-report"/>
      </w:pPr>
      <w:r w:rsidRPr="00A00652">
        <w:t>The enrolment rates in fully separate settings for pupils with an official decision of SEN, based on the whole population of pupils with an official decision of SEN</w:t>
      </w:r>
      <w:r w:rsidR="006325B7" w:rsidRPr="00A00652">
        <w:t>,</w:t>
      </w:r>
      <w:r w:rsidRPr="00A00652">
        <w:t xml:space="preserve"> </w:t>
      </w:r>
      <w:r w:rsidR="006325B7" w:rsidRPr="00A00652">
        <w:t xml:space="preserve">range from </w:t>
      </w:r>
      <w:r w:rsidRPr="00A00652">
        <w:t xml:space="preserve">7.11% </w:t>
      </w:r>
      <w:r w:rsidR="006325B7" w:rsidRPr="00A00652">
        <w:t>to</w:t>
      </w:r>
      <w:r w:rsidR="00DA615A" w:rsidRPr="00A00652">
        <w:t xml:space="preserve"> </w:t>
      </w:r>
      <w:r w:rsidRPr="00A00652">
        <w:t>100</w:t>
      </w:r>
      <w:r w:rsidR="00E94195" w:rsidRPr="00A00652">
        <w:t>%; the total</w:t>
      </w:r>
      <w:r w:rsidR="00B02F3C" w:rsidRPr="00A00652">
        <w:t xml:space="preserve"> average for</w:t>
      </w:r>
      <w:r w:rsidRPr="00A00652">
        <w:t xml:space="preserve"> the 24 coun</w:t>
      </w:r>
      <w:r w:rsidR="00E94195" w:rsidRPr="00A00652">
        <w:t>tries is</w:t>
      </w:r>
      <w:r w:rsidRPr="00A00652">
        <w:t xml:space="preserve"> 39.05%.</w:t>
      </w:r>
    </w:p>
    <w:p w14:paraId="7397FBCA" w14:textId="640C80C0" w:rsidR="00CB13E4" w:rsidRPr="00A00652" w:rsidRDefault="00CB13E4" w:rsidP="00CB13E4">
      <w:pPr>
        <w:pStyle w:val="Agency-body-text-report"/>
      </w:pPr>
      <w:r w:rsidRPr="00A00652">
        <w:t>Switzerland</w:t>
      </w:r>
      <w:r w:rsidR="00DA615A" w:rsidRPr="00A00652">
        <w:t>,</w:t>
      </w:r>
      <w:r w:rsidRPr="00A00652">
        <w:t xml:space="preserve"> with data of 100% for this indicator</w:t>
      </w:r>
      <w:r w:rsidR="00DA615A" w:rsidRPr="00A00652">
        <w:t>,</w:t>
      </w:r>
      <w:r w:rsidRPr="00A00652">
        <w:t xml:space="preserve"> should be viewed as an outlier</w:t>
      </w:r>
      <w:r w:rsidR="00F71753" w:rsidRPr="00A00652">
        <w:t>,</w:t>
      </w:r>
      <w:r w:rsidRPr="00A00652">
        <w:t xml:space="preserve"> as data on pupils </w:t>
      </w:r>
      <w:r w:rsidR="00601045" w:rsidRPr="00A00652">
        <w:t>with an official decision of SEN</w:t>
      </w:r>
      <w:r w:rsidRPr="00A00652">
        <w:t xml:space="preserve"> is only available for special classes and special schools and not any form of inclusive placement</w:t>
      </w:r>
      <w:r w:rsidR="00833698" w:rsidRPr="00A00652">
        <w:t>.</w:t>
      </w:r>
      <w:r w:rsidRPr="00A00652">
        <w:t xml:space="preserve"> </w:t>
      </w:r>
      <w:r w:rsidR="00833698" w:rsidRPr="00A00652">
        <w:t xml:space="preserve">However, </w:t>
      </w:r>
      <w:r w:rsidRPr="00A00652">
        <w:t xml:space="preserve">such data will </w:t>
      </w:r>
      <w:r w:rsidR="00601045" w:rsidRPr="00A00652">
        <w:t xml:space="preserve">be </w:t>
      </w:r>
      <w:r w:rsidRPr="00A00652">
        <w:t>available in future datasets.</w:t>
      </w:r>
    </w:p>
    <w:p w14:paraId="7800E8F6" w14:textId="1CD12C97" w:rsidR="00A6416C" w:rsidRPr="00A00652" w:rsidRDefault="00A6416C" w:rsidP="00093C80">
      <w:pPr>
        <w:pStyle w:val="Agency-caption-report"/>
        <w:keepNext/>
      </w:pPr>
      <w:bookmarkStart w:id="181" w:name="Figure33"/>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33</w:t>
      </w:r>
      <w:r w:rsidRPr="00A00652">
        <w:fldChar w:fldCharType="end"/>
      </w:r>
      <w:r w:rsidRPr="00A00652">
        <w:t>. Percentage of pupils with an official decision of SEN in fully separate educational settings, based on the population of pupils with an official decision of SEN (%)</w:t>
      </w:r>
    </w:p>
    <w:bookmarkEnd w:id="181"/>
    <w:p w14:paraId="28A35830" w14:textId="77777777" w:rsidR="00CB13E4" w:rsidRPr="00A00652" w:rsidRDefault="00CB13E4" w:rsidP="00093C80">
      <w:pPr>
        <w:pStyle w:val="Agency-body-text-report"/>
        <w:jc w:val="center"/>
      </w:pPr>
      <w:r w:rsidRPr="00A00652">
        <w:rPr>
          <w:noProof/>
          <w:lang w:val="da-DK" w:eastAsia="da-DK"/>
        </w:rPr>
        <w:drawing>
          <wp:inline distT="0" distB="0" distL="0" distR="0" wp14:anchorId="1CD40A1F" wp14:editId="38BF768B">
            <wp:extent cx="9000000" cy="4932000"/>
            <wp:effectExtent l="0" t="0" r="17145" b="21590"/>
            <wp:docPr id="41" name="Chart 41" descr="Bar chart: country name and percentage, Croatia&#10;7.11&#10;Cyprus&#10;18.11&#10;Czech Republic&#10;43.71&#10;Denmark&#10;96.54&#10;Estonia&#10;53.90&#10;Finland&#10;62.25&#10;France&#10;48.59&#10;Hungary&#10;38.09&#10;Iceland&#10;7.88&#10;Ireland&#10;29.41&#10;Latvia&#10;70.86&#10;Lithuania&#10;11.29&#10;Luxembourg&#10;44.47&#10;Norway&#10;7.84&#10;Poland&#10;51.31&#10;Portugal&#10;7.42&#10;Slovakia&#10;57.35&#10;Slovenia&#10;24.49&#10;Spain&#10;23.23&#10;Switzerland&#10;100.00&#10;United Kingdom (England)&#10;44.91&#10;United Kingdom (Northern Ireland)&#10;40.90&#10;United Kingdom (Scotland)&#10;8.32&#10;United Kingdom (Wales)&#10;49.71&#10;Total average for the 24 countries&#10;3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2E91017" w14:textId="77777777" w:rsidR="00CB13E4" w:rsidRPr="00A00652" w:rsidRDefault="00CB13E4" w:rsidP="00CB13E4">
      <w:pPr>
        <w:pStyle w:val="Agency-heading-4-report"/>
      </w:pPr>
      <w:bookmarkStart w:id="182" w:name="_Toc479673351"/>
      <w:r w:rsidRPr="00A00652">
        <w:lastRenderedPageBreak/>
        <w:t>Gender breakdown of pupils with an official decision of SEN in fully separate educational settings, based on the population of pupils with an official decision of SEN (%)</w:t>
      </w:r>
      <w:bookmarkEnd w:id="182"/>
    </w:p>
    <w:p w14:paraId="121AF5AF" w14:textId="77777777" w:rsidR="00CB13E4" w:rsidRPr="00A00652" w:rsidRDefault="00CB13E4" w:rsidP="00CB13E4">
      <w:pPr>
        <w:pStyle w:val="Agency-body-text-report"/>
      </w:pPr>
      <w:r w:rsidRPr="00A00652">
        <w:t>The gender breakdowns have been calculated as follows:</w:t>
      </w:r>
    </w:p>
    <w:p w14:paraId="2F4FFE50" w14:textId="0E72AC11" w:rsidR="00CB13E4" w:rsidRPr="00A00652" w:rsidRDefault="00CB13E4" w:rsidP="00CB13E4">
      <w:pPr>
        <w:pStyle w:val="Agency-body-text-report"/>
      </w:pPr>
      <w:r w:rsidRPr="00A00652">
        <w:t xml:space="preserve">Males: </w:t>
      </w:r>
      <w:r w:rsidR="00DA615A" w:rsidRPr="00A00652">
        <w:t>T</w:t>
      </w:r>
      <w:r w:rsidRPr="00A00652">
        <w:t>he number of male pupils with an official decision of SEN that are educated in separate special classes in mainstream schools (Q4.3) + The number of male pupils with an official decision of SEN that are educated in separate special schools (Q4.4) / The number of pupils that have an official decision of SEN (Q3.1) x 100.</w:t>
      </w:r>
    </w:p>
    <w:p w14:paraId="2ADBFE55" w14:textId="603FC457" w:rsidR="00CB13E4" w:rsidRPr="00A00652" w:rsidRDefault="00CB13E4" w:rsidP="00CB13E4">
      <w:pPr>
        <w:pStyle w:val="Agency-body-text-report"/>
      </w:pPr>
      <w:r w:rsidRPr="00A00652">
        <w:t xml:space="preserve">Females: </w:t>
      </w:r>
      <w:r w:rsidR="00DA615A" w:rsidRPr="00A00652">
        <w:t>T</w:t>
      </w:r>
      <w:r w:rsidRPr="00A00652">
        <w:t>he number of female pupils with an official decision of SEN that are educated in separate special classes in mainstream schools (Q4.3) + The number of female pupils with an official decision of SEN that are educated in separate special schools (Q4.4) / The number of pupils that have an official decision of SEN (Q3.1) x 100.</w:t>
      </w:r>
    </w:p>
    <w:p w14:paraId="54B8D05B" w14:textId="77777777" w:rsidR="00CB13E4" w:rsidRPr="00A00652" w:rsidRDefault="00CB13E4" w:rsidP="00CB13E4">
      <w:pPr>
        <w:pStyle w:val="Agency-body-text-report"/>
        <w:rPr>
          <w:bCs/>
        </w:rPr>
      </w:pPr>
      <w:r w:rsidRPr="00A00652">
        <w:rPr>
          <w:bCs/>
        </w:rPr>
        <w:t>Data is available from 16 countries.</w:t>
      </w:r>
    </w:p>
    <w:p w14:paraId="511E05DB" w14:textId="2DB95EF4" w:rsidR="00CB13E4" w:rsidRPr="00A00652" w:rsidRDefault="00CB13E4" w:rsidP="00CB13E4">
      <w:pPr>
        <w:pStyle w:val="Agency-body-text-report"/>
      </w:pPr>
      <w:r w:rsidRPr="00A00652">
        <w:t>The fully separate placement enrolment rates, based on the whole population of pupils with an official decision of SEN</w:t>
      </w:r>
      <w:r w:rsidR="0025201A" w:rsidRPr="00A00652">
        <w:t>,</w:t>
      </w:r>
      <w:r w:rsidRPr="00A00652">
        <w:t xml:space="preserve"> for </w:t>
      </w:r>
      <w:r w:rsidR="00DA615A" w:rsidRPr="00A00652">
        <w:t xml:space="preserve">males </w:t>
      </w:r>
      <w:r w:rsidR="0025201A" w:rsidRPr="00A00652">
        <w:t xml:space="preserve">range from </w:t>
      </w:r>
      <w:r w:rsidRPr="00A00652">
        <w:t xml:space="preserve">4.24% </w:t>
      </w:r>
      <w:r w:rsidR="0025201A" w:rsidRPr="00A00652">
        <w:t>to</w:t>
      </w:r>
      <w:r w:rsidR="00DA615A" w:rsidRPr="00A00652">
        <w:t xml:space="preserve"> </w:t>
      </w:r>
      <w:r w:rsidRPr="00A00652">
        <w:t>69.67</w:t>
      </w:r>
      <w:r w:rsidR="00E94195" w:rsidRPr="00A00652">
        <w:t>%; the total</w:t>
      </w:r>
      <w:r w:rsidR="00B02F3C" w:rsidRPr="00A00652">
        <w:t xml:space="preserve"> average for</w:t>
      </w:r>
      <w:r w:rsidRPr="00A00652">
        <w:t xml:space="preserve"> the 16 coun</w:t>
      </w:r>
      <w:r w:rsidR="00E94195" w:rsidRPr="00A00652">
        <w:t>tries is</w:t>
      </w:r>
      <w:r w:rsidRPr="00A00652">
        <w:t xml:space="preserve"> 27.89%.</w:t>
      </w:r>
    </w:p>
    <w:p w14:paraId="68E90875" w14:textId="2A85FB00" w:rsidR="00FE023B" w:rsidRPr="00A00652" w:rsidRDefault="00CB13E4" w:rsidP="00CB13E4">
      <w:pPr>
        <w:pStyle w:val="Agency-body-text-report"/>
      </w:pPr>
      <w:r w:rsidRPr="00A00652">
        <w:t>The fully separate placement enrolment rates, based on the whole population of pupils with an official decision of SEN</w:t>
      </w:r>
      <w:r w:rsidR="00BE2563" w:rsidRPr="00A00652">
        <w:t>,</w:t>
      </w:r>
      <w:r w:rsidR="00DA615A" w:rsidRPr="00A00652">
        <w:t xml:space="preserve"> </w:t>
      </w:r>
      <w:r w:rsidRPr="00A00652">
        <w:t xml:space="preserve">for </w:t>
      </w:r>
      <w:r w:rsidR="00DA615A" w:rsidRPr="00A00652">
        <w:t xml:space="preserve">females </w:t>
      </w:r>
      <w:r w:rsidR="00BE2563" w:rsidRPr="00A00652">
        <w:t xml:space="preserve">range from </w:t>
      </w:r>
      <w:r w:rsidRPr="00A00652">
        <w:t xml:space="preserve">2.28% </w:t>
      </w:r>
      <w:r w:rsidR="00BE2563" w:rsidRPr="00A00652">
        <w:t>to</w:t>
      </w:r>
      <w:r w:rsidR="00DA615A" w:rsidRPr="00A00652">
        <w:t xml:space="preserve"> </w:t>
      </w:r>
      <w:r w:rsidRPr="00A00652">
        <w:t>36.41</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15.24%.</w:t>
      </w:r>
    </w:p>
    <w:p w14:paraId="4DCAF39E" w14:textId="625B6EEE" w:rsidR="00095AD4" w:rsidRPr="00A00652" w:rsidRDefault="00095AD4" w:rsidP="00093C80">
      <w:pPr>
        <w:pStyle w:val="Agency-caption-report"/>
        <w:keepNext/>
      </w:pPr>
      <w:bookmarkStart w:id="183" w:name="Figure34"/>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34</w:t>
      </w:r>
      <w:r w:rsidRPr="00A00652">
        <w:fldChar w:fldCharType="end"/>
      </w:r>
      <w:r w:rsidRPr="00A00652">
        <w:t>. Gender breakdown of pupils with an official decision of SEN in fully separate educational settings, based on the population of pupils with an official decision of SEN (%)</w:t>
      </w:r>
    </w:p>
    <w:bookmarkEnd w:id="183"/>
    <w:p w14:paraId="1C6E3CBB" w14:textId="21B2F18A" w:rsidR="00CB13E4" w:rsidRPr="00A00652" w:rsidRDefault="00CB13E4" w:rsidP="00093C80">
      <w:pPr>
        <w:pStyle w:val="Agency-body-text-report"/>
        <w:jc w:val="center"/>
      </w:pPr>
      <w:r w:rsidRPr="00A00652">
        <w:rPr>
          <w:noProof/>
          <w:lang w:val="da-DK" w:eastAsia="da-DK"/>
        </w:rPr>
        <w:drawing>
          <wp:inline distT="0" distB="0" distL="0" distR="0" wp14:anchorId="273BB825" wp14:editId="2DA920DD">
            <wp:extent cx="9000000" cy="4932000"/>
            <wp:effectExtent l="0" t="0" r="17145" b="21590"/>
            <wp:docPr id="42" name="Chart 42" descr="Bar chart: country name, followed by male percentage and female percentage,&#10;Croatia&#10;4.24&#10;2.87&#10;Cyprus&#10;11.06&#10;7.06&#10;Czech Republic&#10;27.31&#10;16.40&#10;Denmark&#10;69.67&#10;26.87&#10;Estonia&#10;37.13&#10;16.77&#10;Finland&#10;43.57&#10;18.68&#10;France&#10;31.39&#10;17.20&#10;Hungary&#10;24.13&#10;13.97&#10;Iceland&#10;5.42&#10;2.46&#10;Latvia&#10;43.43&#10;27.44&#10;Poland&#10;32.73&#10;18.58&#10;Slovakia&#10;33.04&#10;24.30&#10;Spain&#10;14.64&#10;8.59&#10;Switzerland&#10;63.59&#10;36.41&#10;United Kingdom (Northern Ireland)&#10;29.28&#10;11.62&#10;United Kingdom (Scotland)&#10;6.04&#10;2.28&#10;Total average for the 16 countries&#10;27.89&#10;15.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0A0B781" w14:textId="77777777" w:rsidR="00CB13E4" w:rsidRPr="00A00652" w:rsidRDefault="00CB13E4" w:rsidP="00CB13E4">
      <w:pPr>
        <w:pStyle w:val="Agency-heading-4-report"/>
      </w:pPr>
      <w:bookmarkStart w:id="184" w:name="_Toc479673352"/>
      <w:r w:rsidRPr="00A00652">
        <w:lastRenderedPageBreak/>
        <w:t>ISCED breakdown of pupils with an official decision of SEN in fully separate educational settings, based on the population of pupils with an official decision of SEN (%)</w:t>
      </w:r>
      <w:bookmarkEnd w:id="184"/>
    </w:p>
    <w:p w14:paraId="30AC9014" w14:textId="77777777" w:rsidR="00CB13E4" w:rsidRPr="00A00652" w:rsidRDefault="00CB13E4" w:rsidP="00CB13E4">
      <w:pPr>
        <w:pStyle w:val="Agency-body-text-report"/>
      </w:pPr>
      <w:r w:rsidRPr="00A00652">
        <w:t>The ISCED breakdowns have been calculated as follows:</w:t>
      </w:r>
    </w:p>
    <w:p w14:paraId="67201C4B" w14:textId="089B8BC6" w:rsidR="00CB13E4" w:rsidRPr="00A00652" w:rsidRDefault="00CB13E4" w:rsidP="00CB13E4">
      <w:pPr>
        <w:pStyle w:val="Agency-body-text-report"/>
      </w:pPr>
      <w:r w:rsidRPr="00A00652">
        <w:t xml:space="preserve">ISCED 1: </w:t>
      </w:r>
      <w:r w:rsidR="00DA615A" w:rsidRPr="00A00652">
        <w:t>T</w:t>
      </w:r>
      <w:r w:rsidRPr="00A00652">
        <w:t xml:space="preserve">he number of pupils in ISCED 1 with an official decision of SEN that are educated in separate special classes in mainstream schools (Q3.3) + The number of pupils in ISCED </w:t>
      </w:r>
      <w:r w:rsidR="00DA615A" w:rsidRPr="00A00652">
        <w:t>1</w:t>
      </w:r>
      <w:r w:rsidRPr="00A00652">
        <w:t xml:space="preserve"> with an official decision of SEN that are educated in separate special schools (Q3.4) / The number of pupils that have an official decision of SEN (Q3.1) x 100.</w:t>
      </w:r>
    </w:p>
    <w:p w14:paraId="55EA4418" w14:textId="524DE5E6" w:rsidR="00CB13E4" w:rsidRPr="00A00652" w:rsidRDefault="00CB13E4" w:rsidP="00CB13E4">
      <w:pPr>
        <w:pStyle w:val="Agency-body-text-report"/>
      </w:pPr>
      <w:r w:rsidRPr="00A00652">
        <w:t xml:space="preserve">ISCED </w:t>
      </w:r>
      <w:r w:rsidR="00DA615A" w:rsidRPr="00A00652">
        <w:t>2</w:t>
      </w:r>
      <w:r w:rsidRPr="00A00652">
        <w:t xml:space="preserve">: </w:t>
      </w:r>
      <w:r w:rsidR="00DA615A" w:rsidRPr="00A00652">
        <w:t>T</w:t>
      </w:r>
      <w:r w:rsidRPr="00A00652">
        <w:t>he number of pupils in ISCED 2 with an official decision of SEN that are educated in separate special classes in mainstream schools (Q3.3) + The number of pupils in ISCED 2 with an official decision of SEN that are educated in separate special schools (Q3.4) / The number of pupils that have an official decision of SEN (Q3.1) x 100.</w:t>
      </w:r>
    </w:p>
    <w:p w14:paraId="174342F5" w14:textId="77777777" w:rsidR="00CB13E4" w:rsidRPr="00A00652" w:rsidRDefault="00CB13E4" w:rsidP="00CB13E4">
      <w:pPr>
        <w:pStyle w:val="Agency-body-text-report"/>
        <w:rPr>
          <w:bCs/>
        </w:rPr>
      </w:pPr>
      <w:r w:rsidRPr="00A00652">
        <w:rPr>
          <w:bCs/>
        </w:rPr>
        <w:t>Data is available from 22 countries.</w:t>
      </w:r>
    </w:p>
    <w:p w14:paraId="0A6C7C9C" w14:textId="2FA9FB8C" w:rsidR="00CB13E4" w:rsidRPr="00A00652" w:rsidRDefault="00CB13E4" w:rsidP="00CB13E4">
      <w:pPr>
        <w:pStyle w:val="Agency-body-text-report"/>
      </w:pPr>
      <w:r w:rsidRPr="00A00652">
        <w:t>The fully separate placement enrolment rates, based on the whole population of pupils with an official decision of SEN in ISCED 1</w:t>
      </w:r>
      <w:r w:rsidR="00E16B9C" w:rsidRPr="00A00652">
        <w:t>,</w:t>
      </w:r>
      <w:r w:rsidRPr="00A00652">
        <w:t xml:space="preserve"> </w:t>
      </w:r>
      <w:r w:rsidR="00E16B9C" w:rsidRPr="00A00652">
        <w:t xml:space="preserve">range from </w:t>
      </w:r>
      <w:r w:rsidRPr="00A00652">
        <w:t xml:space="preserve">3.02% </w:t>
      </w:r>
      <w:r w:rsidR="00E16B9C" w:rsidRPr="00A00652">
        <w:t>to</w:t>
      </w:r>
      <w:r w:rsidR="007020BB" w:rsidRPr="00A00652">
        <w:t xml:space="preserve"> </w:t>
      </w:r>
      <w:r w:rsidRPr="00A00652">
        <w:t>56.48</w:t>
      </w:r>
      <w:r w:rsidR="00E94195" w:rsidRPr="00A00652">
        <w:t>%; the total</w:t>
      </w:r>
      <w:r w:rsidR="00B02F3C" w:rsidRPr="00A00652">
        <w:t xml:space="preserve"> average for</w:t>
      </w:r>
      <w:r w:rsidRPr="00A00652">
        <w:t xml:space="preserve"> the 16 coun</w:t>
      </w:r>
      <w:r w:rsidR="00E94195" w:rsidRPr="00A00652">
        <w:t>tries is</w:t>
      </w:r>
      <w:r w:rsidRPr="00A00652">
        <w:t xml:space="preserve"> 24.14%.</w:t>
      </w:r>
    </w:p>
    <w:p w14:paraId="7C7682F5" w14:textId="701A663C" w:rsidR="00FE023B" w:rsidRPr="00A00652" w:rsidRDefault="00CB13E4" w:rsidP="00CB13E4">
      <w:pPr>
        <w:pStyle w:val="Agency-body-text-report"/>
      </w:pPr>
      <w:r w:rsidRPr="00A00652">
        <w:t>The fully separate placement enrolment rates, based on the whole population of pupils with an official decision of SEN in ISCED 2</w:t>
      </w:r>
      <w:r w:rsidR="00E16B9C" w:rsidRPr="00A00652">
        <w:t>,</w:t>
      </w:r>
      <w:r w:rsidRPr="00A00652">
        <w:t xml:space="preserve"> </w:t>
      </w:r>
      <w:r w:rsidR="00E16B9C" w:rsidRPr="00A00652">
        <w:t xml:space="preserve">range from </w:t>
      </w:r>
      <w:r w:rsidRPr="00A00652">
        <w:t xml:space="preserve">1.87% </w:t>
      </w:r>
      <w:r w:rsidR="00E16B9C" w:rsidRPr="00A00652">
        <w:t>to</w:t>
      </w:r>
      <w:r w:rsidR="007020BB" w:rsidRPr="00A00652">
        <w:t xml:space="preserve"> </w:t>
      </w:r>
      <w:r w:rsidRPr="00A00652">
        <w:t>43.52</w:t>
      </w:r>
      <w:r w:rsidR="00E94195" w:rsidRPr="00A00652">
        <w:t>%; the total</w:t>
      </w:r>
      <w:r w:rsidR="00B02F3C" w:rsidRPr="00A00652">
        <w:t xml:space="preserve"> average for</w:t>
      </w:r>
      <w:r w:rsidRPr="00A00652">
        <w:t xml:space="preserve"> the 16 coun</w:t>
      </w:r>
      <w:r w:rsidR="00E94195" w:rsidRPr="00A00652">
        <w:t>tries is</w:t>
      </w:r>
      <w:r w:rsidRPr="00A00652">
        <w:t xml:space="preserve"> 15.41%.</w:t>
      </w:r>
    </w:p>
    <w:p w14:paraId="040794B9" w14:textId="76EA6075" w:rsidR="00AE0E4E" w:rsidRPr="00A00652" w:rsidRDefault="00AE0E4E" w:rsidP="00093C80">
      <w:pPr>
        <w:pStyle w:val="Agency-caption-report"/>
        <w:keepNext/>
      </w:pPr>
      <w:bookmarkStart w:id="185" w:name="Figure35"/>
      <w:r w:rsidRPr="00A00652">
        <w:lastRenderedPageBreak/>
        <w:t xml:space="preserve">Figure </w:t>
      </w:r>
      <w:r w:rsidRPr="00A00652">
        <w:fldChar w:fldCharType="begin"/>
      </w:r>
      <w:r w:rsidRPr="00A00652">
        <w:instrText xml:space="preserve"> SEQ Figure \* ARABIC </w:instrText>
      </w:r>
      <w:r w:rsidRPr="00A00652">
        <w:fldChar w:fldCharType="separate"/>
      </w:r>
      <w:r w:rsidRPr="00A00652">
        <w:t>35</w:t>
      </w:r>
      <w:r w:rsidRPr="00A00652">
        <w:fldChar w:fldCharType="end"/>
      </w:r>
      <w:r w:rsidRPr="00A00652">
        <w:t>. ISCED breakdown of pupils with an official decision of SEN in fully separate educational settings, based on the population of pupils with an official decision of SEN (%)</w:t>
      </w:r>
    </w:p>
    <w:bookmarkEnd w:id="185"/>
    <w:p w14:paraId="1E009BF6" w14:textId="6E413C7A" w:rsidR="007F56B5" w:rsidRPr="00A00652" w:rsidRDefault="00CB13E4" w:rsidP="00093C80">
      <w:pPr>
        <w:pStyle w:val="Agency-body-text-report"/>
        <w:jc w:val="center"/>
        <w:sectPr w:rsidR="007F56B5" w:rsidRPr="00A00652" w:rsidSect="00837E61">
          <w:pgSz w:w="16820" w:h="11900" w:orient="landscape"/>
          <w:pgMar w:top="1418" w:right="1276" w:bottom="1588" w:left="1276" w:header="709" w:footer="709" w:gutter="0"/>
          <w:cols w:space="708"/>
          <w:docGrid w:linePitch="360"/>
        </w:sectPr>
      </w:pPr>
      <w:r w:rsidRPr="00A00652">
        <w:rPr>
          <w:noProof/>
          <w:lang w:val="da-DK" w:eastAsia="da-DK"/>
        </w:rPr>
        <w:drawing>
          <wp:inline distT="0" distB="0" distL="0" distR="0" wp14:anchorId="55946674" wp14:editId="2DF5C9C3">
            <wp:extent cx="9000000" cy="4932000"/>
            <wp:effectExtent l="0" t="0" r="17145" b="21590"/>
            <wp:docPr id="43" name="Chart 43" descr="Bar chart: country name, followed by ISCED 1 Percentage and ISCED 2 Percentage, &#10;Croatia&#10;3.02&#10;4.10&#10;Cyprus&#10;11.40&#10;6.71&#10;Czech Republic&#10;18.81&#10;24.90&#10;Denmark&#10;53.77&#10;42.77&#10;Estonia&#10;28.90&#10;24.99&#10;Finland&#10;38.33&#10;23.91&#10;France&#10;41.59&#10;7.00&#10;Hungary&#10;14.75&#10;23.34&#10;Iceland&#10;3.94&#10;3.94&#10;Ireland&#10;20.97&#10;8.44&#10;Latvia&#10;44.74&#10;26.12&#10;Lithuania&#10;3.87&#10;7.42&#10;Luxembourg&#10;22.92&#10;21.55&#10;Poland&#10;26.24&#10;25.07&#10;Portugal&#10;5.55&#10;1.87&#10;Slovakia&#10;24.46&#10;32.89&#10;Slovenia&#10;19.14&#10;5.36&#10;Spain&#10;14.76&#10;8.47&#10;Switzerland&#10;56.48&#10;43.52&#10;United Kingdom (Northern Ireland)&#10;20.70&#10;20.20&#10;United Kingdom (Scotland)&#10;4.48&#10;3.84&#10;United Kingdom (Wales)&#10;19.88&#10;29.84&#10;Total average for the 22 countries&#10;24.14&#10;15.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717D744" w14:textId="77777777" w:rsidR="00960FD5" w:rsidRPr="00A00652" w:rsidRDefault="00960FD5" w:rsidP="00960FD5">
      <w:pPr>
        <w:pStyle w:val="Agency-heading-1-report"/>
      </w:pPr>
      <w:bookmarkStart w:id="186" w:name="_Toc491072368"/>
      <w:bookmarkStart w:id="187" w:name="_Toc491170542"/>
      <w:bookmarkStart w:id="188" w:name="Annex"/>
      <w:bookmarkStart w:id="189" w:name="_Toc494714154"/>
      <w:r w:rsidRPr="00A00652">
        <w:lastRenderedPageBreak/>
        <w:t>Annex 1: Data Tables Accompanying the Figures</w:t>
      </w:r>
      <w:bookmarkEnd w:id="186"/>
      <w:bookmarkEnd w:id="187"/>
      <w:bookmarkEnd w:id="188"/>
      <w:bookmarkEnd w:id="189"/>
    </w:p>
    <w:p w14:paraId="08AA0FBE" w14:textId="572BE170" w:rsidR="00960FD5" w:rsidRPr="00A00652" w:rsidRDefault="00960FD5" w:rsidP="00A81837">
      <w:pPr>
        <w:pStyle w:val="Agency-body-text-report"/>
      </w:pPr>
      <w:r w:rsidRPr="00A00652">
        <w:t>The tables below present the data from each of the figures in the main body of the report in an alternative format.</w:t>
      </w:r>
    </w:p>
    <w:p w14:paraId="7F2A9CCC" w14:textId="77777777" w:rsidR="00960FD5" w:rsidRPr="00A00652" w:rsidRDefault="00960FD5" w:rsidP="00AD38AB">
      <w:pPr>
        <w:pStyle w:val="Agency-heading-2-report"/>
      </w:pPr>
      <w:bookmarkStart w:id="190" w:name="_Toc485812861"/>
      <w:bookmarkStart w:id="191" w:name="_Toc491072369"/>
      <w:bookmarkStart w:id="192" w:name="_Toc491170543"/>
      <w:bookmarkStart w:id="193" w:name="_Toc494714155"/>
      <w:r w:rsidRPr="00A00652">
        <w:t>1. Population and enrolment</w:t>
      </w:r>
      <w:bookmarkEnd w:id="190"/>
      <w:bookmarkEnd w:id="191"/>
      <w:bookmarkEnd w:id="192"/>
      <w:bookmarkEnd w:id="193"/>
    </w:p>
    <w:p w14:paraId="20CE47D4" w14:textId="77777777" w:rsidR="00960FD5" w:rsidRPr="00A00652" w:rsidRDefault="00960FD5" w:rsidP="00394A1D">
      <w:pPr>
        <w:pStyle w:val="Agency-heading-4-report"/>
      </w:pPr>
      <w:bookmarkStart w:id="194" w:name="_Toc485812862"/>
      <w:r w:rsidRPr="00A00652">
        <w:t>Indicator 1.1: the enrolment rate in mainstream education (%)</w:t>
      </w:r>
      <w:bookmarkEnd w:id="194"/>
      <w:r w:rsidRPr="00A00652">
        <w:t xml:space="preserve"> </w:t>
      </w:r>
    </w:p>
    <w:p w14:paraId="24A66476" w14:textId="259D6D28" w:rsidR="00960FD5" w:rsidRPr="00A00652" w:rsidRDefault="00661BE0" w:rsidP="00FF6F01">
      <w:pPr>
        <w:pStyle w:val="Agency-caption-report"/>
        <w:keepNext/>
      </w:pPr>
      <w:bookmarkStart w:id="195" w:name="_Toc492296562"/>
      <w:r w:rsidRPr="00A00652">
        <w:t xml:space="preserve">Table </w:t>
      </w:r>
      <w:r w:rsidRPr="00A00652">
        <w:fldChar w:fldCharType="begin"/>
      </w:r>
      <w:r w:rsidRPr="00A00652">
        <w:instrText xml:space="preserve"> SEQ Table \* ARABIC </w:instrText>
      </w:r>
      <w:r w:rsidRPr="00A00652">
        <w:fldChar w:fldCharType="separate"/>
      </w:r>
      <w:r w:rsidR="00985B20" w:rsidRPr="00A00652">
        <w:t>1</w:t>
      </w:r>
      <w:r w:rsidRPr="00A00652">
        <w:fldChar w:fldCharType="end"/>
      </w:r>
      <w:r w:rsidRPr="00A00652">
        <w:t>.</w:t>
      </w:r>
      <w:r w:rsidR="00960FD5" w:rsidRPr="00A00652">
        <w:t xml:space="preserve"> Data for </w:t>
      </w:r>
      <w:hyperlink w:anchor="Figure1" w:history="1">
        <w:r w:rsidR="00960FD5" w:rsidRPr="00A00652">
          <w:rPr>
            <w:rStyle w:val="Hyperlink"/>
          </w:rPr>
          <w:t>Figure 1</w:t>
        </w:r>
      </w:hyperlink>
      <w:r w:rsidR="00960FD5" w:rsidRPr="00A00652">
        <w:t>: Enrolment rate in mainstream education, based on the enrolled school population (%)</w:t>
      </w:r>
      <w:bookmarkEnd w:id="195"/>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93.47&#10;Croatia&#10;99.70&#10;Cyprus&#10;99.69&#10;Czech Republic&#10;96.80&#10;Estonia&#10;96.93&#10;Finland&#10;99.09&#10;France&#10;99.39&#10;Germany&#10;96.28&#10;Hungary&#10;97.69&#10;Iceland&#10;99.66&#10;Ireland&#10;98.93&#10;Latvia&#10;95.16&#10;Lithuania&#10;97.45&#10;Luxembourg&#10;98.93&#10;Malta&#10;99.88&#10;Netherlands&#10;96.82&#10;Norway&#10;99.63&#10;Poland&#10;98.28&#10;Portugal&#10;94.42&#10;Slovakia&#10;95.87&#10;Slovenia&#10;98.22&#10;Spain&#10;99.47&#10;Sweden&#10;99.03&#10;Switzerland&#10;97.79&#10;United Kingdom (England)&#10;93.44&#10;United Kingdom (Northern Ireland)&#10;98.47&#10;United Kingdom (Scotland)&#10;99.03&#10;United Kingdom (Wales)&#10;97.47&#10;Total average for the 28 countries&#10;97.36"/>
      </w:tblPr>
      <w:tblGrid>
        <w:gridCol w:w="4581"/>
        <w:gridCol w:w="4563"/>
      </w:tblGrid>
      <w:tr w:rsidR="00960FD5" w:rsidRPr="00A00652" w14:paraId="262AD648" w14:textId="77777777" w:rsidTr="001B55CC">
        <w:trPr>
          <w:cantSplit/>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E68D18B" w14:textId="3E8CA94F" w:rsidR="00960FD5" w:rsidRPr="00A00652" w:rsidRDefault="00960FD5" w:rsidP="00FF6F01">
            <w:pPr>
              <w:pStyle w:val="Agency-body-text-report"/>
              <w:keepNext/>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63B90B2" w14:textId="77777777" w:rsidR="00960FD5" w:rsidRPr="00A00652" w:rsidRDefault="00960FD5" w:rsidP="00FF6F01">
            <w:pPr>
              <w:pStyle w:val="Agency-body-text-report"/>
              <w:keepNext/>
              <w:jc w:val="center"/>
              <w:rPr>
                <w:b/>
              </w:rPr>
            </w:pPr>
            <w:r w:rsidRPr="00A00652">
              <w:rPr>
                <w:b/>
              </w:rPr>
              <w:t>Percentage (%)</w:t>
            </w:r>
          </w:p>
        </w:tc>
      </w:tr>
      <w:tr w:rsidR="00960FD5" w:rsidRPr="00A00652" w14:paraId="5B06438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46B44EC" w14:textId="6ABC5CE4" w:rsidR="00960FD5" w:rsidRPr="00A00652" w:rsidRDefault="00C51D7A">
            <w:pPr>
              <w:pStyle w:val="Agency-body-text-report"/>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23FF77D" w14:textId="77777777" w:rsidR="00960FD5" w:rsidRPr="00A00652" w:rsidRDefault="00960FD5">
            <w:pPr>
              <w:pStyle w:val="Agency-body-text-report"/>
              <w:jc w:val="center"/>
            </w:pPr>
            <w:r w:rsidRPr="00A00652">
              <w:t>93.47</w:t>
            </w:r>
          </w:p>
        </w:tc>
      </w:tr>
      <w:tr w:rsidR="00960FD5" w:rsidRPr="00A00652" w14:paraId="00118A6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A58CEE9" w14:textId="77777777" w:rsidR="00960FD5" w:rsidRPr="00A00652" w:rsidRDefault="00960FD5">
            <w:pPr>
              <w:pStyle w:val="Agency-body-text-report"/>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067DB6" w14:textId="77777777" w:rsidR="00960FD5" w:rsidRPr="00A00652" w:rsidRDefault="00960FD5">
            <w:pPr>
              <w:pStyle w:val="Agency-body-text-report"/>
              <w:jc w:val="center"/>
            </w:pPr>
            <w:r w:rsidRPr="00A00652">
              <w:t>99.70</w:t>
            </w:r>
          </w:p>
        </w:tc>
      </w:tr>
      <w:tr w:rsidR="00960FD5" w:rsidRPr="00A00652" w14:paraId="261D51E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BF68E38" w14:textId="77777777" w:rsidR="00960FD5" w:rsidRPr="00A00652" w:rsidRDefault="00960FD5">
            <w:pPr>
              <w:pStyle w:val="Agency-body-text-report"/>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BAD228" w14:textId="77777777" w:rsidR="00960FD5" w:rsidRPr="00A00652" w:rsidRDefault="00960FD5">
            <w:pPr>
              <w:pStyle w:val="Agency-body-text-report"/>
              <w:jc w:val="center"/>
            </w:pPr>
            <w:r w:rsidRPr="00A00652">
              <w:t>99.69</w:t>
            </w:r>
          </w:p>
        </w:tc>
      </w:tr>
      <w:tr w:rsidR="00960FD5" w:rsidRPr="00A00652" w14:paraId="392B29E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DAD644" w14:textId="574489FE" w:rsidR="00960FD5" w:rsidRPr="00A00652" w:rsidRDefault="0032665B">
            <w:pPr>
              <w:pStyle w:val="Agency-body-text-report"/>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F5ACB03" w14:textId="77777777" w:rsidR="00960FD5" w:rsidRPr="00A00652" w:rsidRDefault="00960FD5">
            <w:pPr>
              <w:pStyle w:val="Agency-body-text-report"/>
              <w:jc w:val="center"/>
            </w:pPr>
            <w:r w:rsidRPr="00A00652">
              <w:t>96.80</w:t>
            </w:r>
          </w:p>
        </w:tc>
      </w:tr>
      <w:tr w:rsidR="00960FD5" w:rsidRPr="00A00652" w14:paraId="39BDB85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7F34767" w14:textId="77777777" w:rsidR="00960FD5" w:rsidRPr="00A00652" w:rsidRDefault="00960FD5">
            <w:pPr>
              <w:pStyle w:val="Agency-body-text-report"/>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071501" w14:textId="77777777" w:rsidR="00960FD5" w:rsidRPr="00A00652" w:rsidRDefault="00960FD5">
            <w:pPr>
              <w:pStyle w:val="Agency-body-text-report"/>
              <w:jc w:val="center"/>
            </w:pPr>
            <w:r w:rsidRPr="00A00652">
              <w:t>96.93</w:t>
            </w:r>
          </w:p>
        </w:tc>
      </w:tr>
      <w:tr w:rsidR="00960FD5" w:rsidRPr="00A00652" w14:paraId="65CAD04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E56519A" w14:textId="77777777" w:rsidR="00960FD5" w:rsidRPr="00A00652" w:rsidRDefault="00960FD5">
            <w:pPr>
              <w:pStyle w:val="Agency-body-text-report"/>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8552EC" w14:textId="77777777" w:rsidR="00960FD5" w:rsidRPr="00A00652" w:rsidRDefault="00960FD5">
            <w:pPr>
              <w:pStyle w:val="Agency-body-text-report"/>
              <w:jc w:val="center"/>
            </w:pPr>
            <w:r w:rsidRPr="00A00652">
              <w:t>99.09</w:t>
            </w:r>
          </w:p>
        </w:tc>
      </w:tr>
      <w:tr w:rsidR="00960FD5" w:rsidRPr="00A00652" w14:paraId="2261F60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A4CB2C" w14:textId="77777777" w:rsidR="00960FD5" w:rsidRPr="00A00652" w:rsidRDefault="00960FD5">
            <w:pPr>
              <w:pStyle w:val="Agency-body-text-report"/>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13243C" w14:textId="77777777" w:rsidR="00960FD5" w:rsidRPr="00A00652" w:rsidRDefault="00960FD5">
            <w:pPr>
              <w:pStyle w:val="Agency-body-text-report"/>
              <w:jc w:val="center"/>
            </w:pPr>
            <w:r w:rsidRPr="00A00652">
              <w:t>99.39</w:t>
            </w:r>
          </w:p>
        </w:tc>
      </w:tr>
      <w:tr w:rsidR="00960FD5" w:rsidRPr="00A00652" w14:paraId="27F6B9F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3292BEA" w14:textId="77777777" w:rsidR="00960FD5" w:rsidRPr="00A00652" w:rsidRDefault="00960FD5">
            <w:pPr>
              <w:pStyle w:val="Agency-body-text-report"/>
            </w:pPr>
            <w:r w:rsidRPr="00A00652">
              <w:lastRenderedPageBreak/>
              <w:t>Germany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8665A7" w14:textId="77777777" w:rsidR="00960FD5" w:rsidRPr="00A00652" w:rsidRDefault="00960FD5">
            <w:pPr>
              <w:pStyle w:val="Agency-body-text-report"/>
              <w:jc w:val="center"/>
            </w:pPr>
            <w:r w:rsidRPr="00A00652">
              <w:t>96.28</w:t>
            </w:r>
          </w:p>
        </w:tc>
      </w:tr>
      <w:tr w:rsidR="00960FD5" w:rsidRPr="00A00652" w14:paraId="29113A8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F493423" w14:textId="77777777" w:rsidR="00960FD5" w:rsidRPr="00A00652" w:rsidRDefault="00960FD5">
            <w:pPr>
              <w:pStyle w:val="Agency-body-text-report"/>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66202C5" w14:textId="77777777" w:rsidR="00960FD5" w:rsidRPr="00A00652" w:rsidRDefault="00960FD5">
            <w:pPr>
              <w:pStyle w:val="Agency-body-text-report"/>
              <w:jc w:val="center"/>
            </w:pPr>
            <w:r w:rsidRPr="00A00652">
              <w:t>97.69</w:t>
            </w:r>
          </w:p>
        </w:tc>
      </w:tr>
      <w:tr w:rsidR="00960FD5" w:rsidRPr="00A00652" w14:paraId="701CDE2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4FF035E" w14:textId="77777777" w:rsidR="00960FD5" w:rsidRPr="00A00652" w:rsidRDefault="00960FD5">
            <w:pPr>
              <w:pStyle w:val="Agency-body-text-report"/>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630FB14" w14:textId="77777777" w:rsidR="00960FD5" w:rsidRPr="00A00652" w:rsidRDefault="00960FD5">
            <w:pPr>
              <w:pStyle w:val="Agency-body-text-report"/>
              <w:jc w:val="center"/>
            </w:pPr>
            <w:r w:rsidRPr="00A00652">
              <w:t>99.66</w:t>
            </w:r>
          </w:p>
        </w:tc>
      </w:tr>
      <w:tr w:rsidR="00960FD5" w:rsidRPr="00A00652" w14:paraId="706ACA5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830DE8" w14:textId="77777777" w:rsidR="00960FD5" w:rsidRPr="00A00652" w:rsidRDefault="00960FD5">
            <w:pPr>
              <w:pStyle w:val="Agency-body-text-report"/>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4B93674" w14:textId="77777777" w:rsidR="00960FD5" w:rsidRPr="00A00652" w:rsidRDefault="00960FD5">
            <w:pPr>
              <w:pStyle w:val="Agency-body-text-report"/>
              <w:jc w:val="center"/>
            </w:pPr>
            <w:r w:rsidRPr="00A00652">
              <w:t>98.93</w:t>
            </w:r>
          </w:p>
        </w:tc>
      </w:tr>
      <w:tr w:rsidR="00960FD5" w:rsidRPr="00A00652" w14:paraId="3F25FAF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E07EE2" w14:textId="77777777" w:rsidR="00960FD5" w:rsidRPr="00A00652" w:rsidRDefault="00960FD5">
            <w:pPr>
              <w:pStyle w:val="Agency-body-text-report"/>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E708EDF" w14:textId="77777777" w:rsidR="00960FD5" w:rsidRPr="00A00652" w:rsidRDefault="00960FD5">
            <w:pPr>
              <w:pStyle w:val="Agency-body-text-report"/>
              <w:jc w:val="center"/>
            </w:pPr>
            <w:r w:rsidRPr="00A00652">
              <w:t>95.16</w:t>
            </w:r>
          </w:p>
        </w:tc>
      </w:tr>
      <w:tr w:rsidR="00960FD5" w:rsidRPr="00A00652" w14:paraId="457538D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F1AD763" w14:textId="77777777" w:rsidR="00960FD5" w:rsidRPr="00A00652" w:rsidRDefault="00960FD5">
            <w:pPr>
              <w:pStyle w:val="Agency-body-text-report"/>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C5C722" w14:textId="77777777" w:rsidR="00960FD5" w:rsidRPr="00A00652" w:rsidRDefault="00960FD5">
            <w:pPr>
              <w:pStyle w:val="Agency-body-text-report"/>
              <w:jc w:val="center"/>
            </w:pPr>
            <w:r w:rsidRPr="00A00652">
              <w:t>97.45</w:t>
            </w:r>
          </w:p>
        </w:tc>
      </w:tr>
      <w:tr w:rsidR="00960FD5" w:rsidRPr="00A00652" w14:paraId="455E89C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1299F9" w14:textId="77777777" w:rsidR="00960FD5" w:rsidRPr="00A00652" w:rsidRDefault="00960FD5">
            <w:pPr>
              <w:pStyle w:val="Agency-body-text-report"/>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DA9C7B1" w14:textId="77777777" w:rsidR="00960FD5" w:rsidRPr="00A00652" w:rsidRDefault="00960FD5">
            <w:pPr>
              <w:pStyle w:val="Agency-body-text-report"/>
              <w:jc w:val="center"/>
            </w:pPr>
            <w:r w:rsidRPr="00A00652">
              <w:t>98.93</w:t>
            </w:r>
          </w:p>
        </w:tc>
      </w:tr>
      <w:tr w:rsidR="00960FD5" w:rsidRPr="00A00652" w14:paraId="29BF491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6D92F4D" w14:textId="77777777" w:rsidR="00960FD5" w:rsidRPr="00A00652" w:rsidRDefault="00960FD5">
            <w:pPr>
              <w:pStyle w:val="Agency-body-text-report"/>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4F86ECB" w14:textId="77777777" w:rsidR="00960FD5" w:rsidRPr="00A00652" w:rsidRDefault="00960FD5">
            <w:pPr>
              <w:pStyle w:val="Agency-body-text-report"/>
              <w:jc w:val="center"/>
            </w:pPr>
            <w:r w:rsidRPr="00A00652">
              <w:t>99.88</w:t>
            </w:r>
          </w:p>
        </w:tc>
      </w:tr>
      <w:tr w:rsidR="00960FD5" w:rsidRPr="00A00652" w14:paraId="03C0FA0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6323E3" w14:textId="77777777" w:rsidR="00960FD5" w:rsidRPr="00A00652" w:rsidRDefault="00960FD5">
            <w:pPr>
              <w:pStyle w:val="Agency-body-text-report"/>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6487F8" w14:textId="77777777" w:rsidR="00960FD5" w:rsidRPr="00A00652" w:rsidRDefault="00960FD5">
            <w:pPr>
              <w:pStyle w:val="Agency-body-text-report"/>
              <w:jc w:val="center"/>
            </w:pPr>
            <w:r w:rsidRPr="00A00652">
              <w:t>96.82</w:t>
            </w:r>
          </w:p>
        </w:tc>
      </w:tr>
      <w:tr w:rsidR="00960FD5" w:rsidRPr="00A00652" w14:paraId="276ED5B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44BC95" w14:textId="77777777" w:rsidR="00960FD5" w:rsidRPr="00A00652" w:rsidRDefault="00960FD5">
            <w:pPr>
              <w:pStyle w:val="Agency-body-text-report"/>
            </w:pPr>
            <w:r w:rsidRPr="00A00652">
              <w:t>Norway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035207" w14:textId="77777777" w:rsidR="00960FD5" w:rsidRPr="00A00652" w:rsidRDefault="00960FD5">
            <w:pPr>
              <w:pStyle w:val="Agency-body-text-report"/>
              <w:jc w:val="center"/>
            </w:pPr>
            <w:r w:rsidRPr="00A00652">
              <w:t>99.63</w:t>
            </w:r>
          </w:p>
        </w:tc>
      </w:tr>
      <w:tr w:rsidR="00960FD5" w:rsidRPr="00A00652" w14:paraId="66A3AC6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08F0F1" w14:textId="77777777" w:rsidR="00960FD5" w:rsidRPr="00A00652" w:rsidRDefault="00960FD5">
            <w:pPr>
              <w:pStyle w:val="Agency-body-text-report"/>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C10413E" w14:textId="77777777" w:rsidR="00960FD5" w:rsidRPr="00A00652" w:rsidRDefault="00960FD5">
            <w:pPr>
              <w:pStyle w:val="Agency-body-text-report"/>
              <w:jc w:val="center"/>
            </w:pPr>
            <w:r w:rsidRPr="00A00652">
              <w:t>98.28</w:t>
            </w:r>
          </w:p>
        </w:tc>
      </w:tr>
      <w:tr w:rsidR="00960FD5" w:rsidRPr="00A00652" w14:paraId="669FF1A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1902AB" w14:textId="77777777" w:rsidR="00960FD5" w:rsidRPr="00A00652" w:rsidRDefault="00960FD5">
            <w:pPr>
              <w:pStyle w:val="Agency-body-text-report"/>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883682" w14:textId="77777777" w:rsidR="00960FD5" w:rsidRPr="00A00652" w:rsidRDefault="00960FD5">
            <w:pPr>
              <w:pStyle w:val="Agency-body-text-report"/>
              <w:jc w:val="center"/>
            </w:pPr>
            <w:r w:rsidRPr="00A00652">
              <w:t>94.42</w:t>
            </w:r>
          </w:p>
        </w:tc>
      </w:tr>
      <w:tr w:rsidR="00960FD5" w:rsidRPr="00A00652" w14:paraId="318B4F1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06074F" w14:textId="77777777" w:rsidR="00960FD5" w:rsidRPr="00A00652" w:rsidRDefault="00960FD5">
            <w:pPr>
              <w:pStyle w:val="Agency-body-text-report"/>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F53164C" w14:textId="77777777" w:rsidR="00960FD5" w:rsidRPr="00A00652" w:rsidRDefault="00960FD5">
            <w:pPr>
              <w:pStyle w:val="Agency-body-text-report"/>
              <w:jc w:val="center"/>
            </w:pPr>
            <w:r w:rsidRPr="00A00652">
              <w:t>95.87</w:t>
            </w:r>
          </w:p>
        </w:tc>
      </w:tr>
      <w:tr w:rsidR="00960FD5" w:rsidRPr="00A00652" w14:paraId="4680BBD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659AA4" w14:textId="77777777" w:rsidR="00960FD5" w:rsidRPr="00A00652" w:rsidRDefault="00960FD5">
            <w:pPr>
              <w:pStyle w:val="Agency-body-text-report"/>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EA6063" w14:textId="77777777" w:rsidR="00960FD5" w:rsidRPr="00A00652" w:rsidRDefault="00960FD5">
            <w:pPr>
              <w:pStyle w:val="Agency-body-text-report"/>
              <w:jc w:val="center"/>
            </w:pPr>
            <w:r w:rsidRPr="00A00652">
              <w:t>98.22</w:t>
            </w:r>
          </w:p>
        </w:tc>
      </w:tr>
      <w:tr w:rsidR="00960FD5" w:rsidRPr="00A00652" w14:paraId="57619BB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3B3D78A" w14:textId="77777777" w:rsidR="00960FD5" w:rsidRPr="00A00652" w:rsidRDefault="00960FD5">
            <w:pPr>
              <w:pStyle w:val="Agency-body-text-report"/>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560A333" w14:textId="77777777" w:rsidR="00960FD5" w:rsidRPr="00A00652" w:rsidRDefault="00960FD5">
            <w:pPr>
              <w:pStyle w:val="Agency-body-text-report"/>
              <w:jc w:val="center"/>
            </w:pPr>
            <w:r w:rsidRPr="00A00652">
              <w:t>99.47</w:t>
            </w:r>
          </w:p>
        </w:tc>
      </w:tr>
      <w:tr w:rsidR="00960FD5" w:rsidRPr="00A00652" w14:paraId="5D4E111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6A0950C" w14:textId="77777777" w:rsidR="00960FD5" w:rsidRPr="00A00652" w:rsidRDefault="00960FD5">
            <w:pPr>
              <w:pStyle w:val="Agency-body-text-report"/>
            </w:pPr>
            <w:r w:rsidRPr="00A00652">
              <w:t>Sweden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982E312" w14:textId="77777777" w:rsidR="00960FD5" w:rsidRPr="00A00652" w:rsidRDefault="00960FD5">
            <w:pPr>
              <w:pStyle w:val="Agency-body-text-report"/>
              <w:jc w:val="center"/>
            </w:pPr>
            <w:r w:rsidRPr="00A00652">
              <w:t>99.03</w:t>
            </w:r>
          </w:p>
        </w:tc>
      </w:tr>
      <w:tr w:rsidR="00960FD5" w:rsidRPr="00A00652" w14:paraId="4BD7699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6F27A3F" w14:textId="77777777" w:rsidR="00960FD5" w:rsidRPr="00A00652" w:rsidRDefault="00960FD5">
            <w:pPr>
              <w:pStyle w:val="Agency-body-text-report"/>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F488306" w14:textId="77777777" w:rsidR="00960FD5" w:rsidRPr="00A00652" w:rsidRDefault="00960FD5">
            <w:pPr>
              <w:pStyle w:val="Agency-body-text-report"/>
              <w:jc w:val="center"/>
            </w:pPr>
            <w:r w:rsidRPr="00A00652">
              <w:t>97.79</w:t>
            </w:r>
          </w:p>
        </w:tc>
      </w:tr>
      <w:tr w:rsidR="00960FD5" w:rsidRPr="00A00652" w14:paraId="22B0F2E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FB0C7E" w14:textId="614C112E" w:rsidR="00960FD5" w:rsidRPr="00A00652" w:rsidRDefault="00DD7189">
            <w:pPr>
              <w:pStyle w:val="Agency-body-text-report"/>
            </w:pPr>
            <w:r w:rsidRPr="00A00652">
              <w:t>United Kingdom</w:t>
            </w:r>
            <w:r w:rsidR="00C51D7A" w:rsidRPr="00A00652">
              <w:t xml:space="preserve"> (England)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71B058E" w14:textId="77777777" w:rsidR="00960FD5" w:rsidRPr="00A00652" w:rsidRDefault="00960FD5">
            <w:pPr>
              <w:pStyle w:val="Agency-body-text-report"/>
              <w:jc w:val="center"/>
            </w:pPr>
            <w:r w:rsidRPr="00A00652">
              <w:t>93.44</w:t>
            </w:r>
          </w:p>
        </w:tc>
      </w:tr>
      <w:tr w:rsidR="00960FD5" w:rsidRPr="00A00652" w14:paraId="40A8010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962507E" w14:textId="1BC851E6" w:rsidR="00960FD5" w:rsidRPr="00A00652" w:rsidRDefault="00DD7189">
            <w:pPr>
              <w:pStyle w:val="Agency-body-text-report"/>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B6D8CD" w14:textId="77777777" w:rsidR="00960FD5" w:rsidRPr="00A00652" w:rsidRDefault="00960FD5">
            <w:pPr>
              <w:pStyle w:val="Agency-body-text-report"/>
              <w:jc w:val="center"/>
            </w:pPr>
            <w:r w:rsidRPr="00A00652">
              <w:t>98.47</w:t>
            </w:r>
          </w:p>
        </w:tc>
      </w:tr>
      <w:tr w:rsidR="00960FD5" w:rsidRPr="00A00652" w14:paraId="087D160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83C00C6" w14:textId="1E95FD5B" w:rsidR="00960FD5" w:rsidRPr="00A00652" w:rsidRDefault="00DD7189">
            <w:pPr>
              <w:pStyle w:val="Agency-body-text-report"/>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F66B40" w14:textId="77777777" w:rsidR="00960FD5" w:rsidRPr="00A00652" w:rsidRDefault="00960FD5">
            <w:pPr>
              <w:pStyle w:val="Agency-body-text-report"/>
              <w:jc w:val="center"/>
            </w:pPr>
            <w:r w:rsidRPr="00A00652">
              <w:t>99.03</w:t>
            </w:r>
          </w:p>
        </w:tc>
      </w:tr>
      <w:tr w:rsidR="00960FD5" w:rsidRPr="00A00652" w14:paraId="03D9330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1C29842" w14:textId="62A6928A" w:rsidR="00960FD5" w:rsidRPr="00A00652" w:rsidRDefault="00DD7189">
            <w:pPr>
              <w:pStyle w:val="Agency-body-text-report"/>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157E42B" w14:textId="77777777" w:rsidR="00960FD5" w:rsidRPr="00A00652" w:rsidRDefault="00960FD5">
            <w:pPr>
              <w:pStyle w:val="Agency-body-text-report"/>
              <w:jc w:val="center"/>
            </w:pPr>
            <w:r w:rsidRPr="00A00652">
              <w:t>97.47</w:t>
            </w:r>
          </w:p>
        </w:tc>
      </w:tr>
      <w:tr w:rsidR="00960FD5" w:rsidRPr="00A00652" w14:paraId="5D0ECDD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E8701C9" w14:textId="2B50992B" w:rsidR="00960FD5" w:rsidRPr="00A00652" w:rsidRDefault="006749ED">
            <w:pPr>
              <w:pStyle w:val="Agency-body-text-report"/>
              <w:rPr>
                <w:b/>
              </w:rPr>
            </w:pPr>
            <w:r w:rsidRPr="00A00652">
              <w:rPr>
                <w:b/>
              </w:rPr>
              <w:t>Total ave</w:t>
            </w:r>
            <w:r w:rsidR="00960FD5" w:rsidRPr="00A00652">
              <w:rPr>
                <w:b/>
              </w:rPr>
              <w:t>rage for the 28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C5C53FC" w14:textId="77777777" w:rsidR="00960FD5" w:rsidRPr="00A00652" w:rsidRDefault="00960FD5">
            <w:pPr>
              <w:pStyle w:val="Agency-body-text-report"/>
              <w:jc w:val="center"/>
              <w:rPr>
                <w:b/>
              </w:rPr>
            </w:pPr>
            <w:r w:rsidRPr="00A00652">
              <w:rPr>
                <w:b/>
              </w:rPr>
              <w:t>97.36</w:t>
            </w:r>
          </w:p>
        </w:tc>
      </w:tr>
    </w:tbl>
    <w:p w14:paraId="520CE315" w14:textId="0CC9B8F0" w:rsidR="00960FD5" w:rsidRPr="00A00652" w:rsidRDefault="00960FD5" w:rsidP="00394A1D">
      <w:pPr>
        <w:pStyle w:val="Agency-heading-4-report"/>
      </w:pPr>
      <w:bookmarkStart w:id="196" w:name="_Toc485812863"/>
      <w:r w:rsidRPr="00A00652">
        <w:lastRenderedPageBreak/>
        <w:t>Indicator 1.2: the enrolment rate in inclusive education (%)</w:t>
      </w:r>
      <w:bookmarkEnd w:id="196"/>
      <w:r w:rsidRPr="00A00652">
        <w:t xml:space="preserve"> </w:t>
      </w:r>
    </w:p>
    <w:p w14:paraId="31C89266" w14:textId="5EA689AB" w:rsidR="002732CD" w:rsidRPr="00A00652" w:rsidRDefault="00661BE0" w:rsidP="00FF6F01">
      <w:pPr>
        <w:pStyle w:val="Agency-caption-report"/>
        <w:keepNext/>
      </w:pPr>
      <w:bookmarkStart w:id="197" w:name="_Toc492296563"/>
      <w:r w:rsidRPr="00A00652">
        <w:t xml:space="preserve">Table </w:t>
      </w:r>
      <w:r w:rsidRPr="00A00652">
        <w:fldChar w:fldCharType="begin"/>
      </w:r>
      <w:r w:rsidRPr="00A00652">
        <w:instrText xml:space="preserve"> SEQ Table \* ARABIC </w:instrText>
      </w:r>
      <w:r w:rsidRPr="00A00652">
        <w:fldChar w:fldCharType="separate"/>
      </w:r>
      <w:r w:rsidR="001319EA" w:rsidRPr="00A00652">
        <w:t>2</w:t>
      </w:r>
      <w:r w:rsidRPr="00A00652">
        <w:fldChar w:fldCharType="end"/>
      </w:r>
      <w:r w:rsidRPr="00A00652">
        <w:t>.</w:t>
      </w:r>
      <w:r w:rsidR="002732CD" w:rsidRPr="00A00652">
        <w:t xml:space="preserve"> Data for </w:t>
      </w:r>
      <w:hyperlink w:anchor="Figure2" w:history="1">
        <w:r w:rsidR="002732CD" w:rsidRPr="00A00652">
          <w:rPr>
            <w:rStyle w:val="Hyperlink"/>
          </w:rPr>
          <w:t>Figure 2</w:t>
        </w:r>
      </w:hyperlink>
      <w:r w:rsidR="002732CD" w:rsidRPr="00A00652">
        <w:t>: Enrolment rate in inclusive education, based on the enrolled school population (%)</w:t>
      </w:r>
      <w:bookmarkEnd w:id="197"/>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93.47&#10;Croatia&#10;99.60&#10;Cyprus&#10;97.63&#10;Czech Republic&#10;95.96&#10;Estonia&#10;95.46&#10;Finland&#10;95.46&#10;France&#10;98.57&#10;Germany&#10;96.28&#10;Hungary&#10;97.31&#10;Iceland&#10;98.71&#10;Ireland&#10;98.37&#10;Latvia&#10;95.16&#10;Lithuania&#10;97.21&#10;Luxembourg&#10;98.40&#10;Malta&#10;99.88&#10;Netherlands&#10;96.82&#10;Norway&#10;99.22&#10;Poland&#10;98.19&#10;Portugal&#10;94.12&#10;Slovakia&#10;93.72&#10;Slovenia&#10;97.95&#10;Spain&#10;99.34&#10;Sweden&#10;99.03&#10;Switzerland&#10;95.68&#10;United Kingdom (Northern Ireland)&#10;97.77&#10;United Kingdom (Scotland)&#10;98.55&#10;Total average for the 26 countries&#10;97.54"/>
      </w:tblPr>
      <w:tblGrid>
        <w:gridCol w:w="4581"/>
        <w:gridCol w:w="4563"/>
      </w:tblGrid>
      <w:tr w:rsidR="00960FD5" w:rsidRPr="00A00652" w14:paraId="4E9EA4EB"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8F7F2D7" w14:textId="77777777" w:rsidR="00960FD5" w:rsidRPr="00A00652" w:rsidRDefault="00960FD5">
            <w:pPr>
              <w:pStyle w:val="Agency-body-text-report"/>
              <w:keepNext/>
              <w:spacing w:before="40" w:after="6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2B2BE937" w14:textId="77777777" w:rsidR="00960FD5" w:rsidRPr="00A00652" w:rsidRDefault="00960FD5">
            <w:pPr>
              <w:pStyle w:val="Agency-body-text-report"/>
              <w:keepNext/>
              <w:spacing w:before="40" w:after="60"/>
              <w:jc w:val="center"/>
              <w:rPr>
                <w:b/>
              </w:rPr>
            </w:pPr>
            <w:r w:rsidRPr="00A00652">
              <w:rPr>
                <w:b/>
              </w:rPr>
              <w:t>Percentage (%)</w:t>
            </w:r>
          </w:p>
        </w:tc>
      </w:tr>
      <w:tr w:rsidR="00960FD5" w:rsidRPr="00A00652" w14:paraId="3FC90B0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7299F37" w14:textId="713E98A3" w:rsidR="00960FD5" w:rsidRPr="00A00652" w:rsidRDefault="00C51D7A">
            <w:pPr>
              <w:pStyle w:val="Agency-body-text-report"/>
              <w:spacing w:before="60" w:after="6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CDE4A2" w14:textId="77777777" w:rsidR="00960FD5" w:rsidRPr="00A00652" w:rsidRDefault="00960FD5">
            <w:pPr>
              <w:pStyle w:val="Agency-body-text-report"/>
              <w:spacing w:before="60" w:after="60"/>
              <w:jc w:val="center"/>
            </w:pPr>
            <w:r w:rsidRPr="00A00652">
              <w:t>93.47</w:t>
            </w:r>
          </w:p>
        </w:tc>
      </w:tr>
      <w:tr w:rsidR="00960FD5" w:rsidRPr="00A00652" w14:paraId="64FCA77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B89570" w14:textId="77777777" w:rsidR="00960FD5" w:rsidRPr="00A00652" w:rsidRDefault="00960FD5">
            <w:pPr>
              <w:pStyle w:val="Agency-body-text-report"/>
              <w:spacing w:before="60" w:after="6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499C44" w14:textId="77777777" w:rsidR="00960FD5" w:rsidRPr="00A00652" w:rsidRDefault="00960FD5">
            <w:pPr>
              <w:pStyle w:val="Agency-body-text-report"/>
              <w:spacing w:before="60" w:after="60"/>
              <w:jc w:val="center"/>
            </w:pPr>
            <w:r w:rsidRPr="00A00652">
              <w:t>99.60</w:t>
            </w:r>
          </w:p>
        </w:tc>
      </w:tr>
      <w:tr w:rsidR="00960FD5" w:rsidRPr="00A00652" w14:paraId="1F5F6B9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B1FE29" w14:textId="77777777" w:rsidR="00960FD5" w:rsidRPr="00A00652" w:rsidRDefault="00960FD5">
            <w:pPr>
              <w:pStyle w:val="Agency-body-text-report"/>
              <w:spacing w:before="60" w:after="6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705AFE" w14:textId="77777777" w:rsidR="00960FD5" w:rsidRPr="00A00652" w:rsidRDefault="00960FD5">
            <w:pPr>
              <w:pStyle w:val="Agency-body-text-report"/>
              <w:spacing w:before="60" w:after="60"/>
              <w:jc w:val="center"/>
            </w:pPr>
            <w:r w:rsidRPr="00A00652">
              <w:t>97.63</w:t>
            </w:r>
          </w:p>
        </w:tc>
      </w:tr>
      <w:tr w:rsidR="00960FD5" w:rsidRPr="00A00652" w14:paraId="53BDECC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AE2A03" w14:textId="09729C6E" w:rsidR="00960FD5" w:rsidRPr="00A00652" w:rsidRDefault="0032665B">
            <w:pPr>
              <w:pStyle w:val="Agency-body-text-report"/>
              <w:spacing w:before="60" w:after="6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68E7F7E" w14:textId="77777777" w:rsidR="00960FD5" w:rsidRPr="00A00652" w:rsidRDefault="00960FD5">
            <w:pPr>
              <w:pStyle w:val="Agency-body-text-report"/>
              <w:spacing w:before="60" w:after="60"/>
              <w:jc w:val="center"/>
            </w:pPr>
            <w:r w:rsidRPr="00A00652">
              <w:t>95.96</w:t>
            </w:r>
          </w:p>
        </w:tc>
      </w:tr>
      <w:tr w:rsidR="00960FD5" w:rsidRPr="00A00652" w14:paraId="158B72F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314644" w14:textId="77777777" w:rsidR="00960FD5" w:rsidRPr="00A00652" w:rsidRDefault="00960FD5">
            <w:pPr>
              <w:pStyle w:val="Agency-body-text-report"/>
              <w:spacing w:before="60" w:after="6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616C7A" w14:textId="77777777" w:rsidR="00960FD5" w:rsidRPr="00A00652" w:rsidRDefault="00960FD5">
            <w:pPr>
              <w:pStyle w:val="Agency-body-text-report"/>
              <w:spacing w:before="60" w:after="60"/>
              <w:jc w:val="center"/>
            </w:pPr>
            <w:r w:rsidRPr="00A00652">
              <w:t>95.46</w:t>
            </w:r>
          </w:p>
        </w:tc>
      </w:tr>
      <w:tr w:rsidR="00960FD5" w:rsidRPr="00A00652" w14:paraId="402032C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C7389E" w14:textId="77777777" w:rsidR="00960FD5" w:rsidRPr="00A00652" w:rsidRDefault="00960FD5">
            <w:pPr>
              <w:pStyle w:val="Agency-body-text-report"/>
              <w:spacing w:before="60" w:after="6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2D3BDAB" w14:textId="77777777" w:rsidR="00960FD5" w:rsidRPr="00A00652" w:rsidRDefault="00960FD5">
            <w:pPr>
              <w:pStyle w:val="Agency-body-text-report"/>
              <w:spacing w:before="60" w:after="60"/>
              <w:jc w:val="center"/>
            </w:pPr>
            <w:r w:rsidRPr="00A00652">
              <w:t>95.46</w:t>
            </w:r>
          </w:p>
        </w:tc>
      </w:tr>
      <w:tr w:rsidR="00960FD5" w:rsidRPr="00A00652" w14:paraId="1F5308F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E488DE7" w14:textId="77777777" w:rsidR="00960FD5" w:rsidRPr="00A00652" w:rsidRDefault="00960FD5">
            <w:pPr>
              <w:pStyle w:val="Agency-body-text-report"/>
              <w:spacing w:before="60" w:after="6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78A4B2" w14:textId="77777777" w:rsidR="00960FD5" w:rsidRPr="00A00652" w:rsidRDefault="00960FD5">
            <w:pPr>
              <w:pStyle w:val="Agency-body-text-report"/>
              <w:spacing w:before="60" w:after="60"/>
              <w:jc w:val="center"/>
            </w:pPr>
            <w:r w:rsidRPr="00A00652">
              <w:t>98.57</w:t>
            </w:r>
          </w:p>
        </w:tc>
      </w:tr>
      <w:tr w:rsidR="00960FD5" w:rsidRPr="00A00652" w14:paraId="401338A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F8BF6CC" w14:textId="77777777" w:rsidR="00960FD5" w:rsidRPr="00A00652" w:rsidRDefault="00960FD5">
            <w:pPr>
              <w:pStyle w:val="Agency-body-text-report"/>
              <w:spacing w:before="60" w:after="60"/>
            </w:pPr>
            <w:r w:rsidRPr="00A00652">
              <w:t>Germany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787CEBE" w14:textId="77777777" w:rsidR="00960FD5" w:rsidRPr="00A00652" w:rsidRDefault="00960FD5">
            <w:pPr>
              <w:pStyle w:val="Agency-body-text-report"/>
              <w:spacing w:before="60" w:after="60"/>
              <w:jc w:val="center"/>
            </w:pPr>
            <w:r w:rsidRPr="00A00652">
              <w:t>96.28</w:t>
            </w:r>
          </w:p>
        </w:tc>
      </w:tr>
      <w:tr w:rsidR="00960FD5" w:rsidRPr="00A00652" w14:paraId="5086CAB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C71FCAB" w14:textId="77777777" w:rsidR="00960FD5" w:rsidRPr="00A00652" w:rsidRDefault="00960FD5">
            <w:pPr>
              <w:pStyle w:val="Agency-body-text-report"/>
              <w:spacing w:before="60" w:after="6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BF71252" w14:textId="77777777" w:rsidR="00960FD5" w:rsidRPr="00A00652" w:rsidRDefault="00960FD5">
            <w:pPr>
              <w:pStyle w:val="Agency-body-text-report"/>
              <w:spacing w:before="60" w:after="60"/>
              <w:jc w:val="center"/>
            </w:pPr>
            <w:r w:rsidRPr="00A00652">
              <w:t>97.31</w:t>
            </w:r>
          </w:p>
        </w:tc>
      </w:tr>
      <w:tr w:rsidR="00960FD5" w:rsidRPr="00A00652" w14:paraId="3617604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E1B190E" w14:textId="77777777" w:rsidR="00960FD5" w:rsidRPr="00A00652" w:rsidRDefault="00960FD5">
            <w:pPr>
              <w:pStyle w:val="Agency-body-text-report"/>
              <w:spacing w:before="60" w:after="6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09D1ABB" w14:textId="77777777" w:rsidR="00960FD5" w:rsidRPr="00A00652" w:rsidRDefault="00960FD5">
            <w:pPr>
              <w:pStyle w:val="Agency-body-text-report"/>
              <w:spacing w:before="60" w:after="60"/>
              <w:jc w:val="center"/>
            </w:pPr>
            <w:r w:rsidRPr="00A00652">
              <w:t>98.71</w:t>
            </w:r>
          </w:p>
        </w:tc>
      </w:tr>
      <w:tr w:rsidR="00960FD5" w:rsidRPr="00A00652" w14:paraId="4A8B4BC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D69183" w14:textId="77777777" w:rsidR="00960FD5" w:rsidRPr="00A00652" w:rsidRDefault="00960FD5">
            <w:pPr>
              <w:pStyle w:val="Agency-body-text-report"/>
              <w:spacing w:before="60" w:after="6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992E1F" w14:textId="77777777" w:rsidR="00960FD5" w:rsidRPr="00A00652" w:rsidRDefault="00960FD5">
            <w:pPr>
              <w:pStyle w:val="Agency-body-text-report"/>
              <w:spacing w:before="60" w:after="60"/>
              <w:jc w:val="center"/>
            </w:pPr>
            <w:r w:rsidRPr="00A00652">
              <w:t>98.37</w:t>
            </w:r>
          </w:p>
        </w:tc>
      </w:tr>
      <w:tr w:rsidR="00960FD5" w:rsidRPr="00A00652" w14:paraId="4CAF565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E7F114" w14:textId="77777777" w:rsidR="00960FD5" w:rsidRPr="00A00652" w:rsidRDefault="00960FD5">
            <w:pPr>
              <w:pStyle w:val="Agency-body-text-report"/>
              <w:spacing w:before="60" w:after="6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1884E6" w14:textId="77777777" w:rsidR="00960FD5" w:rsidRPr="00A00652" w:rsidRDefault="00960FD5">
            <w:pPr>
              <w:pStyle w:val="Agency-body-text-report"/>
              <w:spacing w:before="60" w:after="60"/>
              <w:jc w:val="center"/>
            </w:pPr>
            <w:r w:rsidRPr="00A00652">
              <w:t>95.16</w:t>
            </w:r>
          </w:p>
        </w:tc>
      </w:tr>
      <w:tr w:rsidR="00960FD5" w:rsidRPr="00A00652" w14:paraId="1B6E4C7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8FA822" w14:textId="77777777" w:rsidR="00960FD5" w:rsidRPr="00A00652" w:rsidRDefault="00960FD5">
            <w:pPr>
              <w:pStyle w:val="Agency-body-text-report"/>
              <w:spacing w:before="60" w:after="6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321578" w14:textId="77777777" w:rsidR="00960FD5" w:rsidRPr="00A00652" w:rsidRDefault="00960FD5">
            <w:pPr>
              <w:pStyle w:val="Agency-body-text-report"/>
              <w:spacing w:before="60" w:after="60"/>
              <w:jc w:val="center"/>
            </w:pPr>
            <w:r w:rsidRPr="00A00652">
              <w:t>97.21</w:t>
            </w:r>
          </w:p>
        </w:tc>
      </w:tr>
      <w:tr w:rsidR="00960FD5" w:rsidRPr="00A00652" w14:paraId="4669D24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789A6A" w14:textId="77777777" w:rsidR="00960FD5" w:rsidRPr="00A00652" w:rsidRDefault="00960FD5">
            <w:pPr>
              <w:pStyle w:val="Agency-body-text-report"/>
              <w:spacing w:before="60" w:after="6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AC8DA41" w14:textId="77777777" w:rsidR="00960FD5" w:rsidRPr="00A00652" w:rsidRDefault="00960FD5">
            <w:pPr>
              <w:pStyle w:val="Agency-body-text-report"/>
              <w:spacing w:before="60" w:after="60"/>
              <w:jc w:val="center"/>
            </w:pPr>
            <w:r w:rsidRPr="00A00652">
              <w:t>98.40</w:t>
            </w:r>
          </w:p>
        </w:tc>
      </w:tr>
      <w:tr w:rsidR="00960FD5" w:rsidRPr="00A00652" w14:paraId="5B69C2C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4B5698D" w14:textId="77777777" w:rsidR="00960FD5" w:rsidRPr="00A00652" w:rsidRDefault="00960FD5">
            <w:pPr>
              <w:pStyle w:val="Agency-body-text-report"/>
              <w:spacing w:before="60" w:after="6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9F2C0D" w14:textId="77777777" w:rsidR="00960FD5" w:rsidRPr="00A00652" w:rsidRDefault="00960FD5">
            <w:pPr>
              <w:pStyle w:val="Agency-body-text-report"/>
              <w:spacing w:before="60" w:after="60"/>
              <w:jc w:val="center"/>
            </w:pPr>
            <w:r w:rsidRPr="00A00652">
              <w:t>99.88</w:t>
            </w:r>
          </w:p>
        </w:tc>
      </w:tr>
      <w:tr w:rsidR="00960FD5" w:rsidRPr="00A00652" w14:paraId="54AA86C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362B7F2" w14:textId="77777777" w:rsidR="00960FD5" w:rsidRPr="00A00652" w:rsidRDefault="00960FD5">
            <w:pPr>
              <w:pStyle w:val="Agency-body-text-report"/>
              <w:spacing w:before="60" w:after="6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377C5A" w14:textId="77777777" w:rsidR="00960FD5" w:rsidRPr="00A00652" w:rsidRDefault="00960FD5">
            <w:pPr>
              <w:pStyle w:val="Agency-body-text-report"/>
              <w:spacing w:before="60" w:after="60"/>
              <w:jc w:val="center"/>
            </w:pPr>
            <w:r w:rsidRPr="00A00652">
              <w:t>96.82</w:t>
            </w:r>
          </w:p>
        </w:tc>
      </w:tr>
      <w:tr w:rsidR="00960FD5" w:rsidRPr="00A00652" w14:paraId="67F53C4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0234ED" w14:textId="77777777" w:rsidR="00960FD5" w:rsidRPr="00A00652" w:rsidRDefault="00960FD5">
            <w:pPr>
              <w:pStyle w:val="Agency-body-text-report"/>
              <w:spacing w:before="60" w:after="60"/>
            </w:pPr>
            <w:r w:rsidRPr="00A00652">
              <w:t>Norway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B52264" w14:textId="77777777" w:rsidR="00960FD5" w:rsidRPr="00A00652" w:rsidRDefault="00960FD5">
            <w:pPr>
              <w:pStyle w:val="Agency-body-text-report"/>
              <w:spacing w:before="60" w:after="60"/>
              <w:jc w:val="center"/>
            </w:pPr>
            <w:r w:rsidRPr="00A00652">
              <w:t>99.22</w:t>
            </w:r>
          </w:p>
        </w:tc>
      </w:tr>
      <w:tr w:rsidR="00960FD5" w:rsidRPr="00A00652" w14:paraId="3954854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175E58" w14:textId="77777777" w:rsidR="00960FD5" w:rsidRPr="00A00652" w:rsidRDefault="00960FD5">
            <w:pPr>
              <w:pStyle w:val="Agency-body-text-report"/>
              <w:spacing w:before="60" w:after="6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8B1FED" w14:textId="77777777" w:rsidR="00960FD5" w:rsidRPr="00A00652" w:rsidRDefault="00960FD5">
            <w:pPr>
              <w:pStyle w:val="Agency-body-text-report"/>
              <w:spacing w:before="60" w:after="60"/>
              <w:jc w:val="center"/>
            </w:pPr>
            <w:r w:rsidRPr="00A00652">
              <w:t>98.19</w:t>
            </w:r>
          </w:p>
        </w:tc>
      </w:tr>
      <w:tr w:rsidR="00960FD5" w:rsidRPr="00A00652" w14:paraId="3760457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A8A3894" w14:textId="77777777" w:rsidR="00960FD5" w:rsidRPr="00A00652" w:rsidRDefault="00960FD5">
            <w:pPr>
              <w:pStyle w:val="Agency-body-text-report"/>
              <w:spacing w:before="60" w:after="60"/>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3A977A9" w14:textId="77777777" w:rsidR="00960FD5" w:rsidRPr="00A00652" w:rsidRDefault="00960FD5">
            <w:pPr>
              <w:pStyle w:val="Agency-body-text-report"/>
              <w:spacing w:before="60" w:after="60"/>
              <w:jc w:val="center"/>
            </w:pPr>
            <w:r w:rsidRPr="00A00652">
              <w:t>94.12</w:t>
            </w:r>
          </w:p>
        </w:tc>
      </w:tr>
      <w:tr w:rsidR="00960FD5" w:rsidRPr="00A00652" w14:paraId="7BA0C6A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355D37B" w14:textId="77777777" w:rsidR="00960FD5" w:rsidRPr="00A00652" w:rsidRDefault="00960FD5">
            <w:pPr>
              <w:pStyle w:val="Agency-body-text-report"/>
              <w:spacing w:before="60" w:after="6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E9EC2B8" w14:textId="77777777" w:rsidR="00960FD5" w:rsidRPr="00A00652" w:rsidRDefault="00960FD5">
            <w:pPr>
              <w:pStyle w:val="Agency-body-text-report"/>
              <w:spacing w:before="60" w:after="60"/>
              <w:jc w:val="center"/>
            </w:pPr>
            <w:r w:rsidRPr="00A00652">
              <w:t>93.72</w:t>
            </w:r>
          </w:p>
        </w:tc>
      </w:tr>
      <w:tr w:rsidR="00960FD5" w:rsidRPr="00A00652" w14:paraId="4A808E4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1F33077" w14:textId="77777777" w:rsidR="00960FD5" w:rsidRPr="00A00652" w:rsidRDefault="00960FD5">
            <w:pPr>
              <w:pStyle w:val="Agency-body-text-report"/>
              <w:spacing w:before="60" w:after="6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97400A" w14:textId="77777777" w:rsidR="00960FD5" w:rsidRPr="00A00652" w:rsidRDefault="00960FD5">
            <w:pPr>
              <w:pStyle w:val="Agency-body-text-report"/>
              <w:spacing w:before="60" w:after="60"/>
              <w:jc w:val="center"/>
            </w:pPr>
            <w:r w:rsidRPr="00A00652">
              <w:t>97.95</w:t>
            </w:r>
          </w:p>
        </w:tc>
      </w:tr>
      <w:tr w:rsidR="00960FD5" w:rsidRPr="00A00652" w14:paraId="01E714C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E03BE6" w14:textId="77777777" w:rsidR="00960FD5" w:rsidRPr="00A00652" w:rsidRDefault="00960FD5">
            <w:pPr>
              <w:pStyle w:val="Agency-body-text-report"/>
              <w:spacing w:before="60" w:after="6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66C02A" w14:textId="77777777" w:rsidR="00960FD5" w:rsidRPr="00A00652" w:rsidRDefault="00960FD5">
            <w:pPr>
              <w:pStyle w:val="Agency-body-text-report"/>
              <w:spacing w:before="60" w:after="60"/>
              <w:jc w:val="center"/>
            </w:pPr>
            <w:r w:rsidRPr="00A00652">
              <w:t>99.34</w:t>
            </w:r>
          </w:p>
        </w:tc>
      </w:tr>
      <w:tr w:rsidR="00960FD5" w:rsidRPr="00A00652" w14:paraId="6223FEF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13EF95" w14:textId="77777777" w:rsidR="00960FD5" w:rsidRPr="00A00652" w:rsidRDefault="00960FD5">
            <w:pPr>
              <w:pStyle w:val="Agency-body-text-report"/>
              <w:spacing w:before="60" w:after="60"/>
            </w:pPr>
            <w:r w:rsidRPr="00A00652">
              <w:t>Sweden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CDAD4D7" w14:textId="77777777" w:rsidR="00960FD5" w:rsidRPr="00A00652" w:rsidRDefault="00960FD5">
            <w:pPr>
              <w:pStyle w:val="Agency-body-text-report"/>
              <w:spacing w:before="60" w:after="60"/>
              <w:jc w:val="center"/>
            </w:pPr>
            <w:r w:rsidRPr="00A00652">
              <w:t>99.03</w:t>
            </w:r>
          </w:p>
        </w:tc>
      </w:tr>
      <w:tr w:rsidR="00960FD5" w:rsidRPr="00A00652" w14:paraId="6BF88B1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F83E4B" w14:textId="77777777" w:rsidR="00960FD5" w:rsidRPr="00A00652" w:rsidRDefault="00960FD5">
            <w:pPr>
              <w:pStyle w:val="Agency-body-text-report"/>
              <w:spacing w:before="60" w:after="6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7A7572" w14:textId="77777777" w:rsidR="00960FD5" w:rsidRPr="00A00652" w:rsidRDefault="00960FD5">
            <w:pPr>
              <w:pStyle w:val="Agency-body-text-report"/>
              <w:spacing w:before="60" w:after="60"/>
              <w:jc w:val="center"/>
            </w:pPr>
            <w:r w:rsidRPr="00A00652">
              <w:t>95.68</w:t>
            </w:r>
          </w:p>
        </w:tc>
      </w:tr>
      <w:tr w:rsidR="00960FD5" w:rsidRPr="00A00652" w14:paraId="38055D7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FC50FD" w14:textId="35CEA9E1" w:rsidR="00960FD5" w:rsidRPr="00A00652" w:rsidRDefault="00DD7189">
            <w:pPr>
              <w:pStyle w:val="Agency-body-text-report"/>
              <w:spacing w:before="60" w:after="6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2BBC1C4" w14:textId="77777777" w:rsidR="00960FD5" w:rsidRPr="00A00652" w:rsidRDefault="00960FD5">
            <w:pPr>
              <w:pStyle w:val="Agency-body-text-report"/>
              <w:spacing w:before="60" w:after="60"/>
              <w:jc w:val="center"/>
            </w:pPr>
            <w:r w:rsidRPr="00A00652">
              <w:t>97.77</w:t>
            </w:r>
          </w:p>
        </w:tc>
      </w:tr>
      <w:tr w:rsidR="00960FD5" w:rsidRPr="00A00652" w14:paraId="4F1485E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DF48DD" w14:textId="4A42C3FA" w:rsidR="00960FD5" w:rsidRPr="00A00652" w:rsidRDefault="00DD7189">
            <w:pPr>
              <w:pStyle w:val="Agency-body-text-report"/>
              <w:spacing w:before="60" w:after="6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0FB2DAF" w14:textId="77777777" w:rsidR="00960FD5" w:rsidRPr="00A00652" w:rsidRDefault="00960FD5">
            <w:pPr>
              <w:pStyle w:val="Agency-body-text-report"/>
              <w:spacing w:before="60" w:after="60"/>
              <w:jc w:val="center"/>
            </w:pPr>
            <w:r w:rsidRPr="00A00652">
              <w:t>98.55</w:t>
            </w:r>
          </w:p>
        </w:tc>
      </w:tr>
      <w:tr w:rsidR="00960FD5" w:rsidRPr="00A00652" w14:paraId="0AFEAE9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1614435" w14:textId="7E6527A8" w:rsidR="00960FD5" w:rsidRPr="00A00652" w:rsidRDefault="006749ED">
            <w:pPr>
              <w:pStyle w:val="Agency-body-text-report"/>
              <w:spacing w:before="60" w:after="60"/>
              <w:rPr>
                <w:b/>
              </w:rPr>
            </w:pPr>
            <w:r w:rsidRPr="00A00652">
              <w:rPr>
                <w:b/>
              </w:rPr>
              <w:t>Total ave</w:t>
            </w:r>
            <w:r w:rsidR="00886675" w:rsidRPr="00A00652">
              <w:rPr>
                <w:b/>
              </w:rPr>
              <w:t>rage for the 26</w:t>
            </w:r>
            <w:r w:rsidR="00960FD5" w:rsidRPr="00A00652">
              <w:rPr>
                <w:b/>
              </w:rPr>
              <w:t xml:space="preserve">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B8290EC" w14:textId="77777777" w:rsidR="00960FD5" w:rsidRPr="00A00652" w:rsidRDefault="00960FD5">
            <w:pPr>
              <w:pStyle w:val="Agency-body-text-report"/>
              <w:spacing w:before="60" w:after="60"/>
              <w:jc w:val="center"/>
              <w:rPr>
                <w:b/>
              </w:rPr>
            </w:pPr>
            <w:r w:rsidRPr="00A00652">
              <w:rPr>
                <w:b/>
              </w:rPr>
              <w:t>97.54</w:t>
            </w:r>
          </w:p>
        </w:tc>
      </w:tr>
    </w:tbl>
    <w:p w14:paraId="54BF0754" w14:textId="77777777" w:rsidR="00960FD5" w:rsidRPr="00A00652" w:rsidRDefault="00960FD5" w:rsidP="00A81837">
      <w:pPr>
        <w:pStyle w:val="Agency-heading-2-report"/>
      </w:pPr>
      <w:bookmarkStart w:id="198" w:name="_Toc485812864"/>
      <w:bookmarkStart w:id="199" w:name="_Toc491072370"/>
      <w:bookmarkStart w:id="200" w:name="_Toc491170544"/>
      <w:bookmarkStart w:id="201" w:name="_Toc494714156"/>
      <w:r w:rsidRPr="00A00652">
        <w:lastRenderedPageBreak/>
        <w:t>2. Age samples</w:t>
      </w:r>
      <w:bookmarkEnd w:id="198"/>
      <w:bookmarkEnd w:id="199"/>
      <w:bookmarkEnd w:id="200"/>
      <w:bookmarkEnd w:id="201"/>
    </w:p>
    <w:p w14:paraId="03E371F6" w14:textId="3EC7FD17" w:rsidR="00960FD5" w:rsidRPr="00A00652" w:rsidRDefault="00960FD5" w:rsidP="00394A1D">
      <w:pPr>
        <w:pStyle w:val="Agency-heading-4-report"/>
      </w:pPr>
      <w:bookmarkStart w:id="202" w:name="_Toc485812865"/>
      <w:r w:rsidRPr="00A00652">
        <w:t xml:space="preserve">Indicator 2.1: the age sample enrolment rate in mainstream education for </w:t>
      </w:r>
      <w:r w:rsidR="003B07E2" w:rsidRPr="00A00652">
        <w:t>9</w:t>
      </w:r>
      <w:r w:rsidR="004B5EF8" w:rsidRPr="00A00652">
        <w:t>-year-old</w:t>
      </w:r>
      <w:r w:rsidRPr="00A00652">
        <w:t>s (%)</w:t>
      </w:r>
      <w:bookmarkEnd w:id="202"/>
    </w:p>
    <w:p w14:paraId="48A70B0C" w14:textId="2470E952" w:rsidR="00A81837" w:rsidRPr="00A00652" w:rsidRDefault="00661BE0" w:rsidP="00FF6F01">
      <w:pPr>
        <w:pStyle w:val="Agency-caption-report"/>
        <w:keepNext/>
      </w:pPr>
      <w:bookmarkStart w:id="203" w:name="_Toc492296564"/>
      <w:r w:rsidRPr="00A00652">
        <w:t xml:space="preserve">Table </w:t>
      </w:r>
      <w:r w:rsidRPr="00A00652">
        <w:fldChar w:fldCharType="begin"/>
      </w:r>
      <w:r w:rsidRPr="00A00652">
        <w:instrText xml:space="preserve"> SEQ Table \* ARABIC </w:instrText>
      </w:r>
      <w:r w:rsidRPr="00A00652">
        <w:fldChar w:fldCharType="separate"/>
      </w:r>
      <w:r w:rsidR="001319EA" w:rsidRPr="00A00652">
        <w:t>3</w:t>
      </w:r>
      <w:r w:rsidRPr="00A00652">
        <w:fldChar w:fldCharType="end"/>
      </w:r>
      <w:r w:rsidR="00A81837" w:rsidRPr="00A00652">
        <w:t xml:space="preserve">. Data for </w:t>
      </w:r>
      <w:hyperlink w:anchor="Figure3" w:history="1">
        <w:r w:rsidR="00A81837" w:rsidRPr="00A00652">
          <w:rPr>
            <w:rStyle w:val="Hyperlink"/>
          </w:rPr>
          <w:t>Figure 3</w:t>
        </w:r>
      </w:hyperlink>
      <w:r w:rsidR="00A81837" w:rsidRPr="00A00652">
        <w:t xml:space="preserve">: Age sample enrolment rate in mainstream education for </w:t>
      </w:r>
      <w:r w:rsidR="003B07E2" w:rsidRPr="00A00652">
        <w:t>9</w:t>
      </w:r>
      <w:r w:rsidR="004B5EF8" w:rsidRPr="00A00652">
        <w:t>-year-old</w:t>
      </w:r>
      <w:r w:rsidR="00A81837" w:rsidRPr="00A00652">
        <w:t xml:space="preserve">s, based on the enrolled school population of </w:t>
      </w:r>
      <w:r w:rsidR="003B07E2" w:rsidRPr="00A00652">
        <w:t>9</w:t>
      </w:r>
      <w:r w:rsidR="004B5EF8" w:rsidRPr="00A00652">
        <w:t>-year-old</w:t>
      </w:r>
      <w:r w:rsidR="00A81837" w:rsidRPr="00A00652">
        <w:t>s (%)</w:t>
      </w:r>
      <w:bookmarkEnd w:id="203"/>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3.27&#10;Belgium (French speaking community)&#10;94.89&#10;Croatia&#10;99.72&#10;Cyprus&#10;99.76&#10;Czech Republic&#10;97.79&#10;Estonia&#10;97.93&#10;Finland&#10;99.27&#10;France&#10;99.49&#10;Hungary&#10;98.04&#10;Iceland&#10;99.22&#10;Ireland&#10;99.22&#10;Latvia&#10;96.59&#10;Lithuania&#10;98.89&#10;Luxembourg&#10;99.66&#10;Malta&#10;100.00&#10;Netherlands&#10;97.71&#10;Poland&#10;99.29&#10;Slovakia&#10;96.72&#10;Slovenia&#10;98.55&#10;Spain&#10;99.72&#10;Switzerland&#10;98.14&#10;United Kingdom (England)&#10;93.61&#10;United Kingdom (Northern Ireland)&#10;98.72&#10;United Kingdom (Scotland)&#10;99.26&#10;United Kingdom (Wales)&#10;98.04&#10;Total average for the 25 countries&#10;98.10"/>
      </w:tblPr>
      <w:tblGrid>
        <w:gridCol w:w="4581"/>
        <w:gridCol w:w="4563"/>
      </w:tblGrid>
      <w:tr w:rsidR="00960FD5" w:rsidRPr="00A00652" w14:paraId="63C9F324"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40E9666" w14:textId="77777777" w:rsidR="00960FD5" w:rsidRPr="00A00652" w:rsidRDefault="00960FD5" w:rsidP="001B55CC">
            <w:pPr>
              <w:pStyle w:val="Agency-body-text-report"/>
              <w:keepNext/>
              <w:spacing w:before="4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EACBC8B" w14:textId="77777777" w:rsidR="00960FD5" w:rsidRPr="00A00652" w:rsidRDefault="00960FD5" w:rsidP="001B55CC">
            <w:pPr>
              <w:pStyle w:val="Agency-body-text-report"/>
              <w:keepNext/>
              <w:spacing w:before="40" w:after="40"/>
              <w:jc w:val="center"/>
              <w:rPr>
                <w:b/>
              </w:rPr>
            </w:pPr>
            <w:r w:rsidRPr="00A00652">
              <w:rPr>
                <w:b/>
              </w:rPr>
              <w:t>Percentage (%)</w:t>
            </w:r>
          </w:p>
        </w:tc>
      </w:tr>
      <w:tr w:rsidR="00960FD5" w:rsidRPr="00A00652" w14:paraId="34F63BD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819354" w14:textId="4261BAA2" w:rsidR="00960FD5" w:rsidRPr="00A00652" w:rsidRDefault="00C51D7A" w:rsidP="001B55CC">
            <w:pPr>
              <w:pStyle w:val="Agency-body-text-report"/>
              <w:spacing w:before="40" w:after="4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6FDE2E4" w14:textId="1D59835A" w:rsidR="00960FD5" w:rsidRPr="00A00652" w:rsidRDefault="00960FD5" w:rsidP="001B55CC">
            <w:pPr>
              <w:pStyle w:val="Agency-body-text-report"/>
              <w:spacing w:before="40" w:after="40"/>
              <w:jc w:val="center"/>
            </w:pPr>
            <w:r w:rsidRPr="00A00652">
              <w:t>93.2</w:t>
            </w:r>
            <w:r w:rsidR="00886675" w:rsidRPr="00A00652">
              <w:t>7</w:t>
            </w:r>
          </w:p>
        </w:tc>
      </w:tr>
      <w:tr w:rsidR="00960FD5" w:rsidRPr="00A00652" w14:paraId="74D84BD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561857C" w14:textId="61395025" w:rsidR="00960FD5" w:rsidRPr="00A00652" w:rsidRDefault="00C51D7A" w:rsidP="001B55CC">
            <w:pPr>
              <w:pStyle w:val="Agency-body-text-report"/>
              <w:spacing w:before="40" w:after="4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94AC79A" w14:textId="77777777" w:rsidR="00960FD5" w:rsidRPr="00A00652" w:rsidRDefault="00960FD5" w:rsidP="001B55CC">
            <w:pPr>
              <w:pStyle w:val="Agency-body-text-report"/>
              <w:spacing w:before="40" w:after="40"/>
              <w:jc w:val="center"/>
            </w:pPr>
            <w:r w:rsidRPr="00A00652">
              <w:t>94.89</w:t>
            </w:r>
          </w:p>
        </w:tc>
      </w:tr>
      <w:tr w:rsidR="00960FD5" w:rsidRPr="00A00652" w14:paraId="0A25F30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8E167D8" w14:textId="77777777" w:rsidR="00960FD5" w:rsidRPr="00A00652" w:rsidRDefault="00960FD5" w:rsidP="001B55CC">
            <w:pPr>
              <w:pStyle w:val="Agency-body-text-report"/>
              <w:spacing w:before="40" w:after="4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5997EB" w14:textId="77777777" w:rsidR="00960FD5" w:rsidRPr="00A00652" w:rsidRDefault="00960FD5" w:rsidP="001B55CC">
            <w:pPr>
              <w:pStyle w:val="Agency-body-text-report"/>
              <w:spacing w:before="40" w:after="40"/>
              <w:jc w:val="center"/>
            </w:pPr>
            <w:r w:rsidRPr="00A00652">
              <w:t>99.72</w:t>
            </w:r>
          </w:p>
        </w:tc>
      </w:tr>
      <w:tr w:rsidR="00960FD5" w:rsidRPr="00A00652" w14:paraId="0E178B1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E93985" w14:textId="77777777" w:rsidR="00960FD5" w:rsidRPr="00A00652" w:rsidRDefault="00960FD5" w:rsidP="001B55CC">
            <w:pPr>
              <w:pStyle w:val="Agency-body-text-report"/>
              <w:spacing w:before="40" w:after="4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508553" w14:textId="0C6DAF39" w:rsidR="00960FD5" w:rsidRPr="00A00652" w:rsidRDefault="00960FD5" w:rsidP="001B55CC">
            <w:pPr>
              <w:pStyle w:val="Agency-body-text-report"/>
              <w:tabs>
                <w:tab w:val="left" w:pos="900"/>
                <w:tab w:val="center" w:pos="2109"/>
              </w:tabs>
              <w:spacing w:before="40" w:after="40"/>
              <w:jc w:val="center"/>
            </w:pPr>
            <w:r w:rsidRPr="00A00652">
              <w:t>99.76</w:t>
            </w:r>
          </w:p>
        </w:tc>
      </w:tr>
      <w:tr w:rsidR="00960FD5" w:rsidRPr="00A00652" w14:paraId="79E1479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406F5D" w14:textId="6EC479C6" w:rsidR="00960FD5" w:rsidRPr="00A00652" w:rsidRDefault="0032665B" w:rsidP="001B55CC">
            <w:pPr>
              <w:pStyle w:val="Agency-body-text-report"/>
              <w:spacing w:before="40" w:after="4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AFD137C" w14:textId="77777777" w:rsidR="00960FD5" w:rsidRPr="00A00652" w:rsidRDefault="00960FD5" w:rsidP="001B55CC">
            <w:pPr>
              <w:pStyle w:val="Agency-body-text-report"/>
              <w:spacing w:before="40" w:after="40"/>
              <w:jc w:val="center"/>
            </w:pPr>
            <w:r w:rsidRPr="00A00652">
              <w:t>97.79</w:t>
            </w:r>
          </w:p>
        </w:tc>
      </w:tr>
      <w:tr w:rsidR="00960FD5" w:rsidRPr="00A00652" w14:paraId="3AD94A2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83AFD6" w14:textId="77777777" w:rsidR="00960FD5" w:rsidRPr="00A00652" w:rsidRDefault="00960FD5" w:rsidP="001B55CC">
            <w:pPr>
              <w:pStyle w:val="Agency-body-text-report"/>
              <w:spacing w:before="40" w:after="4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0FD9211" w14:textId="77777777" w:rsidR="00960FD5" w:rsidRPr="00A00652" w:rsidRDefault="00960FD5" w:rsidP="001B55CC">
            <w:pPr>
              <w:pStyle w:val="Agency-body-text-report"/>
              <w:spacing w:before="40" w:after="40"/>
              <w:jc w:val="center"/>
            </w:pPr>
            <w:r w:rsidRPr="00A00652">
              <w:t>97.93</w:t>
            </w:r>
          </w:p>
        </w:tc>
      </w:tr>
      <w:tr w:rsidR="00960FD5" w:rsidRPr="00A00652" w14:paraId="5DB1554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CFF7C6F" w14:textId="77777777" w:rsidR="00960FD5" w:rsidRPr="00A00652" w:rsidRDefault="00960FD5" w:rsidP="001B55CC">
            <w:pPr>
              <w:pStyle w:val="Agency-body-text-report"/>
              <w:spacing w:before="40" w:after="4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55913B" w14:textId="77777777" w:rsidR="00960FD5" w:rsidRPr="00A00652" w:rsidRDefault="00960FD5" w:rsidP="001B55CC">
            <w:pPr>
              <w:pStyle w:val="Agency-body-text-report"/>
              <w:spacing w:before="40" w:after="40"/>
              <w:jc w:val="center"/>
            </w:pPr>
            <w:r w:rsidRPr="00A00652">
              <w:t>99.27</w:t>
            </w:r>
          </w:p>
        </w:tc>
      </w:tr>
      <w:tr w:rsidR="00960FD5" w:rsidRPr="00A00652" w14:paraId="2C372AB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21849E" w14:textId="77777777" w:rsidR="00960FD5" w:rsidRPr="00A00652" w:rsidRDefault="00960FD5" w:rsidP="001B55CC">
            <w:pPr>
              <w:pStyle w:val="Agency-body-text-report"/>
              <w:spacing w:before="40" w:after="4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E99CF4" w14:textId="77777777" w:rsidR="00960FD5" w:rsidRPr="00A00652" w:rsidRDefault="00960FD5" w:rsidP="001B55CC">
            <w:pPr>
              <w:pStyle w:val="Agency-body-text-report"/>
              <w:spacing w:before="40" w:after="40"/>
              <w:jc w:val="center"/>
            </w:pPr>
            <w:r w:rsidRPr="00A00652">
              <w:t>99.49</w:t>
            </w:r>
          </w:p>
        </w:tc>
      </w:tr>
      <w:tr w:rsidR="00960FD5" w:rsidRPr="00A00652" w14:paraId="02AE5AC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6E5B70" w14:textId="77777777" w:rsidR="00960FD5" w:rsidRPr="00A00652" w:rsidRDefault="00960FD5" w:rsidP="001B55CC">
            <w:pPr>
              <w:pStyle w:val="Agency-body-text-report"/>
              <w:spacing w:before="40" w:after="4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B6B0EE" w14:textId="77777777" w:rsidR="00960FD5" w:rsidRPr="00A00652" w:rsidRDefault="00960FD5" w:rsidP="001B55CC">
            <w:pPr>
              <w:pStyle w:val="Agency-body-text-report"/>
              <w:spacing w:before="40" w:after="40"/>
              <w:jc w:val="center"/>
            </w:pPr>
            <w:r w:rsidRPr="00A00652">
              <w:t>98.04</w:t>
            </w:r>
          </w:p>
        </w:tc>
      </w:tr>
      <w:tr w:rsidR="00960FD5" w:rsidRPr="00A00652" w14:paraId="4141EB0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DC4BBE" w14:textId="77777777" w:rsidR="00960FD5" w:rsidRPr="00A00652" w:rsidRDefault="00960FD5" w:rsidP="001B55CC">
            <w:pPr>
              <w:pStyle w:val="Agency-body-text-report"/>
              <w:spacing w:before="40" w:after="4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F52A99F" w14:textId="77777777" w:rsidR="00960FD5" w:rsidRPr="00A00652" w:rsidRDefault="00960FD5" w:rsidP="001B55CC">
            <w:pPr>
              <w:pStyle w:val="Agency-body-text-report"/>
              <w:spacing w:before="40" w:after="40"/>
              <w:jc w:val="center"/>
            </w:pPr>
            <w:r w:rsidRPr="00A00652">
              <w:t>99.22</w:t>
            </w:r>
          </w:p>
        </w:tc>
      </w:tr>
      <w:tr w:rsidR="00960FD5" w:rsidRPr="00A00652" w14:paraId="7A887D8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8E2B3E7" w14:textId="77777777" w:rsidR="00960FD5" w:rsidRPr="00A00652" w:rsidRDefault="00960FD5" w:rsidP="001B55CC">
            <w:pPr>
              <w:pStyle w:val="Agency-body-text-report"/>
              <w:spacing w:before="40" w:after="4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1C7384" w14:textId="77777777" w:rsidR="00960FD5" w:rsidRPr="00A00652" w:rsidRDefault="00960FD5" w:rsidP="001B55CC">
            <w:pPr>
              <w:pStyle w:val="Agency-body-text-report"/>
              <w:spacing w:before="40" w:after="40"/>
              <w:jc w:val="center"/>
            </w:pPr>
            <w:r w:rsidRPr="00A00652">
              <w:t>99.22</w:t>
            </w:r>
          </w:p>
        </w:tc>
      </w:tr>
      <w:tr w:rsidR="00960FD5" w:rsidRPr="00A00652" w14:paraId="419C879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1454198" w14:textId="77777777" w:rsidR="00960FD5" w:rsidRPr="00A00652" w:rsidRDefault="00960FD5" w:rsidP="001B55CC">
            <w:pPr>
              <w:pStyle w:val="Agency-body-text-report"/>
              <w:spacing w:before="40" w:after="4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F2470D" w14:textId="77777777" w:rsidR="00960FD5" w:rsidRPr="00A00652" w:rsidRDefault="00960FD5" w:rsidP="001B55CC">
            <w:pPr>
              <w:pStyle w:val="Agency-body-text-report"/>
              <w:spacing w:before="40" w:after="40"/>
              <w:jc w:val="center"/>
            </w:pPr>
            <w:r w:rsidRPr="00A00652">
              <w:t>96.59</w:t>
            </w:r>
          </w:p>
        </w:tc>
      </w:tr>
      <w:tr w:rsidR="00960FD5" w:rsidRPr="00A00652" w14:paraId="61D5F63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0AFC88" w14:textId="77777777" w:rsidR="00960FD5" w:rsidRPr="00A00652" w:rsidRDefault="00960FD5" w:rsidP="001B55CC">
            <w:pPr>
              <w:pStyle w:val="Agency-body-text-report"/>
              <w:spacing w:before="40" w:after="4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86C23A" w14:textId="77777777" w:rsidR="00960FD5" w:rsidRPr="00A00652" w:rsidRDefault="00960FD5" w:rsidP="001B55CC">
            <w:pPr>
              <w:pStyle w:val="Agency-body-text-report"/>
              <w:spacing w:before="40" w:after="40"/>
              <w:jc w:val="center"/>
            </w:pPr>
            <w:r w:rsidRPr="00A00652">
              <w:t>98.89</w:t>
            </w:r>
          </w:p>
        </w:tc>
      </w:tr>
      <w:tr w:rsidR="00960FD5" w:rsidRPr="00A00652" w14:paraId="64CEF46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853C9A9" w14:textId="77777777" w:rsidR="00960FD5" w:rsidRPr="00A00652" w:rsidRDefault="00960FD5" w:rsidP="001B55CC">
            <w:pPr>
              <w:pStyle w:val="Agency-body-text-report"/>
              <w:spacing w:before="40" w:after="4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6C5A3E" w14:textId="77777777" w:rsidR="00960FD5" w:rsidRPr="00A00652" w:rsidRDefault="00960FD5" w:rsidP="001B55CC">
            <w:pPr>
              <w:pStyle w:val="Agency-body-text-report"/>
              <w:spacing w:before="40" w:after="40"/>
              <w:jc w:val="center"/>
            </w:pPr>
            <w:r w:rsidRPr="00A00652">
              <w:t>99.66</w:t>
            </w:r>
          </w:p>
        </w:tc>
      </w:tr>
      <w:tr w:rsidR="00960FD5" w:rsidRPr="00A00652" w14:paraId="1AE0B4E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2832B98" w14:textId="77777777" w:rsidR="00960FD5" w:rsidRPr="00A00652" w:rsidRDefault="00960FD5" w:rsidP="001B55CC">
            <w:pPr>
              <w:pStyle w:val="Agency-body-text-report"/>
              <w:spacing w:before="40" w:after="4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2C630D" w14:textId="77777777" w:rsidR="00960FD5" w:rsidRPr="00A00652" w:rsidRDefault="00960FD5" w:rsidP="001B55CC">
            <w:pPr>
              <w:pStyle w:val="Agency-body-text-report"/>
              <w:spacing w:before="40" w:after="40"/>
              <w:jc w:val="center"/>
            </w:pPr>
            <w:r w:rsidRPr="00A00652">
              <w:t>100.00</w:t>
            </w:r>
          </w:p>
        </w:tc>
      </w:tr>
      <w:tr w:rsidR="00960FD5" w:rsidRPr="00A00652" w14:paraId="5E9C25A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87D655" w14:textId="77777777" w:rsidR="00960FD5" w:rsidRPr="00A00652" w:rsidRDefault="00960FD5" w:rsidP="001B55CC">
            <w:pPr>
              <w:pStyle w:val="Agency-body-text-report"/>
              <w:spacing w:before="40" w:after="4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B36565E" w14:textId="77777777" w:rsidR="00960FD5" w:rsidRPr="00A00652" w:rsidRDefault="00960FD5" w:rsidP="001B55CC">
            <w:pPr>
              <w:pStyle w:val="Agency-body-text-report"/>
              <w:spacing w:before="40" w:after="40"/>
              <w:jc w:val="center"/>
            </w:pPr>
            <w:r w:rsidRPr="00A00652">
              <w:t>97.71</w:t>
            </w:r>
          </w:p>
        </w:tc>
      </w:tr>
      <w:tr w:rsidR="00960FD5" w:rsidRPr="00A00652" w14:paraId="0898030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75E02F0" w14:textId="77777777" w:rsidR="00960FD5" w:rsidRPr="00A00652" w:rsidRDefault="00960FD5" w:rsidP="001B55CC">
            <w:pPr>
              <w:pStyle w:val="Agency-body-text-report"/>
              <w:spacing w:before="40" w:after="4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A387A7" w14:textId="77777777" w:rsidR="00960FD5" w:rsidRPr="00A00652" w:rsidRDefault="00960FD5" w:rsidP="001B55CC">
            <w:pPr>
              <w:pStyle w:val="Agency-body-text-report"/>
              <w:spacing w:before="40" w:after="40"/>
              <w:jc w:val="center"/>
            </w:pPr>
            <w:r w:rsidRPr="00A00652">
              <w:t>99.29</w:t>
            </w:r>
          </w:p>
        </w:tc>
      </w:tr>
      <w:tr w:rsidR="00960FD5" w:rsidRPr="00A00652" w14:paraId="70E2C4C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B9434A" w14:textId="77777777" w:rsidR="00960FD5" w:rsidRPr="00A00652" w:rsidRDefault="00960FD5" w:rsidP="001B55CC">
            <w:pPr>
              <w:pStyle w:val="Agency-body-text-report"/>
              <w:spacing w:before="40" w:after="4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57519D" w14:textId="77777777" w:rsidR="00960FD5" w:rsidRPr="00A00652" w:rsidRDefault="00960FD5" w:rsidP="001B55CC">
            <w:pPr>
              <w:pStyle w:val="Agency-body-text-report"/>
              <w:spacing w:before="40" w:after="40"/>
              <w:jc w:val="center"/>
            </w:pPr>
            <w:r w:rsidRPr="00A00652">
              <w:t>96.72</w:t>
            </w:r>
          </w:p>
        </w:tc>
      </w:tr>
      <w:tr w:rsidR="00960FD5" w:rsidRPr="00A00652" w14:paraId="5C03384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A50BB2" w14:textId="77777777" w:rsidR="00960FD5" w:rsidRPr="00A00652" w:rsidRDefault="00960FD5" w:rsidP="001B55CC">
            <w:pPr>
              <w:pStyle w:val="Agency-body-text-report"/>
              <w:spacing w:before="40" w:after="4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4BE850E" w14:textId="77777777" w:rsidR="00960FD5" w:rsidRPr="00A00652" w:rsidRDefault="00960FD5" w:rsidP="001B55CC">
            <w:pPr>
              <w:pStyle w:val="Agency-body-text-report"/>
              <w:spacing w:before="40" w:after="40"/>
              <w:jc w:val="center"/>
            </w:pPr>
            <w:r w:rsidRPr="00A00652">
              <w:t>98.55</w:t>
            </w:r>
          </w:p>
        </w:tc>
      </w:tr>
      <w:tr w:rsidR="00960FD5" w:rsidRPr="00A00652" w14:paraId="487127C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29420D2" w14:textId="77777777" w:rsidR="00960FD5" w:rsidRPr="00A00652" w:rsidRDefault="00960FD5" w:rsidP="001B55CC">
            <w:pPr>
              <w:pStyle w:val="Agency-body-text-report"/>
              <w:spacing w:before="40" w:after="4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7BBBDE8" w14:textId="77777777" w:rsidR="00960FD5" w:rsidRPr="00A00652" w:rsidRDefault="00960FD5" w:rsidP="001B55CC">
            <w:pPr>
              <w:pStyle w:val="Agency-body-text-report"/>
              <w:spacing w:before="40" w:after="40"/>
              <w:jc w:val="center"/>
            </w:pPr>
            <w:r w:rsidRPr="00A00652">
              <w:t>99.72</w:t>
            </w:r>
          </w:p>
        </w:tc>
      </w:tr>
      <w:tr w:rsidR="00960FD5" w:rsidRPr="00A00652" w14:paraId="208CFDB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10CEFC" w14:textId="77777777" w:rsidR="00960FD5" w:rsidRPr="00A00652" w:rsidRDefault="00960FD5" w:rsidP="001B55CC">
            <w:pPr>
              <w:pStyle w:val="Agency-body-text-report"/>
              <w:spacing w:before="40" w:after="4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E17D33" w14:textId="77777777" w:rsidR="00960FD5" w:rsidRPr="00A00652" w:rsidRDefault="00960FD5" w:rsidP="001B55CC">
            <w:pPr>
              <w:pStyle w:val="Agency-body-text-report"/>
              <w:spacing w:before="40" w:after="40"/>
              <w:jc w:val="center"/>
            </w:pPr>
            <w:r w:rsidRPr="00A00652">
              <w:t>98.14</w:t>
            </w:r>
          </w:p>
        </w:tc>
      </w:tr>
      <w:tr w:rsidR="00960FD5" w:rsidRPr="00A00652" w14:paraId="6D44F6C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ED6C5B" w14:textId="19E39BFF" w:rsidR="00960FD5" w:rsidRPr="00A00652" w:rsidRDefault="00DD7189" w:rsidP="001B55CC">
            <w:pPr>
              <w:pStyle w:val="Agency-body-text-report"/>
              <w:spacing w:before="40" w:after="40"/>
            </w:pPr>
            <w:r w:rsidRPr="00A00652">
              <w:t>United Kingdom</w:t>
            </w:r>
            <w:r w:rsidR="00C51D7A" w:rsidRPr="00A00652">
              <w:t xml:space="preserve"> (England)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E62BEF8" w14:textId="77777777" w:rsidR="00960FD5" w:rsidRPr="00A00652" w:rsidRDefault="00960FD5" w:rsidP="001B55CC">
            <w:pPr>
              <w:pStyle w:val="Agency-body-text-report"/>
              <w:spacing w:before="40" w:after="40"/>
              <w:jc w:val="center"/>
            </w:pPr>
            <w:r w:rsidRPr="00A00652">
              <w:t>93.61</w:t>
            </w:r>
          </w:p>
        </w:tc>
      </w:tr>
      <w:tr w:rsidR="00960FD5" w:rsidRPr="00A00652" w14:paraId="7FFBB11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BB089B" w14:textId="11276B68" w:rsidR="00960FD5" w:rsidRPr="00A00652" w:rsidRDefault="00DD7189" w:rsidP="001B55CC">
            <w:pPr>
              <w:pStyle w:val="Agency-body-text-report"/>
              <w:spacing w:before="40" w:after="4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745E8AA" w14:textId="77777777" w:rsidR="00960FD5" w:rsidRPr="00A00652" w:rsidRDefault="00960FD5" w:rsidP="001B55CC">
            <w:pPr>
              <w:pStyle w:val="Agency-body-text-report"/>
              <w:spacing w:before="40" w:after="40"/>
              <w:jc w:val="center"/>
            </w:pPr>
            <w:r w:rsidRPr="00A00652">
              <w:t>98.72</w:t>
            </w:r>
          </w:p>
        </w:tc>
      </w:tr>
      <w:tr w:rsidR="00960FD5" w:rsidRPr="00A00652" w14:paraId="055297B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C60922" w14:textId="0F44B0B8" w:rsidR="00960FD5" w:rsidRPr="00A00652" w:rsidRDefault="00DD7189" w:rsidP="001B55CC">
            <w:pPr>
              <w:pStyle w:val="Agency-body-text-report"/>
              <w:spacing w:before="40" w:after="4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5963B3" w14:textId="77777777" w:rsidR="00960FD5" w:rsidRPr="00A00652" w:rsidRDefault="00960FD5" w:rsidP="001B55CC">
            <w:pPr>
              <w:pStyle w:val="Agency-body-text-report"/>
              <w:spacing w:before="40" w:after="40"/>
              <w:jc w:val="center"/>
            </w:pPr>
            <w:r w:rsidRPr="00A00652">
              <w:t>99.26</w:t>
            </w:r>
          </w:p>
        </w:tc>
      </w:tr>
      <w:tr w:rsidR="00960FD5" w:rsidRPr="00A00652" w14:paraId="627F1E1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93A245" w14:textId="7766E92A" w:rsidR="00960FD5" w:rsidRPr="00A00652" w:rsidRDefault="00DD7189" w:rsidP="001B55CC">
            <w:pPr>
              <w:pStyle w:val="Agency-body-text-report"/>
              <w:spacing w:before="40" w:after="40"/>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6C519E4" w14:textId="77777777" w:rsidR="00960FD5" w:rsidRPr="00A00652" w:rsidRDefault="00960FD5" w:rsidP="001B55CC">
            <w:pPr>
              <w:pStyle w:val="Agency-body-text-report"/>
              <w:spacing w:before="40" w:after="40"/>
              <w:jc w:val="center"/>
            </w:pPr>
            <w:r w:rsidRPr="00A00652">
              <w:t>98.04</w:t>
            </w:r>
          </w:p>
        </w:tc>
      </w:tr>
      <w:tr w:rsidR="00960FD5" w:rsidRPr="00A00652" w14:paraId="7D3DCFE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1B21F2A" w14:textId="420BDB7B" w:rsidR="00960FD5" w:rsidRPr="00A00652" w:rsidRDefault="006749ED" w:rsidP="001B55CC">
            <w:pPr>
              <w:pStyle w:val="Agency-body-text-report"/>
              <w:spacing w:before="40" w:after="40"/>
              <w:rPr>
                <w:b/>
              </w:rPr>
            </w:pPr>
            <w:r w:rsidRPr="00A00652">
              <w:rPr>
                <w:b/>
              </w:rPr>
              <w:t>Total ave</w:t>
            </w:r>
            <w:r w:rsidR="00960FD5" w:rsidRPr="00A00652">
              <w:rPr>
                <w:b/>
              </w:rPr>
              <w:t>rage for the 25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9625AAF" w14:textId="77777777" w:rsidR="00960FD5" w:rsidRPr="00A00652" w:rsidRDefault="00960FD5" w:rsidP="001B55CC">
            <w:pPr>
              <w:pStyle w:val="Agency-body-text-report"/>
              <w:spacing w:before="40" w:after="40"/>
              <w:jc w:val="center"/>
              <w:rPr>
                <w:b/>
              </w:rPr>
            </w:pPr>
            <w:r w:rsidRPr="00A00652">
              <w:rPr>
                <w:b/>
              </w:rPr>
              <w:t>98.10</w:t>
            </w:r>
          </w:p>
        </w:tc>
      </w:tr>
    </w:tbl>
    <w:p w14:paraId="06BC82CE" w14:textId="10B66694" w:rsidR="00960FD5" w:rsidRPr="00A00652" w:rsidRDefault="00960FD5" w:rsidP="00394A1D">
      <w:pPr>
        <w:pStyle w:val="Agency-heading-4-report"/>
      </w:pPr>
      <w:bookmarkStart w:id="204" w:name="_Toc485812866"/>
      <w:r w:rsidRPr="00A00652">
        <w:lastRenderedPageBreak/>
        <w:t xml:space="preserve">Indicator 2.2: the age sample enrolment rate in mainstream education for </w:t>
      </w:r>
      <w:r w:rsidR="003B07E2" w:rsidRPr="00A00652">
        <w:t>15</w:t>
      </w:r>
      <w:r w:rsidR="00530116" w:rsidRPr="00A00652">
        <w:t>-year-old</w:t>
      </w:r>
      <w:r w:rsidRPr="00A00652">
        <w:t>s (%)</w:t>
      </w:r>
      <w:bookmarkEnd w:id="204"/>
    </w:p>
    <w:p w14:paraId="04AF8A13" w14:textId="4A500942" w:rsidR="00A81837" w:rsidRPr="00A00652" w:rsidRDefault="00661BE0" w:rsidP="00FF6F01">
      <w:pPr>
        <w:pStyle w:val="Agency-caption-report"/>
        <w:keepNext/>
      </w:pPr>
      <w:bookmarkStart w:id="205" w:name="_Toc492296565"/>
      <w:r w:rsidRPr="00A00652">
        <w:t xml:space="preserve">Table </w:t>
      </w:r>
      <w:r w:rsidRPr="00A00652">
        <w:fldChar w:fldCharType="begin"/>
      </w:r>
      <w:r w:rsidRPr="00A00652">
        <w:instrText xml:space="preserve"> SEQ Table \* ARABIC </w:instrText>
      </w:r>
      <w:r w:rsidRPr="00A00652">
        <w:fldChar w:fldCharType="separate"/>
      </w:r>
      <w:r w:rsidR="001319EA" w:rsidRPr="00A00652">
        <w:t>4</w:t>
      </w:r>
      <w:r w:rsidRPr="00A00652">
        <w:fldChar w:fldCharType="end"/>
      </w:r>
      <w:r w:rsidR="00A81837" w:rsidRPr="00A00652">
        <w:t xml:space="preserve">. Data for </w:t>
      </w:r>
      <w:hyperlink w:anchor="Figure4" w:history="1">
        <w:r w:rsidR="00A81837" w:rsidRPr="00A00652">
          <w:rPr>
            <w:rStyle w:val="Hyperlink"/>
          </w:rPr>
          <w:t>Figure 4</w:t>
        </w:r>
      </w:hyperlink>
      <w:r w:rsidR="00A81837" w:rsidRPr="00A00652">
        <w:t xml:space="preserve">: Age sample enrolment rate in mainstream education for </w:t>
      </w:r>
      <w:r w:rsidR="003B07E2" w:rsidRPr="00A00652">
        <w:t>15</w:t>
      </w:r>
      <w:r w:rsidR="00530116" w:rsidRPr="00A00652">
        <w:t>-year-old</w:t>
      </w:r>
      <w:r w:rsidR="00A81837" w:rsidRPr="00A00652">
        <w:t xml:space="preserve">s, based on the enrolled school population of </w:t>
      </w:r>
      <w:r w:rsidR="003B07E2" w:rsidRPr="00A00652">
        <w:t>15</w:t>
      </w:r>
      <w:r w:rsidR="00530116" w:rsidRPr="00A00652">
        <w:t>-year-old</w:t>
      </w:r>
      <w:r w:rsidR="00A81837" w:rsidRPr="00A00652">
        <w:t>s (%)</w:t>
      </w:r>
      <w:bookmarkEnd w:id="205"/>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4.84&#10;Croatia&#10;99.81&#10;Cyprus&#10;96.18&#10;Czech Republic&#10;96.17&#10;Estonia&#10;96.18&#10;Finland&#10;98.67&#10;France&#10;99.09&#10;Hungary&#10;97.19&#10;Iceland&#10;99.48&#10;Ireland&#10;97.96&#10;Latvia&#10;95.91&#10;Lithuania&#10;97.97&#10;Luxembourg&#10;99.50&#10;Malta&#10;99.59&#10;Netherlands&#10;96.50&#10;Poland&#10;97.99&#10;Slovakia&#10;88.29&#10;Slovenia&#10;98.20&#10;Spain&#10;99.47&#10;Switzerland&#10;97.86&#10;United Kingdom (Northern Ireland)&#10;97.55&#10;United Kingdom (Scotland)&#10;98.15&#10;United Kingdom (Wales)&#10;96.13&#10;Total average for the 23 countries&#10;98.18"/>
      </w:tblPr>
      <w:tblGrid>
        <w:gridCol w:w="4581"/>
        <w:gridCol w:w="4563"/>
      </w:tblGrid>
      <w:tr w:rsidR="00960FD5" w:rsidRPr="00A00652" w14:paraId="1E8836D5"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87B07BD" w14:textId="6F9C7B81" w:rsidR="00960FD5" w:rsidRPr="00A00652" w:rsidRDefault="00960FD5">
            <w:pPr>
              <w:pStyle w:val="Agency-body-text-report"/>
              <w:spacing w:before="80" w:after="10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2E4CC8F" w14:textId="77777777" w:rsidR="00960FD5" w:rsidRPr="00A00652" w:rsidRDefault="00960FD5">
            <w:pPr>
              <w:pStyle w:val="Agency-body-text-report"/>
              <w:spacing w:before="80" w:after="100"/>
              <w:jc w:val="center"/>
              <w:rPr>
                <w:b/>
              </w:rPr>
            </w:pPr>
            <w:r w:rsidRPr="00A00652">
              <w:rPr>
                <w:b/>
              </w:rPr>
              <w:t>Percentage (%)</w:t>
            </w:r>
          </w:p>
        </w:tc>
      </w:tr>
      <w:tr w:rsidR="00960FD5" w:rsidRPr="00A00652" w14:paraId="7CE17D2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AC5BA6" w14:textId="0A493F61" w:rsidR="00960FD5" w:rsidRPr="00A00652" w:rsidRDefault="00C51D7A">
            <w:pPr>
              <w:pStyle w:val="Agency-body-text-report"/>
              <w:spacing w:before="80" w:after="10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44F114" w14:textId="77777777" w:rsidR="00960FD5" w:rsidRPr="00A00652" w:rsidRDefault="00960FD5">
            <w:pPr>
              <w:pStyle w:val="Agency-body-text-report"/>
              <w:spacing w:before="80" w:after="100"/>
              <w:jc w:val="center"/>
            </w:pPr>
            <w:r w:rsidRPr="00A00652">
              <w:t>94.84</w:t>
            </w:r>
          </w:p>
        </w:tc>
      </w:tr>
      <w:tr w:rsidR="00960FD5" w:rsidRPr="00A00652" w14:paraId="30B41A6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8C43B8" w14:textId="77777777" w:rsidR="00960FD5" w:rsidRPr="00A00652" w:rsidRDefault="00960FD5">
            <w:pPr>
              <w:pStyle w:val="Agency-body-text-report"/>
              <w:spacing w:before="80" w:after="10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0EED58" w14:textId="77777777" w:rsidR="00960FD5" w:rsidRPr="00A00652" w:rsidRDefault="00960FD5">
            <w:pPr>
              <w:pStyle w:val="Agency-body-text-report"/>
              <w:spacing w:before="80" w:after="100"/>
              <w:jc w:val="center"/>
            </w:pPr>
            <w:r w:rsidRPr="00A00652">
              <w:t>99.81</w:t>
            </w:r>
          </w:p>
        </w:tc>
      </w:tr>
      <w:tr w:rsidR="00960FD5" w:rsidRPr="00A00652" w14:paraId="781D8AE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8663F5C" w14:textId="77777777" w:rsidR="00960FD5" w:rsidRPr="00A00652" w:rsidRDefault="00960FD5">
            <w:pPr>
              <w:pStyle w:val="Agency-body-text-report"/>
              <w:spacing w:before="80" w:after="10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9960A5" w14:textId="77777777" w:rsidR="00960FD5" w:rsidRPr="00A00652" w:rsidRDefault="00960FD5">
            <w:pPr>
              <w:pStyle w:val="Agency-body-text-report"/>
              <w:spacing w:before="80" w:after="100"/>
              <w:jc w:val="center"/>
            </w:pPr>
            <w:r w:rsidRPr="00A00652">
              <w:t>96.18</w:t>
            </w:r>
          </w:p>
        </w:tc>
      </w:tr>
      <w:tr w:rsidR="00960FD5" w:rsidRPr="00A00652" w14:paraId="7A2C6D0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067C95E" w14:textId="371128A2" w:rsidR="00960FD5" w:rsidRPr="00A00652" w:rsidRDefault="0032665B">
            <w:pPr>
              <w:pStyle w:val="Agency-body-text-report"/>
              <w:spacing w:before="80" w:after="10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A4ED32" w14:textId="77777777" w:rsidR="00960FD5" w:rsidRPr="00A00652" w:rsidRDefault="00960FD5">
            <w:pPr>
              <w:pStyle w:val="Agency-body-text-report"/>
              <w:spacing w:before="80" w:after="100"/>
              <w:jc w:val="center"/>
            </w:pPr>
            <w:r w:rsidRPr="00A00652">
              <w:t>96.17</w:t>
            </w:r>
          </w:p>
        </w:tc>
      </w:tr>
      <w:tr w:rsidR="00960FD5" w:rsidRPr="00A00652" w14:paraId="725D7DB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5FABE4" w14:textId="77777777" w:rsidR="00960FD5" w:rsidRPr="00A00652" w:rsidRDefault="00960FD5">
            <w:pPr>
              <w:pStyle w:val="Agency-body-text-report"/>
              <w:spacing w:before="80" w:after="10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2521788" w14:textId="77777777" w:rsidR="00960FD5" w:rsidRPr="00A00652" w:rsidRDefault="00960FD5">
            <w:pPr>
              <w:pStyle w:val="Agency-body-text-report"/>
              <w:spacing w:before="80" w:after="100"/>
              <w:jc w:val="center"/>
            </w:pPr>
            <w:r w:rsidRPr="00A00652">
              <w:t>96.18</w:t>
            </w:r>
          </w:p>
        </w:tc>
      </w:tr>
      <w:tr w:rsidR="00960FD5" w:rsidRPr="00A00652" w14:paraId="42D7D06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7ADCADA" w14:textId="77777777" w:rsidR="00960FD5" w:rsidRPr="00A00652" w:rsidRDefault="00960FD5">
            <w:pPr>
              <w:pStyle w:val="Agency-body-text-report"/>
              <w:spacing w:before="80" w:after="10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14BC52B" w14:textId="77777777" w:rsidR="00960FD5" w:rsidRPr="00A00652" w:rsidRDefault="00960FD5">
            <w:pPr>
              <w:pStyle w:val="Agency-body-text-report"/>
              <w:spacing w:before="80" w:after="100"/>
              <w:jc w:val="center"/>
            </w:pPr>
            <w:r w:rsidRPr="00A00652">
              <w:t>98.67</w:t>
            </w:r>
          </w:p>
        </w:tc>
      </w:tr>
      <w:tr w:rsidR="00960FD5" w:rsidRPr="00A00652" w14:paraId="72E4494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62A15C" w14:textId="77777777" w:rsidR="00960FD5" w:rsidRPr="00A00652" w:rsidRDefault="00960FD5">
            <w:pPr>
              <w:pStyle w:val="Agency-body-text-report"/>
              <w:spacing w:before="80" w:after="10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ED52B21" w14:textId="77777777" w:rsidR="00960FD5" w:rsidRPr="00A00652" w:rsidRDefault="00960FD5">
            <w:pPr>
              <w:pStyle w:val="Agency-body-text-report"/>
              <w:spacing w:before="80" w:after="100"/>
              <w:jc w:val="center"/>
            </w:pPr>
            <w:r w:rsidRPr="00A00652">
              <w:t>99.09</w:t>
            </w:r>
          </w:p>
        </w:tc>
      </w:tr>
      <w:tr w:rsidR="00960FD5" w:rsidRPr="00A00652" w14:paraId="3F4E56A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ADB52A0" w14:textId="77777777" w:rsidR="00960FD5" w:rsidRPr="00A00652" w:rsidRDefault="00960FD5">
            <w:pPr>
              <w:pStyle w:val="Agency-body-text-report"/>
              <w:spacing w:before="80" w:after="10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AFDA277" w14:textId="77777777" w:rsidR="00960FD5" w:rsidRPr="00A00652" w:rsidRDefault="00960FD5">
            <w:pPr>
              <w:pStyle w:val="Agency-body-text-report"/>
              <w:spacing w:before="80" w:after="100"/>
              <w:jc w:val="center"/>
            </w:pPr>
            <w:r w:rsidRPr="00A00652">
              <w:t>97.19</w:t>
            </w:r>
          </w:p>
        </w:tc>
      </w:tr>
      <w:tr w:rsidR="00960FD5" w:rsidRPr="00A00652" w14:paraId="1403207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B5EC03F" w14:textId="77777777" w:rsidR="00960FD5" w:rsidRPr="00A00652" w:rsidRDefault="00960FD5">
            <w:pPr>
              <w:pStyle w:val="Agency-body-text-report"/>
              <w:spacing w:before="80" w:after="10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021597" w14:textId="77777777" w:rsidR="00960FD5" w:rsidRPr="00A00652" w:rsidRDefault="00960FD5">
            <w:pPr>
              <w:pStyle w:val="Agency-body-text-report"/>
              <w:spacing w:before="80" w:after="100"/>
              <w:jc w:val="center"/>
            </w:pPr>
            <w:r w:rsidRPr="00A00652">
              <w:t>99.48</w:t>
            </w:r>
          </w:p>
        </w:tc>
      </w:tr>
      <w:tr w:rsidR="00960FD5" w:rsidRPr="00A00652" w14:paraId="26A9E30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702450F" w14:textId="77777777" w:rsidR="00960FD5" w:rsidRPr="00A00652" w:rsidRDefault="00960FD5">
            <w:pPr>
              <w:pStyle w:val="Agency-body-text-report"/>
              <w:spacing w:before="80" w:after="10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D202EA3" w14:textId="77777777" w:rsidR="00960FD5" w:rsidRPr="00A00652" w:rsidRDefault="00960FD5">
            <w:pPr>
              <w:pStyle w:val="Agency-body-text-report"/>
              <w:spacing w:before="80" w:after="100"/>
              <w:jc w:val="center"/>
            </w:pPr>
            <w:r w:rsidRPr="00A00652">
              <w:t>97.96</w:t>
            </w:r>
          </w:p>
        </w:tc>
      </w:tr>
      <w:tr w:rsidR="00960FD5" w:rsidRPr="00A00652" w14:paraId="274B668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E7860A2" w14:textId="77777777" w:rsidR="00960FD5" w:rsidRPr="00A00652" w:rsidRDefault="00960FD5">
            <w:pPr>
              <w:pStyle w:val="Agency-body-text-report"/>
              <w:spacing w:before="80" w:after="10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200ACE" w14:textId="77777777" w:rsidR="00960FD5" w:rsidRPr="00A00652" w:rsidRDefault="00960FD5">
            <w:pPr>
              <w:pStyle w:val="Agency-body-text-report"/>
              <w:spacing w:before="80" w:after="100"/>
              <w:jc w:val="center"/>
            </w:pPr>
            <w:r w:rsidRPr="00A00652">
              <w:t>95.91</w:t>
            </w:r>
          </w:p>
        </w:tc>
      </w:tr>
      <w:tr w:rsidR="00960FD5" w:rsidRPr="00A00652" w14:paraId="5B2DA90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2A89C17" w14:textId="77777777" w:rsidR="00960FD5" w:rsidRPr="00A00652" w:rsidRDefault="00960FD5">
            <w:pPr>
              <w:pStyle w:val="Agency-body-text-report"/>
              <w:spacing w:before="80" w:after="10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978D26E" w14:textId="77777777" w:rsidR="00960FD5" w:rsidRPr="00A00652" w:rsidRDefault="00960FD5">
            <w:pPr>
              <w:pStyle w:val="Agency-body-text-report"/>
              <w:spacing w:before="80" w:after="100"/>
              <w:jc w:val="center"/>
            </w:pPr>
            <w:r w:rsidRPr="00A00652">
              <w:t>97.97</w:t>
            </w:r>
          </w:p>
        </w:tc>
      </w:tr>
      <w:tr w:rsidR="00960FD5" w:rsidRPr="00A00652" w14:paraId="2A8B0B8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1B9DD3E" w14:textId="77777777" w:rsidR="00960FD5" w:rsidRPr="00A00652" w:rsidRDefault="00960FD5">
            <w:pPr>
              <w:pStyle w:val="Agency-body-text-report"/>
              <w:spacing w:before="80" w:after="10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693E62" w14:textId="77777777" w:rsidR="00960FD5" w:rsidRPr="00A00652" w:rsidRDefault="00960FD5">
            <w:pPr>
              <w:pStyle w:val="Agency-body-text-report"/>
              <w:spacing w:before="80" w:after="100"/>
              <w:jc w:val="center"/>
            </w:pPr>
            <w:r w:rsidRPr="00A00652">
              <w:t>99.50</w:t>
            </w:r>
          </w:p>
        </w:tc>
      </w:tr>
      <w:tr w:rsidR="00960FD5" w:rsidRPr="00A00652" w14:paraId="680882B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46D174" w14:textId="77777777" w:rsidR="00960FD5" w:rsidRPr="00A00652" w:rsidRDefault="00960FD5">
            <w:pPr>
              <w:pStyle w:val="Agency-body-text-report"/>
              <w:spacing w:before="80" w:after="10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EDE0F94" w14:textId="77777777" w:rsidR="00960FD5" w:rsidRPr="00A00652" w:rsidRDefault="00960FD5">
            <w:pPr>
              <w:pStyle w:val="Agency-body-text-report"/>
              <w:spacing w:before="80" w:after="100"/>
              <w:jc w:val="center"/>
            </w:pPr>
            <w:r w:rsidRPr="00A00652">
              <w:t>99.59</w:t>
            </w:r>
          </w:p>
        </w:tc>
      </w:tr>
      <w:tr w:rsidR="00960FD5" w:rsidRPr="00A00652" w14:paraId="34138E8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98AD004" w14:textId="77777777" w:rsidR="00960FD5" w:rsidRPr="00A00652" w:rsidRDefault="00960FD5">
            <w:pPr>
              <w:pStyle w:val="Agency-body-text-report"/>
              <w:spacing w:before="80" w:after="10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5AEBC4" w14:textId="77777777" w:rsidR="00960FD5" w:rsidRPr="00A00652" w:rsidRDefault="00960FD5">
            <w:pPr>
              <w:pStyle w:val="Agency-body-text-report"/>
              <w:spacing w:before="80" w:after="100"/>
              <w:jc w:val="center"/>
            </w:pPr>
            <w:r w:rsidRPr="00A00652">
              <w:t>96.50</w:t>
            </w:r>
          </w:p>
        </w:tc>
      </w:tr>
      <w:tr w:rsidR="00960FD5" w:rsidRPr="00A00652" w14:paraId="5B8D023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D4FA017" w14:textId="77777777" w:rsidR="00960FD5" w:rsidRPr="00A00652" w:rsidRDefault="00960FD5">
            <w:pPr>
              <w:pStyle w:val="Agency-body-text-report"/>
              <w:spacing w:before="80" w:after="10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2BD8466" w14:textId="77777777" w:rsidR="00960FD5" w:rsidRPr="00A00652" w:rsidRDefault="00960FD5">
            <w:pPr>
              <w:pStyle w:val="Agency-body-text-report"/>
              <w:spacing w:before="80" w:after="100"/>
              <w:jc w:val="center"/>
            </w:pPr>
            <w:r w:rsidRPr="00A00652">
              <w:t>97.99</w:t>
            </w:r>
          </w:p>
        </w:tc>
      </w:tr>
      <w:tr w:rsidR="00960FD5" w:rsidRPr="00A00652" w14:paraId="664A1E1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9AC48F" w14:textId="77777777" w:rsidR="00960FD5" w:rsidRPr="00A00652" w:rsidRDefault="00960FD5">
            <w:pPr>
              <w:pStyle w:val="Agency-body-text-report"/>
              <w:spacing w:before="80" w:after="10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736DDB" w14:textId="77777777" w:rsidR="00960FD5" w:rsidRPr="00A00652" w:rsidRDefault="00960FD5">
            <w:pPr>
              <w:pStyle w:val="Agency-body-text-report"/>
              <w:spacing w:before="80" w:after="100"/>
              <w:jc w:val="center"/>
            </w:pPr>
            <w:r w:rsidRPr="00A00652">
              <w:t>88.29</w:t>
            </w:r>
          </w:p>
        </w:tc>
      </w:tr>
      <w:tr w:rsidR="00960FD5" w:rsidRPr="00A00652" w14:paraId="6DCE29F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471F0D0" w14:textId="77777777" w:rsidR="00960FD5" w:rsidRPr="00A00652" w:rsidRDefault="00960FD5">
            <w:pPr>
              <w:pStyle w:val="Agency-body-text-report"/>
              <w:spacing w:before="80" w:after="10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3030D4" w14:textId="77777777" w:rsidR="00960FD5" w:rsidRPr="00A00652" w:rsidRDefault="00960FD5">
            <w:pPr>
              <w:pStyle w:val="Agency-body-text-report"/>
              <w:spacing w:before="80" w:after="100"/>
              <w:jc w:val="center"/>
            </w:pPr>
            <w:r w:rsidRPr="00A00652">
              <w:t>98.20</w:t>
            </w:r>
          </w:p>
        </w:tc>
      </w:tr>
      <w:tr w:rsidR="00960FD5" w:rsidRPr="00A00652" w14:paraId="2339074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92D4A6B" w14:textId="77777777" w:rsidR="00960FD5" w:rsidRPr="00A00652" w:rsidRDefault="00960FD5">
            <w:pPr>
              <w:pStyle w:val="Agency-body-text-report"/>
              <w:spacing w:before="80" w:after="10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98CA23D" w14:textId="77777777" w:rsidR="00960FD5" w:rsidRPr="00A00652" w:rsidRDefault="00960FD5">
            <w:pPr>
              <w:pStyle w:val="Agency-body-text-report"/>
              <w:spacing w:before="80" w:after="100"/>
              <w:jc w:val="center"/>
            </w:pPr>
            <w:r w:rsidRPr="00A00652">
              <w:t>99.47</w:t>
            </w:r>
          </w:p>
        </w:tc>
      </w:tr>
      <w:tr w:rsidR="00960FD5" w:rsidRPr="00A00652" w14:paraId="74AFF75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D91837" w14:textId="77777777" w:rsidR="00960FD5" w:rsidRPr="00A00652" w:rsidRDefault="00960FD5">
            <w:pPr>
              <w:pStyle w:val="Agency-body-text-report"/>
              <w:spacing w:before="80" w:after="10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82E59F" w14:textId="77777777" w:rsidR="00960FD5" w:rsidRPr="00A00652" w:rsidRDefault="00960FD5">
            <w:pPr>
              <w:pStyle w:val="Agency-body-text-report"/>
              <w:spacing w:before="80" w:after="100"/>
              <w:jc w:val="center"/>
            </w:pPr>
            <w:r w:rsidRPr="00A00652">
              <w:t>97.86</w:t>
            </w:r>
          </w:p>
        </w:tc>
      </w:tr>
      <w:tr w:rsidR="00960FD5" w:rsidRPr="00A00652" w14:paraId="631B914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B02104" w14:textId="35F4C78C" w:rsidR="00960FD5" w:rsidRPr="00A00652" w:rsidRDefault="00DD7189">
            <w:pPr>
              <w:pStyle w:val="Agency-body-text-report"/>
              <w:spacing w:before="80" w:after="10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8EF65A8" w14:textId="77777777" w:rsidR="00960FD5" w:rsidRPr="00A00652" w:rsidRDefault="00960FD5">
            <w:pPr>
              <w:pStyle w:val="Agency-body-text-report"/>
              <w:spacing w:before="80" w:after="100"/>
              <w:jc w:val="center"/>
            </w:pPr>
            <w:r w:rsidRPr="00A00652">
              <w:t>97.55</w:t>
            </w:r>
          </w:p>
        </w:tc>
      </w:tr>
      <w:tr w:rsidR="00960FD5" w:rsidRPr="00A00652" w14:paraId="4BA5B28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3A15A4A" w14:textId="0835F104" w:rsidR="00960FD5" w:rsidRPr="00A00652" w:rsidRDefault="00DD7189">
            <w:pPr>
              <w:pStyle w:val="Agency-body-text-report"/>
              <w:spacing w:before="80" w:after="10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0118846" w14:textId="77777777" w:rsidR="00960FD5" w:rsidRPr="00A00652" w:rsidRDefault="00960FD5">
            <w:pPr>
              <w:pStyle w:val="Agency-body-text-report"/>
              <w:spacing w:before="80" w:after="100"/>
              <w:jc w:val="center"/>
            </w:pPr>
            <w:r w:rsidRPr="00A00652">
              <w:t>98.15</w:t>
            </w:r>
          </w:p>
        </w:tc>
      </w:tr>
      <w:tr w:rsidR="00960FD5" w:rsidRPr="00A00652" w14:paraId="7F099D7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EBEE1BA" w14:textId="7AFC237E" w:rsidR="00960FD5" w:rsidRPr="00A00652" w:rsidRDefault="00DD7189">
            <w:pPr>
              <w:pStyle w:val="Agency-body-text-report"/>
              <w:spacing w:before="80" w:after="100"/>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BE659A2" w14:textId="77777777" w:rsidR="00960FD5" w:rsidRPr="00A00652" w:rsidRDefault="00960FD5">
            <w:pPr>
              <w:pStyle w:val="Agency-body-text-report"/>
              <w:spacing w:before="80" w:after="100"/>
              <w:jc w:val="center"/>
            </w:pPr>
            <w:r w:rsidRPr="00A00652">
              <w:t>96.13</w:t>
            </w:r>
          </w:p>
        </w:tc>
      </w:tr>
      <w:tr w:rsidR="00960FD5" w:rsidRPr="00A00652" w14:paraId="360BDF6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2EEB3474" w14:textId="35EAA245" w:rsidR="00960FD5" w:rsidRPr="00A00652" w:rsidRDefault="006749ED">
            <w:pPr>
              <w:pStyle w:val="Agency-body-text-report"/>
              <w:spacing w:before="80" w:after="100"/>
              <w:rPr>
                <w:b/>
              </w:rPr>
            </w:pPr>
            <w:r w:rsidRPr="00A00652">
              <w:rPr>
                <w:b/>
              </w:rPr>
              <w:t>Total ave</w:t>
            </w:r>
            <w:r w:rsidR="00960FD5" w:rsidRPr="00A00652">
              <w:rPr>
                <w:b/>
              </w:rPr>
              <w:t>rage for the 23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048059C" w14:textId="77777777" w:rsidR="00960FD5" w:rsidRPr="00A00652" w:rsidRDefault="00960FD5">
            <w:pPr>
              <w:pStyle w:val="Agency-body-text-report"/>
              <w:spacing w:before="80" w:after="100"/>
              <w:jc w:val="center"/>
              <w:rPr>
                <w:b/>
              </w:rPr>
            </w:pPr>
            <w:r w:rsidRPr="00A00652">
              <w:rPr>
                <w:b/>
              </w:rPr>
              <w:t>98.18</w:t>
            </w:r>
          </w:p>
        </w:tc>
      </w:tr>
    </w:tbl>
    <w:p w14:paraId="529BF0CF" w14:textId="60D03AAF" w:rsidR="00960FD5" w:rsidRPr="00A00652" w:rsidRDefault="00960FD5" w:rsidP="00394A1D">
      <w:pPr>
        <w:pStyle w:val="Agency-heading-4-report"/>
      </w:pPr>
      <w:bookmarkStart w:id="206" w:name="_Toc485812867"/>
      <w:r w:rsidRPr="00A00652">
        <w:lastRenderedPageBreak/>
        <w:t xml:space="preserve">Indicator 2.3: the age sample enrolment rate in inclusive education for </w:t>
      </w:r>
      <w:r w:rsidR="003B07E2" w:rsidRPr="00A00652">
        <w:t>9</w:t>
      </w:r>
      <w:r w:rsidR="004B5EF8" w:rsidRPr="00A00652">
        <w:t>-year-old</w:t>
      </w:r>
      <w:r w:rsidRPr="00A00652">
        <w:t>s (%)</w:t>
      </w:r>
      <w:bookmarkEnd w:id="206"/>
    </w:p>
    <w:p w14:paraId="7BA108EF" w14:textId="46D8BC76" w:rsidR="000802D0" w:rsidRPr="00A00652" w:rsidRDefault="00661BE0" w:rsidP="00FF6F01">
      <w:pPr>
        <w:pStyle w:val="Agency-caption-report"/>
        <w:keepNext/>
      </w:pPr>
      <w:bookmarkStart w:id="207" w:name="_Toc492296566"/>
      <w:r w:rsidRPr="00A00652">
        <w:t xml:space="preserve">Table </w:t>
      </w:r>
      <w:r w:rsidRPr="00A00652">
        <w:fldChar w:fldCharType="begin"/>
      </w:r>
      <w:r w:rsidRPr="00A00652">
        <w:instrText xml:space="preserve"> SEQ Table \* ARABIC </w:instrText>
      </w:r>
      <w:r w:rsidRPr="00A00652">
        <w:fldChar w:fldCharType="separate"/>
      </w:r>
      <w:r w:rsidR="001319EA" w:rsidRPr="00A00652">
        <w:t>5</w:t>
      </w:r>
      <w:r w:rsidRPr="00A00652">
        <w:fldChar w:fldCharType="end"/>
      </w:r>
      <w:r w:rsidR="000802D0" w:rsidRPr="00A00652">
        <w:t xml:space="preserve">. Data for </w:t>
      </w:r>
      <w:hyperlink w:anchor="Figure5" w:history="1">
        <w:r w:rsidR="000802D0" w:rsidRPr="00A00652">
          <w:rPr>
            <w:rStyle w:val="Hyperlink"/>
          </w:rPr>
          <w:t>Figure 5</w:t>
        </w:r>
      </w:hyperlink>
      <w:r w:rsidR="000802D0" w:rsidRPr="00A00652">
        <w:t xml:space="preserve">: Age sample enrolment rate in inclusive education for </w:t>
      </w:r>
      <w:r w:rsidR="003B07E2" w:rsidRPr="00A00652">
        <w:t>9</w:t>
      </w:r>
      <w:r w:rsidR="004B5EF8" w:rsidRPr="00A00652">
        <w:t>-year-old</w:t>
      </w:r>
      <w:r w:rsidR="000802D0" w:rsidRPr="00A00652">
        <w:t xml:space="preserve">s, based on the enrolled school population of </w:t>
      </w:r>
      <w:r w:rsidR="003B07E2" w:rsidRPr="00A00652">
        <w:t>9</w:t>
      </w:r>
      <w:r w:rsidR="004B5EF8" w:rsidRPr="00A00652">
        <w:t>-year-old</w:t>
      </w:r>
      <w:r w:rsidR="000802D0" w:rsidRPr="00A00652">
        <w:t>s (%)</w:t>
      </w:r>
      <w:bookmarkEnd w:id="207"/>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3.27&#10;Belgium (French speaking community)&#10;94.89&#10;Croatia&#10;99.62&#10;Cyprus&#10;98.83&#10;Czech Republic&#10;97.20&#10;Estonia&#10;96.82&#10;Finland&#10;96.00&#10;France&#10;98.29&#10;Iceland&#10;99.01&#10;Ireland&#10;98.70&#10;Lithuania&#10;98.66&#10;Luxembourg&#10;99.24&#10;Malta&#10;100.00&#10;Netherlands&#10;97.71&#10;Portugal&#10;99.72&#10;Slovakia&#10;94.87&#10;Slovenia&#10;98.36&#10;Spain&#10;99.65&#10;Switzerland&#10;97.04&#10;United Kingdom (Northern Ireland)&#10;97.90&#10;United Kingdom (Scotland)&#10;98.67&#10;Total average for the 21 countries&#10;98.18"/>
      </w:tblPr>
      <w:tblGrid>
        <w:gridCol w:w="4581"/>
        <w:gridCol w:w="4563"/>
      </w:tblGrid>
      <w:tr w:rsidR="00960FD5" w:rsidRPr="00A00652" w14:paraId="6A01FA13"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D0892A0" w14:textId="77777777" w:rsidR="00960FD5" w:rsidRPr="00A00652" w:rsidRDefault="00960FD5">
            <w:pPr>
              <w:pStyle w:val="Agency-body-text-report"/>
              <w:keepNext/>
              <w:spacing w:before="100" w:after="10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CEDCDEF" w14:textId="77777777" w:rsidR="00960FD5" w:rsidRPr="00A00652" w:rsidRDefault="00960FD5">
            <w:pPr>
              <w:pStyle w:val="Agency-body-text-report"/>
              <w:keepNext/>
              <w:spacing w:before="100" w:after="100"/>
              <w:jc w:val="center"/>
              <w:rPr>
                <w:b/>
              </w:rPr>
            </w:pPr>
            <w:r w:rsidRPr="00A00652">
              <w:rPr>
                <w:b/>
              </w:rPr>
              <w:t>Percentage (%)</w:t>
            </w:r>
          </w:p>
        </w:tc>
      </w:tr>
      <w:tr w:rsidR="00960FD5" w:rsidRPr="00A00652" w14:paraId="4AC0DD6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8E3AA34" w14:textId="0CC6DF2A" w:rsidR="00960FD5" w:rsidRPr="00A00652" w:rsidRDefault="00C51D7A">
            <w:pPr>
              <w:pStyle w:val="Agency-body-text-report"/>
              <w:spacing w:before="100" w:after="10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1057E09" w14:textId="37E60FEE" w:rsidR="00960FD5" w:rsidRPr="00A00652" w:rsidRDefault="00960FD5">
            <w:pPr>
              <w:pStyle w:val="Agency-body-text-report"/>
              <w:spacing w:before="100" w:after="100"/>
              <w:jc w:val="center"/>
            </w:pPr>
            <w:r w:rsidRPr="00A00652">
              <w:t>93.2</w:t>
            </w:r>
            <w:r w:rsidR="00886675" w:rsidRPr="00A00652">
              <w:t>7</w:t>
            </w:r>
          </w:p>
        </w:tc>
      </w:tr>
      <w:tr w:rsidR="00960FD5" w:rsidRPr="00A00652" w14:paraId="6E0FDA5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F9E8B2" w14:textId="084C46F8" w:rsidR="00960FD5" w:rsidRPr="00A00652" w:rsidRDefault="00C51D7A">
            <w:pPr>
              <w:pStyle w:val="Agency-body-text-report"/>
              <w:spacing w:before="100" w:after="10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560CFC8" w14:textId="77777777" w:rsidR="00960FD5" w:rsidRPr="00A00652" w:rsidRDefault="00960FD5">
            <w:pPr>
              <w:pStyle w:val="Agency-body-text-report"/>
              <w:spacing w:before="100" w:after="100"/>
              <w:jc w:val="center"/>
            </w:pPr>
            <w:r w:rsidRPr="00A00652">
              <w:t>94.89</w:t>
            </w:r>
          </w:p>
        </w:tc>
      </w:tr>
      <w:tr w:rsidR="00960FD5" w:rsidRPr="00A00652" w14:paraId="10C6DA1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37F54C" w14:textId="77777777" w:rsidR="00960FD5" w:rsidRPr="00A00652" w:rsidRDefault="00960FD5">
            <w:pPr>
              <w:pStyle w:val="Agency-body-text-report"/>
              <w:spacing w:before="100" w:after="10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ACA5FB8" w14:textId="77777777" w:rsidR="00960FD5" w:rsidRPr="00A00652" w:rsidRDefault="00960FD5">
            <w:pPr>
              <w:pStyle w:val="Agency-body-text-report"/>
              <w:spacing w:before="100" w:after="100"/>
              <w:jc w:val="center"/>
            </w:pPr>
            <w:r w:rsidRPr="00A00652">
              <w:t>99.62</w:t>
            </w:r>
          </w:p>
        </w:tc>
      </w:tr>
      <w:tr w:rsidR="00960FD5" w:rsidRPr="00A00652" w14:paraId="20B367A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7AA037E" w14:textId="77777777" w:rsidR="00960FD5" w:rsidRPr="00A00652" w:rsidRDefault="00960FD5">
            <w:pPr>
              <w:pStyle w:val="Agency-body-text-report"/>
              <w:spacing w:before="100" w:after="10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54CFC5" w14:textId="77777777" w:rsidR="00960FD5" w:rsidRPr="00A00652" w:rsidRDefault="00960FD5">
            <w:pPr>
              <w:pStyle w:val="Agency-body-text-report"/>
              <w:spacing w:before="100" w:after="100"/>
              <w:jc w:val="center"/>
            </w:pPr>
            <w:r w:rsidRPr="00A00652">
              <w:t>98.83</w:t>
            </w:r>
          </w:p>
        </w:tc>
      </w:tr>
      <w:tr w:rsidR="00960FD5" w:rsidRPr="00A00652" w14:paraId="749173D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9B1B4D" w14:textId="714B3EFB" w:rsidR="00960FD5" w:rsidRPr="00A00652" w:rsidRDefault="0032665B">
            <w:pPr>
              <w:pStyle w:val="Agency-body-text-report"/>
              <w:spacing w:before="100" w:after="10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7318F6" w14:textId="77777777" w:rsidR="00960FD5" w:rsidRPr="00A00652" w:rsidRDefault="00960FD5">
            <w:pPr>
              <w:pStyle w:val="Agency-body-text-report"/>
              <w:spacing w:before="100" w:after="100"/>
              <w:jc w:val="center"/>
            </w:pPr>
            <w:r w:rsidRPr="00A00652">
              <w:t>97.20</w:t>
            </w:r>
          </w:p>
        </w:tc>
      </w:tr>
      <w:tr w:rsidR="00960FD5" w:rsidRPr="00A00652" w14:paraId="2D103C3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164DE9" w14:textId="77777777" w:rsidR="00960FD5" w:rsidRPr="00A00652" w:rsidRDefault="00960FD5">
            <w:pPr>
              <w:pStyle w:val="Agency-body-text-report"/>
              <w:spacing w:before="100" w:after="10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B7A3B5" w14:textId="77777777" w:rsidR="00960FD5" w:rsidRPr="00A00652" w:rsidRDefault="00960FD5">
            <w:pPr>
              <w:pStyle w:val="Agency-body-text-report"/>
              <w:spacing w:before="100" w:after="100"/>
              <w:jc w:val="center"/>
            </w:pPr>
            <w:r w:rsidRPr="00A00652">
              <w:t>96.82</w:t>
            </w:r>
          </w:p>
        </w:tc>
      </w:tr>
      <w:tr w:rsidR="00960FD5" w:rsidRPr="00A00652" w14:paraId="667E51C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2E294FE" w14:textId="77777777" w:rsidR="00960FD5" w:rsidRPr="00A00652" w:rsidRDefault="00960FD5">
            <w:pPr>
              <w:pStyle w:val="Agency-body-text-report"/>
              <w:spacing w:before="100" w:after="10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97AC903" w14:textId="77777777" w:rsidR="00960FD5" w:rsidRPr="00A00652" w:rsidRDefault="00960FD5">
            <w:pPr>
              <w:pStyle w:val="Agency-body-text-report"/>
              <w:spacing w:before="100" w:after="100"/>
              <w:jc w:val="center"/>
            </w:pPr>
            <w:r w:rsidRPr="00A00652">
              <w:t>96.00</w:t>
            </w:r>
          </w:p>
        </w:tc>
      </w:tr>
      <w:tr w:rsidR="00960FD5" w:rsidRPr="00A00652" w14:paraId="2F3824D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7142965" w14:textId="77777777" w:rsidR="00960FD5" w:rsidRPr="00A00652" w:rsidRDefault="00960FD5">
            <w:pPr>
              <w:pStyle w:val="Agency-body-text-report"/>
              <w:spacing w:before="100" w:after="10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B84C2F5" w14:textId="77777777" w:rsidR="00960FD5" w:rsidRPr="00A00652" w:rsidRDefault="00960FD5">
            <w:pPr>
              <w:pStyle w:val="Agency-body-text-report"/>
              <w:spacing w:before="100" w:after="100"/>
              <w:jc w:val="center"/>
            </w:pPr>
            <w:r w:rsidRPr="00A00652">
              <w:t>98.29</w:t>
            </w:r>
          </w:p>
        </w:tc>
      </w:tr>
      <w:tr w:rsidR="00960FD5" w:rsidRPr="00A00652" w14:paraId="6FC3BBF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7EA456B" w14:textId="77777777" w:rsidR="00960FD5" w:rsidRPr="00A00652" w:rsidRDefault="00960FD5">
            <w:pPr>
              <w:pStyle w:val="Agency-body-text-report"/>
              <w:spacing w:before="100" w:after="10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175D046" w14:textId="77777777" w:rsidR="00960FD5" w:rsidRPr="00A00652" w:rsidRDefault="00960FD5">
            <w:pPr>
              <w:pStyle w:val="Agency-body-text-report"/>
              <w:spacing w:before="100" w:after="100"/>
              <w:jc w:val="center"/>
            </w:pPr>
            <w:r w:rsidRPr="00A00652">
              <w:t>99.01</w:t>
            </w:r>
          </w:p>
        </w:tc>
      </w:tr>
      <w:tr w:rsidR="00960FD5" w:rsidRPr="00A00652" w14:paraId="794092B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30E9E7D" w14:textId="77777777" w:rsidR="00960FD5" w:rsidRPr="00A00652" w:rsidRDefault="00960FD5">
            <w:pPr>
              <w:pStyle w:val="Agency-body-text-report"/>
              <w:spacing w:before="100" w:after="10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2E2FE40" w14:textId="77777777" w:rsidR="00960FD5" w:rsidRPr="00A00652" w:rsidRDefault="00960FD5">
            <w:pPr>
              <w:pStyle w:val="Agency-body-text-report"/>
              <w:spacing w:before="100" w:after="100"/>
              <w:jc w:val="center"/>
            </w:pPr>
            <w:r w:rsidRPr="00A00652">
              <w:t>98.70</w:t>
            </w:r>
          </w:p>
        </w:tc>
      </w:tr>
      <w:tr w:rsidR="00960FD5" w:rsidRPr="00A00652" w14:paraId="7FDEB49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D4A9DC0" w14:textId="77777777" w:rsidR="00960FD5" w:rsidRPr="00A00652" w:rsidRDefault="00960FD5">
            <w:pPr>
              <w:pStyle w:val="Agency-body-text-report"/>
              <w:spacing w:before="100" w:after="10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292AC08" w14:textId="77777777" w:rsidR="00960FD5" w:rsidRPr="00A00652" w:rsidRDefault="00960FD5">
            <w:pPr>
              <w:pStyle w:val="Agency-body-text-report"/>
              <w:spacing w:before="100" w:after="100"/>
              <w:jc w:val="center"/>
            </w:pPr>
            <w:r w:rsidRPr="00A00652">
              <w:t>98.66</w:t>
            </w:r>
          </w:p>
        </w:tc>
      </w:tr>
      <w:tr w:rsidR="00960FD5" w:rsidRPr="00A00652" w14:paraId="632E45D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C26D68" w14:textId="77777777" w:rsidR="00960FD5" w:rsidRPr="00A00652" w:rsidRDefault="00960FD5">
            <w:pPr>
              <w:pStyle w:val="Agency-body-text-report"/>
              <w:spacing w:before="100" w:after="10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EBE7F4" w14:textId="77777777" w:rsidR="00960FD5" w:rsidRPr="00A00652" w:rsidRDefault="00960FD5">
            <w:pPr>
              <w:pStyle w:val="Agency-body-text-report"/>
              <w:spacing w:before="100" w:after="100"/>
              <w:jc w:val="center"/>
            </w:pPr>
            <w:r w:rsidRPr="00A00652">
              <w:t>99.24</w:t>
            </w:r>
          </w:p>
        </w:tc>
      </w:tr>
      <w:tr w:rsidR="00960FD5" w:rsidRPr="00A00652" w14:paraId="7FF0849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1395C64" w14:textId="77777777" w:rsidR="00960FD5" w:rsidRPr="00A00652" w:rsidRDefault="00960FD5">
            <w:pPr>
              <w:pStyle w:val="Agency-body-text-report"/>
              <w:spacing w:before="100" w:after="10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9A064D" w14:textId="77777777" w:rsidR="00960FD5" w:rsidRPr="00A00652" w:rsidRDefault="00960FD5">
            <w:pPr>
              <w:pStyle w:val="Agency-body-text-report"/>
              <w:spacing w:before="100" w:after="100"/>
              <w:jc w:val="center"/>
            </w:pPr>
            <w:r w:rsidRPr="00A00652">
              <w:t>100.00</w:t>
            </w:r>
          </w:p>
        </w:tc>
      </w:tr>
      <w:tr w:rsidR="00960FD5" w:rsidRPr="00A00652" w14:paraId="10FD5F2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1CCC7F" w14:textId="77777777" w:rsidR="00960FD5" w:rsidRPr="00A00652" w:rsidRDefault="00960FD5">
            <w:pPr>
              <w:pStyle w:val="Agency-body-text-report"/>
              <w:spacing w:before="100" w:after="10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0DE089D" w14:textId="77777777" w:rsidR="00960FD5" w:rsidRPr="00A00652" w:rsidRDefault="00960FD5">
            <w:pPr>
              <w:pStyle w:val="Agency-body-text-report"/>
              <w:spacing w:before="100" w:after="100"/>
              <w:jc w:val="center"/>
            </w:pPr>
            <w:r w:rsidRPr="00A00652">
              <w:t>97.71</w:t>
            </w:r>
          </w:p>
        </w:tc>
      </w:tr>
      <w:tr w:rsidR="00960FD5" w:rsidRPr="00A00652" w14:paraId="7037B43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3744A3" w14:textId="77777777" w:rsidR="00960FD5" w:rsidRPr="00A00652" w:rsidRDefault="00960FD5">
            <w:pPr>
              <w:pStyle w:val="Agency-body-text-report"/>
              <w:spacing w:before="100" w:after="100"/>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A50FE46" w14:textId="77777777" w:rsidR="00960FD5" w:rsidRPr="00A00652" w:rsidRDefault="00960FD5">
            <w:pPr>
              <w:pStyle w:val="Agency-body-text-report"/>
              <w:spacing w:before="100" w:after="100"/>
              <w:jc w:val="center"/>
            </w:pPr>
            <w:r w:rsidRPr="00A00652">
              <w:t>99.72</w:t>
            </w:r>
          </w:p>
        </w:tc>
      </w:tr>
      <w:tr w:rsidR="00960FD5" w:rsidRPr="00A00652" w14:paraId="473813F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408CA2B" w14:textId="77777777" w:rsidR="00960FD5" w:rsidRPr="00A00652" w:rsidRDefault="00960FD5">
            <w:pPr>
              <w:pStyle w:val="Agency-body-text-report"/>
              <w:spacing w:before="100" w:after="10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408B99" w14:textId="77777777" w:rsidR="00960FD5" w:rsidRPr="00A00652" w:rsidRDefault="00960FD5">
            <w:pPr>
              <w:pStyle w:val="Agency-body-text-report"/>
              <w:spacing w:before="100" w:after="100"/>
              <w:jc w:val="center"/>
            </w:pPr>
            <w:r w:rsidRPr="00A00652">
              <w:t>94.87</w:t>
            </w:r>
          </w:p>
        </w:tc>
      </w:tr>
      <w:tr w:rsidR="00960FD5" w:rsidRPr="00A00652" w14:paraId="22D80A6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63E5F2" w14:textId="77777777" w:rsidR="00960FD5" w:rsidRPr="00A00652" w:rsidRDefault="00960FD5">
            <w:pPr>
              <w:pStyle w:val="Agency-body-text-report"/>
              <w:spacing w:before="100" w:after="10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C7941A5" w14:textId="77777777" w:rsidR="00960FD5" w:rsidRPr="00A00652" w:rsidRDefault="00960FD5">
            <w:pPr>
              <w:pStyle w:val="Agency-body-text-report"/>
              <w:spacing w:before="100" w:after="100"/>
              <w:jc w:val="center"/>
            </w:pPr>
            <w:r w:rsidRPr="00A00652">
              <w:t>98.36</w:t>
            </w:r>
          </w:p>
        </w:tc>
      </w:tr>
      <w:tr w:rsidR="00960FD5" w:rsidRPr="00A00652" w14:paraId="66BA07B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147C8B" w14:textId="77777777" w:rsidR="00960FD5" w:rsidRPr="00A00652" w:rsidRDefault="00960FD5">
            <w:pPr>
              <w:pStyle w:val="Agency-body-text-report"/>
              <w:spacing w:before="100" w:after="10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DFAB9E4" w14:textId="77777777" w:rsidR="00960FD5" w:rsidRPr="00A00652" w:rsidRDefault="00960FD5">
            <w:pPr>
              <w:pStyle w:val="Agency-body-text-report"/>
              <w:spacing w:before="100" w:after="100"/>
              <w:jc w:val="center"/>
            </w:pPr>
            <w:r w:rsidRPr="00A00652">
              <w:t>99.65</w:t>
            </w:r>
          </w:p>
        </w:tc>
      </w:tr>
      <w:tr w:rsidR="00960FD5" w:rsidRPr="00A00652" w14:paraId="48F9FCB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C5DD0F" w14:textId="77777777" w:rsidR="00960FD5" w:rsidRPr="00A00652" w:rsidRDefault="00960FD5">
            <w:pPr>
              <w:pStyle w:val="Agency-body-text-report"/>
              <w:spacing w:before="100" w:after="10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BE2E11" w14:textId="77777777" w:rsidR="00960FD5" w:rsidRPr="00A00652" w:rsidRDefault="00960FD5">
            <w:pPr>
              <w:pStyle w:val="Agency-body-text-report"/>
              <w:spacing w:before="100" w:after="100"/>
              <w:jc w:val="center"/>
            </w:pPr>
            <w:r w:rsidRPr="00A00652">
              <w:t>97.04</w:t>
            </w:r>
          </w:p>
        </w:tc>
      </w:tr>
      <w:tr w:rsidR="00960FD5" w:rsidRPr="00A00652" w14:paraId="0DA3F2E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600D2F" w14:textId="3E762F07" w:rsidR="00960FD5" w:rsidRPr="00A00652" w:rsidRDefault="00DD7189">
            <w:pPr>
              <w:pStyle w:val="Agency-body-text-report"/>
              <w:spacing w:before="100" w:after="10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4E699B8" w14:textId="77777777" w:rsidR="00960FD5" w:rsidRPr="00A00652" w:rsidRDefault="00960FD5">
            <w:pPr>
              <w:pStyle w:val="Agency-body-text-report"/>
              <w:spacing w:before="100" w:after="100"/>
              <w:jc w:val="center"/>
            </w:pPr>
            <w:r w:rsidRPr="00A00652">
              <w:t>97.90</w:t>
            </w:r>
          </w:p>
        </w:tc>
      </w:tr>
      <w:tr w:rsidR="00960FD5" w:rsidRPr="00A00652" w14:paraId="4935441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5AB21B9" w14:textId="58771C8D" w:rsidR="00960FD5" w:rsidRPr="00A00652" w:rsidRDefault="00DD7189">
            <w:pPr>
              <w:pStyle w:val="Agency-body-text-report"/>
              <w:spacing w:before="100" w:after="10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3995D0" w14:textId="77777777" w:rsidR="00960FD5" w:rsidRPr="00A00652" w:rsidRDefault="00960FD5">
            <w:pPr>
              <w:pStyle w:val="Agency-body-text-report"/>
              <w:spacing w:before="100" w:after="100"/>
              <w:jc w:val="center"/>
            </w:pPr>
            <w:r w:rsidRPr="00A00652">
              <w:t>98.67</w:t>
            </w:r>
          </w:p>
        </w:tc>
      </w:tr>
      <w:tr w:rsidR="00960FD5" w:rsidRPr="00A00652" w14:paraId="4D6EEDC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B815BF4" w14:textId="6C8F452E" w:rsidR="00960FD5" w:rsidRPr="00A00652" w:rsidRDefault="006749ED">
            <w:pPr>
              <w:pStyle w:val="Agency-body-text-report"/>
              <w:spacing w:before="100" w:after="100"/>
              <w:rPr>
                <w:b/>
              </w:rPr>
            </w:pPr>
            <w:r w:rsidRPr="00A00652">
              <w:rPr>
                <w:b/>
              </w:rPr>
              <w:t>Total ave</w:t>
            </w:r>
            <w:r w:rsidR="00960FD5" w:rsidRPr="00A00652">
              <w:rPr>
                <w:b/>
              </w:rPr>
              <w:t>rage for the 21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CB16B51" w14:textId="77777777" w:rsidR="00960FD5" w:rsidRPr="00A00652" w:rsidRDefault="00960FD5">
            <w:pPr>
              <w:pStyle w:val="Agency-body-text-report"/>
              <w:spacing w:before="100" w:after="100"/>
              <w:jc w:val="center"/>
              <w:rPr>
                <w:b/>
              </w:rPr>
            </w:pPr>
            <w:r w:rsidRPr="00A00652">
              <w:rPr>
                <w:b/>
              </w:rPr>
              <w:t>98.18</w:t>
            </w:r>
          </w:p>
        </w:tc>
      </w:tr>
    </w:tbl>
    <w:p w14:paraId="3539F860" w14:textId="1E88EC7C" w:rsidR="00960FD5" w:rsidRPr="00A00652" w:rsidRDefault="00960FD5" w:rsidP="00394A1D">
      <w:pPr>
        <w:pStyle w:val="Agency-heading-4-report"/>
      </w:pPr>
      <w:bookmarkStart w:id="208" w:name="_Toc485812868"/>
      <w:r w:rsidRPr="00A00652">
        <w:lastRenderedPageBreak/>
        <w:t xml:space="preserve">Indicator 2.4: the age sample enrolment rate in inclusive education for </w:t>
      </w:r>
      <w:r w:rsidR="003B07E2" w:rsidRPr="00A00652">
        <w:t>15</w:t>
      </w:r>
      <w:r w:rsidR="00530116" w:rsidRPr="00A00652">
        <w:t>-year-old</w:t>
      </w:r>
      <w:r w:rsidRPr="00A00652">
        <w:t>s (%)</w:t>
      </w:r>
      <w:bookmarkEnd w:id="208"/>
    </w:p>
    <w:p w14:paraId="13A20BB3" w14:textId="7A95BE63" w:rsidR="000802D0" w:rsidRPr="00A00652" w:rsidRDefault="00661BE0" w:rsidP="00FF6F01">
      <w:pPr>
        <w:pStyle w:val="Agency-caption-report"/>
        <w:keepNext/>
      </w:pPr>
      <w:bookmarkStart w:id="209" w:name="_Toc492296567"/>
      <w:r w:rsidRPr="00A00652">
        <w:t xml:space="preserve">Table </w:t>
      </w:r>
      <w:r w:rsidRPr="00A00652">
        <w:fldChar w:fldCharType="begin"/>
      </w:r>
      <w:r w:rsidRPr="00A00652">
        <w:instrText xml:space="preserve"> SEQ Table \* ARABIC </w:instrText>
      </w:r>
      <w:r w:rsidRPr="00A00652">
        <w:fldChar w:fldCharType="separate"/>
      </w:r>
      <w:r w:rsidR="001319EA" w:rsidRPr="00A00652">
        <w:t>6</w:t>
      </w:r>
      <w:r w:rsidRPr="00A00652">
        <w:fldChar w:fldCharType="end"/>
      </w:r>
      <w:r w:rsidR="000802D0" w:rsidRPr="00A00652">
        <w:t xml:space="preserve">. Data for </w:t>
      </w:r>
      <w:hyperlink w:anchor="Figure6" w:history="1">
        <w:r w:rsidR="000802D0" w:rsidRPr="00A00652">
          <w:rPr>
            <w:rStyle w:val="Hyperlink"/>
          </w:rPr>
          <w:t>Figure 6</w:t>
        </w:r>
      </w:hyperlink>
      <w:r w:rsidR="000802D0" w:rsidRPr="00A00652">
        <w:t xml:space="preserve">: Age sample enrolment rate in inclusive education for </w:t>
      </w:r>
      <w:r w:rsidR="003B07E2" w:rsidRPr="00A00652">
        <w:t>15</w:t>
      </w:r>
      <w:r w:rsidR="00530116" w:rsidRPr="00A00652">
        <w:t>-year-old</w:t>
      </w:r>
      <w:r w:rsidR="000802D0" w:rsidRPr="00A00652">
        <w:t xml:space="preserve">s, based on the enrolled school population of </w:t>
      </w:r>
      <w:r w:rsidR="003B07E2" w:rsidRPr="00A00652">
        <w:t>15</w:t>
      </w:r>
      <w:r w:rsidR="00530116" w:rsidRPr="00A00652">
        <w:t>-year-old</w:t>
      </w:r>
      <w:r w:rsidR="000802D0" w:rsidRPr="00A00652">
        <w:t>s (%)</w:t>
      </w:r>
      <w:bookmarkEnd w:id="209"/>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94.84&#10;Croatia&#10;99.71&#10;Cyprus&#10;92.00&#10;Czech Republic&#10;94.95&#10;Estonia&#10;94.25&#10;Finland&#10;94.18&#10;France&#10;98.55&#10;Iceland&#10;97.34&#10;Ireland&#10;95.48&#10;Lithuania&#10;97.73&#10;Luxembourg&#10;98.82&#10;Malta&#10;99.59&#10;Netherlands&#10;96.50&#10;Portugal&#10;99.79&#10;Slovakia&#10;92.45&#10;Slovenia&#10;98.20&#10;Spain&#10;99.35&#10;Switzerland&#10;95.94&#10;United Kingdom (Northern Ireland)&#10;96.87&#10;United Kingdom (Scotland)&#10;97.65&#10;Total average for the 20 countries&#10;97.88"/>
      </w:tblPr>
      <w:tblGrid>
        <w:gridCol w:w="4581"/>
        <w:gridCol w:w="4563"/>
      </w:tblGrid>
      <w:tr w:rsidR="00960FD5" w:rsidRPr="00A00652" w14:paraId="4C6C669F"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B7642CF" w14:textId="77777777" w:rsidR="00960FD5" w:rsidRPr="00A00652" w:rsidRDefault="00960FD5">
            <w:pPr>
              <w:pStyle w:val="Agency-body-text-report"/>
              <w:keepNext/>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12EDEB66" w14:textId="77777777" w:rsidR="00960FD5" w:rsidRPr="00A00652" w:rsidRDefault="00960FD5">
            <w:pPr>
              <w:pStyle w:val="Agency-body-text-report"/>
              <w:keepNext/>
              <w:jc w:val="center"/>
              <w:rPr>
                <w:b/>
              </w:rPr>
            </w:pPr>
            <w:r w:rsidRPr="00A00652">
              <w:rPr>
                <w:b/>
              </w:rPr>
              <w:t>Percentage (%)</w:t>
            </w:r>
          </w:p>
        </w:tc>
      </w:tr>
      <w:tr w:rsidR="00960FD5" w:rsidRPr="00A00652" w14:paraId="3503A35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A9AEEF" w14:textId="3F55EF76" w:rsidR="00960FD5" w:rsidRPr="00A00652" w:rsidRDefault="00C51D7A">
            <w:pPr>
              <w:pStyle w:val="Agency-body-text-report"/>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9A90A7A" w14:textId="77777777" w:rsidR="00960FD5" w:rsidRPr="00A00652" w:rsidRDefault="00960FD5">
            <w:pPr>
              <w:pStyle w:val="Agency-body-text-report"/>
              <w:jc w:val="center"/>
            </w:pPr>
            <w:r w:rsidRPr="00A00652">
              <w:t>94.84</w:t>
            </w:r>
          </w:p>
        </w:tc>
      </w:tr>
      <w:tr w:rsidR="00960FD5" w:rsidRPr="00A00652" w14:paraId="45B9DF9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79E2336" w14:textId="77777777" w:rsidR="00960FD5" w:rsidRPr="00A00652" w:rsidRDefault="00960FD5">
            <w:pPr>
              <w:pStyle w:val="Agency-body-text-report"/>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B9A9F5" w14:textId="77777777" w:rsidR="00960FD5" w:rsidRPr="00A00652" w:rsidRDefault="00960FD5">
            <w:pPr>
              <w:pStyle w:val="Agency-body-text-report"/>
              <w:jc w:val="center"/>
            </w:pPr>
            <w:r w:rsidRPr="00A00652">
              <w:t>99.71</w:t>
            </w:r>
          </w:p>
        </w:tc>
      </w:tr>
      <w:tr w:rsidR="00960FD5" w:rsidRPr="00A00652" w14:paraId="685EBC9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C3778E" w14:textId="77777777" w:rsidR="00960FD5" w:rsidRPr="00A00652" w:rsidRDefault="00960FD5">
            <w:pPr>
              <w:pStyle w:val="Agency-body-text-report"/>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3CE31F2" w14:textId="77777777" w:rsidR="00960FD5" w:rsidRPr="00A00652" w:rsidRDefault="00960FD5">
            <w:pPr>
              <w:pStyle w:val="Agency-body-text-report"/>
              <w:jc w:val="center"/>
            </w:pPr>
            <w:r w:rsidRPr="00A00652">
              <w:t>92.00</w:t>
            </w:r>
          </w:p>
        </w:tc>
      </w:tr>
      <w:tr w:rsidR="00960FD5" w:rsidRPr="00A00652" w14:paraId="20E09C7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760F74" w14:textId="5ED064EC" w:rsidR="00960FD5" w:rsidRPr="00A00652" w:rsidRDefault="0032665B">
            <w:pPr>
              <w:pStyle w:val="Agency-body-text-report"/>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D3B8EC2" w14:textId="77777777" w:rsidR="00960FD5" w:rsidRPr="00A00652" w:rsidRDefault="00960FD5">
            <w:pPr>
              <w:pStyle w:val="Agency-body-text-report"/>
              <w:jc w:val="center"/>
            </w:pPr>
            <w:r w:rsidRPr="00A00652">
              <w:t>94.95</w:t>
            </w:r>
          </w:p>
        </w:tc>
      </w:tr>
      <w:tr w:rsidR="00960FD5" w:rsidRPr="00A00652" w14:paraId="142B65F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DF61F6" w14:textId="77777777" w:rsidR="00960FD5" w:rsidRPr="00A00652" w:rsidRDefault="00960FD5">
            <w:pPr>
              <w:pStyle w:val="Agency-body-text-report"/>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BBE0751" w14:textId="77777777" w:rsidR="00960FD5" w:rsidRPr="00A00652" w:rsidRDefault="00960FD5">
            <w:pPr>
              <w:pStyle w:val="Agency-body-text-report"/>
              <w:jc w:val="center"/>
            </w:pPr>
            <w:r w:rsidRPr="00A00652">
              <w:t>94.25</w:t>
            </w:r>
          </w:p>
        </w:tc>
      </w:tr>
      <w:tr w:rsidR="00960FD5" w:rsidRPr="00A00652" w14:paraId="5700880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FF2E59B" w14:textId="77777777" w:rsidR="00960FD5" w:rsidRPr="00A00652" w:rsidRDefault="00960FD5">
            <w:pPr>
              <w:pStyle w:val="Agency-body-text-report"/>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45F4C58" w14:textId="77777777" w:rsidR="00960FD5" w:rsidRPr="00A00652" w:rsidRDefault="00960FD5">
            <w:pPr>
              <w:pStyle w:val="Agency-body-text-report"/>
              <w:jc w:val="center"/>
            </w:pPr>
            <w:r w:rsidRPr="00A00652">
              <w:t>94.18</w:t>
            </w:r>
          </w:p>
        </w:tc>
      </w:tr>
      <w:tr w:rsidR="00960FD5" w:rsidRPr="00A00652" w14:paraId="4AFED02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709B37" w14:textId="77777777" w:rsidR="00960FD5" w:rsidRPr="00A00652" w:rsidRDefault="00960FD5">
            <w:pPr>
              <w:pStyle w:val="Agency-body-text-report"/>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CFF58CE" w14:textId="77777777" w:rsidR="00960FD5" w:rsidRPr="00A00652" w:rsidRDefault="00960FD5">
            <w:pPr>
              <w:pStyle w:val="Agency-body-text-report"/>
              <w:jc w:val="center"/>
            </w:pPr>
            <w:r w:rsidRPr="00A00652">
              <w:t>98.55</w:t>
            </w:r>
          </w:p>
        </w:tc>
      </w:tr>
      <w:tr w:rsidR="00960FD5" w:rsidRPr="00A00652" w14:paraId="6AF86C2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C83F834" w14:textId="77777777" w:rsidR="00960FD5" w:rsidRPr="00A00652" w:rsidRDefault="00960FD5">
            <w:pPr>
              <w:pStyle w:val="Agency-body-text-report"/>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D5B7C8" w14:textId="77777777" w:rsidR="00960FD5" w:rsidRPr="00A00652" w:rsidRDefault="00960FD5">
            <w:pPr>
              <w:pStyle w:val="Agency-body-text-report"/>
              <w:jc w:val="center"/>
            </w:pPr>
            <w:r w:rsidRPr="00A00652">
              <w:t>97.34</w:t>
            </w:r>
          </w:p>
        </w:tc>
      </w:tr>
      <w:tr w:rsidR="00960FD5" w:rsidRPr="00A00652" w14:paraId="022DF9E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7597DEA" w14:textId="77777777" w:rsidR="00960FD5" w:rsidRPr="00A00652" w:rsidRDefault="00960FD5">
            <w:pPr>
              <w:pStyle w:val="Agency-body-text-report"/>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F4055F2" w14:textId="77777777" w:rsidR="00960FD5" w:rsidRPr="00A00652" w:rsidRDefault="00960FD5">
            <w:pPr>
              <w:pStyle w:val="Agency-body-text-report"/>
              <w:jc w:val="center"/>
            </w:pPr>
            <w:r w:rsidRPr="00A00652">
              <w:t>95.48</w:t>
            </w:r>
          </w:p>
        </w:tc>
      </w:tr>
      <w:tr w:rsidR="00960FD5" w:rsidRPr="00A00652" w14:paraId="7ECCB73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8D82C31" w14:textId="77777777" w:rsidR="00960FD5" w:rsidRPr="00A00652" w:rsidRDefault="00960FD5">
            <w:pPr>
              <w:pStyle w:val="Agency-body-text-report"/>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8242C84" w14:textId="77777777" w:rsidR="00960FD5" w:rsidRPr="00A00652" w:rsidRDefault="00960FD5">
            <w:pPr>
              <w:pStyle w:val="Agency-body-text-report"/>
              <w:jc w:val="center"/>
            </w:pPr>
            <w:r w:rsidRPr="00A00652">
              <w:t>97.73</w:t>
            </w:r>
          </w:p>
        </w:tc>
      </w:tr>
      <w:tr w:rsidR="00960FD5" w:rsidRPr="00A00652" w14:paraId="1BD4FD2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E9CBA94" w14:textId="77777777" w:rsidR="00960FD5" w:rsidRPr="00A00652" w:rsidRDefault="00960FD5">
            <w:pPr>
              <w:pStyle w:val="Agency-body-text-report"/>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DAE8946" w14:textId="77777777" w:rsidR="00960FD5" w:rsidRPr="00A00652" w:rsidRDefault="00960FD5">
            <w:pPr>
              <w:pStyle w:val="Agency-body-text-report"/>
              <w:jc w:val="center"/>
            </w:pPr>
            <w:r w:rsidRPr="00A00652">
              <w:t>98.82</w:t>
            </w:r>
          </w:p>
        </w:tc>
      </w:tr>
      <w:tr w:rsidR="00960FD5" w:rsidRPr="00A00652" w14:paraId="0F95ACC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5016A68" w14:textId="77777777" w:rsidR="00960FD5" w:rsidRPr="00A00652" w:rsidRDefault="00960FD5">
            <w:pPr>
              <w:pStyle w:val="Agency-body-text-report"/>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25C076D" w14:textId="77777777" w:rsidR="00960FD5" w:rsidRPr="00A00652" w:rsidRDefault="00960FD5">
            <w:pPr>
              <w:pStyle w:val="Agency-body-text-report"/>
              <w:jc w:val="center"/>
            </w:pPr>
            <w:r w:rsidRPr="00A00652">
              <w:t>99.59</w:t>
            </w:r>
          </w:p>
        </w:tc>
      </w:tr>
      <w:tr w:rsidR="00960FD5" w:rsidRPr="00A00652" w14:paraId="2FD05AF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1303E5" w14:textId="77777777" w:rsidR="00960FD5" w:rsidRPr="00A00652" w:rsidRDefault="00960FD5">
            <w:pPr>
              <w:pStyle w:val="Agency-body-text-report"/>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8956B7" w14:textId="77777777" w:rsidR="00960FD5" w:rsidRPr="00A00652" w:rsidRDefault="00960FD5">
            <w:pPr>
              <w:pStyle w:val="Agency-body-text-report"/>
              <w:jc w:val="center"/>
            </w:pPr>
            <w:r w:rsidRPr="00A00652">
              <w:t>96.50</w:t>
            </w:r>
          </w:p>
        </w:tc>
      </w:tr>
      <w:tr w:rsidR="00960FD5" w:rsidRPr="00A00652" w14:paraId="79622D7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73E56D9" w14:textId="77777777" w:rsidR="00960FD5" w:rsidRPr="00A00652" w:rsidRDefault="00960FD5">
            <w:pPr>
              <w:pStyle w:val="Agency-body-text-report"/>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96B31C" w14:textId="77777777" w:rsidR="00960FD5" w:rsidRPr="00A00652" w:rsidRDefault="00960FD5">
            <w:pPr>
              <w:pStyle w:val="Agency-body-text-report"/>
              <w:jc w:val="center"/>
            </w:pPr>
            <w:r w:rsidRPr="00A00652">
              <w:t>99.79</w:t>
            </w:r>
          </w:p>
        </w:tc>
      </w:tr>
      <w:tr w:rsidR="00960FD5" w:rsidRPr="00A00652" w14:paraId="2FA86A1B"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676DE1C" w14:textId="77777777" w:rsidR="00960FD5" w:rsidRPr="00A00652" w:rsidRDefault="00960FD5">
            <w:pPr>
              <w:pStyle w:val="Agency-body-text-report"/>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933B4B5" w14:textId="77777777" w:rsidR="00960FD5" w:rsidRPr="00A00652" w:rsidRDefault="00960FD5">
            <w:pPr>
              <w:pStyle w:val="Agency-body-text-report"/>
              <w:jc w:val="center"/>
            </w:pPr>
            <w:r w:rsidRPr="00A00652">
              <w:t>92.45</w:t>
            </w:r>
          </w:p>
        </w:tc>
      </w:tr>
      <w:tr w:rsidR="00960FD5" w:rsidRPr="00A00652" w14:paraId="38A6216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FB6C4A" w14:textId="77777777" w:rsidR="00960FD5" w:rsidRPr="00A00652" w:rsidRDefault="00960FD5">
            <w:pPr>
              <w:pStyle w:val="Agency-body-text-report"/>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7654F5" w14:textId="77777777" w:rsidR="00960FD5" w:rsidRPr="00A00652" w:rsidRDefault="00960FD5">
            <w:pPr>
              <w:pStyle w:val="Agency-body-text-report"/>
              <w:jc w:val="center"/>
            </w:pPr>
            <w:r w:rsidRPr="00A00652">
              <w:t>98.20</w:t>
            </w:r>
          </w:p>
        </w:tc>
      </w:tr>
      <w:tr w:rsidR="00960FD5" w:rsidRPr="00A00652" w14:paraId="29D105E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85D5E6A" w14:textId="77777777" w:rsidR="00960FD5" w:rsidRPr="00A00652" w:rsidRDefault="00960FD5">
            <w:pPr>
              <w:pStyle w:val="Agency-body-text-report"/>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0FBE01A" w14:textId="77777777" w:rsidR="00960FD5" w:rsidRPr="00A00652" w:rsidRDefault="00960FD5">
            <w:pPr>
              <w:pStyle w:val="Agency-body-text-report"/>
              <w:jc w:val="center"/>
            </w:pPr>
            <w:r w:rsidRPr="00A00652">
              <w:t>99.35</w:t>
            </w:r>
          </w:p>
        </w:tc>
      </w:tr>
      <w:tr w:rsidR="00960FD5" w:rsidRPr="00A00652" w14:paraId="5ED0AB49"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2DB9108" w14:textId="77777777" w:rsidR="00960FD5" w:rsidRPr="00A00652" w:rsidRDefault="00960FD5">
            <w:pPr>
              <w:pStyle w:val="Agency-body-text-report"/>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57C941" w14:textId="77777777" w:rsidR="00960FD5" w:rsidRPr="00A00652" w:rsidRDefault="00960FD5">
            <w:pPr>
              <w:pStyle w:val="Agency-body-text-report"/>
              <w:jc w:val="center"/>
            </w:pPr>
            <w:r w:rsidRPr="00A00652">
              <w:t>95.94</w:t>
            </w:r>
          </w:p>
        </w:tc>
      </w:tr>
      <w:tr w:rsidR="00960FD5" w:rsidRPr="00A00652" w14:paraId="1B1CF204"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480636" w14:textId="0C010F8B" w:rsidR="00960FD5" w:rsidRPr="00A00652" w:rsidRDefault="00DD7189">
            <w:pPr>
              <w:pStyle w:val="Agency-body-text-report"/>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422EE4E" w14:textId="77777777" w:rsidR="00960FD5" w:rsidRPr="00A00652" w:rsidRDefault="00960FD5">
            <w:pPr>
              <w:pStyle w:val="Agency-body-text-report"/>
              <w:jc w:val="center"/>
            </w:pPr>
            <w:r w:rsidRPr="00A00652">
              <w:t>96.87</w:t>
            </w:r>
          </w:p>
        </w:tc>
      </w:tr>
      <w:tr w:rsidR="00960FD5" w:rsidRPr="00A00652" w14:paraId="57A12E2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7D4876" w14:textId="55BC7ADA" w:rsidR="00960FD5" w:rsidRPr="00A00652" w:rsidRDefault="00DD7189">
            <w:pPr>
              <w:pStyle w:val="Agency-body-text-report"/>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51BBDF" w14:textId="77777777" w:rsidR="00960FD5" w:rsidRPr="00A00652" w:rsidRDefault="00960FD5">
            <w:pPr>
              <w:pStyle w:val="Agency-body-text-report"/>
              <w:jc w:val="center"/>
            </w:pPr>
            <w:r w:rsidRPr="00A00652">
              <w:t>97.65</w:t>
            </w:r>
          </w:p>
        </w:tc>
      </w:tr>
      <w:tr w:rsidR="00960FD5" w:rsidRPr="00A00652" w14:paraId="76DBBF72"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D748DB2" w14:textId="3AC1ED10" w:rsidR="00960FD5" w:rsidRPr="00A00652" w:rsidRDefault="006749ED">
            <w:pPr>
              <w:pStyle w:val="Agency-body-text-report"/>
              <w:rPr>
                <w:b/>
              </w:rPr>
            </w:pPr>
            <w:r w:rsidRPr="00A00652">
              <w:rPr>
                <w:b/>
              </w:rPr>
              <w:t>Total ave</w:t>
            </w:r>
            <w:r w:rsidR="00886675" w:rsidRPr="00A00652">
              <w:rPr>
                <w:b/>
              </w:rPr>
              <w:t>rage for the 20</w:t>
            </w:r>
            <w:r w:rsidR="00960FD5" w:rsidRPr="00A00652">
              <w:rPr>
                <w:b/>
              </w:rPr>
              <w:t xml:space="preserve">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B6CC559" w14:textId="77777777" w:rsidR="00960FD5" w:rsidRPr="00A00652" w:rsidRDefault="00960FD5">
            <w:pPr>
              <w:pStyle w:val="Agency-body-text-report"/>
              <w:jc w:val="center"/>
              <w:rPr>
                <w:b/>
              </w:rPr>
            </w:pPr>
            <w:r w:rsidRPr="00A00652">
              <w:rPr>
                <w:b/>
              </w:rPr>
              <w:t>97.88</w:t>
            </w:r>
          </w:p>
        </w:tc>
      </w:tr>
    </w:tbl>
    <w:p w14:paraId="797D3102" w14:textId="77777777" w:rsidR="00960FD5" w:rsidRPr="00A00652" w:rsidRDefault="00960FD5" w:rsidP="000802D0">
      <w:pPr>
        <w:pStyle w:val="Agency-heading-2-report"/>
      </w:pPr>
      <w:bookmarkStart w:id="210" w:name="_Toc485812869"/>
      <w:bookmarkStart w:id="211" w:name="_Toc491072371"/>
      <w:bookmarkStart w:id="212" w:name="_Toc491170545"/>
      <w:bookmarkStart w:id="213" w:name="_Toc494714157"/>
      <w:r w:rsidRPr="00A00652">
        <w:lastRenderedPageBreak/>
        <w:t>3. Pupils with an official decision of SEN</w:t>
      </w:r>
      <w:bookmarkEnd w:id="210"/>
      <w:bookmarkEnd w:id="211"/>
      <w:bookmarkEnd w:id="212"/>
      <w:bookmarkEnd w:id="213"/>
    </w:p>
    <w:p w14:paraId="52CE0CAA" w14:textId="2DA1F282" w:rsidR="00960FD5" w:rsidRPr="00A00652" w:rsidRDefault="00960FD5" w:rsidP="000802D0">
      <w:pPr>
        <w:pStyle w:val="Agency-heading-3-report"/>
      </w:pPr>
      <w:bookmarkStart w:id="214" w:name="_Toc485812870"/>
      <w:bookmarkStart w:id="215" w:name="_Toc491072372"/>
      <w:bookmarkStart w:id="216" w:name="_Toc491170546"/>
      <w:bookmarkStart w:id="217" w:name="_Toc494714158"/>
      <w:r w:rsidRPr="00A00652">
        <w:t>3a</w:t>
      </w:r>
      <w:r w:rsidR="00ED2F1A" w:rsidRPr="00A00652">
        <w:t>.</w:t>
      </w:r>
      <w:r w:rsidRPr="00A00652">
        <w:t xml:space="preserve"> Identification rates</w:t>
      </w:r>
      <w:bookmarkEnd w:id="214"/>
      <w:bookmarkEnd w:id="215"/>
      <w:bookmarkEnd w:id="216"/>
      <w:bookmarkEnd w:id="217"/>
    </w:p>
    <w:p w14:paraId="42B427D6" w14:textId="4955E540" w:rsidR="00960FD5" w:rsidRPr="00A00652" w:rsidRDefault="00960FD5" w:rsidP="00394A1D">
      <w:pPr>
        <w:pStyle w:val="Agency-heading-4-report"/>
      </w:pPr>
      <w:bookmarkStart w:id="218" w:name="_Toc485812871"/>
      <w:r w:rsidRPr="00A00652">
        <w:t>Indicator 3a.1: the percentage of pupils with an official decision of SEN</w:t>
      </w:r>
      <w:r w:rsidR="002F03B7" w:rsidRPr="00A00652">
        <w:t>,</w:t>
      </w:r>
      <w:r w:rsidRPr="00A00652">
        <w:t xml:space="preserve"> based on the enrolled school population (%)</w:t>
      </w:r>
      <w:bookmarkEnd w:id="218"/>
    </w:p>
    <w:p w14:paraId="7A7D1577" w14:textId="07A9C6A1" w:rsidR="00394A1D" w:rsidRPr="00A00652" w:rsidRDefault="00661BE0" w:rsidP="00FF6F01">
      <w:pPr>
        <w:pStyle w:val="Agency-caption-report"/>
        <w:keepNext/>
      </w:pPr>
      <w:bookmarkStart w:id="219" w:name="_Toc492296568"/>
      <w:r w:rsidRPr="00A00652">
        <w:t xml:space="preserve">Table </w:t>
      </w:r>
      <w:r w:rsidRPr="00A00652">
        <w:fldChar w:fldCharType="begin"/>
      </w:r>
      <w:r w:rsidRPr="00A00652">
        <w:instrText xml:space="preserve"> SEQ Table \* ARABIC </w:instrText>
      </w:r>
      <w:r w:rsidRPr="00A00652">
        <w:fldChar w:fldCharType="separate"/>
      </w:r>
      <w:r w:rsidR="001319EA" w:rsidRPr="00A00652">
        <w:t>7</w:t>
      </w:r>
      <w:r w:rsidRPr="00A00652">
        <w:fldChar w:fldCharType="end"/>
      </w:r>
      <w:r w:rsidR="00394A1D" w:rsidRPr="00A00652">
        <w:t xml:space="preserve">. Data for </w:t>
      </w:r>
      <w:hyperlink w:anchor="Figure7" w:history="1">
        <w:r w:rsidR="00394A1D" w:rsidRPr="00A00652">
          <w:rPr>
            <w:rStyle w:val="Hyperlink"/>
          </w:rPr>
          <w:t>Figure 7</w:t>
        </w:r>
      </w:hyperlink>
      <w:r w:rsidR="00394A1D" w:rsidRPr="00A00652">
        <w:t>: Percentage of pupils with an official decision of SEN, based on the enrolled school population (%)</w:t>
      </w:r>
      <w:bookmarkEnd w:id="219"/>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8.55&#10;Belgium (French speaking community)&#10;6.72&#10;Croatia&#10;5.01&#10;Cyprus&#10;5.55&#10;Czech Republic&#10;9.23&#10;Denmark&#10;5.51&#10;Estonia&#10;8.43&#10;Finland&#10;7.30&#10;France&#10;2.94&#10;Germany&#10;5.44&#10;Hungary&#10;7.08&#10;Iceland&#10;16.43&#10;Ireland&#10;5.26&#10;Latvia&#10;5.94&#10;Lithuania&#10;12.51&#10;Luxembourg&#10;2.41&#10;Malta&#10;6.01&#10;Netherlands&#10;4.91&#10;Norway&#10;8.57&#10;Poland&#10;3.46&#10;Portugal&#10;5.22&#10;Slovakia&#10;10.95&#10;Slovenia&#10;8.39&#10;Spain&#10;2.84&#10;Sweden&#10;1.11&#10;Switzerland&#10;4.28&#10;United Kingdom (England)&#10;2.83&#10;United Kingdom (Northern Ireland)&#10;4.76&#10;United Kingdom (Scotland)&#10;17.47&#10;United Kingdom (Wales)&#10;2.99&#10;Total average for the 30 countries&#10;4.53"/>
      </w:tblPr>
      <w:tblGrid>
        <w:gridCol w:w="4581"/>
        <w:gridCol w:w="4563"/>
      </w:tblGrid>
      <w:tr w:rsidR="00960FD5" w:rsidRPr="00A00652" w14:paraId="642BB0FF"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D862AA3" w14:textId="77777777" w:rsidR="00960FD5" w:rsidRPr="00A00652" w:rsidRDefault="00960FD5">
            <w:pPr>
              <w:pStyle w:val="Agency-body-text-report"/>
              <w:keepNext/>
              <w:spacing w:before="0" w:after="2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F1E9AF6" w14:textId="77777777" w:rsidR="00960FD5" w:rsidRPr="00A00652" w:rsidRDefault="00960FD5">
            <w:pPr>
              <w:pStyle w:val="Agency-body-text-report"/>
              <w:keepNext/>
              <w:spacing w:before="0" w:after="20"/>
              <w:jc w:val="center"/>
              <w:rPr>
                <w:b/>
              </w:rPr>
            </w:pPr>
            <w:r w:rsidRPr="00A00652">
              <w:rPr>
                <w:b/>
              </w:rPr>
              <w:t>Percentage (%)</w:t>
            </w:r>
          </w:p>
        </w:tc>
      </w:tr>
      <w:tr w:rsidR="00960FD5" w:rsidRPr="00A00652" w14:paraId="30E886C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B321A79" w14:textId="746C3392" w:rsidR="00960FD5" w:rsidRPr="00A00652" w:rsidRDefault="00C51D7A">
            <w:pPr>
              <w:pStyle w:val="Agency-body-text-report"/>
              <w:spacing w:before="0" w:after="20"/>
            </w:pPr>
            <w:r w:rsidRPr="00A00652">
              <w:t xml:space="preserve">Belgium </w:t>
            </w:r>
            <w:r w:rsidR="00DD7189" w:rsidRPr="00A00652">
              <w:t>(Flemish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C2E8D1E" w14:textId="77777777" w:rsidR="00960FD5" w:rsidRPr="00A00652" w:rsidRDefault="00960FD5">
            <w:pPr>
              <w:pStyle w:val="Agency-body-text-report"/>
              <w:spacing w:before="0" w:after="20"/>
              <w:jc w:val="center"/>
            </w:pPr>
            <w:r w:rsidRPr="00A00652">
              <w:t>8.55</w:t>
            </w:r>
          </w:p>
        </w:tc>
      </w:tr>
      <w:tr w:rsidR="00960FD5" w:rsidRPr="00A00652" w14:paraId="15D4FEB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3882436" w14:textId="6BB722DC" w:rsidR="00960FD5" w:rsidRPr="00A00652" w:rsidRDefault="00C51D7A">
            <w:pPr>
              <w:pStyle w:val="Agency-body-text-report"/>
              <w:spacing w:before="0" w:after="20"/>
            </w:pPr>
            <w:r w:rsidRPr="00A00652">
              <w:t xml:space="preserve">Belgium </w:t>
            </w:r>
            <w:r w:rsidR="00DD7189" w:rsidRPr="00A00652">
              <w:t>(French speaking community)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8E21F3A" w14:textId="77777777" w:rsidR="00960FD5" w:rsidRPr="00A00652" w:rsidRDefault="00960FD5">
            <w:pPr>
              <w:pStyle w:val="Agency-body-text-report"/>
              <w:spacing w:before="0" w:after="20"/>
              <w:jc w:val="center"/>
            </w:pPr>
            <w:r w:rsidRPr="00A00652">
              <w:t>6.72</w:t>
            </w:r>
          </w:p>
        </w:tc>
      </w:tr>
      <w:tr w:rsidR="00960FD5" w:rsidRPr="00A00652" w14:paraId="66DB10EE"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73B8147" w14:textId="77777777" w:rsidR="00960FD5" w:rsidRPr="00A00652" w:rsidRDefault="00960FD5">
            <w:pPr>
              <w:pStyle w:val="Agency-body-text-report"/>
              <w:spacing w:before="0" w:after="20"/>
            </w:pPr>
            <w:r w:rsidRPr="00A00652">
              <w:t>Croatia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0DB4461" w14:textId="77777777" w:rsidR="00960FD5" w:rsidRPr="00A00652" w:rsidRDefault="00960FD5">
            <w:pPr>
              <w:pStyle w:val="Agency-body-text-report"/>
              <w:spacing w:before="0" w:after="20"/>
              <w:jc w:val="center"/>
            </w:pPr>
            <w:r w:rsidRPr="00A00652">
              <w:t>5.01</w:t>
            </w:r>
          </w:p>
        </w:tc>
      </w:tr>
      <w:tr w:rsidR="00960FD5" w:rsidRPr="00A00652" w14:paraId="69869E7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D25768A" w14:textId="77777777" w:rsidR="00960FD5" w:rsidRPr="00A00652" w:rsidRDefault="00960FD5">
            <w:pPr>
              <w:pStyle w:val="Agency-body-text-report"/>
              <w:spacing w:before="0" w:after="20"/>
            </w:pPr>
            <w:r w:rsidRPr="00A00652">
              <w:t>Cyprus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141848B" w14:textId="77777777" w:rsidR="00960FD5" w:rsidRPr="00A00652" w:rsidRDefault="00960FD5">
            <w:pPr>
              <w:pStyle w:val="Agency-body-text-report"/>
              <w:spacing w:before="0" w:after="20"/>
              <w:jc w:val="center"/>
            </w:pPr>
            <w:r w:rsidRPr="00A00652">
              <w:t>5.55</w:t>
            </w:r>
          </w:p>
        </w:tc>
      </w:tr>
      <w:tr w:rsidR="00960FD5" w:rsidRPr="00A00652" w14:paraId="3E034CD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7915A3" w14:textId="6BC135A6" w:rsidR="00960FD5" w:rsidRPr="00A00652" w:rsidRDefault="0032665B">
            <w:pPr>
              <w:pStyle w:val="Agency-body-text-report"/>
              <w:spacing w:before="0" w:after="20"/>
            </w:pPr>
            <w:r w:rsidRPr="00A00652">
              <w:t>Czech Republic</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C3FFE14" w14:textId="77777777" w:rsidR="00960FD5" w:rsidRPr="00A00652" w:rsidRDefault="00960FD5">
            <w:pPr>
              <w:pStyle w:val="Agency-body-text-report"/>
              <w:spacing w:before="0" w:after="20"/>
              <w:jc w:val="center"/>
            </w:pPr>
            <w:r w:rsidRPr="00A00652">
              <w:t>9.23</w:t>
            </w:r>
          </w:p>
        </w:tc>
      </w:tr>
      <w:tr w:rsidR="00960FD5" w:rsidRPr="00A00652" w14:paraId="2DE874B5"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FA691AB" w14:textId="77777777" w:rsidR="00960FD5" w:rsidRPr="00A00652" w:rsidRDefault="00960FD5">
            <w:pPr>
              <w:pStyle w:val="Agency-body-text-report"/>
              <w:spacing w:before="0" w:after="20"/>
            </w:pPr>
            <w:r w:rsidRPr="00A00652">
              <w:t>Denmark</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42F193F" w14:textId="77777777" w:rsidR="00960FD5" w:rsidRPr="00A00652" w:rsidRDefault="00960FD5">
            <w:pPr>
              <w:pStyle w:val="Agency-body-text-report"/>
              <w:spacing w:before="0" w:after="20"/>
              <w:jc w:val="center"/>
            </w:pPr>
            <w:r w:rsidRPr="00A00652">
              <w:t>5.51</w:t>
            </w:r>
          </w:p>
        </w:tc>
      </w:tr>
      <w:tr w:rsidR="00960FD5" w:rsidRPr="00A00652" w14:paraId="0046230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9D21008" w14:textId="77777777" w:rsidR="00960FD5" w:rsidRPr="00A00652" w:rsidRDefault="00960FD5">
            <w:pPr>
              <w:pStyle w:val="Agency-body-text-report"/>
              <w:spacing w:before="0" w:after="20"/>
            </w:pPr>
            <w:r w:rsidRPr="00A00652">
              <w:t>Estonia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ABDD94D" w14:textId="77777777" w:rsidR="00960FD5" w:rsidRPr="00A00652" w:rsidRDefault="00960FD5">
            <w:pPr>
              <w:pStyle w:val="Agency-body-text-report"/>
              <w:spacing w:before="0" w:after="20"/>
              <w:jc w:val="center"/>
            </w:pPr>
            <w:r w:rsidRPr="00A00652">
              <w:t>8.43</w:t>
            </w:r>
          </w:p>
        </w:tc>
      </w:tr>
      <w:tr w:rsidR="00960FD5" w:rsidRPr="00A00652" w14:paraId="079FBB0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DB9DADF" w14:textId="77777777" w:rsidR="00960FD5" w:rsidRPr="00A00652" w:rsidRDefault="00960FD5">
            <w:pPr>
              <w:pStyle w:val="Agency-body-text-report"/>
              <w:spacing w:before="0" w:after="20"/>
            </w:pPr>
            <w:r w:rsidRPr="00A00652">
              <w:t>Finland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E0E5A00" w14:textId="77777777" w:rsidR="00960FD5" w:rsidRPr="00A00652" w:rsidRDefault="00960FD5">
            <w:pPr>
              <w:pStyle w:val="Agency-body-text-report"/>
              <w:spacing w:before="0" w:after="20"/>
              <w:jc w:val="center"/>
            </w:pPr>
            <w:r w:rsidRPr="00A00652">
              <w:t>7.30</w:t>
            </w:r>
          </w:p>
        </w:tc>
      </w:tr>
      <w:tr w:rsidR="00960FD5" w:rsidRPr="00A00652" w14:paraId="03D3B87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D77761" w14:textId="77777777" w:rsidR="00960FD5" w:rsidRPr="00A00652" w:rsidRDefault="00960FD5">
            <w:pPr>
              <w:pStyle w:val="Agency-body-text-report"/>
              <w:spacing w:before="0" w:after="20"/>
            </w:pPr>
            <w:r w:rsidRPr="00A00652">
              <w:t>France</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0B8AAD" w14:textId="77777777" w:rsidR="00960FD5" w:rsidRPr="00A00652" w:rsidRDefault="00960FD5">
            <w:pPr>
              <w:pStyle w:val="Agency-body-text-report"/>
              <w:spacing w:before="0" w:after="20"/>
              <w:jc w:val="center"/>
            </w:pPr>
            <w:r w:rsidRPr="00A00652">
              <w:t>2.94</w:t>
            </w:r>
          </w:p>
        </w:tc>
      </w:tr>
      <w:tr w:rsidR="00960FD5" w:rsidRPr="00A00652" w14:paraId="3430848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574CE5" w14:textId="77777777" w:rsidR="00960FD5" w:rsidRPr="00A00652" w:rsidRDefault="00960FD5">
            <w:pPr>
              <w:pStyle w:val="Agency-body-text-report"/>
              <w:spacing w:before="0" w:after="20"/>
            </w:pPr>
            <w:r w:rsidRPr="00A00652">
              <w:t>Germany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2DCD79" w14:textId="77777777" w:rsidR="00960FD5" w:rsidRPr="00A00652" w:rsidRDefault="00960FD5">
            <w:pPr>
              <w:pStyle w:val="Agency-body-text-report"/>
              <w:spacing w:before="0" w:after="20"/>
              <w:jc w:val="center"/>
            </w:pPr>
            <w:r w:rsidRPr="00A00652">
              <w:t>5.44</w:t>
            </w:r>
          </w:p>
        </w:tc>
      </w:tr>
      <w:tr w:rsidR="00960FD5" w:rsidRPr="00A00652" w14:paraId="2D63180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4592CB3" w14:textId="77777777" w:rsidR="00960FD5" w:rsidRPr="00A00652" w:rsidRDefault="00960FD5">
            <w:pPr>
              <w:pStyle w:val="Agency-body-text-report"/>
              <w:spacing w:before="0" w:after="20"/>
            </w:pPr>
            <w:r w:rsidRPr="00A00652">
              <w:t>Hungary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C1499F5" w14:textId="77777777" w:rsidR="00960FD5" w:rsidRPr="00A00652" w:rsidRDefault="00960FD5">
            <w:pPr>
              <w:pStyle w:val="Agency-body-text-report"/>
              <w:spacing w:before="0" w:after="20"/>
              <w:jc w:val="center"/>
            </w:pPr>
            <w:r w:rsidRPr="00A00652">
              <w:t>7.08</w:t>
            </w:r>
          </w:p>
        </w:tc>
      </w:tr>
      <w:tr w:rsidR="00960FD5" w:rsidRPr="00A00652" w14:paraId="20DC138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D9EB8F0" w14:textId="77777777" w:rsidR="00960FD5" w:rsidRPr="00A00652" w:rsidRDefault="00960FD5">
            <w:pPr>
              <w:pStyle w:val="Agency-body-text-report"/>
              <w:spacing w:before="0" w:after="20"/>
            </w:pPr>
            <w:r w:rsidRPr="00A00652">
              <w:t>Iceland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D299F96" w14:textId="77777777" w:rsidR="00960FD5" w:rsidRPr="00A00652" w:rsidRDefault="00960FD5">
            <w:pPr>
              <w:pStyle w:val="Agency-body-text-report"/>
              <w:spacing w:before="0" w:after="20"/>
              <w:jc w:val="center"/>
            </w:pPr>
            <w:r w:rsidRPr="00A00652">
              <w:t>16.43</w:t>
            </w:r>
          </w:p>
        </w:tc>
      </w:tr>
      <w:tr w:rsidR="00960FD5" w:rsidRPr="00A00652" w14:paraId="7B8F1DE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5E55026" w14:textId="77777777" w:rsidR="00960FD5" w:rsidRPr="00A00652" w:rsidRDefault="00960FD5">
            <w:pPr>
              <w:pStyle w:val="Agency-body-text-report"/>
              <w:spacing w:before="0" w:after="20"/>
            </w:pPr>
            <w:r w:rsidRPr="00A00652">
              <w:t>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9408730" w14:textId="77777777" w:rsidR="00960FD5" w:rsidRPr="00A00652" w:rsidRDefault="00960FD5">
            <w:pPr>
              <w:pStyle w:val="Agency-body-text-report"/>
              <w:spacing w:before="0" w:after="20"/>
              <w:jc w:val="center"/>
            </w:pPr>
            <w:r w:rsidRPr="00A00652">
              <w:t>5.26</w:t>
            </w:r>
          </w:p>
        </w:tc>
      </w:tr>
      <w:tr w:rsidR="00960FD5" w:rsidRPr="00A00652" w14:paraId="0A4D17AC"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C7BA646" w14:textId="77777777" w:rsidR="00960FD5" w:rsidRPr="00A00652" w:rsidRDefault="00960FD5">
            <w:pPr>
              <w:pStyle w:val="Agency-body-text-report"/>
              <w:spacing w:before="0" w:after="20"/>
            </w:pPr>
            <w:r w:rsidRPr="00A00652">
              <w:t>Latvia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EA6A677" w14:textId="77777777" w:rsidR="00960FD5" w:rsidRPr="00A00652" w:rsidRDefault="00960FD5">
            <w:pPr>
              <w:pStyle w:val="Agency-body-text-report"/>
              <w:spacing w:before="0" w:after="20"/>
              <w:jc w:val="center"/>
            </w:pPr>
            <w:r w:rsidRPr="00A00652">
              <w:t>5.94</w:t>
            </w:r>
          </w:p>
        </w:tc>
      </w:tr>
      <w:tr w:rsidR="00960FD5" w:rsidRPr="00A00652" w14:paraId="0C9A48B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A91DF73" w14:textId="77777777" w:rsidR="00960FD5" w:rsidRPr="00A00652" w:rsidRDefault="00960FD5">
            <w:pPr>
              <w:pStyle w:val="Agency-body-text-report"/>
              <w:spacing w:before="0" w:after="20"/>
            </w:pPr>
            <w:r w:rsidRPr="00A00652">
              <w:t>Lithuania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93620EF" w14:textId="77777777" w:rsidR="00960FD5" w:rsidRPr="00A00652" w:rsidRDefault="00960FD5">
            <w:pPr>
              <w:pStyle w:val="Agency-body-text-report"/>
              <w:spacing w:before="0" w:after="20"/>
              <w:jc w:val="center"/>
            </w:pPr>
            <w:r w:rsidRPr="00A00652">
              <w:t>12.51</w:t>
            </w:r>
          </w:p>
        </w:tc>
      </w:tr>
      <w:tr w:rsidR="00960FD5" w:rsidRPr="00A00652" w14:paraId="4BE35BA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5E470CC" w14:textId="77777777" w:rsidR="00960FD5" w:rsidRPr="00A00652" w:rsidRDefault="00960FD5">
            <w:pPr>
              <w:pStyle w:val="Agency-body-text-report"/>
              <w:spacing w:before="0" w:after="20"/>
            </w:pPr>
            <w:r w:rsidRPr="00A00652">
              <w:t>Luxembourg</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C7ED31" w14:textId="77777777" w:rsidR="00960FD5" w:rsidRPr="00A00652" w:rsidRDefault="00960FD5">
            <w:pPr>
              <w:pStyle w:val="Agency-body-text-report"/>
              <w:spacing w:before="0" w:after="20"/>
              <w:jc w:val="center"/>
            </w:pPr>
            <w:r w:rsidRPr="00A00652">
              <w:t>2.41</w:t>
            </w:r>
          </w:p>
        </w:tc>
      </w:tr>
      <w:tr w:rsidR="00960FD5" w:rsidRPr="00A00652" w14:paraId="6251C2C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C3FCA0A" w14:textId="77777777" w:rsidR="00960FD5" w:rsidRPr="00A00652" w:rsidRDefault="00960FD5">
            <w:pPr>
              <w:pStyle w:val="Agency-body-text-report"/>
              <w:spacing w:before="0" w:after="20"/>
            </w:pPr>
            <w:r w:rsidRPr="00A00652">
              <w:t>Malta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636E08F" w14:textId="77777777" w:rsidR="00960FD5" w:rsidRPr="00A00652" w:rsidRDefault="00960FD5">
            <w:pPr>
              <w:pStyle w:val="Agency-body-text-report"/>
              <w:spacing w:before="0" w:after="20"/>
              <w:jc w:val="center"/>
            </w:pPr>
            <w:r w:rsidRPr="00A00652">
              <w:t>6.01</w:t>
            </w:r>
          </w:p>
        </w:tc>
      </w:tr>
      <w:tr w:rsidR="00960FD5" w:rsidRPr="00A00652" w14:paraId="73AA1B9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5A9937F" w14:textId="77777777" w:rsidR="00960FD5" w:rsidRPr="00A00652" w:rsidRDefault="00960FD5">
            <w:pPr>
              <w:pStyle w:val="Agency-body-text-report"/>
              <w:spacing w:before="0" w:after="20"/>
            </w:pPr>
            <w:r w:rsidRPr="00A00652">
              <w:t>Netherlands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58C551E" w14:textId="77777777" w:rsidR="00960FD5" w:rsidRPr="00A00652" w:rsidRDefault="00960FD5">
            <w:pPr>
              <w:pStyle w:val="Agency-body-text-report"/>
              <w:spacing w:before="0" w:after="20"/>
              <w:jc w:val="center"/>
            </w:pPr>
            <w:r w:rsidRPr="00A00652">
              <w:t>4.91</w:t>
            </w:r>
          </w:p>
        </w:tc>
      </w:tr>
      <w:tr w:rsidR="00960FD5" w:rsidRPr="00A00652" w14:paraId="5A8D12C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FF24D52" w14:textId="77777777" w:rsidR="00960FD5" w:rsidRPr="00A00652" w:rsidRDefault="00960FD5">
            <w:pPr>
              <w:pStyle w:val="Agency-body-text-report"/>
              <w:spacing w:before="0" w:after="20"/>
            </w:pPr>
            <w:r w:rsidRPr="00A00652">
              <w:t>Norway</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D8D2338" w14:textId="77777777" w:rsidR="00960FD5" w:rsidRPr="00A00652" w:rsidRDefault="00960FD5">
            <w:pPr>
              <w:pStyle w:val="Agency-body-text-report"/>
              <w:spacing w:before="0" w:after="20"/>
              <w:jc w:val="center"/>
            </w:pPr>
            <w:r w:rsidRPr="00A00652">
              <w:t>8.57</w:t>
            </w:r>
          </w:p>
        </w:tc>
      </w:tr>
      <w:tr w:rsidR="00960FD5" w:rsidRPr="00A00652" w14:paraId="7784518A"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1164ACF" w14:textId="77777777" w:rsidR="00960FD5" w:rsidRPr="00A00652" w:rsidRDefault="00960FD5">
            <w:pPr>
              <w:pStyle w:val="Agency-body-text-report"/>
              <w:spacing w:before="0" w:after="20"/>
            </w:pPr>
            <w:r w:rsidRPr="00A00652">
              <w:t>Poland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F40E453" w14:textId="77777777" w:rsidR="00960FD5" w:rsidRPr="00A00652" w:rsidRDefault="00960FD5">
            <w:pPr>
              <w:pStyle w:val="Agency-body-text-report"/>
              <w:spacing w:before="0" w:after="20"/>
              <w:jc w:val="center"/>
            </w:pPr>
            <w:r w:rsidRPr="00A00652">
              <w:t>3.46</w:t>
            </w:r>
          </w:p>
        </w:tc>
      </w:tr>
      <w:tr w:rsidR="00960FD5" w:rsidRPr="00A00652" w14:paraId="4EEB16D3"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A39120C" w14:textId="77777777" w:rsidR="00960FD5" w:rsidRPr="00A00652" w:rsidRDefault="00960FD5">
            <w:pPr>
              <w:pStyle w:val="Agency-body-text-report"/>
              <w:spacing w:before="0" w:after="20"/>
            </w:pPr>
            <w:r w:rsidRPr="00A00652">
              <w:t>Portugal</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6A761406" w14:textId="77777777" w:rsidR="00960FD5" w:rsidRPr="00A00652" w:rsidRDefault="00960FD5">
            <w:pPr>
              <w:pStyle w:val="Agency-body-text-report"/>
              <w:spacing w:before="0" w:after="20"/>
              <w:jc w:val="center"/>
            </w:pPr>
            <w:r w:rsidRPr="00A00652">
              <w:t>5.22</w:t>
            </w:r>
          </w:p>
        </w:tc>
      </w:tr>
      <w:tr w:rsidR="00960FD5" w:rsidRPr="00A00652" w14:paraId="43D9DA9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2BD78507" w14:textId="77777777" w:rsidR="00960FD5" w:rsidRPr="00A00652" w:rsidRDefault="00960FD5">
            <w:pPr>
              <w:pStyle w:val="Agency-body-text-report"/>
              <w:spacing w:before="0" w:after="20"/>
            </w:pPr>
            <w:r w:rsidRPr="00A00652">
              <w:t>Slovakia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617385C" w14:textId="77777777" w:rsidR="00960FD5" w:rsidRPr="00A00652" w:rsidRDefault="00960FD5">
            <w:pPr>
              <w:pStyle w:val="Agency-body-text-report"/>
              <w:spacing w:before="0" w:after="20"/>
              <w:jc w:val="center"/>
            </w:pPr>
            <w:r w:rsidRPr="00A00652">
              <w:t>10.95</w:t>
            </w:r>
          </w:p>
        </w:tc>
      </w:tr>
      <w:tr w:rsidR="00960FD5" w:rsidRPr="00A00652" w14:paraId="13FBE381"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17A3C367" w14:textId="77777777" w:rsidR="00960FD5" w:rsidRPr="00A00652" w:rsidRDefault="00960FD5">
            <w:pPr>
              <w:pStyle w:val="Agency-body-text-report"/>
              <w:spacing w:before="0" w:after="20"/>
            </w:pPr>
            <w:r w:rsidRPr="00A00652">
              <w:t>Slovenia</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08BF328" w14:textId="77777777" w:rsidR="00960FD5" w:rsidRPr="00A00652" w:rsidRDefault="00960FD5">
            <w:pPr>
              <w:pStyle w:val="Agency-body-text-report"/>
              <w:spacing w:before="0" w:after="20"/>
              <w:jc w:val="center"/>
            </w:pPr>
            <w:r w:rsidRPr="00A00652">
              <w:t>8.39</w:t>
            </w:r>
          </w:p>
        </w:tc>
      </w:tr>
      <w:tr w:rsidR="00960FD5" w:rsidRPr="00A00652" w14:paraId="3873FA8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1539884" w14:textId="77777777" w:rsidR="00960FD5" w:rsidRPr="00A00652" w:rsidRDefault="00960FD5">
            <w:pPr>
              <w:pStyle w:val="Agency-body-text-report"/>
              <w:spacing w:before="0" w:after="20"/>
            </w:pPr>
            <w:r w:rsidRPr="00A00652">
              <w:t>Spain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3F0EDE53" w14:textId="77777777" w:rsidR="00960FD5" w:rsidRPr="00A00652" w:rsidRDefault="00960FD5">
            <w:pPr>
              <w:pStyle w:val="Agency-body-text-report"/>
              <w:spacing w:before="0" w:after="20"/>
              <w:jc w:val="center"/>
            </w:pPr>
            <w:r w:rsidRPr="00A00652">
              <w:t>2.84</w:t>
            </w:r>
          </w:p>
        </w:tc>
      </w:tr>
      <w:tr w:rsidR="00960FD5" w:rsidRPr="00A00652" w14:paraId="0B51882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46002B6" w14:textId="77777777" w:rsidR="00960FD5" w:rsidRPr="00A00652" w:rsidRDefault="00960FD5">
            <w:pPr>
              <w:pStyle w:val="Agency-body-text-report"/>
              <w:spacing w:before="0" w:after="20"/>
            </w:pPr>
            <w:r w:rsidRPr="00A00652">
              <w:t>Sweden</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254D3E4" w14:textId="77777777" w:rsidR="00960FD5" w:rsidRPr="00A00652" w:rsidRDefault="00960FD5">
            <w:pPr>
              <w:pStyle w:val="Agency-body-text-report"/>
              <w:spacing w:before="0" w:after="20"/>
              <w:jc w:val="center"/>
            </w:pPr>
            <w:r w:rsidRPr="00A00652">
              <w:t>1.11</w:t>
            </w:r>
          </w:p>
        </w:tc>
      </w:tr>
      <w:tr w:rsidR="00960FD5" w:rsidRPr="00A00652" w14:paraId="46F9CA1D"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1E10E18" w14:textId="77777777" w:rsidR="00960FD5" w:rsidRPr="00A00652" w:rsidRDefault="00960FD5">
            <w:pPr>
              <w:pStyle w:val="Agency-body-text-report"/>
              <w:spacing w:before="0" w:after="20"/>
            </w:pPr>
            <w:r w:rsidRPr="00A00652">
              <w:t>Switzerland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1E69BF4" w14:textId="77777777" w:rsidR="00960FD5" w:rsidRPr="00A00652" w:rsidRDefault="00960FD5">
            <w:pPr>
              <w:pStyle w:val="Agency-body-text-report"/>
              <w:spacing w:before="0" w:after="20"/>
              <w:jc w:val="center"/>
            </w:pPr>
            <w:r w:rsidRPr="00A00652">
              <w:t>4.28</w:t>
            </w:r>
          </w:p>
        </w:tc>
      </w:tr>
      <w:tr w:rsidR="00960FD5" w:rsidRPr="00A00652" w14:paraId="52848017"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7CB98A4" w14:textId="5F9D597E" w:rsidR="00960FD5" w:rsidRPr="00A00652" w:rsidRDefault="00DD7189">
            <w:pPr>
              <w:pStyle w:val="Agency-body-text-report"/>
              <w:spacing w:before="0" w:after="20"/>
            </w:pPr>
            <w:r w:rsidRPr="00A00652">
              <w:t>United Kingdom</w:t>
            </w:r>
            <w:r w:rsidR="00C51D7A" w:rsidRPr="00A00652">
              <w:t xml:space="preserve"> (England)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8ABD12D" w14:textId="77777777" w:rsidR="00960FD5" w:rsidRPr="00A00652" w:rsidRDefault="00960FD5">
            <w:pPr>
              <w:pStyle w:val="Agency-body-text-report"/>
              <w:spacing w:before="0" w:after="20"/>
              <w:jc w:val="center"/>
            </w:pPr>
            <w:r w:rsidRPr="00A00652">
              <w:t>2.83</w:t>
            </w:r>
          </w:p>
        </w:tc>
      </w:tr>
      <w:tr w:rsidR="00960FD5" w:rsidRPr="00A00652" w14:paraId="211C07C0"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032DCE7" w14:textId="50092491" w:rsidR="00960FD5" w:rsidRPr="00A00652" w:rsidRDefault="00DD7189">
            <w:pPr>
              <w:pStyle w:val="Agency-body-text-report"/>
              <w:spacing w:before="0" w:after="20"/>
            </w:pPr>
            <w:r w:rsidRPr="00A00652">
              <w:t>United Kingdom</w:t>
            </w:r>
            <w:r w:rsidR="0032665B" w:rsidRPr="00A00652">
              <w:t xml:space="preserve"> (Northern Ireland)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7A516EFE" w14:textId="77777777" w:rsidR="00960FD5" w:rsidRPr="00A00652" w:rsidRDefault="00960FD5">
            <w:pPr>
              <w:pStyle w:val="Agency-body-text-report"/>
              <w:spacing w:before="0" w:after="20"/>
              <w:jc w:val="center"/>
            </w:pPr>
            <w:r w:rsidRPr="00A00652">
              <w:t>4.76</w:t>
            </w:r>
          </w:p>
        </w:tc>
      </w:tr>
      <w:tr w:rsidR="00960FD5" w:rsidRPr="00A00652" w14:paraId="2767FF6F"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B6225CB" w14:textId="0E943D29" w:rsidR="00960FD5" w:rsidRPr="00A00652" w:rsidRDefault="00DD7189">
            <w:pPr>
              <w:pStyle w:val="Agency-body-text-report"/>
              <w:spacing w:before="0" w:after="20"/>
            </w:pPr>
            <w:r w:rsidRPr="00A00652">
              <w:t>United Kingdom</w:t>
            </w:r>
            <w:r w:rsidR="00C51D7A" w:rsidRPr="00A00652">
              <w:t xml:space="preserve"> (Scotland)</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0F50BCCF" w14:textId="77777777" w:rsidR="00960FD5" w:rsidRPr="00A00652" w:rsidRDefault="00960FD5">
            <w:pPr>
              <w:pStyle w:val="Agency-body-text-report"/>
              <w:spacing w:before="0" w:after="20"/>
              <w:jc w:val="center"/>
            </w:pPr>
            <w:r w:rsidRPr="00A00652">
              <w:t>17.47</w:t>
            </w:r>
          </w:p>
        </w:tc>
      </w:tr>
      <w:tr w:rsidR="00960FD5" w:rsidRPr="00A00652" w14:paraId="6E958CC8"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5BBEFB92" w14:textId="21AFFF5C" w:rsidR="00960FD5" w:rsidRPr="00A00652" w:rsidRDefault="00DD7189">
            <w:pPr>
              <w:pStyle w:val="Agency-body-text-report"/>
              <w:spacing w:before="0" w:after="20"/>
            </w:pPr>
            <w:r w:rsidRPr="00A00652">
              <w:t>United Kingdom</w:t>
            </w:r>
            <w:r w:rsidR="00C51D7A" w:rsidRPr="00A00652">
              <w:t xml:space="preserve"> (Wales)</w:t>
            </w:r>
          </w:p>
        </w:tc>
        <w:tc>
          <w:tcPr>
            <w:tcW w:w="2495" w:type="pct"/>
            <w:tcBorders>
              <w:top w:val="single" w:sz="4" w:space="0" w:color="1E1C43"/>
              <w:left w:val="single" w:sz="4" w:space="0" w:color="1E1C43"/>
              <w:bottom w:val="single" w:sz="4" w:space="0" w:color="1E1C43"/>
              <w:right w:val="single" w:sz="4" w:space="0" w:color="1E1C43"/>
            </w:tcBorders>
            <w:shd w:val="clear" w:color="auto" w:fill="auto"/>
            <w:vAlign w:val="center"/>
          </w:tcPr>
          <w:p w14:paraId="48C5FD5C" w14:textId="77777777" w:rsidR="00960FD5" w:rsidRPr="00A00652" w:rsidRDefault="00960FD5">
            <w:pPr>
              <w:pStyle w:val="Agency-body-text-report"/>
              <w:spacing w:before="0" w:after="20"/>
              <w:jc w:val="center"/>
            </w:pPr>
            <w:r w:rsidRPr="00A00652">
              <w:t>2.99</w:t>
            </w:r>
          </w:p>
        </w:tc>
      </w:tr>
      <w:tr w:rsidR="00960FD5" w:rsidRPr="00A00652" w14:paraId="2AFF6246" w14:textId="77777777" w:rsidTr="001B55CC">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7A46D71A" w14:textId="77E43C84" w:rsidR="00960FD5" w:rsidRPr="00A00652" w:rsidRDefault="006749ED">
            <w:pPr>
              <w:pStyle w:val="Agency-body-text-report"/>
              <w:spacing w:before="0" w:after="20"/>
              <w:rPr>
                <w:b/>
              </w:rPr>
            </w:pPr>
            <w:r w:rsidRPr="00A00652">
              <w:rPr>
                <w:b/>
              </w:rPr>
              <w:t>Total ave</w:t>
            </w:r>
            <w:r w:rsidR="00960FD5" w:rsidRPr="00A00652">
              <w:rPr>
                <w:b/>
              </w:rPr>
              <w:t>rage for the 30 countries</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AB709CB" w14:textId="77777777" w:rsidR="00960FD5" w:rsidRPr="00A00652" w:rsidRDefault="00960FD5">
            <w:pPr>
              <w:pStyle w:val="Agency-body-text-report"/>
              <w:spacing w:before="0" w:after="20"/>
              <w:jc w:val="center"/>
              <w:rPr>
                <w:b/>
              </w:rPr>
            </w:pPr>
            <w:r w:rsidRPr="00A00652">
              <w:rPr>
                <w:b/>
              </w:rPr>
              <w:t>4.53</w:t>
            </w:r>
          </w:p>
        </w:tc>
      </w:tr>
    </w:tbl>
    <w:p w14:paraId="55B89178" w14:textId="71405F62" w:rsidR="00960FD5" w:rsidRPr="00A00652" w:rsidRDefault="00661BE0" w:rsidP="00FF6F01">
      <w:pPr>
        <w:pStyle w:val="Agency-caption-report"/>
        <w:keepNext/>
      </w:pPr>
      <w:bookmarkStart w:id="220" w:name="_Toc492296569"/>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8</w:t>
      </w:r>
      <w:r w:rsidRPr="00A00652">
        <w:fldChar w:fldCharType="end"/>
      </w:r>
      <w:r w:rsidR="00394A1D" w:rsidRPr="00A00652">
        <w:t xml:space="preserve">. Data for </w:t>
      </w:r>
      <w:hyperlink w:anchor="Figure8" w:history="1">
        <w:r w:rsidR="00394A1D" w:rsidRPr="00A00652">
          <w:rPr>
            <w:rStyle w:val="Hyperlink"/>
          </w:rPr>
          <w:t>Figure 8</w:t>
        </w:r>
      </w:hyperlink>
      <w:r w:rsidR="00394A1D" w:rsidRPr="00A00652">
        <w:t>: Gender breakdown of pupils with an official decision of SEN, based on the enrolled school population (%)</w:t>
      </w:r>
      <w:bookmarkEnd w:id="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female Belgium (Flemish speaking community)&#10;5.60&#10;2.96&#10;Belgium (French speaking community)&#10;4.31&#10;2.41&#10;Croatia&#10;3.21&#10;1.80&#10;Cyprus&#10;3.19&#10;2.36&#10;Czech Republic&#10;6.13&#10;3.10&#10;Denmark&#10;3.97&#10;1.54&#10;Estonia&#10;5.64&#10;2.79&#10;Finland&#10;5.11&#10;2.19&#10;France&#10;2.01&#10;0.93&#10;Hungary&#10;4.61&#10;2.46&#10;Iceland&#10;10.99&#10;5.45&#10;Ireland&#10;3.84&#10;1.43&#10;Malta&#10;4.38&#10;1.64&#10;Netherlands&#10;3.58&#10;1.33&#10;Norway&#10;5.81&#10;2.77&#10;Poland&#10;2.21&#10;1.25&#10;Slovakia&#10;6.73&#10;4.19&#10;Spain&#10;1.86&#10;0.98&#10;Sweden&#10;0.68&#10;0.43&#10;Switzerland&#10;2.72&#10;1.56&#10;United Kingdom (England)&#10;2.08&#10;0.75&#10;United Kingdom (Northern Ireland)&#10;3.46&#10;1.29&#10;United Kingdom (Scotland)&#10;10.99&#10;6.48&#10;Total average for the 23 countries&#10;2.86&#10;1.37"/>
      </w:tblPr>
      <w:tblGrid>
        <w:gridCol w:w="4033"/>
        <w:gridCol w:w="2325"/>
        <w:gridCol w:w="2522"/>
      </w:tblGrid>
      <w:tr w:rsidR="00960FD5" w:rsidRPr="00A00652" w14:paraId="3A9D6D66"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C0CE34" w14:textId="77777777" w:rsidR="00960FD5" w:rsidRPr="00A00652" w:rsidRDefault="00960FD5">
            <w:pPr>
              <w:pStyle w:val="Agency-body-text-report"/>
              <w:keepNext/>
              <w:spacing w:before="60" w:after="6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39DCB" w14:textId="5867AC9E" w:rsidR="00960FD5" w:rsidRPr="00A00652" w:rsidRDefault="00960FD5">
            <w:pPr>
              <w:pStyle w:val="Agency-body-text-report"/>
              <w:keepNext/>
              <w:spacing w:before="60" w:after="60"/>
              <w:jc w:val="center"/>
              <w:rPr>
                <w:b/>
              </w:rPr>
            </w:pPr>
            <w:r w:rsidRPr="00A00652">
              <w:rPr>
                <w:b/>
              </w:rPr>
              <w:t xml:space="preserve">Percentage (%), </w:t>
            </w:r>
            <w:r w:rsidR="00916825"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B96D28" w14:textId="122E220B" w:rsidR="00960FD5" w:rsidRPr="00A00652" w:rsidRDefault="00960FD5">
            <w:pPr>
              <w:pStyle w:val="Agency-body-text-report"/>
              <w:keepNext/>
              <w:spacing w:before="60" w:after="60"/>
              <w:jc w:val="center"/>
              <w:rPr>
                <w:b/>
              </w:rPr>
            </w:pPr>
            <w:r w:rsidRPr="00A00652">
              <w:rPr>
                <w:b/>
              </w:rPr>
              <w:t xml:space="preserve">Percentage (%), </w:t>
            </w:r>
            <w:r w:rsidR="00916825" w:rsidRPr="00A00652">
              <w:rPr>
                <w:b/>
              </w:rPr>
              <w:t>female</w:t>
            </w:r>
          </w:p>
        </w:tc>
      </w:tr>
      <w:tr w:rsidR="00960FD5" w:rsidRPr="00A00652" w14:paraId="378E7FB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AC20A" w14:textId="3B2A68B2" w:rsidR="00960FD5" w:rsidRPr="00A00652" w:rsidRDefault="00C51D7A">
            <w:pPr>
              <w:pStyle w:val="Agency-body-text-report"/>
              <w:spacing w:before="60" w:after="6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2C742" w14:textId="77777777" w:rsidR="00960FD5" w:rsidRPr="00A00652" w:rsidRDefault="00960FD5">
            <w:pPr>
              <w:pStyle w:val="Agency-body-text-report"/>
              <w:spacing w:before="60" w:after="60"/>
              <w:jc w:val="center"/>
            </w:pPr>
            <w:r w:rsidRPr="00A00652">
              <w:t>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530FB6" w14:textId="77777777" w:rsidR="00960FD5" w:rsidRPr="00A00652" w:rsidRDefault="00960FD5">
            <w:pPr>
              <w:pStyle w:val="Agency-body-text-report"/>
              <w:spacing w:before="60" w:after="60"/>
              <w:jc w:val="center"/>
            </w:pPr>
            <w:r w:rsidRPr="00A00652">
              <w:t>2.96</w:t>
            </w:r>
          </w:p>
        </w:tc>
      </w:tr>
      <w:tr w:rsidR="00960FD5" w:rsidRPr="00A00652" w14:paraId="0282A5F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C5D3E9" w14:textId="2E29426E" w:rsidR="00960FD5" w:rsidRPr="00A00652" w:rsidRDefault="00C51D7A">
            <w:pPr>
              <w:pStyle w:val="Agency-body-text-report"/>
              <w:spacing w:before="60" w:after="6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F8256" w14:textId="77777777" w:rsidR="00960FD5" w:rsidRPr="00A00652" w:rsidRDefault="00960FD5">
            <w:pPr>
              <w:pStyle w:val="Agency-body-text-report"/>
              <w:spacing w:before="60" w:after="60"/>
              <w:jc w:val="center"/>
            </w:pPr>
            <w:r w:rsidRPr="00A00652">
              <w:t>4.31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7FE47" w14:textId="77777777" w:rsidR="00960FD5" w:rsidRPr="00A00652" w:rsidRDefault="00960FD5">
            <w:pPr>
              <w:pStyle w:val="Agency-body-text-report"/>
              <w:spacing w:before="60" w:after="60"/>
              <w:jc w:val="center"/>
            </w:pPr>
            <w:r w:rsidRPr="00A00652">
              <w:t>2.41</w:t>
            </w:r>
          </w:p>
        </w:tc>
      </w:tr>
      <w:tr w:rsidR="00960FD5" w:rsidRPr="00A00652" w14:paraId="01B1862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5A2BC" w14:textId="77777777" w:rsidR="00960FD5" w:rsidRPr="00A00652" w:rsidRDefault="00960FD5">
            <w:pPr>
              <w:pStyle w:val="Agency-body-text-report"/>
              <w:spacing w:before="60" w:after="6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0F45E" w14:textId="77777777" w:rsidR="00960FD5" w:rsidRPr="00A00652" w:rsidRDefault="00960FD5">
            <w:pPr>
              <w:pStyle w:val="Agency-body-text-report"/>
              <w:spacing w:before="60" w:after="60"/>
              <w:jc w:val="center"/>
            </w:pPr>
            <w:r w:rsidRPr="00A00652">
              <w:t>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BA479" w14:textId="77777777" w:rsidR="00960FD5" w:rsidRPr="00A00652" w:rsidRDefault="00960FD5">
            <w:pPr>
              <w:pStyle w:val="Agency-body-text-report"/>
              <w:spacing w:before="60" w:after="60"/>
              <w:jc w:val="center"/>
            </w:pPr>
            <w:r w:rsidRPr="00A00652">
              <w:t>1.80</w:t>
            </w:r>
          </w:p>
        </w:tc>
      </w:tr>
      <w:tr w:rsidR="00960FD5" w:rsidRPr="00A00652" w14:paraId="1F0BBA1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38778" w14:textId="77777777" w:rsidR="00960FD5" w:rsidRPr="00A00652" w:rsidRDefault="00960FD5">
            <w:pPr>
              <w:pStyle w:val="Agency-body-text-report"/>
              <w:spacing w:before="60" w:after="6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0B426" w14:textId="77777777" w:rsidR="00960FD5" w:rsidRPr="00A00652" w:rsidRDefault="00960FD5">
            <w:pPr>
              <w:pStyle w:val="Agency-body-text-report"/>
              <w:spacing w:before="60" w:after="60"/>
              <w:jc w:val="center"/>
            </w:pPr>
            <w:r w:rsidRPr="00A00652">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C176F" w14:textId="77777777" w:rsidR="00960FD5" w:rsidRPr="00A00652" w:rsidRDefault="00960FD5">
            <w:pPr>
              <w:pStyle w:val="Agency-body-text-report"/>
              <w:spacing w:before="60" w:after="60"/>
              <w:jc w:val="center"/>
            </w:pPr>
            <w:r w:rsidRPr="00A00652">
              <w:t>2.36</w:t>
            </w:r>
          </w:p>
        </w:tc>
      </w:tr>
      <w:tr w:rsidR="00960FD5" w:rsidRPr="00A00652" w14:paraId="597B6F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EEA1D" w14:textId="7FE63B31" w:rsidR="00960FD5" w:rsidRPr="00A00652" w:rsidRDefault="0032665B">
            <w:pPr>
              <w:pStyle w:val="Agency-body-text-report"/>
              <w:spacing w:before="60" w:after="6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81847" w14:textId="77777777" w:rsidR="00960FD5" w:rsidRPr="00A00652" w:rsidRDefault="00960FD5">
            <w:pPr>
              <w:pStyle w:val="Agency-body-text-report"/>
              <w:spacing w:before="60" w:after="60"/>
              <w:jc w:val="center"/>
            </w:pPr>
            <w:r w:rsidRPr="00A00652">
              <w:t>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8290C" w14:textId="77777777" w:rsidR="00960FD5" w:rsidRPr="00A00652" w:rsidRDefault="00960FD5">
            <w:pPr>
              <w:pStyle w:val="Agency-body-text-report"/>
              <w:spacing w:before="60" w:after="60"/>
              <w:jc w:val="center"/>
            </w:pPr>
            <w:r w:rsidRPr="00A00652">
              <w:t>3.10</w:t>
            </w:r>
          </w:p>
        </w:tc>
      </w:tr>
      <w:tr w:rsidR="00960FD5" w:rsidRPr="00A00652" w14:paraId="02B8AB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7C56F" w14:textId="77777777" w:rsidR="00960FD5" w:rsidRPr="00A00652" w:rsidRDefault="00960FD5">
            <w:pPr>
              <w:pStyle w:val="Agency-body-text-report"/>
              <w:spacing w:before="60" w:after="6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E35B2" w14:textId="77777777" w:rsidR="00960FD5" w:rsidRPr="00A00652" w:rsidRDefault="00960FD5">
            <w:pPr>
              <w:pStyle w:val="Agency-body-text-report"/>
              <w:spacing w:before="60" w:after="60"/>
              <w:jc w:val="center"/>
            </w:pPr>
            <w:r w:rsidRPr="00A00652">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EEFF6" w14:textId="77777777" w:rsidR="00960FD5" w:rsidRPr="00A00652" w:rsidRDefault="00960FD5">
            <w:pPr>
              <w:pStyle w:val="Agency-body-text-report"/>
              <w:spacing w:before="60" w:after="60"/>
              <w:jc w:val="center"/>
            </w:pPr>
            <w:r w:rsidRPr="00A00652">
              <w:t>1.54</w:t>
            </w:r>
          </w:p>
        </w:tc>
      </w:tr>
      <w:tr w:rsidR="00960FD5" w:rsidRPr="00A00652" w14:paraId="11EFEB4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2AB11" w14:textId="77777777" w:rsidR="00960FD5" w:rsidRPr="00A00652" w:rsidRDefault="00960FD5">
            <w:pPr>
              <w:pStyle w:val="Agency-body-text-report"/>
              <w:spacing w:before="60" w:after="6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96060" w14:textId="77777777" w:rsidR="00960FD5" w:rsidRPr="00A00652" w:rsidRDefault="00960FD5">
            <w:pPr>
              <w:pStyle w:val="Agency-body-text-report"/>
              <w:spacing w:before="60" w:after="60"/>
              <w:jc w:val="center"/>
            </w:pPr>
            <w:r w:rsidRPr="00A00652">
              <w:t>5.64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3325D" w14:textId="77777777" w:rsidR="00960FD5" w:rsidRPr="00A00652" w:rsidRDefault="00960FD5">
            <w:pPr>
              <w:pStyle w:val="Agency-body-text-report"/>
              <w:spacing w:before="60" w:after="60"/>
              <w:jc w:val="center"/>
            </w:pPr>
            <w:r w:rsidRPr="00A00652">
              <w:t>2.79</w:t>
            </w:r>
          </w:p>
        </w:tc>
      </w:tr>
      <w:tr w:rsidR="00960FD5" w:rsidRPr="00A00652" w14:paraId="3482325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30127" w14:textId="77777777" w:rsidR="00960FD5" w:rsidRPr="00A00652" w:rsidRDefault="00960FD5">
            <w:pPr>
              <w:pStyle w:val="Agency-body-text-report"/>
              <w:spacing w:before="60" w:after="6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00BA3" w14:textId="77777777" w:rsidR="00960FD5" w:rsidRPr="00A00652" w:rsidRDefault="00960FD5">
            <w:pPr>
              <w:pStyle w:val="Agency-body-text-report"/>
              <w:spacing w:before="60" w:after="60"/>
              <w:jc w:val="center"/>
            </w:pPr>
            <w:r w:rsidRPr="00A00652">
              <w:t>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B3739" w14:textId="77777777" w:rsidR="00960FD5" w:rsidRPr="00A00652" w:rsidRDefault="00960FD5">
            <w:pPr>
              <w:pStyle w:val="Agency-body-text-report"/>
              <w:spacing w:before="60" w:after="60"/>
              <w:jc w:val="center"/>
            </w:pPr>
            <w:r w:rsidRPr="00A00652">
              <w:t>2.19</w:t>
            </w:r>
          </w:p>
        </w:tc>
      </w:tr>
      <w:tr w:rsidR="00960FD5" w:rsidRPr="00A00652" w14:paraId="2DDA6F7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2FD85" w14:textId="77777777" w:rsidR="00960FD5" w:rsidRPr="00A00652" w:rsidRDefault="00960FD5">
            <w:pPr>
              <w:pStyle w:val="Agency-body-text-report"/>
              <w:spacing w:before="60" w:after="6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481BB" w14:textId="77777777" w:rsidR="00960FD5" w:rsidRPr="00A00652" w:rsidRDefault="00960FD5">
            <w:pPr>
              <w:pStyle w:val="Agency-body-text-report"/>
              <w:spacing w:before="60" w:after="60"/>
              <w:jc w:val="center"/>
            </w:pPr>
            <w:r w:rsidRPr="00A00652">
              <w:t>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018F12" w14:textId="77777777" w:rsidR="00960FD5" w:rsidRPr="00A00652" w:rsidRDefault="00960FD5">
            <w:pPr>
              <w:pStyle w:val="Agency-body-text-report"/>
              <w:spacing w:before="60" w:after="60"/>
              <w:jc w:val="center"/>
            </w:pPr>
            <w:r w:rsidRPr="00A00652">
              <w:t>0.93</w:t>
            </w:r>
          </w:p>
        </w:tc>
      </w:tr>
      <w:tr w:rsidR="00960FD5" w:rsidRPr="00A00652" w14:paraId="3063F9A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41954" w14:textId="77777777" w:rsidR="00960FD5" w:rsidRPr="00A00652" w:rsidRDefault="00960FD5">
            <w:pPr>
              <w:pStyle w:val="Agency-body-text-report"/>
              <w:spacing w:before="60" w:after="6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C7C37" w14:textId="77777777" w:rsidR="00960FD5" w:rsidRPr="00A00652" w:rsidRDefault="00960FD5">
            <w:pPr>
              <w:pStyle w:val="Agency-body-text-report"/>
              <w:spacing w:before="60" w:after="60"/>
              <w:jc w:val="center"/>
            </w:pPr>
            <w:r w:rsidRPr="00A00652">
              <w:t>4.61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B61582" w14:textId="77777777" w:rsidR="00960FD5" w:rsidRPr="00A00652" w:rsidRDefault="00960FD5">
            <w:pPr>
              <w:pStyle w:val="Agency-body-text-report"/>
              <w:spacing w:before="60" w:after="60"/>
              <w:jc w:val="center"/>
            </w:pPr>
            <w:r w:rsidRPr="00A00652">
              <w:t>2.46</w:t>
            </w:r>
          </w:p>
        </w:tc>
      </w:tr>
      <w:tr w:rsidR="00960FD5" w:rsidRPr="00A00652" w14:paraId="7AB96B4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DB5A5" w14:textId="77777777" w:rsidR="00960FD5" w:rsidRPr="00A00652" w:rsidRDefault="00960FD5">
            <w:pPr>
              <w:pStyle w:val="Agency-body-text-report"/>
              <w:spacing w:before="60" w:after="6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E27F9" w14:textId="77777777" w:rsidR="00960FD5" w:rsidRPr="00A00652" w:rsidRDefault="00960FD5">
            <w:pPr>
              <w:pStyle w:val="Agency-body-text-report"/>
              <w:spacing w:before="60" w:after="60"/>
              <w:jc w:val="center"/>
            </w:pPr>
            <w:r w:rsidRPr="00A00652">
              <w:t>10.99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B05BAB" w14:textId="77777777" w:rsidR="00960FD5" w:rsidRPr="00A00652" w:rsidRDefault="00960FD5">
            <w:pPr>
              <w:pStyle w:val="Agency-body-text-report"/>
              <w:spacing w:before="60" w:after="60"/>
              <w:jc w:val="center"/>
            </w:pPr>
            <w:r w:rsidRPr="00A00652">
              <w:t>5.45</w:t>
            </w:r>
          </w:p>
        </w:tc>
      </w:tr>
      <w:tr w:rsidR="00960FD5" w:rsidRPr="00A00652" w14:paraId="3D67C73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5CA41" w14:textId="77777777" w:rsidR="00960FD5" w:rsidRPr="00A00652" w:rsidRDefault="00960FD5">
            <w:pPr>
              <w:pStyle w:val="Agency-body-text-report"/>
              <w:spacing w:before="60" w:after="6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CE779" w14:textId="77777777" w:rsidR="00960FD5" w:rsidRPr="00A00652" w:rsidRDefault="00960FD5">
            <w:pPr>
              <w:pStyle w:val="Agency-body-text-report"/>
              <w:spacing w:before="60" w:after="60"/>
              <w:jc w:val="center"/>
            </w:pPr>
            <w:r w:rsidRPr="00A00652">
              <w:t>3.84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88C7D9" w14:textId="77777777" w:rsidR="00960FD5" w:rsidRPr="00A00652" w:rsidRDefault="00960FD5">
            <w:pPr>
              <w:pStyle w:val="Agency-body-text-report"/>
              <w:spacing w:before="60" w:after="60"/>
              <w:jc w:val="center"/>
            </w:pPr>
            <w:r w:rsidRPr="00A00652">
              <w:t>1.43</w:t>
            </w:r>
          </w:p>
        </w:tc>
      </w:tr>
      <w:tr w:rsidR="00960FD5" w:rsidRPr="00A00652" w14:paraId="5991CF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18A47" w14:textId="77777777" w:rsidR="00960FD5" w:rsidRPr="00A00652" w:rsidRDefault="00960FD5">
            <w:pPr>
              <w:pStyle w:val="Agency-body-text-report"/>
              <w:spacing w:before="60" w:after="6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299B7" w14:textId="77777777" w:rsidR="00960FD5" w:rsidRPr="00A00652" w:rsidRDefault="00960FD5">
            <w:pPr>
              <w:pStyle w:val="Agency-body-text-report"/>
              <w:spacing w:before="60" w:after="60"/>
              <w:jc w:val="center"/>
            </w:pPr>
            <w:r w:rsidRPr="00A00652">
              <w:t>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3FC5BD" w14:textId="77777777" w:rsidR="00960FD5" w:rsidRPr="00A00652" w:rsidRDefault="00960FD5">
            <w:pPr>
              <w:pStyle w:val="Agency-body-text-report"/>
              <w:spacing w:before="60" w:after="60"/>
              <w:jc w:val="center"/>
            </w:pPr>
            <w:r w:rsidRPr="00A00652">
              <w:t>1.64</w:t>
            </w:r>
          </w:p>
        </w:tc>
      </w:tr>
      <w:tr w:rsidR="00960FD5" w:rsidRPr="00A00652" w14:paraId="24D3934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DA29E5" w14:textId="77777777" w:rsidR="00960FD5" w:rsidRPr="00A00652" w:rsidRDefault="00960FD5">
            <w:pPr>
              <w:pStyle w:val="Agency-body-text-report"/>
              <w:spacing w:before="60" w:after="6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86198C" w14:textId="77777777" w:rsidR="00960FD5" w:rsidRPr="00A00652" w:rsidRDefault="00960FD5">
            <w:pPr>
              <w:pStyle w:val="Agency-body-text-report"/>
              <w:spacing w:before="60" w:after="60"/>
              <w:jc w:val="center"/>
            </w:pPr>
            <w:r w:rsidRPr="00A00652">
              <w:t>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EE428" w14:textId="77777777" w:rsidR="00960FD5" w:rsidRPr="00A00652" w:rsidRDefault="00960FD5">
            <w:pPr>
              <w:pStyle w:val="Agency-body-text-report"/>
              <w:spacing w:before="60" w:after="60"/>
              <w:jc w:val="center"/>
            </w:pPr>
            <w:r w:rsidRPr="00A00652">
              <w:t>1.33</w:t>
            </w:r>
          </w:p>
        </w:tc>
      </w:tr>
      <w:tr w:rsidR="00960FD5" w:rsidRPr="00A00652" w14:paraId="52646CA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59582" w14:textId="77777777" w:rsidR="00960FD5" w:rsidRPr="00A00652" w:rsidRDefault="00960FD5">
            <w:pPr>
              <w:pStyle w:val="Agency-body-text-report"/>
              <w:spacing w:before="60" w:after="60"/>
            </w:pPr>
            <w:r w:rsidRPr="00A00652">
              <w:t>Norway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57518" w14:textId="77777777" w:rsidR="00960FD5" w:rsidRPr="00A00652" w:rsidRDefault="00960FD5">
            <w:pPr>
              <w:pStyle w:val="Agency-body-text-report"/>
              <w:spacing w:before="60" w:after="60"/>
              <w:jc w:val="center"/>
            </w:pPr>
            <w:r w:rsidRPr="00A00652">
              <w:t>5.81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9DD88" w14:textId="77777777" w:rsidR="00960FD5" w:rsidRPr="00A00652" w:rsidRDefault="00960FD5">
            <w:pPr>
              <w:pStyle w:val="Agency-body-text-report"/>
              <w:spacing w:before="60" w:after="60"/>
              <w:jc w:val="center"/>
            </w:pPr>
            <w:r w:rsidRPr="00A00652">
              <w:t>2.77</w:t>
            </w:r>
          </w:p>
        </w:tc>
      </w:tr>
      <w:tr w:rsidR="00960FD5" w:rsidRPr="00A00652" w14:paraId="3D165DB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8BF4B" w14:textId="77777777" w:rsidR="00960FD5" w:rsidRPr="00A00652" w:rsidRDefault="00960FD5">
            <w:pPr>
              <w:pStyle w:val="Agency-body-text-report"/>
              <w:spacing w:before="60" w:after="6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BF99C7" w14:textId="77777777" w:rsidR="00960FD5" w:rsidRPr="00A00652" w:rsidRDefault="00960FD5">
            <w:pPr>
              <w:pStyle w:val="Agency-body-text-report"/>
              <w:spacing w:before="60" w:after="60"/>
              <w:jc w:val="center"/>
            </w:pPr>
            <w:r w:rsidRPr="00A00652">
              <w:t>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B591C" w14:textId="77777777" w:rsidR="00960FD5" w:rsidRPr="00A00652" w:rsidRDefault="00960FD5">
            <w:pPr>
              <w:pStyle w:val="Agency-body-text-report"/>
              <w:spacing w:before="60" w:after="60"/>
              <w:jc w:val="center"/>
            </w:pPr>
            <w:r w:rsidRPr="00A00652">
              <w:t>1.25</w:t>
            </w:r>
          </w:p>
        </w:tc>
      </w:tr>
      <w:tr w:rsidR="00960FD5" w:rsidRPr="00A00652" w14:paraId="46DCB2E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160774" w14:textId="77777777" w:rsidR="00960FD5" w:rsidRPr="00A00652" w:rsidRDefault="00960FD5">
            <w:pPr>
              <w:pStyle w:val="Agency-body-text-report"/>
              <w:spacing w:before="60" w:after="6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8BC0A" w14:textId="77777777" w:rsidR="00960FD5" w:rsidRPr="00A00652" w:rsidRDefault="00960FD5">
            <w:pPr>
              <w:pStyle w:val="Agency-body-text-report"/>
              <w:spacing w:before="60" w:after="60"/>
              <w:jc w:val="center"/>
            </w:pPr>
            <w:r w:rsidRPr="00A00652">
              <w:t>6.73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2AFBE" w14:textId="77777777" w:rsidR="00960FD5" w:rsidRPr="00A00652" w:rsidRDefault="00960FD5">
            <w:pPr>
              <w:pStyle w:val="Agency-body-text-report"/>
              <w:spacing w:before="60" w:after="60"/>
              <w:jc w:val="center"/>
            </w:pPr>
            <w:r w:rsidRPr="00A00652">
              <w:t>4.19</w:t>
            </w:r>
          </w:p>
        </w:tc>
      </w:tr>
      <w:tr w:rsidR="00960FD5" w:rsidRPr="00A00652" w14:paraId="220BD03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C878E7" w14:textId="77777777" w:rsidR="00960FD5" w:rsidRPr="00A00652" w:rsidRDefault="00960FD5">
            <w:pPr>
              <w:pStyle w:val="Agency-body-text-report"/>
              <w:spacing w:before="60" w:after="6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2EABD" w14:textId="77777777" w:rsidR="00960FD5" w:rsidRPr="00A00652" w:rsidRDefault="00960FD5">
            <w:pPr>
              <w:pStyle w:val="Agency-body-text-report"/>
              <w:spacing w:before="60" w:after="60"/>
              <w:jc w:val="center"/>
            </w:pPr>
            <w:r w:rsidRPr="00A00652">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45709" w14:textId="77777777" w:rsidR="00960FD5" w:rsidRPr="00A00652" w:rsidRDefault="00960FD5">
            <w:pPr>
              <w:pStyle w:val="Agency-body-text-report"/>
              <w:spacing w:before="60" w:after="60"/>
              <w:jc w:val="center"/>
            </w:pPr>
            <w:r w:rsidRPr="00A00652">
              <w:t>0.98</w:t>
            </w:r>
          </w:p>
        </w:tc>
      </w:tr>
      <w:tr w:rsidR="00960FD5" w:rsidRPr="00A00652" w14:paraId="56FC65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3F5639" w14:textId="77777777" w:rsidR="00960FD5" w:rsidRPr="00A00652" w:rsidRDefault="00960FD5">
            <w:pPr>
              <w:pStyle w:val="Agency-body-text-report"/>
              <w:spacing w:before="60" w:after="6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BA1CC" w14:textId="77777777" w:rsidR="00960FD5" w:rsidRPr="00A00652" w:rsidRDefault="00960FD5">
            <w:pPr>
              <w:pStyle w:val="Agency-body-text-report"/>
              <w:spacing w:before="60" w:after="60"/>
              <w:jc w:val="center"/>
            </w:pPr>
            <w:r w:rsidRPr="00A00652">
              <w:t>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AE7D3" w14:textId="77777777" w:rsidR="00960FD5" w:rsidRPr="00A00652" w:rsidRDefault="00960FD5">
            <w:pPr>
              <w:pStyle w:val="Agency-body-text-report"/>
              <w:spacing w:before="60" w:after="60"/>
              <w:jc w:val="center"/>
            </w:pPr>
            <w:r w:rsidRPr="00A00652">
              <w:t>0.43</w:t>
            </w:r>
          </w:p>
        </w:tc>
      </w:tr>
      <w:tr w:rsidR="00960FD5" w:rsidRPr="00A00652" w14:paraId="0344266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DA64F" w14:textId="77777777" w:rsidR="00960FD5" w:rsidRPr="00A00652" w:rsidRDefault="00960FD5">
            <w:pPr>
              <w:pStyle w:val="Agency-body-text-report"/>
              <w:spacing w:before="60" w:after="6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1ED4D" w14:textId="77777777" w:rsidR="00960FD5" w:rsidRPr="00A00652" w:rsidRDefault="00960FD5">
            <w:pPr>
              <w:pStyle w:val="Agency-body-text-report"/>
              <w:spacing w:before="60" w:after="60"/>
              <w:jc w:val="center"/>
            </w:pPr>
            <w:r w:rsidRPr="00A00652">
              <w:t>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9A38E" w14:textId="77777777" w:rsidR="00960FD5" w:rsidRPr="00A00652" w:rsidRDefault="00960FD5">
            <w:pPr>
              <w:pStyle w:val="Agency-body-text-report"/>
              <w:spacing w:before="60" w:after="60"/>
              <w:jc w:val="center"/>
            </w:pPr>
            <w:r w:rsidRPr="00A00652">
              <w:t>1.56</w:t>
            </w:r>
          </w:p>
        </w:tc>
      </w:tr>
      <w:tr w:rsidR="00960FD5" w:rsidRPr="00A00652" w14:paraId="7E94D87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0F5A8" w14:textId="5FE2CDF9" w:rsidR="00960FD5" w:rsidRPr="00A00652" w:rsidRDefault="00DD7189">
            <w:pPr>
              <w:pStyle w:val="Agency-body-text-report"/>
              <w:spacing w:before="60" w:after="60"/>
            </w:pPr>
            <w:r w:rsidRPr="00A00652">
              <w:t>United Kingdom</w:t>
            </w:r>
            <w:r w:rsidR="00C51D7A" w:rsidRPr="00A00652">
              <w:t xml:space="preserve"> (England)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D247F" w14:textId="77777777" w:rsidR="00960FD5" w:rsidRPr="00A00652" w:rsidRDefault="00960FD5">
            <w:pPr>
              <w:pStyle w:val="Agency-body-text-report"/>
              <w:spacing w:before="60" w:after="60"/>
              <w:jc w:val="center"/>
            </w:pPr>
            <w:r w:rsidRPr="00A00652">
              <w:t>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4DED49" w14:textId="77777777" w:rsidR="00960FD5" w:rsidRPr="00A00652" w:rsidRDefault="00960FD5">
            <w:pPr>
              <w:pStyle w:val="Agency-body-text-report"/>
              <w:spacing w:before="60" w:after="60"/>
              <w:jc w:val="center"/>
            </w:pPr>
            <w:r w:rsidRPr="00A00652">
              <w:t>0.75</w:t>
            </w:r>
          </w:p>
        </w:tc>
      </w:tr>
      <w:tr w:rsidR="00960FD5" w:rsidRPr="00A00652" w14:paraId="46085E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244D9" w14:textId="1D15FF7B" w:rsidR="00960FD5" w:rsidRPr="00A00652" w:rsidRDefault="00DD7189">
            <w:pPr>
              <w:pStyle w:val="Agency-body-text-report"/>
              <w:spacing w:before="60" w:after="6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8020A" w14:textId="77777777" w:rsidR="00960FD5" w:rsidRPr="00A00652" w:rsidRDefault="00960FD5">
            <w:pPr>
              <w:pStyle w:val="Agency-body-text-report"/>
              <w:spacing w:before="60" w:after="60"/>
              <w:jc w:val="center"/>
            </w:pPr>
            <w:r w:rsidRPr="00A00652">
              <w:t>3.46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52FEDD" w14:textId="77777777" w:rsidR="00960FD5" w:rsidRPr="00A00652" w:rsidRDefault="00960FD5">
            <w:pPr>
              <w:pStyle w:val="Agency-body-text-report"/>
              <w:spacing w:before="60" w:after="60"/>
              <w:jc w:val="center"/>
            </w:pPr>
            <w:r w:rsidRPr="00A00652">
              <w:t>1.29</w:t>
            </w:r>
          </w:p>
        </w:tc>
      </w:tr>
      <w:tr w:rsidR="00960FD5" w:rsidRPr="00A00652" w14:paraId="0A4248F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26C05" w14:textId="6AFED028" w:rsidR="00960FD5" w:rsidRPr="00A00652" w:rsidRDefault="00DD7189">
            <w:pPr>
              <w:pStyle w:val="Agency-body-text-report"/>
              <w:spacing w:before="60" w:after="6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6DD13" w14:textId="77777777" w:rsidR="00960FD5" w:rsidRPr="00A00652" w:rsidRDefault="00960FD5">
            <w:pPr>
              <w:pStyle w:val="Agency-body-text-report"/>
              <w:spacing w:before="60" w:after="60"/>
              <w:jc w:val="center"/>
            </w:pPr>
            <w:r w:rsidRPr="00A00652">
              <w:t>10.99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1BF2E6" w14:textId="77777777" w:rsidR="00960FD5" w:rsidRPr="00A00652" w:rsidRDefault="00960FD5">
            <w:pPr>
              <w:pStyle w:val="Agency-body-text-report"/>
              <w:spacing w:before="60" w:after="60"/>
              <w:jc w:val="center"/>
            </w:pPr>
            <w:r w:rsidRPr="00A00652">
              <w:t>6.48</w:t>
            </w:r>
          </w:p>
        </w:tc>
      </w:tr>
      <w:tr w:rsidR="00960FD5" w:rsidRPr="00A00652" w14:paraId="6D24B4F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5ABF5" w14:textId="4C847D5A" w:rsidR="00960FD5" w:rsidRPr="00A00652" w:rsidRDefault="006749ED">
            <w:pPr>
              <w:pStyle w:val="Agency-body-text-report"/>
              <w:spacing w:before="60" w:after="60"/>
              <w:rPr>
                <w:b/>
              </w:rPr>
            </w:pPr>
            <w:r w:rsidRPr="00A00652">
              <w:rPr>
                <w:b/>
              </w:rPr>
              <w:t>Total ave</w:t>
            </w:r>
            <w:r w:rsidR="00960FD5" w:rsidRPr="00A00652">
              <w:rPr>
                <w:b/>
              </w:rPr>
              <w:t>rage for the 23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29E63" w14:textId="77777777" w:rsidR="00960FD5" w:rsidRPr="00A00652" w:rsidRDefault="00960FD5">
            <w:pPr>
              <w:pStyle w:val="Agency-body-text-report"/>
              <w:spacing w:before="60" w:after="60"/>
              <w:jc w:val="center"/>
              <w:rPr>
                <w:b/>
              </w:rPr>
            </w:pPr>
            <w:r w:rsidRPr="00A00652">
              <w:rPr>
                <w:b/>
              </w:rPr>
              <w:t>2.86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30146" w14:textId="77777777" w:rsidR="00960FD5" w:rsidRPr="00A00652" w:rsidRDefault="00960FD5">
            <w:pPr>
              <w:pStyle w:val="Agency-body-text-report"/>
              <w:spacing w:before="60" w:after="60"/>
              <w:jc w:val="center"/>
              <w:rPr>
                <w:b/>
              </w:rPr>
            </w:pPr>
            <w:r w:rsidRPr="00A00652">
              <w:rPr>
                <w:b/>
              </w:rPr>
              <w:t>1.37</w:t>
            </w:r>
          </w:p>
        </w:tc>
      </w:tr>
    </w:tbl>
    <w:p w14:paraId="343E6B93" w14:textId="60488002" w:rsidR="00960FD5" w:rsidRPr="00A00652" w:rsidRDefault="00661BE0" w:rsidP="00FF6F01">
      <w:pPr>
        <w:pStyle w:val="Agency-caption-report"/>
        <w:keepNext/>
      </w:pPr>
      <w:bookmarkStart w:id="221" w:name="_Toc492296570"/>
      <w:r w:rsidRPr="00A00652">
        <w:t xml:space="preserve">Table </w:t>
      </w:r>
      <w:r w:rsidRPr="00A00652">
        <w:fldChar w:fldCharType="begin"/>
      </w:r>
      <w:r w:rsidRPr="00A00652">
        <w:instrText xml:space="preserve"> SEQ Table \* ARABIC </w:instrText>
      </w:r>
      <w:r w:rsidRPr="00A00652">
        <w:fldChar w:fldCharType="separate"/>
      </w:r>
      <w:r w:rsidR="001319EA" w:rsidRPr="00A00652">
        <w:t>9</w:t>
      </w:r>
      <w:r w:rsidRPr="00A00652">
        <w:fldChar w:fldCharType="end"/>
      </w:r>
      <w:r w:rsidR="00394A1D" w:rsidRPr="00A00652">
        <w:t xml:space="preserve">. Data for </w:t>
      </w:r>
      <w:hyperlink w:anchor="Figure9" w:history="1">
        <w:r w:rsidR="00394A1D" w:rsidRPr="00A00652">
          <w:rPr>
            <w:rStyle w:val="Hyperlink"/>
          </w:rPr>
          <w:t>Figure 9</w:t>
        </w:r>
      </w:hyperlink>
      <w:r w:rsidR="00394A1D" w:rsidRPr="00A00652">
        <w:t xml:space="preserve">: Gender distribution among pupils with </w:t>
      </w:r>
      <w:r w:rsidR="00F63341" w:rsidRPr="00A00652">
        <w:t xml:space="preserve">an </w:t>
      </w:r>
      <w:r w:rsidR="00394A1D" w:rsidRPr="00A00652">
        <w:t>official decision of SEN, based on the enrolled school population (%)</w:t>
      </w:r>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Males 68%&#10;Females 32%"/>
      </w:tblPr>
      <w:tblGrid>
        <w:gridCol w:w="4561"/>
        <w:gridCol w:w="4583"/>
      </w:tblGrid>
      <w:tr w:rsidR="00960FD5" w:rsidRPr="00A00652" w14:paraId="25154BBF" w14:textId="77777777" w:rsidTr="001B55CC">
        <w:trPr>
          <w:tblHeader/>
        </w:trPr>
        <w:tc>
          <w:tcPr>
            <w:tcW w:w="2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13A3E" w14:textId="77777777" w:rsidR="00960FD5" w:rsidRPr="00A00652" w:rsidRDefault="00960FD5">
            <w:pPr>
              <w:pStyle w:val="Agency-body-text-report"/>
              <w:keepNext/>
              <w:spacing w:before="80" w:after="80"/>
              <w:jc w:val="center"/>
              <w:rPr>
                <w:b/>
              </w:rPr>
            </w:pPr>
            <w:r w:rsidRPr="00A00652">
              <w:rPr>
                <w:b/>
              </w:rPr>
              <w:t>Males</w:t>
            </w:r>
          </w:p>
        </w:tc>
        <w:tc>
          <w:tcPr>
            <w:tcW w:w="2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42F3E" w14:textId="77777777" w:rsidR="00960FD5" w:rsidRPr="00A00652" w:rsidRDefault="00960FD5">
            <w:pPr>
              <w:pStyle w:val="Agency-body-text-report"/>
              <w:keepNext/>
              <w:spacing w:before="80" w:after="80"/>
              <w:jc w:val="center"/>
              <w:rPr>
                <w:b/>
              </w:rPr>
            </w:pPr>
            <w:r w:rsidRPr="00A00652">
              <w:rPr>
                <w:b/>
              </w:rPr>
              <w:t>Females</w:t>
            </w:r>
          </w:p>
        </w:tc>
      </w:tr>
      <w:tr w:rsidR="00960FD5" w:rsidRPr="00A00652" w14:paraId="0FDA9977" w14:textId="77777777" w:rsidTr="001B55CC">
        <w:tc>
          <w:tcPr>
            <w:tcW w:w="2494" w:type="pct"/>
            <w:tcBorders>
              <w:top w:val="single" w:sz="4" w:space="0" w:color="auto"/>
              <w:left w:val="single" w:sz="4" w:space="0" w:color="auto"/>
              <w:bottom w:val="single" w:sz="4" w:space="0" w:color="auto"/>
              <w:right w:val="single" w:sz="4" w:space="0" w:color="auto"/>
            </w:tcBorders>
            <w:shd w:val="clear" w:color="auto" w:fill="auto"/>
            <w:vAlign w:val="center"/>
          </w:tcPr>
          <w:p w14:paraId="3D07995B" w14:textId="77777777" w:rsidR="00960FD5" w:rsidRPr="00A00652" w:rsidRDefault="00960FD5">
            <w:pPr>
              <w:pStyle w:val="Agency-body-text-report"/>
              <w:spacing w:before="80" w:after="80"/>
              <w:jc w:val="center"/>
            </w:pPr>
            <w:r w:rsidRPr="00A00652">
              <w:t>68%</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14:paraId="67931006" w14:textId="77777777" w:rsidR="00960FD5" w:rsidRPr="00A00652" w:rsidRDefault="00960FD5">
            <w:pPr>
              <w:pStyle w:val="Agency-body-text-report"/>
              <w:spacing w:before="80" w:after="80"/>
              <w:jc w:val="center"/>
            </w:pPr>
            <w:r w:rsidRPr="00A00652">
              <w:t>32%</w:t>
            </w:r>
          </w:p>
        </w:tc>
      </w:tr>
    </w:tbl>
    <w:p w14:paraId="01162B55" w14:textId="2D69F0F0" w:rsidR="00841E7A" w:rsidRPr="00A00652" w:rsidRDefault="00661BE0" w:rsidP="00FF6F01">
      <w:pPr>
        <w:pStyle w:val="Agency-caption-report"/>
        <w:keepNext/>
      </w:pPr>
      <w:bookmarkStart w:id="222" w:name="_Toc492296571"/>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10</w:t>
      </w:r>
      <w:r w:rsidRPr="00A00652">
        <w:fldChar w:fldCharType="end"/>
      </w:r>
      <w:r w:rsidR="00394A1D" w:rsidRPr="00A00652">
        <w:t xml:space="preserve">. Data for </w:t>
      </w:r>
      <w:hyperlink w:anchor="Figure10" w:history="1">
        <w:r w:rsidR="00394A1D" w:rsidRPr="00A00652">
          <w:rPr>
            <w:rStyle w:val="Hyperlink"/>
          </w:rPr>
          <w:t>Figure 10</w:t>
        </w:r>
      </w:hyperlink>
      <w:r w:rsidR="00394A1D" w:rsidRPr="00A00652">
        <w:t>: ISCED breakdown of pupils with an official decision of SEN, based on the enrolled school population (%)</w:t>
      </w:r>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Belgium (Flemish speaking community)&#10;4.91&#10;3.64&#10;Belgium (French speaking community)&#10;3.79&#10;2.94&#10;Croatia&#10;2.17&#10;2.83&#10;Cyprus&#10;3.18&#10;2.37&#10;Czech Republic&#10;4.38&#10;4.85&#10;Denmark&#10;3.10&#10;2.41&#10;Estonia&#10;5.18&#10;3.25&#10;Finland&#10;4.22&#10;3.08&#10;France&#10;2.07&#10;0.87&#10;Germany&#10;2.23&#10;3.21&#10;Hungary&#10;2.85&#10;4.22&#10;Iceland&#10;10.89&#10;5.54&#10;Ireland&#10;4.24&#10;1.02&#10;Latvia&#10;3.87&#10;2.07&#10;Lithuania&#10;6.71&#10;5.81&#10;Luxembourg&#10;1.63&#10;0.78&#10;Malta&#10;3.80&#10;2.22&#10;Netherlands&#10;2.27&#10;2.65&#10;Norway&#10;5.12&#10;3.46&#10;Poland&#10;1.95&#10;1.51&#10;Portugal&#10;3.40&#10;1.82&#10;Slovakia&#10;4.12&#10;6.82&#10;Slovenia&#10;5.18&#10;3.21&#10;Spain&#10;1.79&#10;1.05&#10;Sweden&#10;0.62&#10;0.50&#10;Switzerland&#10;2.42&#10;1.86&#10;United Kingdom (Northern Ireland)&#10;2.23&#10;2.52&#10;United Kingdom (Scotland)&#10;10.72&#10;6.76&#10;United Kingdom (Wales)&#10;1.18&#10;1.81&#10;Total average for the 29 countries&#10;2.62&#10;2.23"/>
      </w:tblPr>
      <w:tblGrid>
        <w:gridCol w:w="4008"/>
        <w:gridCol w:w="2568"/>
        <w:gridCol w:w="2568"/>
      </w:tblGrid>
      <w:tr w:rsidR="00960FD5" w:rsidRPr="00A00652" w14:paraId="0B07A90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37A3A9" w14:textId="7B58F312" w:rsidR="00960FD5" w:rsidRPr="00A00652" w:rsidRDefault="00960FD5" w:rsidP="00A31FFF">
            <w:pPr>
              <w:pStyle w:val="Agency-body-text-report"/>
              <w:keepNext/>
              <w:spacing w:before="40" w:after="4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E6FDA" w14:textId="11C9B20D" w:rsidR="00960FD5" w:rsidRPr="00A00652" w:rsidRDefault="00960FD5" w:rsidP="00A31FFF">
            <w:pPr>
              <w:pStyle w:val="Agency-body-text-report"/>
              <w:keepNext/>
              <w:spacing w:before="40" w:after="40"/>
              <w:jc w:val="center"/>
              <w:rPr>
                <w:b/>
              </w:rPr>
            </w:pPr>
            <w:r w:rsidRPr="00A00652">
              <w:rPr>
                <w:b/>
              </w:rPr>
              <w:t>Percentage (%), ISCED</w:t>
            </w:r>
            <w:r w:rsidR="00D55FAE"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5AF6C" w14:textId="01C053B9" w:rsidR="00960FD5" w:rsidRPr="00A00652" w:rsidRDefault="00960FD5" w:rsidP="00A31FFF">
            <w:pPr>
              <w:pStyle w:val="Agency-body-text-report"/>
              <w:keepNext/>
              <w:spacing w:before="40" w:after="40"/>
              <w:jc w:val="center"/>
              <w:rPr>
                <w:b/>
              </w:rPr>
            </w:pPr>
            <w:r w:rsidRPr="00A00652">
              <w:rPr>
                <w:b/>
              </w:rPr>
              <w:t>Percentage (%), ISCED</w:t>
            </w:r>
            <w:r w:rsidR="00D55FAE" w:rsidRPr="00A00652">
              <w:rPr>
                <w:b/>
              </w:rPr>
              <w:t> </w:t>
            </w:r>
            <w:r w:rsidRPr="00A00652">
              <w:rPr>
                <w:b/>
              </w:rPr>
              <w:t>2</w:t>
            </w:r>
          </w:p>
        </w:tc>
      </w:tr>
      <w:tr w:rsidR="00960FD5" w:rsidRPr="00A00652" w14:paraId="7FE7EA1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CA033" w14:textId="45039CC8" w:rsidR="00960FD5" w:rsidRPr="00A00652" w:rsidRDefault="00C51D7A" w:rsidP="00A31FFF">
            <w:pPr>
              <w:pStyle w:val="Agency-body-text-report"/>
              <w:keepNext/>
              <w:spacing w:before="40" w:after="4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AADE0" w14:textId="77777777" w:rsidR="00960FD5" w:rsidRPr="00A00652" w:rsidRDefault="00960FD5" w:rsidP="00A31FFF">
            <w:pPr>
              <w:pStyle w:val="Agency-body-text-report"/>
              <w:keepNext/>
              <w:spacing w:before="40" w:after="40"/>
              <w:jc w:val="center"/>
            </w:pPr>
            <w:r w:rsidRPr="00A00652">
              <w:t>4.91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D530D" w14:textId="77777777" w:rsidR="00960FD5" w:rsidRPr="00A00652" w:rsidRDefault="00960FD5" w:rsidP="00A31FFF">
            <w:pPr>
              <w:pStyle w:val="Agency-body-text-report"/>
              <w:keepNext/>
              <w:spacing w:before="40" w:after="40"/>
              <w:jc w:val="center"/>
            </w:pPr>
            <w:r w:rsidRPr="00A00652">
              <w:t>3.64</w:t>
            </w:r>
          </w:p>
        </w:tc>
      </w:tr>
      <w:tr w:rsidR="00960FD5" w:rsidRPr="00A00652" w14:paraId="5689F6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D7D47" w14:textId="11744FFA" w:rsidR="00960FD5" w:rsidRPr="00A00652" w:rsidRDefault="00C51D7A" w:rsidP="00A31FFF">
            <w:pPr>
              <w:pStyle w:val="Agency-body-text-report"/>
              <w:spacing w:before="40" w:after="4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BFAB6" w14:textId="77777777" w:rsidR="00960FD5" w:rsidRPr="00A00652" w:rsidRDefault="00960FD5" w:rsidP="00A31FFF">
            <w:pPr>
              <w:pStyle w:val="Agency-body-text-report"/>
              <w:spacing w:before="40" w:after="40"/>
              <w:jc w:val="center"/>
            </w:pPr>
            <w:r w:rsidRPr="00A00652">
              <w:t>3.79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E03F0" w14:textId="77777777" w:rsidR="00960FD5" w:rsidRPr="00A00652" w:rsidRDefault="00960FD5" w:rsidP="00A31FFF">
            <w:pPr>
              <w:pStyle w:val="Agency-body-text-report"/>
              <w:spacing w:before="40" w:after="40"/>
              <w:jc w:val="center"/>
            </w:pPr>
            <w:r w:rsidRPr="00A00652">
              <w:t>2.94</w:t>
            </w:r>
          </w:p>
        </w:tc>
      </w:tr>
      <w:tr w:rsidR="00960FD5" w:rsidRPr="00A00652" w14:paraId="02C23A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C7AD26" w14:textId="77777777" w:rsidR="00960FD5" w:rsidRPr="00A00652" w:rsidRDefault="00960FD5" w:rsidP="00A31FFF">
            <w:pPr>
              <w:pStyle w:val="Agency-body-text-report"/>
              <w:spacing w:before="40" w:after="4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A4DCA" w14:textId="77777777" w:rsidR="00960FD5" w:rsidRPr="00A00652" w:rsidRDefault="00960FD5" w:rsidP="00A31FFF">
            <w:pPr>
              <w:pStyle w:val="Agency-body-text-report"/>
              <w:spacing w:before="40" w:after="40"/>
              <w:jc w:val="center"/>
            </w:pPr>
            <w:r w:rsidRPr="00A00652">
              <w:t>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7270F" w14:textId="77777777" w:rsidR="00960FD5" w:rsidRPr="00A00652" w:rsidRDefault="00960FD5" w:rsidP="00A31FFF">
            <w:pPr>
              <w:pStyle w:val="Agency-body-text-report"/>
              <w:spacing w:before="40" w:after="40"/>
              <w:jc w:val="center"/>
            </w:pPr>
            <w:r w:rsidRPr="00A00652">
              <w:t>2.83</w:t>
            </w:r>
          </w:p>
        </w:tc>
      </w:tr>
      <w:tr w:rsidR="00960FD5" w:rsidRPr="00A00652" w14:paraId="6252556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58CFA" w14:textId="77777777" w:rsidR="00960FD5" w:rsidRPr="00A00652" w:rsidRDefault="00960FD5" w:rsidP="00A31FFF">
            <w:pPr>
              <w:pStyle w:val="Agency-body-text-report"/>
              <w:spacing w:before="40" w:after="4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E44DE" w14:textId="77777777" w:rsidR="00960FD5" w:rsidRPr="00A00652" w:rsidRDefault="00960FD5" w:rsidP="00A31FFF">
            <w:pPr>
              <w:pStyle w:val="Agency-body-text-report"/>
              <w:spacing w:before="40" w:after="40"/>
              <w:jc w:val="center"/>
            </w:pPr>
            <w:r w:rsidRPr="00A00652">
              <w:t>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4AE5F" w14:textId="77777777" w:rsidR="00960FD5" w:rsidRPr="00A00652" w:rsidRDefault="00960FD5" w:rsidP="00A31FFF">
            <w:pPr>
              <w:pStyle w:val="Agency-body-text-report"/>
              <w:spacing w:before="40" w:after="40"/>
              <w:jc w:val="center"/>
            </w:pPr>
            <w:r w:rsidRPr="00A00652">
              <w:t>2.37</w:t>
            </w:r>
          </w:p>
        </w:tc>
      </w:tr>
      <w:tr w:rsidR="00960FD5" w:rsidRPr="00A00652" w14:paraId="4C82A5D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3BAB9" w14:textId="362CED42" w:rsidR="00960FD5" w:rsidRPr="00A00652" w:rsidRDefault="0032665B" w:rsidP="00A31FFF">
            <w:pPr>
              <w:pStyle w:val="Agency-body-text-report"/>
              <w:spacing w:before="40" w:after="4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EFE4F" w14:textId="77777777" w:rsidR="00960FD5" w:rsidRPr="00A00652" w:rsidRDefault="00960FD5" w:rsidP="00A31FFF">
            <w:pPr>
              <w:pStyle w:val="Agency-body-text-report"/>
              <w:spacing w:before="40" w:after="40"/>
              <w:jc w:val="center"/>
            </w:pPr>
            <w:r w:rsidRPr="00A00652">
              <w:t>4.38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EF1E5" w14:textId="77777777" w:rsidR="00960FD5" w:rsidRPr="00A00652" w:rsidRDefault="00960FD5" w:rsidP="00A31FFF">
            <w:pPr>
              <w:pStyle w:val="Agency-body-text-report"/>
              <w:spacing w:before="40" w:after="40"/>
              <w:jc w:val="center"/>
            </w:pPr>
            <w:r w:rsidRPr="00A00652">
              <w:t>4.85</w:t>
            </w:r>
          </w:p>
        </w:tc>
      </w:tr>
      <w:tr w:rsidR="00960FD5" w:rsidRPr="00A00652" w14:paraId="296B56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05C01" w14:textId="77777777" w:rsidR="00960FD5" w:rsidRPr="00A00652" w:rsidRDefault="00960FD5" w:rsidP="00A31FFF">
            <w:pPr>
              <w:pStyle w:val="Agency-body-text-report"/>
              <w:spacing w:before="40" w:after="4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766FBA" w14:textId="77777777" w:rsidR="00960FD5" w:rsidRPr="00A00652" w:rsidRDefault="00960FD5" w:rsidP="00A31FFF">
            <w:pPr>
              <w:pStyle w:val="Agency-body-text-report"/>
              <w:spacing w:before="40" w:after="40"/>
              <w:jc w:val="center"/>
            </w:pPr>
            <w:r w:rsidRPr="00A00652">
              <w:t>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8F27B" w14:textId="77777777" w:rsidR="00960FD5" w:rsidRPr="00A00652" w:rsidRDefault="00960FD5" w:rsidP="00A31FFF">
            <w:pPr>
              <w:pStyle w:val="Agency-body-text-report"/>
              <w:spacing w:before="40" w:after="40"/>
              <w:jc w:val="center"/>
            </w:pPr>
            <w:r w:rsidRPr="00A00652">
              <w:t>2.41</w:t>
            </w:r>
          </w:p>
        </w:tc>
      </w:tr>
      <w:tr w:rsidR="00960FD5" w:rsidRPr="00A00652" w14:paraId="2A21209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4B226" w14:textId="77777777" w:rsidR="00960FD5" w:rsidRPr="00A00652" w:rsidRDefault="00960FD5" w:rsidP="00A31FFF">
            <w:pPr>
              <w:pStyle w:val="Agency-body-text-report"/>
              <w:spacing w:before="40" w:after="4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31B7F" w14:textId="77777777" w:rsidR="00960FD5" w:rsidRPr="00A00652" w:rsidRDefault="00960FD5" w:rsidP="00A31FFF">
            <w:pPr>
              <w:pStyle w:val="Agency-body-text-report"/>
              <w:spacing w:before="40" w:after="40"/>
              <w:jc w:val="center"/>
            </w:pPr>
            <w:r w:rsidRPr="00A00652">
              <w:t>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299C1" w14:textId="77777777" w:rsidR="00960FD5" w:rsidRPr="00A00652" w:rsidRDefault="00960FD5" w:rsidP="00A31FFF">
            <w:pPr>
              <w:pStyle w:val="Agency-body-text-report"/>
              <w:spacing w:before="40" w:after="40"/>
              <w:jc w:val="center"/>
            </w:pPr>
            <w:r w:rsidRPr="00A00652">
              <w:t>3.25</w:t>
            </w:r>
          </w:p>
        </w:tc>
      </w:tr>
      <w:tr w:rsidR="00960FD5" w:rsidRPr="00A00652" w14:paraId="3B970D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EBE48E" w14:textId="77777777" w:rsidR="00960FD5" w:rsidRPr="00A00652" w:rsidRDefault="00960FD5" w:rsidP="00A31FFF">
            <w:pPr>
              <w:pStyle w:val="Agency-body-text-report"/>
              <w:spacing w:before="40" w:after="4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BEFC5" w14:textId="77777777" w:rsidR="00960FD5" w:rsidRPr="00A00652" w:rsidRDefault="00960FD5" w:rsidP="00A31FFF">
            <w:pPr>
              <w:pStyle w:val="Agency-body-text-report"/>
              <w:spacing w:before="40" w:after="40"/>
              <w:jc w:val="center"/>
            </w:pPr>
            <w:r w:rsidRPr="00A00652">
              <w:t>4.22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A21FF" w14:textId="77777777" w:rsidR="00960FD5" w:rsidRPr="00A00652" w:rsidRDefault="00960FD5" w:rsidP="00A31FFF">
            <w:pPr>
              <w:pStyle w:val="Agency-body-text-report"/>
              <w:spacing w:before="40" w:after="40"/>
              <w:jc w:val="center"/>
            </w:pPr>
            <w:r w:rsidRPr="00A00652">
              <w:t>3.08</w:t>
            </w:r>
          </w:p>
        </w:tc>
      </w:tr>
      <w:tr w:rsidR="00960FD5" w:rsidRPr="00A00652" w14:paraId="03D5C2C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F8527A" w14:textId="77777777" w:rsidR="00960FD5" w:rsidRPr="00A00652" w:rsidRDefault="00960FD5" w:rsidP="00A31FFF">
            <w:pPr>
              <w:pStyle w:val="Agency-body-text-report"/>
              <w:spacing w:before="40" w:after="4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80DB3A" w14:textId="77777777" w:rsidR="00960FD5" w:rsidRPr="00A00652" w:rsidRDefault="00960FD5" w:rsidP="00A31FFF">
            <w:pPr>
              <w:pStyle w:val="Agency-body-text-report"/>
              <w:spacing w:before="40" w:after="40"/>
              <w:jc w:val="center"/>
            </w:pPr>
            <w:r w:rsidRPr="00A00652">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70FCB" w14:textId="77777777" w:rsidR="00960FD5" w:rsidRPr="00A00652" w:rsidRDefault="00960FD5" w:rsidP="00A31FFF">
            <w:pPr>
              <w:pStyle w:val="Agency-body-text-report"/>
              <w:spacing w:before="40" w:after="40"/>
              <w:jc w:val="center"/>
            </w:pPr>
            <w:r w:rsidRPr="00A00652">
              <w:t>0.87</w:t>
            </w:r>
          </w:p>
        </w:tc>
      </w:tr>
      <w:tr w:rsidR="00960FD5" w:rsidRPr="00A00652" w14:paraId="3246C55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9E1294" w14:textId="77777777" w:rsidR="00960FD5" w:rsidRPr="00A00652" w:rsidRDefault="00960FD5" w:rsidP="00A31FFF">
            <w:pPr>
              <w:pStyle w:val="Agency-body-text-report"/>
              <w:spacing w:before="40" w:after="4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B79C7" w14:textId="77777777" w:rsidR="00960FD5" w:rsidRPr="00A00652" w:rsidRDefault="00960FD5" w:rsidP="00A31FFF">
            <w:pPr>
              <w:pStyle w:val="Agency-body-text-report"/>
              <w:spacing w:before="40" w:after="40"/>
              <w:jc w:val="center"/>
            </w:pPr>
            <w:r w:rsidRPr="00A00652">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BA21B" w14:textId="77777777" w:rsidR="00960FD5" w:rsidRPr="00A00652" w:rsidRDefault="00960FD5" w:rsidP="00A31FFF">
            <w:pPr>
              <w:pStyle w:val="Agency-body-text-report"/>
              <w:spacing w:before="40" w:after="40"/>
              <w:jc w:val="center"/>
            </w:pPr>
            <w:r w:rsidRPr="00A00652">
              <w:t>3.21</w:t>
            </w:r>
          </w:p>
        </w:tc>
      </w:tr>
      <w:tr w:rsidR="00960FD5" w:rsidRPr="00A00652" w14:paraId="72B27F4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0D8B25" w14:textId="77777777" w:rsidR="00960FD5" w:rsidRPr="00A00652" w:rsidRDefault="00960FD5" w:rsidP="00A31FFF">
            <w:pPr>
              <w:pStyle w:val="Agency-body-text-report"/>
              <w:spacing w:before="40" w:after="4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003E7" w14:textId="77777777" w:rsidR="00960FD5" w:rsidRPr="00A00652" w:rsidRDefault="00960FD5" w:rsidP="00A31FFF">
            <w:pPr>
              <w:pStyle w:val="Agency-body-text-report"/>
              <w:spacing w:before="40" w:after="40"/>
              <w:jc w:val="center"/>
            </w:pPr>
            <w:r w:rsidRPr="00A00652">
              <w:t>2.85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C27940" w14:textId="77777777" w:rsidR="00960FD5" w:rsidRPr="00A00652" w:rsidRDefault="00960FD5" w:rsidP="00A31FFF">
            <w:pPr>
              <w:pStyle w:val="Agency-body-text-report"/>
              <w:spacing w:before="40" w:after="40"/>
              <w:jc w:val="center"/>
            </w:pPr>
            <w:r w:rsidRPr="00A00652">
              <w:t>4.22</w:t>
            </w:r>
          </w:p>
        </w:tc>
      </w:tr>
      <w:tr w:rsidR="00960FD5" w:rsidRPr="00A00652" w14:paraId="17522C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93D94" w14:textId="77777777" w:rsidR="00960FD5" w:rsidRPr="00A00652" w:rsidRDefault="00960FD5" w:rsidP="00A31FFF">
            <w:pPr>
              <w:pStyle w:val="Agency-body-text-report"/>
              <w:spacing w:before="40" w:after="4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C2390" w14:textId="77777777" w:rsidR="00960FD5" w:rsidRPr="00A00652" w:rsidRDefault="00960FD5" w:rsidP="00A31FFF">
            <w:pPr>
              <w:pStyle w:val="Agency-body-text-report"/>
              <w:spacing w:before="40" w:after="40"/>
              <w:jc w:val="center"/>
            </w:pPr>
            <w:r w:rsidRPr="00A00652">
              <w:t>10.89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FD527C" w14:textId="77777777" w:rsidR="00960FD5" w:rsidRPr="00A00652" w:rsidRDefault="00960FD5" w:rsidP="00A31FFF">
            <w:pPr>
              <w:pStyle w:val="Agency-body-text-report"/>
              <w:spacing w:before="40" w:after="40"/>
              <w:jc w:val="center"/>
            </w:pPr>
            <w:r w:rsidRPr="00A00652">
              <w:t>5.54</w:t>
            </w:r>
          </w:p>
        </w:tc>
      </w:tr>
      <w:tr w:rsidR="00960FD5" w:rsidRPr="00A00652" w14:paraId="562E1C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5C359" w14:textId="77777777" w:rsidR="00960FD5" w:rsidRPr="00A00652" w:rsidRDefault="00960FD5" w:rsidP="00A31FFF">
            <w:pPr>
              <w:pStyle w:val="Agency-body-text-report"/>
              <w:spacing w:before="40" w:after="4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3F80A" w14:textId="77777777" w:rsidR="00960FD5" w:rsidRPr="00A00652" w:rsidRDefault="00960FD5" w:rsidP="00A31FFF">
            <w:pPr>
              <w:pStyle w:val="Agency-body-text-report"/>
              <w:spacing w:before="40" w:after="40"/>
              <w:jc w:val="center"/>
            </w:pPr>
            <w:r w:rsidRPr="00A00652">
              <w:t>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F4EC7" w14:textId="77777777" w:rsidR="00960FD5" w:rsidRPr="00A00652" w:rsidRDefault="00960FD5" w:rsidP="00A31FFF">
            <w:pPr>
              <w:pStyle w:val="Agency-body-text-report"/>
              <w:spacing w:before="40" w:after="40"/>
              <w:jc w:val="center"/>
            </w:pPr>
            <w:r w:rsidRPr="00A00652">
              <w:t>1.02</w:t>
            </w:r>
          </w:p>
        </w:tc>
      </w:tr>
      <w:tr w:rsidR="00960FD5" w:rsidRPr="00A00652" w14:paraId="24742C8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87693" w14:textId="77777777" w:rsidR="00960FD5" w:rsidRPr="00A00652" w:rsidRDefault="00960FD5" w:rsidP="00A31FFF">
            <w:pPr>
              <w:pStyle w:val="Agency-body-text-report"/>
              <w:spacing w:before="40" w:after="4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B9CCF4" w14:textId="77777777" w:rsidR="00960FD5" w:rsidRPr="00A00652" w:rsidRDefault="00960FD5" w:rsidP="00A31FFF">
            <w:pPr>
              <w:pStyle w:val="Agency-body-text-report"/>
              <w:spacing w:before="40" w:after="40"/>
              <w:jc w:val="center"/>
            </w:pPr>
            <w:r w:rsidRPr="00A00652">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88787" w14:textId="77777777" w:rsidR="00960FD5" w:rsidRPr="00A00652" w:rsidRDefault="00960FD5" w:rsidP="00A31FFF">
            <w:pPr>
              <w:pStyle w:val="Agency-body-text-report"/>
              <w:spacing w:before="40" w:after="40"/>
              <w:jc w:val="center"/>
            </w:pPr>
            <w:r w:rsidRPr="00A00652">
              <w:t>2.07</w:t>
            </w:r>
          </w:p>
        </w:tc>
      </w:tr>
      <w:tr w:rsidR="00960FD5" w:rsidRPr="00A00652" w14:paraId="1964719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DBCEC" w14:textId="77777777" w:rsidR="00960FD5" w:rsidRPr="00A00652" w:rsidRDefault="00960FD5" w:rsidP="00A31FFF">
            <w:pPr>
              <w:pStyle w:val="Agency-body-text-report"/>
              <w:spacing w:before="40" w:after="4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A556D8" w14:textId="77777777" w:rsidR="00960FD5" w:rsidRPr="00A00652" w:rsidRDefault="00960FD5" w:rsidP="00A31FFF">
            <w:pPr>
              <w:pStyle w:val="Agency-body-text-report"/>
              <w:spacing w:before="40" w:after="40"/>
              <w:jc w:val="center"/>
            </w:pPr>
            <w:r w:rsidRPr="00A00652">
              <w:t>6.71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15D48" w14:textId="77777777" w:rsidR="00960FD5" w:rsidRPr="00A00652" w:rsidRDefault="00960FD5" w:rsidP="00A31FFF">
            <w:pPr>
              <w:pStyle w:val="Agency-body-text-report"/>
              <w:spacing w:before="40" w:after="40"/>
              <w:jc w:val="center"/>
            </w:pPr>
            <w:r w:rsidRPr="00A00652">
              <w:t>5.81</w:t>
            </w:r>
          </w:p>
        </w:tc>
      </w:tr>
      <w:tr w:rsidR="00960FD5" w:rsidRPr="00A00652" w14:paraId="5EDF357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59C6C" w14:textId="77777777" w:rsidR="00960FD5" w:rsidRPr="00A00652" w:rsidRDefault="00960FD5" w:rsidP="00A31FFF">
            <w:pPr>
              <w:pStyle w:val="Agency-body-text-report"/>
              <w:spacing w:before="40" w:after="4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E9F6A" w14:textId="77777777" w:rsidR="00960FD5" w:rsidRPr="00A00652" w:rsidRDefault="00960FD5" w:rsidP="00A31FFF">
            <w:pPr>
              <w:pStyle w:val="Agency-body-text-report"/>
              <w:spacing w:before="40" w:after="40"/>
              <w:jc w:val="center"/>
            </w:pPr>
            <w:r w:rsidRPr="00A00652">
              <w:t>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A6B0F3" w14:textId="77777777" w:rsidR="00960FD5" w:rsidRPr="00A00652" w:rsidRDefault="00960FD5" w:rsidP="00A31FFF">
            <w:pPr>
              <w:pStyle w:val="Agency-body-text-report"/>
              <w:spacing w:before="40" w:after="40"/>
              <w:jc w:val="center"/>
            </w:pPr>
            <w:r w:rsidRPr="00A00652">
              <w:t>0.78</w:t>
            </w:r>
          </w:p>
        </w:tc>
      </w:tr>
      <w:tr w:rsidR="00960FD5" w:rsidRPr="00A00652" w14:paraId="3C9511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2F23E" w14:textId="77777777" w:rsidR="00960FD5" w:rsidRPr="00A00652" w:rsidRDefault="00960FD5" w:rsidP="00A31FFF">
            <w:pPr>
              <w:pStyle w:val="Agency-body-text-report"/>
              <w:spacing w:before="40" w:after="4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E41076" w14:textId="77777777" w:rsidR="00960FD5" w:rsidRPr="00A00652" w:rsidRDefault="00960FD5" w:rsidP="00A31FFF">
            <w:pPr>
              <w:pStyle w:val="Agency-body-text-report"/>
              <w:spacing w:before="40" w:after="40"/>
              <w:jc w:val="center"/>
            </w:pPr>
            <w:r w:rsidRPr="00A00652">
              <w:t>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5853D6" w14:textId="77777777" w:rsidR="00960FD5" w:rsidRPr="00A00652" w:rsidRDefault="00960FD5" w:rsidP="00A31FFF">
            <w:pPr>
              <w:pStyle w:val="Agency-body-text-report"/>
              <w:spacing w:before="40" w:after="40"/>
              <w:jc w:val="center"/>
            </w:pPr>
            <w:r w:rsidRPr="00A00652">
              <w:t>2.22</w:t>
            </w:r>
          </w:p>
        </w:tc>
      </w:tr>
      <w:tr w:rsidR="00960FD5" w:rsidRPr="00A00652" w14:paraId="635A03C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9F118" w14:textId="77777777" w:rsidR="00960FD5" w:rsidRPr="00A00652" w:rsidRDefault="00960FD5" w:rsidP="00A31FFF">
            <w:pPr>
              <w:pStyle w:val="Agency-body-text-report"/>
              <w:spacing w:before="40" w:after="4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301F4" w14:textId="77777777" w:rsidR="00960FD5" w:rsidRPr="00A00652" w:rsidRDefault="00960FD5" w:rsidP="00A31FFF">
            <w:pPr>
              <w:pStyle w:val="Agency-body-text-report"/>
              <w:spacing w:before="40" w:after="40"/>
              <w:jc w:val="center"/>
            </w:pPr>
            <w:r w:rsidRPr="00A00652">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6EDE7C" w14:textId="77777777" w:rsidR="00960FD5" w:rsidRPr="00A00652" w:rsidRDefault="00960FD5" w:rsidP="00A31FFF">
            <w:pPr>
              <w:pStyle w:val="Agency-body-text-report"/>
              <w:spacing w:before="40" w:after="40"/>
              <w:jc w:val="center"/>
            </w:pPr>
            <w:r w:rsidRPr="00A00652">
              <w:t>2.65</w:t>
            </w:r>
          </w:p>
        </w:tc>
      </w:tr>
      <w:tr w:rsidR="00960FD5" w:rsidRPr="00A00652" w14:paraId="69E6E0E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50B7A0" w14:textId="77777777" w:rsidR="00960FD5" w:rsidRPr="00A00652" w:rsidRDefault="00960FD5" w:rsidP="00A31FFF">
            <w:pPr>
              <w:pStyle w:val="Agency-body-text-report"/>
              <w:spacing w:before="40" w:after="40"/>
            </w:pPr>
            <w:r w:rsidRPr="00A00652">
              <w:t>Norway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13B09" w14:textId="77777777" w:rsidR="00960FD5" w:rsidRPr="00A00652" w:rsidRDefault="00960FD5" w:rsidP="00A31FFF">
            <w:pPr>
              <w:pStyle w:val="Agency-body-text-report"/>
              <w:spacing w:before="40" w:after="40"/>
              <w:jc w:val="center"/>
            </w:pPr>
            <w:r w:rsidRPr="00A00652">
              <w:t>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628DCE" w14:textId="77777777" w:rsidR="00960FD5" w:rsidRPr="00A00652" w:rsidRDefault="00960FD5" w:rsidP="00A31FFF">
            <w:pPr>
              <w:pStyle w:val="Agency-body-text-report"/>
              <w:spacing w:before="40" w:after="40"/>
              <w:jc w:val="center"/>
            </w:pPr>
            <w:r w:rsidRPr="00A00652">
              <w:t>3.46</w:t>
            </w:r>
          </w:p>
        </w:tc>
      </w:tr>
      <w:tr w:rsidR="00960FD5" w:rsidRPr="00A00652" w14:paraId="787FC54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E687D" w14:textId="77777777" w:rsidR="00960FD5" w:rsidRPr="00A00652" w:rsidRDefault="00960FD5" w:rsidP="00A31FFF">
            <w:pPr>
              <w:pStyle w:val="Agency-body-text-report"/>
              <w:spacing w:before="40" w:after="4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B5F33" w14:textId="77777777" w:rsidR="00960FD5" w:rsidRPr="00A00652" w:rsidRDefault="00960FD5" w:rsidP="00A31FFF">
            <w:pPr>
              <w:pStyle w:val="Agency-body-text-report"/>
              <w:spacing w:before="40" w:after="40"/>
              <w:jc w:val="center"/>
            </w:pPr>
            <w:r w:rsidRPr="00A00652">
              <w:t>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FEE8F" w14:textId="77777777" w:rsidR="00960FD5" w:rsidRPr="00A00652" w:rsidRDefault="00960FD5" w:rsidP="00A31FFF">
            <w:pPr>
              <w:pStyle w:val="Agency-body-text-report"/>
              <w:spacing w:before="40" w:after="40"/>
              <w:jc w:val="center"/>
            </w:pPr>
            <w:r w:rsidRPr="00A00652">
              <w:t>1.51</w:t>
            </w:r>
          </w:p>
        </w:tc>
      </w:tr>
      <w:tr w:rsidR="00960FD5" w:rsidRPr="00A00652" w14:paraId="679B7B4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0331F" w14:textId="77777777" w:rsidR="00960FD5" w:rsidRPr="00A00652" w:rsidRDefault="00960FD5" w:rsidP="00A31FFF">
            <w:pPr>
              <w:pStyle w:val="Agency-body-text-report"/>
              <w:spacing w:before="40" w:after="4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60FB1" w14:textId="77777777" w:rsidR="00960FD5" w:rsidRPr="00A00652" w:rsidRDefault="00960FD5" w:rsidP="00A31FFF">
            <w:pPr>
              <w:pStyle w:val="Agency-body-text-report"/>
              <w:spacing w:before="40" w:after="40"/>
              <w:jc w:val="center"/>
            </w:pPr>
            <w:r w:rsidRPr="00A00652">
              <w:t>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44D491" w14:textId="77777777" w:rsidR="00960FD5" w:rsidRPr="00A00652" w:rsidRDefault="00960FD5" w:rsidP="00A31FFF">
            <w:pPr>
              <w:pStyle w:val="Agency-body-text-report"/>
              <w:spacing w:before="40" w:after="40"/>
              <w:jc w:val="center"/>
            </w:pPr>
            <w:r w:rsidRPr="00A00652">
              <w:t>1.82</w:t>
            </w:r>
          </w:p>
        </w:tc>
      </w:tr>
      <w:tr w:rsidR="00960FD5" w:rsidRPr="00A00652" w14:paraId="6A30D4B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5C410" w14:textId="77777777" w:rsidR="00960FD5" w:rsidRPr="00A00652" w:rsidRDefault="00960FD5" w:rsidP="00A31FFF">
            <w:pPr>
              <w:pStyle w:val="Agency-body-text-report"/>
              <w:spacing w:before="40" w:after="4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F6F27" w14:textId="77777777" w:rsidR="00960FD5" w:rsidRPr="00A00652" w:rsidRDefault="00960FD5" w:rsidP="00A31FFF">
            <w:pPr>
              <w:pStyle w:val="Agency-body-text-report"/>
              <w:spacing w:before="40" w:after="40"/>
              <w:jc w:val="center"/>
            </w:pPr>
            <w:r w:rsidRPr="00A00652">
              <w:t>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82719" w14:textId="77777777" w:rsidR="00960FD5" w:rsidRPr="00A00652" w:rsidRDefault="00960FD5" w:rsidP="00A31FFF">
            <w:pPr>
              <w:pStyle w:val="Agency-body-text-report"/>
              <w:spacing w:before="40" w:after="40"/>
              <w:jc w:val="center"/>
            </w:pPr>
            <w:r w:rsidRPr="00A00652">
              <w:t>6.82</w:t>
            </w:r>
          </w:p>
        </w:tc>
      </w:tr>
      <w:tr w:rsidR="00960FD5" w:rsidRPr="00A00652" w14:paraId="513788F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CE96F" w14:textId="77777777" w:rsidR="00960FD5" w:rsidRPr="00A00652" w:rsidRDefault="00960FD5" w:rsidP="00A31FFF">
            <w:pPr>
              <w:pStyle w:val="Agency-body-text-report"/>
              <w:spacing w:before="40" w:after="4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444AD" w14:textId="77777777" w:rsidR="00960FD5" w:rsidRPr="00A00652" w:rsidRDefault="00960FD5" w:rsidP="00A31FFF">
            <w:pPr>
              <w:pStyle w:val="Agency-body-text-report"/>
              <w:spacing w:before="40" w:after="40"/>
              <w:jc w:val="center"/>
            </w:pPr>
            <w:r w:rsidRPr="00A00652">
              <w:t>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7B9CB4" w14:textId="77777777" w:rsidR="00960FD5" w:rsidRPr="00A00652" w:rsidRDefault="00960FD5" w:rsidP="00A31FFF">
            <w:pPr>
              <w:pStyle w:val="Agency-body-text-report"/>
              <w:spacing w:before="40" w:after="40"/>
              <w:jc w:val="center"/>
            </w:pPr>
            <w:r w:rsidRPr="00A00652">
              <w:t>3.21</w:t>
            </w:r>
          </w:p>
        </w:tc>
      </w:tr>
      <w:tr w:rsidR="00960FD5" w:rsidRPr="00A00652" w14:paraId="30AD990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E7B5E" w14:textId="77777777" w:rsidR="00960FD5" w:rsidRPr="00A00652" w:rsidRDefault="00960FD5" w:rsidP="00A31FFF">
            <w:pPr>
              <w:pStyle w:val="Agency-body-text-report"/>
              <w:spacing w:before="40" w:after="4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FA6DB" w14:textId="77777777" w:rsidR="00960FD5" w:rsidRPr="00A00652" w:rsidRDefault="00960FD5" w:rsidP="00A31FFF">
            <w:pPr>
              <w:pStyle w:val="Agency-body-text-report"/>
              <w:spacing w:before="40" w:after="40"/>
              <w:jc w:val="center"/>
            </w:pPr>
            <w:r w:rsidRPr="00A00652">
              <w:t>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0F402" w14:textId="77777777" w:rsidR="00960FD5" w:rsidRPr="00A00652" w:rsidRDefault="00960FD5" w:rsidP="00A31FFF">
            <w:pPr>
              <w:pStyle w:val="Agency-body-text-report"/>
              <w:spacing w:before="40" w:after="40"/>
              <w:jc w:val="center"/>
            </w:pPr>
            <w:r w:rsidRPr="00A00652">
              <w:t>1.05</w:t>
            </w:r>
          </w:p>
        </w:tc>
      </w:tr>
      <w:tr w:rsidR="00960FD5" w:rsidRPr="00A00652" w14:paraId="600AEF2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4E3D6" w14:textId="77777777" w:rsidR="00960FD5" w:rsidRPr="00A00652" w:rsidRDefault="00960FD5" w:rsidP="00A31FFF">
            <w:pPr>
              <w:pStyle w:val="Agency-body-text-report"/>
              <w:spacing w:before="40" w:after="4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53BFF" w14:textId="77777777" w:rsidR="00960FD5" w:rsidRPr="00A00652" w:rsidRDefault="00960FD5" w:rsidP="00A31FFF">
            <w:pPr>
              <w:pStyle w:val="Agency-body-text-report"/>
              <w:spacing w:before="40" w:after="40"/>
              <w:jc w:val="center"/>
            </w:pPr>
            <w:r w:rsidRPr="00A00652">
              <w:t>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B6267" w14:textId="77777777" w:rsidR="00960FD5" w:rsidRPr="00A00652" w:rsidRDefault="00960FD5" w:rsidP="00A31FFF">
            <w:pPr>
              <w:pStyle w:val="Agency-body-text-report"/>
              <w:spacing w:before="40" w:after="40"/>
              <w:jc w:val="center"/>
            </w:pPr>
            <w:r w:rsidRPr="00A00652">
              <w:t>0.50</w:t>
            </w:r>
          </w:p>
        </w:tc>
      </w:tr>
      <w:tr w:rsidR="00960FD5" w:rsidRPr="00A00652" w14:paraId="41CD29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63817" w14:textId="77777777" w:rsidR="00960FD5" w:rsidRPr="00A00652" w:rsidRDefault="00960FD5" w:rsidP="00A31FFF">
            <w:pPr>
              <w:pStyle w:val="Agency-body-text-report"/>
              <w:spacing w:before="40" w:after="4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27A50" w14:textId="77777777" w:rsidR="00960FD5" w:rsidRPr="00A00652" w:rsidRDefault="00960FD5" w:rsidP="00A31FFF">
            <w:pPr>
              <w:pStyle w:val="Agency-body-text-report"/>
              <w:spacing w:before="40" w:after="40"/>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B0C21" w14:textId="77777777" w:rsidR="00960FD5" w:rsidRPr="00A00652" w:rsidRDefault="00960FD5" w:rsidP="00A31FFF">
            <w:pPr>
              <w:pStyle w:val="Agency-body-text-report"/>
              <w:spacing w:before="40" w:after="40"/>
              <w:jc w:val="center"/>
            </w:pPr>
            <w:r w:rsidRPr="00A00652">
              <w:t>1.86</w:t>
            </w:r>
          </w:p>
        </w:tc>
      </w:tr>
      <w:tr w:rsidR="00960FD5" w:rsidRPr="00A00652" w14:paraId="26481AC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45F3A" w14:textId="56B98442" w:rsidR="00960FD5" w:rsidRPr="00A00652" w:rsidRDefault="00DD7189" w:rsidP="00A31FFF">
            <w:pPr>
              <w:pStyle w:val="Agency-body-text-report"/>
              <w:spacing w:before="40" w:after="4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63241" w14:textId="77777777" w:rsidR="00960FD5" w:rsidRPr="00A00652" w:rsidRDefault="00960FD5" w:rsidP="00A31FFF">
            <w:pPr>
              <w:pStyle w:val="Agency-body-text-report"/>
              <w:spacing w:before="40" w:after="40"/>
              <w:jc w:val="center"/>
            </w:pPr>
            <w:r w:rsidRPr="00A00652">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29697" w14:textId="77777777" w:rsidR="00960FD5" w:rsidRPr="00A00652" w:rsidRDefault="00960FD5" w:rsidP="00A31FFF">
            <w:pPr>
              <w:pStyle w:val="Agency-body-text-report"/>
              <w:spacing w:before="40" w:after="40"/>
              <w:jc w:val="center"/>
            </w:pPr>
            <w:r w:rsidRPr="00A00652">
              <w:t>2.52</w:t>
            </w:r>
          </w:p>
        </w:tc>
      </w:tr>
      <w:tr w:rsidR="00960FD5" w:rsidRPr="00A00652" w14:paraId="35E0ADE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3886F5" w14:textId="46B32338" w:rsidR="00960FD5" w:rsidRPr="00A00652" w:rsidRDefault="00DD7189" w:rsidP="00A31FFF">
            <w:pPr>
              <w:pStyle w:val="Agency-body-text-report"/>
              <w:spacing w:before="40" w:after="4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E3B1A" w14:textId="77777777" w:rsidR="00960FD5" w:rsidRPr="00A00652" w:rsidRDefault="00960FD5" w:rsidP="00A31FFF">
            <w:pPr>
              <w:pStyle w:val="Agency-body-text-report"/>
              <w:spacing w:before="40" w:after="40"/>
              <w:jc w:val="center"/>
            </w:pPr>
            <w:r w:rsidRPr="00A00652">
              <w:t>10.72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DFC9B" w14:textId="77777777" w:rsidR="00960FD5" w:rsidRPr="00A00652" w:rsidRDefault="00960FD5" w:rsidP="00A31FFF">
            <w:pPr>
              <w:pStyle w:val="Agency-body-text-report"/>
              <w:spacing w:before="40" w:after="40"/>
              <w:jc w:val="center"/>
            </w:pPr>
            <w:r w:rsidRPr="00A00652">
              <w:t>6.76</w:t>
            </w:r>
          </w:p>
        </w:tc>
      </w:tr>
      <w:tr w:rsidR="00960FD5" w:rsidRPr="00A00652" w14:paraId="6881239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D8BAF" w14:textId="773557FF" w:rsidR="00960FD5" w:rsidRPr="00A00652" w:rsidRDefault="00DD7189" w:rsidP="00A31FFF">
            <w:pPr>
              <w:pStyle w:val="Agency-body-text-report"/>
              <w:spacing w:before="40" w:after="4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47497" w14:textId="77777777" w:rsidR="00960FD5" w:rsidRPr="00A00652" w:rsidRDefault="00960FD5" w:rsidP="00A31FFF">
            <w:pPr>
              <w:pStyle w:val="Agency-body-text-report"/>
              <w:spacing w:before="40" w:after="40"/>
              <w:jc w:val="center"/>
            </w:pPr>
            <w:r w:rsidRPr="00A00652">
              <w:t>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9B1A8" w14:textId="77777777" w:rsidR="00960FD5" w:rsidRPr="00A00652" w:rsidRDefault="00960FD5" w:rsidP="00A31FFF">
            <w:pPr>
              <w:pStyle w:val="Agency-body-text-report"/>
              <w:spacing w:before="40" w:after="40"/>
              <w:jc w:val="center"/>
            </w:pPr>
            <w:r w:rsidRPr="00A00652">
              <w:t>1.81</w:t>
            </w:r>
          </w:p>
        </w:tc>
      </w:tr>
      <w:tr w:rsidR="00960FD5" w:rsidRPr="00A00652" w14:paraId="216AB72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036F8" w14:textId="547DC9F8" w:rsidR="00960FD5" w:rsidRPr="00A00652" w:rsidRDefault="006749ED" w:rsidP="00A31FFF">
            <w:pPr>
              <w:pStyle w:val="Agency-body-text-report"/>
              <w:spacing w:before="40" w:after="40"/>
              <w:rPr>
                <w:b/>
              </w:rPr>
            </w:pPr>
            <w:r w:rsidRPr="00A00652">
              <w:rPr>
                <w:b/>
              </w:rPr>
              <w:t>Total ave</w:t>
            </w:r>
            <w:r w:rsidR="00473B55" w:rsidRPr="00A00652">
              <w:rPr>
                <w:b/>
              </w:rPr>
              <w:t>rage for the 29</w:t>
            </w:r>
            <w:r w:rsidR="00960FD5" w:rsidRPr="00A00652">
              <w:rPr>
                <w:b/>
              </w:rPr>
              <w:t xml:space="preserve">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9A860" w14:textId="77777777" w:rsidR="00960FD5" w:rsidRPr="00A00652" w:rsidRDefault="00960FD5" w:rsidP="00A31FFF">
            <w:pPr>
              <w:pStyle w:val="Agency-body-text-report"/>
              <w:spacing w:before="40" w:after="40"/>
              <w:jc w:val="center"/>
              <w:rPr>
                <w:b/>
              </w:rPr>
            </w:pPr>
            <w:r w:rsidRPr="00A00652">
              <w:rPr>
                <w:b/>
              </w:rPr>
              <w:t>2.62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D5460" w14:textId="77777777" w:rsidR="00960FD5" w:rsidRPr="00A00652" w:rsidRDefault="00960FD5" w:rsidP="00A31FFF">
            <w:pPr>
              <w:pStyle w:val="Agency-body-text-report"/>
              <w:spacing w:before="40" w:after="40"/>
              <w:jc w:val="center"/>
              <w:rPr>
                <w:b/>
              </w:rPr>
            </w:pPr>
            <w:r w:rsidRPr="00A00652">
              <w:rPr>
                <w:b/>
              </w:rPr>
              <w:t>2.23</w:t>
            </w:r>
          </w:p>
        </w:tc>
      </w:tr>
    </w:tbl>
    <w:p w14:paraId="16000EB5" w14:textId="36B62F48" w:rsidR="00960FD5" w:rsidRPr="00A00652" w:rsidRDefault="00661BE0" w:rsidP="00FF6F01">
      <w:pPr>
        <w:pStyle w:val="Agency-caption-report"/>
        <w:keepNext/>
      </w:pPr>
      <w:bookmarkStart w:id="223" w:name="_Toc492296572"/>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11</w:t>
      </w:r>
      <w:r w:rsidRPr="00A00652">
        <w:fldChar w:fldCharType="end"/>
      </w:r>
      <w:r w:rsidR="007F5F5E" w:rsidRPr="00A00652">
        <w:t xml:space="preserve">. Data for </w:t>
      </w:r>
      <w:hyperlink w:anchor="Figure11" w:history="1">
        <w:r w:rsidR="007F5F5E" w:rsidRPr="00A00652">
          <w:rPr>
            <w:rStyle w:val="Hyperlink"/>
          </w:rPr>
          <w:t>Figure 11</w:t>
        </w:r>
      </w:hyperlink>
      <w:r w:rsidR="007F5F5E" w:rsidRPr="00A00652">
        <w:t>: ISCED distribution among pupils with an official decision of SEN, based on the enrolled school population (%)</w:t>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ISCED 1 54% &#10;ISCED 2 46%&#10;"/>
      </w:tblPr>
      <w:tblGrid>
        <w:gridCol w:w="4561"/>
        <w:gridCol w:w="4583"/>
      </w:tblGrid>
      <w:tr w:rsidR="00960FD5" w:rsidRPr="00A00652" w14:paraId="14877659" w14:textId="77777777" w:rsidTr="001B55CC">
        <w:trPr>
          <w:tblHeader/>
        </w:trPr>
        <w:tc>
          <w:tcPr>
            <w:tcW w:w="2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F995DF" w14:textId="77777777" w:rsidR="00960FD5" w:rsidRPr="00A00652" w:rsidRDefault="00960FD5">
            <w:pPr>
              <w:pStyle w:val="Agency-body-text-report"/>
              <w:keepNext/>
              <w:spacing w:before="0" w:after="0"/>
              <w:jc w:val="center"/>
              <w:rPr>
                <w:b/>
              </w:rPr>
            </w:pPr>
            <w:r w:rsidRPr="00A00652">
              <w:rPr>
                <w:b/>
              </w:rPr>
              <w:t>ISCED 1</w:t>
            </w:r>
          </w:p>
        </w:tc>
        <w:tc>
          <w:tcPr>
            <w:tcW w:w="2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74E65" w14:textId="77777777" w:rsidR="00960FD5" w:rsidRPr="00A00652" w:rsidRDefault="00960FD5">
            <w:pPr>
              <w:pStyle w:val="Agency-body-text-report"/>
              <w:keepNext/>
              <w:spacing w:before="0" w:after="0"/>
              <w:jc w:val="center"/>
              <w:rPr>
                <w:b/>
              </w:rPr>
            </w:pPr>
            <w:r w:rsidRPr="00A00652">
              <w:rPr>
                <w:b/>
              </w:rPr>
              <w:t>ISCED 2</w:t>
            </w:r>
          </w:p>
        </w:tc>
      </w:tr>
      <w:tr w:rsidR="00960FD5" w:rsidRPr="00A00652" w14:paraId="72284311" w14:textId="77777777" w:rsidTr="001B55CC">
        <w:tc>
          <w:tcPr>
            <w:tcW w:w="2494" w:type="pct"/>
            <w:tcBorders>
              <w:top w:val="single" w:sz="4" w:space="0" w:color="auto"/>
              <w:left w:val="single" w:sz="4" w:space="0" w:color="auto"/>
              <w:bottom w:val="single" w:sz="4" w:space="0" w:color="auto"/>
              <w:right w:val="single" w:sz="4" w:space="0" w:color="auto"/>
            </w:tcBorders>
            <w:shd w:val="clear" w:color="auto" w:fill="auto"/>
            <w:vAlign w:val="center"/>
          </w:tcPr>
          <w:p w14:paraId="2BD3FF56" w14:textId="77777777" w:rsidR="00960FD5" w:rsidRPr="00A00652" w:rsidRDefault="00960FD5">
            <w:pPr>
              <w:pStyle w:val="Agency-body-text-report"/>
              <w:spacing w:before="0" w:after="0"/>
              <w:jc w:val="center"/>
            </w:pPr>
            <w:r w:rsidRPr="00A00652">
              <w:t>54%</w:t>
            </w:r>
          </w:p>
        </w:tc>
        <w:tc>
          <w:tcPr>
            <w:tcW w:w="2506" w:type="pct"/>
            <w:tcBorders>
              <w:top w:val="single" w:sz="4" w:space="0" w:color="auto"/>
              <w:left w:val="single" w:sz="4" w:space="0" w:color="auto"/>
              <w:bottom w:val="single" w:sz="4" w:space="0" w:color="auto"/>
              <w:right w:val="single" w:sz="4" w:space="0" w:color="auto"/>
            </w:tcBorders>
            <w:shd w:val="clear" w:color="auto" w:fill="auto"/>
            <w:vAlign w:val="center"/>
          </w:tcPr>
          <w:p w14:paraId="7EF75942" w14:textId="77777777" w:rsidR="00960FD5" w:rsidRPr="00A00652" w:rsidRDefault="00960FD5">
            <w:pPr>
              <w:pStyle w:val="Agency-body-text-report"/>
              <w:spacing w:before="0" w:after="0"/>
              <w:jc w:val="center"/>
            </w:pPr>
            <w:r w:rsidRPr="00A00652">
              <w:t>46%</w:t>
            </w:r>
          </w:p>
        </w:tc>
      </w:tr>
    </w:tbl>
    <w:p w14:paraId="1543E182" w14:textId="78BA2481" w:rsidR="00960FD5" w:rsidRPr="00A00652" w:rsidRDefault="00960FD5" w:rsidP="007F5F5E">
      <w:pPr>
        <w:pStyle w:val="Agency-heading-3-report"/>
      </w:pPr>
      <w:bookmarkStart w:id="224" w:name="_Toc485812872"/>
      <w:bookmarkStart w:id="225" w:name="_Toc491072373"/>
      <w:bookmarkStart w:id="226" w:name="_Toc491170547"/>
      <w:bookmarkStart w:id="227" w:name="_Toc494714159"/>
      <w:r w:rsidRPr="00A00652">
        <w:t>3b</w:t>
      </w:r>
      <w:r w:rsidR="00ED2F1A" w:rsidRPr="00A00652">
        <w:t>.</w:t>
      </w:r>
      <w:r w:rsidRPr="00A00652">
        <w:t xml:space="preserve"> Distribution of placements of pupils with an official decision of SEN, based on the enrolled school population</w:t>
      </w:r>
      <w:bookmarkEnd w:id="224"/>
      <w:bookmarkEnd w:id="225"/>
      <w:bookmarkEnd w:id="226"/>
      <w:bookmarkEnd w:id="227"/>
    </w:p>
    <w:p w14:paraId="682EEE06" w14:textId="541ABECF" w:rsidR="00960FD5" w:rsidRPr="00A00652" w:rsidRDefault="00960FD5" w:rsidP="007F5F5E">
      <w:pPr>
        <w:pStyle w:val="Agency-heading-4-report"/>
      </w:pPr>
      <w:bookmarkStart w:id="228" w:name="_Toc485812873"/>
      <w:r w:rsidRPr="00A00652">
        <w:t>Indicator 3b.1: the percentage of pupils with an official decision of SEN in inclusive education, based on the enrolled school population (%)</w:t>
      </w:r>
      <w:bookmarkEnd w:id="228"/>
    </w:p>
    <w:p w14:paraId="2116E677" w14:textId="0DD9D961" w:rsidR="007F5F5E" w:rsidRPr="00A00652" w:rsidRDefault="00661BE0" w:rsidP="00FF6F01">
      <w:pPr>
        <w:pStyle w:val="Agency-caption-report"/>
        <w:keepNext/>
      </w:pPr>
      <w:bookmarkStart w:id="229" w:name="_Toc492296573"/>
      <w:r w:rsidRPr="00A00652">
        <w:t xml:space="preserve">Table </w:t>
      </w:r>
      <w:r w:rsidRPr="00A00652">
        <w:fldChar w:fldCharType="begin"/>
      </w:r>
      <w:r w:rsidRPr="00A00652">
        <w:instrText xml:space="preserve"> SEQ Table \* ARABIC </w:instrText>
      </w:r>
      <w:r w:rsidRPr="00A00652">
        <w:fldChar w:fldCharType="separate"/>
      </w:r>
      <w:r w:rsidR="001319EA" w:rsidRPr="00A00652">
        <w:t>12</w:t>
      </w:r>
      <w:r w:rsidRPr="00A00652">
        <w:fldChar w:fldCharType="end"/>
      </w:r>
      <w:r w:rsidR="007F5F5E" w:rsidRPr="00A00652">
        <w:t xml:space="preserve">. Data for </w:t>
      </w:r>
      <w:hyperlink w:anchor="Figure12" w:history="1">
        <w:r w:rsidR="007F5F5E" w:rsidRPr="00A00652">
          <w:rPr>
            <w:rStyle w:val="Hyperlink"/>
          </w:rPr>
          <w:t>Figure 12</w:t>
        </w:r>
      </w:hyperlink>
      <w:r w:rsidR="007F5F5E" w:rsidRPr="00A00652">
        <w:t>: Percentage of pupils with an official decision of SEN in inclusive settings, based on the enrolled school population (%)</w:t>
      </w:r>
      <w:bookmarkEnd w:id="229"/>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0.29&#10;Croatia&#10;4.60&#10;Cyprus&#10;4.45&#10;Czech Republic&#10;5.20&#10;Denmark&#10;0.19&#10;Estonia&#10;3.89&#10;Finland&#10;2.76&#10;France&#10;1.51&#10;Germany&#10;1.72&#10;Hungary&#10;4.38&#10;Iceland&#10;15.14&#10;Ireland&#10;3.82&#10;Latvia&#10;1.73&#10;Lithuania&#10;11.10&#10;Luxembourg&#10;1.34&#10;Malta&#10;5.91&#10;Netherlands&#10;1.73&#10;Norway&#10;7.90&#10;Poland&#10;1.68&#10;Portugal&#10;4.84&#10;Slovakia&#10;4.67&#10;Slovenia&#10;6.33&#10;Spain&#10;2.18&#10;Sweden&#10;0.14&#10;United Kingdom (England)&#10;1.50&#10;United Kingdom (Northern Ireland)&#10;2.78&#10;United Kingdom (Scotland)&#10;16.02&#10;United Kingdom (Wales)&#10;1.41&#10;Total average for the 28 countries&#10;2.36"/>
      </w:tblPr>
      <w:tblGrid>
        <w:gridCol w:w="4581"/>
        <w:gridCol w:w="4563"/>
      </w:tblGrid>
      <w:tr w:rsidR="00960FD5" w:rsidRPr="00A00652" w14:paraId="45AACDC3"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D723D18" w14:textId="77777777" w:rsidR="00960FD5" w:rsidRPr="00A00652" w:rsidRDefault="00960FD5" w:rsidP="00455248">
            <w:pPr>
              <w:pStyle w:val="Agency-body-text-report"/>
              <w:keepNext/>
              <w:spacing w:before="0" w:after="1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729E803E" w14:textId="77777777" w:rsidR="00960FD5" w:rsidRPr="00A00652" w:rsidRDefault="00960FD5" w:rsidP="00455248">
            <w:pPr>
              <w:pStyle w:val="Agency-body-text-report"/>
              <w:keepNext/>
              <w:spacing w:before="0" w:after="10"/>
              <w:jc w:val="center"/>
              <w:rPr>
                <w:b/>
              </w:rPr>
            </w:pPr>
            <w:r w:rsidRPr="00A00652">
              <w:rPr>
                <w:b/>
              </w:rPr>
              <w:t>Percentage (%)</w:t>
            </w:r>
          </w:p>
        </w:tc>
      </w:tr>
      <w:tr w:rsidR="00960FD5" w:rsidRPr="00A00652" w14:paraId="6CE8666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4A47E0B" w14:textId="77C217AA" w:rsidR="00960FD5" w:rsidRPr="00A00652" w:rsidRDefault="00C51D7A" w:rsidP="00455248">
            <w:pPr>
              <w:pStyle w:val="Agency-body-text-report"/>
              <w:spacing w:before="0" w:after="1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5843B6B" w14:textId="77777777" w:rsidR="00960FD5" w:rsidRPr="00A00652" w:rsidRDefault="00960FD5" w:rsidP="00455248">
            <w:pPr>
              <w:pStyle w:val="Agency-body-text-report"/>
              <w:spacing w:before="0" w:after="10"/>
              <w:jc w:val="center"/>
            </w:pPr>
            <w:r w:rsidRPr="00A00652">
              <w:t>0.29</w:t>
            </w:r>
          </w:p>
        </w:tc>
      </w:tr>
      <w:tr w:rsidR="00960FD5" w:rsidRPr="00A00652" w14:paraId="541EC5E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AACE12C" w14:textId="77777777" w:rsidR="00960FD5" w:rsidRPr="00A00652" w:rsidRDefault="00960FD5" w:rsidP="00455248">
            <w:pPr>
              <w:pStyle w:val="Agency-body-text-report"/>
              <w:spacing w:before="0" w:after="1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5471C8A" w14:textId="77777777" w:rsidR="00960FD5" w:rsidRPr="00A00652" w:rsidRDefault="00960FD5" w:rsidP="00455248">
            <w:pPr>
              <w:pStyle w:val="Agency-body-text-report"/>
              <w:spacing w:before="0" w:after="10"/>
              <w:jc w:val="center"/>
            </w:pPr>
            <w:r w:rsidRPr="00A00652">
              <w:t>4.60</w:t>
            </w:r>
          </w:p>
        </w:tc>
      </w:tr>
      <w:tr w:rsidR="00960FD5" w:rsidRPr="00A00652" w14:paraId="0DDB27E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9A2A38" w14:textId="77777777" w:rsidR="00960FD5" w:rsidRPr="00A00652" w:rsidRDefault="00960FD5" w:rsidP="00455248">
            <w:pPr>
              <w:pStyle w:val="Agency-body-text-report"/>
              <w:spacing w:before="0" w:after="1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4528C40" w14:textId="77777777" w:rsidR="00960FD5" w:rsidRPr="00A00652" w:rsidRDefault="00960FD5" w:rsidP="00455248">
            <w:pPr>
              <w:pStyle w:val="Agency-body-text-report"/>
              <w:spacing w:before="0" w:after="10"/>
              <w:jc w:val="center"/>
            </w:pPr>
            <w:r w:rsidRPr="00A00652">
              <w:t>4.45</w:t>
            </w:r>
          </w:p>
        </w:tc>
      </w:tr>
      <w:tr w:rsidR="00960FD5" w:rsidRPr="00A00652" w14:paraId="29C9507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977D2D" w14:textId="6C12BF3B" w:rsidR="00960FD5" w:rsidRPr="00A00652" w:rsidRDefault="0032665B" w:rsidP="00455248">
            <w:pPr>
              <w:pStyle w:val="Agency-body-text-report"/>
              <w:spacing w:before="0" w:after="1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DA9E529" w14:textId="77777777" w:rsidR="00960FD5" w:rsidRPr="00A00652" w:rsidRDefault="00960FD5" w:rsidP="00455248">
            <w:pPr>
              <w:pStyle w:val="Agency-body-text-report"/>
              <w:spacing w:before="0" w:after="10"/>
              <w:jc w:val="center"/>
            </w:pPr>
            <w:r w:rsidRPr="00A00652">
              <w:t>5.20</w:t>
            </w:r>
          </w:p>
        </w:tc>
      </w:tr>
      <w:tr w:rsidR="00960FD5" w:rsidRPr="00A00652" w14:paraId="1D9EF2E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213874" w14:textId="77777777" w:rsidR="00960FD5" w:rsidRPr="00A00652" w:rsidRDefault="00960FD5" w:rsidP="00455248">
            <w:pPr>
              <w:pStyle w:val="Agency-body-text-report"/>
              <w:spacing w:before="0" w:after="1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47F95B4" w14:textId="77777777" w:rsidR="00960FD5" w:rsidRPr="00A00652" w:rsidRDefault="00960FD5" w:rsidP="00455248">
            <w:pPr>
              <w:pStyle w:val="Agency-body-text-report"/>
              <w:spacing w:before="0" w:after="10"/>
              <w:jc w:val="center"/>
            </w:pPr>
            <w:r w:rsidRPr="00A00652">
              <w:t>0.19</w:t>
            </w:r>
          </w:p>
        </w:tc>
      </w:tr>
      <w:tr w:rsidR="00960FD5" w:rsidRPr="00A00652" w14:paraId="6E59752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5D88F6E" w14:textId="77777777" w:rsidR="00960FD5" w:rsidRPr="00A00652" w:rsidRDefault="00960FD5" w:rsidP="00455248">
            <w:pPr>
              <w:pStyle w:val="Agency-body-text-report"/>
              <w:spacing w:before="0" w:after="1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0036C2B" w14:textId="77777777" w:rsidR="00960FD5" w:rsidRPr="00A00652" w:rsidRDefault="00960FD5" w:rsidP="00455248">
            <w:pPr>
              <w:pStyle w:val="Agency-body-text-report"/>
              <w:spacing w:before="0" w:after="10"/>
              <w:jc w:val="center"/>
            </w:pPr>
            <w:r w:rsidRPr="00A00652">
              <w:t>3.89</w:t>
            </w:r>
          </w:p>
        </w:tc>
      </w:tr>
      <w:tr w:rsidR="00960FD5" w:rsidRPr="00A00652" w14:paraId="794C5F3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8F12B17" w14:textId="77777777" w:rsidR="00960FD5" w:rsidRPr="00A00652" w:rsidRDefault="00960FD5" w:rsidP="00455248">
            <w:pPr>
              <w:pStyle w:val="Agency-body-text-report"/>
              <w:spacing w:before="0" w:after="1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0F1959" w14:textId="77777777" w:rsidR="00960FD5" w:rsidRPr="00A00652" w:rsidRDefault="00960FD5" w:rsidP="00455248">
            <w:pPr>
              <w:pStyle w:val="Agency-body-text-report"/>
              <w:spacing w:before="0" w:after="10"/>
              <w:jc w:val="center"/>
            </w:pPr>
            <w:r w:rsidRPr="00A00652">
              <w:t>2.76</w:t>
            </w:r>
          </w:p>
        </w:tc>
      </w:tr>
      <w:tr w:rsidR="00960FD5" w:rsidRPr="00A00652" w14:paraId="59BBBBC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1EECDA8" w14:textId="77777777" w:rsidR="00960FD5" w:rsidRPr="00A00652" w:rsidRDefault="00960FD5" w:rsidP="00455248">
            <w:pPr>
              <w:pStyle w:val="Agency-body-text-report"/>
              <w:spacing w:before="0" w:after="1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1544A86" w14:textId="77777777" w:rsidR="00960FD5" w:rsidRPr="00A00652" w:rsidRDefault="00960FD5" w:rsidP="00455248">
            <w:pPr>
              <w:pStyle w:val="Agency-body-text-report"/>
              <w:spacing w:before="0" w:after="10"/>
              <w:jc w:val="center"/>
            </w:pPr>
            <w:r w:rsidRPr="00A00652">
              <w:t>1.51</w:t>
            </w:r>
          </w:p>
        </w:tc>
      </w:tr>
      <w:tr w:rsidR="00960FD5" w:rsidRPr="00A00652" w14:paraId="183D6A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1F2AD1" w14:textId="77777777" w:rsidR="00960FD5" w:rsidRPr="00A00652" w:rsidRDefault="00960FD5" w:rsidP="00455248">
            <w:pPr>
              <w:pStyle w:val="Agency-body-text-report"/>
              <w:spacing w:before="0" w:after="1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0BA5AE2" w14:textId="77777777" w:rsidR="00960FD5" w:rsidRPr="00A00652" w:rsidRDefault="00960FD5" w:rsidP="00455248">
            <w:pPr>
              <w:pStyle w:val="Agency-body-text-report"/>
              <w:spacing w:before="0" w:after="10"/>
              <w:jc w:val="center"/>
            </w:pPr>
            <w:r w:rsidRPr="00A00652">
              <w:t>1.72</w:t>
            </w:r>
          </w:p>
        </w:tc>
      </w:tr>
      <w:tr w:rsidR="00960FD5" w:rsidRPr="00A00652" w14:paraId="7EDDC6B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72A3352" w14:textId="77777777" w:rsidR="00960FD5" w:rsidRPr="00A00652" w:rsidRDefault="00960FD5" w:rsidP="00455248">
            <w:pPr>
              <w:pStyle w:val="Agency-body-text-report"/>
              <w:spacing w:before="0" w:after="1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8FF8D54" w14:textId="77777777" w:rsidR="00960FD5" w:rsidRPr="00A00652" w:rsidRDefault="00960FD5" w:rsidP="00455248">
            <w:pPr>
              <w:pStyle w:val="Agency-body-text-report"/>
              <w:spacing w:before="0" w:after="10"/>
              <w:jc w:val="center"/>
            </w:pPr>
            <w:r w:rsidRPr="00A00652">
              <w:t>4.38</w:t>
            </w:r>
          </w:p>
        </w:tc>
      </w:tr>
      <w:tr w:rsidR="00960FD5" w:rsidRPr="00A00652" w14:paraId="51F5BB9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1DA71D" w14:textId="77777777" w:rsidR="00960FD5" w:rsidRPr="00A00652" w:rsidRDefault="00960FD5" w:rsidP="00455248">
            <w:pPr>
              <w:pStyle w:val="Agency-body-text-report"/>
              <w:spacing w:before="0" w:after="1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5A0B969" w14:textId="77777777" w:rsidR="00960FD5" w:rsidRPr="00A00652" w:rsidRDefault="00960FD5" w:rsidP="00455248">
            <w:pPr>
              <w:pStyle w:val="Agency-body-text-report"/>
              <w:spacing w:before="0" w:after="10"/>
              <w:jc w:val="center"/>
            </w:pPr>
            <w:r w:rsidRPr="00A00652">
              <w:t>15.14</w:t>
            </w:r>
          </w:p>
        </w:tc>
      </w:tr>
      <w:tr w:rsidR="00960FD5" w:rsidRPr="00A00652" w14:paraId="7026D8F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B2BB1BB" w14:textId="77777777" w:rsidR="00960FD5" w:rsidRPr="00A00652" w:rsidRDefault="00960FD5" w:rsidP="00455248">
            <w:pPr>
              <w:pStyle w:val="Agency-body-text-report"/>
              <w:spacing w:before="0" w:after="1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64E2D26" w14:textId="77777777" w:rsidR="00960FD5" w:rsidRPr="00A00652" w:rsidRDefault="00960FD5" w:rsidP="00455248">
            <w:pPr>
              <w:pStyle w:val="Agency-body-text-report"/>
              <w:spacing w:before="0" w:after="10"/>
              <w:jc w:val="center"/>
            </w:pPr>
            <w:r w:rsidRPr="00A00652">
              <w:t>3.82</w:t>
            </w:r>
          </w:p>
        </w:tc>
      </w:tr>
      <w:tr w:rsidR="00960FD5" w:rsidRPr="00A00652" w14:paraId="17147AE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5DF3CA" w14:textId="77777777" w:rsidR="00960FD5" w:rsidRPr="00A00652" w:rsidRDefault="00960FD5" w:rsidP="00455248">
            <w:pPr>
              <w:pStyle w:val="Agency-body-text-report"/>
              <w:spacing w:before="0" w:after="1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85E5CA2" w14:textId="77777777" w:rsidR="00960FD5" w:rsidRPr="00A00652" w:rsidRDefault="00960FD5" w:rsidP="00455248">
            <w:pPr>
              <w:pStyle w:val="Agency-body-text-report"/>
              <w:spacing w:before="0" w:after="10"/>
              <w:jc w:val="center"/>
            </w:pPr>
            <w:r w:rsidRPr="00A00652">
              <w:t>1.73</w:t>
            </w:r>
          </w:p>
        </w:tc>
      </w:tr>
      <w:tr w:rsidR="00960FD5" w:rsidRPr="00A00652" w14:paraId="0BBB030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7BCF2A0" w14:textId="77777777" w:rsidR="00960FD5" w:rsidRPr="00A00652" w:rsidRDefault="00960FD5" w:rsidP="00455248">
            <w:pPr>
              <w:pStyle w:val="Agency-body-text-report"/>
              <w:spacing w:before="0" w:after="1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B4A8C2" w14:textId="77777777" w:rsidR="00960FD5" w:rsidRPr="00A00652" w:rsidRDefault="00960FD5" w:rsidP="00455248">
            <w:pPr>
              <w:pStyle w:val="Agency-body-text-report"/>
              <w:spacing w:before="0" w:after="10"/>
              <w:jc w:val="center"/>
            </w:pPr>
            <w:r w:rsidRPr="00A00652">
              <w:t>11.10</w:t>
            </w:r>
          </w:p>
        </w:tc>
      </w:tr>
      <w:tr w:rsidR="00960FD5" w:rsidRPr="00A00652" w14:paraId="3F2A1AD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06EFFD4" w14:textId="77777777" w:rsidR="00960FD5" w:rsidRPr="00A00652" w:rsidRDefault="00960FD5" w:rsidP="00455248">
            <w:pPr>
              <w:pStyle w:val="Agency-body-text-report"/>
              <w:spacing w:before="0" w:after="1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D591FE9" w14:textId="77777777" w:rsidR="00960FD5" w:rsidRPr="00A00652" w:rsidRDefault="00960FD5" w:rsidP="00455248">
            <w:pPr>
              <w:pStyle w:val="Agency-body-text-report"/>
              <w:spacing w:before="0" w:after="10"/>
              <w:jc w:val="center"/>
            </w:pPr>
            <w:r w:rsidRPr="00A00652">
              <w:t>1.34</w:t>
            </w:r>
          </w:p>
        </w:tc>
      </w:tr>
      <w:tr w:rsidR="00960FD5" w:rsidRPr="00A00652" w14:paraId="35F5155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D53905A" w14:textId="77777777" w:rsidR="00960FD5" w:rsidRPr="00A00652" w:rsidRDefault="00960FD5" w:rsidP="00455248">
            <w:pPr>
              <w:pStyle w:val="Agency-body-text-report"/>
              <w:spacing w:before="0" w:after="1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D5B107" w14:textId="77777777" w:rsidR="00960FD5" w:rsidRPr="00A00652" w:rsidRDefault="00960FD5" w:rsidP="00455248">
            <w:pPr>
              <w:pStyle w:val="Agency-body-text-report"/>
              <w:spacing w:before="0" w:after="10"/>
              <w:jc w:val="center"/>
            </w:pPr>
            <w:r w:rsidRPr="00A00652">
              <w:t>5.91</w:t>
            </w:r>
          </w:p>
        </w:tc>
      </w:tr>
      <w:tr w:rsidR="00960FD5" w:rsidRPr="00A00652" w14:paraId="3B582B3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6405C23" w14:textId="77777777" w:rsidR="00960FD5" w:rsidRPr="00A00652" w:rsidRDefault="00960FD5" w:rsidP="00455248">
            <w:pPr>
              <w:pStyle w:val="Agency-body-text-report"/>
              <w:spacing w:before="0" w:after="1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E1B60AA" w14:textId="77777777" w:rsidR="00960FD5" w:rsidRPr="00A00652" w:rsidRDefault="00960FD5" w:rsidP="00455248">
            <w:pPr>
              <w:pStyle w:val="Agency-body-text-report"/>
              <w:spacing w:before="0" w:after="10"/>
              <w:jc w:val="center"/>
            </w:pPr>
            <w:r w:rsidRPr="00A00652">
              <w:t>1.73</w:t>
            </w:r>
          </w:p>
        </w:tc>
      </w:tr>
      <w:tr w:rsidR="00960FD5" w:rsidRPr="00A00652" w14:paraId="28EDAEE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07E54BD" w14:textId="77777777" w:rsidR="00960FD5" w:rsidRPr="00A00652" w:rsidRDefault="00960FD5" w:rsidP="00455248">
            <w:pPr>
              <w:pStyle w:val="Agency-body-text-report"/>
              <w:spacing w:before="0" w:after="1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985B140" w14:textId="77777777" w:rsidR="00960FD5" w:rsidRPr="00A00652" w:rsidRDefault="00960FD5" w:rsidP="00455248">
            <w:pPr>
              <w:pStyle w:val="Agency-body-text-report"/>
              <w:spacing w:before="0" w:after="10"/>
              <w:jc w:val="center"/>
            </w:pPr>
            <w:r w:rsidRPr="00A00652">
              <w:t>7.90</w:t>
            </w:r>
          </w:p>
        </w:tc>
      </w:tr>
      <w:tr w:rsidR="00960FD5" w:rsidRPr="00A00652" w14:paraId="02C550E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15AC448" w14:textId="77777777" w:rsidR="00960FD5" w:rsidRPr="00A00652" w:rsidRDefault="00960FD5" w:rsidP="00455248">
            <w:pPr>
              <w:pStyle w:val="Agency-body-text-report"/>
              <w:spacing w:before="0" w:after="1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228D021" w14:textId="77777777" w:rsidR="00960FD5" w:rsidRPr="00A00652" w:rsidRDefault="00960FD5" w:rsidP="00455248">
            <w:pPr>
              <w:pStyle w:val="Agency-body-text-report"/>
              <w:spacing w:before="0" w:after="10"/>
              <w:jc w:val="center"/>
            </w:pPr>
            <w:r w:rsidRPr="00A00652">
              <w:t>1.68</w:t>
            </w:r>
          </w:p>
        </w:tc>
      </w:tr>
      <w:tr w:rsidR="00960FD5" w:rsidRPr="00A00652" w14:paraId="51FC002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6BCF891" w14:textId="77777777" w:rsidR="00960FD5" w:rsidRPr="00A00652" w:rsidRDefault="00960FD5" w:rsidP="00455248">
            <w:pPr>
              <w:pStyle w:val="Agency-body-text-report"/>
              <w:spacing w:before="0" w:after="1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A98C64A" w14:textId="77777777" w:rsidR="00960FD5" w:rsidRPr="00A00652" w:rsidRDefault="00960FD5" w:rsidP="00455248">
            <w:pPr>
              <w:pStyle w:val="Agency-body-text-report"/>
              <w:spacing w:before="0" w:after="10"/>
              <w:jc w:val="center"/>
            </w:pPr>
            <w:r w:rsidRPr="00A00652">
              <w:t>4.84</w:t>
            </w:r>
          </w:p>
        </w:tc>
      </w:tr>
      <w:tr w:rsidR="00960FD5" w:rsidRPr="00A00652" w14:paraId="21CE418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B9E3746" w14:textId="77777777" w:rsidR="00960FD5" w:rsidRPr="00A00652" w:rsidRDefault="00960FD5" w:rsidP="00455248">
            <w:pPr>
              <w:pStyle w:val="Agency-body-text-report"/>
              <w:spacing w:before="0" w:after="1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FBB5C3D" w14:textId="77777777" w:rsidR="00960FD5" w:rsidRPr="00A00652" w:rsidRDefault="00960FD5" w:rsidP="00455248">
            <w:pPr>
              <w:pStyle w:val="Agency-body-text-report"/>
              <w:spacing w:before="0" w:after="10"/>
              <w:jc w:val="center"/>
            </w:pPr>
            <w:r w:rsidRPr="00A00652">
              <w:t>4.67</w:t>
            </w:r>
          </w:p>
        </w:tc>
      </w:tr>
      <w:tr w:rsidR="00960FD5" w:rsidRPr="00A00652" w14:paraId="2B0C201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0B51983" w14:textId="77777777" w:rsidR="00960FD5" w:rsidRPr="00A00652" w:rsidRDefault="00960FD5" w:rsidP="00455248">
            <w:pPr>
              <w:pStyle w:val="Agency-body-text-report"/>
              <w:spacing w:before="0" w:after="1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EA069EB" w14:textId="77777777" w:rsidR="00960FD5" w:rsidRPr="00A00652" w:rsidRDefault="00960FD5" w:rsidP="00455248">
            <w:pPr>
              <w:pStyle w:val="Agency-body-text-report"/>
              <w:spacing w:before="0" w:after="10"/>
              <w:jc w:val="center"/>
            </w:pPr>
            <w:r w:rsidRPr="00A00652">
              <w:t>6.33</w:t>
            </w:r>
          </w:p>
        </w:tc>
      </w:tr>
      <w:tr w:rsidR="00960FD5" w:rsidRPr="00A00652" w14:paraId="096B581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B3898E8" w14:textId="77777777" w:rsidR="00960FD5" w:rsidRPr="00A00652" w:rsidRDefault="00960FD5" w:rsidP="00455248">
            <w:pPr>
              <w:pStyle w:val="Agency-body-text-report"/>
              <w:spacing w:before="0" w:after="1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54EC1BE" w14:textId="77777777" w:rsidR="00960FD5" w:rsidRPr="00A00652" w:rsidRDefault="00960FD5" w:rsidP="00455248">
            <w:pPr>
              <w:pStyle w:val="Agency-body-text-report"/>
              <w:spacing w:before="0" w:after="10"/>
              <w:jc w:val="center"/>
            </w:pPr>
            <w:r w:rsidRPr="00A00652">
              <w:t>2.18</w:t>
            </w:r>
          </w:p>
        </w:tc>
      </w:tr>
      <w:tr w:rsidR="00960FD5" w:rsidRPr="00A00652" w14:paraId="6E52C2A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6200BF3" w14:textId="77777777" w:rsidR="00960FD5" w:rsidRPr="00A00652" w:rsidRDefault="00960FD5" w:rsidP="00455248">
            <w:pPr>
              <w:pStyle w:val="Agency-body-text-report"/>
              <w:spacing w:before="0" w:after="1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6776B0E" w14:textId="77777777" w:rsidR="00960FD5" w:rsidRPr="00A00652" w:rsidRDefault="00960FD5" w:rsidP="00455248">
            <w:pPr>
              <w:pStyle w:val="Agency-body-text-report"/>
              <w:spacing w:before="0" w:after="10"/>
              <w:jc w:val="center"/>
            </w:pPr>
            <w:r w:rsidRPr="00A00652">
              <w:t>0.14</w:t>
            </w:r>
          </w:p>
        </w:tc>
      </w:tr>
      <w:tr w:rsidR="00960FD5" w:rsidRPr="00A00652" w14:paraId="335953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801DD26" w14:textId="5DA04BAD" w:rsidR="00960FD5" w:rsidRPr="00A00652" w:rsidRDefault="00DD7189" w:rsidP="00455248">
            <w:pPr>
              <w:pStyle w:val="Agency-body-text-report"/>
              <w:spacing w:before="0" w:after="1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A8DF768" w14:textId="77777777" w:rsidR="00960FD5" w:rsidRPr="00A00652" w:rsidRDefault="00960FD5" w:rsidP="00455248">
            <w:pPr>
              <w:pStyle w:val="Agency-body-text-report"/>
              <w:spacing w:before="0" w:after="10"/>
              <w:jc w:val="center"/>
            </w:pPr>
            <w:r w:rsidRPr="00A00652">
              <w:t>1.50</w:t>
            </w:r>
          </w:p>
        </w:tc>
      </w:tr>
      <w:tr w:rsidR="00960FD5" w:rsidRPr="00A00652" w14:paraId="12E661B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4EC20A4" w14:textId="0881E69F" w:rsidR="00960FD5" w:rsidRPr="00A00652" w:rsidRDefault="00DD7189" w:rsidP="00455248">
            <w:pPr>
              <w:pStyle w:val="Agency-body-text-report"/>
              <w:spacing w:before="0" w:after="1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1ACF2AA" w14:textId="77777777" w:rsidR="00960FD5" w:rsidRPr="00A00652" w:rsidRDefault="00960FD5" w:rsidP="00455248">
            <w:pPr>
              <w:pStyle w:val="Agency-body-text-report"/>
              <w:spacing w:before="0" w:after="10"/>
              <w:jc w:val="center"/>
            </w:pPr>
            <w:r w:rsidRPr="00A00652">
              <w:t>2.78</w:t>
            </w:r>
          </w:p>
        </w:tc>
      </w:tr>
      <w:tr w:rsidR="00960FD5" w:rsidRPr="00A00652" w14:paraId="29DC633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3F69FF" w14:textId="140521C1" w:rsidR="00960FD5" w:rsidRPr="00A00652" w:rsidRDefault="00DD7189" w:rsidP="00455248">
            <w:pPr>
              <w:pStyle w:val="Agency-body-text-report"/>
              <w:spacing w:before="0" w:after="1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D21E2C" w14:textId="77777777" w:rsidR="00960FD5" w:rsidRPr="00A00652" w:rsidRDefault="00960FD5" w:rsidP="00455248">
            <w:pPr>
              <w:pStyle w:val="Agency-body-text-report"/>
              <w:spacing w:before="0" w:after="10"/>
              <w:jc w:val="center"/>
            </w:pPr>
            <w:r w:rsidRPr="00A00652">
              <w:t>16.02</w:t>
            </w:r>
          </w:p>
        </w:tc>
      </w:tr>
      <w:tr w:rsidR="00960FD5" w:rsidRPr="00A00652" w14:paraId="0850698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6D6F7AC" w14:textId="4A033EB6" w:rsidR="00960FD5" w:rsidRPr="00A00652" w:rsidRDefault="00DD7189" w:rsidP="00455248">
            <w:pPr>
              <w:pStyle w:val="Agency-body-text-report"/>
              <w:spacing w:before="0" w:after="1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FE827EB" w14:textId="77777777" w:rsidR="00960FD5" w:rsidRPr="00A00652" w:rsidRDefault="00960FD5" w:rsidP="00455248">
            <w:pPr>
              <w:pStyle w:val="Agency-body-text-report"/>
              <w:spacing w:before="0" w:after="10"/>
              <w:jc w:val="center"/>
            </w:pPr>
            <w:r w:rsidRPr="00A00652">
              <w:t>1.41</w:t>
            </w:r>
          </w:p>
        </w:tc>
      </w:tr>
      <w:tr w:rsidR="00960FD5" w:rsidRPr="00A00652" w14:paraId="22A4235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DC70D" w14:textId="7989BB88" w:rsidR="00960FD5" w:rsidRPr="00A00652" w:rsidRDefault="006749ED" w:rsidP="00455248">
            <w:pPr>
              <w:pStyle w:val="Agency-body-text-report"/>
              <w:spacing w:before="0" w:after="10"/>
              <w:rPr>
                <w:b/>
              </w:rPr>
            </w:pPr>
            <w:r w:rsidRPr="00A00652">
              <w:rPr>
                <w:b/>
              </w:rPr>
              <w:t>Total ave</w:t>
            </w:r>
            <w:r w:rsidR="00960FD5" w:rsidRPr="00A00652">
              <w:rPr>
                <w:b/>
              </w:rPr>
              <w:t>rage for the 28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F9F120" w14:textId="77777777" w:rsidR="00960FD5" w:rsidRPr="00A00652" w:rsidRDefault="00960FD5" w:rsidP="00455248">
            <w:pPr>
              <w:pStyle w:val="Agency-body-text-report"/>
              <w:spacing w:before="0" w:after="10"/>
              <w:jc w:val="center"/>
              <w:rPr>
                <w:b/>
              </w:rPr>
            </w:pPr>
            <w:r w:rsidRPr="00A00652">
              <w:rPr>
                <w:b/>
              </w:rPr>
              <w:t>2.36</w:t>
            </w:r>
          </w:p>
        </w:tc>
      </w:tr>
    </w:tbl>
    <w:p w14:paraId="27EBCC92" w14:textId="47565E90" w:rsidR="007F5F5E" w:rsidRPr="00A00652" w:rsidRDefault="00D47D78" w:rsidP="00FF6F01">
      <w:pPr>
        <w:pStyle w:val="Agency-caption-report"/>
        <w:keepNext/>
      </w:pPr>
      <w:bookmarkStart w:id="230" w:name="_Toc492296574"/>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13</w:t>
      </w:r>
      <w:r w:rsidRPr="00A00652">
        <w:fldChar w:fldCharType="end"/>
      </w:r>
      <w:r w:rsidR="007F5F5E" w:rsidRPr="00A00652">
        <w:t xml:space="preserve">. Data for </w:t>
      </w:r>
      <w:hyperlink w:anchor="Figure13" w:history="1">
        <w:r w:rsidR="007F5F5E" w:rsidRPr="00A00652">
          <w:rPr>
            <w:rStyle w:val="Hyperlink"/>
          </w:rPr>
          <w:t>Figure 13</w:t>
        </w:r>
      </w:hyperlink>
      <w:r w:rsidR="007F5F5E" w:rsidRPr="00A00652">
        <w:t>: Gender breakdown of pupils with an official decision of SEN in inclusive settings, based on the enrolled school population (%)</w:t>
      </w:r>
      <w:bookmarkEnd w:id="2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male percentage and female percentage. Belgium (French speaking community)&#10;0.18&#10;0.11&#10;Croatia&#10;2.97&#10;1.63&#10;Cyprus&#10;2.52&#10;1.93&#10;Czech Republic&#10;3.61&#10;1.59&#10;Denmark&#10;0.13&#10;0.06&#10;Estonia&#10;2.51&#10;1.38&#10;Finland&#10;1.93&#10;0.83&#10;France&#10;1.09&#10;0.42&#10;Hungary&#10;2.91&#10;1.47&#10;Iceland&#10;10.09&#10;5.04&#10;Ireland&#10;2.83&#10;0.98&#10;Malta&#10;4.30&#10;1.61&#10;Netherlands&#10;1.27&#10;0.45&#10;Poland&#10;1.08&#10;0.60&#10;Slovakia&#10;3.12&#10;1.55&#10;Spain&#10;1.45&#10;0.73&#10;Sweden&#10;0.08&#10;0.06&#10;United Kingdom (Northern Ireland)&#10;2.05&#10;0.73&#10;United Kingdom (Scotland)&#10;9.93&#10;6.09&#10;Total average for the 19 countries&#10;1.64&#10;0.79"/>
      </w:tblPr>
      <w:tblGrid>
        <w:gridCol w:w="3948"/>
        <w:gridCol w:w="2325"/>
        <w:gridCol w:w="2522"/>
      </w:tblGrid>
      <w:tr w:rsidR="00960FD5" w:rsidRPr="00A00652" w14:paraId="6D1C97B3"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5724F"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F4612" w14:textId="2296F402" w:rsidR="00960FD5" w:rsidRPr="00A00652" w:rsidRDefault="00960FD5">
            <w:pPr>
              <w:pStyle w:val="Agency-body-text-report"/>
              <w:keepNext/>
              <w:jc w:val="center"/>
              <w:rPr>
                <w:b/>
              </w:rPr>
            </w:pPr>
            <w:r w:rsidRPr="00A00652">
              <w:rPr>
                <w:b/>
              </w:rPr>
              <w:t xml:space="preserve">Percentage (%), </w:t>
            </w:r>
            <w:r w:rsidR="00916825"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006AA" w14:textId="5121F37E" w:rsidR="00960FD5" w:rsidRPr="00A00652" w:rsidRDefault="00960FD5">
            <w:pPr>
              <w:pStyle w:val="Agency-body-text-report"/>
              <w:keepNext/>
              <w:jc w:val="center"/>
              <w:rPr>
                <w:b/>
              </w:rPr>
            </w:pPr>
            <w:r w:rsidRPr="00A00652">
              <w:rPr>
                <w:b/>
              </w:rPr>
              <w:t xml:space="preserve">Percentage (%), </w:t>
            </w:r>
            <w:r w:rsidR="00916825" w:rsidRPr="00A00652">
              <w:rPr>
                <w:b/>
              </w:rPr>
              <w:t>female</w:t>
            </w:r>
          </w:p>
        </w:tc>
      </w:tr>
      <w:tr w:rsidR="00960FD5" w:rsidRPr="00A00652" w14:paraId="1600233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49619" w14:textId="0C6FDBE7" w:rsidR="00960FD5" w:rsidRPr="00A00652" w:rsidRDefault="00C51D7A">
            <w:pPr>
              <w:pStyle w:val="Agency-body-text-report"/>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F48D3" w14:textId="77777777" w:rsidR="00960FD5" w:rsidRPr="00A00652" w:rsidRDefault="00960FD5">
            <w:pPr>
              <w:pStyle w:val="Agency-body-text-report"/>
              <w:jc w:val="center"/>
            </w:pPr>
            <w:r w:rsidRPr="00A00652">
              <w:t>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9975B" w14:textId="77777777" w:rsidR="00960FD5" w:rsidRPr="00A00652" w:rsidRDefault="00960FD5">
            <w:pPr>
              <w:pStyle w:val="Agency-body-text-report"/>
              <w:jc w:val="center"/>
            </w:pPr>
            <w:r w:rsidRPr="00A00652">
              <w:t>0.11</w:t>
            </w:r>
          </w:p>
        </w:tc>
      </w:tr>
      <w:tr w:rsidR="00960FD5" w:rsidRPr="00A00652" w14:paraId="060A2F1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541F25"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B9553" w14:textId="77777777" w:rsidR="00960FD5" w:rsidRPr="00A00652" w:rsidRDefault="00960FD5">
            <w:pPr>
              <w:pStyle w:val="Agency-body-text-report"/>
              <w:jc w:val="center"/>
            </w:pPr>
            <w:r w:rsidRPr="00A00652">
              <w:t>2.97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C648C" w14:textId="77777777" w:rsidR="00960FD5" w:rsidRPr="00A00652" w:rsidRDefault="00960FD5">
            <w:pPr>
              <w:pStyle w:val="Agency-body-text-report"/>
              <w:jc w:val="center"/>
            </w:pPr>
            <w:r w:rsidRPr="00A00652">
              <w:t>1.63</w:t>
            </w:r>
          </w:p>
        </w:tc>
      </w:tr>
      <w:tr w:rsidR="00960FD5" w:rsidRPr="00A00652" w14:paraId="1047103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C81B5"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8D120" w14:textId="77777777" w:rsidR="00960FD5" w:rsidRPr="00A00652" w:rsidRDefault="00960FD5">
            <w:pPr>
              <w:pStyle w:val="Agency-body-text-report"/>
              <w:jc w:val="center"/>
            </w:pPr>
            <w:r w:rsidRPr="00A00652">
              <w:t>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B8054" w14:textId="77777777" w:rsidR="00960FD5" w:rsidRPr="00A00652" w:rsidRDefault="00960FD5">
            <w:pPr>
              <w:pStyle w:val="Agency-body-text-report"/>
              <w:jc w:val="center"/>
            </w:pPr>
            <w:r w:rsidRPr="00A00652">
              <w:t>1.93</w:t>
            </w:r>
          </w:p>
        </w:tc>
      </w:tr>
      <w:tr w:rsidR="00960FD5" w:rsidRPr="00A00652" w14:paraId="36D8B1D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54DC5" w14:textId="3A53DB86"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53EDB" w14:textId="77777777" w:rsidR="00960FD5" w:rsidRPr="00A00652" w:rsidRDefault="00960FD5">
            <w:pPr>
              <w:pStyle w:val="Agency-body-text-report"/>
              <w:jc w:val="center"/>
            </w:pPr>
            <w:r w:rsidRPr="00A00652">
              <w:t>3.61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92B8D" w14:textId="77777777" w:rsidR="00960FD5" w:rsidRPr="00A00652" w:rsidRDefault="00960FD5">
            <w:pPr>
              <w:pStyle w:val="Agency-body-text-report"/>
              <w:jc w:val="center"/>
            </w:pPr>
            <w:r w:rsidRPr="00A00652">
              <w:t>1.59</w:t>
            </w:r>
          </w:p>
        </w:tc>
      </w:tr>
      <w:tr w:rsidR="00960FD5" w:rsidRPr="00A00652" w14:paraId="0C5135B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A607D"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472C7" w14:textId="77777777" w:rsidR="00960FD5" w:rsidRPr="00A00652" w:rsidRDefault="00960FD5">
            <w:pPr>
              <w:pStyle w:val="Agency-body-text-report"/>
              <w:jc w:val="center"/>
            </w:pPr>
            <w:r w:rsidRPr="00A00652">
              <w:t>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40E30" w14:textId="77777777" w:rsidR="00960FD5" w:rsidRPr="00A00652" w:rsidRDefault="00960FD5">
            <w:pPr>
              <w:pStyle w:val="Agency-body-text-report"/>
              <w:jc w:val="center"/>
            </w:pPr>
            <w:r w:rsidRPr="00A00652">
              <w:t>0.06</w:t>
            </w:r>
          </w:p>
        </w:tc>
      </w:tr>
      <w:tr w:rsidR="00960FD5" w:rsidRPr="00A00652" w14:paraId="58D9B66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72F29"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904C6" w14:textId="77777777" w:rsidR="00960FD5" w:rsidRPr="00A00652" w:rsidRDefault="00960FD5">
            <w:pPr>
              <w:pStyle w:val="Agency-body-text-report"/>
              <w:jc w:val="center"/>
            </w:pPr>
            <w:r w:rsidRPr="00A00652">
              <w:t>2.51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A8E158" w14:textId="77777777" w:rsidR="00960FD5" w:rsidRPr="00A00652" w:rsidRDefault="00960FD5">
            <w:pPr>
              <w:pStyle w:val="Agency-body-text-report"/>
              <w:jc w:val="center"/>
            </w:pPr>
            <w:r w:rsidRPr="00A00652">
              <w:t>1.38</w:t>
            </w:r>
          </w:p>
        </w:tc>
      </w:tr>
      <w:tr w:rsidR="00960FD5" w:rsidRPr="00A00652" w14:paraId="46E4A8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74132"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CE258" w14:textId="77777777" w:rsidR="00960FD5" w:rsidRPr="00A00652" w:rsidRDefault="00960FD5">
            <w:pPr>
              <w:pStyle w:val="Agency-body-text-report"/>
              <w:jc w:val="center"/>
            </w:pPr>
            <w:r w:rsidRPr="00A00652">
              <w:t>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4393C" w14:textId="77777777" w:rsidR="00960FD5" w:rsidRPr="00A00652" w:rsidRDefault="00960FD5">
            <w:pPr>
              <w:pStyle w:val="Agency-body-text-report"/>
              <w:jc w:val="center"/>
            </w:pPr>
            <w:r w:rsidRPr="00A00652">
              <w:t>0.83</w:t>
            </w:r>
          </w:p>
        </w:tc>
      </w:tr>
      <w:tr w:rsidR="00960FD5" w:rsidRPr="00A00652" w14:paraId="663DDE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FCA21"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A40A3" w14:textId="77777777" w:rsidR="00960FD5" w:rsidRPr="00A00652" w:rsidRDefault="00960FD5">
            <w:pPr>
              <w:pStyle w:val="Agency-body-text-report"/>
              <w:jc w:val="center"/>
            </w:pPr>
            <w:r w:rsidRPr="00A00652">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E6F3A" w14:textId="77777777" w:rsidR="00960FD5" w:rsidRPr="00A00652" w:rsidRDefault="00960FD5">
            <w:pPr>
              <w:pStyle w:val="Agency-body-text-report"/>
              <w:jc w:val="center"/>
            </w:pPr>
            <w:r w:rsidRPr="00A00652">
              <w:t>0.42</w:t>
            </w:r>
          </w:p>
        </w:tc>
      </w:tr>
      <w:tr w:rsidR="00960FD5" w:rsidRPr="00A00652" w14:paraId="5CEFE87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9C63A2"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72E66" w14:textId="77777777" w:rsidR="00960FD5" w:rsidRPr="00A00652" w:rsidRDefault="00960FD5">
            <w:pPr>
              <w:pStyle w:val="Agency-body-text-report"/>
              <w:jc w:val="center"/>
            </w:pPr>
            <w:r w:rsidRPr="00A00652">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BABF0" w14:textId="77777777" w:rsidR="00960FD5" w:rsidRPr="00A00652" w:rsidRDefault="00960FD5">
            <w:pPr>
              <w:pStyle w:val="Agency-body-text-report"/>
              <w:jc w:val="center"/>
            </w:pPr>
            <w:r w:rsidRPr="00A00652">
              <w:t>1.47</w:t>
            </w:r>
          </w:p>
        </w:tc>
      </w:tr>
      <w:tr w:rsidR="00960FD5" w:rsidRPr="00A00652" w14:paraId="0A1A693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5C6C6"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97A29A" w14:textId="77777777" w:rsidR="00960FD5" w:rsidRPr="00A00652" w:rsidRDefault="00960FD5">
            <w:pPr>
              <w:pStyle w:val="Agency-body-text-report"/>
              <w:jc w:val="center"/>
            </w:pPr>
            <w:r w:rsidRPr="00A00652">
              <w:t>10.09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5AD6A" w14:textId="77777777" w:rsidR="00960FD5" w:rsidRPr="00A00652" w:rsidRDefault="00960FD5">
            <w:pPr>
              <w:pStyle w:val="Agency-body-text-report"/>
              <w:jc w:val="center"/>
            </w:pPr>
            <w:r w:rsidRPr="00A00652">
              <w:t>5.04</w:t>
            </w:r>
          </w:p>
        </w:tc>
      </w:tr>
      <w:tr w:rsidR="00960FD5" w:rsidRPr="00A00652" w14:paraId="01AF870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3352E" w14:textId="77777777" w:rsidR="00960FD5" w:rsidRPr="00A00652" w:rsidRDefault="00960FD5">
            <w:pPr>
              <w:pStyle w:val="Agency-body-text-report"/>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5BE327" w14:textId="77777777" w:rsidR="00960FD5" w:rsidRPr="00A00652" w:rsidRDefault="00960FD5">
            <w:pPr>
              <w:pStyle w:val="Agency-body-text-report"/>
              <w:jc w:val="center"/>
            </w:pPr>
            <w:r w:rsidRPr="00A00652">
              <w:t>2.83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2626E8" w14:textId="77777777" w:rsidR="00960FD5" w:rsidRPr="00A00652" w:rsidRDefault="00960FD5">
            <w:pPr>
              <w:pStyle w:val="Agency-body-text-report"/>
              <w:jc w:val="center"/>
            </w:pPr>
            <w:r w:rsidRPr="00A00652">
              <w:t>0.98</w:t>
            </w:r>
          </w:p>
        </w:tc>
      </w:tr>
      <w:tr w:rsidR="00960FD5" w:rsidRPr="00A00652" w14:paraId="66052B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BA4A8" w14:textId="77777777" w:rsidR="00960FD5" w:rsidRPr="00A00652" w:rsidRDefault="00960FD5">
            <w:pPr>
              <w:pStyle w:val="Agency-body-text-report"/>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892B5" w14:textId="77777777" w:rsidR="00960FD5" w:rsidRPr="00A00652" w:rsidRDefault="00960FD5">
            <w:pPr>
              <w:pStyle w:val="Agency-body-text-report"/>
              <w:jc w:val="center"/>
            </w:pPr>
            <w:r w:rsidRPr="00A00652">
              <w:t>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0F3C8" w14:textId="77777777" w:rsidR="00960FD5" w:rsidRPr="00A00652" w:rsidRDefault="00960FD5">
            <w:pPr>
              <w:pStyle w:val="Agency-body-text-report"/>
              <w:jc w:val="center"/>
            </w:pPr>
            <w:r w:rsidRPr="00A00652">
              <w:t>1.61</w:t>
            </w:r>
          </w:p>
        </w:tc>
      </w:tr>
      <w:tr w:rsidR="00960FD5" w:rsidRPr="00A00652" w14:paraId="6EB8D36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6505C" w14:textId="77777777" w:rsidR="00960FD5" w:rsidRPr="00A00652" w:rsidRDefault="00960FD5">
            <w:pPr>
              <w:pStyle w:val="Agency-body-text-report"/>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55D2A8" w14:textId="77777777" w:rsidR="00960FD5" w:rsidRPr="00A00652" w:rsidRDefault="00960FD5">
            <w:pPr>
              <w:pStyle w:val="Agency-body-text-report"/>
              <w:jc w:val="center"/>
            </w:pPr>
            <w:r w:rsidRPr="00A00652">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F4CF9" w14:textId="77777777" w:rsidR="00960FD5" w:rsidRPr="00A00652" w:rsidRDefault="00960FD5">
            <w:pPr>
              <w:pStyle w:val="Agency-body-text-report"/>
              <w:jc w:val="center"/>
            </w:pPr>
            <w:r w:rsidRPr="00A00652">
              <w:t>0.45</w:t>
            </w:r>
          </w:p>
        </w:tc>
      </w:tr>
      <w:tr w:rsidR="00960FD5" w:rsidRPr="00A00652" w14:paraId="62B06A3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32CA6"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4BD7E" w14:textId="77777777" w:rsidR="00960FD5" w:rsidRPr="00A00652" w:rsidRDefault="00960FD5">
            <w:pPr>
              <w:pStyle w:val="Agency-body-text-report"/>
              <w:jc w:val="center"/>
            </w:pPr>
            <w:r w:rsidRPr="00A00652">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62E71" w14:textId="77777777" w:rsidR="00960FD5" w:rsidRPr="00A00652" w:rsidRDefault="00960FD5">
            <w:pPr>
              <w:pStyle w:val="Agency-body-text-report"/>
              <w:jc w:val="center"/>
            </w:pPr>
            <w:r w:rsidRPr="00A00652">
              <w:t>0.60</w:t>
            </w:r>
          </w:p>
        </w:tc>
      </w:tr>
      <w:tr w:rsidR="00960FD5" w:rsidRPr="00A00652" w14:paraId="37CD97E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E77495"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03F3C" w14:textId="77777777" w:rsidR="00960FD5" w:rsidRPr="00A00652" w:rsidRDefault="00960FD5">
            <w:pPr>
              <w:pStyle w:val="Agency-body-text-report"/>
              <w:jc w:val="center"/>
            </w:pPr>
            <w:r w:rsidRPr="00A00652">
              <w:t>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6C91A" w14:textId="77777777" w:rsidR="00960FD5" w:rsidRPr="00A00652" w:rsidRDefault="00960FD5">
            <w:pPr>
              <w:pStyle w:val="Agency-body-text-report"/>
              <w:jc w:val="center"/>
            </w:pPr>
            <w:r w:rsidRPr="00A00652">
              <w:t>1.55</w:t>
            </w:r>
          </w:p>
        </w:tc>
      </w:tr>
      <w:tr w:rsidR="00960FD5" w:rsidRPr="00A00652" w14:paraId="2AF8E2D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A42C0"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FAFEA" w14:textId="77777777" w:rsidR="00960FD5" w:rsidRPr="00A00652" w:rsidRDefault="00960FD5">
            <w:pPr>
              <w:pStyle w:val="Agency-body-text-report"/>
              <w:jc w:val="center"/>
            </w:pPr>
            <w:r w:rsidRPr="00A00652">
              <w:t>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CA0FD" w14:textId="77777777" w:rsidR="00960FD5" w:rsidRPr="00A00652" w:rsidRDefault="00960FD5">
            <w:pPr>
              <w:pStyle w:val="Agency-body-text-report"/>
              <w:jc w:val="center"/>
            </w:pPr>
            <w:r w:rsidRPr="00A00652">
              <w:t>0.73</w:t>
            </w:r>
          </w:p>
        </w:tc>
      </w:tr>
      <w:tr w:rsidR="00960FD5" w:rsidRPr="00A00652" w14:paraId="619E660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38FFA" w14:textId="77777777" w:rsidR="00960FD5" w:rsidRPr="00A00652" w:rsidRDefault="00960FD5">
            <w:pPr>
              <w:pStyle w:val="Agency-body-text-report"/>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5727EF" w14:textId="77777777" w:rsidR="00960FD5" w:rsidRPr="00A00652" w:rsidRDefault="00960FD5">
            <w:pPr>
              <w:pStyle w:val="Agency-body-text-report"/>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3EBEB" w14:textId="77777777" w:rsidR="00960FD5" w:rsidRPr="00A00652" w:rsidRDefault="00960FD5">
            <w:pPr>
              <w:pStyle w:val="Agency-body-text-report"/>
              <w:jc w:val="center"/>
            </w:pPr>
            <w:r w:rsidRPr="00A00652">
              <w:t>0.06</w:t>
            </w:r>
          </w:p>
        </w:tc>
      </w:tr>
      <w:tr w:rsidR="00960FD5" w:rsidRPr="00A00652" w14:paraId="3E213A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CAAE1" w14:textId="72D46A47"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44425" w14:textId="77777777" w:rsidR="00960FD5" w:rsidRPr="00A00652" w:rsidRDefault="00960FD5">
            <w:pPr>
              <w:pStyle w:val="Agency-body-text-report"/>
              <w:jc w:val="center"/>
            </w:pPr>
            <w:r w:rsidRPr="00A00652">
              <w:t>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70114" w14:textId="77777777" w:rsidR="00960FD5" w:rsidRPr="00A00652" w:rsidRDefault="00960FD5">
            <w:pPr>
              <w:pStyle w:val="Agency-body-text-report"/>
              <w:jc w:val="center"/>
            </w:pPr>
            <w:r w:rsidRPr="00A00652">
              <w:t>0.73</w:t>
            </w:r>
          </w:p>
        </w:tc>
      </w:tr>
      <w:tr w:rsidR="00960FD5" w:rsidRPr="00A00652" w14:paraId="1CC8D1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1F3B9" w14:textId="06607540"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FC883" w14:textId="77777777" w:rsidR="00960FD5" w:rsidRPr="00A00652" w:rsidRDefault="00960FD5">
            <w:pPr>
              <w:pStyle w:val="Agency-body-text-report"/>
              <w:jc w:val="center"/>
            </w:pPr>
            <w:r w:rsidRPr="00A00652">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C2E4C" w14:textId="77777777" w:rsidR="00960FD5" w:rsidRPr="00A00652" w:rsidRDefault="00960FD5">
            <w:pPr>
              <w:pStyle w:val="Agency-body-text-report"/>
              <w:jc w:val="center"/>
            </w:pPr>
            <w:r w:rsidRPr="00A00652">
              <w:t>6.09</w:t>
            </w:r>
          </w:p>
        </w:tc>
      </w:tr>
      <w:tr w:rsidR="00960FD5" w:rsidRPr="00A00652" w14:paraId="50BD6F4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288E63" w14:textId="3D7EC176" w:rsidR="00960FD5" w:rsidRPr="00A00652" w:rsidRDefault="006749ED">
            <w:pPr>
              <w:pStyle w:val="Agency-body-text-report"/>
              <w:rPr>
                <w:b/>
              </w:rPr>
            </w:pPr>
            <w:r w:rsidRPr="00A00652">
              <w:rPr>
                <w:b/>
              </w:rPr>
              <w:t>Total ave</w:t>
            </w:r>
            <w:r w:rsidR="00960FD5" w:rsidRPr="00A00652">
              <w:rPr>
                <w:b/>
              </w:rPr>
              <w:t>rage for the 19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B4A27" w14:textId="77777777" w:rsidR="00960FD5" w:rsidRPr="00A00652" w:rsidRDefault="00960FD5">
            <w:pPr>
              <w:pStyle w:val="Agency-body-text-report"/>
              <w:jc w:val="center"/>
              <w:rPr>
                <w:b/>
              </w:rPr>
            </w:pPr>
            <w:r w:rsidRPr="00A00652">
              <w:rPr>
                <w:b/>
              </w:rPr>
              <w:t>1.64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87A02" w14:textId="77777777" w:rsidR="00960FD5" w:rsidRPr="00A00652" w:rsidRDefault="00960FD5">
            <w:pPr>
              <w:pStyle w:val="Agency-body-text-report"/>
              <w:jc w:val="center"/>
              <w:rPr>
                <w:b/>
              </w:rPr>
            </w:pPr>
            <w:r w:rsidRPr="00A00652">
              <w:rPr>
                <w:b/>
              </w:rPr>
              <w:t>0.79</w:t>
            </w:r>
          </w:p>
        </w:tc>
      </w:tr>
    </w:tbl>
    <w:p w14:paraId="5F81C4EF" w14:textId="12F186C7" w:rsidR="007F5481" w:rsidRPr="00A00652" w:rsidRDefault="00D47D78" w:rsidP="00FF6F01">
      <w:pPr>
        <w:pStyle w:val="Agency-caption-report"/>
        <w:keepNext/>
      </w:pPr>
      <w:bookmarkStart w:id="231" w:name="_Toc492296575"/>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14</w:t>
      </w:r>
      <w:r w:rsidRPr="00A00652">
        <w:fldChar w:fldCharType="end"/>
      </w:r>
      <w:r w:rsidR="007F5481" w:rsidRPr="00A00652">
        <w:t xml:space="preserve">. Data for </w:t>
      </w:r>
      <w:hyperlink w:anchor="Figure14" w:history="1">
        <w:r w:rsidR="007F5481" w:rsidRPr="00A00652">
          <w:rPr>
            <w:rStyle w:val="Hyperlink"/>
          </w:rPr>
          <w:t>Figure 14</w:t>
        </w:r>
      </w:hyperlink>
      <w:r w:rsidR="007F5481" w:rsidRPr="00A00652">
        <w:t>: ISCED breakdown of pupils with an official decision of SEN in inclusive settings, based on the enrolled school population (%)</w:t>
      </w:r>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ISCED 1 percentage, ISCED 2 percentage, Belgium (French speaking community)&#10;0.21&#10;0.08&#10;Croatia&#10;2.00&#10;2.60&#10;Cyprus&#10;2.54&#10;1.91&#10;Czech Republic&#10;2.65&#10;2.55&#10;Denmark&#10;0.13&#10;0.06&#10;Estonia&#10;2.74&#10;1.14&#10;Finland&#10;1.42&#10;1.34&#10;France&#10;0.85&#10;0.66&#10;Germany&#10;0.96&#10;0.76&#10;Hungary&#10;1.81&#10;2.57&#10;Iceland&#10;10.24&#10;4.90&#10;Ireland&#10;3.11&#10;0.71&#10;Latvia&#10;1.21&#10;0.52&#10;Lithuania&#10;6.22&#10;4.88&#10;Luxembourg&#10;1.08&#10;0.26&#10;Malta&#10;3.76&#10;2.14&#10;Netherlands&#10;0.87&#10;0.87&#10;Poland&#10;1.04&#10;0.64&#10;Portugal&#10;3.11&#10;1.73&#10;Slovakia&#10;1.45&#10;3.22&#10;Slovenia&#10;3.57&#10;2.76&#10;Spain&#10;1.37&#10;0.81&#10;Sweden&#10;0.08&#10;0.06&#10;United Kingdom (Northern Ireland)&#10;1.25&#10;1.54&#10;United Kingdom (Scotland)&#10;9.93&#10;6.08&#10;United Kingdom (Wales)&#10;0.58&#10;0.83&#10;Total average for the 26 countries&#10;1.39&#10;1.04"/>
      </w:tblPr>
      <w:tblGrid>
        <w:gridCol w:w="3948"/>
        <w:gridCol w:w="2580"/>
        <w:gridCol w:w="2580"/>
      </w:tblGrid>
      <w:tr w:rsidR="00960FD5" w:rsidRPr="00A00652" w14:paraId="1191A241"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E054B" w14:textId="379503B2" w:rsidR="00960FD5" w:rsidRPr="00A00652" w:rsidRDefault="00960FD5" w:rsidP="00CF6F26">
            <w:pPr>
              <w:pStyle w:val="Agency-body-text-report"/>
              <w:keepNext/>
              <w:spacing w:before="60" w:after="6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DC253" w14:textId="42D0A1F6" w:rsidR="00960FD5" w:rsidRPr="00A00652" w:rsidRDefault="00960FD5" w:rsidP="00CF6F26">
            <w:pPr>
              <w:pStyle w:val="Agency-body-text-report"/>
              <w:keepNext/>
              <w:spacing w:before="60" w:after="60"/>
              <w:jc w:val="center"/>
              <w:rPr>
                <w:b/>
              </w:rPr>
            </w:pPr>
            <w:r w:rsidRPr="00A00652">
              <w:rPr>
                <w:b/>
              </w:rPr>
              <w:t>Percentage (%), ISCED</w:t>
            </w:r>
            <w:r w:rsidR="000408A0"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4A6D8" w14:textId="58E228E4" w:rsidR="00960FD5" w:rsidRPr="00A00652" w:rsidRDefault="00960FD5" w:rsidP="00CF6F26">
            <w:pPr>
              <w:pStyle w:val="Agency-body-text-report"/>
              <w:keepNext/>
              <w:spacing w:before="60" w:after="60"/>
              <w:jc w:val="center"/>
              <w:rPr>
                <w:b/>
              </w:rPr>
            </w:pPr>
            <w:r w:rsidRPr="00A00652">
              <w:rPr>
                <w:b/>
              </w:rPr>
              <w:t>Percentage (%), ISCED</w:t>
            </w:r>
            <w:r w:rsidR="000408A0" w:rsidRPr="00A00652">
              <w:rPr>
                <w:b/>
              </w:rPr>
              <w:t> </w:t>
            </w:r>
            <w:r w:rsidRPr="00A00652">
              <w:rPr>
                <w:b/>
              </w:rPr>
              <w:t>2</w:t>
            </w:r>
          </w:p>
        </w:tc>
      </w:tr>
      <w:tr w:rsidR="00960FD5" w:rsidRPr="00A00652" w14:paraId="2476CED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A5847" w14:textId="10FD3600" w:rsidR="00960FD5" w:rsidRPr="00A00652" w:rsidRDefault="00C51D7A" w:rsidP="00CF6F26">
            <w:pPr>
              <w:pStyle w:val="Agency-body-text-report"/>
              <w:spacing w:before="60" w:after="6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96C43" w14:textId="77777777" w:rsidR="00960FD5" w:rsidRPr="00A00652" w:rsidRDefault="00960FD5" w:rsidP="00CF6F26">
            <w:pPr>
              <w:pStyle w:val="Agency-body-text-report"/>
              <w:spacing w:before="60" w:after="60"/>
              <w:jc w:val="center"/>
            </w:pPr>
            <w:r w:rsidRPr="00A00652">
              <w:t>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B49B0" w14:textId="77777777" w:rsidR="00960FD5" w:rsidRPr="00A00652" w:rsidRDefault="00960FD5" w:rsidP="00CF6F26">
            <w:pPr>
              <w:pStyle w:val="Agency-body-text-report"/>
              <w:spacing w:before="60" w:after="60"/>
              <w:jc w:val="center"/>
            </w:pPr>
            <w:r w:rsidRPr="00A00652">
              <w:t>0.08</w:t>
            </w:r>
          </w:p>
        </w:tc>
      </w:tr>
      <w:tr w:rsidR="00960FD5" w:rsidRPr="00A00652" w14:paraId="1E2879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8CE5C" w14:textId="77777777" w:rsidR="00960FD5" w:rsidRPr="00A00652" w:rsidRDefault="00960FD5" w:rsidP="00CF6F26">
            <w:pPr>
              <w:pStyle w:val="Agency-body-text-report"/>
              <w:spacing w:before="60" w:after="6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1A699" w14:textId="77777777" w:rsidR="00960FD5" w:rsidRPr="00A00652" w:rsidRDefault="00960FD5" w:rsidP="00CF6F26">
            <w:pPr>
              <w:pStyle w:val="Agency-body-text-report"/>
              <w:spacing w:before="60" w:after="60"/>
              <w:jc w:val="center"/>
            </w:pPr>
            <w:r w:rsidRPr="00A00652">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A0E2C6" w14:textId="77777777" w:rsidR="00960FD5" w:rsidRPr="00A00652" w:rsidRDefault="00960FD5" w:rsidP="00CF6F26">
            <w:pPr>
              <w:pStyle w:val="Agency-body-text-report"/>
              <w:spacing w:before="60" w:after="60"/>
              <w:jc w:val="center"/>
            </w:pPr>
            <w:r w:rsidRPr="00A00652">
              <w:t>2.60</w:t>
            </w:r>
          </w:p>
        </w:tc>
      </w:tr>
      <w:tr w:rsidR="00960FD5" w:rsidRPr="00A00652" w14:paraId="22976D3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37C96" w14:textId="77777777" w:rsidR="00960FD5" w:rsidRPr="00A00652" w:rsidRDefault="00960FD5" w:rsidP="00CF6F26">
            <w:pPr>
              <w:pStyle w:val="Agency-body-text-report"/>
              <w:spacing w:before="60" w:after="6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F3DA4" w14:textId="77777777" w:rsidR="00960FD5" w:rsidRPr="00A00652" w:rsidRDefault="00960FD5" w:rsidP="00CF6F26">
            <w:pPr>
              <w:pStyle w:val="Agency-body-text-report"/>
              <w:spacing w:before="60" w:after="60"/>
              <w:jc w:val="center"/>
            </w:pPr>
            <w:r w:rsidRPr="00A00652">
              <w:t>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C8A6D" w14:textId="77777777" w:rsidR="00960FD5" w:rsidRPr="00A00652" w:rsidRDefault="00960FD5" w:rsidP="00CF6F26">
            <w:pPr>
              <w:pStyle w:val="Agency-body-text-report"/>
              <w:spacing w:before="60" w:after="60"/>
              <w:jc w:val="center"/>
            </w:pPr>
            <w:r w:rsidRPr="00A00652">
              <w:t>1.91</w:t>
            </w:r>
          </w:p>
        </w:tc>
      </w:tr>
      <w:tr w:rsidR="00960FD5" w:rsidRPr="00A00652" w14:paraId="4752998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67788" w14:textId="5D0D5A2A" w:rsidR="00960FD5" w:rsidRPr="00A00652" w:rsidRDefault="0032665B" w:rsidP="00CF6F26">
            <w:pPr>
              <w:pStyle w:val="Agency-body-text-report"/>
              <w:spacing w:before="60" w:after="6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462FC" w14:textId="77777777" w:rsidR="00960FD5" w:rsidRPr="00A00652" w:rsidRDefault="00960FD5" w:rsidP="00CF6F26">
            <w:pPr>
              <w:pStyle w:val="Agency-body-text-report"/>
              <w:spacing w:before="60" w:after="60"/>
              <w:jc w:val="center"/>
            </w:pPr>
            <w:r w:rsidRPr="00A00652">
              <w:t>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661CC" w14:textId="77777777" w:rsidR="00960FD5" w:rsidRPr="00A00652" w:rsidRDefault="00960FD5" w:rsidP="00CF6F26">
            <w:pPr>
              <w:pStyle w:val="Agency-body-text-report"/>
              <w:spacing w:before="60" w:after="60"/>
              <w:jc w:val="center"/>
            </w:pPr>
            <w:r w:rsidRPr="00A00652">
              <w:t>2.55</w:t>
            </w:r>
          </w:p>
        </w:tc>
      </w:tr>
      <w:tr w:rsidR="00960FD5" w:rsidRPr="00A00652" w14:paraId="273CB43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81E97" w14:textId="77777777" w:rsidR="00960FD5" w:rsidRPr="00A00652" w:rsidRDefault="00960FD5" w:rsidP="00CF6F26">
            <w:pPr>
              <w:pStyle w:val="Agency-body-text-report"/>
              <w:spacing w:before="60" w:after="6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A6530" w14:textId="77777777" w:rsidR="00960FD5" w:rsidRPr="00A00652" w:rsidRDefault="00960FD5" w:rsidP="00CF6F26">
            <w:pPr>
              <w:pStyle w:val="Agency-body-text-report"/>
              <w:spacing w:before="60" w:after="60"/>
              <w:jc w:val="center"/>
            </w:pPr>
            <w:r w:rsidRPr="00A00652">
              <w:t>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8D693" w14:textId="77777777" w:rsidR="00960FD5" w:rsidRPr="00A00652" w:rsidRDefault="00960FD5" w:rsidP="00CF6F26">
            <w:pPr>
              <w:pStyle w:val="Agency-body-text-report"/>
              <w:spacing w:before="60" w:after="60"/>
              <w:jc w:val="center"/>
            </w:pPr>
            <w:r w:rsidRPr="00A00652">
              <w:t>0.06</w:t>
            </w:r>
          </w:p>
        </w:tc>
      </w:tr>
      <w:tr w:rsidR="00960FD5" w:rsidRPr="00A00652" w14:paraId="238FD1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DABAFC" w14:textId="77777777" w:rsidR="00960FD5" w:rsidRPr="00A00652" w:rsidRDefault="00960FD5" w:rsidP="00CF6F26">
            <w:pPr>
              <w:pStyle w:val="Agency-body-text-report"/>
              <w:spacing w:before="60" w:after="6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42BF1" w14:textId="77777777" w:rsidR="00960FD5" w:rsidRPr="00A00652" w:rsidRDefault="00960FD5" w:rsidP="00CF6F26">
            <w:pPr>
              <w:pStyle w:val="Agency-body-text-report"/>
              <w:spacing w:before="60" w:after="60"/>
              <w:jc w:val="center"/>
            </w:pPr>
            <w:r w:rsidRPr="00A00652">
              <w:t>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68096" w14:textId="77777777" w:rsidR="00960FD5" w:rsidRPr="00A00652" w:rsidRDefault="00960FD5" w:rsidP="00CF6F26">
            <w:pPr>
              <w:pStyle w:val="Agency-body-text-report"/>
              <w:spacing w:before="60" w:after="60"/>
              <w:jc w:val="center"/>
            </w:pPr>
            <w:r w:rsidRPr="00A00652">
              <w:t>1.14</w:t>
            </w:r>
          </w:p>
        </w:tc>
      </w:tr>
      <w:tr w:rsidR="00960FD5" w:rsidRPr="00A00652" w14:paraId="45B091C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A1734" w14:textId="77777777" w:rsidR="00960FD5" w:rsidRPr="00A00652" w:rsidRDefault="00960FD5" w:rsidP="00CF6F26">
            <w:pPr>
              <w:pStyle w:val="Agency-body-text-report"/>
              <w:spacing w:before="60" w:after="6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9208D" w14:textId="77777777" w:rsidR="00960FD5" w:rsidRPr="00A00652" w:rsidRDefault="00960FD5" w:rsidP="00CF6F26">
            <w:pPr>
              <w:pStyle w:val="Agency-body-text-report"/>
              <w:spacing w:before="60" w:after="60"/>
              <w:jc w:val="center"/>
            </w:pPr>
            <w:r w:rsidRPr="00A00652">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281F5" w14:textId="77777777" w:rsidR="00960FD5" w:rsidRPr="00A00652" w:rsidRDefault="00960FD5" w:rsidP="00CF6F26">
            <w:pPr>
              <w:pStyle w:val="Agency-body-text-report"/>
              <w:spacing w:before="60" w:after="60"/>
              <w:jc w:val="center"/>
            </w:pPr>
            <w:r w:rsidRPr="00A00652">
              <w:t>1.34</w:t>
            </w:r>
          </w:p>
        </w:tc>
      </w:tr>
      <w:tr w:rsidR="00960FD5" w:rsidRPr="00A00652" w14:paraId="5970055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68B24" w14:textId="77777777" w:rsidR="00960FD5" w:rsidRPr="00A00652" w:rsidRDefault="00960FD5" w:rsidP="00CF6F26">
            <w:pPr>
              <w:pStyle w:val="Agency-body-text-report"/>
              <w:spacing w:before="60" w:after="6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4AEDB" w14:textId="77777777" w:rsidR="00960FD5" w:rsidRPr="00A00652" w:rsidRDefault="00960FD5" w:rsidP="00CF6F26">
            <w:pPr>
              <w:pStyle w:val="Agency-body-text-report"/>
              <w:spacing w:before="60" w:after="60"/>
              <w:jc w:val="center"/>
            </w:pPr>
            <w:r w:rsidRPr="00A00652">
              <w:t>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4EC09" w14:textId="77777777" w:rsidR="00960FD5" w:rsidRPr="00A00652" w:rsidRDefault="00960FD5" w:rsidP="00CF6F26">
            <w:pPr>
              <w:pStyle w:val="Agency-body-text-report"/>
              <w:spacing w:before="60" w:after="60"/>
              <w:jc w:val="center"/>
            </w:pPr>
            <w:r w:rsidRPr="00A00652">
              <w:t>0.66</w:t>
            </w:r>
          </w:p>
        </w:tc>
      </w:tr>
      <w:tr w:rsidR="00960FD5" w:rsidRPr="00A00652" w14:paraId="7004A52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A906F" w14:textId="77777777" w:rsidR="00960FD5" w:rsidRPr="00A00652" w:rsidRDefault="00960FD5" w:rsidP="00CF6F26">
            <w:pPr>
              <w:pStyle w:val="Agency-body-text-report"/>
              <w:spacing w:before="60" w:after="6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3CF63" w14:textId="77777777" w:rsidR="00960FD5" w:rsidRPr="00A00652" w:rsidRDefault="00960FD5" w:rsidP="00CF6F26">
            <w:pPr>
              <w:pStyle w:val="Agency-body-text-report"/>
              <w:spacing w:before="60" w:after="60"/>
              <w:jc w:val="center"/>
            </w:pPr>
            <w:r w:rsidRPr="00A00652">
              <w:t>0.96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7D35E" w14:textId="77777777" w:rsidR="00960FD5" w:rsidRPr="00A00652" w:rsidRDefault="00960FD5" w:rsidP="00CF6F26">
            <w:pPr>
              <w:pStyle w:val="Agency-body-text-report"/>
              <w:spacing w:before="60" w:after="60"/>
              <w:jc w:val="center"/>
            </w:pPr>
            <w:r w:rsidRPr="00A00652">
              <w:t>0.76</w:t>
            </w:r>
          </w:p>
        </w:tc>
      </w:tr>
      <w:tr w:rsidR="00960FD5" w:rsidRPr="00A00652" w14:paraId="55FBA8C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08123" w14:textId="77777777" w:rsidR="00960FD5" w:rsidRPr="00A00652" w:rsidRDefault="00960FD5" w:rsidP="00CF6F26">
            <w:pPr>
              <w:pStyle w:val="Agency-body-text-report"/>
              <w:spacing w:before="60" w:after="6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70FEE" w14:textId="77777777" w:rsidR="00960FD5" w:rsidRPr="00A00652" w:rsidRDefault="00960FD5" w:rsidP="00CF6F26">
            <w:pPr>
              <w:pStyle w:val="Agency-body-text-report"/>
              <w:spacing w:before="60" w:after="60"/>
              <w:jc w:val="center"/>
            </w:pPr>
            <w:r w:rsidRPr="00A00652">
              <w:t>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AECCF" w14:textId="77777777" w:rsidR="00960FD5" w:rsidRPr="00A00652" w:rsidRDefault="00960FD5" w:rsidP="00CF6F26">
            <w:pPr>
              <w:pStyle w:val="Agency-body-text-report"/>
              <w:spacing w:before="60" w:after="60"/>
              <w:jc w:val="center"/>
            </w:pPr>
            <w:r w:rsidRPr="00A00652">
              <w:t>2.57</w:t>
            </w:r>
          </w:p>
        </w:tc>
      </w:tr>
      <w:tr w:rsidR="00960FD5" w:rsidRPr="00A00652" w14:paraId="2158DC6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5A8A4" w14:textId="77777777" w:rsidR="00960FD5" w:rsidRPr="00A00652" w:rsidRDefault="00960FD5" w:rsidP="00CF6F26">
            <w:pPr>
              <w:pStyle w:val="Agency-body-text-report"/>
              <w:spacing w:before="60" w:after="6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35BB7" w14:textId="77777777" w:rsidR="00960FD5" w:rsidRPr="00A00652" w:rsidRDefault="00960FD5" w:rsidP="00CF6F26">
            <w:pPr>
              <w:pStyle w:val="Agency-body-text-report"/>
              <w:spacing w:before="60" w:after="60"/>
              <w:jc w:val="center"/>
            </w:pPr>
            <w:r w:rsidRPr="00A00652">
              <w:t>10.24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0267E7" w14:textId="77777777" w:rsidR="00960FD5" w:rsidRPr="00A00652" w:rsidRDefault="00960FD5" w:rsidP="00CF6F26">
            <w:pPr>
              <w:pStyle w:val="Agency-body-text-report"/>
              <w:spacing w:before="60" w:after="60"/>
              <w:jc w:val="center"/>
            </w:pPr>
            <w:r w:rsidRPr="00A00652">
              <w:t>4.90</w:t>
            </w:r>
          </w:p>
        </w:tc>
      </w:tr>
      <w:tr w:rsidR="00960FD5" w:rsidRPr="00A00652" w14:paraId="52F9FAC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BA924" w14:textId="77777777" w:rsidR="00960FD5" w:rsidRPr="00A00652" w:rsidRDefault="00960FD5" w:rsidP="00CF6F26">
            <w:pPr>
              <w:pStyle w:val="Agency-body-text-report"/>
              <w:spacing w:before="60" w:after="6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4A87C" w14:textId="77777777" w:rsidR="00960FD5" w:rsidRPr="00A00652" w:rsidRDefault="00960FD5" w:rsidP="00CF6F26">
            <w:pPr>
              <w:pStyle w:val="Agency-body-text-report"/>
              <w:spacing w:before="60" w:after="60"/>
              <w:jc w:val="center"/>
            </w:pPr>
            <w:r w:rsidRPr="00A00652">
              <w:t>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A09827" w14:textId="77777777" w:rsidR="00960FD5" w:rsidRPr="00A00652" w:rsidRDefault="00960FD5" w:rsidP="00CF6F26">
            <w:pPr>
              <w:pStyle w:val="Agency-body-text-report"/>
              <w:spacing w:before="60" w:after="60"/>
              <w:jc w:val="center"/>
            </w:pPr>
            <w:r w:rsidRPr="00A00652">
              <w:t>0.71</w:t>
            </w:r>
          </w:p>
        </w:tc>
      </w:tr>
      <w:tr w:rsidR="00960FD5" w:rsidRPr="00A00652" w14:paraId="297F9AF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7036E" w14:textId="77777777" w:rsidR="00960FD5" w:rsidRPr="00A00652" w:rsidRDefault="00960FD5" w:rsidP="00CF6F26">
            <w:pPr>
              <w:pStyle w:val="Agency-body-text-report"/>
              <w:spacing w:before="60" w:after="6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B69F5" w14:textId="77777777" w:rsidR="00960FD5" w:rsidRPr="00A00652" w:rsidRDefault="00960FD5" w:rsidP="00CF6F26">
            <w:pPr>
              <w:pStyle w:val="Agency-body-text-report"/>
              <w:spacing w:before="60" w:after="60"/>
              <w:jc w:val="center"/>
            </w:pPr>
            <w:r w:rsidRPr="00A00652">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C8B10" w14:textId="77777777" w:rsidR="00960FD5" w:rsidRPr="00A00652" w:rsidRDefault="00960FD5" w:rsidP="00CF6F26">
            <w:pPr>
              <w:pStyle w:val="Agency-body-text-report"/>
              <w:spacing w:before="60" w:after="60"/>
              <w:jc w:val="center"/>
            </w:pPr>
            <w:r w:rsidRPr="00A00652">
              <w:t>0.52</w:t>
            </w:r>
          </w:p>
        </w:tc>
      </w:tr>
      <w:tr w:rsidR="00960FD5" w:rsidRPr="00A00652" w14:paraId="64A3B26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99BE7" w14:textId="77777777" w:rsidR="00960FD5" w:rsidRPr="00A00652" w:rsidRDefault="00960FD5" w:rsidP="00CF6F26">
            <w:pPr>
              <w:pStyle w:val="Agency-body-text-report"/>
              <w:spacing w:before="60" w:after="6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8EA50A" w14:textId="77777777" w:rsidR="00960FD5" w:rsidRPr="00A00652" w:rsidRDefault="00960FD5" w:rsidP="00CF6F26">
            <w:pPr>
              <w:pStyle w:val="Agency-body-text-report"/>
              <w:spacing w:before="60" w:after="60"/>
              <w:jc w:val="center"/>
            </w:pPr>
            <w:r w:rsidRPr="00A00652">
              <w:t>6.22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E4C58" w14:textId="77777777" w:rsidR="00960FD5" w:rsidRPr="00A00652" w:rsidRDefault="00960FD5" w:rsidP="00CF6F26">
            <w:pPr>
              <w:pStyle w:val="Agency-body-text-report"/>
              <w:spacing w:before="60" w:after="60"/>
              <w:jc w:val="center"/>
            </w:pPr>
            <w:r w:rsidRPr="00A00652">
              <w:t>4.88</w:t>
            </w:r>
          </w:p>
        </w:tc>
      </w:tr>
      <w:tr w:rsidR="00960FD5" w:rsidRPr="00A00652" w14:paraId="04952B8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FB224" w14:textId="77777777" w:rsidR="00960FD5" w:rsidRPr="00A00652" w:rsidRDefault="00960FD5" w:rsidP="00CF6F26">
            <w:pPr>
              <w:pStyle w:val="Agency-body-text-report"/>
              <w:spacing w:before="60" w:after="6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20D08" w14:textId="77777777" w:rsidR="00960FD5" w:rsidRPr="00A00652" w:rsidRDefault="00960FD5" w:rsidP="00CF6F26">
            <w:pPr>
              <w:pStyle w:val="Agency-body-text-report"/>
              <w:spacing w:before="60" w:after="60"/>
              <w:jc w:val="center"/>
            </w:pPr>
            <w:r w:rsidRPr="00A00652">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AD2C9" w14:textId="77777777" w:rsidR="00960FD5" w:rsidRPr="00A00652" w:rsidRDefault="00960FD5" w:rsidP="00CF6F26">
            <w:pPr>
              <w:pStyle w:val="Agency-body-text-report"/>
              <w:spacing w:before="60" w:after="60"/>
              <w:jc w:val="center"/>
            </w:pPr>
            <w:r w:rsidRPr="00A00652">
              <w:t>0.26</w:t>
            </w:r>
          </w:p>
        </w:tc>
      </w:tr>
      <w:tr w:rsidR="00960FD5" w:rsidRPr="00A00652" w14:paraId="4830C48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B4CBD0" w14:textId="77777777" w:rsidR="00960FD5" w:rsidRPr="00A00652" w:rsidRDefault="00960FD5" w:rsidP="00CF6F26">
            <w:pPr>
              <w:pStyle w:val="Agency-body-text-report"/>
              <w:spacing w:before="60" w:after="6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BD39C" w14:textId="77777777" w:rsidR="00960FD5" w:rsidRPr="00A00652" w:rsidRDefault="00960FD5" w:rsidP="00CF6F26">
            <w:pPr>
              <w:pStyle w:val="Agency-body-text-report"/>
              <w:spacing w:before="60" w:after="60"/>
              <w:jc w:val="center"/>
            </w:pPr>
            <w:r w:rsidRPr="00A00652">
              <w:t>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1FAD5" w14:textId="77777777" w:rsidR="00960FD5" w:rsidRPr="00A00652" w:rsidRDefault="00960FD5" w:rsidP="00CF6F26">
            <w:pPr>
              <w:pStyle w:val="Agency-body-text-report"/>
              <w:spacing w:before="60" w:after="60"/>
              <w:jc w:val="center"/>
            </w:pPr>
            <w:r w:rsidRPr="00A00652">
              <w:t>2.14</w:t>
            </w:r>
          </w:p>
        </w:tc>
      </w:tr>
      <w:tr w:rsidR="00960FD5" w:rsidRPr="00A00652" w14:paraId="09F445B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F122C7" w14:textId="77777777" w:rsidR="00960FD5" w:rsidRPr="00A00652" w:rsidRDefault="00960FD5" w:rsidP="00CF6F26">
            <w:pPr>
              <w:pStyle w:val="Agency-body-text-report"/>
              <w:spacing w:before="60" w:after="6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FDFB1" w14:textId="77777777" w:rsidR="00960FD5" w:rsidRPr="00A00652" w:rsidRDefault="00960FD5" w:rsidP="00CF6F26">
            <w:pPr>
              <w:pStyle w:val="Agency-body-text-report"/>
              <w:spacing w:before="60" w:after="60"/>
              <w:jc w:val="center"/>
            </w:pPr>
            <w:r w:rsidRPr="00A00652">
              <w:t>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57A5E" w14:textId="77777777" w:rsidR="00960FD5" w:rsidRPr="00A00652" w:rsidRDefault="00960FD5" w:rsidP="00CF6F26">
            <w:pPr>
              <w:pStyle w:val="Agency-body-text-report"/>
              <w:spacing w:before="60" w:after="60"/>
              <w:jc w:val="center"/>
            </w:pPr>
            <w:r w:rsidRPr="00A00652">
              <w:t>0.87</w:t>
            </w:r>
          </w:p>
        </w:tc>
      </w:tr>
      <w:tr w:rsidR="00960FD5" w:rsidRPr="00A00652" w14:paraId="48D7E99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24121D" w14:textId="77777777" w:rsidR="00960FD5" w:rsidRPr="00A00652" w:rsidRDefault="00960FD5" w:rsidP="00CF6F26">
            <w:pPr>
              <w:pStyle w:val="Agency-body-text-report"/>
              <w:spacing w:before="60" w:after="6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D7D40D" w14:textId="77777777" w:rsidR="00960FD5" w:rsidRPr="00A00652" w:rsidRDefault="00960FD5" w:rsidP="00CF6F26">
            <w:pPr>
              <w:pStyle w:val="Agency-body-text-report"/>
              <w:spacing w:before="60" w:after="60"/>
              <w:jc w:val="center"/>
            </w:pPr>
            <w:r w:rsidRPr="00A00652">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ED7C1" w14:textId="77777777" w:rsidR="00960FD5" w:rsidRPr="00A00652" w:rsidRDefault="00960FD5" w:rsidP="00CF6F26">
            <w:pPr>
              <w:pStyle w:val="Agency-body-text-report"/>
              <w:spacing w:before="60" w:after="60"/>
              <w:jc w:val="center"/>
            </w:pPr>
            <w:r w:rsidRPr="00A00652">
              <w:t>0.64</w:t>
            </w:r>
          </w:p>
        </w:tc>
      </w:tr>
      <w:tr w:rsidR="00960FD5" w:rsidRPr="00A00652" w14:paraId="66D5E1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85371" w14:textId="77777777" w:rsidR="00960FD5" w:rsidRPr="00A00652" w:rsidRDefault="00960FD5" w:rsidP="00CF6F26">
            <w:pPr>
              <w:pStyle w:val="Agency-body-text-report"/>
              <w:spacing w:before="60" w:after="6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15E1E2" w14:textId="77777777" w:rsidR="00960FD5" w:rsidRPr="00A00652" w:rsidRDefault="00960FD5" w:rsidP="00CF6F26">
            <w:pPr>
              <w:pStyle w:val="Agency-body-text-report"/>
              <w:spacing w:before="60" w:after="60"/>
              <w:jc w:val="center"/>
            </w:pPr>
            <w:r w:rsidRPr="00A00652">
              <w:t>3.11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747AF" w14:textId="77777777" w:rsidR="00960FD5" w:rsidRPr="00A00652" w:rsidRDefault="00960FD5" w:rsidP="00CF6F26">
            <w:pPr>
              <w:pStyle w:val="Agency-body-text-report"/>
              <w:spacing w:before="60" w:after="60"/>
              <w:jc w:val="center"/>
            </w:pPr>
            <w:r w:rsidRPr="00A00652">
              <w:t>1.73</w:t>
            </w:r>
          </w:p>
        </w:tc>
      </w:tr>
      <w:tr w:rsidR="00960FD5" w:rsidRPr="00A00652" w14:paraId="162C58A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27523" w14:textId="77777777" w:rsidR="00960FD5" w:rsidRPr="00A00652" w:rsidRDefault="00960FD5" w:rsidP="00CF6F26">
            <w:pPr>
              <w:pStyle w:val="Agency-body-text-report"/>
              <w:spacing w:before="60" w:after="6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491D6" w14:textId="77777777" w:rsidR="00960FD5" w:rsidRPr="00A00652" w:rsidRDefault="00960FD5" w:rsidP="00CF6F26">
            <w:pPr>
              <w:pStyle w:val="Agency-body-text-report"/>
              <w:spacing w:before="60" w:after="60"/>
              <w:jc w:val="center"/>
            </w:pPr>
            <w:r w:rsidRPr="00A00652">
              <w:t>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B9B94" w14:textId="77777777" w:rsidR="00960FD5" w:rsidRPr="00A00652" w:rsidRDefault="00960FD5" w:rsidP="00CF6F26">
            <w:pPr>
              <w:pStyle w:val="Agency-body-text-report"/>
              <w:spacing w:before="60" w:after="60"/>
              <w:jc w:val="center"/>
            </w:pPr>
            <w:r w:rsidRPr="00A00652">
              <w:t>3.22</w:t>
            </w:r>
          </w:p>
        </w:tc>
      </w:tr>
      <w:tr w:rsidR="00960FD5" w:rsidRPr="00A00652" w14:paraId="6D36173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0E67D" w14:textId="77777777" w:rsidR="00960FD5" w:rsidRPr="00A00652" w:rsidRDefault="00960FD5" w:rsidP="00CF6F26">
            <w:pPr>
              <w:pStyle w:val="Agency-body-text-report"/>
              <w:spacing w:before="60" w:after="6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A7269F" w14:textId="77777777" w:rsidR="00960FD5" w:rsidRPr="00A00652" w:rsidRDefault="00960FD5" w:rsidP="00CF6F26">
            <w:pPr>
              <w:pStyle w:val="Agency-body-text-report"/>
              <w:spacing w:before="60" w:after="60"/>
              <w:jc w:val="center"/>
            </w:pPr>
            <w:r w:rsidRPr="00A00652">
              <w:t>3.57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17A1A" w14:textId="77777777" w:rsidR="00960FD5" w:rsidRPr="00A00652" w:rsidRDefault="00960FD5" w:rsidP="00CF6F26">
            <w:pPr>
              <w:pStyle w:val="Agency-body-text-report"/>
              <w:spacing w:before="60" w:after="60"/>
              <w:jc w:val="center"/>
            </w:pPr>
            <w:r w:rsidRPr="00A00652">
              <w:t>2.76</w:t>
            </w:r>
          </w:p>
        </w:tc>
      </w:tr>
      <w:tr w:rsidR="00960FD5" w:rsidRPr="00A00652" w14:paraId="29F5AA5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504F9" w14:textId="77777777" w:rsidR="00960FD5" w:rsidRPr="00A00652" w:rsidRDefault="00960FD5" w:rsidP="00CF6F26">
            <w:pPr>
              <w:pStyle w:val="Agency-body-text-report"/>
              <w:spacing w:before="60" w:after="6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3CB1A0" w14:textId="77777777" w:rsidR="00960FD5" w:rsidRPr="00A00652" w:rsidRDefault="00960FD5" w:rsidP="00CF6F26">
            <w:pPr>
              <w:pStyle w:val="Agency-body-text-report"/>
              <w:spacing w:before="60" w:after="60"/>
              <w:jc w:val="center"/>
            </w:pPr>
            <w:r w:rsidRPr="00A00652">
              <w:t>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739EA" w14:textId="77777777" w:rsidR="00960FD5" w:rsidRPr="00A00652" w:rsidRDefault="00960FD5" w:rsidP="00CF6F26">
            <w:pPr>
              <w:pStyle w:val="Agency-body-text-report"/>
              <w:spacing w:before="60" w:after="60"/>
              <w:jc w:val="center"/>
            </w:pPr>
            <w:r w:rsidRPr="00A00652">
              <w:t>0.81</w:t>
            </w:r>
          </w:p>
        </w:tc>
      </w:tr>
      <w:tr w:rsidR="00960FD5" w:rsidRPr="00A00652" w14:paraId="14C1E58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48766" w14:textId="77777777" w:rsidR="00960FD5" w:rsidRPr="00A00652" w:rsidRDefault="00960FD5" w:rsidP="00CF6F26">
            <w:pPr>
              <w:pStyle w:val="Agency-body-text-report"/>
              <w:spacing w:before="60" w:after="6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B2BF1" w14:textId="77777777" w:rsidR="00960FD5" w:rsidRPr="00A00652" w:rsidRDefault="00960FD5" w:rsidP="00CF6F26">
            <w:pPr>
              <w:pStyle w:val="Agency-body-text-report"/>
              <w:spacing w:before="60" w:after="60"/>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1BF3A" w14:textId="77777777" w:rsidR="00960FD5" w:rsidRPr="00A00652" w:rsidRDefault="00960FD5" w:rsidP="00CF6F26">
            <w:pPr>
              <w:pStyle w:val="Agency-body-text-report"/>
              <w:spacing w:before="60" w:after="60"/>
              <w:jc w:val="center"/>
            </w:pPr>
            <w:r w:rsidRPr="00A00652">
              <w:t>0.06</w:t>
            </w:r>
          </w:p>
        </w:tc>
      </w:tr>
      <w:tr w:rsidR="00960FD5" w:rsidRPr="00A00652" w14:paraId="3CA4EF7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EE3CC" w14:textId="5E5E92FA" w:rsidR="00960FD5" w:rsidRPr="00A00652" w:rsidRDefault="00DD7189" w:rsidP="00CF6F26">
            <w:pPr>
              <w:pStyle w:val="Agency-body-text-report"/>
              <w:spacing w:before="60" w:after="6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C60A10" w14:textId="77777777" w:rsidR="00960FD5" w:rsidRPr="00A00652" w:rsidRDefault="00960FD5" w:rsidP="00CF6F26">
            <w:pPr>
              <w:pStyle w:val="Agency-body-text-report"/>
              <w:spacing w:before="60" w:after="60"/>
              <w:jc w:val="center"/>
            </w:pPr>
            <w:r w:rsidRPr="00A00652">
              <w:t>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CD284" w14:textId="77777777" w:rsidR="00960FD5" w:rsidRPr="00A00652" w:rsidRDefault="00960FD5" w:rsidP="00CF6F26">
            <w:pPr>
              <w:pStyle w:val="Agency-body-text-report"/>
              <w:spacing w:before="60" w:after="60"/>
              <w:jc w:val="center"/>
            </w:pPr>
            <w:r w:rsidRPr="00A00652">
              <w:t>1.54</w:t>
            </w:r>
          </w:p>
        </w:tc>
      </w:tr>
      <w:tr w:rsidR="00960FD5" w:rsidRPr="00A00652" w14:paraId="2980B58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37615" w14:textId="511D801A" w:rsidR="00960FD5" w:rsidRPr="00A00652" w:rsidRDefault="00DD7189" w:rsidP="00CF6F26">
            <w:pPr>
              <w:pStyle w:val="Agency-body-text-report"/>
              <w:spacing w:before="60" w:after="6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55D2E7" w14:textId="77777777" w:rsidR="00960FD5" w:rsidRPr="00A00652" w:rsidRDefault="00960FD5" w:rsidP="00CF6F26">
            <w:pPr>
              <w:pStyle w:val="Agency-body-text-report"/>
              <w:spacing w:before="60" w:after="60"/>
              <w:jc w:val="center"/>
            </w:pPr>
            <w:r w:rsidRPr="00A00652">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8C880" w14:textId="77777777" w:rsidR="00960FD5" w:rsidRPr="00A00652" w:rsidRDefault="00960FD5" w:rsidP="00CF6F26">
            <w:pPr>
              <w:pStyle w:val="Agency-body-text-report"/>
              <w:spacing w:before="60" w:after="60"/>
              <w:jc w:val="center"/>
            </w:pPr>
            <w:r w:rsidRPr="00A00652">
              <w:t>6.08</w:t>
            </w:r>
          </w:p>
        </w:tc>
      </w:tr>
      <w:tr w:rsidR="00960FD5" w:rsidRPr="00A00652" w14:paraId="7111534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0225B" w14:textId="661F0EF2" w:rsidR="00960FD5" w:rsidRPr="00A00652" w:rsidRDefault="00DD7189" w:rsidP="00CF6F26">
            <w:pPr>
              <w:pStyle w:val="Agency-body-text-report"/>
              <w:spacing w:before="60" w:after="6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2C6A3" w14:textId="77777777" w:rsidR="00960FD5" w:rsidRPr="00A00652" w:rsidRDefault="00960FD5" w:rsidP="00CF6F26">
            <w:pPr>
              <w:pStyle w:val="Agency-body-text-report"/>
              <w:spacing w:before="60" w:after="60"/>
              <w:jc w:val="center"/>
            </w:pPr>
            <w:r w:rsidRPr="00A00652">
              <w:t>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B4349" w14:textId="77777777" w:rsidR="00960FD5" w:rsidRPr="00A00652" w:rsidRDefault="00960FD5" w:rsidP="00CF6F26">
            <w:pPr>
              <w:pStyle w:val="Agency-body-text-report"/>
              <w:spacing w:before="60" w:after="60"/>
              <w:jc w:val="center"/>
            </w:pPr>
            <w:r w:rsidRPr="00A00652">
              <w:t>0.83</w:t>
            </w:r>
          </w:p>
        </w:tc>
      </w:tr>
      <w:tr w:rsidR="00960FD5" w:rsidRPr="00A00652" w14:paraId="7D3F94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4020A" w14:textId="508D4789" w:rsidR="00960FD5" w:rsidRPr="00A00652" w:rsidRDefault="006749ED" w:rsidP="00CF6F26">
            <w:pPr>
              <w:pStyle w:val="Agency-body-text-report"/>
              <w:spacing w:before="60" w:after="60"/>
              <w:rPr>
                <w:b/>
              </w:rPr>
            </w:pPr>
            <w:r w:rsidRPr="00A00652">
              <w:rPr>
                <w:b/>
              </w:rPr>
              <w:t>Total ave</w:t>
            </w:r>
            <w:r w:rsidR="00960FD5" w:rsidRPr="00A00652">
              <w:rPr>
                <w:b/>
              </w:rPr>
              <w:t>rage for the 26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F053C" w14:textId="77777777" w:rsidR="00960FD5" w:rsidRPr="00A00652" w:rsidRDefault="00960FD5" w:rsidP="00CF6F26">
            <w:pPr>
              <w:pStyle w:val="Agency-body-text-report"/>
              <w:spacing w:before="60" w:after="60"/>
              <w:jc w:val="center"/>
              <w:rPr>
                <w:b/>
              </w:rPr>
            </w:pPr>
            <w:r w:rsidRPr="00A00652">
              <w:rPr>
                <w:b/>
              </w:rPr>
              <w:t>1.39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8B333" w14:textId="77777777" w:rsidR="00960FD5" w:rsidRPr="00A00652" w:rsidRDefault="00960FD5" w:rsidP="00CF6F26">
            <w:pPr>
              <w:pStyle w:val="Agency-body-text-report"/>
              <w:spacing w:before="60" w:after="60"/>
              <w:jc w:val="center"/>
              <w:rPr>
                <w:b/>
              </w:rPr>
            </w:pPr>
            <w:r w:rsidRPr="00A00652">
              <w:rPr>
                <w:b/>
              </w:rPr>
              <w:t>1.04</w:t>
            </w:r>
          </w:p>
        </w:tc>
      </w:tr>
    </w:tbl>
    <w:p w14:paraId="5DEBEF8A" w14:textId="7255D234" w:rsidR="00960FD5" w:rsidRPr="00A00652" w:rsidRDefault="00960FD5" w:rsidP="007F5481">
      <w:pPr>
        <w:pStyle w:val="Agency-heading-4-report"/>
      </w:pPr>
      <w:bookmarkStart w:id="232" w:name="_Toc485812874"/>
      <w:r w:rsidRPr="00A00652">
        <w:lastRenderedPageBreak/>
        <w:t>Indicator 3b.2: the percentage of pupils with an official decision of SEN in special classes in mainstream schools, based on the enrolled school population (%)</w:t>
      </w:r>
      <w:bookmarkEnd w:id="232"/>
    </w:p>
    <w:p w14:paraId="616E03C8" w14:textId="40426A46" w:rsidR="007F5481" w:rsidRPr="00A00652" w:rsidRDefault="00D47D78" w:rsidP="00FF6F01">
      <w:pPr>
        <w:pStyle w:val="Agency-caption-report"/>
        <w:keepNext/>
      </w:pPr>
      <w:bookmarkStart w:id="233" w:name="_Toc492296576"/>
      <w:r w:rsidRPr="00A00652">
        <w:t xml:space="preserve">Table </w:t>
      </w:r>
      <w:r w:rsidRPr="00A00652">
        <w:fldChar w:fldCharType="begin"/>
      </w:r>
      <w:r w:rsidRPr="00A00652">
        <w:instrText xml:space="preserve"> SEQ Table \* ARABIC </w:instrText>
      </w:r>
      <w:r w:rsidRPr="00A00652">
        <w:fldChar w:fldCharType="separate"/>
      </w:r>
      <w:r w:rsidR="001319EA" w:rsidRPr="00A00652">
        <w:t>15</w:t>
      </w:r>
      <w:r w:rsidRPr="00A00652">
        <w:fldChar w:fldCharType="end"/>
      </w:r>
      <w:r w:rsidR="007F5481" w:rsidRPr="00A00652">
        <w:t xml:space="preserve">. Data for </w:t>
      </w:r>
      <w:hyperlink w:anchor="Figure15" w:history="1">
        <w:r w:rsidR="007F5481" w:rsidRPr="00A00652">
          <w:rPr>
            <w:rStyle w:val="Hyperlink"/>
          </w:rPr>
          <w:t>Figure 15</w:t>
        </w:r>
      </w:hyperlink>
      <w:r w:rsidR="007F5481" w:rsidRPr="00A00652">
        <w:t>: Percentage of pupils with an official decision of SEN in special classes, based on the enrolled school population (%)</w:t>
      </w:r>
      <w:bookmarkEnd w:id="233"/>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Croatia&#10;0.11&#10;Cyprus&#10;0.70&#10;Czech Republic&#10;0.84&#10;Denmark&#10;3.29&#10;Estonia&#10;1.47&#10;Finland&#10;3.64&#10;France&#10;0.82&#10;Hungary&#10;0.38&#10;Iceland&#10;0.96&#10;Ireland&#10;0.56&#10;Latvia&#10;0.70&#10;Lithuania&#10;0.24&#10;Luxembourg&#10;0.52&#10;Norway&#10;0.41&#10;Poland&#10;0.09&#10;Portugal&#10;0.30&#10;Slovakia&#10;2.15&#10;Slovenia&#10;0.27&#10;Spain&#10;0.13&#10;Switzerland&#10;2.11&#10;United Kingdom (England)&#10;0.10&#10;United Kingdom (Northern Ireland)&#10;0.59&#10;United Kingdom (Scotland)&#10;0.48&#10;United Kingdom (Wales)&#10;0.69&#10;Total average for the 24 countries&#10;0.56"/>
      </w:tblPr>
      <w:tblGrid>
        <w:gridCol w:w="4581"/>
        <w:gridCol w:w="4563"/>
      </w:tblGrid>
      <w:tr w:rsidR="00960FD5" w:rsidRPr="00A00652" w14:paraId="6B63939B" w14:textId="77777777" w:rsidTr="001B55CC">
        <w:trPr>
          <w:trHeight w:val="239"/>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7043CAC" w14:textId="77777777" w:rsidR="00960FD5" w:rsidRPr="00A00652" w:rsidRDefault="00960FD5">
            <w:pPr>
              <w:pStyle w:val="Agency-body-text-report"/>
              <w:keepNext/>
              <w:spacing w:before="80" w:after="8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5898723E" w14:textId="77777777" w:rsidR="00960FD5" w:rsidRPr="00A00652" w:rsidRDefault="00960FD5">
            <w:pPr>
              <w:pStyle w:val="Agency-body-text-report"/>
              <w:keepNext/>
              <w:spacing w:before="80" w:after="80"/>
              <w:jc w:val="center"/>
              <w:rPr>
                <w:b/>
              </w:rPr>
            </w:pPr>
            <w:r w:rsidRPr="00A00652">
              <w:rPr>
                <w:b/>
              </w:rPr>
              <w:t>Percentage (%)</w:t>
            </w:r>
          </w:p>
        </w:tc>
      </w:tr>
      <w:tr w:rsidR="00960FD5" w:rsidRPr="00A00652" w14:paraId="4FDC999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6228E67" w14:textId="77777777" w:rsidR="00960FD5" w:rsidRPr="00A00652" w:rsidRDefault="00960FD5">
            <w:pPr>
              <w:pStyle w:val="Agency-body-text-report"/>
              <w:spacing w:before="80" w:after="8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6BDF13D" w14:textId="77777777" w:rsidR="00960FD5" w:rsidRPr="00A00652" w:rsidRDefault="00960FD5">
            <w:pPr>
              <w:pStyle w:val="Agency-body-text-report"/>
              <w:spacing w:before="80" w:after="80"/>
              <w:jc w:val="center"/>
            </w:pPr>
            <w:r w:rsidRPr="00A00652">
              <w:t>0.11</w:t>
            </w:r>
          </w:p>
        </w:tc>
      </w:tr>
      <w:tr w:rsidR="00960FD5" w:rsidRPr="00A00652" w14:paraId="46350A2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CFDD774" w14:textId="77777777" w:rsidR="00960FD5" w:rsidRPr="00A00652" w:rsidRDefault="00960FD5">
            <w:pPr>
              <w:pStyle w:val="Agency-body-text-report"/>
              <w:spacing w:before="80" w:after="8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13F588E" w14:textId="77777777" w:rsidR="00960FD5" w:rsidRPr="00A00652" w:rsidRDefault="00960FD5">
            <w:pPr>
              <w:pStyle w:val="Agency-body-text-report"/>
              <w:spacing w:before="80" w:after="80"/>
              <w:jc w:val="center"/>
            </w:pPr>
            <w:r w:rsidRPr="00A00652">
              <w:t>0.70</w:t>
            </w:r>
          </w:p>
        </w:tc>
      </w:tr>
      <w:tr w:rsidR="00960FD5" w:rsidRPr="00A00652" w14:paraId="211AF97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BD2D6A6" w14:textId="2419E5FB" w:rsidR="00960FD5" w:rsidRPr="00A00652" w:rsidRDefault="0032665B">
            <w:pPr>
              <w:pStyle w:val="Agency-body-text-report"/>
              <w:spacing w:before="80" w:after="8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2819AC2" w14:textId="77777777" w:rsidR="00960FD5" w:rsidRPr="00A00652" w:rsidRDefault="00960FD5">
            <w:pPr>
              <w:pStyle w:val="Agency-body-text-report"/>
              <w:spacing w:before="80" w:after="80"/>
              <w:jc w:val="center"/>
            </w:pPr>
            <w:r w:rsidRPr="00A00652">
              <w:t>0.84</w:t>
            </w:r>
          </w:p>
        </w:tc>
      </w:tr>
      <w:tr w:rsidR="00960FD5" w:rsidRPr="00A00652" w14:paraId="2C0F44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2E02C49" w14:textId="77777777" w:rsidR="00960FD5" w:rsidRPr="00A00652" w:rsidRDefault="00960FD5">
            <w:pPr>
              <w:pStyle w:val="Agency-body-text-report"/>
              <w:spacing w:before="80" w:after="8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D0FA3E5" w14:textId="77777777" w:rsidR="00960FD5" w:rsidRPr="00A00652" w:rsidRDefault="00960FD5">
            <w:pPr>
              <w:pStyle w:val="Agency-body-text-report"/>
              <w:spacing w:before="80" w:after="80"/>
              <w:jc w:val="center"/>
            </w:pPr>
            <w:r w:rsidRPr="00A00652">
              <w:t>3.29</w:t>
            </w:r>
          </w:p>
        </w:tc>
      </w:tr>
      <w:tr w:rsidR="00960FD5" w:rsidRPr="00A00652" w14:paraId="5381461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0C6F167" w14:textId="77777777" w:rsidR="00960FD5" w:rsidRPr="00A00652" w:rsidRDefault="00960FD5">
            <w:pPr>
              <w:pStyle w:val="Agency-body-text-report"/>
              <w:spacing w:before="80" w:after="8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B27DE20" w14:textId="77777777" w:rsidR="00960FD5" w:rsidRPr="00A00652" w:rsidRDefault="00960FD5">
            <w:pPr>
              <w:pStyle w:val="Agency-body-text-report"/>
              <w:spacing w:before="80" w:after="80"/>
              <w:jc w:val="center"/>
            </w:pPr>
            <w:r w:rsidRPr="00A00652">
              <w:t>1.47</w:t>
            </w:r>
          </w:p>
        </w:tc>
      </w:tr>
      <w:tr w:rsidR="00960FD5" w:rsidRPr="00A00652" w14:paraId="54471E5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169EF37" w14:textId="77777777" w:rsidR="00960FD5" w:rsidRPr="00A00652" w:rsidRDefault="00960FD5">
            <w:pPr>
              <w:pStyle w:val="Agency-body-text-report"/>
              <w:spacing w:before="80" w:after="8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80AE02D" w14:textId="77777777" w:rsidR="00960FD5" w:rsidRPr="00A00652" w:rsidRDefault="00960FD5">
            <w:pPr>
              <w:pStyle w:val="Agency-body-text-report"/>
              <w:spacing w:before="80" w:after="80"/>
              <w:jc w:val="center"/>
            </w:pPr>
            <w:r w:rsidRPr="00A00652">
              <w:t>3.64</w:t>
            </w:r>
          </w:p>
        </w:tc>
      </w:tr>
      <w:tr w:rsidR="00960FD5" w:rsidRPr="00A00652" w14:paraId="4BC10BB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7633948" w14:textId="77777777" w:rsidR="00960FD5" w:rsidRPr="00A00652" w:rsidRDefault="00960FD5">
            <w:pPr>
              <w:pStyle w:val="Agency-body-text-report"/>
              <w:spacing w:before="80" w:after="8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49964E9" w14:textId="77777777" w:rsidR="00960FD5" w:rsidRPr="00A00652" w:rsidRDefault="00960FD5">
            <w:pPr>
              <w:pStyle w:val="Agency-body-text-report"/>
              <w:spacing w:before="80" w:after="80"/>
              <w:jc w:val="center"/>
            </w:pPr>
            <w:r w:rsidRPr="00A00652">
              <w:t>0.82</w:t>
            </w:r>
          </w:p>
        </w:tc>
      </w:tr>
      <w:tr w:rsidR="00960FD5" w:rsidRPr="00A00652" w14:paraId="799A538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7EC74B4" w14:textId="77777777" w:rsidR="00960FD5" w:rsidRPr="00A00652" w:rsidRDefault="00960FD5">
            <w:pPr>
              <w:pStyle w:val="Agency-body-text-report"/>
              <w:spacing w:before="80" w:after="8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54600D2" w14:textId="77777777" w:rsidR="00960FD5" w:rsidRPr="00A00652" w:rsidRDefault="00960FD5">
            <w:pPr>
              <w:pStyle w:val="Agency-body-text-report"/>
              <w:spacing w:before="80" w:after="80"/>
              <w:jc w:val="center"/>
            </w:pPr>
            <w:r w:rsidRPr="00A00652">
              <w:t>0.38</w:t>
            </w:r>
          </w:p>
        </w:tc>
      </w:tr>
      <w:tr w:rsidR="00960FD5" w:rsidRPr="00A00652" w14:paraId="423A71F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0842B34" w14:textId="77777777" w:rsidR="00960FD5" w:rsidRPr="00A00652" w:rsidRDefault="00960FD5">
            <w:pPr>
              <w:pStyle w:val="Agency-body-text-report"/>
              <w:spacing w:before="80" w:after="8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97A41C8" w14:textId="77777777" w:rsidR="00960FD5" w:rsidRPr="00A00652" w:rsidRDefault="00960FD5">
            <w:pPr>
              <w:pStyle w:val="Agency-body-text-report"/>
              <w:spacing w:before="80" w:after="80"/>
              <w:jc w:val="center"/>
            </w:pPr>
            <w:r w:rsidRPr="00A00652">
              <w:t>0.96</w:t>
            </w:r>
          </w:p>
        </w:tc>
      </w:tr>
      <w:tr w:rsidR="00960FD5" w:rsidRPr="00A00652" w14:paraId="0EEFF7C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733088A" w14:textId="77777777" w:rsidR="00960FD5" w:rsidRPr="00A00652" w:rsidRDefault="00960FD5">
            <w:pPr>
              <w:pStyle w:val="Agency-body-text-report"/>
              <w:spacing w:before="80" w:after="8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BDB80FB" w14:textId="77777777" w:rsidR="00960FD5" w:rsidRPr="00A00652" w:rsidRDefault="00960FD5">
            <w:pPr>
              <w:pStyle w:val="Agency-body-text-report"/>
              <w:spacing w:before="80" w:after="80"/>
              <w:jc w:val="center"/>
            </w:pPr>
            <w:r w:rsidRPr="00A00652">
              <w:t>0.56</w:t>
            </w:r>
          </w:p>
        </w:tc>
      </w:tr>
      <w:tr w:rsidR="00960FD5" w:rsidRPr="00A00652" w14:paraId="1CC6E0B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701318F" w14:textId="77777777" w:rsidR="00960FD5" w:rsidRPr="00A00652" w:rsidRDefault="00960FD5">
            <w:pPr>
              <w:pStyle w:val="Agency-body-text-report"/>
              <w:spacing w:before="80" w:after="8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3D7117D" w14:textId="77777777" w:rsidR="00960FD5" w:rsidRPr="00A00652" w:rsidRDefault="00960FD5">
            <w:pPr>
              <w:pStyle w:val="Agency-body-text-report"/>
              <w:spacing w:before="80" w:after="80"/>
              <w:jc w:val="center"/>
            </w:pPr>
            <w:r w:rsidRPr="00A00652">
              <w:t>0.70</w:t>
            </w:r>
          </w:p>
        </w:tc>
      </w:tr>
      <w:tr w:rsidR="00960FD5" w:rsidRPr="00A00652" w14:paraId="63715D2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4A8CE70" w14:textId="77777777" w:rsidR="00960FD5" w:rsidRPr="00A00652" w:rsidRDefault="00960FD5">
            <w:pPr>
              <w:pStyle w:val="Agency-body-text-report"/>
              <w:spacing w:before="80" w:after="8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046A5E" w14:textId="77777777" w:rsidR="00960FD5" w:rsidRPr="00A00652" w:rsidRDefault="00960FD5">
            <w:pPr>
              <w:pStyle w:val="Agency-body-text-report"/>
              <w:spacing w:before="80" w:after="80"/>
              <w:jc w:val="center"/>
            </w:pPr>
            <w:r w:rsidRPr="00A00652">
              <w:t>0.24</w:t>
            </w:r>
          </w:p>
        </w:tc>
      </w:tr>
      <w:tr w:rsidR="00960FD5" w:rsidRPr="00A00652" w14:paraId="231A052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F0FAC8A" w14:textId="77777777" w:rsidR="00960FD5" w:rsidRPr="00A00652" w:rsidRDefault="00960FD5">
            <w:pPr>
              <w:pStyle w:val="Agency-body-text-report"/>
              <w:spacing w:before="80" w:after="8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75AD7E9" w14:textId="77777777" w:rsidR="00960FD5" w:rsidRPr="00A00652" w:rsidRDefault="00960FD5">
            <w:pPr>
              <w:pStyle w:val="Agency-body-text-report"/>
              <w:spacing w:before="80" w:after="80"/>
              <w:jc w:val="center"/>
            </w:pPr>
            <w:r w:rsidRPr="00A00652">
              <w:t>0.52</w:t>
            </w:r>
          </w:p>
        </w:tc>
      </w:tr>
      <w:tr w:rsidR="00960FD5" w:rsidRPr="00A00652" w14:paraId="3A6D0F0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84548AB" w14:textId="77777777" w:rsidR="00960FD5" w:rsidRPr="00A00652" w:rsidRDefault="00960FD5">
            <w:pPr>
              <w:pStyle w:val="Agency-body-text-report"/>
              <w:spacing w:before="80" w:after="8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501A03C" w14:textId="77777777" w:rsidR="00960FD5" w:rsidRPr="00A00652" w:rsidRDefault="00960FD5">
            <w:pPr>
              <w:pStyle w:val="Agency-body-text-report"/>
              <w:spacing w:before="80" w:after="80"/>
              <w:jc w:val="center"/>
            </w:pPr>
            <w:r w:rsidRPr="00A00652">
              <w:t>0.41</w:t>
            </w:r>
          </w:p>
        </w:tc>
      </w:tr>
      <w:tr w:rsidR="00960FD5" w:rsidRPr="00A00652" w14:paraId="6020290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4E5D18A" w14:textId="77777777" w:rsidR="00960FD5" w:rsidRPr="00A00652" w:rsidRDefault="00960FD5">
            <w:pPr>
              <w:pStyle w:val="Agency-body-text-report"/>
              <w:spacing w:before="80" w:after="8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FA460BD" w14:textId="77777777" w:rsidR="00960FD5" w:rsidRPr="00A00652" w:rsidRDefault="00960FD5">
            <w:pPr>
              <w:pStyle w:val="Agency-body-text-report"/>
              <w:spacing w:before="80" w:after="80"/>
              <w:jc w:val="center"/>
            </w:pPr>
            <w:r w:rsidRPr="00A00652">
              <w:t>0.09</w:t>
            </w:r>
          </w:p>
        </w:tc>
      </w:tr>
      <w:tr w:rsidR="00960FD5" w:rsidRPr="00A00652" w14:paraId="76A4D75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CD38AE6" w14:textId="77777777" w:rsidR="00960FD5" w:rsidRPr="00A00652" w:rsidRDefault="00960FD5">
            <w:pPr>
              <w:pStyle w:val="Agency-body-text-report"/>
              <w:spacing w:before="80" w:after="8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8475B7" w14:textId="77777777" w:rsidR="00960FD5" w:rsidRPr="00A00652" w:rsidRDefault="00960FD5">
            <w:pPr>
              <w:pStyle w:val="Agency-body-text-report"/>
              <w:spacing w:before="80" w:after="80"/>
              <w:jc w:val="center"/>
            </w:pPr>
            <w:r w:rsidRPr="00A00652">
              <w:t>0.30</w:t>
            </w:r>
          </w:p>
        </w:tc>
      </w:tr>
      <w:tr w:rsidR="00960FD5" w:rsidRPr="00A00652" w14:paraId="457E3B9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CE68AC9" w14:textId="77777777" w:rsidR="00960FD5" w:rsidRPr="00A00652" w:rsidRDefault="00960FD5">
            <w:pPr>
              <w:pStyle w:val="Agency-body-text-report"/>
              <w:spacing w:before="80" w:after="8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3671ADC" w14:textId="77777777" w:rsidR="00960FD5" w:rsidRPr="00A00652" w:rsidRDefault="00960FD5">
            <w:pPr>
              <w:pStyle w:val="Agency-body-text-report"/>
              <w:spacing w:before="80" w:after="80"/>
              <w:jc w:val="center"/>
            </w:pPr>
            <w:r w:rsidRPr="00A00652">
              <w:t>2.15</w:t>
            </w:r>
          </w:p>
        </w:tc>
      </w:tr>
      <w:tr w:rsidR="00960FD5" w:rsidRPr="00A00652" w14:paraId="6CCFC04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6C10F9C" w14:textId="77777777" w:rsidR="00960FD5" w:rsidRPr="00A00652" w:rsidRDefault="00960FD5">
            <w:pPr>
              <w:pStyle w:val="Agency-body-text-report"/>
              <w:spacing w:before="80" w:after="8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780A1E7" w14:textId="77777777" w:rsidR="00960FD5" w:rsidRPr="00A00652" w:rsidRDefault="00960FD5">
            <w:pPr>
              <w:pStyle w:val="Agency-body-text-report"/>
              <w:spacing w:before="80" w:after="80"/>
              <w:jc w:val="center"/>
            </w:pPr>
            <w:r w:rsidRPr="00A00652">
              <w:t>0.27</w:t>
            </w:r>
          </w:p>
        </w:tc>
      </w:tr>
      <w:tr w:rsidR="00960FD5" w:rsidRPr="00A00652" w14:paraId="3CB5054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91162AC" w14:textId="77777777" w:rsidR="00960FD5" w:rsidRPr="00A00652" w:rsidRDefault="00960FD5">
            <w:pPr>
              <w:pStyle w:val="Agency-body-text-report"/>
              <w:spacing w:before="80" w:after="8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0367E2" w14:textId="77777777" w:rsidR="00960FD5" w:rsidRPr="00A00652" w:rsidRDefault="00960FD5">
            <w:pPr>
              <w:pStyle w:val="Agency-body-text-report"/>
              <w:spacing w:before="80" w:after="80"/>
              <w:jc w:val="center"/>
            </w:pPr>
            <w:r w:rsidRPr="00A00652">
              <w:t>0.13</w:t>
            </w:r>
          </w:p>
        </w:tc>
      </w:tr>
      <w:tr w:rsidR="00960FD5" w:rsidRPr="00A00652" w14:paraId="079A220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797FC70" w14:textId="77777777" w:rsidR="00960FD5" w:rsidRPr="00A00652" w:rsidRDefault="00960FD5">
            <w:pPr>
              <w:pStyle w:val="Agency-body-text-report"/>
              <w:spacing w:before="80" w:after="8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CBC1C64" w14:textId="77777777" w:rsidR="00960FD5" w:rsidRPr="00A00652" w:rsidRDefault="00960FD5">
            <w:pPr>
              <w:pStyle w:val="Agency-body-text-report"/>
              <w:spacing w:before="80" w:after="80"/>
              <w:jc w:val="center"/>
            </w:pPr>
            <w:r w:rsidRPr="00A00652">
              <w:t>2.11</w:t>
            </w:r>
          </w:p>
        </w:tc>
      </w:tr>
      <w:tr w:rsidR="00960FD5" w:rsidRPr="00A00652" w14:paraId="1503049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F17A654" w14:textId="48B83F47" w:rsidR="00960FD5" w:rsidRPr="00A00652" w:rsidRDefault="00DD7189">
            <w:pPr>
              <w:pStyle w:val="Agency-body-text-report"/>
              <w:spacing w:before="80" w:after="8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954CB2C" w14:textId="77777777" w:rsidR="00960FD5" w:rsidRPr="00A00652" w:rsidRDefault="00960FD5">
            <w:pPr>
              <w:pStyle w:val="Agency-body-text-report"/>
              <w:spacing w:before="80" w:after="80"/>
              <w:jc w:val="center"/>
            </w:pPr>
            <w:r w:rsidRPr="00A00652">
              <w:t>0.10</w:t>
            </w:r>
          </w:p>
        </w:tc>
      </w:tr>
      <w:tr w:rsidR="00960FD5" w:rsidRPr="00A00652" w14:paraId="456A301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FD4ECA1" w14:textId="0FEF1273" w:rsidR="00960FD5" w:rsidRPr="00A00652" w:rsidRDefault="00DD7189">
            <w:pPr>
              <w:pStyle w:val="Agency-body-text-report"/>
              <w:spacing w:before="80" w:after="8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6869E0E" w14:textId="77777777" w:rsidR="00960FD5" w:rsidRPr="00A00652" w:rsidRDefault="00960FD5">
            <w:pPr>
              <w:pStyle w:val="Agency-body-text-report"/>
              <w:spacing w:before="80" w:after="80"/>
              <w:jc w:val="center"/>
            </w:pPr>
            <w:r w:rsidRPr="00A00652">
              <w:t>0.59</w:t>
            </w:r>
          </w:p>
        </w:tc>
      </w:tr>
      <w:tr w:rsidR="00960FD5" w:rsidRPr="00A00652" w14:paraId="289A61B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5C3B441" w14:textId="11ABEB4D" w:rsidR="00960FD5" w:rsidRPr="00A00652" w:rsidRDefault="00DD7189">
            <w:pPr>
              <w:pStyle w:val="Agency-body-text-report"/>
              <w:spacing w:before="80" w:after="8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FE6E98C" w14:textId="77777777" w:rsidR="00960FD5" w:rsidRPr="00A00652" w:rsidRDefault="00960FD5">
            <w:pPr>
              <w:pStyle w:val="Agency-body-text-report"/>
              <w:spacing w:before="80" w:after="80"/>
              <w:jc w:val="center"/>
            </w:pPr>
            <w:r w:rsidRPr="00A00652">
              <w:t>0.48</w:t>
            </w:r>
          </w:p>
        </w:tc>
      </w:tr>
      <w:tr w:rsidR="00960FD5" w:rsidRPr="00A00652" w14:paraId="636A333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5A3C315" w14:textId="2FB95F54" w:rsidR="00960FD5" w:rsidRPr="00A00652" w:rsidRDefault="00DD7189">
            <w:pPr>
              <w:pStyle w:val="Agency-body-text-report"/>
              <w:spacing w:before="80" w:after="8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67FE468" w14:textId="77777777" w:rsidR="00960FD5" w:rsidRPr="00A00652" w:rsidRDefault="00960FD5">
            <w:pPr>
              <w:pStyle w:val="Agency-body-text-report"/>
              <w:spacing w:before="80" w:after="80"/>
              <w:jc w:val="center"/>
            </w:pPr>
            <w:r w:rsidRPr="00A00652">
              <w:t>0.69</w:t>
            </w:r>
          </w:p>
        </w:tc>
      </w:tr>
      <w:tr w:rsidR="00960FD5" w:rsidRPr="00A00652" w14:paraId="29D9297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B78C1" w14:textId="758AD814" w:rsidR="00960FD5" w:rsidRPr="00A00652" w:rsidRDefault="006749ED">
            <w:pPr>
              <w:pStyle w:val="Agency-body-text-report"/>
              <w:spacing w:before="80" w:after="80"/>
              <w:rPr>
                <w:b/>
              </w:rPr>
            </w:pPr>
            <w:r w:rsidRPr="00A00652">
              <w:rPr>
                <w:b/>
              </w:rPr>
              <w:t>Total ave</w:t>
            </w:r>
            <w:r w:rsidR="00960FD5" w:rsidRPr="00A00652">
              <w:rPr>
                <w:b/>
              </w:rPr>
              <w:t>rage for the 24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471A9" w14:textId="77777777" w:rsidR="00960FD5" w:rsidRPr="00A00652" w:rsidRDefault="00960FD5">
            <w:pPr>
              <w:pStyle w:val="Agency-body-text-report"/>
              <w:spacing w:before="80" w:after="80"/>
              <w:jc w:val="center"/>
              <w:rPr>
                <w:b/>
              </w:rPr>
            </w:pPr>
            <w:r w:rsidRPr="00A00652">
              <w:rPr>
                <w:b/>
              </w:rPr>
              <w:t>0.56</w:t>
            </w:r>
          </w:p>
        </w:tc>
      </w:tr>
    </w:tbl>
    <w:p w14:paraId="255A6A4C" w14:textId="48BBCE2D" w:rsidR="007F5481" w:rsidRPr="00A00652" w:rsidRDefault="00D47D78" w:rsidP="00FF6F01">
      <w:pPr>
        <w:pStyle w:val="Agency-caption-report"/>
        <w:keepNext/>
      </w:pPr>
      <w:bookmarkStart w:id="234" w:name="_Toc492296577"/>
      <w:r w:rsidRPr="00A00652">
        <w:lastRenderedPageBreak/>
        <w:t xml:space="preserve">Table </w:t>
      </w:r>
      <w:r w:rsidRPr="00A00652">
        <w:fldChar w:fldCharType="begin"/>
      </w:r>
      <w:r w:rsidRPr="00A00652">
        <w:instrText xml:space="preserve"> SEQ Table \* ARABIC </w:instrText>
      </w:r>
      <w:r w:rsidRPr="00A00652">
        <w:fldChar w:fldCharType="separate"/>
      </w:r>
      <w:r w:rsidR="001319EA" w:rsidRPr="00A00652">
        <w:t>16</w:t>
      </w:r>
      <w:r w:rsidRPr="00A00652">
        <w:fldChar w:fldCharType="end"/>
      </w:r>
      <w:r w:rsidR="007F5481" w:rsidRPr="00A00652">
        <w:t xml:space="preserve">. Data for </w:t>
      </w:r>
      <w:hyperlink w:anchor="Figure16" w:history="1">
        <w:r w:rsidR="007F5481" w:rsidRPr="00A00652">
          <w:rPr>
            <w:rStyle w:val="Hyperlink"/>
          </w:rPr>
          <w:t>Figure 16</w:t>
        </w:r>
      </w:hyperlink>
      <w:r w:rsidR="007F5481" w:rsidRPr="00A00652">
        <w:t>: Gender breakdown of pupils with an official decision of SEN in special classes, based on the enrolled school population (%)</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male percentage, female percentage, Croatia&#10;0.06&#10;0.05&#10;Cyprus&#10;0.42&#10;0.28&#10;Czech Republic&#10;0.53&#10;0.30&#10;Denmark&#10;2.37&#10;0.92&#10;Estonia&#10;1.04&#10;0.44&#10;Finland&#10;2.55&#10;1.09&#10;France&#10;0.51&#10;0.31&#10;Hungary&#10;0.24&#10;0.14&#10;Iceland&#10;0.65&#10;0.30&#10;Latvia&#10;0.46&#10;0.24&#10;Poland&#10;0.05&#10;0.04&#10;Slovakia&#10;1.19&#10;0.96&#10;Spain&#10;0.08&#10;0.05&#10;Switzerland&#10;1.27&#10;0.84&#10;United Kingdom (Northern Ireland)&#10;0.45&#10;0.15&#10;United Kingdom (Scotland)&#10;0.36&#10;0.12&#10;Total average for the 16 countries&#10;0.47&#10;0.26"/>
      </w:tblPr>
      <w:tblGrid>
        <w:gridCol w:w="3636"/>
        <w:gridCol w:w="2325"/>
        <w:gridCol w:w="2522"/>
      </w:tblGrid>
      <w:tr w:rsidR="00960FD5" w:rsidRPr="00A00652" w14:paraId="5E03298D"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E8B06"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86383" w14:textId="47E1606B" w:rsidR="00960FD5" w:rsidRPr="00A00652" w:rsidRDefault="00960FD5">
            <w:pPr>
              <w:pStyle w:val="Agency-body-text-report"/>
              <w:keepNext/>
              <w:jc w:val="center"/>
              <w:rPr>
                <w:b/>
              </w:rPr>
            </w:pPr>
            <w:r w:rsidRPr="00A00652">
              <w:rPr>
                <w:b/>
              </w:rPr>
              <w:t xml:space="preserve">Percentage (%), </w:t>
            </w:r>
            <w:r w:rsidR="008410CA"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E5582" w14:textId="7B83A67A" w:rsidR="00960FD5" w:rsidRPr="00A00652" w:rsidRDefault="00960FD5">
            <w:pPr>
              <w:pStyle w:val="Agency-body-text-report"/>
              <w:keepNext/>
              <w:jc w:val="center"/>
              <w:rPr>
                <w:b/>
              </w:rPr>
            </w:pPr>
            <w:r w:rsidRPr="00A00652">
              <w:rPr>
                <w:b/>
              </w:rPr>
              <w:t xml:space="preserve">Percentage (%), </w:t>
            </w:r>
            <w:r w:rsidR="008410CA" w:rsidRPr="00A00652">
              <w:rPr>
                <w:b/>
              </w:rPr>
              <w:t>female</w:t>
            </w:r>
          </w:p>
        </w:tc>
      </w:tr>
      <w:tr w:rsidR="00960FD5" w:rsidRPr="00A00652" w14:paraId="3B67CAF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DF172"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4797B" w14:textId="77777777" w:rsidR="00960FD5" w:rsidRPr="00A00652" w:rsidRDefault="00960FD5">
            <w:pPr>
              <w:pStyle w:val="Agency-body-text-report"/>
              <w:jc w:val="center"/>
            </w:pPr>
            <w:r w:rsidRPr="00A00652">
              <w:t>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54011" w14:textId="77777777" w:rsidR="00960FD5" w:rsidRPr="00A00652" w:rsidRDefault="00960FD5">
            <w:pPr>
              <w:pStyle w:val="Agency-body-text-report"/>
              <w:jc w:val="center"/>
            </w:pPr>
            <w:r w:rsidRPr="00A00652">
              <w:t>0.05</w:t>
            </w:r>
          </w:p>
        </w:tc>
      </w:tr>
      <w:tr w:rsidR="00960FD5" w:rsidRPr="00A00652" w14:paraId="39FD34E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1D95F"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5CC61C" w14:textId="77777777" w:rsidR="00960FD5" w:rsidRPr="00A00652" w:rsidRDefault="00960FD5">
            <w:pPr>
              <w:pStyle w:val="Agency-body-text-report"/>
              <w:jc w:val="center"/>
            </w:pPr>
            <w:r w:rsidRPr="00A00652">
              <w:t>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90DA4" w14:textId="77777777" w:rsidR="00960FD5" w:rsidRPr="00A00652" w:rsidRDefault="00960FD5">
            <w:pPr>
              <w:pStyle w:val="Agency-body-text-report"/>
              <w:jc w:val="center"/>
            </w:pPr>
            <w:r w:rsidRPr="00A00652">
              <w:t>0.28</w:t>
            </w:r>
          </w:p>
        </w:tc>
      </w:tr>
      <w:tr w:rsidR="00960FD5" w:rsidRPr="00A00652" w14:paraId="5C98174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26F95" w14:textId="6A906ACE"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DF8AC9" w14:textId="77777777" w:rsidR="00960FD5" w:rsidRPr="00A00652" w:rsidRDefault="00960FD5">
            <w:pPr>
              <w:pStyle w:val="Agency-body-text-report"/>
              <w:jc w:val="center"/>
            </w:pPr>
            <w:r w:rsidRPr="00A00652">
              <w:t>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C0AD2" w14:textId="77777777" w:rsidR="00960FD5" w:rsidRPr="00A00652" w:rsidRDefault="00960FD5">
            <w:pPr>
              <w:pStyle w:val="Agency-body-text-report"/>
              <w:jc w:val="center"/>
            </w:pPr>
            <w:r w:rsidRPr="00A00652">
              <w:t>0.30</w:t>
            </w:r>
          </w:p>
        </w:tc>
      </w:tr>
      <w:tr w:rsidR="00960FD5" w:rsidRPr="00A00652" w14:paraId="2CE674B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18B01"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FE9682" w14:textId="77777777" w:rsidR="00960FD5" w:rsidRPr="00A00652" w:rsidRDefault="00960FD5">
            <w:pPr>
              <w:pStyle w:val="Agency-body-text-report"/>
              <w:jc w:val="center"/>
            </w:pPr>
            <w:r w:rsidRPr="00A00652">
              <w:t>2.37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0B758" w14:textId="77777777" w:rsidR="00960FD5" w:rsidRPr="00A00652" w:rsidRDefault="00960FD5">
            <w:pPr>
              <w:pStyle w:val="Agency-body-text-report"/>
              <w:jc w:val="center"/>
            </w:pPr>
            <w:r w:rsidRPr="00A00652">
              <w:t>0.92</w:t>
            </w:r>
          </w:p>
        </w:tc>
      </w:tr>
      <w:tr w:rsidR="00960FD5" w:rsidRPr="00A00652" w14:paraId="6041245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17C6AE"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DB7E9" w14:textId="77777777" w:rsidR="00960FD5" w:rsidRPr="00A00652" w:rsidRDefault="00960FD5">
            <w:pPr>
              <w:pStyle w:val="Agency-body-text-report"/>
              <w:jc w:val="center"/>
            </w:pPr>
            <w:r w:rsidRPr="00A00652">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5300D" w14:textId="77777777" w:rsidR="00960FD5" w:rsidRPr="00A00652" w:rsidRDefault="00960FD5">
            <w:pPr>
              <w:pStyle w:val="Agency-body-text-report"/>
              <w:jc w:val="center"/>
            </w:pPr>
            <w:r w:rsidRPr="00A00652">
              <w:t>0.44</w:t>
            </w:r>
          </w:p>
        </w:tc>
      </w:tr>
      <w:tr w:rsidR="00960FD5" w:rsidRPr="00A00652" w14:paraId="7204F4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CBBC2"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BCF40" w14:textId="77777777" w:rsidR="00960FD5" w:rsidRPr="00A00652" w:rsidRDefault="00960FD5">
            <w:pPr>
              <w:pStyle w:val="Agency-body-text-report"/>
              <w:jc w:val="center"/>
            </w:pPr>
            <w:r w:rsidRPr="00A00652">
              <w:t>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AB8EC" w14:textId="77777777" w:rsidR="00960FD5" w:rsidRPr="00A00652" w:rsidRDefault="00960FD5">
            <w:pPr>
              <w:pStyle w:val="Agency-body-text-report"/>
              <w:jc w:val="center"/>
            </w:pPr>
            <w:r w:rsidRPr="00A00652">
              <w:t>1.09</w:t>
            </w:r>
          </w:p>
        </w:tc>
      </w:tr>
      <w:tr w:rsidR="00960FD5" w:rsidRPr="00A00652" w14:paraId="49A641C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173B68"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EEA4F" w14:textId="77777777" w:rsidR="00960FD5" w:rsidRPr="00A00652" w:rsidRDefault="00960FD5">
            <w:pPr>
              <w:pStyle w:val="Agency-body-text-report"/>
              <w:jc w:val="center"/>
            </w:pPr>
            <w:r w:rsidRPr="00A00652">
              <w:t>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FB743" w14:textId="77777777" w:rsidR="00960FD5" w:rsidRPr="00A00652" w:rsidRDefault="00960FD5">
            <w:pPr>
              <w:pStyle w:val="Agency-body-text-report"/>
              <w:jc w:val="center"/>
            </w:pPr>
            <w:r w:rsidRPr="00A00652">
              <w:t>0.31</w:t>
            </w:r>
          </w:p>
        </w:tc>
      </w:tr>
      <w:tr w:rsidR="00960FD5" w:rsidRPr="00A00652" w14:paraId="57E9BC9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76C15"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A18DB" w14:textId="77777777" w:rsidR="00960FD5" w:rsidRPr="00A00652" w:rsidRDefault="00960FD5">
            <w:pPr>
              <w:pStyle w:val="Agency-body-text-report"/>
              <w:jc w:val="center"/>
            </w:pPr>
            <w:r w:rsidRPr="00A00652">
              <w:t>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83803" w14:textId="77777777" w:rsidR="00960FD5" w:rsidRPr="00A00652" w:rsidRDefault="00960FD5">
            <w:pPr>
              <w:pStyle w:val="Agency-body-text-report"/>
              <w:jc w:val="center"/>
            </w:pPr>
            <w:r w:rsidRPr="00A00652">
              <w:t>0.14</w:t>
            </w:r>
          </w:p>
        </w:tc>
      </w:tr>
      <w:tr w:rsidR="00960FD5" w:rsidRPr="00A00652" w14:paraId="7AB98F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56744"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877731" w14:textId="77777777" w:rsidR="00960FD5" w:rsidRPr="00A00652" w:rsidRDefault="00960FD5">
            <w:pPr>
              <w:pStyle w:val="Agency-body-text-report"/>
              <w:jc w:val="center"/>
            </w:pPr>
            <w:r w:rsidRPr="00A00652">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F46453" w14:textId="77777777" w:rsidR="00960FD5" w:rsidRPr="00A00652" w:rsidRDefault="00960FD5">
            <w:pPr>
              <w:pStyle w:val="Agency-body-text-report"/>
              <w:jc w:val="center"/>
            </w:pPr>
            <w:r w:rsidRPr="00A00652">
              <w:t>0.30</w:t>
            </w:r>
          </w:p>
        </w:tc>
      </w:tr>
      <w:tr w:rsidR="00960FD5" w:rsidRPr="00A00652" w14:paraId="731AC9F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C703C7"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8B472" w14:textId="77777777" w:rsidR="00960FD5" w:rsidRPr="00A00652" w:rsidRDefault="00960FD5">
            <w:pPr>
              <w:pStyle w:val="Agency-body-text-report"/>
              <w:jc w:val="center"/>
            </w:pPr>
            <w:r w:rsidRPr="00A00652">
              <w:t>0.46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5F5A5F" w14:textId="77777777" w:rsidR="00960FD5" w:rsidRPr="00A00652" w:rsidRDefault="00960FD5">
            <w:pPr>
              <w:pStyle w:val="Agency-body-text-report"/>
              <w:jc w:val="center"/>
            </w:pPr>
            <w:r w:rsidRPr="00A00652">
              <w:t>0.24</w:t>
            </w:r>
          </w:p>
        </w:tc>
      </w:tr>
      <w:tr w:rsidR="00960FD5" w:rsidRPr="00A00652" w14:paraId="19E0984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43385"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96722" w14:textId="77777777" w:rsidR="00960FD5" w:rsidRPr="00A00652" w:rsidRDefault="00960FD5">
            <w:pPr>
              <w:pStyle w:val="Agency-body-text-report"/>
              <w:jc w:val="center"/>
            </w:pPr>
            <w:r w:rsidRPr="00A00652">
              <w:t>0.05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659D2" w14:textId="77777777" w:rsidR="00960FD5" w:rsidRPr="00A00652" w:rsidRDefault="00960FD5">
            <w:pPr>
              <w:pStyle w:val="Agency-body-text-report"/>
              <w:jc w:val="center"/>
            </w:pPr>
            <w:r w:rsidRPr="00A00652">
              <w:t>0.04</w:t>
            </w:r>
          </w:p>
        </w:tc>
      </w:tr>
      <w:tr w:rsidR="00960FD5" w:rsidRPr="00A00652" w14:paraId="1034749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F4844"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43C70" w14:textId="77777777" w:rsidR="00960FD5" w:rsidRPr="00A00652" w:rsidRDefault="00960FD5">
            <w:pPr>
              <w:pStyle w:val="Agency-body-text-report"/>
              <w:jc w:val="center"/>
            </w:pPr>
            <w:r w:rsidRPr="00A00652">
              <w:t>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F3F19" w14:textId="77777777" w:rsidR="00960FD5" w:rsidRPr="00A00652" w:rsidRDefault="00960FD5">
            <w:pPr>
              <w:pStyle w:val="Agency-body-text-report"/>
              <w:jc w:val="center"/>
            </w:pPr>
            <w:r w:rsidRPr="00A00652">
              <w:t>0.96</w:t>
            </w:r>
          </w:p>
        </w:tc>
      </w:tr>
      <w:tr w:rsidR="00960FD5" w:rsidRPr="00A00652" w14:paraId="02F6FC3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692B14"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68BE3" w14:textId="77777777" w:rsidR="00960FD5" w:rsidRPr="00A00652" w:rsidRDefault="00960FD5">
            <w:pPr>
              <w:pStyle w:val="Agency-body-text-report"/>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515357" w14:textId="77777777" w:rsidR="00960FD5" w:rsidRPr="00A00652" w:rsidRDefault="00960FD5">
            <w:pPr>
              <w:pStyle w:val="Agency-body-text-report"/>
              <w:jc w:val="center"/>
            </w:pPr>
            <w:r w:rsidRPr="00A00652">
              <w:t>0.05</w:t>
            </w:r>
          </w:p>
        </w:tc>
      </w:tr>
      <w:tr w:rsidR="00960FD5" w:rsidRPr="00A00652" w14:paraId="408A53F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661A8"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4D5329" w14:textId="77777777" w:rsidR="00960FD5" w:rsidRPr="00A00652" w:rsidRDefault="00960FD5">
            <w:pPr>
              <w:pStyle w:val="Agency-body-text-report"/>
              <w:jc w:val="center"/>
            </w:pPr>
            <w:r w:rsidRPr="00A00652">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C104D" w14:textId="77777777" w:rsidR="00960FD5" w:rsidRPr="00A00652" w:rsidRDefault="00960FD5">
            <w:pPr>
              <w:pStyle w:val="Agency-body-text-report"/>
              <w:jc w:val="center"/>
            </w:pPr>
            <w:r w:rsidRPr="00A00652">
              <w:t>0.84</w:t>
            </w:r>
          </w:p>
        </w:tc>
      </w:tr>
      <w:tr w:rsidR="00960FD5" w:rsidRPr="00A00652" w14:paraId="698A34C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3ACC2" w14:textId="5787CA50"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73E49" w14:textId="77777777" w:rsidR="00960FD5" w:rsidRPr="00A00652" w:rsidRDefault="00960FD5">
            <w:pPr>
              <w:pStyle w:val="Agency-body-text-report"/>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D25A7" w14:textId="77777777" w:rsidR="00960FD5" w:rsidRPr="00A00652" w:rsidRDefault="00960FD5">
            <w:pPr>
              <w:pStyle w:val="Agency-body-text-report"/>
              <w:jc w:val="center"/>
            </w:pPr>
            <w:r w:rsidRPr="00A00652">
              <w:t>0.15</w:t>
            </w:r>
          </w:p>
        </w:tc>
      </w:tr>
      <w:tr w:rsidR="00960FD5" w:rsidRPr="00A00652" w14:paraId="27AFB1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8CB6D" w14:textId="51C192B6"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119D2" w14:textId="77777777" w:rsidR="00960FD5" w:rsidRPr="00A00652" w:rsidRDefault="00960FD5">
            <w:pPr>
              <w:pStyle w:val="Agency-body-text-report"/>
              <w:jc w:val="center"/>
            </w:pPr>
            <w:r w:rsidRPr="00A00652">
              <w:t>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8865A1" w14:textId="77777777" w:rsidR="00960FD5" w:rsidRPr="00A00652" w:rsidRDefault="00960FD5">
            <w:pPr>
              <w:pStyle w:val="Agency-body-text-report"/>
              <w:jc w:val="center"/>
            </w:pPr>
            <w:r w:rsidRPr="00A00652">
              <w:t>0.12</w:t>
            </w:r>
          </w:p>
        </w:tc>
      </w:tr>
      <w:tr w:rsidR="00960FD5" w:rsidRPr="00A00652" w14:paraId="34D0706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F9CF9" w14:textId="0A2632A7"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5C331" w14:textId="77777777" w:rsidR="00960FD5" w:rsidRPr="00A00652" w:rsidRDefault="00960FD5">
            <w:pPr>
              <w:pStyle w:val="Agency-body-text-report"/>
              <w:jc w:val="center"/>
              <w:rPr>
                <w:b/>
              </w:rPr>
            </w:pPr>
            <w:r w:rsidRPr="00A00652">
              <w:rPr>
                <w:b/>
              </w:rPr>
              <w:t>0.47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DF443" w14:textId="77777777" w:rsidR="00960FD5" w:rsidRPr="00A00652" w:rsidRDefault="00960FD5">
            <w:pPr>
              <w:pStyle w:val="Agency-body-text-report"/>
              <w:jc w:val="center"/>
              <w:rPr>
                <w:b/>
              </w:rPr>
            </w:pPr>
            <w:r w:rsidRPr="00A00652">
              <w:rPr>
                <w:b/>
              </w:rPr>
              <w:t>0.26</w:t>
            </w:r>
          </w:p>
        </w:tc>
      </w:tr>
    </w:tbl>
    <w:p w14:paraId="408398C2" w14:textId="77777777" w:rsidR="005E7F3C" w:rsidRPr="00A00652" w:rsidRDefault="005E7F3C" w:rsidP="001B55CC">
      <w:pPr>
        <w:pStyle w:val="Agency-body-text-report"/>
      </w:pPr>
      <w:r w:rsidRPr="00A00652">
        <w:br w:type="page"/>
      </w:r>
    </w:p>
    <w:p w14:paraId="19A17CBF" w14:textId="19B0EFF2" w:rsidR="007F5481" w:rsidRPr="00A00652" w:rsidRDefault="001319EA" w:rsidP="00FF6F01">
      <w:pPr>
        <w:pStyle w:val="Agency-caption-report"/>
        <w:keepNext/>
      </w:pPr>
      <w:bookmarkStart w:id="235" w:name="_Toc492296578"/>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17</w:t>
      </w:r>
      <w:r w:rsidRPr="00A00652">
        <w:fldChar w:fldCharType="end"/>
      </w:r>
      <w:r w:rsidR="007F5481" w:rsidRPr="00A00652">
        <w:t xml:space="preserve">. Data for </w:t>
      </w:r>
      <w:hyperlink w:anchor="Figure17" w:history="1">
        <w:r w:rsidR="007F5481" w:rsidRPr="00A00652">
          <w:rPr>
            <w:rStyle w:val="Hyperlink"/>
          </w:rPr>
          <w:t>Figure 17</w:t>
        </w:r>
      </w:hyperlink>
      <w:r w:rsidR="007F5481" w:rsidRPr="00A00652">
        <w:t>: ISCED breakdown of pupils with an official decision of SEN in special classes, based on the enrolled school population (%)</w:t>
      </w:r>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Croatia&#10;0.04&#10;0.07&#10;Cyprus&#10;0.45&#10;0.25&#10;Czech Republic&#10;0.34&#10;0.50&#10;Denmark&#10;1.91&#10;1.38&#10;Estonia&#10;0.85&#10;0.63&#10;Finland&#10;2.28&#10;1.36&#10;France&#10;0.69&#10;0.13&#10;Hungary&#10;0.16&#10;0.22&#10;Iceland&#10;0.45&#10;0.51&#10;Ireland&#10;0.43&#10;0.13&#10;Latvia&#10;0.55&#10;0.14&#10;Lithuania&#10;0.09&#10;0.15&#10;Luxembourg&#10;0.27&#10;0.26&#10;Poland&#10;0.07&#10;0.02&#10;Portugal&#10;0.22&#10;0.08&#10;Slovakia&#10;0.88&#10;1.27&#10;Slovenia&#10;0.20&#10;0.07&#10;Spain&#10;0.08&#10;0.05&#10;Switzerland&#10;1.28&#10;0.82&#10;United Kingdom (Northern Ireland)&#10;0.33&#10;0.26&#10;United Kingdom (Scotland)&#10;0.34&#10;0.14&#10;United Kingdom (Wales)&#10;0.32&#10;0.37&#10;Total average for the 22 countries&#10;0.47&#10;0.22"/>
      </w:tblPr>
      <w:tblGrid>
        <w:gridCol w:w="3636"/>
        <w:gridCol w:w="2580"/>
        <w:gridCol w:w="2580"/>
      </w:tblGrid>
      <w:tr w:rsidR="00960FD5" w:rsidRPr="00A00652" w14:paraId="0BA86A8F"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34E48" w14:textId="77777777" w:rsidR="00960FD5" w:rsidRPr="00A00652" w:rsidRDefault="00960FD5">
            <w:pPr>
              <w:pStyle w:val="Agency-body-text-report"/>
              <w:keepNext/>
              <w:spacing w:before="10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EF63F" w14:textId="7671DEAC" w:rsidR="00960FD5" w:rsidRPr="00A00652" w:rsidRDefault="00960FD5">
            <w:pPr>
              <w:pStyle w:val="Agency-body-text-report"/>
              <w:keepNext/>
              <w:spacing w:before="100"/>
              <w:jc w:val="center"/>
              <w:rPr>
                <w:b/>
              </w:rPr>
            </w:pPr>
            <w:r w:rsidRPr="00A00652">
              <w:rPr>
                <w:b/>
              </w:rPr>
              <w:t>Percentage (%), ISCED</w:t>
            </w:r>
            <w:r w:rsidR="00302CAD"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9C3C6" w14:textId="09785A8F" w:rsidR="00960FD5" w:rsidRPr="00A00652" w:rsidRDefault="00960FD5">
            <w:pPr>
              <w:pStyle w:val="Agency-body-text-report"/>
              <w:keepNext/>
              <w:spacing w:before="100"/>
              <w:jc w:val="center"/>
              <w:rPr>
                <w:b/>
              </w:rPr>
            </w:pPr>
            <w:r w:rsidRPr="00A00652">
              <w:rPr>
                <w:b/>
              </w:rPr>
              <w:t>Percentage (%), ISCED</w:t>
            </w:r>
            <w:r w:rsidR="00302CAD" w:rsidRPr="00A00652">
              <w:rPr>
                <w:b/>
              </w:rPr>
              <w:t> </w:t>
            </w:r>
            <w:r w:rsidRPr="00A00652">
              <w:rPr>
                <w:b/>
              </w:rPr>
              <w:t>2</w:t>
            </w:r>
          </w:p>
        </w:tc>
      </w:tr>
      <w:tr w:rsidR="00960FD5" w:rsidRPr="00A00652" w14:paraId="18D61A6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CAB71" w14:textId="77777777" w:rsidR="00960FD5" w:rsidRPr="00A00652" w:rsidRDefault="00960FD5">
            <w:pPr>
              <w:pStyle w:val="Agency-body-text-report"/>
              <w:spacing w:before="10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19F06F" w14:textId="77777777" w:rsidR="00960FD5" w:rsidRPr="00A00652" w:rsidRDefault="00960FD5">
            <w:pPr>
              <w:pStyle w:val="Agency-body-text-report"/>
              <w:spacing w:before="100"/>
              <w:jc w:val="center"/>
            </w:pPr>
            <w:r w:rsidRPr="00A00652">
              <w:t>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998C2" w14:textId="77777777" w:rsidR="00960FD5" w:rsidRPr="00A00652" w:rsidRDefault="00960FD5">
            <w:pPr>
              <w:pStyle w:val="Agency-body-text-report"/>
              <w:spacing w:before="100"/>
              <w:jc w:val="center"/>
            </w:pPr>
            <w:r w:rsidRPr="00A00652">
              <w:t>0.07</w:t>
            </w:r>
          </w:p>
        </w:tc>
      </w:tr>
      <w:tr w:rsidR="00960FD5" w:rsidRPr="00A00652" w14:paraId="6F757F1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09A2B" w14:textId="77777777" w:rsidR="00960FD5" w:rsidRPr="00A00652" w:rsidRDefault="00960FD5">
            <w:pPr>
              <w:pStyle w:val="Agency-body-text-report"/>
              <w:spacing w:before="10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E743E7" w14:textId="77777777" w:rsidR="00960FD5" w:rsidRPr="00A00652" w:rsidRDefault="00960FD5">
            <w:pPr>
              <w:pStyle w:val="Agency-body-text-report"/>
              <w:spacing w:before="100"/>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4DE6B" w14:textId="77777777" w:rsidR="00960FD5" w:rsidRPr="00A00652" w:rsidRDefault="00960FD5">
            <w:pPr>
              <w:pStyle w:val="Agency-body-text-report"/>
              <w:spacing w:before="100"/>
              <w:jc w:val="center"/>
            </w:pPr>
            <w:r w:rsidRPr="00A00652">
              <w:t>0.25</w:t>
            </w:r>
          </w:p>
        </w:tc>
      </w:tr>
      <w:tr w:rsidR="00960FD5" w:rsidRPr="00A00652" w14:paraId="772B49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A9059" w14:textId="6936CCFB" w:rsidR="00960FD5" w:rsidRPr="00A00652" w:rsidRDefault="0032665B">
            <w:pPr>
              <w:pStyle w:val="Agency-body-text-report"/>
              <w:spacing w:before="10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04FEC" w14:textId="77777777" w:rsidR="00960FD5" w:rsidRPr="00A00652" w:rsidRDefault="00960FD5">
            <w:pPr>
              <w:pStyle w:val="Agency-body-text-report"/>
              <w:spacing w:before="100"/>
              <w:jc w:val="center"/>
            </w:pPr>
            <w:r w:rsidRPr="00A00652">
              <w:t>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6BCF1" w14:textId="77777777" w:rsidR="00960FD5" w:rsidRPr="00A00652" w:rsidRDefault="00960FD5">
            <w:pPr>
              <w:pStyle w:val="Agency-body-text-report"/>
              <w:spacing w:before="100"/>
              <w:jc w:val="center"/>
            </w:pPr>
            <w:r w:rsidRPr="00A00652">
              <w:t>0.50</w:t>
            </w:r>
          </w:p>
        </w:tc>
      </w:tr>
      <w:tr w:rsidR="00960FD5" w:rsidRPr="00A00652" w14:paraId="0B4BE91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C59E1" w14:textId="77777777" w:rsidR="00960FD5" w:rsidRPr="00A00652" w:rsidRDefault="00960FD5">
            <w:pPr>
              <w:pStyle w:val="Agency-body-text-report"/>
              <w:spacing w:before="10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0DCFD" w14:textId="77777777" w:rsidR="00960FD5" w:rsidRPr="00A00652" w:rsidRDefault="00960FD5">
            <w:pPr>
              <w:pStyle w:val="Agency-body-text-report"/>
              <w:spacing w:before="100"/>
              <w:jc w:val="center"/>
            </w:pPr>
            <w:r w:rsidRPr="00A00652">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A9DFE" w14:textId="77777777" w:rsidR="00960FD5" w:rsidRPr="00A00652" w:rsidRDefault="00960FD5">
            <w:pPr>
              <w:pStyle w:val="Agency-body-text-report"/>
              <w:spacing w:before="100"/>
              <w:jc w:val="center"/>
            </w:pPr>
            <w:r w:rsidRPr="00A00652">
              <w:t>1.38</w:t>
            </w:r>
          </w:p>
        </w:tc>
      </w:tr>
      <w:tr w:rsidR="00960FD5" w:rsidRPr="00A00652" w14:paraId="1A1898C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94289" w14:textId="77777777" w:rsidR="00960FD5" w:rsidRPr="00A00652" w:rsidRDefault="00960FD5">
            <w:pPr>
              <w:pStyle w:val="Agency-body-text-report"/>
              <w:spacing w:before="10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BA6A4C" w14:textId="77777777" w:rsidR="00960FD5" w:rsidRPr="00A00652" w:rsidRDefault="00960FD5">
            <w:pPr>
              <w:pStyle w:val="Agency-body-text-report"/>
              <w:spacing w:before="100"/>
              <w:jc w:val="center"/>
            </w:pPr>
            <w:r w:rsidRPr="00A00652">
              <w:t>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CA812" w14:textId="77777777" w:rsidR="00960FD5" w:rsidRPr="00A00652" w:rsidRDefault="00960FD5">
            <w:pPr>
              <w:pStyle w:val="Agency-body-text-report"/>
              <w:spacing w:before="100"/>
              <w:jc w:val="center"/>
            </w:pPr>
            <w:r w:rsidRPr="00A00652">
              <w:t>0.63</w:t>
            </w:r>
          </w:p>
        </w:tc>
      </w:tr>
      <w:tr w:rsidR="00960FD5" w:rsidRPr="00A00652" w14:paraId="224E4A1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AACE49" w14:textId="77777777" w:rsidR="00960FD5" w:rsidRPr="00A00652" w:rsidRDefault="00960FD5">
            <w:pPr>
              <w:pStyle w:val="Agency-body-text-report"/>
              <w:spacing w:before="10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889E0" w14:textId="77777777" w:rsidR="00960FD5" w:rsidRPr="00A00652" w:rsidRDefault="00960FD5">
            <w:pPr>
              <w:pStyle w:val="Agency-body-text-report"/>
              <w:spacing w:before="100"/>
              <w:jc w:val="center"/>
            </w:pPr>
            <w:r w:rsidRPr="00A00652">
              <w:t>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E61E4" w14:textId="77777777" w:rsidR="00960FD5" w:rsidRPr="00A00652" w:rsidRDefault="00960FD5">
            <w:pPr>
              <w:pStyle w:val="Agency-body-text-report"/>
              <w:spacing w:before="100"/>
              <w:jc w:val="center"/>
            </w:pPr>
            <w:r w:rsidRPr="00A00652">
              <w:t>1.36</w:t>
            </w:r>
          </w:p>
        </w:tc>
      </w:tr>
      <w:tr w:rsidR="00960FD5" w:rsidRPr="00A00652" w14:paraId="17E1F1A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C004F" w14:textId="77777777" w:rsidR="00960FD5" w:rsidRPr="00A00652" w:rsidRDefault="00960FD5">
            <w:pPr>
              <w:pStyle w:val="Agency-body-text-report"/>
              <w:spacing w:before="10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4AEE4" w14:textId="77777777" w:rsidR="00960FD5" w:rsidRPr="00A00652" w:rsidRDefault="00960FD5">
            <w:pPr>
              <w:pStyle w:val="Agency-body-text-report"/>
              <w:spacing w:before="100"/>
              <w:jc w:val="center"/>
            </w:pPr>
            <w:r w:rsidRPr="00A00652">
              <w:t>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632A7" w14:textId="77777777" w:rsidR="00960FD5" w:rsidRPr="00A00652" w:rsidRDefault="00960FD5">
            <w:pPr>
              <w:pStyle w:val="Agency-body-text-report"/>
              <w:spacing w:before="100"/>
              <w:jc w:val="center"/>
            </w:pPr>
            <w:r w:rsidRPr="00A00652">
              <w:t>0.13</w:t>
            </w:r>
          </w:p>
        </w:tc>
      </w:tr>
      <w:tr w:rsidR="00960FD5" w:rsidRPr="00A00652" w14:paraId="3AC1E2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FF99D5" w14:textId="77777777" w:rsidR="00960FD5" w:rsidRPr="00A00652" w:rsidRDefault="00960FD5">
            <w:pPr>
              <w:pStyle w:val="Agency-body-text-report"/>
              <w:spacing w:before="10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D733E" w14:textId="77777777" w:rsidR="00960FD5" w:rsidRPr="00A00652" w:rsidRDefault="00960FD5">
            <w:pPr>
              <w:pStyle w:val="Agency-body-text-report"/>
              <w:spacing w:before="100"/>
              <w:jc w:val="center"/>
            </w:pPr>
            <w:r w:rsidRPr="00A00652">
              <w:t>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FAFCD2" w14:textId="77777777" w:rsidR="00960FD5" w:rsidRPr="00A00652" w:rsidRDefault="00960FD5">
            <w:pPr>
              <w:pStyle w:val="Agency-body-text-report"/>
              <w:spacing w:before="100"/>
              <w:jc w:val="center"/>
            </w:pPr>
            <w:r w:rsidRPr="00A00652">
              <w:t>0.22</w:t>
            </w:r>
          </w:p>
        </w:tc>
      </w:tr>
      <w:tr w:rsidR="00960FD5" w:rsidRPr="00A00652" w14:paraId="78C90B4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4626B" w14:textId="77777777" w:rsidR="00960FD5" w:rsidRPr="00A00652" w:rsidRDefault="00960FD5">
            <w:pPr>
              <w:pStyle w:val="Agency-body-text-report"/>
              <w:spacing w:before="10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107BAA" w14:textId="77777777" w:rsidR="00960FD5" w:rsidRPr="00A00652" w:rsidRDefault="00960FD5">
            <w:pPr>
              <w:pStyle w:val="Agency-body-text-report"/>
              <w:spacing w:before="100"/>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4E599" w14:textId="77777777" w:rsidR="00960FD5" w:rsidRPr="00A00652" w:rsidRDefault="00960FD5">
            <w:pPr>
              <w:pStyle w:val="Agency-body-text-report"/>
              <w:spacing w:before="100"/>
              <w:jc w:val="center"/>
            </w:pPr>
            <w:r w:rsidRPr="00A00652">
              <w:t>0.51</w:t>
            </w:r>
          </w:p>
        </w:tc>
      </w:tr>
      <w:tr w:rsidR="00960FD5" w:rsidRPr="00A00652" w14:paraId="5EBB67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37851" w14:textId="77777777" w:rsidR="00960FD5" w:rsidRPr="00A00652" w:rsidRDefault="00960FD5">
            <w:pPr>
              <w:pStyle w:val="Agency-body-text-report"/>
              <w:spacing w:before="10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EB9245" w14:textId="77777777" w:rsidR="00960FD5" w:rsidRPr="00A00652" w:rsidRDefault="00960FD5">
            <w:pPr>
              <w:pStyle w:val="Agency-body-text-report"/>
              <w:spacing w:before="100"/>
              <w:jc w:val="center"/>
            </w:pPr>
            <w:r w:rsidRPr="00A00652">
              <w:t>0.43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7288C" w14:textId="77777777" w:rsidR="00960FD5" w:rsidRPr="00A00652" w:rsidRDefault="00960FD5">
            <w:pPr>
              <w:pStyle w:val="Agency-body-text-report"/>
              <w:spacing w:before="100"/>
              <w:jc w:val="center"/>
            </w:pPr>
            <w:r w:rsidRPr="00A00652">
              <w:t>0.13</w:t>
            </w:r>
          </w:p>
        </w:tc>
      </w:tr>
      <w:tr w:rsidR="00960FD5" w:rsidRPr="00A00652" w14:paraId="5931D5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3BDD1" w14:textId="77777777" w:rsidR="00960FD5" w:rsidRPr="00A00652" w:rsidRDefault="00960FD5">
            <w:pPr>
              <w:pStyle w:val="Agency-body-text-report"/>
              <w:spacing w:before="10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5E075" w14:textId="77777777" w:rsidR="00960FD5" w:rsidRPr="00A00652" w:rsidRDefault="00960FD5">
            <w:pPr>
              <w:pStyle w:val="Agency-body-text-report"/>
              <w:spacing w:before="100"/>
              <w:jc w:val="center"/>
            </w:pPr>
            <w:r w:rsidRPr="00A00652">
              <w:t>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0A0B3" w14:textId="77777777" w:rsidR="00960FD5" w:rsidRPr="00A00652" w:rsidRDefault="00960FD5">
            <w:pPr>
              <w:pStyle w:val="Agency-body-text-report"/>
              <w:spacing w:before="100"/>
              <w:jc w:val="center"/>
            </w:pPr>
            <w:r w:rsidRPr="00A00652">
              <w:t>0.14</w:t>
            </w:r>
          </w:p>
        </w:tc>
      </w:tr>
      <w:tr w:rsidR="00960FD5" w:rsidRPr="00A00652" w14:paraId="644D277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E0630F" w14:textId="77777777" w:rsidR="00960FD5" w:rsidRPr="00A00652" w:rsidRDefault="00960FD5">
            <w:pPr>
              <w:pStyle w:val="Agency-body-text-report"/>
              <w:spacing w:before="10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51C47" w14:textId="77777777" w:rsidR="00960FD5" w:rsidRPr="00A00652" w:rsidRDefault="00960FD5">
            <w:pPr>
              <w:pStyle w:val="Agency-body-text-report"/>
              <w:spacing w:before="100"/>
              <w:jc w:val="center"/>
            </w:pPr>
            <w:r w:rsidRPr="00A00652">
              <w:t>0.09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AA3DD" w14:textId="77777777" w:rsidR="00960FD5" w:rsidRPr="00A00652" w:rsidRDefault="00960FD5">
            <w:pPr>
              <w:pStyle w:val="Agency-body-text-report"/>
              <w:spacing w:before="100"/>
              <w:jc w:val="center"/>
            </w:pPr>
            <w:r w:rsidRPr="00A00652">
              <w:t>0.15</w:t>
            </w:r>
          </w:p>
        </w:tc>
      </w:tr>
      <w:tr w:rsidR="00960FD5" w:rsidRPr="00A00652" w14:paraId="613AB82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07D7C" w14:textId="77777777" w:rsidR="00960FD5" w:rsidRPr="00A00652" w:rsidRDefault="00960FD5">
            <w:pPr>
              <w:pStyle w:val="Agency-body-text-report"/>
              <w:spacing w:before="10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AFC26" w14:textId="77777777" w:rsidR="00960FD5" w:rsidRPr="00A00652" w:rsidRDefault="00960FD5">
            <w:pPr>
              <w:pStyle w:val="Agency-body-text-report"/>
              <w:spacing w:before="100"/>
              <w:jc w:val="center"/>
            </w:pPr>
            <w:r w:rsidRPr="00A00652">
              <w:t>0.27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8329F" w14:textId="77777777" w:rsidR="00960FD5" w:rsidRPr="00A00652" w:rsidRDefault="00960FD5">
            <w:pPr>
              <w:pStyle w:val="Agency-body-text-report"/>
              <w:spacing w:before="100"/>
              <w:jc w:val="center"/>
            </w:pPr>
            <w:r w:rsidRPr="00A00652">
              <w:t>0.26</w:t>
            </w:r>
          </w:p>
        </w:tc>
      </w:tr>
      <w:tr w:rsidR="00960FD5" w:rsidRPr="00A00652" w14:paraId="7E7BF27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B6B6F0" w14:textId="77777777" w:rsidR="00960FD5" w:rsidRPr="00A00652" w:rsidRDefault="00960FD5">
            <w:pPr>
              <w:pStyle w:val="Agency-body-text-report"/>
              <w:spacing w:before="10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94CCB6" w14:textId="77777777" w:rsidR="00960FD5" w:rsidRPr="00A00652" w:rsidRDefault="00960FD5">
            <w:pPr>
              <w:pStyle w:val="Agency-body-text-report"/>
              <w:spacing w:before="100"/>
              <w:jc w:val="center"/>
            </w:pPr>
            <w:r w:rsidRPr="00A00652">
              <w:t>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7E2C72" w14:textId="77777777" w:rsidR="00960FD5" w:rsidRPr="00A00652" w:rsidRDefault="00960FD5">
            <w:pPr>
              <w:pStyle w:val="Agency-body-text-report"/>
              <w:spacing w:before="100"/>
              <w:jc w:val="center"/>
            </w:pPr>
            <w:r w:rsidRPr="00A00652">
              <w:t>0.02</w:t>
            </w:r>
          </w:p>
        </w:tc>
      </w:tr>
      <w:tr w:rsidR="00960FD5" w:rsidRPr="00A00652" w14:paraId="38A6FCD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0E1DE" w14:textId="77777777" w:rsidR="00960FD5" w:rsidRPr="00A00652" w:rsidRDefault="00960FD5">
            <w:pPr>
              <w:pStyle w:val="Agency-body-text-report"/>
              <w:spacing w:before="10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5F590" w14:textId="77777777" w:rsidR="00960FD5" w:rsidRPr="00A00652" w:rsidRDefault="00960FD5">
            <w:pPr>
              <w:pStyle w:val="Agency-body-text-report"/>
              <w:spacing w:before="100"/>
              <w:jc w:val="center"/>
            </w:pPr>
            <w:r w:rsidRPr="00A00652">
              <w:t>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A6F27" w14:textId="77777777" w:rsidR="00960FD5" w:rsidRPr="00A00652" w:rsidRDefault="00960FD5">
            <w:pPr>
              <w:pStyle w:val="Agency-body-text-report"/>
              <w:spacing w:before="100"/>
              <w:jc w:val="center"/>
            </w:pPr>
            <w:r w:rsidRPr="00A00652">
              <w:t>0.08</w:t>
            </w:r>
          </w:p>
        </w:tc>
      </w:tr>
      <w:tr w:rsidR="00960FD5" w:rsidRPr="00A00652" w14:paraId="1277803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E9D7E" w14:textId="77777777" w:rsidR="00960FD5" w:rsidRPr="00A00652" w:rsidRDefault="00960FD5">
            <w:pPr>
              <w:pStyle w:val="Agency-body-text-report"/>
              <w:spacing w:before="10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CDF5C" w14:textId="77777777" w:rsidR="00960FD5" w:rsidRPr="00A00652" w:rsidRDefault="00960FD5">
            <w:pPr>
              <w:pStyle w:val="Agency-body-text-report"/>
              <w:spacing w:before="100"/>
              <w:jc w:val="center"/>
            </w:pPr>
            <w:r w:rsidRPr="00A00652">
              <w:t>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81BE8A" w14:textId="77777777" w:rsidR="00960FD5" w:rsidRPr="00A00652" w:rsidRDefault="00960FD5">
            <w:pPr>
              <w:pStyle w:val="Agency-body-text-report"/>
              <w:spacing w:before="100"/>
              <w:jc w:val="center"/>
            </w:pPr>
            <w:r w:rsidRPr="00A00652">
              <w:t>1.27</w:t>
            </w:r>
          </w:p>
        </w:tc>
      </w:tr>
      <w:tr w:rsidR="00960FD5" w:rsidRPr="00A00652" w14:paraId="1E139A1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D72EE" w14:textId="77777777" w:rsidR="00960FD5" w:rsidRPr="00A00652" w:rsidRDefault="00960FD5">
            <w:pPr>
              <w:pStyle w:val="Agency-body-text-report"/>
              <w:spacing w:before="10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AEBE7F" w14:textId="77777777" w:rsidR="00960FD5" w:rsidRPr="00A00652" w:rsidRDefault="00960FD5">
            <w:pPr>
              <w:pStyle w:val="Agency-body-text-report"/>
              <w:spacing w:before="100"/>
              <w:jc w:val="center"/>
            </w:pPr>
            <w:r w:rsidRPr="00A00652">
              <w:t>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EE427" w14:textId="77777777" w:rsidR="00960FD5" w:rsidRPr="00A00652" w:rsidRDefault="00960FD5">
            <w:pPr>
              <w:pStyle w:val="Agency-body-text-report"/>
              <w:spacing w:before="100"/>
              <w:jc w:val="center"/>
            </w:pPr>
            <w:r w:rsidRPr="00A00652">
              <w:t>0.07</w:t>
            </w:r>
          </w:p>
        </w:tc>
      </w:tr>
      <w:tr w:rsidR="00960FD5" w:rsidRPr="00A00652" w14:paraId="6E230B2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B29D0" w14:textId="77777777" w:rsidR="00960FD5" w:rsidRPr="00A00652" w:rsidRDefault="00960FD5">
            <w:pPr>
              <w:pStyle w:val="Agency-body-text-report"/>
              <w:spacing w:before="10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FF903" w14:textId="77777777" w:rsidR="00960FD5" w:rsidRPr="00A00652" w:rsidRDefault="00960FD5">
            <w:pPr>
              <w:pStyle w:val="Agency-body-text-report"/>
              <w:spacing w:before="100"/>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0CA06" w14:textId="77777777" w:rsidR="00960FD5" w:rsidRPr="00A00652" w:rsidRDefault="00960FD5">
            <w:pPr>
              <w:pStyle w:val="Agency-body-text-report"/>
              <w:spacing w:before="100"/>
              <w:jc w:val="center"/>
            </w:pPr>
            <w:r w:rsidRPr="00A00652">
              <w:t>0.05</w:t>
            </w:r>
          </w:p>
        </w:tc>
      </w:tr>
      <w:tr w:rsidR="00960FD5" w:rsidRPr="00A00652" w14:paraId="7178EA2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032EF" w14:textId="77777777" w:rsidR="00960FD5" w:rsidRPr="00A00652" w:rsidRDefault="00960FD5">
            <w:pPr>
              <w:pStyle w:val="Agency-body-text-report"/>
              <w:spacing w:before="10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5ECB39" w14:textId="77777777" w:rsidR="00960FD5" w:rsidRPr="00A00652" w:rsidRDefault="00960FD5">
            <w:pPr>
              <w:pStyle w:val="Agency-body-text-report"/>
              <w:spacing w:before="100"/>
              <w:jc w:val="center"/>
            </w:pPr>
            <w:r w:rsidRPr="00A00652">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71FB9" w14:textId="77777777" w:rsidR="00960FD5" w:rsidRPr="00A00652" w:rsidRDefault="00960FD5">
            <w:pPr>
              <w:pStyle w:val="Agency-body-text-report"/>
              <w:spacing w:before="100"/>
              <w:jc w:val="center"/>
            </w:pPr>
            <w:r w:rsidRPr="00A00652">
              <w:t>0.82</w:t>
            </w:r>
          </w:p>
        </w:tc>
      </w:tr>
      <w:tr w:rsidR="00960FD5" w:rsidRPr="00A00652" w14:paraId="16882D2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AB95F" w14:textId="3FA373DC" w:rsidR="00960FD5" w:rsidRPr="00A00652" w:rsidRDefault="00DD7189">
            <w:pPr>
              <w:pStyle w:val="Agency-body-text-report"/>
              <w:spacing w:before="10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65326" w14:textId="77777777" w:rsidR="00960FD5" w:rsidRPr="00A00652" w:rsidRDefault="00960FD5">
            <w:pPr>
              <w:pStyle w:val="Agency-body-text-report"/>
              <w:spacing w:before="100"/>
              <w:jc w:val="center"/>
            </w:pPr>
            <w:r w:rsidRPr="00A00652">
              <w:t>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07FEA" w14:textId="77777777" w:rsidR="00960FD5" w:rsidRPr="00A00652" w:rsidRDefault="00960FD5">
            <w:pPr>
              <w:pStyle w:val="Agency-body-text-report"/>
              <w:spacing w:before="100"/>
              <w:jc w:val="center"/>
            </w:pPr>
            <w:r w:rsidRPr="00A00652">
              <w:t>0.26</w:t>
            </w:r>
          </w:p>
        </w:tc>
      </w:tr>
      <w:tr w:rsidR="00960FD5" w:rsidRPr="00A00652" w14:paraId="15399F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99973" w14:textId="37424BD3" w:rsidR="00960FD5" w:rsidRPr="00A00652" w:rsidRDefault="00DD7189">
            <w:pPr>
              <w:pStyle w:val="Agency-body-text-report"/>
              <w:spacing w:before="10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C0878D" w14:textId="77777777" w:rsidR="00960FD5" w:rsidRPr="00A00652" w:rsidRDefault="00960FD5">
            <w:pPr>
              <w:pStyle w:val="Agency-body-text-report"/>
              <w:spacing w:before="100"/>
              <w:jc w:val="center"/>
            </w:pPr>
            <w:r w:rsidRPr="00A00652">
              <w:t>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1CFD99" w14:textId="77777777" w:rsidR="00960FD5" w:rsidRPr="00A00652" w:rsidRDefault="00960FD5">
            <w:pPr>
              <w:pStyle w:val="Agency-body-text-report"/>
              <w:spacing w:before="100"/>
              <w:jc w:val="center"/>
            </w:pPr>
            <w:r w:rsidRPr="00A00652">
              <w:t>0.14</w:t>
            </w:r>
          </w:p>
        </w:tc>
      </w:tr>
      <w:tr w:rsidR="00960FD5" w:rsidRPr="00A00652" w14:paraId="3DDD5C7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AC9DF0" w14:textId="5BF0C08D" w:rsidR="00960FD5" w:rsidRPr="00A00652" w:rsidRDefault="00DD7189">
            <w:pPr>
              <w:pStyle w:val="Agency-body-text-report"/>
              <w:spacing w:before="10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3F138" w14:textId="77777777" w:rsidR="00960FD5" w:rsidRPr="00A00652" w:rsidRDefault="00960FD5">
            <w:pPr>
              <w:pStyle w:val="Agency-body-text-report"/>
              <w:spacing w:before="100"/>
              <w:jc w:val="center"/>
            </w:pPr>
            <w:r w:rsidRPr="00A00652">
              <w:t>0.32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B9B83A" w14:textId="77777777" w:rsidR="00960FD5" w:rsidRPr="00A00652" w:rsidRDefault="00960FD5">
            <w:pPr>
              <w:pStyle w:val="Agency-body-text-report"/>
              <w:spacing w:before="100"/>
              <w:jc w:val="center"/>
            </w:pPr>
            <w:r w:rsidRPr="00A00652">
              <w:t>0.37</w:t>
            </w:r>
          </w:p>
        </w:tc>
      </w:tr>
      <w:tr w:rsidR="00960FD5" w:rsidRPr="00A00652" w14:paraId="247854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12170" w14:textId="3E17BC1C" w:rsidR="00960FD5" w:rsidRPr="00A00652" w:rsidRDefault="006749ED">
            <w:pPr>
              <w:pStyle w:val="Agency-body-text-report"/>
              <w:spacing w:before="10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CA838" w14:textId="77777777" w:rsidR="00960FD5" w:rsidRPr="00A00652" w:rsidRDefault="00960FD5">
            <w:pPr>
              <w:pStyle w:val="Agency-body-text-report"/>
              <w:spacing w:before="100"/>
              <w:jc w:val="center"/>
              <w:rPr>
                <w:b/>
              </w:rPr>
            </w:pPr>
            <w:r w:rsidRPr="00A00652">
              <w:rPr>
                <w:b/>
              </w:rPr>
              <w:t>0.47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E40C9" w14:textId="77777777" w:rsidR="00960FD5" w:rsidRPr="00A00652" w:rsidRDefault="00960FD5">
            <w:pPr>
              <w:pStyle w:val="Agency-body-text-report"/>
              <w:spacing w:before="100"/>
              <w:jc w:val="center"/>
              <w:rPr>
                <w:b/>
              </w:rPr>
            </w:pPr>
            <w:r w:rsidRPr="00A00652">
              <w:rPr>
                <w:b/>
              </w:rPr>
              <w:t>0.22</w:t>
            </w:r>
          </w:p>
        </w:tc>
      </w:tr>
    </w:tbl>
    <w:p w14:paraId="502FC3EB" w14:textId="41EBEE16" w:rsidR="00960FD5" w:rsidRPr="00A00652" w:rsidRDefault="00960FD5" w:rsidP="007F5481">
      <w:pPr>
        <w:pStyle w:val="Agency-heading-4-report"/>
      </w:pPr>
      <w:bookmarkStart w:id="236" w:name="_Toc485812875"/>
      <w:r w:rsidRPr="00A00652">
        <w:lastRenderedPageBreak/>
        <w:t>Indicator 3b.3: the percentage of pupils with an official decision of SEN in special schools, based on the enrolled school population (%)</w:t>
      </w:r>
      <w:bookmarkEnd w:id="236"/>
    </w:p>
    <w:p w14:paraId="13198EDF" w14:textId="67C5FAB0" w:rsidR="007F5481" w:rsidRPr="00A00652" w:rsidRDefault="001319EA" w:rsidP="00FF6F01">
      <w:pPr>
        <w:pStyle w:val="Agency-caption-report"/>
        <w:keepNext/>
      </w:pPr>
      <w:bookmarkStart w:id="237" w:name="_Toc492296579"/>
      <w:r w:rsidRPr="00A00652">
        <w:t xml:space="preserve">Table </w:t>
      </w:r>
      <w:r w:rsidRPr="00A00652">
        <w:fldChar w:fldCharType="begin"/>
      </w:r>
      <w:r w:rsidRPr="00A00652">
        <w:instrText xml:space="preserve"> SEQ Table \* ARABIC </w:instrText>
      </w:r>
      <w:r w:rsidRPr="00A00652">
        <w:fldChar w:fldCharType="separate"/>
      </w:r>
      <w:r w:rsidRPr="00A00652">
        <w:t>18</w:t>
      </w:r>
      <w:r w:rsidRPr="00A00652">
        <w:fldChar w:fldCharType="end"/>
      </w:r>
      <w:r w:rsidR="007F5481" w:rsidRPr="00A00652">
        <w:t xml:space="preserve">. Data for </w:t>
      </w:r>
      <w:hyperlink w:anchor="Figure18" w:history="1">
        <w:r w:rsidR="007F5481" w:rsidRPr="00A00652">
          <w:rPr>
            <w:rStyle w:val="Hyperlink"/>
          </w:rPr>
          <w:t>Figure 18</w:t>
        </w:r>
      </w:hyperlink>
      <w:r w:rsidR="007F5481" w:rsidRPr="00A00652">
        <w:t>: Percentage of pupils with an official decision of SEN in special schools, based on the enrolled school population (%)</w:t>
      </w:r>
      <w:bookmarkEnd w:id="237"/>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7.06&#10;Belgium (French speaking community)&#10;6.44&#10;Croatia&#10;0.25&#10;Cyprus&#10;0.31&#10;Czech Republic&#10;3.20&#10;Denmark&#10;2.03&#10;Estonia&#10;3.07&#10;Finland&#10;0.91&#10;France&#10;0.61&#10;Germany&#10;3.72&#10;Hungary&#10;2.31&#10;Iceland&#10;0.34&#10;Ireland&#10;0.99&#10;Latvia&#10;3.51&#10;Lithuania&#10;1.18&#10;Luxembourg&#10;0.55&#10;Malta&#10;0.11&#10;Netherlands&#10;3.18&#10;Norway&#10;0.26&#10;Poland&#10;1.69&#10;Portugal&#10;0.09&#10;Slovakia&#10;4.13&#10;Slovenia&#10;1.78&#10;Spain&#10;0.53&#10;Sweden&#10;0.97&#10;Switzerland&#10;2.17&#10;United Kingdom (England)&#10;1.17&#10;United Kingdom (Northern Ireland)&#10;1.35&#10;United Kingdom (Scotland)&#10;0.97&#10;United Kingdom (Wales)&#10;0.80&#10;Total average for the 30 countries&#10;1.82"/>
      </w:tblPr>
      <w:tblGrid>
        <w:gridCol w:w="4581"/>
        <w:gridCol w:w="4563"/>
      </w:tblGrid>
      <w:tr w:rsidR="00960FD5" w:rsidRPr="00A00652" w14:paraId="41D5FF65"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A7BCDCC" w14:textId="77777777" w:rsidR="00960FD5" w:rsidRPr="00A00652" w:rsidRDefault="00960FD5">
            <w:pPr>
              <w:pStyle w:val="Agency-body-text-report"/>
              <w:keepNext/>
              <w:spacing w:before="2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A92EE8B" w14:textId="77777777" w:rsidR="00960FD5" w:rsidRPr="00A00652" w:rsidRDefault="00960FD5">
            <w:pPr>
              <w:pStyle w:val="Agency-body-text-report"/>
              <w:keepNext/>
              <w:spacing w:before="20" w:after="40"/>
              <w:jc w:val="center"/>
              <w:rPr>
                <w:b/>
              </w:rPr>
            </w:pPr>
            <w:r w:rsidRPr="00A00652">
              <w:rPr>
                <w:b/>
              </w:rPr>
              <w:t>Percentage (%)</w:t>
            </w:r>
          </w:p>
        </w:tc>
      </w:tr>
      <w:tr w:rsidR="00960FD5" w:rsidRPr="00A00652" w14:paraId="0CAAAD5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B3A8AC" w14:textId="242D15B9" w:rsidR="00960FD5" w:rsidRPr="00A00652" w:rsidRDefault="00C51D7A">
            <w:pPr>
              <w:pStyle w:val="Agency-body-text-report"/>
              <w:spacing w:before="20" w:after="40"/>
            </w:pPr>
            <w:r w:rsidRPr="00A00652">
              <w:t xml:space="preserve">Belgium </w:t>
            </w:r>
            <w:r w:rsidR="00DD7189" w:rsidRPr="00A00652">
              <w:t>(Flemish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C5AA64E" w14:textId="77777777" w:rsidR="00960FD5" w:rsidRPr="00A00652" w:rsidRDefault="00960FD5">
            <w:pPr>
              <w:pStyle w:val="Agency-body-text-report"/>
              <w:spacing w:before="20" w:after="40"/>
              <w:jc w:val="center"/>
            </w:pPr>
            <w:r w:rsidRPr="00A00652">
              <w:t>7.06</w:t>
            </w:r>
          </w:p>
        </w:tc>
      </w:tr>
      <w:tr w:rsidR="00960FD5" w:rsidRPr="00A00652" w14:paraId="78FA687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AC7D1FF" w14:textId="2CB1AE08" w:rsidR="00960FD5" w:rsidRPr="00A00652" w:rsidRDefault="00C51D7A">
            <w:pPr>
              <w:pStyle w:val="Agency-body-text-report"/>
              <w:spacing w:before="20" w:after="4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ECFE7BF" w14:textId="77777777" w:rsidR="00960FD5" w:rsidRPr="00A00652" w:rsidRDefault="00960FD5">
            <w:pPr>
              <w:pStyle w:val="Agency-body-text-report"/>
              <w:spacing w:before="20" w:after="40"/>
              <w:jc w:val="center"/>
            </w:pPr>
            <w:r w:rsidRPr="00A00652">
              <w:t>6.44</w:t>
            </w:r>
          </w:p>
        </w:tc>
      </w:tr>
      <w:tr w:rsidR="00960FD5" w:rsidRPr="00A00652" w14:paraId="612D3C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87AF5F" w14:textId="77777777" w:rsidR="00960FD5" w:rsidRPr="00A00652" w:rsidRDefault="00960FD5">
            <w:pPr>
              <w:pStyle w:val="Agency-body-text-report"/>
              <w:spacing w:before="20" w:after="4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55FA442" w14:textId="77777777" w:rsidR="00960FD5" w:rsidRPr="00A00652" w:rsidRDefault="00960FD5">
            <w:pPr>
              <w:pStyle w:val="Agency-body-text-report"/>
              <w:spacing w:before="20" w:after="40"/>
              <w:jc w:val="center"/>
            </w:pPr>
            <w:r w:rsidRPr="00A00652">
              <w:t>0.25</w:t>
            </w:r>
          </w:p>
        </w:tc>
      </w:tr>
      <w:tr w:rsidR="00960FD5" w:rsidRPr="00A00652" w14:paraId="2617921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F69D5FA" w14:textId="77777777" w:rsidR="00960FD5" w:rsidRPr="00A00652" w:rsidRDefault="00960FD5">
            <w:pPr>
              <w:pStyle w:val="Agency-body-text-report"/>
              <w:spacing w:before="20" w:after="4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428C92" w14:textId="77777777" w:rsidR="00960FD5" w:rsidRPr="00A00652" w:rsidRDefault="00960FD5">
            <w:pPr>
              <w:pStyle w:val="Agency-body-text-report"/>
              <w:spacing w:before="20" w:after="40"/>
              <w:jc w:val="center"/>
            </w:pPr>
            <w:r w:rsidRPr="00A00652">
              <w:t>0.31</w:t>
            </w:r>
          </w:p>
        </w:tc>
      </w:tr>
      <w:tr w:rsidR="00960FD5" w:rsidRPr="00A00652" w14:paraId="16E1E91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14C0FAF" w14:textId="376E2274" w:rsidR="00960FD5" w:rsidRPr="00A00652" w:rsidRDefault="0032665B">
            <w:pPr>
              <w:pStyle w:val="Agency-body-text-report"/>
              <w:spacing w:before="20" w:after="4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E02A789" w14:textId="77777777" w:rsidR="00960FD5" w:rsidRPr="00A00652" w:rsidRDefault="00960FD5">
            <w:pPr>
              <w:pStyle w:val="Agency-body-text-report"/>
              <w:spacing w:before="20" w:after="40"/>
              <w:jc w:val="center"/>
            </w:pPr>
            <w:r w:rsidRPr="00A00652">
              <w:t>3.20</w:t>
            </w:r>
          </w:p>
        </w:tc>
      </w:tr>
      <w:tr w:rsidR="00960FD5" w:rsidRPr="00A00652" w14:paraId="7BB8DA9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3B80BA4" w14:textId="77777777" w:rsidR="00960FD5" w:rsidRPr="00A00652" w:rsidRDefault="00960FD5">
            <w:pPr>
              <w:pStyle w:val="Agency-body-text-report"/>
              <w:spacing w:before="20" w:after="4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A38F2E" w14:textId="77777777" w:rsidR="00960FD5" w:rsidRPr="00A00652" w:rsidRDefault="00960FD5">
            <w:pPr>
              <w:pStyle w:val="Agency-body-text-report"/>
              <w:spacing w:before="20" w:after="40"/>
              <w:jc w:val="center"/>
            </w:pPr>
            <w:r w:rsidRPr="00A00652">
              <w:t>2.03</w:t>
            </w:r>
          </w:p>
        </w:tc>
      </w:tr>
      <w:tr w:rsidR="00960FD5" w:rsidRPr="00A00652" w14:paraId="7C5AD44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DA77918" w14:textId="77777777" w:rsidR="00960FD5" w:rsidRPr="00A00652" w:rsidRDefault="00960FD5">
            <w:pPr>
              <w:pStyle w:val="Agency-body-text-report"/>
              <w:spacing w:before="20" w:after="4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CDD999D" w14:textId="77777777" w:rsidR="00960FD5" w:rsidRPr="00A00652" w:rsidRDefault="00960FD5">
            <w:pPr>
              <w:pStyle w:val="Agency-body-text-report"/>
              <w:spacing w:before="20" w:after="40"/>
              <w:jc w:val="center"/>
            </w:pPr>
            <w:r w:rsidRPr="00A00652">
              <w:t>3.07</w:t>
            </w:r>
          </w:p>
        </w:tc>
      </w:tr>
      <w:tr w:rsidR="00960FD5" w:rsidRPr="00A00652" w14:paraId="36246DE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38F9DFC" w14:textId="77777777" w:rsidR="00960FD5" w:rsidRPr="00A00652" w:rsidRDefault="00960FD5">
            <w:pPr>
              <w:pStyle w:val="Agency-body-text-report"/>
              <w:spacing w:before="20" w:after="4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7ACAAE1" w14:textId="77777777" w:rsidR="00960FD5" w:rsidRPr="00A00652" w:rsidRDefault="00960FD5">
            <w:pPr>
              <w:pStyle w:val="Agency-body-text-report"/>
              <w:spacing w:before="20" w:after="40"/>
              <w:jc w:val="center"/>
            </w:pPr>
            <w:r w:rsidRPr="00A00652">
              <w:t>0.91</w:t>
            </w:r>
          </w:p>
        </w:tc>
      </w:tr>
      <w:tr w:rsidR="00960FD5" w:rsidRPr="00A00652" w14:paraId="7B59487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E981932" w14:textId="77777777" w:rsidR="00960FD5" w:rsidRPr="00A00652" w:rsidRDefault="00960FD5">
            <w:pPr>
              <w:pStyle w:val="Agency-body-text-report"/>
              <w:spacing w:before="20" w:after="4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C0B5F72" w14:textId="77777777" w:rsidR="00960FD5" w:rsidRPr="00A00652" w:rsidRDefault="00960FD5">
            <w:pPr>
              <w:pStyle w:val="Agency-body-text-report"/>
              <w:spacing w:before="20" w:after="40"/>
              <w:jc w:val="center"/>
            </w:pPr>
            <w:r w:rsidRPr="00A00652">
              <w:t>0.61</w:t>
            </w:r>
          </w:p>
        </w:tc>
      </w:tr>
      <w:tr w:rsidR="00960FD5" w:rsidRPr="00A00652" w14:paraId="276B6DB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B3D0173" w14:textId="77777777" w:rsidR="00960FD5" w:rsidRPr="00A00652" w:rsidRDefault="00960FD5">
            <w:pPr>
              <w:pStyle w:val="Agency-body-text-report"/>
              <w:spacing w:before="20" w:after="4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E6D6FEB" w14:textId="77777777" w:rsidR="00960FD5" w:rsidRPr="00A00652" w:rsidRDefault="00960FD5">
            <w:pPr>
              <w:pStyle w:val="Agency-body-text-report"/>
              <w:spacing w:before="20" w:after="40"/>
              <w:jc w:val="center"/>
            </w:pPr>
            <w:r w:rsidRPr="00A00652">
              <w:t>3.72</w:t>
            </w:r>
          </w:p>
        </w:tc>
      </w:tr>
      <w:tr w:rsidR="00960FD5" w:rsidRPr="00A00652" w14:paraId="44EE2A6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F5D4CDD" w14:textId="77777777" w:rsidR="00960FD5" w:rsidRPr="00A00652" w:rsidRDefault="00960FD5">
            <w:pPr>
              <w:pStyle w:val="Agency-body-text-report"/>
              <w:spacing w:before="20" w:after="4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5AA164" w14:textId="77777777" w:rsidR="00960FD5" w:rsidRPr="00A00652" w:rsidRDefault="00960FD5">
            <w:pPr>
              <w:pStyle w:val="Agency-body-text-report"/>
              <w:spacing w:before="20" w:after="40"/>
              <w:jc w:val="center"/>
            </w:pPr>
            <w:r w:rsidRPr="00A00652">
              <w:t>2.31</w:t>
            </w:r>
          </w:p>
        </w:tc>
      </w:tr>
      <w:tr w:rsidR="00960FD5" w:rsidRPr="00A00652" w14:paraId="6E15053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FDDB0A5" w14:textId="77777777" w:rsidR="00960FD5" w:rsidRPr="00A00652" w:rsidRDefault="00960FD5">
            <w:pPr>
              <w:pStyle w:val="Agency-body-text-report"/>
              <w:spacing w:before="20" w:after="4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CE941D" w14:textId="77777777" w:rsidR="00960FD5" w:rsidRPr="00A00652" w:rsidRDefault="00960FD5">
            <w:pPr>
              <w:pStyle w:val="Agency-body-text-report"/>
              <w:spacing w:before="20" w:after="40"/>
              <w:jc w:val="center"/>
            </w:pPr>
            <w:r w:rsidRPr="00A00652">
              <w:t>0.34</w:t>
            </w:r>
          </w:p>
        </w:tc>
      </w:tr>
      <w:tr w:rsidR="00960FD5" w:rsidRPr="00A00652" w14:paraId="69805D6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775B904" w14:textId="77777777" w:rsidR="00960FD5" w:rsidRPr="00A00652" w:rsidRDefault="00960FD5">
            <w:pPr>
              <w:pStyle w:val="Agency-body-text-report"/>
              <w:spacing w:before="20" w:after="4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47A48C" w14:textId="77777777" w:rsidR="00960FD5" w:rsidRPr="00A00652" w:rsidRDefault="00960FD5">
            <w:pPr>
              <w:pStyle w:val="Agency-body-text-report"/>
              <w:spacing w:before="20" w:after="40"/>
              <w:jc w:val="center"/>
            </w:pPr>
            <w:r w:rsidRPr="00A00652">
              <w:t>0.99</w:t>
            </w:r>
          </w:p>
        </w:tc>
      </w:tr>
      <w:tr w:rsidR="00960FD5" w:rsidRPr="00A00652" w14:paraId="7500D0A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8B6039" w14:textId="77777777" w:rsidR="00960FD5" w:rsidRPr="00A00652" w:rsidRDefault="00960FD5">
            <w:pPr>
              <w:pStyle w:val="Agency-body-text-report"/>
              <w:spacing w:before="20" w:after="4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9F772EE" w14:textId="77777777" w:rsidR="00960FD5" w:rsidRPr="00A00652" w:rsidRDefault="00960FD5">
            <w:pPr>
              <w:pStyle w:val="Agency-body-text-report"/>
              <w:spacing w:before="20" w:after="40"/>
              <w:jc w:val="center"/>
            </w:pPr>
            <w:r w:rsidRPr="00A00652">
              <w:t>3.51</w:t>
            </w:r>
          </w:p>
        </w:tc>
      </w:tr>
      <w:tr w:rsidR="00960FD5" w:rsidRPr="00A00652" w14:paraId="44CEBA8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5084DC" w14:textId="77777777" w:rsidR="00960FD5" w:rsidRPr="00A00652" w:rsidRDefault="00960FD5">
            <w:pPr>
              <w:pStyle w:val="Agency-body-text-report"/>
              <w:spacing w:before="20" w:after="4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B05B3C8" w14:textId="77777777" w:rsidR="00960FD5" w:rsidRPr="00A00652" w:rsidRDefault="00960FD5">
            <w:pPr>
              <w:pStyle w:val="Agency-body-text-report"/>
              <w:spacing w:before="20" w:after="40"/>
              <w:jc w:val="center"/>
            </w:pPr>
            <w:r w:rsidRPr="00A00652">
              <w:t>1.18</w:t>
            </w:r>
          </w:p>
        </w:tc>
      </w:tr>
      <w:tr w:rsidR="00960FD5" w:rsidRPr="00A00652" w14:paraId="2DB24F5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D78438" w14:textId="77777777" w:rsidR="00960FD5" w:rsidRPr="00A00652" w:rsidRDefault="00960FD5">
            <w:pPr>
              <w:pStyle w:val="Agency-body-text-report"/>
              <w:spacing w:before="20" w:after="4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F83FBE" w14:textId="77777777" w:rsidR="00960FD5" w:rsidRPr="00A00652" w:rsidRDefault="00960FD5">
            <w:pPr>
              <w:pStyle w:val="Agency-body-text-report"/>
              <w:spacing w:before="20" w:after="40"/>
              <w:jc w:val="center"/>
            </w:pPr>
            <w:r w:rsidRPr="00A00652">
              <w:t>0.55</w:t>
            </w:r>
          </w:p>
        </w:tc>
      </w:tr>
      <w:tr w:rsidR="00960FD5" w:rsidRPr="00A00652" w14:paraId="0584DFC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C9A8510" w14:textId="77777777" w:rsidR="00960FD5" w:rsidRPr="00A00652" w:rsidRDefault="00960FD5">
            <w:pPr>
              <w:pStyle w:val="Agency-body-text-report"/>
              <w:spacing w:before="20" w:after="4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EEF8317" w14:textId="77777777" w:rsidR="00960FD5" w:rsidRPr="00A00652" w:rsidRDefault="00960FD5">
            <w:pPr>
              <w:pStyle w:val="Agency-body-text-report"/>
              <w:spacing w:before="20" w:after="40"/>
              <w:jc w:val="center"/>
            </w:pPr>
            <w:r w:rsidRPr="00A00652">
              <w:t>0.11</w:t>
            </w:r>
          </w:p>
        </w:tc>
      </w:tr>
      <w:tr w:rsidR="00960FD5" w:rsidRPr="00A00652" w14:paraId="45C4524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5888CC9" w14:textId="77777777" w:rsidR="00960FD5" w:rsidRPr="00A00652" w:rsidRDefault="00960FD5">
            <w:pPr>
              <w:pStyle w:val="Agency-body-text-report"/>
              <w:spacing w:before="20" w:after="4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28DD229" w14:textId="77777777" w:rsidR="00960FD5" w:rsidRPr="00A00652" w:rsidRDefault="00960FD5">
            <w:pPr>
              <w:pStyle w:val="Agency-body-text-report"/>
              <w:spacing w:before="20" w:after="40"/>
              <w:jc w:val="center"/>
            </w:pPr>
            <w:r w:rsidRPr="00A00652">
              <w:t>3.18</w:t>
            </w:r>
          </w:p>
        </w:tc>
      </w:tr>
      <w:tr w:rsidR="00960FD5" w:rsidRPr="00A00652" w14:paraId="4E3224C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79435B2" w14:textId="77777777" w:rsidR="00960FD5" w:rsidRPr="00A00652" w:rsidRDefault="00960FD5">
            <w:pPr>
              <w:pStyle w:val="Agency-body-text-report"/>
              <w:spacing w:before="20" w:after="4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DCBC57" w14:textId="77777777" w:rsidR="00960FD5" w:rsidRPr="00A00652" w:rsidRDefault="00960FD5">
            <w:pPr>
              <w:pStyle w:val="Agency-body-text-report"/>
              <w:spacing w:before="20" w:after="40"/>
              <w:jc w:val="center"/>
            </w:pPr>
            <w:r w:rsidRPr="00A00652">
              <w:t>0.26</w:t>
            </w:r>
          </w:p>
        </w:tc>
      </w:tr>
      <w:tr w:rsidR="00960FD5" w:rsidRPr="00A00652" w14:paraId="30DABC1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4BACC73" w14:textId="77777777" w:rsidR="00960FD5" w:rsidRPr="00A00652" w:rsidRDefault="00960FD5">
            <w:pPr>
              <w:pStyle w:val="Agency-body-text-report"/>
              <w:spacing w:before="20" w:after="4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D423AE8" w14:textId="77777777" w:rsidR="00960FD5" w:rsidRPr="00A00652" w:rsidRDefault="00960FD5">
            <w:pPr>
              <w:pStyle w:val="Agency-body-text-report"/>
              <w:spacing w:before="20" w:after="40"/>
              <w:jc w:val="center"/>
            </w:pPr>
            <w:r w:rsidRPr="00A00652">
              <w:t>1.69</w:t>
            </w:r>
          </w:p>
        </w:tc>
      </w:tr>
      <w:tr w:rsidR="00960FD5" w:rsidRPr="00A00652" w14:paraId="514A04A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26F523E" w14:textId="77777777" w:rsidR="00960FD5" w:rsidRPr="00A00652" w:rsidRDefault="00960FD5">
            <w:pPr>
              <w:pStyle w:val="Agency-body-text-report"/>
              <w:spacing w:before="20" w:after="4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3B2E6B9" w14:textId="77777777" w:rsidR="00960FD5" w:rsidRPr="00A00652" w:rsidRDefault="00960FD5">
            <w:pPr>
              <w:pStyle w:val="Agency-body-text-report"/>
              <w:spacing w:before="20" w:after="40"/>
              <w:jc w:val="center"/>
            </w:pPr>
            <w:r w:rsidRPr="00A00652">
              <w:t>0.09</w:t>
            </w:r>
          </w:p>
        </w:tc>
      </w:tr>
      <w:tr w:rsidR="00960FD5" w:rsidRPr="00A00652" w14:paraId="415A83F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FA12C0C" w14:textId="77777777" w:rsidR="00960FD5" w:rsidRPr="00A00652" w:rsidRDefault="00960FD5">
            <w:pPr>
              <w:pStyle w:val="Agency-body-text-report"/>
              <w:spacing w:before="20" w:after="4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52396BD" w14:textId="77777777" w:rsidR="00960FD5" w:rsidRPr="00A00652" w:rsidRDefault="00960FD5">
            <w:pPr>
              <w:pStyle w:val="Agency-body-text-report"/>
              <w:spacing w:before="20" w:after="40"/>
              <w:jc w:val="center"/>
            </w:pPr>
            <w:r w:rsidRPr="00A00652">
              <w:t>4.13</w:t>
            </w:r>
          </w:p>
        </w:tc>
      </w:tr>
      <w:tr w:rsidR="00960FD5" w:rsidRPr="00A00652" w14:paraId="5A6D87E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88644A5" w14:textId="77777777" w:rsidR="00960FD5" w:rsidRPr="00A00652" w:rsidRDefault="00960FD5">
            <w:pPr>
              <w:pStyle w:val="Agency-body-text-report"/>
              <w:spacing w:before="20" w:after="4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2044F92" w14:textId="77777777" w:rsidR="00960FD5" w:rsidRPr="00A00652" w:rsidRDefault="00960FD5">
            <w:pPr>
              <w:pStyle w:val="Agency-body-text-report"/>
              <w:spacing w:before="20" w:after="40"/>
              <w:jc w:val="center"/>
            </w:pPr>
            <w:r w:rsidRPr="00A00652">
              <w:t>1.78</w:t>
            </w:r>
          </w:p>
        </w:tc>
      </w:tr>
      <w:tr w:rsidR="00960FD5" w:rsidRPr="00A00652" w14:paraId="2D0BDF5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7029589" w14:textId="77777777" w:rsidR="00960FD5" w:rsidRPr="00A00652" w:rsidRDefault="00960FD5">
            <w:pPr>
              <w:pStyle w:val="Agency-body-text-report"/>
              <w:spacing w:before="20" w:after="4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92F7797" w14:textId="77777777" w:rsidR="00960FD5" w:rsidRPr="00A00652" w:rsidRDefault="00960FD5">
            <w:pPr>
              <w:pStyle w:val="Agency-body-text-report"/>
              <w:spacing w:before="20" w:after="40"/>
              <w:jc w:val="center"/>
            </w:pPr>
            <w:r w:rsidRPr="00A00652">
              <w:t>0.53</w:t>
            </w:r>
          </w:p>
        </w:tc>
      </w:tr>
      <w:tr w:rsidR="00960FD5" w:rsidRPr="00A00652" w14:paraId="0F1572B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847782" w14:textId="77777777" w:rsidR="00960FD5" w:rsidRPr="00A00652" w:rsidRDefault="00960FD5">
            <w:pPr>
              <w:pStyle w:val="Agency-body-text-report"/>
              <w:spacing w:before="20" w:after="4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3E97AB6" w14:textId="77777777" w:rsidR="00960FD5" w:rsidRPr="00A00652" w:rsidRDefault="00960FD5">
            <w:pPr>
              <w:pStyle w:val="Agency-body-text-report"/>
              <w:spacing w:before="20" w:after="40"/>
              <w:jc w:val="center"/>
            </w:pPr>
            <w:r w:rsidRPr="00A00652">
              <w:t>0.97</w:t>
            </w:r>
          </w:p>
        </w:tc>
      </w:tr>
      <w:tr w:rsidR="00960FD5" w:rsidRPr="00A00652" w14:paraId="6C89FF6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4DE5462" w14:textId="77777777" w:rsidR="00960FD5" w:rsidRPr="00A00652" w:rsidRDefault="00960FD5">
            <w:pPr>
              <w:pStyle w:val="Agency-body-text-report"/>
              <w:spacing w:before="20" w:after="4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0580A25" w14:textId="77777777" w:rsidR="00960FD5" w:rsidRPr="00A00652" w:rsidRDefault="00960FD5">
            <w:pPr>
              <w:pStyle w:val="Agency-body-text-report"/>
              <w:spacing w:before="20" w:after="40"/>
              <w:jc w:val="center"/>
            </w:pPr>
            <w:r w:rsidRPr="00A00652">
              <w:t>2.17</w:t>
            </w:r>
          </w:p>
        </w:tc>
      </w:tr>
      <w:tr w:rsidR="00960FD5" w:rsidRPr="00A00652" w14:paraId="509D9A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5185469" w14:textId="21A2B0F7" w:rsidR="00960FD5" w:rsidRPr="00A00652" w:rsidRDefault="00DD7189">
            <w:pPr>
              <w:pStyle w:val="Agency-body-text-report"/>
              <w:spacing w:before="20" w:after="4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16AFDF7" w14:textId="77777777" w:rsidR="00960FD5" w:rsidRPr="00A00652" w:rsidRDefault="00960FD5">
            <w:pPr>
              <w:pStyle w:val="Agency-body-text-report"/>
              <w:spacing w:before="20" w:after="40"/>
              <w:jc w:val="center"/>
            </w:pPr>
            <w:r w:rsidRPr="00A00652">
              <w:t>1.17</w:t>
            </w:r>
          </w:p>
        </w:tc>
      </w:tr>
      <w:tr w:rsidR="00960FD5" w:rsidRPr="00A00652" w14:paraId="1EBE456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404CA0" w14:textId="34C90D98" w:rsidR="00960FD5" w:rsidRPr="00A00652" w:rsidRDefault="00DD7189">
            <w:pPr>
              <w:pStyle w:val="Agency-body-text-report"/>
              <w:spacing w:before="20" w:after="4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2C871B0" w14:textId="77777777" w:rsidR="00960FD5" w:rsidRPr="00A00652" w:rsidRDefault="00960FD5">
            <w:pPr>
              <w:pStyle w:val="Agency-body-text-report"/>
              <w:spacing w:before="20" w:after="40"/>
              <w:jc w:val="center"/>
            </w:pPr>
            <w:r w:rsidRPr="00A00652">
              <w:t>1.35</w:t>
            </w:r>
          </w:p>
        </w:tc>
      </w:tr>
      <w:tr w:rsidR="00960FD5" w:rsidRPr="00A00652" w14:paraId="05D771D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47A544C" w14:textId="551E3A53" w:rsidR="00960FD5" w:rsidRPr="00A00652" w:rsidRDefault="00DD7189">
            <w:pPr>
              <w:pStyle w:val="Agency-body-text-report"/>
              <w:spacing w:before="20" w:after="4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4009816" w14:textId="77777777" w:rsidR="00960FD5" w:rsidRPr="00A00652" w:rsidRDefault="00960FD5">
            <w:pPr>
              <w:pStyle w:val="Agency-body-text-report"/>
              <w:spacing w:before="20" w:after="40"/>
              <w:jc w:val="center"/>
            </w:pPr>
            <w:r w:rsidRPr="00A00652">
              <w:t>0.97</w:t>
            </w:r>
          </w:p>
        </w:tc>
      </w:tr>
      <w:tr w:rsidR="00960FD5" w:rsidRPr="00A00652" w14:paraId="77D71EE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5370386" w14:textId="23B403AF" w:rsidR="00960FD5" w:rsidRPr="00A00652" w:rsidRDefault="00DD7189">
            <w:pPr>
              <w:pStyle w:val="Agency-body-text-report"/>
              <w:spacing w:before="20" w:after="4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A8EEAEC" w14:textId="77777777" w:rsidR="00960FD5" w:rsidRPr="00A00652" w:rsidRDefault="00960FD5">
            <w:pPr>
              <w:pStyle w:val="Agency-body-text-report"/>
              <w:spacing w:before="20" w:after="40"/>
              <w:jc w:val="center"/>
            </w:pPr>
            <w:r w:rsidRPr="00A00652">
              <w:t>0.80</w:t>
            </w:r>
          </w:p>
        </w:tc>
      </w:tr>
      <w:tr w:rsidR="00960FD5" w:rsidRPr="00A00652" w14:paraId="146B6B0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93C1E" w14:textId="4BFE1309" w:rsidR="00960FD5" w:rsidRPr="00A00652" w:rsidRDefault="006749ED">
            <w:pPr>
              <w:pStyle w:val="Agency-body-text-report"/>
              <w:spacing w:before="20" w:after="40"/>
              <w:rPr>
                <w:b/>
              </w:rPr>
            </w:pPr>
            <w:r w:rsidRPr="00A00652">
              <w:rPr>
                <w:b/>
              </w:rPr>
              <w:t>Total ave</w:t>
            </w:r>
            <w:r w:rsidR="00960FD5" w:rsidRPr="00A00652">
              <w:rPr>
                <w:b/>
              </w:rPr>
              <w:t>rage for the 30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4075D" w14:textId="77777777" w:rsidR="00960FD5" w:rsidRPr="00A00652" w:rsidRDefault="00960FD5">
            <w:pPr>
              <w:pStyle w:val="Agency-body-text-report"/>
              <w:spacing w:before="20" w:after="40"/>
              <w:jc w:val="center"/>
              <w:rPr>
                <w:b/>
              </w:rPr>
            </w:pPr>
            <w:r w:rsidRPr="00A00652">
              <w:rPr>
                <w:b/>
              </w:rPr>
              <w:t>1.82</w:t>
            </w:r>
          </w:p>
        </w:tc>
      </w:tr>
    </w:tbl>
    <w:p w14:paraId="74BC0F85" w14:textId="138EEA6B" w:rsidR="00FF462B" w:rsidRPr="00A00652" w:rsidRDefault="001319EA" w:rsidP="00FF6F01">
      <w:pPr>
        <w:pStyle w:val="Agency-caption-report"/>
        <w:keepNext/>
      </w:pPr>
      <w:bookmarkStart w:id="238" w:name="_Toc492296580"/>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19</w:t>
      </w:r>
      <w:r w:rsidRPr="00A00652">
        <w:fldChar w:fldCharType="end"/>
      </w:r>
      <w:r w:rsidR="00FF462B" w:rsidRPr="00A00652">
        <w:t xml:space="preserve">. Data for </w:t>
      </w:r>
      <w:hyperlink w:anchor="Figure19" w:history="1">
        <w:r w:rsidR="00FF462B" w:rsidRPr="00A00652">
          <w:rPr>
            <w:rStyle w:val="Hyperlink"/>
          </w:rPr>
          <w:t>Figure 19</w:t>
        </w:r>
      </w:hyperlink>
      <w:r w:rsidR="00FF462B" w:rsidRPr="00A00652">
        <w:t>: Gender breakdown of pupils with an official decision of SEN in special schools, based on the enrolled school population (%)</w:t>
      </w:r>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followed by male percentage and female percentage, Belgium (Flemish speaking community)&#10;5.06&#10;2.77&#10;Belgium (French speaking community)&#10;4.13&#10;2.30&#10;Croatia&#10;0.15&#10;0.10&#10;Cyprus&#10;0.19&#10;0.11&#10;Czech Republic&#10;1.99&#10;1.21&#10;Denmark&#10;1.47&#10;0.56&#10;Estonia&#10;2.09&#10;0.98&#10;Finland&#10;0.63&#10;0.27&#10;France&#10;0.41&#10;0.20&#10;Hungary&#10;1.47&#10;0.85&#10;Iceland&#10;0.24&#10;0.10&#10;Ireland&#10;0.65&#10;0.33&#10;Latvia&#10;2.12&#10;1.39&#10;Malta&#10;0.08&#10;0.03&#10;Netherlands&#10;2.30&#10;0.88&#10;Poland&#10;1.08&#10;0.60&#10;Slovakia&#10;2.43&#10;1.70&#10;Spain&#10;0.33&#10;0.20&#10;Sweden&#10;0.60&#10;0.37&#10;Switzerland&#10;1.46&#10;0.72&#10;United Kingdom (England)&#10;0.85&#10;0.32&#10;United Kingdom (Northern Ireland)&#10;0.95&#10;0.41&#10;United Kingdom (Scotland)&#10;0.69&#10;0.28&#10;Total average for the 23 countries&#10;1.00&#10;0.49"/>
      </w:tblPr>
      <w:tblGrid>
        <w:gridCol w:w="4033"/>
        <w:gridCol w:w="2325"/>
        <w:gridCol w:w="2522"/>
      </w:tblGrid>
      <w:tr w:rsidR="00960FD5" w:rsidRPr="00A00652" w14:paraId="1512629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EF228" w14:textId="77777777" w:rsidR="00960FD5" w:rsidRPr="00A00652" w:rsidRDefault="00960FD5">
            <w:pPr>
              <w:pStyle w:val="Agency-body-text-report"/>
              <w:keepNext/>
              <w:spacing w:before="100" w:after="10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CBA0E" w14:textId="4F6AC0E8" w:rsidR="00960FD5" w:rsidRPr="00A00652" w:rsidRDefault="00960FD5">
            <w:pPr>
              <w:pStyle w:val="Agency-body-text-report"/>
              <w:keepNext/>
              <w:spacing w:before="100" w:after="100"/>
              <w:jc w:val="center"/>
              <w:rPr>
                <w:b/>
              </w:rPr>
            </w:pPr>
            <w:r w:rsidRPr="00A00652">
              <w:rPr>
                <w:b/>
              </w:rPr>
              <w:t xml:space="preserve">Percentage (%), </w:t>
            </w:r>
            <w:r w:rsidR="006448F9"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A768A" w14:textId="0588B05E" w:rsidR="00960FD5" w:rsidRPr="00A00652" w:rsidRDefault="00960FD5">
            <w:pPr>
              <w:pStyle w:val="Agency-body-text-report"/>
              <w:keepNext/>
              <w:spacing w:before="100" w:after="100"/>
              <w:jc w:val="center"/>
              <w:rPr>
                <w:b/>
              </w:rPr>
            </w:pPr>
            <w:r w:rsidRPr="00A00652">
              <w:rPr>
                <w:b/>
              </w:rPr>
              <w:t xml:space="preserve">Percentage (%), </w:t>
            </w:r>
            <w:r w:rsidR="006448F9" w:rsidRPr="00A00652">
              <w:rPr>
                <w:b/>
              </w:rPr>
              <w:t>female</w:t>
            </w:r>
          </w:p>
        </w:tc>
      </w:tr>
      <w:tr w:rsidR="00960FD5" w:rsidRPr="00A00652" w14:paraId="24BAE2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D78F2" w14:textId="76F90E36" w:rsidR="00960FD5" w:rsidRPr="00A00652" w:rsidRDefault="00C51D7A">
            <w:pPr>
              <w:pStyle w:val="Agency-body-text-report"/>
              <w:spacing w:before="100" w:after="10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5D54D" w14:textId="77777777" w:rsidR="00960FD5" w:rsidRPr="00A00652" w:rsidRDefault="00960FD5">
            <w:pPr>
              <w:pStyle w:val="Agency-body-text-report"/>
              <w:spacing w:before="100" w:after="100"/>
              <w:jc w:val="center"/>
            </w:pPr>
            <w:r w:rsidRPr="00A00652">
              <w:t>5.06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04A857" w14:textId="77777777" w:rsidR="00960FD5" w:rsidRPr="00A00652" w:rsidRDefault="00960FD5">
            <w:pPr>
              <w:pStyle w:val="Agency-body-text-report"/>
              <w:spacing w:before="100" w:after="100"/>
              <w:jc w:val="center"/>
            </w:pPr>
            <w:r w:rsidRPr="00A00652">
              <w:t>2.77</w:t>
            </w:r>
          </w:p>
        </w:tc>
      </w:tr>
      <w:tr w:rsidR="00960FD5" w:rsidRPr="00A00652" w14:paraId="06E3993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B75BC" w14:textId="4C21FA0E" w:rsidR="00960FD5" w:rsidRPr="00A00652" w:rsidRDefault="00C51D7A">
            <w:pPr>
              <w:pStyle w:val="Agency-body-text-report"/>
              <w:spacing w:before="100" w:after="10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0869C" w14:textId="77777777" w:rsidR="00960FD5" w:rsidRPr="00A00652" w:rsidRDefault="00960FD5">
            <w:pPr>
              <w:pStyle w:val="Agency-body-text-report"/>
              <w:spacing w:before="100" w:after="100"/>
              <w:jc w:val="center"/>
            </w:pPr>
            <w:r w:rsidRPr="00A00652">
              <w:t>4.13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8FC4A" w14:textId="77777777" w:rsidR="00960FD5" w:rsidRPr="00A00652" w:rsidRDefault="00960FD5">
            <w:pPr>
              <w:pStyle w:val="Agency-body-text-report"/>
              <w:spacing w:before="100" w:after="100"/>
              <w:jc w:val="center"/>
            </w:pPr>
            <w:r w:rsidRPr="00A00652">
              <w:t>2.30</w:t>
            </w:r>
          </w:p>
        </w:tc>
      </w:tr>
      <w:tr w:rsidR="00960FD5" w:rsidRPr="00A00652" w14:paraId="6CE7912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8E5CF" w14:textId="77777777" w:rsidR="00960FD5" w:rsidRPr="00A00652" w:rsidRDefault="00960FD5">
            <w:pPr>
              <w:pStyle w:val="Agency-body-text-report"/>
              <w:spacing w:before="100" w:after="10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151D74" w14:textId="77777777" w:rsidR="00960FD5" w:rsidRPr="00A00652" w:rsidRDefault="00960FD5">
            <w:pPr>
              <w:pStyle w:val="Agency-body-text-report"/>
              <w:spacing w:before="100" w:after="100"/>
              <w:jc w:val="center"/>
            </w:pPr>
            <w:r w:rsidRPr="00A00652">
              <w:t>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7AA27" w14:textId="77777777" w:rsidR="00960FD5" w:rsidRPr="00A00652" w:rsidRDefault="00960FD5">
            <w:pPr>
              <w:pStyle w:val="Agency-body-text-report"/>
              <w:spacing w:before="100" w:after="100"/>
              <w:jc w:val="center"/>
            </w:pPr>
            <w:r w:rsidRPr="00A00652">
              <w:t>0.10</w:t>
            </w:r>
          </w:p>
        </w:tc>
      </w:tr>
      <w:tr w:rsidR="00960FD5" w:rsidRPr="00A00652" w14:paraId="5AE47EC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87018" w14:textId="77777777" w:rsidR="00960FD5" w:rsidRPr="00A00652" w:rsidRDefault="00960FD5">
            <w:pPr>
              <w:pStyle w:val="Agency-body-text-report"/>
              <w:spacing w:before="100" w:after="10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B103FC" w14:textId="77777777" w:rsidR="00960FD5" w:rsidRPr="00A00652" w:rsidRDefault="00960FD5">
            <w:pPr>
              <w:pStyle w:val="Agency-body-text-report"/>
              <w:spacing w:before="100" w:after="100"/>
              <w:jc w:val="center"/>
            </w:pPr>
            <w:r w:rsidRPr="00A00652">
              <w:t>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2CE64" w14:textId="77777777" w:rsidR="00960FD5" w:rsidRPr="00A00652" w:rsidRDefault="00960FD5">
            <w:pPr>
              <w:pStyle w:val="Agency-body-text-report"/>
              <w:spacing w:before="100" w:after="100"/>
              <w:jc w:val="center"/>
            </w:pPr>
            <w:r w:rsidRPr="00A00652">
              <w:t>0.11</w:t>
            </w:r>
          </w:p>
        </w:tc>
      </w:tr>
      <w:tr w:rsidR="00960FD5" w:rsidRPr="00A00652" w14:paraId="06DD55A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DFCDAC" w14:textId="4E82D017" w:rsidR="00960FD5" w:rsidRPr="00A00652" w:rsidRDefault="0032665B">
            <w:pPr>
              <w:pStyle w:val="Agency-body-text-report"/>
              <w:spacing w:before="100" w:after="10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1E6E6" w14:textId="77777777" w:rsidR="00960FD5" w:rsidRPr="00A00652" w:rsidRDefault="00960FD5">
            <w:pPr>
              <w:pStyle w:val="Agency-body-text-report"/>
              <w:spacing w:before="100" w:after="100"/>
              <w:jc w:val="center"/>
            </w:pPr>
            <w:r w:rsidRPr="00A00652">
              <w:t>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3CDDC" w14:textId="77777777" w:rsidR="00960FD5" w:rsidRPr="00A00652" w:rsidRDefault="00960FD5">
            <w:pPr>
              <w:pStyle w:val="Agency-body-text-report"/>
              <w:spacing w:before="100" w:after="100"/>
              <w:jc w:val="center"/>
            </w:pPr>
            <w:r w:rsidRPr="00A00652">
              <w:t>1.21</w:t>
            </w:r>
          </w:p>
        </w:tc>
      </w:tr>
      <w:tr w:rsidR="00960FD5" w:rsidRPr="00A00652" w14:paraId="071289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AB9C2" w14:textId="77777777" w:rsidR="00960FD5" w:rsidRPr="00A00652" w:rsidRDefault="00960FD5">
            <w:pPr>
              <w:pStyle w:val="Agency-body-text-report"/>
              <w:spacing w:before="100" w:after="10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53121" w14:textId="77777777" w:rsidR="00960FD5" w:rsidRPr="00A00652" w:rsidRDefault="00960FD5">
            <w:pPr>
              <w:pStyle w:val="Agency-body-text-report"/>
              <w:spacing w:before="100" w:after="100"/>
              <w:jc w:val="center"/>
            </w:pPr>
            <w:r w:rsidRPr="00A00652">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A76F5" w14:textId="77777777" w:rsidR="00960FD5" w:rsidRPr="00A00652" w:rsidRDefault="00960FD5">
            <w:pPr>
              <w:pStyle w:val="Agency-body-text-report"/>
              <w:spacing w:before="100" w:after="100"/>
              <w:jc w:val="center"/>
            </w:pPr>
            <w:r w:rsidRPr="00A00652">
              <w:t>0.56</w:t>
            </w:r>
          </w:p>
        </w:tc>
      </w:tr>
      <w:tr w:rsidR="00960FD5" w:rsidRPr="00A00652" w14:paraId="751F5FB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418E5" w14:textId="77777777" w:rsidR="00960FD5" w:rsidRPr="00A00652" w:rsidRDefault="00960FD5">
            <w:pPr>
              <w:pStyle w:val="Agency-body-text-report"/>
              <w:spacing w:before="100" w:after="10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BFBD6" w14:textId="77777777" w:rsidR="00960FD5" w:rsidRPr="00A00652" w:rsidRDefault="00960FD5">
            <w:pPr>
              <w:pStyle w:val="Agency-body-text-report"/>
              <w:spacing w:before="100" w:after="100"/>
              <w:jc w:val="center"/>
            </w:pPr>
            <w:r w:rsidRPr="00A00652">
              <w:t>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8F0EC" w14:textId="77777777" w:rsidR="00960FD5" w:rsidRPr="00A00652" w:rsidRDefault="00960FD5">
            <w:pPr>
              <w:pStyle w:val="Agency-body-text-report"/>
              <w:spacing w:before="100" w:after="100"/>
              <w:jc w:val="center"/>
            </w:pPr>
            <w:r w:rsidRPr="00A00652">
              <w:t>0.98</w:t>
            </w:r>
          </w:p>
        </w:tc>
      </w:tr>
      <w:tr w:rsidR="00960FD5" w:rsidRPr="00A00652" w14:paraId="1BD216D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771A7" w14:textId="77777777" w:rsidR="00960FD5" w:rsidRPr="00A00652" w:rsidRDefault="00960FD5">
            <w:pPr>
              <w:pStyle w:val="Agency-body-text-report"/>
              <w:spacing w:before="100" w:after="10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BFF7D8" w14:textId="77777777" w:rsidR="00960FD5" w:rsidRPr="00A00652" w:rsidRDefault="00960FD5">
            <w:pPr>
              <w:pStyle w:val="Agency-body-text-report"/>
              <w:spacing w:before="100" w:after="100"/>
              <w:jc w:val="center"/>
            </w:pPr>
            <w:r w:rsidRPr="00A00652">
              <w:t>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94140E" w14:textId="77777777" w:rsidR="00960FD5" w:rsidRPr="00A00652" w:rsidRDefault="00960FD5">
            <w:pPr>
              <w:pStyle w:val="Agency-body-text-report"/>
              <w:spacing w:before="100" w:after="100"/>
              <w:jc w:val="center"/>
            </w:pPr>
            <w:r w:rsidRPr="00A00652">
              <w:t>0.27</w:t>
            </w:r>
          </w:p>
        </w:tc>
      </w:tr>
      <w:tr w:rsidR="00960FD5" w:rsidRPr="00A00652" w14:paraId="62446F4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3AB1E" w14:textId="77777777" w:rsidR="00960FD5" w:rsidRPr="00A00652" w:rsidRDefault="00960FD5">
            <w:pPr>
              <w:pStyle w:val="Agency-body-text-report"/>
              <w:spacing w:before="100" w:after="10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89CC1" w14:textId="77777777" w:rsidR="00960FD5" w:rsidRPr="00A00652" w:rsidRDefault="00960FD5">
            <w:pPr>
              <w:pStyle w:val="Agency-body-text-report"/>
              <w:spacing w:before="100" w:after="100"/>
              <w:jc w:val="center"/>
            </w:pPr>
            <w:r w:rsidRPr="00A00652">
              <w:t>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25F71" w14:textId="77777777" w:rsidR="00960FD5" w:rsidRPr="00A00652" w:rsidRDefault="00960FD5">
            <w:pPr>
              <w:pStyle w:val="Agency-body-text-report"/>
              <w:spacing w:before="100" w:after="100"/>
              <w:jc w:val="center"/>
            </w:pPr>
            <w:r w:rsidRPr="00A00652">
              <w:t>0.20</w:t>
            </w:r>
          </w:p>
        </w:tc>
      </w:tr>
      <w:tr w:rsidR="00960FD5" w:rsidRPr="00A00652" w14:paraId="5EFE25F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CFE88" w14:textId="77777777" w:rsidR="00960FD5" w:rsidRPr="00A00652" w:rsidRDefault="00960FD5">
            <w:pPr>
              <w:pStyle w:val="Agency-body-text-report"/>
              <w:spacing w:before="100" w:after="10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D9327" w14:textId="77777777" w:rsidR="00960FD5" w:rsidRPr="00A00652" w:rsidRDefault="00960FD5">
            <w:pPr>
              <w:pStyle w:val="Agency-body-text-report"/>
              <w:spacing w:before="100" w:after="100"/>
              <w:jc w:val="center"/>
            </w:pPr>
            <w:r w:rsidRPr="00A00652">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320CC" w14:textId="77777777" w:rsidR="00960FD5" w:rsidRPr="00A00652" w:rsidRDefault="00960FD5">
            <w:pPr>
              <w:pStyle w:val="Agency-body-text-report"/>
              <w:spacing w:before="100" w:after="100"/>
              <w:jc w:val="center"/>
            </w:pPr>
            <w:r w:rsidRPr="00A00652">
              <w:t>0.85</w:t>
            </w:r>
          </w:p>
        </w:tc>
      </w:tr>
      <w:tr w:rsidR="00960FD5" w:rsidRPr="00A00652" w14:paraId="206EC22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2AE12" w14:textId="77777777" w:rsidR="00960FD5" w:rsidRPr="00A00652" w:rsidRDefault="00960FD5">
            <w:pPr>
              <w:pStyle w:val="Agency-body-text-report"/>
              <w:spacing w:before="100" w:after="10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CDDBB" w14:textId="77777777" w:rsidR="00960FD5" w:rsidRPr="00A00652" w:rsidRDefault="00960FD5">
            <w:pPr>
              <w:pStyle w:val="Agency-body-text-report"/>
              <w:spacing w:before="100" w:after="100"/>
              <w:jc w:val="center"/>
            </w:pPr>
            <w:r w:rsidRPr="00A00652">
              <w:t>0.24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3305B4" w14:textId="77777777" w:rsidR="00960FD5" w:rsidRPr="00A00652" w:rsidRDefault="00960FD5">
            <w:pPr>
              <w:pStyle w:val="Agency-body-text-report"/>
              <w:spacing w:before="100" w:after="100"/>
              <w:jc w:val="center"/>
            </w:pPr>
            <w:r w:rsidRPr="00A00652">
              <w:t>0.10</w:t>
            </w:r>
          </w:p>
        </w:tc>
      </w:tr>
      <w:tr w:rsidR="00960FD5" w:rsidRPr="00A00652" w14:paraId="204BCC1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A2981" w14:textId="77777777" w:rsidR="00960FD5" w:rsidRPr="00A00652" w:rsidRDefault="00960FD5">
            <w:pPr>
              <w:pStyle w:val="Agency-body-text-report"/>
              <w:spacing w:before="100" w:after="10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71894" w14:textId="77777777" w:rsidR="00960FD5" w:rsidRPr="00A00652" w:rsidRDefault="00960FD5">
            <w:pPr>
              <w:pStyle w:val="Agency-body-text-report"/>
              <w:spacing w:before="100" w:after="100"/>
              <w:jc w:val="center"/>
            </w:pPr>
            <w:r w:rsidRPr="00A00652">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689A8" w14:textId="77777777" w:rsidR="00960FD5" w:rsidRPr="00A00652" w:rsidRDefault="00960FD5">
            <w:pPr>
              <w:pStyle w:val="Agency-body-text-report"/>
              <w:spacing w:before="100" w:after="100"/>
              <w:jc w:val="center"/>
            </w:pPr>
            <w:r w:rsidRPr="00A00652">
              <w:t>0.33</w:t>
            </w:r>
          </w:p>
        </w:tc>
      </w:tr>
      <w:tr w:rsidR="00960FD5" w:rsidRPr="00A00652" w14:paraId="647EFED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19B4C" w14:textId="77777777" w:rsidR="00960FD5" w:rsidRPr="00A00652" w:rsidRDefault="00960FD5">
            <w:pPr>
              <w:pStyle w:val="Agency-body-text-report"/>
              <w:spacing w:before="100" w:after="10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F7FA2" w14:textId="77777777" w:rsidR="00960FD5" w:rsidRPr="00A00652" w:rsidRDefault="00960FD5">
            <w:pPr>
              <w:pStyle w:val="Agency-body-text-report"/>
              <w:spacing w:before="100" w:after="100"/>
              <w:jc w:val="center"/>
            </w:pPr>
            <w:r w:rsidRPr="00A00652">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05F91" w14:textId="77777777" w:rsidR="00960FD5" w:rsidRPr="00A00652" w:rsidRDefault="00960FD5">
            <w:pPr>
              <w:pStyle w:val="Agency-body-text-report"/>
              <w:spacing w:before="100" w:after="100"/>
              <w:jc w:val="center"/>
            </w:pPr>
            <w:r w:rsidRPr="00A00652">
              <w:t>1.39</w:t>
            </w:r>
          </w:p>
        </w:tc>
      </w:tr>
      <w:tr w:rsidR="00960FD5" w:rsidRPr="00A00652" w14:paraId="5C57D5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43F2C" w14:textId="77777777" w:rsidR="00960FD5" w:rsidRPr="00A00652" w:rsidRDefault="00960FD5">
            <w:pPr>
              <w:pStyle w:val="Agency-body-text-report"/>
              <w:spacing w:before="100" w:after="10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F8617C" w14:textId="77777777" w:rsidR="00960FD5" w:rsidRPr="00A00652" w:rsidRDefault="00960FD5">
            <w:pPr>
              <w:pStyle w:val="Agency-body-text-report"/>
              <w:spacing w:before="100" w:after="100"/>
              <w:jc w:val="center"/>
            </w:pPr>
            <w:r w:rsidRPr="00A00652">
              <w:t>0.08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0BE77" w14:textId="77777777" w:rsidR="00960FD5" w:rsidRPr="00A00652" w:rsidRDefault="00960FD5">
            <w:pPr>
              <w:pStyle w:val="Agency-body-text-report"/>
              <w:spacing w:before="100" w:after="100"/>
              <w:jc w:val="center"/>
            </w:pPr>
            <w:r w:rsidRPr="00A00652">
              <w:t>0.03</w:t>
            </w:r>
          </w:p>
        </w:tc>
      </w:tr>
      <w:tr w:rsidR="00960FD5" w:rsidRPr="00A00652" w14:paraId="413DC28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88DF0" w14:textId="77777777" w:rsidR="00960FD5" w:rsidRPr="00A00652" w:rsidRDefault="00960FD5">
            <w:pPr>
              <w:pStyle w:val="Agency-body-text-report"/>
              <w:spacing w:before="100" w:after="10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89EB14" w14:textId="77777777" w:rsidR="00960FD5" w:rsidRPr="00A00652" w:rsidRDefault="00960FD5">
            <w:pPr>
              <w:pStyle w:val="Agency-body-text-report"/>
              <w:spacing w:before="100" w:after="100"/>
              <w:jc w:val="center"/>
            </w:pPr>
            <w:r w:rsidRPr="00A00652">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0C55A1" w14:textId="77777777" w:rsidR="00960FD5" w:rsidRPr="00A00652" w:rsidRDefault="00960FD5">
            <w:pPr>
              <w:pStyle w:val="Agency-body-text-report"/>
              <w:spacing w:before="100" w:after="100"/>
              <w:jc w:val="center"/>
            </w:pPr>
            <w:r w:rsidRPr="00A00652">
              <w:t>0.88</w:t>
            </w:r>
          </w:p>
        </w:tc>
      </w:tr>
      <w:tr w:rsidR="00960FD5" w:rsidRPr="00A00652" w14:paraId="29A272F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C81FE" w14:textId="77777777" w:rsidR="00960FD5" w:rsidRPr="00A00652" w:rsidRDefault="00960FD5">
            <w:pPr>
              <w:pStyle w:val="Agency-body-text-report"/>
              <w:spacing w:before="100" w:after="10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3DC04" w14:textId="77777777" w:rsidR="00960FD5" w:rsidRPr="00A00652" w:rsidRDefault="00960FD5">
            <w:pPr>
              <w:pStyle w:val="Agency-body-text-report"/>
              <w:spacing w:before="100" w:after="100"/>
              <w:jc w:val="center"/>
            </w:pPr>
            <w:r w:rsidRPr="00A00652">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4C7146" w14:textId="77777777" w:rsidR="00960FD5" w:rsidRPr="00A00652" w:rsidRDefault="00960FD5">
            <w:pPr>
              <w:pStyle w:val="Agency-body-text-report"/>
              <w:spacing w:before="100" w:after="100"/>
              <w:jc w:val="center"/>
            </w:pPr>
            <w:r w:rsidRPr="00A00652">
              <w:t>0.60</w:t>
            </w:r>
          </w:p>
        </w:tc>
      </w:tr>
      <w:tr w:rsidR="00960FD5" w:rsidRPr="00A00652" w14:paraId="2A84D2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0E364" w14:textId="77777777" w:rsidR="00960FD5" w:rsidRPr="00A00652" w:rsidRDefault="00960FD5">
            <w:pPr>
              <w:pStyle w:val="Agency-body-text-report"/>
              <w:spacing w:before="100" w:after="10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04AA0" w14:textId="77777777" w:rsidR="00960FD5" w:rsidRPr="00A00652" w:rsidRDefault="00960FD5">
            <w:pPr>
              <w:pStyle w:val="Agency-body-text-report"/>
              <w:spacing w:before="100" w:after="100"/>
              <w:jc w:val="center"/>
            </w:pPr>
            <w:r w:rsidRPr="00A00652">
              <w:t>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FB80B0" w14:textId="77777777" w:rsidR="00960FD5" w:rsidRPr="00A00652" w:rsidRDefault="00960FD5">
            <w:pPr>
              <w:pStyle w:val="Agency-body-text-report"/>
              <w:spacing w:before="100" w:after="100"/>
              <w:jc w:val="center"/>
            </w:pPr>
            <w:r w:rsidRPr="00A00652">
              <w:t>1.70</w:t>
            </w:r>
          </w:p>
        </w:tc>
      </w:tr>
      <w:tr w:rsidR="00960FD5" w:rsidRPr="00A00652" w14:paraId="7F178BB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6BA29" w14:textId="77777777" w:rsidR="00960FD5" w:rsidRPr="00A00652" w:rsidRDefault="00960FD5">
            <w:pPr>
              <w:pStyle w:val="Agency-body-text-report"/>
              <w:spacing w:before="100" w:after="10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08D35" w14:textId="77777777" w:rsidR="00960FD5" w:rsidRPr="00A00652" w:rsidRDefault="00960FD5">
            <w:pPr>
              <w:pStyle w:val="Agency-body-text-report"/>
              <w:spacing w:before="100" w:after="100"/>
              <w:jc w:val="center"/>
            </w:pPr>
            <w:r w:rsidRPr="00A00652">
              <w:t>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6340C" w14:textId="77777777" w:rsidR="00960FD5" w:rsidRPr="00A00652" w:rsidRDefault="00960FD5">
            <w:pPr>
              <w:pStyle w:val="Agency-body-text-report"/>
              <w:spacing w:before="100" w:after="100"/>
              <w:jc w:val="center"/>
            </w:pPr>
            <w:r w:rsidRPr="00A00652">
              <w:t>0.20</w:t>
            </w:r>
          </w:p>
        </w:tc>
      </w:tr>
      <w:tr w:rsidR="00960FD5" w:rsidRPr="00A00652" w14:paraId="64244E7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7159D" w14:textId="77777777" w:rsidR="00960FD5" w:rsidRPr="00A00652" w:rsidRDefault="00960FD5">
            <w:pPr>
              <w:pStyle w:val="Agency-body-text-report"/>
              <w:spacing w:before="100" w:after="10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E4FBE1" w14:textId="77777777" w:rsidR="00960FD5" w:rsidRPr="00A00652" w:rsidRDefault="00960FD5">
            <w:pPr>
              <w:pStyle w:val="Agency-body-text-report"/>
              <w:spacing w:before="100" w:after="100"/>
              <w:jc w:val="center"/>
            </w:pPr>
            <w:r w:rsidRPr="00A00652">
              <w:t>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FCA65" w14:textId="77777777" w:rsidR="00960FD5" w:rsidRPr="00A00652" w:rsidRDefault="00960FD5">
            <w:pPr>
              <w:pStyle w:val="Agency-body-text-report"/>
              <w:spacing w:before="100" w:after="100"/>
              <w:jc w:val="center"/>
            </w:pPr>
            <w:r w:rsidRPr="00A00652">
              <w:t>0.37</w:t>
            </w:r>
          </w:p>
        </w:tc>
      </w:tr>
      <w:tr w:rsidR="00960FD5" w:rsidRPr="00A00652" w14:paraId="4E9A2AC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E434C1" w14:textId="77777777" w:rsidR="00960FD5" w:rsidRPr="00A00652" w:rsidRDefault="00960FD5">
            <w:pPr>
              <w:pStyle w:val="Agency-body-text-report"/>
              <w:spacing w:before="100" w:after="10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C8A90D" w14:textId="77777777" w:rsidR="00960FD5" w:rsidRPr="00A00652" w:rsidRDefault="00960FD5">
            <w:pPr>
              <w:pStyle w:val="Agency-body-text-report"/>
              <w:spacing w:before="100" w:after="100"/>
              <w:jc w:val="center"/>
            </w:pPr>
            <w:r w:rsidRPr="00A00652">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A48DD" w14:textId="77777777" w:rsidR="00960FD5" w:rsidRPr="00A00652" w:rsidRDefault="00960FD5">
            <w:pPr>
              <w:pStyle w:val="Agency-body-text-report"/>
              <w:spacing w:before="100" w:after="100"/>
              <w:jc w:val="center"/>
            </w:pPr>
            <w:r w:rsidRPr="00A00652">
              <w:t>0.72</w:t>
            </w:r>
          </w:p>
        </w:tc>
      </w:tr>
      <w:tr w:rsidR="00960FD5" w:rsidRPr="00A00652" w14:paraId="104CDF3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76AF0" w14:textId="42B2C5AA" w:rsidR="00960FD5" w:rsidRPr="00A00652" w:rsidRDefault="00DD7189">
            <w:pPr>
              <w:pStyle w:val="Agency-body-text-report"/>
              <w:spacing w:before="100" w:after="100"/>
            </w:pPr>
            <w:r w:rsidRPr="00A00652">
              <w:t>United Kingdom</w:t>
            </w:r>
            <w:r w:rsidR="00C51D7A" w:rsidRPr="00A00652">
              <w:t xml:space="preserve"> (England)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7E227A" w14:textId="77777777" w:rsidR="00960FD5" w:rsidRPr="00A00652" w:rsidRDefault="00960FD5">
            <w:pPr>
              <w:pStyle w:val="Agency-body-text-report"/>
              <w:spacing w:before="100" w:after="100"/>
              <w:jc w:val="center"/>
            </w:pPr>
            <w:r w:rsidRPr="00A00652">
              <w:t>0.85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D5905" w14:textId="77777777" w:rsidR="00960FD5" w:rsidRPr="00A00652" w:rsidRDefault="00960FD5">
            <w:pPr>
              <w:pStyle w:val="Agency-body-text-report"/>
              <w:spacing w:before="100" w:after="100"/>
              <w:jc w:val="center"/>
            </w:pPr>
            <w:r w:rsidRPr="00A00652">
              <w:t>0.32</w:t>
            </w:r>
          </w:p>
        </w:tc>
      </w:tr>
      <w:tr w:rsidR="00960FD5" w:rsidRPr="00A00652" w14:paraId="76BE4F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1C4F57" w14:textId="7E0FC92A" w:rsidR="00960FD5" w:rsidRPr="00A00652" w:rsidRDefault="00DD7189">
            <w:pPr>
              <w:pStyle w:val="Agency-body-text-report"/>
              <w:spacing w:before="100" w:after="10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CC14F" w14:textId="77777777" w:rsidR="00960FD5" w:rsidRPr="00A00652" w:rsidRDefault="00960FD5">
            <w:pPr>
              <w:pStyle w:val="Agency-body-text-report"/>
              <w:spacing w:before="100" w:after="100"/>
              <w:jc w:val="center"/>
            </w:pPr>
            <w:r w:rsidRPr="00A00652">
              <w:t>0.95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309B30" w14:textId="77777777" w:rsidR="00960FD5" w:rsidRPr="00A00652" w:rsidRDefault="00960FD5">
            <w:pPr>
              <w:pStyle w:val="Agency-body-text-report"/>
              <w:spacing w:before="100" w:after="100"/>
              <w:jc w:val="center"/>
            </w:pPr>
            <w:r w:rsidRPr="00A00652">
              <w:t>0.41</w:t>
            </w:r>
          </w:p>
        </w:tc>
      </w:tr>
      <w:tr w:rsidR="00960FD5" w:rsidRPr="00A00652" w14:paraId="04213E6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4D9B2" w14:textId="64CDAA7A" w:rsidR="00960FD5" w:rsidRPr="00A00652" w:rsidRDefault="00DD7189">
            <w:pPr>
              <w:pStyle w:val="Agency-body-text-report"/>
              <w:spacing w:before="100" w:after="10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20871D" w14:textId="77777777" w:rsidR="00960FD5" w:rsidRPr="00A00652" w:rsidRDefault="00960FD5">
            <w:pPr>
              <w:pStyle w:val="Agency-body-text-report"/>
              <w:spacing w:before="100" w:after="100"/>
              <w:jc w:val="center"/>
            </w:pPr>
            <w:r w:rsidRPr="00A00652">
              <w:t>0.69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EC2A58" w14:textId="77777777" w:rsidR="00960FD5" w:rsidRPr="00A00652" w:rsidRDefault="00960FD5">
            <w:pPr>
              <w:pStyle w:val="Agency-body-text-report"/>
              <w:spacing w:before="100" w:after="100"/>
              <w:jc w:val="center"/>
            </w:pPr>
            <w:r w:rsidRPr="00A00652">
              <w:t>0.28</w:t>
            </w:r>
          </w:p>
        </w:tc>
      </w:tr>
      <w:tr w:rsidR="00960FD5" w:rsidRPr="00A00652" w14:paraId="0BECE4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38D06" w14:textId="4111FD43" w:rsidR="00960FD5" w:rsidRPr="00A00652" w:rsidRDefault="006749ED">
            <w:pPr>
              <w:pStyle w:val="Agency-body-text-report"/>
              <w:spacing w:before="100" w:after="100"/>
              <w:rPr>
                <w:b/>
              </w:rPr>
            </w:pPr>
            <w:r w:rsidRPr="00A00652">
              <w:rPr>
                <w:b/>
              </w:rPr>
              <w:t>Total ave</w:t>
            </w:r>
            <w:r w:rsidR="00960FD5" w:rsidRPr="00A00652">
              <w:rPr>
                <w:b/>
              </w:rPr>
              <w:t>rage for the 23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25DAF9" w14:textId="77777777" w:rsidR="00960FD5" w:rsidRPr="00A00652" w:rsidRDefault="00960FD5">
            <w:pPr>
              <w:pStyle w:val="Agency-body-text-report"/>
              <w:spacing w:before="100" w:after="100"/>
              <w:jc w:val="center"/>
              <w:rPr>
                <w:b/>
              </w:rPr>
            </w:pPr>
            <w:r w:rsidRPr="00A00652">
              <w:rPr>
                <w:b/>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E5A59" w14:textId="77777777" w:rsidR="00960FD5" w:rsidRPr="00A00652" w:rsidRDefault="00960FD5">
            <w:pPr>
              <w:pStyle w:val="Agency-body-text-report"/>
              <w:spacing w:before="100" w:after="100"/>
              <w:jc w:val="center"/>
              <w:rPr>
                <w:b/>
              </w:rPr>
            </w:pPr>
            <w:r w:rsidRPr="00A00652">
              <w:rPr>
                <w:b/>
              </w:rPr>
              <w:t>0.49</w:t>
            </w:r>
          </w:p>
        </w:tc>
      </w:tr>
    </w:tbl>
    <w:p w14:paraId="628AC29E" w14:textId="1FD45BCC" w:rsidR="00FF462B" w:rsidRPr="00A00652" w:rsidRDefault="001319EA" w:rsidP="00FF6F01">
      <w:pPr>
        <w:pStyle w:val="Agency-caption-report"/>
        <w:keepNext/>
      </w:pPr>
      <w:bookmarkStart w:id="239" w:name="_Toc492296581"/>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20</w:t>
      </w:r>
      <w:r w:rsidRPr="00A00652">
        <w:fldChar w:fldCharType="end"/>
      </w:r>
      <w:r w:rsidR="00FF462B" w:rsidRPr="00A00652">
        <w:t xml:space="preserve">. Data for </w:t>
      </w:r>
      <w:hyperlink w:anchor="Figure20" w:history="1">
        <w:r w:rsidR="00FF462B" w:rsidRPr="00A00652">
          <w:rPr>
            <w:rStyle w:val="Hyperlink"/>
          </w:rPr>
          <w:t>Figure 20</w:t>
        </w:r>
      </w:hyperlink>
      <w:r w:rsidR="00FF462B" w:rsidRPr="00A00652">
        <w:t>: ISCED breakdown of pupils with an official decision of SEN in special schools, based on the enrolled school population (%)</w:t>
      </w:r>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name, followed by ISCED 1 percentage and ISCED 2 percentage, Belgium (Flemish speaking community)&#10;4.19&#10;2.87&#10;Belgium (French speaking community)&#10;3.58&#10;2.86&#10;Croatia&#10;0.11&#10;0.14&#10;Cyprus&#10;0.18&#10;0.13&#10;Czech Republic&#10;1.40&#10;1.80&#10;Denmark&#10;1.05&#10;0.98&#10;Estonia&#10;1.59&#10;1.48&#10;Finland&#10;0.52&#10;0.38&#10;France&#10;0.54&#10;0.08&#10;Germany&#10;1.27&#10;2.45&#10;Hungary&#10;0.89&#10;1.43&#10;Iceland&#10;0.20&#10;0.14&#10;Ireland&#10;0.67&#10;0.31&#10;Latvia&#10;2.10&#10;1.41&#10;Lithuania&#10;0.40&#10;0.78&#10;Luxembourg&#10;0.29&#10;0.26&#10;Malta&#10;0.04&#10;0.07&#10;Netherlands&#10;1.40&#10;1.78&#10;Poland&#10;0.83&#10;0.85&#10;Portugal&#10;0.07&#10;0.02&#10;Slovakia&#10;1.80&#10;2.33&#10;Slovenia&#10;1.40&#10;0.38&#10;Spain&#10;0.34&#10;0.19&#10;Sweden&#10;0.53&#10;0.44&#10;Switzerland&#10;1.13&#10;1.04&#10;United Kingdom (Northern Ireland)&#10;0.66&#10;0.70&#10;United Kingdom (Scotland)&#10;0.45&#10;0.53&#10;United Kingdom (Wales)&#10;0.28&#10;0.52&#10;Total average for the 28 countries&#10;0.91&#10;1.05"/>
      </w:tblPr>
      <w:tblGrid>
        <w:gridCol w:w="4008"/>
        <w:gridCol w:w="2568"/>
        <w:gridCol w:w="2568"/>
      </w:tblGrid>
      <w:tr w:rsidR="00960FD5" w:rsidRPr="00A00652" w14:paraId="699239B8"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47A7" w14:textId="77777777" w:rsidR="00960FD5" w:rsidRPr="00A00652" w:rsidRDefault="00960FD5" w:rsidP="00CF6F26">
            <w:pPr>
              <w:pStyle w:val="Agency-body-text-report"/>
              <w:keepNext/>
              <w:spacing w:before="40" w:after="4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41A3A4" w14:textId="6A2DBF3D" w:rsidR="00960FD5" w:rsidRPr="00A00652" w:rsidRDefault="00960FD5" w:rsidP="00CF6F26">
            <w:pPr>
              <w:pStyle w:val="Agency-body-text-report"/>
              <w:keepNext/>
              <w:spacing w:before="40" w:after="40"/>
              <w:jc w:val="center"/>
              <w:rPr>
                <w:b/>
              </w:rPr>
            </w:pPr>
            <w:r w:rsidRPr="00A00652">
              <w:rPr>
                <w:b/>
              </w:rPr>
              <w:t>Percentage (%), ISCED</w:t>
            </w:r>
            <w:r w:rsidR="00A67BE9"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FB07B" w14:textId="780E876F" w:rsidR="00960FD5" w:rsidRPr="00A00652" w:rsidRDefault="00960FD5" w:rsidP="00CF6F26">
            <w:pPr>
              <w:pStyle w:val="Agency-body-text-report"/>
              <w:keepNext/>
              <w:spacing w:before="40" w:after="40"/>
              <w:jc w:val="center"/>
              <w:rPr>
                <w:b/>
              </w:rPr>
            </w:pPr>
            <w:r w:rsidRPr="00A00652">
              <w:rPr>
                <w:b/>
              </w:rPr>
              <w:t>Percentage (%), ISCED</w:t>
            </w:r>
            <w:r w:rsidR="00A67BE9" w:rsidRPr="00A00652">
              <w:rPr>
                <w:b/>
              </w:rPr>
              <w:t> </w:t>
            </w:r>
            <w:r w:rsidRPr="00A00652">
              <w:rPr>
                <w:b/>
              </w:rPr>
              <w:t>2</w:t>
            </w:r>
          </w:p>
        </w:tc>
      </w:tr>
      <w:tr w:rsidR="00960FD5" w:rsidRPr="00A00652" w14:paraId="733FD3F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D3C49" w14:textId="10D5E7DD" w:rsidR="00960FD5" w:rsidRPr="00A00652" w:rsidRDefault="00C51D7A" w:rsidP="00CF6F26">
            <w:pPr>
              <w:pStyle w:val="Agency-body-text-report"/>
              <w:spacing w:before="40" w:after="4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BE7A56" w14:textId="77777777" w:rsidR="00960FD5" w:rsidRPr="00A00652" w:rsidRDefault="00960FD5" w:rsidP="00CF6F26">
            <w:pPr>
              <w:pStyle w:val="Agency-body-text-report"/>
              <w:spacing w:before="40" w:after="40"/>
              <w:jc w:val="center"/>
            </w:pPr>
            <w:r w:rsidRPr="00A00652">
              <w:t>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680976" w14:textId="77777777" w:rsidR="00960FD5" w:rsidRPr="00A00652" w:rsidRDefault="00960FD5" w:rsidP="00CF6F26">
            <w:pPr>
              <w:pStyle w:val="Agency-body-text-report"/>
              <w:spacing w:before="40" w:after="40"/>
              <w:jc w:val="center"/>
            </w:pPr>
            <w:r w:rsidRPr="00A00652">
              <w:t>2.87</w:t>
            </w:r>
          </w:p>
        </w:tc>
      </w:tr>
      <w:tr w:rsidR="00960FD5" w:rsidRPr="00A00652" w14:paraId="75A5711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4DF8F" w14:textId="43AE7DE2" w:rsidR="00960FD5" w:rsidRPr="00A00652" w:rsidRDefault="00C51D7A" w:rsidP="00CF6F26">
            <w:pPr>
              <w:pStyle w:val="Agency-body-text-report"/>
              <w:spacing w:before="40" w:after="4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16FF4" w14:textId="77777777" w:rsidR="00960FD5" w:rsidRPr="00A00652" w:rsidRDefault="00960FD5" w:rsidP="00CF6F26">
            <w:pPr>
              <w:pStyle w:val="Agency-body-text-report"/>
              <w:spacing w:before="40" w:after="40"/>
              <w:jc w:val="center"/>
            </w:pPr>
            <w:r w:rsidRPr="00A00652">
              <w:t>3.58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0B8FD" w14:textId="77777777" w:rsidR="00960FD5" w:rsidRPr="00A00652" w:rsidRDefault="00960FD5" w:rsidP="00CF6F26">
            <w:pPr>
              <w:pStyle w:val="Agency-body-text-report"/>
              <w:spacing w:before="40" w:after="40"/>
              <w:jc w:val="center"/>
            </w:pPr>
            <w:r w:rsidRPr="00A00652">
              <w:t>2.86</w:t>
            </w:r>
          </w:p>
        </w:tc>
      </w:tr>
      <w:tr w:rsidR="00960FD5" w:rsidRPr="00A00652" w14:paraId="58FA6F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15002" w14:textId="77777777" w:rsidR="00960FD5" w:rsidRPr="00A00652" w:rsidRDefault="00960FD5" w:rsidP="00CF6F26">
            <w:pPr>
              <w:pStyle w:val="Agency-body-text-report"/>
              <w:spacing w:before="40" w:after="4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73AE9" w14:textId="77777777" w:rsidR="00960FD5" w:rsidRPr="00A00652" w:rsidRDefault="00960FD5" w:rsidP="00CF6F26">
            <w:pPr>
              <w:pStyle w:val="Agency-body-text-report"/>
              <w:spacing w:before="40" w:after="40"/>
              <w:jc w:val="center"/>
            </w:pPr>
            <w:r w:rsidRPr="00A00652">
              <w:t>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BE2DA" w14:textId="77777777" w:rsidR="00960FD5" w:rsidRPr="00A00652" w:rsidRDefault="00960FD5" w:rsidP="00CF6F26">
            <w:pPr>
              <w:pStyle w:val="Agency-body-text-report"/>
              <w:spacing w:before="40" w:after="40"/>
              <w:jc w:val="center"/>
            </w:pPr>
            <w:r w:rsidRPr="00A00652">
              <w:t>0.14</w:t>
            </w:r>
          </w:p>
        </w:tc>
      </w:tr>
      <w:tr w:rsidR="00960FD5" w:rsidRPr="00A00652" w14:paraId="60F5B55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FC032" w14:textId="77777777" w:rsidR="00960FD5" w:rsidRPr="00A00652" w:rsidRDefault="00960FD5" w:rsidP="00CF6F26">
            <w:pPr>
              <w:pStyle w:val="Agency-body-text-report"/>
              <w:spacing w:before="40" w:after="4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CFD7B" w14:textId="77777777" w:rsidR="00960FD5" w:rsidRPr="00A00652" w:rsidRDefault="00960FD5" w:rsidP="00CF6F26">
            <w:pPr>
              <w:pStyle w:val="Agency-body-text-report"/>
              <w:spacing w:before="40" w:after="40"/>
              <w:jc w:val="center"/>
            </w:pPr>
            <w:r w:rsidRPr="00A00652">
              <w:t>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51DD1" w14:textId="77777777" w:rsidR="00960FD5" w:rsidRPr="00A00652" w:rsidRDefault="00960FD5" w:rsidP="00CF6F26">
            <w:pPr>
              <w:pStyle w:val="Agency-body-text-report"/>
              <w:spacing w:before="40" w:after="40"/>
              <w:jc w:val="center"/>
            </w:pPr>
            <w:r w:rsidRPr="00A00652">
              <w:t>0.13</w:t>
            </w:r>
          </w:p>
        </w:tc>
      </w:tr>
      <w:tr w:rsidR="00960FD5" w:rsidRPr="00A00652" w14:paraId="342E79A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B93D7" w14:textId="1820254A" w:rsidR="00960FD5" w:rsidRPr="00A00652" w:rsidRDefault="0032665B" w:rsidP="00CF6F26">
            <w:pPr>
              <w:pStyle w:val="Agency-body-text-report"/>
              <w:spacing w:before="40" w:after="4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37DE5" w14:textId="77777777" w:rsidR="00960FD5" w:rsidRPr="00A00652" w:rsidRDefault="00960FD5" w:rsidP="00CF6F26">
            <w:pPr>
              <w:pStyle w:val="Agency-body-text-report"/>
              <w:spacing w:before="40" w:after="40"/>
              <w:jc w:val="center"/>
            </w:pPr>
            <w:r w:rsidRPr="00A00652">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1650C" w14:textId="77777777" w:rsidR="00960FD5" w:rsidRPr="00A00652" w:rsidRDefault="00960FD5" w:rsidP="00CF6F26">
            <w:pPr>
              <w:pStyle w:val="Agency-body-text-report"/>
              <w:spacing w:before="40" w:after="40"/>
              <w:jc w:val="center"/>
            </w:pPr>
            <w:r w:rsidRPr="00A00652">
              <w:t>1.80</w:t>
            </w:r>
          </w:p>
        </w:tc>
      </w:tr>
      <w:tr w:rsidR="00960FD5" w:rsidRPr="00A00652" w14:paraId="0F5691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E6152" w14:textId="77777777" w:rsidR="00960FD5" w:rsidRPr="00A00652" w:rsidRDefault="00960FD5" w:rsidP="00CF6F26">
            <w:pPr>
              <w:pStyle w:val="Agency-body-text-report"/>
              <w:spacing w:before="40" w:after="4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E87C94" w14:textId="77777777" w:rsidR="00960FD5" w:rsidRPr="00A00652" w:rsidRDefault="00960FD5" w:rsidP="00CF6F26">
            <w:pPr>
              <w:pStyle w:val="Agency-body-text-report"/>
              <w:spacing w:before="40" w:after="40"/>
              <w:jc w:val="center"/>
            </w:pPr>
            <w:r w:rsidRPr="00A00652">
              <w:t>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001ED" w14:textId="77777777" w:rsidR="00960FD5" w:rsidRPr="00A00652" w:rsidRDefault="00960FD5" w:rsidP="00CF6F26">
            <w:pPr>
              <w:pStyle w:val="Agency-body-text-report"/>
              <w:spacing w:before="40" w:after="40"/>
              <w:jc w:val="center"/>
            </w:pPr>
            <w:r w:rsidRPr="00A00652">
              <w:t>0.98</w:t>
            </w:r>
          </w:p>
        </w:tc>
      </w:tr>
      <w:tr w:rsidR="00960FD5" w:rsidRPr="00A00652" w14:paraId="0FE8419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8C261" w14:textId="77777777" w:rsidR="00960FD5" w:rsidRPr="00A00652" w:rsidRDefault="00960FD5" w:rsidP="00CF6F26">
            <w:pPr>
              <w:pStyle w:val="Agency-body-text-report"/>
              <w:spacing w:before="40" w:after="4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E5C5C6" w14:textId="77777777" w:rsidR="00960FD5" w:rsidRPr="00A00652" w:rsidRDefault="00960FD5" w:rsidP="00CF6F26">
            <w:pPr>
              <w:pStyle w:val="Agency-body-text-report"/>
              <w:spacing w:before="40" w:after="40"/>
              <w:jc w:val="center"/>
            </w:pPr>
            <w:r w:rsidRPr="00A00652">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E12229" w14:textId="77777777" w:rsidR="00960FD5" w:rsidRPr="00A00652" w:rsidRDefault="00960FD5" w:rsidP="00CF6F26">
            <w:pPr>
              <w:pStyle w:val="Agency-body-text-report"/>
              <w:spacing w:before="40" w:after="40"/>
              <w:jc w:val="center"/>
            </w:pPr>
            <w:r w:rsidRPr="00A00652">
              <w:t>1.48</w:t>
            </w:r>
          </w:p>
        </w:tc>
      </w:tr>
      <w:tr w:rsidR="00960FD5" w:rsidRPr="00A00652" w14:paraId="2E146F2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8BDEE" w14:textId="77777777" w:rsidR="00960FD5" w:rsidRPr="00A00652" w:rsidRDefault="00960FD5" w:rsidP="00CF6F26">
            <w:pPr>
              <w:pStyle w:val="Agency-body-text-report"/>
              <w:spacing w:before="40" w:after="4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B3445" w14:textId="77777777" w:rsidR="00960FD5" w:rsidRPr="00A00652" w:rsidRDefault="00960FD5" w:rsidP="00CF6F26">
            <w:pPr>
              <w:pStyle w:val="Agency-body-text-report"/>
              <w:spacing w:before="40" w:after="40"/>
              <w:jc w:val="center"/>
            </w:pPr>
            <w:r w:rsidRPr="00A00652">
              <w:t>0.52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E1089F" w14:textId="77777777" w:rsidR="00960FD5" w:rsidRPr="00A00652" w:rsidRDefault="00960FD5" w:rsidP="00CF6F26">
            <w:pPr>
              <w:pStyle w:val="Agency-body-text-report"/>
              <w:spacing w:before="40" w:after="40"/>
              <w:jc w:val="center"/>
            </w:pPr>
            <w:r w:rsidRPr="00A00652">
              <w:t>0.38</w:t>
            </w:r>
          </w:p>
        </w:tc>
      </w:tr>
      <w:tr w:rsidR="00960FD5" w:rsidRPr="00A00652" w14:paraId="2F43D32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968F6" w14:textId="77777777" w:rsidR="00960FD5" w:rsidRPr="00A00652" w:rsidRDefault="00960FD5" w:rsidP="00CF6F26">
            <w:pPr>
              <w:pStyle w:val="Agency-body-text-report"/>
              <w:spacing w:before="40" w:after="4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C82E0" w14:textId="77777777" w:rsidR="00960FD5" w:rsidRPr="00A00652" w:rsidRDefault="00960FD5" w:rsidP="00CF6F26">
            <w:pPr>
              <w:pStyle w:val="Agency-body-text-report"/>
              <w:spacing w:before="40" w:after="40"/>
              <w:jc w:val="center"/>
            </w:pPr>
            <w:r w:rsidRPr="00A00652">
              <w:t>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5BF97" w14:textId="77777777" w:rsidR="00960FD5" w:rsidRPr="00A00652" w:rsidRDefault="00960FD5" w:rsidP="00CF6F26">
            <w:pPr>
              <w:pStyle w:val="Agency-body-text-report"/>
              <w:spacing w:before="40" w:after="40"/>
              <w:jc w:val="center"/>
            </w:pPr>
            <w:r w:rsidRPr="00A00652">
              <w:t>0.08</w:t>
            </w:r>
          </w:p>
        </w:tc>
      </w:tr>
      <w:tr w:rsidR="00960FD5" w:rsidRPr="00A00652" w14:paraId="1D984BF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77992" w14:textId="77777777" w:rsidR="00960FD5" w:rsidRPr="00A00652" w:rsidRDefault="00960FD5" w:rsidP="00CF6F26">
            <w:pPr>
              <w:pStyle w:val="Agency-body-text-report"/>
              <w:spacing w:before="40" w:after="4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CFB50D" w14:textId="77777777" w:rsidR="00960FD5" w:rsidRPr="00A00652" w:rsidRDefault="00960FD5" w:rsidP="00CF6F26">
            <w:pPr>
              <w:pStyle w:val="Agency-body-text-report"/>
              <w:spacing w:before="40" w:after="40"/>
              <w:jc w:val="center"/>
            </w:pPr>
            <w:r w:rsidRPr="00A00652">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1737E" w14:textId="77777777" w:rsidR="00960FD5" w:rsidRPr="00A00652" w:rsidRDefault="00960FD5" w:rsidP="00CF6F26">
            <w:pPr>
              <w:pStyle w:val="Agency-body-text-report"/>
              <w:spacing w:before="40" w:after="40"/>
              <w:jc w:val="center"/>
            </w:pPr>
            <w:r w:rsidRPr="00A00652">
              <w:t>2.45</w:t>
            </w:r>
          </w:p>
        </w:tc>
      </w:tr>
      <w:tr w:rsidR="00960FD5" w:rsidRPr="00A00652" w14:paraId="207ECFE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A810FC" w14:textId="77777777" w:rsidR="00960FD5" w:rsidRPr="00A00652" w:rsidRDefault="00960FD5" w:rsidP="00CF6F26">
            <w:pPr>
              <w:pStyle w:val="Agency-body-text-report"/>
              <w:spacing w:before="40" w:after="4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078DA" w14:textId="77777777" w:rsidR="00960FD5" w:rsidRPr="00A00652" w:rsidRDefault="00960FD5" w:rsidP="00CF6F26">
            <w:pPr>
              <w:pStyle w:val="Agency-body-text-report"/>
              <w:spacing w:before="40" w:after="40"/>
              <w:jc w:val="center"/>
            </w:pPr>
            <w:r w:rsidRPr="00A00652">
              <w:t>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90CDA" w14:textId="77777777" w:rsidR="00960FD5" w:rsidRPr="00A00652" w:rsidRDefault="00960FD5" w:rsidP="00CF6F26">
            <w:pPr>
              <w:pStyle w:val="Agency-body-text-report"/>
              <w:spacing w:before="40" w:after="40"/>
              <w:jc w:val="center"/>
            </w:pPr>
            <w:r w:rsidRPr="00A00652">
              <w:t>1.43</w:t>
            </w:r>
          </w:p>
        </w:tc>
      </w:tr>
      <w:tr w:rsidR="00960FD5" w:rsidRPr="00A00652" w14:paraId="4433FE9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9A58F" w14:textId="77777777" w:rsidR="00960FD5" w:rsidRPr="00A00652" w:rsidRDefault="00960FD5" w:rsidP="00CF6F26">
            <w:pPr>
              <w:pStyle w:val="Agency-body-text-report"/>
              <w:spacing w:before="40" w:after="4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128FA" w14:textId="77777777" w:rsidR="00960FD5" w:rsidRPr="00A00652" w:rsidRDefault="00960FD5" w:rsidP="00CF6F26">
            <w:pPr>
              <w:pStyle w:val="Agency-body-text-report"/>
              <w:spacing w:before="40" w:after="40"/>
              <w:jc w:val="center"/>
            </w:pPr>
            <w:r w:rsidRPr="00A00652">
              <w:t>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DEA59" w14:textId="77777777" w:rsidR="00960FD5" w:rsidRPr="00A00652" w:rsidRDefault="00960FD5" w:rsidP="00CF6F26">
            <w:pPr>
              <w:pStyle w:val="Agency-body-text-report"/>
              <w:spacing w:before="40" w:after="40"/>
              <w:jc w:val="center"/>
            </w:pPr>
            <w:r w:rsidRPr="00A00652">
              <w:t>0.14</w:t>
            </w:r>
          </w:p>
        </w:tc>
      </w:tr>
      <w:tr w:rsidR="00960FD5" w:rsidRPr="00A00652" w14:paraId="7A5E2AB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BECA3" w14:textId="77777777" w:rsidR="00960FD5" w:rsidRPr="00A00652" w:rsidRDefault="00960FD5" w:rsidP="00CF6F26">
            <w:pPr>
              <w:pStyle w:val="Agency-body-text-report"/>
              <w:spacing w:before="40" w:after="4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1D8A5" w14:textId="77777777" w:rsidR="00960FD5" w:rsidRPr="00A00652" w:rsidRDefault="00960FD5" w:rsidP="00CF6F26">
            <w:pPr>
              <w:pStyle w:val="Agency-body-text-report"/>
              <w:spacing w:before="40" w:after="40"/>
              <w:jc w:val="center"/>
            </w:pPr>
            <w:r w:rsidRPr="00A00652">
              <w:t>0.67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10AF4" w14:textId="77777777" w:rsidR="00960FD5" w:rsidRPr="00A00652" w:rsidRDefault="00960FD5" w:rsidP="00CF6F26">
            <w:pPr>
              <w:pStyle w:val="Agency-body-text-report"/>
              <w:spacing w:before="40" w:after="40"/>
              <w:jc w:val="center"/>
            </w:pPr>
            <w:r w:rsidRPr="00A00652">
              <w:t>0.31</w:t>
            </w:r>
          </w:p>
        </w:tc>
      </w:tr>
      <w:tr w:rsidR="00960FD5" w:rsidRPr="00A00652" w14:paraId="1A68974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AE830" w14:textId="77777777" w:rsidR="00960FD5" w:rsidRPr="00A00652" w:rsidRDefault="00960FD5" w:rsidP="00CF6F26">
            <w:pPr>
              <w:pStyle w:val="Agency-body-text-report"/>
              <w:spacing w:before="40" w:after="4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A2439" w14:textId="77777777" w:rsidR="00960FD5" w:rsidRPr="00A00652" w:rsidRDefault="00960FD5" w:rsidP="00CF6F26">
            <w:pPr>
              <w:pStyle w:val="Agency-body-text-report"/>
              <w:spacing w:before="40" w:after="40"/>
              <w:jc w:val="center"/>
            </w:pPr>
            <w:r w:rsidRPr="00A00652">
              <w:t>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DC6DAE" w14:textId="77777777" w:rsidR="00960FD5" w:rsidRPr="00A00652" w:rsidRDefault="00960FD5" w:rsidP="00CF6F26">
            <w:pPr>
              <w:pStyle w:val="Agency-body-text-report"/>
              <w:spacing w:before="40" w:after="40"/>
              <w:jc w:val="center"/>
            </w:pPr>
            <w:r w:rsidRPr="00A00652">
              <w:t>1.41</w:t>
            </w:r>
          </w:p>
        </w:tc>
      </w:tr>
      <w:tr w:rsidR="00960FD5" w:rsidRPr="00A00652" w14:paraId="323A792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094A6" w14:textId="77777777" w:rsidR="00960FD5" w:rsidRPr="00A00652" w:rsidRDefault="00960FD5" w:rsidP="00CF6F26">
            <w:pPr>
              <w:pStyle w:val="Agency-body-text-report"/>
              <w:spacing w:before="40" w:after="4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388F0" w14:textId="77777777" w:rsidR="00960FD5" w:rsidRPr="00A00652" w:rsidRDefault="00960FD5" w:rsidP="00CF6F26">
            <w:pPr>
              <w:pStyle w:val="Agency-body-text-report"/>
              <w:spacing w:before="40" w:after="40"/>
              <w:jc w:val="center"/>
            </w:pPr>
            <w:r w:rsidRPr="00A00652">
              <w:t>0.40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9107E" w14:textId="77777777" w:rsidR="00960FD5" w:rsidRPr="00A00652" w:rsidRDefault="00960FD5" w:rsidP="00CF6F26">
            <w:pPr>
              <w:pStyle w:val="Agency-body-text-report"/>
              <w:spacing w:before="40" w:after="40"/>
              <w:jc w:val="center"/>
            </w:pPr>
            <w:r w:rsidRPr="00A00652">
              <w:t>0.78</w:t>
            </w:r>
          </w:p>
        </w:tc>
      </w:tr>
      <w:tr w:rsidR="00960FD5" w:rsidRPr="00A00652" w14:paraId="4BDD801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7B786" w14:textId="77777777" w:rsidR="00960FD5" w:rsidRPr="00A00652" w:rsidRDefault="00960FD5" w:rsidP="00CF6F26">
            <w:pPr>
              <w:pStyle w:val="Agency-body-text-report"/>
              <w:spacing w:before="40" w:after="4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8530A" w14:textId="77777777" w:rsidR="00960FD5" w:rsidRPr="00A00652" w:rsidRDefault="00960FD5" w:rsidP="00CF6F26">
            <w:pPr>
              <w:pStyle w:val="Agency-body-text-report"/>
              <w:spacing w:before="40" w:after="40"/>
              <w:jc w:val="center"/>
            </w:pPr>
            <w:r w:rsidRPr="00A00652">
              <w:t>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68BC9" w14:textId="77777777" w:rsidR="00960FD5" w:rsidRPr="00A00652" w:rsidRDefault="00960FD5" w:rsidP="00CF6F26">
            <w:pPr>
              <w:pStyle w:val="Agency-body-text-report"/>
              <w:spacing w:before="40" w:after="40"/>
              <w:jc w:val="center"/>
            </w:pPr>
            <w:r w:rsidRPr="00A00652">
              <w:t>0.26</w:t>
            </w:r>
          </w:p>
        </w:tc>
      </w:tr>
      <w:tr w:rsidR="00960FD5" w:rsidRPr="00A00652" w14:paraId="0DF937E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8365F" w14:textId="77777777" w:rsidR="00960FD5" w:rsidRPr="00A00652" w:rsidRDefault="00960FD5" w:rsidP="00CF6F26">
            <w:pPr>
              <w:pStyle w:val="Agency-body-text-report"/>
              <w:spacing w:before="40" w:after="4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9A9496" w14:textId="77777777" w:rsidR="00960FD5" w:rsidRPr="00A00652" w:rsidRDefault="00960FD5" w:rsidP="00CF6F26">
            <w:pPr>
              <w:pStyle w:val="Agency-body-text-report"/>
              <w:spacing w:before="40" w:after="40"/>
              <w:jc w:val="center"/>
            </w:pPr>
            <w:r w:rsidRPr="00A00652">
              <w:t>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2E933" w14:textId="77777777" w:rsidR="00960FD5" w:rsidRPr="00A00652" w:rsidRDefault="00960FD5" w:rsidP="00CF6F26">
            <w:pPr>
              <w:pStyle w:val="Agency-body-text-report"/>
              <w:spacing w:before="40" w:after="40"/>
              <w:jc w:val="center"/>
            </w:pPr>
            <w:r w:rsidRPr="00A00652">
              <w:t>0.07</w:t>
            </w:r>
          </w:p>
        </w:tc>
      </w:tr>
      <w:tr w:rsidR="00960FD5" w:rsidRPr="00A00652" w14:paraId="48DB83B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23B63" w14:textId="77777777" w:rsidR="00960FD5" w:rsidRPr="00A00652" w:rsidRDefault="00960FD5" w:rsidP="00CF6F26">
            <w:pPr>
              <w:pStyle w:val="Agency-body-text-report"/>
              <w:spacing w:before="40" w:after="4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D0DB7" w14:textId="77777777" w:rsidR="00960FD5" w:rsidRPr="00A00652" w:rsidRDefault="00960FD5" w:rsidP="00CF6F26">
            <w:pPr>
              <w:pStyle w:val="Agency-body-text-report"/>
              <w:spacing w:before="40" w:after="40"/>
              <w:jc w:val="center"/>
            </w:pPr>
            <w:r w:rsidRPr="00A00652">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433FE" w14:textId="77777777" w:rsidR="00960FD5" w:rsidRPr="00A00652" w:rsidRDefault="00960FD5" w:rsidP="00CF6F26">
            <w:pPr>
              <w:pStyle w:val="Agency-body-text-report"/>
              <w:spacing w:before="40" w:after="40"/>
              <w:jc w:val="center"/>
            </w:pPr>
            <w:r w:rsidRPr="00A00652">
              <w:t>1.78</w:t>
            </w:r>
          </w:p>
        </w:tc>
      </w:tr>
      <w:tr w:rsidR="00960FD5" w:rsidRPr="00A00652" w14:paraId="3BEEF5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581723" w14:textId="77777777" w:rsidR="00960FD5" w:rsidRPr="00A00652" w:rsidRDefault="00960FD5" w:rsidP="00CF6F26">
            <w:pPr>
              <w:pStyle w:val="Agency-body-text-report"/>
              <w:spacing w:before="40" w:after="4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7C5A87" w14:textId="77777777" w:rsidR="00960FD5" w:rsidRPr="00A00652" w:rsidRDefault="00960FD5" w:rsidP="00CF6F26">
            <w:pPr>
              <w:pStyle w:val="Agency-body-text-report"/>
              <w:spacing w:before="40" w:after="40"/>
              <w:jc w:val="center"/>
            </w:pPr>
            <w:r w:rsidRPr="00A00652">
              <w:t>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A9CB73" w14:textId="77777777" w:rsidR="00960FD5" w:rsidRPr="00A00652" w:rsidRDefault="00960FD5" w:rsidP="00CF6F26">
            <w:pPr>
              <w:pStyle w:val="Agency-body-text-report"/>
              <w:spacing w:before="40" w:after="40"/>
              <w:jc w:val="center"/>
            </w:pPr>
            <w:r w:rsidRPr="00A00652">
              <w:t>0.85</w:t>
            </w:r>
          </w:p>
        </w:tc>
      </w:tr>
      <w:tr w:rsidR="00960FD5" w:rsidRPr="00A00652" w14:paraId="5ADD4DB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5BC9B9" w14:textId="77777777" w:rsidR="00960FD5" w:rsidRPr="00A00652" w:rsidRDefault="00960FD5" w:rsidP="00CF6F26">
            <w:pPr>
              <w:pStyle w:val="Agency-body-text-report"/>
              <w:spacing w:before="40" w:after="4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6AA41" w14:textId="77777777" w:rsidR="00960FD5" w:rsidRPr="00A00652" w:rsidRDefault="00960FD5" w:rsidP="00CF6F26">
            <w:pPr>
              <w:pStyle w:val="Agency-body-text-report"/>
              <w:spacing w:before="40" w:after="40"/>
              <w:jc w:val="center"/>
            </w:pPr>
            <w:r w:rsidRPr="00A00652">
              <w:t>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CE569A" w14:textId="77777777" w:rsidR="00960FD5" w:rsidRPr="00A00652" w:rsidRDefault="00960FD5" w:rsidP="00CF6F26">
            <w:pPr>
              <w:pStyle w:val="Agency-body-text-report"/>
              <w:spacing w:before="40" w:after="40"/>
              <w:jc w:val="center"/>
            </w:pPr>
            <w:r w:rsidRPr="00A00652">
              <w:t>0.02</w:t>
            </w:r>
          </w:p>
        </w:tc>
      </w:tr>
      <w:tr w:rsidR="00960FD5" w:rsidRPr="00A00652" w14:paraId="3BC5C6B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BB51B" w14:textId="77777777" w:rsidR="00960FD5" w:rsidRPr="00A00652" w:rsidRDefault="00960FD5" w:rsidP="00CF6F26">
            <w:pPr>
              <w:pStyle w:val="Agency-body-text-report"/>
              <w:spacing w:before="40" w:after="4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FB329" w14:textId="77777777" w:rsidR="00960FD5" w:rsidRPr="00A00652" w:rsidRDefault="00960FD5" w:rsidP="00CF6F26">
            <w:pPr>
              <w:pStyle w:val="Agency-body-text-report"/>
              <w:spacing w:before="40" w:after="40"/>
              <w:jc w:val="center"/>
            </w:pPr>
            <w:r w:rsidRPr="00A00652">
              <w:t>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90A88" w14:textId="77777777" w:rsidR="00960FD5" w:rsidRPr="00A00652" w:rsidRDefault="00960FD5" w:rsidP="00CF6F26">
            <w:pPr>
              <w:pStyle w:val="Agency-body-text-report"/>
              <w:spacing w:before="40" w:after="40"/>
              <w:jc w:val="center"/>
            </w:pPr>
            <w:r w:rsidRPr="00A00652">
              <w:t>2.33</w:t>
            </w:r>
          </w:p>
        </w:tc>
      </w:tr>
      <w:tr w:rsidR="00960FD5" w:rsidRPr="00A00652" w14:paraId="6D250E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4527D" w14:textId="77777777" w:rsidR="00960FD5" w:rsidRPr="00A00652" w:rsidRDefault="00960FD5" w:rsidP="00CF6F26">
            <w:pPr>
              <w:pStyle w:val="Agency-body-text-report"/>
              <w:spacing w:before="40" w:after="4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453F" w14:textId="77777777" w:rsidR="00960FD5" w:rsidRPr="00A00652" w:rsidRDefault="00960FD5" w:rsidP="00CF6F26">
            <w:pPr>
              <w:pStyle w:val="Agency-body-text-report"/>
              <w:spacing w:before="40" w:after="40"/>
              <w:jc w:val="center"/>
            </w:pPr>
            <w:r w:rsidRPr="00A00652">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678CD" w14:textId="77777777" w:rsidR="00960FD5" w:rsidRPr="00A00652" w:rsidRDefault="00960FD5" w:rsidP="00CF6F26">
            <w:pPr>
              <w:pStyle w:val="Agency-body-text-report"/>
              <w:spacing w:before="40" w:after="40"/>
              <w:jc w:val="center"/>
            </w:pPr>
            <w:r w:rsidRPr="00A00652">
              <w:t>0.38</w:t>
            </w:r>
          </w:p>
        </w:tc>
      </w:tr>
      <w:tr w:rsidR="00960FD5" w:rsidRPr="00A00652" w14:paraId="42028B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C415C" w14:textId="77777777" w:rsidR="00960FD5" w:rsidRPr="00A00652" w:rsidRDefault="00960FD5" w:rsidP="00CF6F26">
            <w:pPr>
              <w:pStyle w:val="Agency-body-text-report"/>
              <w:spacing w:before="40" w:after="4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844EF3" w14:textId="77777777" w:rsidR="00960FD5" w:rsidRPr="00A00652" w:rsidRDefault="00960FD5" w:rsidP="00CF6F26">
            <w:pPr>
              <w:pStyle w:val="Agency-body-text-report"/>
              <w:spacing w:before="40" w:after="40"/>
              <w:jc w:val="center"/>
            </w:pPr>
            <w:r w:rsidRPr="00A00652">
              <w:t>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D582AA" w14:textId="77777777" w:rsidR="00960FD5" w:rsidRPr="00A00652" w:rsidRDefault="00960FD5" w:rsidP="00CF6F26">
            <w:pPr>
              <w:pStyle w:val="Agency-body-text-report"/>
              <w:spacing w:before="40" w:after="40"/>
              <w:jc w:val="center"/>
            </w:pPr>
            <w:r w:rsidRPr="00A00652">
              <w:t>0.19</w:t>
            </w:r>
          </w:p>
        </w:tc>
      </w:tr>
      <w:tr w:rsidR="00960FD5" w:rsidRPr="00A00652" w14:paraId="01A8BCF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9D3CA6" w14:textId="77777777" w:rsidR="00960FD5" w:rsidRPr="00A00652" w:rsidRDefault="00960FD5" w:rsidP="00CF6F26">
            <w:pPr>
              <w:pStyle w:val="Agency-body-text-report"/>
              <w:spacing w:before="40" w:after="4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C9EB9" w14:textId="77777777" w:rsidR="00960FD5" w:rsidRPr="00A00652" w:rsidRDefault="00960FD5" w:rsidP="00CF6F26">
            <w:pPr>
              <w:pStyle w:val="Agency-body-text-report"/>
              <w:spacing w:before="40" w:after="40"/>
              <w:jc w:val="center"/>
            </w:pPr>
            <w:r w:rsidRPr="00A00652">
              <w:t>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1E0C6" w14:textId="77777777" w:rsidR="00960FD5" w:rsidRPr="00A00652" w:rsidRDefault="00960FD5" w:rsidP="00CF6F26">
            <w:pPr>
              <w:pStyle w:val="Agency-body-text-report"/>
              <w:spacing w:before="40" w:after="40"/>
              <w:jc w:val="center"/>
            </w:pPr>
            <w:r w:rsidRPr="00A00652">
              <w:t>0.44</w:t>
            </w:r>
          </w:p>
        </w:tc>
      </w:tr>
      <w:tr w:rsidR="00960FD5" w:rsidRPr="00A00652" w14:paraId="681773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4EEB9" w14:textId="77777777" w:rsidR="00960FD5" w:rsidRPr="00A00652" w:rsidRDefault="00960FD5" w:rsidP="00CF6F26">
            <w:pPr>
              <w:pStyle w:val="Agency-body-text-report"/>
              <w:spacing w:before="40" w:after="4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6F723" w14:textId="77777777" w:rsidR="00960FD5" w:rsidRPr="00A00652" w:rsidRDefault="00960FD5" w:rsidP="00CF6F26">
            <w:pPr>
              <w:pStyle w:val="Agency-body-text-report"/>
              <w:spacing w:before="40" w:after="40"/>
              <w:jc w:val="center"/>
            </w:pPr>
            <w:r w:rsidRPr="00A00652">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3ED67" w14:textId="77777777" w:rsidR="00960FD5" w:rsidRPr="00A00652" w:rsidRDefault="00960FD5" w:rsidP="00CF6F26">
            <w:pPr>
              <w:pStyle w:val="Agency-body-text-report"/>
              <w:spacing w:before="40" w:after="40"/>
              <w:jc w:val="center"/>
            </w:pPr>
            <w:r w:rsidRPr="00A00652">
              <w:t>1.04</w:t>
            </w:r>
          </w:p>
        </w:tc>
      </w:tr>
      <w:tr w:rsidR="00960FD5" w:rsidRPr="00A00652" w14:paraId="1EF7423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C31A5" w14:textId="442354C1" w:rsidR="00960FD5" w:rsidRPr="00A00652" w:rsidRDefault="00DD7189" w:rsidP="00CF6F26">
            <w:pPr>
              <w:pStyle w:val="Agency-body-text-report"/>
              <w:spacing w:before="40" w:after="4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96354" w14:textId="77777777" w:rsidR="00960FD5" w:rsidRPr="00A00652" w:rsidRDefault="00960FD5" w:rsidP="00CF6F26">
            <w:pPr>
              <w:pStyle w:val="Agency-body-text-report"/>
              <w:spacing w:before="40" w:after="40"/>
              <w:jc w:val="center"/>
            </w:pPr>
            <w:r w:rsidRPr="00A00652">
              <w:t>0.66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F465EF" w14:textId="77777777" w:rsidR="00960FD5" w:rsidRPr="00A00652" w:rsidRDefault="00960FD5" w:rsidP="00CF6F26">
            <w:pPr>
              <w:pStyle w:val="Agency-body-text-report"/>
              <w:spacing w:before="40" w:after="40"/>
              <w:jc w:val="center"/>
            </w:pPr>
            <w:r w:rsidRPr="00A00652">
              <w:t>0.70</w:t>
            </w:r>
          </w:p>
        </w:tc>
      </w:tr>
      <w:tr w:rsidR="00960FD5" w:rsidRPr="00A00652" w14:paraId="5AC9810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30667" w14:textId="6EE0F5DA" w:rsidR="00960FD5" w:rsidRPr="00A00652" w:rsidRDefault="00DD7189" w:rsidP="00CF6F26">
            <w:pPr>
              <w:pStyle w:val="Agency-body-text-report"/>
              <w:spacing w:before="40" w:after="4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096487" w14:textId="77777777" w:rsidR="00960FD5" w:rsidRPr="00A00652" w:rsidRDefault="00960FD5" w:rsidP="00CF6F26">
            <w:pPr>
              <w:pStyle w:val="Agency-body-text-report"/>
              <w:spacing w:before="40" w:after="40"/>
              <w:jc w:val="center"/>
            </w:pPr>
            <w:r w:rsidRPr="00A00652">
              <w:t>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250FB" w14:textId="77777777" w:rsidR="00960FD5" w:rsidRPr="00A00652" w:rsidRDefault="00960FD5" w:rsidP="00CF6F26">
            <w:pPr>
              <w:pStyle w:val="Agency-body-text-report"/>
              <w:spacing w:before="40" w:after="40"/>
              <w:jc w:val="center"/>
            </w:pPr>
            <w:r w:rsidRPr="00A00652">
              <w:t>0.53</w:t>
            </w:r>
          </w:p>
        </w:tc>
      </w:tr>
      <w:tr w:rsidR="00960FD5" w:rsidRPr="00A00652" w14:paraId="35AE86F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7CD32" w14:textId="2DA298BE" w:rsidR="00960FD5" w:rsidRPr="00A00652" w:rsidRDefault="00DD7189" w:rsidP="00CF6F26">
            <w:pPr>
              <w:pStyle w:val="Agency-body-text-report"/>
              <w:spacing w:before="40" w:after="4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7E755" w14:textId="77777777" w:rsidR="00960FD5" w:rsidRPr="00A00652" w:rsidRDefault="00960FD5" w:rsidP="00CF6F26">
            <w:pPr>
              <w:pStyle w:val="Agency-body-text-report"/>
              <w:spacing w:before="40" w:after="40"/>
              <w:jc w:val="center"/>
            </w:pPr>
            <w:r w:rsidRPr="00A00652">
              <w:t>0.28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27E93" w14:textId="77777777" w:rsidR="00960FD5" w:rsidRPr="00A00652" w:rsidRDefault="00960FD5" w:rsidP="00CF6F26">
            <w:pPr>
              <w:pStyle w:val="Agency-body-text-report"/>
              <w:spacing w:before="40" w:after="40"/>
              <w:jc w:val="center"/>
            </w:pPr>
            <w:r w:rsidRPr="00A00652">
              <w:t>0.52</w:t>
            </w:r>
          </w:p>
        </w:tc>
      </w:tr>
      <w:tr w:rsidR="00960FD5" w:rsidRPr="00A00652" w14:paraId="672A324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BDEF0" w14:textId="51CA6DB7" w:rsidR="00960FD5" w:rsidRPr="00A00652" w:rsidRDefault="006749ED" w:rsidP="00CF6F26">
            <w:pPr>
              <w:pStyle w:val="Agency-body-text-report"/>
              <w:spacing w:before="40" w:after="40"/>
              <w:rPr>
                <w:b/>
              </w:rPr>
            </w:pPr>
            <w:r w:rsidRPr="00A00652">
              <w:rPr>
                <w:b/>
              </w:rPr>
              <w:t>Total ave</w:t>
            </w:r>
            <w:r w:rsidR="00960FD5" w:rsidRPr="00A00652">
              <w:rPr>
                <w:b/>
              </w:rPr>
              <w:t>rage for the 28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45BAE" w14:textId="77777777" w:rsidR="00960FD5" w:rsidRPr="00A00652" w:rsidRDefault="00960FD5" w:rsidP="00CF6F26">
            <w:pPr>
              <w:pStyle w:val="Agency-body-text-report"/>
              <w:spacing w:before="40" w:after="40"/>
              <w:jc w:val="center"/>
              <w:rPr>
                <w:b/>
              </w:rPr>
            </w:pPr>
            <w:r w:rsidRPr="00A00652">
              <w:rPr>
                <w:b/>
              </w:rPr>
              <w:t>0.91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DDE86C" w14:textId="77777777" w:rsidR="00960FD5" w:rsidRPr="00A00652" w:rsidRDefault="00960FD5" w:rsidP="00CF6F26">
            <w:pPr>
              <w:pStyle w:val="Agency-body-text-report"/>
              <w:spacing w:before="40" w:after="40"/>
              <w:jc w:val="center"/>
              <w:rPr>
                <w:b/>
              </w:rPr>
            </w:pPr>
            <w:r w:rsidRPr="00A00652">
              <w:rPr>
                <w:b/>
              </w:rPr>
              <w:t>1.05</w:t>
            </w:r>
          </w:p>
        </w:tc>
      </w:tr>
    </w:tbl>
    <w:p w14:paraId="650A3ABA" w14:textId="4FAE04F1" w:rsidR="00960FD5" w:rsidRPr="00A00652" w:rsidRDefault="00960FD5" w:rsidP="00FF462B">
      <w:pPr>
        <w:pStyle w:val="Agency-body-text-report"/>
      </w:pPr>
      <w:r w:rsidRPr="00A00652">
        <w:rPr>
          <w:b/>
        </w:rPr>
        <w:t>NB:</w:t>
      </w:r>
      <w:r w:rsidRPr="00A00652">
        <w:t xml:space="preserve"> The data relating to Indicator 3b.4 </w:t>
      </w:r>
      <w:r w:rsidR="007635DF" w:rsidRPr="00A00652">
        <w:t>(</w:t>
      </w:r>
      <w:hyperlink w:anchor="TableA" w:history="1">
        <w:r w:rsidR="007635DF" w:rsidRPr="00A00652">
          <w:rPr>
            <w:rStyle w:val="Hyperlink"/>
          </w:rPr>
          <w:t>Tables A</w:t>
        </w:r>
      </w:hyperlink>
      <w:r w:rsidR="00DA1CB8" w:rsidRPr="00A00652">
        <w:t xml:space="preserve">, </w:t>
      </w:r>
      <w:hyperlink w:anchor="TableB" w:history="1">
        <w:r w:rsidR="00DA1CB8" w:rsidRPr="00A00652">
          <w:rPr>
            <w:rStyle w:val="Hyperlink"/>
          </w:rPr>
          <w:t>B</w:t>
        </w:r>
      </w:hyperlink>
      <w:r w:rsidR="00DA1CB8" w:rsidRPr="00A00652">
        <w:t xml:space="preserve"> and</w:t>
      </w:r>
      <w:r w:rsidR="007635DF" w:rsidRPr="00A00652">
        <w:t xml:space="preserve"> </w:t>
      </w:r>
      <w:hyperlink w:anchor="TableC" w:history="1">
        <w:r w:rsidR="007635DF" w:rsidRPr="00A00652">
          <w:rPr>
            <w:rStyle w:val="Hyperlink"/>
          </w:rPr>
          <w:t>C</w:t>
        </w:r>
      </w:hyperlink>
      <w:r w:rsidR="007635DF" w:rsidRPr="00A00652">
        <w:t xml:space="preserve">) </w:t>
      </w:r>
      <w:r w:rsidR="002F03B7" w:rsidRPr="00A00652">
        <w:t xml:space="preserve">is </w:t>
      </w:r>
      <w:r w:rsidRPr="00A00652">
        <w:t xml:space="preserve">presented directly in the main body of the report and </w:t>
      </w:r>
      <w:r w:rsidR="009F0B51" w:rsidRPr="00A00652">
        <w:t xml:space="preserve">is </w:t>
      </w:r>
      <w:r w:rsidRPr="00A00652">
        <w:t>not repeated here.</w:t>
      </w:r>
    </w:p>
    <w:p w14:paraId="30255F8E" w14:textId="7B244223" w:rsidR="00960FD5" w:rsidRPr="00A00652" w:rsidRDefault="00960FD5" w:rsidP="00FF462B">
      <w:pPr>
        <w:pStyle w:val="Agency-heading-4-report"/>
      </w:pPr>
      <w:bookmarkStart w:id="240" w:name="_Toc485812877"/>
      <w:r w:rsidRPr="00A00652">
        <w:lastRenderedPageBreak/>
        <w:t>Indicator 3b.5: the percentage of pupils with an official decision of SEN in fully separate educational settings, based on the enrolled school population (%)</w:t>
      </w:r>
      <w:bookmarkEnd w:id="240"/>
    </w:p>
    <w:p w14:paraId="390A1FBE" w14:textId="62007581" w:rsidR="00FF462B" w:rsidRPr="00A00652" w:rsidRDefault="001319EA" w:rsidP="00FF6F01">
      <w:pPr>
        <w:pStyle w:val="Agency-caption-report"/>
        <w:keepNext/>
      </w:pPr>
      <w:bookmarkStart w:id="241" w:name="_Toc492296582"/>
      <w:r w:rsidRPr="00A00652">
        <w:t xml:space="preserve">Table </w:t>
      </w:r>
      <w:r w:rsidRPr="00A00652">
        <w:fldChar w:fldCharType="begin"/>
      </w:r>
      <w:r w:rsidRPr="00A00652">
        <w:instrText xml:space="preserve"> SEQ Table \* ARABIC </w:instrText>
      </w:r>
      <w:r w:rsidRPr="00A00652">
        <w:fldChar w:fldCharType="separate"/>
      </w:r>
      <w:r w:rsidRPr="00A00652">
        <w:t>21</w:t>
      </w:r>
      <w:r w:rsidRPr="00A00652">
        <w:fldChar w:fldCharType="end"/>
      </w:r>
      <w:r w:rsidR="00FF462B" w:rsidRPr="00A00652">
        <w:t xml:space="preserve">. Data for </w:t>
      </w:r>
      <w:hyperlink w:anchor="Figure21" w:history="1">
        <w:r w:rsidR="00FF462B" w:rsidRPr="00A00652">
          <w:rPr>
            <w:rStyle w:val="Hyperlink"/>
          </w:rPr>
          <w:t>Figure 2</w:t>
        </w:r>
        <w:r w:rsidR="00880068" w:rsidRPr="00A00652">
          <w:rPr>
            <w:rStyle w:val="Hyperlink"/>
          </w:rPr>
          <w:t>1</w:t>
        </w:r>
      </w:hyperlink>
      <w:r w:rsidR="00FF462B" w:rsidRPr="00A00652">
        <w:t>: Percentage of pupils with an official decision of SEN in fully separate educational settings, based on the enrolled school population (%)</w:t>
      </w:r>
      <w:bookmarkEnd w:id="241"/>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Croatia&#10;0.36&#10;Cyprus&#10;1.01&#10;Czech Republic&#10;4.04&#10;Denmark&#10;5.32&#10;Estonia&#10;4.54&#10;Finland&#10;4.54&#10;France&#10;1.43&#10;Hungary&#10;2.69&#10;Iceland&#10;1.29&#10;Ireland&#10;1.55&#10;Latvia&#10;4.21&#10;Lithuania&#10;1.41&#10;Luxembourg&#10;1.07&#10;Norway&#10;0.67&#10;Poland&#10;1.77&#10;Portugal&#10;0.39&#10;Slovakia&#10;6.28&#10;Slovenia&#10;2.05&#10;Spain&#10;0.66&#10;Switzerland&#10;4.28&#10;United Kingdom (England)&#10;1.27&#10;United Kingdom (Northern Ireland)&#10;1.95&#10;United Kingdom (Scotland)&#10;1.45&#10;United Kingdom (Wales)&#10;1.49&#10;Total average for the 24 countries&#10;1.67"/>
      </w:tblPr>
      <w:tblGrid>
        <w:gridCol w:w="4581"/>
        <w:gridCol w:w="4563"/>
      </w:tblGrid>
      <w:tr w:rsidR="00960FD5" w:rsidRPr="00A00652" w14:paraId="20CBAF1C"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385DA77" w14:textId="77777777" w:rsidR="00960FD5" w:rsidRPr="00A00652" w:rsidRDefault="00960FD5">
            <w:pPr>
              <w:pStyle w:val="Agency-body-text-report"/>
              <w:keepNext/>
              <w:spacing w:before="60" w:after="6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211AEB90" w14:textId="77777777" w:rsidR="00960FD5" w:rsidRPr="00A00652" w:rsidRDefault="00960FD5">
            <w:pPr>
              <w:pStyle w:val="Agency-body-text-report"/>
              <w:keepNext/>
              <w:spacing w:before="60" w:after="60"/>
              <w:jc w:val="center"/>
              <w:rPr>
                <w:b/>
              </w:rPr>
            </w:pPr>
            <w:r w:rsidRPr="00A00652">
              <w:rPr>
                <w:b/>
              </w:rPr>
              <w:t>Percentage (%)</w:t>
            </w:r>
          </w:p>
        </w:tc>
      </w:tr>
      <w:tr w:rsidR="00960FD5" w:rsidRPr="00A00652" w14:paraId="730A140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10976B3" w14:textId="77777777" w:rsidR="00960FD5" w:rsidRPr="00A00652" w:rsidRDefault="00960FD5">
            <w:pPr>
              <w:pStyle w:val="Agency-body-text-report"/>
              <w:spacing w:before="60" w:after="6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31B8D57" w14:textId="77777777" w:rsidR="00960FD5" w:rsidRPr="00A00652" w:rsidRDefault="00960FD5">
            <w:pPr>
              <w:pStyle w:val="Agency-body-text-report"/>
              <w:spacing w:before="60" w:after="60"/>
              <w:jc w:val="center"/>
            </w:pPr>
            <w:r w:rsidRPr="00A00652">
              <w:t>0.36</w:t>
            </w:r>
          </w:p>
        </w:tc>
      </w:tr>
      <w:tr w:rsidR="00960FD5" w:rsidRPr="00A00652" w14:paraId="543182D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4B02192" w14:textId="77777777" w:rsidR="00960FD5" w:rsidRPr="00A00652" w:rsidRDefault="00960FD5">
            <w:pPr>
              <w:pStyle w:val="Agency-body-text-report"/>
              <w:spacing w:before="60" w:after="6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404B8C7" w14:textId="77777777" w:rsidR="00960FD5" w:rsidRPr="00A00652" w:rsidRDefault="00960FD5">
            <w:pPr>
              <w:pStyle w:val="Agency-body-text-report"/>
              <w:spacing w:before="60" w:after="60"/>
              <w:jc w:val="center"/>
            </w:pPr>
            <w:r w:rsidRPr="00A00652">
              <w:t>1.01</w:t>
            </w:r>
          </w:p>
        </w:tc>
      </w:tr>
      <w:tr w:rsidR="00960FD5" w:rsidRPr="00A00652" w14:paraId="72540CD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A76003A" w14:textId="46A8BB8A" w:rsidR="00960FD5" w:rsidRPr="00A00652" w:rsidRDefault="0032665B">
            <w:pPr>
              <w:pStyle w:val="Agency-body-text-report"/>
              <w:spacing w:before="60" w:after="6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F35D6D" w14:textId="77777777" w:rsidR="00960FD5" w:rsidRPr="00A00652" w:rsidRDefault="00960FD5">
            <w:pPr>
              <w:pStyle w:val="Agency-body-text-report"/>
              <w:spacing w:before="60" w:after="60"/>
              <w:jc w:val="center"/>
            </w:pPr>
            <w:r w:rsidRPr="00A00652">
              <w:t>4.04</w:t>
            </w:r>
          </w:p>
        </w:tc>
      </w:tr>
      <w:tr w:rsidR="00960FD5" w:rsidRPr="00A00652" w14:paraId="1F9716B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7C8F43" w14:textId="77777777" w:rsidR="00960FD5" w:rsidRPr="00A00652" w:rsidRDefault="00960FD5">
            <w:pPr>
              <w:pStyle w:val="Agency-body-text-report"/>
              <w:spacing w:before="60" w:after="6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E90AF04" w14:textId="77777777" w:rsidR="00960FD5" w:rsidRPr="00A00652" w:rsidRDefault="00960FD5">
            <w:pPr>
              <w:pStyle w:val="Agency-body-text-report"/>
              <w:spacing w:before="60" w:after="60"/>
              <w:jc w:val="center"/>
            </w:pPr>
            <w:r w:rsidRPr="00A00652">
              <w:t>5.32</w:t>
            </w:r>
          </w:p>
        </w:tc>
      </w:tr>
      <w:tr w:rsidR="00960FD5" w:rsidRPr="00A00652" w14:paraId="77248F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24EC09A" w14:textId="77777777" w:rsidR="00960FD5" w:rsidRPr="00A00652" w:rsidRDefault="00960FD5">
            <w:pPr>
              <w:pStyle w:val="Agency-body-text-report"/>
              <w:spacing w:before="60" w:after="6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23F72D1" w14:textId="77777777" w:rsidR="00960FD5" w:rsidRPr="00A00652" w:rsidRDefault="00960FD5">
            <w:pPr>
              <w:pStyle w:val="Agency-body-text-report"/>
              <w:spacing w:before="60" w:after="60"/>
              <w:jc w:val="center"/>
            </w:pPr>
            <w:r w:rsidRPr="00A00652">
              <w:t>4.54</w:t>
            </w:r>
          </w:p>
        </w:tc>
      </w:tr>
      <w:tr w:rsidR="00960FD5" w:rsidRPr="00A00652" w14:paraId="08DAD3B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0A0F3BE" w14:textId="77777777" w:rsidR="00960FD5" w:rsidRPr="00A00652" w:rsidRDefault="00960FD5">
            <w:pPr>
              <w:pStyle w:val="Agency-body-text-report"/>
              <w:spacing w:before="60" w:after="6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9B39152" w14:textId="77777777" w:rsidR="00960FD5" w:rsidRPr="00A00652" w:rsidRDefault="00960FD5">
            <w:pPr>
              <w:pStyle w:val="Agency-body-text-report"/>
              <w:spacing w:before="60" w:after="60"/>
              <w:jc w:val="center"/>
            </w:pPr>
            <w:r w:rsidRPr="00A00652">
              <w:t>4.54</w:t>
            </w:r>
          </w:p>
        </w:tc>
      </w:tr>
      <w:tr w:rsidR="00960FD5" w:rsidRPr="00A00652" w14:paraId="7D5CEF0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DF85CDB" w14:textId="77777777" w:rsidR="00960FD5" w:rsidRPr="00A00652" w:rsidRDefault="00960FD5">
            <w:pPr>
              <w:pStyle w:val="Agency-body-text-report"/>
              <w:spacing w:before="60" w:after="6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C0F2DCD" w14:textId="77777777" w:rsidR="00960FD5" w:rsidRPr="00A00652" w:rsidRDefault="00960FD5">
            <w:pPr>
              <w:pStyle w:val="Agency-body-text-report"/>
              <w:spacing w:before="60" w:after="60"/>
              <w:jc w:val="center"/>
            </w:pPr>
            <w:r w:rsidRPr="00A00652">
              <w:t>1.43</w:t>
            </w:r>
          </w:p>
        </w:tc>
      </w:tr>
      <w:tr w:rsidR="00960FD5" w:rsidRPr="00A00652" w14:paraId="38ABFE6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14BE744" w14:textId="77777777" w:rsidR="00960FD5" w:rsidRPr="00A00652" w:rsidRDefault="00960FD5">
            <w:pPr>
              <w:pStyle w:val="Agency-body-text-report"/>
              <w:spacing w:before="60" w:after="6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7F40D39" w14:textId="77777777" w:rsidR="00960FD5" w:rsidRPr="00A00652" w:rsidRDefault="00960FD5">
            <w:pPr>
              <w:pStyle w:val="Agency-body-text-report"/>
              <w:spacing w:before="60" w:after="60"/>
              <w:jc w:val="center"/>
            </w:pPr>
            <w:r w:rsidRPr="00A00652">
              <w:t>2.69</w:t>
            </w:r>
          </w:p>
        </w:tc>
      </w:tr>
      <w:tr w:rsidR="00960FD5" w:rsidRPr="00A00652" w14:paraId="7700DAF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4A8B55" w14:textId="77777777" w:rsidR="00960FD5" w:rsidRPr="00A00652" w:rsidRDefault="00960FD5">
            <w:pPr>
              <w:pStyle w:val="Agency-body-text-report"/>
              <w:spacing w:before="60" w:after="6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BD00947" w14:textId="77777777" w:rsidR="00960FD5" w:rsidRPr="00A00652" w:rsidRDefault="00960FD5">
            <w:pPr>
              <w:pStyle w:val="Agency-body-text-report"/>
              <w:spacing w:before="60" w:after="60"/>
              <w:jc w:val="center"/>
            </w:pPr>
            <w:r w:rsidRPr="00A00652">
              <w:t>1.29</w:t>
            </w:r>
          </w:p>
        </w:tc>
      </w:tr>
      <w:tr w:rsidR="00960FD5" w:rsidRPr="00A00652" w14:paraId="74AA4A9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6DDC87D" w14:textId="77777777" w:rsidR="00960FD5" w:rsidRPr="00A00652" w:rsidRDefault="00960FD5">
            <w:pPr>
              <w:pStyle w:val="Agency-body-text-report"/>
              <w:spacing w:before="60" w:after="6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561669C" w14:textId="77777777" w:rsidR="00960FD5" w:rsidRPr="00A00652" w:rsidRDefault="00960FD5">
            <w:pPr>
              <w:pStyle w:val="Agency-body-text-report"/>
              <w:spacing w:before="60" w:after="60"/>
              <w:jc w:val="center"/>
            </w:pPr>
            <w:r w:rsidRPr="00A00652">
              <w:t>1.55</w:t>
            </w:r>
          </w:p>
        </w:tc>
      </w:tr>
      <w:tr w:rsidR="00960FD5" w:rsidRPr="00A00652" w14:paraId="6A7E839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3FD17A4" w14:textId="77777777" w:rsidR="00960FD5" w:rsidRPr="00A00652" w:rsidRDefault="00960FD5">
            <w:pPr>
              <w:pStyle w:val="Agency-body-text-report"/>
              <w:spacing w:before="60" w:after="6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F80C7D1" w14:textId="77777777" w:rsidR="00960FD5" w:rsidRPr="00A00652" w:rsidRDefault="00960FD5">
            <w:pPr>
              <w:pStyle w:val="Agency-body-text-report"/>
              <w:spacing w:before="60" w:after="60"/>
              <w:jc w:val="center"/>
            </w:pPr>
            <w:r w:rsidRPr="00A00652">
              <w:t>4.21</w:t>
            </w:r>
          </w:p>
        </w:tc>
      </w:tr>
      <w:tr w:rsidR="00960FD5" w:rsidRPr="00A00652" w14:paraId="7EF4401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8A98C3" w14:textId="77777777" w:rsidR="00960FD5" w:rsidRPr="00A00652" w:rsidRDefault="00960FD5">
            <w:pPr>
              <w:pStyle w:val="Agency-body-text-report"/>
              <w:spacing w:before="60" w:after="6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133C11" w14:textId="77777777" w:rsidR="00960FD5" w:rsidRPr="00A00652" w:rsidRDefault="00960FD5">
            <w:pPr>
              <w:pStyle w:val="Agency-body-text-report"/>
              <w:spacing w:before="60" w:after="60"/>
              <w:jc w:val="center"/>
            </w:pPr>
            <w:r w:rsidRPr="00A00652">
              <w:t>1.41</w:t>
            </w:r>
          </w:p>
        </w:tc>
      </w:tr>
      <w:tr w:rsidR="00960FD5" w:rsidRPr="00A00652" w14:paraId="6D61FB9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B4BFCCF" w14:textId="77777777" w:rsidR="00960FD5" w:rsidRPr="00A00652" w:rsidRDefault="00960FD5">
            <w:pPr>
              <w:pStyle w:val="Agency-body-text-report"/>
              <w:spacing w:before="60" w:after="6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D2E899C" w14:textId="77777777" w:rsidR="00960FD5" w:rsidRPr="00A00652" w:rsidRDefault="00960FD5">
            <w:pPr>
              <w:pStyle w:val="Agency-body-text-report"/>
              <w:spacing w:before="60" w:after="60"/>
              <w:jc w:val="center"/>
            </w:pPr>
            <w:r w:rsidRPr="00A00652">
              <w:t>1.07</w:t>
            </w:r>
          </w:p>
        </w:tc>
      </w:tr>
      <w:tr w:rsidR="00960FD5" w:rsidRPr="00A00652" w14:paraId="1A34065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2FE9CFC" w14:textId="77777777" w:rsidR="00960FD5" w:rsidRPr="00A00652" w:rsidRDefault="00960FD5">
            <w:pPr>
              <w:pStyle w:val="Agency-body-text-report"/>
              <w:spacing w:before="60" w:after="6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D95F90" w14:textId="77777777" w:rsidR="00960FD5" w:rsidRPr="00A00652" w:rsidRDefault="00960FD5">
            <w:pPr>
              <w:pStyle w:val="Agency-body-text-report"/>
              <w:spacing w:before="60" w:after="60"/>
              <w:jc w:val="center"/>
            </w:pPr>
            <w:r w:rsidRPr="00A00652">
              <w:t>0.67</w:t>
            </w:r>
          </w:p>
        </w:tc>
      </w:tr>
      <w:tr w:rsidR="00960FD5" w:rsidRPr="00A00652" w14:paraId="2A1912B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8E4B23D" w14:textId="77777777" w:rsidR="00960FD5" w:rsidRPr="00A00652" w:rsidRDefault="00960FD5">
            <w:pPr>
              <w:pStyle w:val="Agency-body-text-report"/>
              <w:spacing w:before="60" w:after="6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896BE8D" w14:textId="77777777" w:rsidR="00960FD5" w:rsidRPr="00A00652" w:rsidRDefault="00960FD5">
            <w:pPr>
              <w:pStyle w:val="Agency-body-text-report"/>
              <w:spacing w:before="60" w:after="60"/>
              <w:jc w:val="center"/>
            </w:pPr>
            <w:r w:rsidRPr="00A00652">
              <w:t>1.77</w:t>
            </w:r>
          </w:p>
        </w:tc>
      </w:tr>
      <w:tr w:rsidR="00960FD5" w:rsidRPr="00A00652" w14:paraId="5C08B0C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EF0F5F7" w14:textId="77777777" w:rsidR="00960FD5" w:rsidRPr="00A00652" w:rsidRDefault="00960FD5">
            <w:pPr>
              <w:pStyle w:val="Agency-body-text-report"/>
              <w:spacing w:before="60" w:after="6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D18D0A3" w14:textId="77777777" w:rsidR="00960FD5" w:rsidRPr="00A00652" w:rsidRDefault="00960FD5">
            <w:pPr>
              <w:pStyle w:val="Agency-body-text-report"/>
              <w:spacing w:before="60" w:after="60"/>
              <w:jc w:val="center"/>
            </w:pPr>
            <w:r w:rsidRPr="00A00652">
              <w:t>0.39</w:t>
            </w:r>
          </w:p>
        </w:tc>
      </w:tr>
      <w:tr w:rsidR="00960FD5" w:rsidRPr="00A00652" w14:paraId="5D92474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47227D8" w14:textId="77777777" w:rsidR="00960FD5" w:rsidRPr="00A00652" w:rsidRDefault="00960FD5">
            <w:pPr>
              <w:pStyle w:val="Agency-body-text-report"/>
              <w:spacing w:before="60" w:after="6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A6F5EBD" w14:textId="77777777" w:rsidR="00960FD5" w:rsidRPr="00A00652" w:rsidRDefault="00960FD5">
            <w:pPr>
              <w:pStyle w:val="Agency-body-text-report"/>
              <w:spacing w:before="60" w:after="60"/>
              <w:jc w:val="center"/>
            </w:pPr>
            <w:r w:rsidRPr="00A00652">
              <w:t>6.28</w:t>
            </w:r>
          </w:p>
        </w:tc>
      </w:tr>
      <w:tr w:rsidR="00960FD5" w:rsidRPr="00A00652" w14:paraId="0B45D9B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FC49D92" w14:textId="77777777" w:rsidR="00960FD5" w:rsidRPr="00A00652" w:rsidRDefault="00960FD5">
            <w:pPr>
              <w:pStyle w:val="Agency-body-text-report"/>
              <w:spacing w:before="60" w:after="6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4DDC7C6" w14:textId="77777777" w:rsidR="00960FD5" w:rsidRPr="00A00652" w:rsidRDefault="00960FD5">
            <w:pPr>
              <w:pStyle w:val="Agency-body-text-report"/>
              <w:spacing w:before="60" w:after="60"/>
              <w:jc w:val="center"/>
            </w:pPr>
            <w:r w:rsidRPr="00A00652">
              <w:t>2.05</w:t>
            </w:r>
          </w:p>
        </w:tc>
      </w:tr>
      <w:tr w:rsidR="00960FD5" w:rsidRPr="00A00652" w14:paraId="707C7F9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1BCF7DA" w14:textId="77777777" w:rsidR="00960FD5" w:rsidRPr="00A00652" w:rsidRDefault="00960FD5">
            <w:pPr>
              <w:pStyle w:val="Agency-body-text-report"/>
              <w:spacing w:before="60" w:after="6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7D218B" w14:textId="77777777" w:rsidR="00960FD5" w:rsidRPr="00A00652" w:rsidRDefault="00960FD5">
            <w:pPr>
              <w:pStyle w:val="Agency-body-text-report"/>
              <w:spacing w:before="60" w:after="60"/>
              <w:jc w:val="center"/>
            </w:pPr>
            <w:r w:rsidRPr="00A00652">
              <w:t>0.66</w:t>
            </w:r>
          </w:p>
        </w:tc>
      </w:tr>
      <w:tr w:rsidR="00960FD5" w:rsidRPr="00A00652" w14:paraId="28488D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3371F70" w14:textId="77777777" w:rsidR="00960FD5" w:rsidRPr="00A00652" w:rsidRDefault="00960FD5">
            <w:pPr>
              <w:pStyle w:val="Agency-body-text-report"/>
              <w:spacing w:before="60" w:after="6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4BE0167" w14:textId="77777777" w:rsidR="00960FD5" w:rsidRPr="00A00652" w:rsidRDefault="00960FD5">
            <w:pPr>
              <w:pStyle w:val="Agency-body-text-report"/>
              <w:spacing w:before="60" w:after="60"/>
              <w:jc w:val="center"/>
            </w:pPr>
            <w:r w:rsidRPr="00A00652">
              <w:t>4.28</w:t>
            </w:r>
          </w:p>
        </w:tc>
      </w:tr>
      <w:tr w:rsidR="00960FD5" w:rsidRPr="00A00652" w14:paraId="481B486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2702E12" w14:textId="04BFBFEE" w:rsidR="00960FD5" w:rsidRPr="00A00652" w:rsidRDefault="00DD7189">
            <w:pPr>
              <w:pStyle w:val="Agency-body-text-report"/>
              <w:spacing w:before="60" w:after="6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4A4248F" w14:textId="77777777" w:rsidR="00960FD5" w:rsidRPr="00A00652" w:rsidRDefault="00960FD5">
            <w:pPr>
              <w:pStyle w:val="Agency-body-text-report"/>
              <w:spacing w:before="60" w:after="60"/>
              <w:jc w:val="center"/>
            </w:pPr>
            <w:r w:rsidRPr="00A00652">
              <w:t>1.27</w:t>
            </w:r>
          </w:p>
        </w:tc>
      </w:tr>
      <w:tr w:rsidR="00960FD5" w:rsidRPr="00A00652" w14:paraId="2625AE7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9B4BE8D" w14:textId="768218F3" w:rsidR="00960FD5" w:rsidRPr="00A00652" w:rsidRDefault="00DD7189">
            <w:pPr>
              <w:pStyle w:val="Agency-body-text-report"/>
              <w:spacing w:before="60" w:after="6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5FF1718" w14:textId="77777777" w:rsidR="00960FD5" w:rsidRPr="00A00652" w:rsidRDefault="00960FD5">
            <w:pPr>
              <w:pStyle w:val="Agency-body-text-report"/>
              <w:spacing w:before="60" w:after="60"/>
              <w:jc w:val="center"/>
            </w:pPr>
            <w:r w:rsidRPr="00A00652">
              <w:t>1.95</w:t>
            </w:r>
          </w:p>
        </w:tc>
      </w:tr>
      <w:tr w:rsidR="00960FD5" w:rsidRPr="00A00652" w14:paraId="65A8F33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EA2CE4B" w14:textId="5061093A" w:rsidR="00960FD5" w:rsidRPr="00A00652" w:rsidRDefault="00DD7189">
            <w:pPr>
              <w:pStyle w:val="Agency-body-text-report"/>
              <w:spacing w:before="60" w:after="6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6D0DC87" w14:textId="77777777" w:rsidR="00960FD5" w:rsidRPr="00A00652" w:rsidRDefault="00960FD5">
            <w:pPr>
              <w:pStyle w:val="Agency-body-text-report"/>
              <w:spacing w:before="60" w:after="60"/>
              <w:jc w:val="center"/>
            </w:pPr>
            <w:r w:rsidRPr="00A00652">
              <w:t>1.45</w:t>
            </w:r>
          </w:p>
        </w:tc>
      </w:tr>
      <w:tr w:rsidR="00960FD5" w:rsidRPr="00A00652" w14:paraId="552FCB1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D888750" w14:textId="1D4DD88F" w:rsidR="00960FD5" w:rsidRPr="00A00652" w:rsidRDefault="00DD7189">
            <w:pPr>
              <w:pStyle w:val="Agency-body-text-report"/>
              <w:spacing w:before="60" w:after="6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9BBD039" w14:textId="77777777" w:rsidR="00960FD5" w:rsidRPr="00A00652" w:rsidRDefault="00960FD5">
            <w:pPr>
              <w:pStyle w:val="Agency-body-text-report"/>
              <w:spacing w:before="60" w:after="60"/>
              <w:jc w:val="center"/>
            </w:pPr>
            <w:r w:rsidRPr="00A00652">
              <w:t>1.49</w:t>
            </w:r>
          </w:p>
        </w:tc>
      </w:tr>
      <w:tr w:rsidR="00960FD5" w:rsidRPr="00A00652" w14:paraId="76B5223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FD80D" w14:textId="4E799C92" w:rsidR="00960FD5" w:rsidRPr="00A00652" w:rsidRDefault="006749ED">
            <w:pPr>
              <w:pStyle w:val="Agency-body-text-report"/>
              <w:spacing w:before="60" w:after="60"/>
              <w:rPr>
                <w:b/>
              </w:rPr>
            </w:pPr>
            <w:r w:rsidRPr="00A00652">
              <w:rPr>
                <w:b/>
              </w:rPr>
              <w:t>Total ave</w:t>
            </w:r>
            <w:r w:rsidR="00960FD5" w:rsidRPr="00A00652">
              <w:rPr>
                <w:b/>
              </w:rPr>
              <w:t>rage for the 24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02D43" w14:textId="77777777" w:rsidR="00960FD5" w:rsidRPr="00A00652" w:rsidRDefault="00960FD5">
            <w:pPr>
              <w:pStyle w:val="Agency-body-text-report"/>
              <w:spacing w:before="60" w:after="60"/>
              <w:jc w:val="center"/>
              <w:rPr>
                <w:b/>
              </w:rPr>
            </w:pPr>
            <w:r w:rsidRPr="00A00652">
              <w:rPr>
                <w:b/>
              </w:rPr>
              <w:t>1.67</w:t>
            </w:r>
          </w:p>
        </w:tc>
      </w:tr>
    </w:tbl>
    <w:p w14:paraId="13412FE1" w14:textId="2A7876D7" w:rsidR="00FF462B" w:rsidRPr="00A00652" w:rsidRDefault="001319EA" w:rsidP="00FF6F01">
      <w:pPr>
        <w:pStyle w:val="Agency-caption-report"/>
        <w:keepNext/>
      </w:pPr>
      <w:bookmarkStart w:id="242" w:name="_Toc492296583"/>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22</w:t>
      </w:r>
      <w:r w:rsidRPr="00A00652">
        <w:fldChar w:fldCharType="end"/>
      </w:r>
      <w:r w:rsidR="00FF462B" w:rsidRPr="00A00652">
        <w:t xml:space="preserve">. Data for </w:t>
      </w:r>
      <w:hyperlink w:anchor="Figure22" w:history="1">
        <w:r w:rsidR="00FF462B" w:rsidRPr="00A00652">
          <w:rPr>
            <w:rStyle w:val="Hyperlink"/>
          </w:rPr>
          <w:t>Figure 2</w:t>
        </w:r>
        <w:r w:rsidR="00880068" w:rsidRPr="00A00652">
          <w:rPr>
            <w:rStyle w:val="Hyperlink"/>
          </w:rPr>
          <w:t>2</w:t>
        </w:r>
      </w:hyperlink>
      <w:r w:rsidR="00FF462B" w:rsidRPr="00A00652">
        <w:t>: Gender breakdown of pupils with an official decision of SEN in fully separate educational settings, based on the enrolled school population (%)</w:t>
      </w:r>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Croatia&#10;0.21&#10;0.14&#10;Cyprus&#10;0.61&#10;0.39&#10;Czech Republic&#10;2.52&#10;1.51&#10;Denmark&#10;3.84&#10;1.48&#10;Estonia&#10;3.13&#10;1.41&#10;Finland&#10;3.18&#10;1.36&#10;France&#10;0.92&#10;0.51&#10;Hungary&#10;1.71&#10;0.99&#10;Iceland&#10;0.89&#10;0.40&#10;Latvia&#10;2.58&#10;1.63&#10;Poland&#10;1.13&#10;0.64&#10;Slovakia&#10;3.62&#10;2.66&#10;Spain&#10;0.42&#10;0.24&#10;Switzerland&#10;2.72&#10;1.56&#10;United Kingdom (Northern Ireland)&#10;1.39&#10;0.55&#10;United Kingdom (Scotland)&#10;1.06&#10;0.40&#10;Total average for the 16 countries&#10;1.21&#10;0.66"/>
      </w:tblPr>
      <w:tblGrid>
        <w:gridCol w:w="3636"/>
        <w:gridCol w:w="2325"/>
        <w:gridCol w:w="2522"/>
      </w:tblGrid>
      <w:tr w:rsidR="00960FD5" w:rsidRPr="00A00652" w14:paraId="0C296799"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1EAAD"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34D8DE" w14:textId="443CB088" w:rsidR="00960FD5" w:rsidRPr="00A00652" w:rsidRDefault="00960FD5">
            <w:pPr>
              <w:pStyle w:val="Agency-body-text-report"/>
              <w:keepNext/>
              <w:jc w:val="center"/>
              <w:rPr>
                <w:b/>
              </w:rPr>
            </w:pPr>
            <w:r w:rsidRPr="00A00652">
              <w:rPr>
                <w:b/>
              </w:rPr>
              <w:t xml:space="preserve">Percentage (%), </w:t>
            </w:r>
            <w:r w:rsidR="00BE206F"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0BDAC" w14:textId="5CF6FABD" w:rsidR="00960FD5" w:rsidRPr="00A00652" w:rsidRDefault="00960FD5">
            <w:pPr>
              <w:pStyle w:val="Agency-body-text-report"/>
              <w:keepNext/>
              <w:jc w:val="center"/>
              <w:rPr>
                <w:b/>
              </w:rPr>
            </w:pPr>
            <w:r w:rsidRPr="00A00652">
              <w:rPr>
                <w:b/>
              </w:rPr>
              <w:t xml:space="preserve">Percentage (%), </w:t>
            </w:r>
            <w:r w:rsidR="00BE206F" w:rsidRPr="00A00652">
              <w:rPr>
                <w:b/>
              </w:rPr>
              <w:t>female</w:t>
            </w:r>
          </w:p>
        </w:tc>
      </w:tr>
      <w:tr w:rsidR="00960FD5" w:rsidRPr="00A00652" w14:paraId="3F89C1B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7812A7"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061BE" w14:textId="77777777" w:rsidR="00960FD5" w:rsidRPr="00A00652" w:rsidRDefault="00960FD5">
            <w:pPr>
              <w:pStyle w:val="Agency-body-text-report"/>
              <w:jc w:val="center"/>
            </w:pPr>
            <w:r w:rsidRPr="00A00652">
              <w:t>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627E07" w14:textId="77777777" w:rsidR="00960FD5" w:rsidRPr="00A00652" w:rsidRDefault="00960FD5">
            <w:pPr>
              <w:pStyle w:val="Agency-body-text-report"/>
              <w:jc w:val="center"/>
            </w:pPr>
            <w:r w:rsidRPr="00A00652">
              <w:t>0.14</w:t>
            </w:r>
          </w:p>
        </w:tc>
      </w:tr>
      <w:tr w:rsidR="00960FD5" w:rsidRPr="00A00652" w14:paraId="32653CD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A386B"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322A9" w14:textId="77777777" w:rsidR="00960FD5" w:rsidRPr="00A00652" w:rsidRDefault="00960FD5">
            <w:pPr>
              <w:pStyle w:val="Agency-body-text-report"/>
              <w:jc w:val="center"/>
            </w:pPr>
            <w:r w:rsidRPr="00A00652">
              <w:t>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5734D" w14:textId="77777777" w:rsidR="00960FD5" w:rsidRPr="00A00652" w:rsidRDefault="00960FD5">
            <w:pPr>
              <w:pStyle w:val="Agency-body-text-report"/>
              <w:jc w:val="center"/>
            </w:pPr>
            <w:r w:rsidRPr="00A00652">
              <w:t>0.39</w:t>
            </w:r>
          </w:p>
        </w:tc>
      </w:tr>
      <w:tr w:rsidR="00960FD5" w:rsidRPr="00A00652" w14:paraId="789672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D0010" w14:textId="6A73DBDD"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869D5" w14:textId="77777777" w:rsidR="00960FD5" w:rsidRPr="00A00652" w:rsidRDefault="00960FD5">
            <w:pPr>
              <w:pStyle w:val="Agency-body-text-report"/>
              <w:jc w:val="center"/>
            </w:pPr>
            <w:r w:rsidRPr="00A00652">
              <w:t>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E112AD" w14:textId="77777777" w:rsidR="00960FD5" w:rsidRPr="00A00652" w:rsidRDefault="00960FD5">
            <w:pPr>
              <w:pStyle w:val="Agency-body-text-report"/>
              <w:jc w:val="center"/>
            </w:pPr>
            <w:r w:rsidRPr="00A00652">
              <w:t>1.51</w:t>
            </w:r>
          </w:p>
        </w:tc>
      </w:tr>
      <w:tr w:rsidR="00960FD5" w:rsidRPr="00A00652" w14:paraId="033A16A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727F3"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47C01" w14:textId="77777777" w:rsidR="00960FD5" w:rsidRPr="00A00652" w:rsidRDefault="00960FD5">
            <w:pPr>
              <w:pStyle w:val="Agency-body-text-report"/>
              <w:jc w:val="center"/>
            </w:pPr>
            <w:r w:rsidRPr="00A00652">
              <w:t>3.84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60D55" w14:textId="77777777" w:rsidR="00960FD5" w:rsidRPr="00A00652" w:rsidRDefault="00960FD5">
            <w:pPr>
              <w:pStyle w:val="Agency-body-text-report"/>
              <w:jc w:val="center"/>
            </w:pPr>
            <w:r w:rsidRPr="00A00652">
              <w:t>1.48</w:t>
            </w:r>
          </w:p>
        </w:tc>
      </w:tr>
      <w:tr w:rsidR="00960FD5" w:rsidRPr="00A00652" w14:paraId="12E1875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82BA10"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8D950" w14:textId="77777777" w:rsidR="00960FD5" w:rsidRPr="00A00652" w:rsidRDefault="00960FD5">
            <w:pPr>
              <w:pStyle w:val="Agency-body-text-report"/>
              <w:jc w:val="center"/>
            </w:pPr>
            <w:r w:rsidRPr="00A00652">
              <w:t>3.13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5B018" w14:textId="77777777" w:rsidR="00960FD5" w:rsidRPr="00A00652" w:rsidRDefault="00960FD5">
            <w:pPr>
              <w:pStyle w:val="Agency-body-text-report"/>
              <w:jc w:val="center"/>
            </w:pPr>
            <w:r w:rsidRPr="00A00652">
              <w:t>1.41</w:t>
            </w:r>
          </w:p>
        </w:tc>
      </w:tr>
      <w:tr w:rsidR="00960FD5" w:rsidRPr="00A00652" w14:paraId="7778C0C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23A45"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525A35" w14:textId="77777777" w:rsidR="00960FD5" w:rsidRPr="00A00652" w:rsidRDefault="00960FD5">
            <w:pPr>
              <w:pStyle w:val="Agency-body-text-report"/>
              <w:jc w:val="center"/>
            </w:pPr>
            <w:r w:rsidRPr="00A00652">
              <w:t>3.18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5B87E1" w14:textId="77777777" w:rsidR="00960FD5" w:rsidRPr="00A00652" w:rsidRDefault="00960FD5">
            <w:pPr>
              <w:pStyle w:val="Agency-body-text-report"/>
              <w:jc w:val="center"/>
            </w:pPr>
            <w:r w:rsidRPr="00A00652">
              <w:t>1.36</w:t>
            </w:r>
          </w:p>
        </w:tc>
      </w:tr>
      <w:tr w:rsidR="00960FD5" w:rsidRPr="00A00652" w14:paraId="5D0B509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80CF8"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68A57" w14:textId="77777777" w:rsidR="00960FD5" w:rsidRPr="00A00652" w:rsidRDefault="00960FD5">
            <w:pPr>
              <w:pStyle w:val="Agency-body-text-report"/>
              <w:jc w:val="center"/>
            </w:pPr>
            <w:r w:rsidRPr="00A00652">
              <w:t>0.92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61C60" w14:textId="77777777" w:rsidR="00960FD5" w:rsidRPr="00A00652" w:rsidRDefault="00960FD5">
            <w:pPr>
              <w:pStyle w:val="Agency-body-text-report"/>
              <w:jc w:val="center"/>
            </w:pPr>
            <w:r w:rsidRPr="00A00652">
              <w:t>0.51</w:t>
            </w:r>
          </w:p>
        </w:tc>
      </w:tr>
      <w:tr w:rsidR="00960FD5" w:rsidRPr="00A00652" w14:paraId="71D7884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F6FCC"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0AEC3" w14:textId="77777777" w:rsidR="00960FD5" w:rsidRPr="00A00652" w:rsidRDefault="00960FD5">
            <w:pPr>
              <w:pStyle w:val="Agency-body-text-report"/>
              <w:jc w:val="center"/>
            </w:pPr>
            <w:r w:rsidRPr="00A00652">
              <w:t>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D5DE2" w14:textId="77777777" w:rsidR="00960FD5" w:rsidRPr="00A00652" w:rsidRDefault="00960FD5">
            <w:pPr>
              <w:pStyle w:val="Agency-body-text-report"/>
              <w:jc w:val="center"/>
            </w:pPr>
            <w:r w:rsidRPr="00A00652">
              <w:t>0.99</w:t>
            </w:r>
          </w:p>
        </w:tc>
      </w:tr>
      <w:tr w:rsidR="00960FD5" w:rsidRPr="00A00652" w14:paraId="7E5ADC8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4228C"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FE4061" w14:textId="77777777" w:rsidR="00960FD5" w:rsidRPr="00A00652" w:rsidRDefault="00960FD5">
            <w:pPr>
              <w:pStyle w:val="Agency-body-text-report"/>
              <w:jc w:val="center"/>
            </w:pPr>
            <w:r w:rsidRPr="00A00652">
              <w:t>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8BC41" w14:textId="77777777" w:rsidR="00960FD5" w:rsidRPr="00A00652" w:rsidRDefault="00960FD5">
            <w:pPr>
              <w:pStyle w:val="Agency-body-text-report"/>
              <w:jc w:val="center"/>
            </w:pPr>
            <w:r w:rsidRPr="00A00652">
              <w:t>0.40</w:t>
            </w:r>
          </w:p>
        </w:tc>
      </w:tr>
      <w:tr w:rsidR="00960FD5" w:rsidRPr="00A00652" w14:paraId="5D4DFA2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C36B5"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BB928" w14:textId="77777777" w:rsidR="00960FD5" w:rsidRPr="00A00652" w:rsidRDefault="00960FD5">
            <w:pPr>
              <w:pStyle w:val="Agency-body-text-report"/>
              <w:jc w:val="center"/>
            </w:pPr>
            <w:r w:rsidRPr="00A00652">
              <w:t>2.58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B3A08" w14:textId="77777777" w:rsidR="00960FD5" w:rsidRPr="00A00652" w:rsidRDefault="00960FD5">
            <w:pPr>
              <w:pStyle w:val="Agency-body-text-report"/>
              <w:jc w:val="center"/>
            </w:pPr>
            <w:r w:rsidRPr="00A00652">
              <w:t>1.63</w:t>
            </w:r>
          </w:p>
        </w:tc>
      </w:tr>
      <w:tr w:rsidR="00960FD5" w:rsidRPr="00A00652" w14:paraId="383FB59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3962C"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4D932" w14:textId="77777777" w:rsidR="00960FD5" w:rsidRPr="00A00652" w:rsidRDefault="00960FD5">
            <w:pPr>
              <w:pStyle w:val="Agency-body-text-report"/>
              <w:jc w:val="center"/>
            </w:pPr>
            <w:r w:rsidRPr="00A00652">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AD2A62" w14:textId="77777777" w:rsidR="00960FD5" w:rsidRPr="00A00652" w:rsidRDefault="00960FD5">
            <w:pPr>
              <w:pStyle w:val="Agency-body-text-report"/>
              <w:jc w:val="center"/>
            </w:pPr>
            <w:r w:rsidRPr="00A00652">
              <w:t>0.64</w:t>
            </w:r>
          </w:p>
        </w:tc>
      </w:tr>
      <w:tr w:rsidR="00960FD5" w:rsidRPr="00A00652" w14:paraId="6671151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25257B"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BED86" w14:textId="77777777" w:rsidR="00960FD5" w:rsidRPr="00A00652" w:rsidRDefault="00960FD5">
            <w:pPr>
              <w:pStyle w:val="Agency-body-text-report"/>
              <w:jc w:val="center"/>
            </w:pPr>
            <w:r w:rsidRPr="00A00652">
              <w:t>3.62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401AC" w14:textId="77777777" w:rsidR="00960FD5" w:rsidRPr="00A00652" w:rsidRDefault="00960FD5">
            <w:pPr>
              <w:pStyle w:val="Agency-body-text-report"/>
              <w:jc w:val="center"/>
            </w:pPr>
            <w:r w:rsidRPr="00A00652">
              <w:t>2.66</w:t>
            </w:r>
          </w:p>
        </w:tc>
      </w:tr>
      <w:tr w:rsidR="00960FD5" w:rsidRPr="00A00652" w14:paraId="098A346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261D5"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FD961" w14:textId="77777777" w:rsidR="00960FD5" w:rsidRPr="00A00652" w:rsidRDefault="00960FD5">
            <w:pPr>
              <w:pStyle w:val="Agency-body-text-report"/>
              <w:jc w:val="center"/>
            </w:pPr>
            <w:r w:rsidRPr="00A00652">
              <w:t>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3567F" w14:textId="77777777" w:rsidR="00960FD5" w:rsidRPr="00A00652" w:rsidRDefault="00960FD5">
            <w:pPr>
              <w:pStyle w:val="Agency-body-text-report"/>
              <w:jc w:val="center"/>
            </w:pPr>
            <w:r w:rsidRPr="00A00652">
              <w:t>0.24</w:t>
            </w:r>
          </w:p>
        </w:tc>
      </w:tr>
      <w:tr w:rsidR="00960FD5" w:rsidRPr="00A00652" w14:paraId="7ABBAB8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0A4830"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802651" w14:textId="77777777" w:rsidR="00960FD5" w:rsidRPr="00A00652" w:rsidRDefault="00960FD5">
            <w:pPr>
              <w:pStyle w:val="Agency-body-text-report"/>
              <w:jc w:val="center"/>
            </w:pPr>
            <w:r w:rsidRPr="00A00652">
              <w:t>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AB2D8" w14:textId="77777777" w:rsidR="00960FD5" w:rsidRPr="00A00652" w:rsidRDefault="00960FD5">
            <w:pPr>
              <w:pStyle w:val="Agency-body-text-report"/>
              <w:jc w:val="center"/>
            </w:pPr>
            <w:r w:rsidRPr="00A00652">
              <w:t>1.56</w:t>
            </w:r>
          </w:p>
        </w:tc>
      </w:tr>
      <w:tr w:rsidR="00960FD5" w:rsidRPr="00A00652" w14:paraId="4625495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080E9" w14:textId="50D8C12F"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4E31E6" w14:textId="77777777" w:rsidR="00960FD5" w:rsidRPr="00A00652" w:rsidRDefault="00960FD5">
            <w:pPr>
              <w:pStyle w:val="Agency-body-text-report"/>
              <w:jc w:val="center"/>
            </w:pPr>
            <w:r w:rsidRPr="00A00652">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D3ACA" w14:textId="77777777" w:rsidR="00960FD5" w:rsidRPr="00A00652" w:rsidRDefault="00960FD5">
            <w:pPr>
              <w:pStyle w:val="Agency-body-text-report"/>
              <w:jc w:val="center"/>
            </w:pPr>
            <w:r w:rsidRPr="00A00652">
              <w:t>0.55</w:t>
            </w:r>
          </w:p>
        </w:tc>
      </w:tr>
      <w:tr w:rsidR="00960FD5" w:rsidRPr="00A00652" w14:paraId="4D6E52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7BBFBD" w14:textId="6566FA3F"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7786B" w14:textId="77777777" w:rsidR="00960FD5" w:rsidRPr="00A00652" w:rsidRDefault="00960FD5">
            <w:pPr>
              <w:pStyle w:val="Agency-body-text-report"/>
              <w:jc w:val="center"/>
            </w:pPr>
            <w:r w:rsidRPr="00A00652">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539B02" w14:textId="77777777" w:rsidR="00960FD5" w:rsidRPr="00A00652" w:rsidRDefault="00960FD5">
            <w:pPr>
              <w:pStyle w:val="Agency-body-text-report"/>
              <w:jc w:val="center"/>
            </w:pPr>
            <w:r w:rsidRPr="00A00652">
              <w:t>0.40</w:t>
            </w:r>
          </w:p>
        </w:tc>
      </w:tr>
      <w:tr w:rsidR="00960FD5" w:rsidRPr="00A00652" w14:paraId="15A0DC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4E8AA7" w14:textId="3A9B2F02"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9D88D" w14:textId="77777777" w:rsidR="00960FD5" w:rsidRPr="00A00652" w:rsidRDefault="00960FD5">
            <w:pPr>
              <w:pStyle w:val="Agency-body-text-report"/>
              <w:jc w:val="center"/>
              <w:rPr>
                <w:b/>
              </w:rPr>
            </w:pPr>
            <w:r w:rsidRPr="00A00652">
              <w:rPr>
                <w:b/>
              </w:rPr>
              <w:t>1.21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54F52" w14:textId="77777777" w:rsidR="00960FD5" w:rsidRPr="00A00652" w:rsidRDefault="00960FD5">
            <w:pPr>
              <w:pStyle w:val="Agency-body-text-report"/>
              <w:jc w:val="center"/>
              <w:rPr>
                <w:b/>
              </w:rPr>
            </w:pPr>
            <w:r w:rsidRPr="00A00652">
              <w:rPr>
                <w:b/>
              </w:rPr>
              <w:t>0.66</w:t>
            </w:r>
          </w:p>
        </w:tc>
      </w:tr>
    </w:tbl>
    <w:p w14:paraId="52CDE2C3" w14:textId="6E673DAF" w:rsidR="00FF462B" w:rsidRPr="00A00652" w:rsidRDefault="001319EA" w:rsidP="00FF6F01">
      <w:pPr>
        <w:pStyle w:val="Agency-caption-report"/>
        <w:keepNext/>
      </w:pPr>
      <w:bookmarkStart w:id="243" w:name="_Toc492296584"/>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23</w:t>
      </w:r>
      <w:r w:rsidRPr="00A00652">
        <w:fldChar w:fldCharType="end"/>
      </w:r>
      <w:r w:rsidR="00FF462B" w:rsidRPr="00A00652">
        <w:t xml:space="preserve">. Data for </w:t>
      </w:r>
      <w:hyperlink w:anchor="Figure23" w:history="1">
        <w:r w:rsidR="00FF462B" w:rsidRPr="00A00652">
          <w:rPr>
            <w:rStyle w:val="Hyperlink"/>
          </w:rPr>
          <w:t>Figure 2</w:t>
        </w:r>
        <w:r w:rsidR="00060449" w:rsidRPr="00A00652">
          <w:rPr>
            <w:rStyle w:val="Hyperlink"/>
          </w:rPr>
          <w:t>3</w:t>
        </w:r>
      </w:hyperlink>
      <w:r w:rsidR="00FF462B" w:rsidRPr="00A00652">
        <w:t>: ISCED breakdown of pupils with an official decision of SEN in fully separate educational settings, based on the enrolled school population (%)</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Croatia&#10;0.15&#10;0.21&#10;Cyprus&#10;0.63&#10;0.37&#10;Czech Republic&#10;1.74&#10;2.30&#10;Denmark&#10;2.96&#10;2.36&#10;Estonia&#10;2.44&#10;2.11&#10;Finland&#10;2.80&#10;1.75&#10;France&#10;1.22&#10;0.21&#10;Hungary&#10;1.04&#10;1.65&#10;Iceland&#10;0.65&#10;0.65&#10;Ireland&#10;1.10&#10;0.44&#10;Latvia&#10;2.66&#10;1.55&#10;Lithuania&#10;0.48&#10;0.93&#10;Luxembourg&#10;0.55&#10;0.52&#10;Poland&#10;0.91&#10;0.87&#10;Portugal&#10;0.29&#10;0.10&#10;Slovakia&#10;2.68&#10;3.60&#10;Slovenia&#10;1.61&#10;0.45&#10;Spain&#10;0.42&#10;0.24&#10;Switzerland&#10;2.42&#10;1.86&#10;United Kingdom (Northern Ireland)&#10;0.98&#10;0.96&#10;United Kingdom (Scotland)&#10;0.78&#10;0.67&#10;United Kingdom (Wales)&#10;0.59&#10;0.89&#10;Total average for the 22 countries&#10;1.10&#10;0.70"/>
      </w:tblPr>
      <w:tblGrid>
        <w:gridCol w:w="3636"/>
        <w:gridCol w:w="2580"/>
        <w:gridCol w:w="2580"/>
      </w:tblGrid>
      <w:tr w:rsidR="00960FD5" w:rsidRPr="00A00652" w14:paraId="651D04B7" w14:textId="77777777" w:rsidTr="001B55CC">
        <w:trPr>
          <w:trHeight w:val="588"/>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E3B22" w14:textId="77777777" w:rsidR="00960FD5" w:rsidRPr="00A00652" w:rsidRDefault="00960FD5">
            <w:pPr>
              <w:pStyle w:val="Agency-body-text-report"/>
              <w:keepNext/>
              <w:spacing w:before="10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F5966" w14:textId="09B65A3D" w:rsidR="00960FD5" w:rsidRPr="00A00652" w:rsidRDefault="00960FD5">
            <w:pPr>
              <w:pStyle w:val="Agency-body-text-report"/>
              <w:keepNext/>
              <w:spacing w:before="100"/>
              <w:jc w:val="center"/>
              <w:rPr>
                <w:b/>
              </w:rPr>
            </w:pPr>
            <w:r w:rsidRPr="00A00652">
              <w:rPr>
                <w:b/>
              </w:rPr>
              <w:t>Percentage (%), ISCED</w:t>
            </w:r>
            <w:r w:rsidR="000841CA"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573ED" w14:textId="33B08CC9" w:rsidR="00960FD5" w:rsidRPr="00A00652" w:rsidRDefault="00960FD5">
            <w:pPr>
              <w:pStyle w:val="Agency-body-text-report"/>
              <w:keepNext/>
              <w:spacing w:before="100"/>
              <w:jc w:val="center"/>
              <w:rPr>
                <w:b/>
              </w:rPr>
            </w:pPr>
            <w:r w:rsidRPr="00A00652">
              <w:rPr>
                <w:b/>
              </w:rPr>
              <w:t>Percentage (%), ISCED</w:t>
            </w:r>
            <w:r w:rsidR="000841CA" w:rsidRPr="00A00652">
              <w:rPr>
                <w:b/>
              </w:rPr>
              <w:t> </w:t>
            </w:r>
            <w:r w:rsidRPr="00A00652">
              <w:rPr>
                <w:b/>
              </w:rPr>
              <w:t>2</w:t>
            </w:r>
          </w:p>
        </w:tc>
      </w:tr>
      <w:tr w:rsidR="00960FD5" w:rsidRPr="00A00652" w14:paraId="5AD245F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4AD479" w14:textId="77777777" w:rsidR="00960FD5" w:rsidRPr="00A00652" w:rsidRDefault="00960FD5">
            <w:pPr>
              <w:pStyle w:val="Agency-body-text-report"/>
              <w:keepNext/>
              <w:spacing w:before="10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5E054" w14:textId="77777777" w:rsidR="00960FD5" w:rsidRPr="00A00652" w:rsidRDefault="00960FD5">
            <w:pPr>
              <w:pStyle w:val="Agency-body-text-report"/>
              <w:keepNext/>
              <w:spacing w:before="100"/>
              <w:jc w:val="center"/>
            </w:pPr>
            <w:r w:rsidRPr="00A00652">
              <w:t>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BBD19" w14:textId="77777777" w:rsidR="00960FD5" w:rsidRPr="00A00652" w:rsidRDefault="00960FD5">
            <w:pPr>
              <w:pStyle w:val="Agency-body-text-report"/>
              <w:keepNext/>
              <w:spacing w:before="100"/>
              <w:jc w:val="center"/>
            </w:pPr>
            <w:r w:rsidRPr="00A00652">
              <w:t>0.21</w:t>
            </w:r>
          </w:p>
        </w:tc>
      </w:tr>
      <w:tr w:rsidR="00960FD5" w:rsidRPr="00A00652" w14:paraId="17EF827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3056C" w14:textId="77777777" w:rsidR="00960FD5" w:rsidRPr="00A00652" w:rsidRDefault="00960FD5">
            <w:pPr>
              <w:pStyle w:val="Agency-body-text-report"/>
              <w:keepNext/>
              <w:spacing w:before="10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3E144" w14:textId="77777777" w:rsidR="00960FD5" w:rsidRPr="00A00652" w:rsidRDefault="00960FD5">
            <w:pPr>
              <w:pStyle w:val="Agency-body-text-report"/>
              <w:keepNext/>
              <w:spacing w:before="100"/>
              <w:jc w:val="center"/>
            </w:pPr>
            <w:r w:rsidRPr="00A00652">
              <w:t>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5D028" w14:textId="77777777" w:rsidR="00960FD5" w:rsidRPr="00A00652" w:rsidRDefault="00960FD5">
            <w:pPr>
              <w:pStyle w:val="Agency-body-text-report"/>
              <w:keepNext/>
              <w:spacing w:before="100"/>
              <w:jc w:val="center"/>
            </w:pPr>
            <w:r w:rsidRPr="00A00652">
              <w:t>0.37</w:t>
            </w:r>
          </w:p>
        </w:tc>
      </w:tr>
      <w:tr w:rsidR="00960FD5" w:rsidRPr="00A00652" w14:paraId="2717D1E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C2940" w14:textId="1715BE75" w:rsidR="00960FD5" w:rsidRPr="00A00652" w:rsidRDefault="0032665B" w:rsidP="009732B8">
            <w:pPr>
              <w:pStyle w:val="Agency-body-text-report"/>
              <w:keepNext/>
              <w:spacing w:before="10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7744A" w14:textId="77777777" w:rsidR="00960FD5" w:rsidRPr="00A00652" w:rsidRDefault="00960FD5">
            <w:pPr>
              <w:pStyle w:val="Agency-body-text-report"/>
              <w:spacing w:before="100"/>
              <w:jc w:val="center"/>
            </w:pPr>
            <w:r w:rsidRPr="00A00652">
              <w:t>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B4EDE9" w14:textId="77777777" w:rsidR="00960FD5" w:rsidRPr="00A00652" w:rsidRDefault="00960FD5">
            <w:pPr>
              <w:pStyle w:val="Agency-body-text-report"/>
              <w:spacing w:before="100"/>
              <w:jc w:val="center"/>
            </w:pPr>
            <w:r w:rsidRPr="00A00652">
              <w:t>2.30</w:t>
            </w:r>
          </w:p>
        </w:tc>
      </w:tr>
      <w:tr w:rsidR="00960FD5" w:rsidRPr="00A00652" w14:paraId="238ECCF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B3AC4" w14:textId="77777777" w:rsidR="00960FD5" w:rsidRPr="00A00652" w:rsidRDefault="00960FD5">
            <w:pPr>
              <w:pStyle w:val="Agency-body-text-report"/>
              <w:spacing w:before="10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A5A7B" w14:textId="77777777" w:rsidR="00960FD5" w:rsidRPr="00A00652" w:rsidRDefault="00960FD5">
            <w:pPr>
              <w:pStyle w:val="Agency-body-text-report"/>
              <w:spacing w:before="100"/>
              <w:jc w:val="center"/>
            </w:pPr>
            <w:r w:rsidRPr="00A00652">
              <w:t>2.96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DDC07" w14:textId="77777777" w:rsidR="00960FD5" w:rsidRPr="00A00652" w:rsidRDefault="00960FD5">
            <w:pPr>
              <w:pStyle w:val="Agency-body-text-report"/>
              <w:spacing w:before="100"/>
              <w:jc w:val="center"/>
            </w:pPr>
            <w:r w:rsidRPr="00A00652">
              <w:t>2.36</w:t>
            </w:r>
          </w:p>
        </w:tc>
      </w:tr>
      <w:tr w:rsidR="00960FD5" w:rsidRPr="00A00652" w14:paraId="6E96EC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AD496" w14:textId="77777777" w:rsidR="00960FD5" w:rsidRPr="00A00652" w:rsidRDefault="00960FD5">
            <w:pPr>
              <w:pStyle w:val="Agency-body-text-report"/>
              <w:spacing w:before="10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A4DB2" w14:textId="77777777" w:rsidR="00960FD5" w:rsidRPr="00A00652" w:rsidRDefault="00960FD5">
            <w:pPr>
              <w:pStyle w:val="Agency-body-text-report"/>
              <w:spacing w:before="100"/>
              <w:jc w:val="center"/>
            </w:pPr>
            <w:r w:rsidRPr="00A00652">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358EB" w14:textId="77777777" w:rsidR="00960FD5" w:rsidRPr="00A00652" w:rsidRDefault="00960FD5">
            <w:pPr>
              <w:pStyle w:val="Agency-body-text-report"/>
              <w:spacing w:before="100"/>
              <w:jc w:val="center"/>
            </w:pPr>
            <w:r w:rsidRPr="00A00652">
              <w:t>2.11</w:t>
            </w:r>
          </w:p>
        </w:tc>
      </w:tr>
      <w:tr w:rsidR="00960FD5" w:rsidRPr="00A00652" w14:paraId="50DDF68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DE078" w14:textId="77777777" w:rsidR="00960FD5" w:rsidRPr="00A00652" w:rsidRDefault="00960FD5">
            <w:pPr>
              <w:pStyle w:val="Agency-body-text-report"/>
              <w:spacing w:before="10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928D8" w14:textId="77777777" w:rsidR="00960FD5" w:rsidRPr="00A00652" w:rsidRDefault="00960FD5">
            <w:pPr>
              <w:pStyle w:val="Agency-body-text-report"/>
              <w:spacing w:before="100"/>
              <w:jc w:val="center"/>
            </w:pPr>
            <w:r w:rsidRPr="00A00652">
              <w:t>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30CABA" w14:textId="77777777" w:rsidR="00960FD5" w:rsidRPr="00A00652" w:rsidRDefault="00960FD5">
            <w:pPr>
              <w:pStyle w:val="Agency-body-text-report"/>
              <w:spacing w:before="100"/>
              <w:jc w:val="center"/>
            </w:pPr>
            <w:r w:rsidRPr="00A00652">
              <w:t>1.75</w:t>
            </w:r>
          </w:p>
        </w:tc>
      </w:tr>
      <w:tr w:rsidR="00960FD5" w:rsidRPr="00A00652" w14:paraId="3F34E4B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81C71" w14:textId="77777777" w:rsidR="00960FD5" w:rsidRPr="00A00652" w:rsidRDefault="00960FD5">
            <w:pPr>
              <w:pStyle w:val="Agency-body-text-report"/>
              <w:spacing w:before="10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8151B" w14:textId="77777777" w:rsidR="00960FD5" w:rsidRPr="00A00652" w:rsidRDefault="00960FD5">
            <w:pPr>
              <w:pStyle w:val="Agency-body-text-report"/>
              <w:spacing w:before="100"/>
              <w:jc w:val="center"/>
            </w:pPr>
            <w:r w:rsidRPr="00A00652">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EA8F8" w14:textId="77777777" w:rsidR="00960FD5" w:rsidRPr="00A00652" w:rsidRDefault="00960FD5">
            <w:pPr>
              <w:pStyle w:val="Agency-body-text-report"/>
              <w:spacing w:before="100"/>
              <w:jc w:val="center"/>
            </w:pPr>
            <w:r w:rsidRPr="00A00652">
              <w:t>0.21</w:t>
            </w:r>
          </w:p>
        </w:tc>
      </w:tr>
      <w:tr w:rsidR="00960FD5" w:rsidRPr="00A00652" w14:paraId="653DF79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384522" w14:textId="77777777" w:rsidR="00960FD5" w:rsidRPr="00A00652" w:rsidRDefault="00960FD5">
            <w:pPr>
              <w:pStyle w:val="Agency-body-text-report"/>
              <w:spacing w:before="10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109B5" w14:textId="77777777" w:rsidR="00960FD5" w:rsidRPr="00A00652" w:rsidRDefault="00960FD5">
            <w:pPr>
              <w:pStyle w:val="Agency-body-text-report"/>
              <w:spacing w:before="100"/>
              <w:jc w:val="center"/>
            </w:pPr>
            <w:r w:rsidRPr="00A00652">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E555F" w14:textId="77777777" w:rsidR="00960FD5" w:rsidRPr="00A00652" w:rsidRDefault="00960FD5">
            <w:pPr>
              <w:pStyle w:val="Agency-body-text-report"/>
              <w:spacing w:before="100"/>
              <w:jc w:val="center"/>
            </w:pPr>
            <w:r w:rsidRPr="00A00652">
              <w:t>1.65</w:t>
            </w:r>
          </w:p>
        </w:tc>
      </w:tr>
      <w:tr w:rsidR="00960FD5" w:rsidRPr="00A00652" w14:paraId="5292FB4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FA8FB" w14:textId="77777777" w:rsidR="00960FD5" w:rsidRPr="00A00652" w:rsidRDefault="00960FD5">
            <w:pPr>
              <w:pStyle w:val="Agency-body-text-report"/>
              <w:spacing w:before="10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27236" w14:textId="77777777" w:rsidR="00960FD5" w:rsidRPr="00A00652" w:rsidRDefault="00960FD5">
            <w:pPr>
              <w:pStyle w:val="Agency-body-text-report"/>
              <w:spacing w:before="100"/>
              <w:jc w:val="center"/>
            </w:pPr>
            <w:r w:rsidRPr="00A00652">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450F7" w14:textId="77777777" w:rsidR="00960FD5" w:rsidRPr="00A00652" w:rsidRDefault="00960FD5">
            <w:pPr>
              <w:pStyle w:val="Agency-body-text-report"/>
              <w:spacing w:before="100"/>
              <w:jc w:val="center"/>
            </w:pPr>
            <w:r w:rsidRPr="00A00652">
              <w:t>0.65</w:t>
            </w:r>
          </w:p>
        </w:tc>
      </w:tr>
      <w:tr w:rsidR="00960FD5" w:rsidRPr="00A00652" w14:paraId="1017F56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ED40B" w14:textId="77777777" w:rsidR="00960FD5" w:rsidRPr="00A00652" w:rsidRDefault="00960FD5">
            <w:pPr>
              <w:pStyle w:val="Agency-body-text-report"/>
              <w:spacing w:before="10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99080" w14:textId="77777777" w:rsidR="00960FD5" w:rsidRPr="00A00652" w:rsidRDefault="00960FD5">
            <w:pPr>
              <w:pStyle w:val="Agency-body-text-report"/>
              <w:spacing w:before="100"/>
              <w:jc w:val="center"/>
            </w:pPr>
            <w:r w:rsidRPr="00A00652">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9448F" w14:textId="77777777" w:rsidR="00960FD5" w:rsidRPr="00A00652" w:rsidRDefault="00960FD5">
            <w:pPr>
              <w:pStyle w:val="Agency-body-text-report"/>
              <w:spacing w:before="100"/>
              <w:jc w:val="center"/>
            </w:pPr>
            <w:r w:rsidRPr="00A00652">
              <w:t>0.44</w:t>
            </w:r>
          </w:p>
        </w:tc>
      </w:tr>
      <w:tr w:rsidR="00960FD5" w:rsidRPr="00A00652" w14:paraId="050FB94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EF10D" w14:textId="77777777" w:rsidR="00960FD5" w:rsidRPr="00A00652" w:rsidRDefault="00960FD5">
            <w:pPr>
              <w:pStyle w:val="Agency-body-text-report"/>
              <w:spacing w:before="10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E237C4" w14:textId="77777777" w:rsidR="00960FD5" w:rsidRPr="00A00652" w:rsidRDefault="00960FD5">
            <w:pPr>
              <w:pStyle w:val="Agency-body-text-report"/>
              <w:spacing w:before="100"/>
              <w:jc w:val="center"/>
            </w:pPr>
            <w:r w:rsidRPr="00A00652">
              <w:t>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825550" w14:textId="77777777" w:rsidR="00960FD5" w:rsidRPr="00A00652" w:rsidRDefault="00960FD5">
            <w:pPr>
              <w:pStyle w:val="Agency-body-text-report"/>
              <w:spacing w:before="100"/>
              <w:jc w:val="center"/>
            </w:pPr>
            <w:r w:rsidRPr="00A00652">
              <w:t>1.55</w:t>
            </w:r>
          </w:p>
        </w:tc>
      </w:tr>
      <w:tr w:rsidR="00960FD5" w:rsidRPr="00A00652" w14:paraId="24D687E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2A843" w14:textId="77777777" w:rsidR="00960FD5" w:rsidRPr="00A00652" w:rsidRDefault="00960FD5">
            <w:pPr>
              <w:pStyle w:val="Agency-body-text-report"/>
              <w:spacing w:before="10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DEE46" w14:textId="77777777" w:rsidR="00960FD5" w:rsidRPr="00A00652" w:rsidRDefault="00960FD5">
            <w:pPr>
              <w:pStyle w:val="Agency-body-text-report"/>
              <w:spacing w:before="100"/>
              <w:jc w:val="center"/>
            </w:pPr>
            <w:r w:rsidRPr="00A00652">
              <w:t>0.48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AEEC3" w14:textId="77777777" w:rsidR="00960FD5" w:rsidRPr="00A00652" w:rsidRDefault="00960FD5">
            <w:pPr>
              <w:pStyle w:val="Agency-body-text-report"/>
              <w:spacing w:before="100"/>
              <w:jc w:val="center"/>
            </w:pPr>
            <w:r w:rsidRPr="00A00652">
              <w:t>0.93</w:t>
            </w:r>
          </w:p>
        </w:tc>
      </w:tr>
      <w:tr w:rsidR="00960FD5" w:rsidRPr="00A00652" w14:paraId="7EEF7D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98E2D" w14:textId="77777777" w:rsidR="00960FD5" w:rsidRPr="00A00652" w:rsidRDefault="00960FD5">
            <w:pPr>
              <w:pStyle w:val="Agency-body-text-report"/>
              <w:spacing w:before="10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03096" w14:textId="77777777" w:rsidR="00960FD5" w:rsidRPr="00A00652" w:rsidRDefault="00960FD5">
            <w:pPr>
              <w:pStyle w:val="Agency-body-text-report"/>
              <w:spacing w:before="100"/>
              <w:jc w:val="center"/>
            </w:pPr>
            <w:r w:rsidRPr="00A00652">
              <w:t>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4B4F8" w14:textId="77777777" w:rsidR="00960FD5" w:rsidRPr="00A00652" w:rsidRDefault="00960FD5">
            <w:pPr>
              <w:pStyle w:val="Agency-body-text-report"/>
              <w:spacing w:before="100"/>
              <w:jc w:val="center"/>
            </w:pPr>
            <w:r w:rsidRPr="00A00652">
              <w:t>0.52</w:t>
            </w:r>
          </w:p>
        </w:tc>
      </w:tr>
      <w:tr w:rsidR="00960FD5" w:rsidRPr="00A00652" w14:paraId="3F26900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DA907" w14:textId="77777777" w:rsidR="00960FD5" w:rsidRPr="00A00652" w:rsidRDefault="00960FD5">
            <w:pPr>
              <w:pStyle w:val="Agency-body-text-report"/>
              <w:spacing w:before="10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A3FB1" w14:textId="77777777" w:rsidR="00960FD5" w:rsidRPr="00A00652" w:rsidRDefault="00960FD5">
            <w:pPr>
              <w:pStyle w:val="Agency-body-text-report"/>
              <w:spacing w:before="100"/>
              <w:jc w:val="center"/>
            </w:pPr>
            <w:r w:rsidRPr="00A00652">
              <w:t>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A5472" w14:textId="77777777" w:rsidR="00960FD5" w:rsidRPr="00A00652" w:rsidRDefault="00960FD5">
            <w:pPr>
              <w:pStyle w:val="Agency-body-text-report"/>
              <w:spacing w:before="100"/>
              <w:jc w:val="center"/>
            </w:pPr>
            <w:r w:rsidRPr="00A00652">
              <w:t>0.87</w:t>
            </w:r>
          </w:p>
        </w:tc>
      </w:tr>
      <w:tr w:rsidR="00960FD5" w:rsidRPr="00A00652" w14:paraId="38FA9B7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024A0" w14:textId="77777777" w:rsidR="00960FD5" w:rsidRPr="00A00652" w:rsidRDefault="00960FD5">
            <w:pPr>
              <w:pStyle w:val="Agency-body-text-report"/>
              <w:spacing w:before="10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9DDEC" w14:textId="77777777" w:rsidR="00960FD5" w:rsidRPr="00A00652" w:rsidRDefault="00960FD5">
            <w:pPr>
              <w:pStyle w:val="Agency-body-text-report"/>
              <w:spacing w:before="100"/>
              <w:jc w:val="center"/>
            </w:pPr>
            <w:r w:rsidRPr="00A00652">
              <w:t>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391BC" w14:textId="77777777" w:rsidR="00960FD5" w:rsidRPr="00A00652" w:rsidRDefault="00960FD5">
            <w:pPr>
              <w:pStyle w:val="Agency-body-text-report"/>
              <w:spacing w:before="100"/>
              <w:jc w:val="center"/>
            </w:pPr>
            <w:r w:rsidRPr="00A00652">
              <w:t>0.10</w:t>
            </w:r>
          </w:p>
        </w:tc>
      </w:tr>
      <w:tr w:rsidR="00960FD5" w:rsidRPr="00A00652" w14:paraId="1269D62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2AC042" w14:textId="77777777" w:rsidR="00960FD5" w:rsidRPr="00A00652" w:rsidRDefault="00960FD5">
            <w:pPr>
              <w:pStyle w:val="Agency-body-text-report"/>
              <w:spacing w:before="10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1E54E7" w14:textId="77777777" w:rsidR="00960FD5" w:rsidRPr="00A00652" w:rsidRDefault="00960FD5">
            <w:pPr>
              <w:pStyle w:val="Agency-body-text-report"/>
              <w:spacing w:before="100"/>
              <w:jc w:val="center"/>
            </w:pPr>
            <w:r w:rsidRPr="00A00652">
              <w:t>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C1337" w14:textId="77777777" w:rsidR="00960FD5" w:rsidRPr="00A00652" w:rsidRDefault="00960FD5">
            <w:pPr>
              <w:pStyle w:val="Agency-body-text-report"/>
              <w:spacing w:before="100"/>
              <w:jc w:val="center"/>
            </w:pPr>
            <w:r w:rsidRPr="00A00652">
              <w:t>3.60</w:t>
            </w:r>
          </w:p>
        </w:tc>
      </w:tr>
      <w:tr w:rsidR="00960FD5" w:rsidRPr="00A00652" w14:paraId="327B103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48B630" w14:textId="77777777" w:rsidR="00960FD5" w:rsidRPr="00A00652" w:rsidRDefault="00960FD5">
            <w:pPr>
              <w:pStyle w:val="Agency-body-text-report"/>
              <w:spacing w:before="10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20F20" w14:textId="77777777" w:rsidR="00960FD5" w:rsidRPr="00A00652" w:rsidRDefault="00960FD5">
            <w:pPr>
              <w:pStyle w:val="Agency-body-text-report"/>
              <w:spacing w:before="100"/>
              <w:jc w:val="center"/>
            </w:pPr>
            <w:r w:rsidRPr="00A00652">
              <w:t>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B2799" w14:textId="77777777" w:rsidR="00960FD5" w:rsidRPr="00A00652" w:rsidRDefault="00960FD5">
            <w:pPr>
              <w:pStyle w:val="Agency-body-text-report"/>
              <w:spacing w:before="100"/>
              <w:jc w:val="center"/>
            </w:pPr>
            <w:r w:rsidRPr="00A00652">
              <w:t>0.45</w:t>
            </w:r>
          </w:p>
        </w:tc>
      </w:tr>
      <w:tr w:rsidR="00960FD5" w:rsidRPr="00A00652" w14:paraId="3FCC81B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2AF76F" w14:textId="77777777" w:rsidR="00960FD5" w:rsidRPr="00A00652" w:rsidRDefault="00960FD5">
            <w:pPr>
              <w:pStyle w:val="Agency-body-text-report"/>
              <w:spacing w:before="10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34028" w14:textId="77777777" w:rsidR="00960FD5" w:rsidRPr="00A00652" w:rsidRDefault="00960FD5">
            <w:pPr>
              <w:pStyle w:val="Agency-body-text-report"/>
              <w:spacing w:before="100"/>
              <w:jc w:val="center"/>
            </w:pPr>
            <w:r w:rsidRPr="00A00652">
              <w:t>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10869" w14:textId="77777777" w:rsidR="00960FD5" w:rsidRPr="00A00652" w:rsidRDefault="00960FD5">
            <w:pPr>
              <w:pStyle w:val="Agency-body-text-report"/>
              <w:spacing w:before="100"/>
              <w:jc w:val="center"/>
            </w:pPr>
            <w:r w:rsidRPr="00A00652">
              <w:t>0.24</w:t>
            </w:r>
          </w:p>
        </w:tc>
      </w:tr>
      <w:tr w:rsidR="00960FD5" w:rsidRPr="00A00652" w14:paraId="25E19DE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9B7C1" w14:textId="77777777" w:rsidR="00960FD5" w:rsidRPr="00A00652" w:rsidRDefault="00960FD5">
            <w:pPr>
              <w:pStyle w:val="Agency-body-text-report"/>
              <w:spacing w:before="10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B3244" w14:textId="77777777" w:rsidR="00960FD5" w:rsidRPr="00A00652" w:rsidRDefault="00960FD5">
            <w:pPr>
              <w:pStyle w:val="Agency-body-text-report"/>
              <w:spacing w:before="100"/>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43BAA" w14:textId="77777777" w:rsidR="00960FD5" w:rsidRPr="00A00652" w:rsidRDefault="00960FD5">
            <w:pPr>
              <w:pStyle w:val="Agency-body-text-report"/>
              <w:spacing w:before="100"/>
              <w:jc w:val="center"/>
            </w:pPr>
            <w:r w:rsidRPr="00A00652">
              <w:t>1.86</w:t>
            </w:r>
          </w:p>
        </w:tc>
      </w:tr>
      <w:tr w:rsidR="00960FD5" w:rsidRPr="00A00652" w14:paraId="2AB381C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72B89F" w14:textId="64056C4C" w:rsidR="00960FD5" w:rsidRPr="00A00652" w:rsidRDefault="00DD7189">
            <w:pPr>
              <w:pStyle w:val="Agency-body-text-report"/>
              <w:spacing w:before="10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19D94" w14:textId="77777777" w:rsidR="00960FD5" w:rsidRPr="00A00652" w:rsidRDefault="00960FD5">
            <w:pPr>
              <w:pStyle w:val="Agency-body-text-report"/>
              <w:spacing w:before="100"/>
              <w:jc w:val="center"/>
            </w:pPr>
            <w:r w:rsidRPr="00A00652">
              <w:t>0.98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70D3C" w14:textId="77777777" w:rsidR="00960FD5" w:rsidRPr="00A00652" w:rsidRDefault="00960FD5">
            <w:pPr>
              <w:pStyle w:val="Agency-body-text-report"/>
              <w:spacing w:before="100"/>
              <w:jc w:val="center"/>
            </w:pPr>
            <w:r w:rsidRPr="00A00652">
              <w:t>0.96</w:t>
            </w:r>
          </w:p>
        </w:tc>
      </w:tr>
      <w:tr w:rsidR="00960FD5" w:rsidRPr="00A00652" w14:paraId="499865B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7687E" w14:textId="2D700EFB" w:rsidR="00960FD5" w:rsidRPr="00A00652" w:rsidRDefault="00DD7189">
            <w:pPr>
              <w:pStyle w:val="Agency-body-text-report"/>
              <w:spacing w:before="10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08D81" w14:textId="77777777" w:rsidR="00960FD5" w:rsidRPr="00A00652" w:rsidRDefault="00960FD5">
            <w:pPr>
              <w:pStyle w:val="Agency-body-text-report"/>
              <w:spacing w:before="100"/>
              <w:jc w:val="center"/>
            </w:pPr>
            <w:r w:rsidRPr="00A00652">
              <w:t>0.78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15EA3" w14:textId="77777777" w:rsidR="00960FD5" w:rsidRPr="00A00652" w:rsidRDefault="00960FD5">
            <w:pPr>
              <w:pStyle w:val="Agency-body-text-report"/>
              <w:spacing w:before="100"/>
              <w:jc w:val="center"/>
            </w:pPr>
            <w:r w:rsidRPr="00A00652">
              <w:t>0.67</w:t>
            </w:r>
          </w:p>
        </w:tc>
      </w:tr>
      <w:tr w:rsidR="00960FD5" w:rsidRPr="00A00652" w14:paraId="78D666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2D06E" w14:textId="4EF7238C" w:rsidR="00960FD5" w:rsidRPr="00A00652" w:rsidRDefault="00DD7189">
            <w:pPr>
              <w:pStyle w:val="Agency-body-text-report"/>
              <w:spacing w:before="10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2F996" w14:textId="77777777" w:rsidR="00960FD5" w:rsidRPr="00A00652" w:rsidRDefault="00960FD5">
            <w:pPr>
              <w:pStyle w:val="Agency-body-text-report"/>
              <w:spacing w:before="100"/>
              <w:jc w:val="center"/>
            </w:pPr>
            <w:r w:rsidRPr="00A00652">
              <w:t>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D9914" w14:textId="77777777" w:rsidR="00960FD5" w:rsidRPr="00A00652" w:rsidRDefault="00960FD5">
            <w:pPr>
              <w:pStyle w:val="Agency-body-text-report"/>
              <w:spacing w:before="100"/>
              <w:jc w:val="center"/>
            </w:pPr>
            <w:r w:rsidRPr="00A00652">
              <w:t>0.89</w:t>
            </w:r>
          </w:p>
        </w:tc>
      </w:tr>
      <w:tr w:rsidR="00960FD5" w:rsidRPr="00A00652" w14:paraId="51E5DED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40006" w14:textId="7A1B8F71" w:rsidR="00960FD5" w:rsidRPr="00A00652" w:rsidRDefault="006749ED">
            <w:pPr>
              <w:pStyle w:val="Agency-body-text-report"/>
              <w:spacing w:before="10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1CFC0" w14:textId="77777777" w:rsidR="00960FD5" w:rsidRPr="00A00652" w:rsidRDefault="00960FD5">
            <w:pPr>
              <w:pStyle w:val="Agency-body-text-report"/>
              <w:spacing w:before="100"/>
              <w:jc w:val="center"/>
              <w:rPr>
                <w:b/>
              </w:rPr>
            </w:pPr>
            <w:r w:rsidRPr="00A00652">
              <w:rPr>
                <w:b/>
              </w:rPr>
              <w:t>1.10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BF654" w14:textId="77777777" w:rsidR="00960FD5" w:rsidRPr="00A00652" w:rsidRDefault="00960FD5">
            <w:pPr>
              <w:pStyle w:val="Agency-body-text-report"/>
              <w:spacing w:before="100"/>
              <w:jc w:val="center"/>
              <w:rPr>
                <w:b/>
              </w:rPr>
            </w:pPr>
            <w:r w:rsidRPr="00A00652">
              <w:rPr>
                <w:b/>
              </w:rPr>
              <w:t>0.70</w:t>
            </w:r>
          </w:p>
        </w:tc>
      </w:tr>
    </w:tbl>
    <w:p w14:paraId="4E07A124" w14:textId="76DDACC2" w:rsidR="00960FD5" w:rsidRPr="00A00652" w:rsidRDefault="00960FD5" w:rsidP="00AA51EF">
      <w:pPr>
        <w:pStyle w:val="Agency-heading-3-report"/>
      </w:pPr>
      <w:bookmarkStart w:id="244" w:name="_Toc485812878"/>
      <w:bookmarkStart w:id="245" w:name="_Toc491072374"/>
      <w:bookmarkStart w:id="246" w:name="_Toc491170548"/>
      <w:bookmarkStart w:id="247" w:name="_Toc494714160"/>
      <w:r w:rsidRPr="00A00652">
        <w:lastRenderedPageBreak/>
        <w:t>3c</w:t>
      </w:r>
      <w:r w:rsidR="00ED2F1A" w:rsidRPr="00A00652">
        <w:t>.</w:t>
      </w:r>
      <w:r w:rsidRPr="00A00652">
        <w:t xml:space="preserve"> Distribution of placements, based on the population of pupils with an official decision of SEN</w:t>
      </w:r>
      <w:bookmarkEnd w:id="244"/>
      <w:bookmarkEnd w:id="245"/>
      <w:bookmarkEnd w:id="246"/>
      <w:bookmarkEnd w:id="247"/>
    </w:p>
    <w:p w14:paraId="2963891E" w14:textId="1CE7CBCC" w:rsidR="00960FD5" w:rsidRPr="00A00652" w:rsidRDefault="00960FD5" w:rsidP="00AA51EF">
      <w:pPr>
        <w:pStyle w:val="Agency-heading-4-report"/>
      </w:pPr>
      <w:bookmarkStart w:id="248" w:name="_Toc485812879"/>
      <w:r w:rsidRPr="00A00652">
        <w:t>Indicator 3c.1: the percentage of pupils with an official decision of SEN in inclusive education, based on the population of pupils with an official decision of SEN (%)</w:t>
      </w:r>
      <w:bookmarkEnd w:id="248"/>
    </w:p>
    <w:p w14:paraId="70A1B639" w14:textId="25E2AA94" w:rsidR="00AA51EF" w:rsidRPr="00A00652" w:rsidRDefault="001319EA" w:rsidP="00FF6F01">
      <w:pPr>
        <w:pStyle w:val="Agency-caption-report"/>
        <w:keepNext/>
      </w:pPr>
      <w:bookmarkStart w:id="249" w:name="_Toc492296585"/>
      <w:r w:rsidRPr="00A00652">
        <w:t xml:space="preserve">Table </w:t>
      </w:r>
      <w:r w:rsidRPr="00A00652">
        <w:fldChar w:fldCharType="begin"/>
      </w:r>
      <w:r w:rsidRPr="00A00652">
        <w:instrText xml:space="preserve"> SEQ Table \* ARABIC </w:instrText>
      </w:r>
      <w:r w:rsidRPr="00A00652">
        <w:fldChar w:fldCharType="separate"/>
      </w:r>
      <w:r w:rsidRPr="00A00652">
        <w:t>24</w:t>
      </w:r>
      <w:r w:rsidRPr="00A00652">
        <w:fldChar w:fldCharType="end"/>
      </w:r>
      <w:r w:rsidR="00AA51EF" w:rsidRPr="00A00652">
        <w:t xml:space="preserve">. Data for </w:t>
      </w:r>
      <w:hyperlink w:anchor="Figure24" w:history="1">
        <w:r w:rsidR="00AA51EF" w:rsidRPr="00A00652">
          <w:rPr>
            <w:rStyle w:val="Hyperlink"/>
          </w:rPr>
          <w:t>Figure 2</w:t>
        </w:r>
        <w:r w:rsidR="00060449" w:rsidRPr="00A00652">
          <w:rPr>
            <w:rStyle w:val="Hyperlink"/>
          </w:rPr>
          <w:t>4</w:t>
        </w:r>
      </w:hyperlink>
      <w:r w:rsidR="00DF2D83" w:rsidRPr="00A00652">
        <w:t>:</w:t>
      </w:r>
      <w:r w:rsidR="00AA51EF" w:rsidRPr="00A00652">
        <w:t xml:space="preserve"> Percentage of pupils with an official decision of SEN in inclusive education, based on the population of pupils with an official decision of SEN (%)</w:t>
      </w:r>
      <w:bookmarkEnd w:id="249"/>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rench speaking community)&#10;4.27&#10;Croatia&#10;91.95&#10;Cyprus&#10;80.14&#10;Czech Republic&#10;56.29&#10;Denmark&#10;3.46&#10;Estonia&#10;46.10&#10;Finland&#10;37.75&#10;France&#10;51.41&#10;Germany&#10;31.53&#10;Hungary&#10;61.91&#10;Iceland&#10;92.12&#10;Ireland&#10;72.53&#10;Latvia&#10;29.14&#10;Lithuania&#10;88.71&#10;Luxembourg&#10;55.53&#10;Malta&#10;98.18&#10;Netherlands&#10;35.24&#10;Norway&#10;92.16&#10;Poland&#10;48.69&#10;Portugal&#10;92.58&#10;Slovakia&#10;42.65&#10;Slovenia&#10;75.51&#10;Spain&#10;76.77&#10;Sweden&#10;12.62&#10;United Kingdom (England)&#10;52.82&#10;United Kingdom (Northern Ireland)&#10;58.51&#10;United Kingdom (Scotland)&#10;91.68&#10;United Kingdom (Wales)&#10;47.17&#10;Total average for the 28 countries&#10;52.68"/>
      </w:tblPr>
      <w:tblGrid>
        <w:gridCol w:w="4581"/>
        <w:gridCol w:w="4563"/>
      </w:tblGrid>
      <w:tr w:rsidR="00960FD5" w:rsidRPr="00A00652" w14:paraId="626D3DCE"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46C739D9" w14:textId="77777777" w:rsidR="00960FD5" w:rsidRPr="00A00652" w:rsidRDefault="00960FD5">
            <w:pPr>
              <w:pStyle w:val="Agency-body-text-report"/>
              <w:keepNext/>
              <w:spacing w:before="2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640301E9" w14:textId="77777777" w:rsidR="00960FD5" w:rsidRPr="00A00652" w:rsidRDefault="00960FD5">
            <w:pPr>
              <w:pStyle w:val="Agency-body-text-report"/>
              <w:keepNext/>
              <w:spacing w:before="20" w:after="40"/>
              <w:jc w:val="center"/>
              <w:rPr>
                <w:b/>
              </w:rPr>
            </w:pPr>
            <w:r w:rsidRPr="00A00652">
              <w:rPr>
                <w:b/>
              </w:rPr>
              <w:t>Percentage (%)</w:t>
            </w:r>
          </w:p>
        </w:tc>
      </w:tr>
      <w:tr w:rsidR="00960FD5" w:rsidRPr="00A00652" w14:paraId="4C5A2FA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3E8F2D6" w14:textId="01FDABE5" w:rsidR="00960FD5" w:rsidRPr="00A00652" w:rsidRDefault="00C51D7A">
            <w:pPr>
              <w:pStyle w:val="Agency-body-text-report"/>
              <w:spacing w:before="20" w:after="4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B8BDE7" w14:textId="77777777" w:rsidR="00960FD5" w:rsidRPr="00A00652" w:rsidRDefault="00960FD5">
            <w:pPr>
              <w:pStyle w:val="Agency-body-text-report"/>
              <w:spacing w:before="20" w:after="40"/>
              <w:jc w:val="center"/>
            </w:pPr>
            <w:r w:rsidRPr="00A00652">
              <w:t>4.27</w:t>
            </w:r>
          </w:p>
        </w:tc>
      </w:tr>
      <w:tr w:rsidR="00960FD5" w:rsidRPr="00A00652" w14:paraId="65BFC7B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AE38A6A" w14:textId="77777777" w:rsidR="00960FD5" w:rsidRPr="00A00652" w:rsidRDefault="00960FD5">
            <w:pPr>
              <w:pStyle w:val="Agency-body-text-report"/>
              <w:spacing w:before="20" w:after="4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641CF70" w14:textId="77777777" w:rsidR="00960FD5" w:rsidRPr="00A00652" w:rsidRDefault="00960FD5">
            <w:pPr>
              <w:pStyle w:val="Agency-body-text-report"/>
              <w:spacing w:before="20" w:after="40"/>
              <w:jc w:val="center"/>
            </w:pPr>
            <w:r w:rsidRPr="00A00652">
              <w:t>91.95</w:t>
            </w:r>
          </w:p>
        </w:tc>
      </w:tr>
      <w:tr w:rsidR="00960FD5" w:rsidRPr="00A00652" w14:paraId="252939E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95E8584" w14:textId="77777777" w:rsidR="00960FD5" w:rsidRPr="00A00652" w:rsidRDefault="00960FD5">
            <w:pPr>
              <w:pStyle w:val="Agency-body-text-report"/>
              <w:spacing w:before="20" w:after="4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A34C2FE" w14:textId="77777777" w:rsidR="00960FD5" w:rsidRPr="00A00652" w:rsidRDefault="00960FD5">
            <w:pPr>
              <w:pStyle w:val="Agency-body-text-report"/>
              <w:spacing w:before="20" w:after="40"/>
              <w:jc w:val="center"/>
            </w:pPr>
            <w:r w:rsidRPr="00A00652">
              <w:t>80.14</w:t>
            </w:r>
          </w:p>
        </w:tc>
      </w:tr>
      <w:tr w:rsidR="00960FD5" w:rsidRPr="00A00652" w14:paraId="0545760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A02705" w14:textId="7BB81221" w:rsidR="00960FD5" w:rsidRPr="00A00652" w:rsidRDefault="0032665B">
            <w:pPr>
              <w:pStyle w:val="Agency-body-text-report"/>
              <w:spacing w:before="20" w:after="4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005B033" w14:textId="77777777" w:rsidR="00960FD5" w:rsidRPr="00A00652" w:rsidRDefault="00960FD5">
            <w:pPr>
              <w:pStyle w:val="Agency-body-text-report"/>
              <w:spacing w:before="20" w:after="40"/>
              <w:jc w:val="center"/>
            </w:pPr>
            <w:r w:rsidRPr="00A00652">
              <w:t>56.29</w:t>
            </w:r>
          </w:p>
        </w:tc>
      </w:tr>
      <w:tr w:rsidR="00960FD5" w:rsidRPr="00A00652" w14:paraId="5EA3C81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4CD10A1" w14:textId="77777777" w:rsidR="00960FD5" w:rsidRPr="00A00652" w:rsidRDefault="00960FD5">
            <w:pPr>
              <w:pStyle w:val="Agency-body-text-report"/>
              <w:spacing w:before="20" w:after="4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A03CB86" w14:textId="77777777" w:rsidR="00960FD5" w:rsidRPr="00A00652" w:rsidRDefault="00960FD5">
            <w:pPr>
              <w:pStyle w:val="Agency-body-text-report"/>
              <w:spacing w:before="20" w:after="40"/>
              <w:jc w:val="center"/>
            </w:pPr>
            <w:r w:rsidRPr="00A00652">
              <w:t>3.46</w:t>
            </w:r>
          </w:p>
        </w:tc>
      </w:tr>
      <w:tr w:rsidR="00960FD5" w:rsidRPr="00A00652" w14:paraId="6261BF2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C410B14" w14:textId="77777777" w:rsidR="00960FD5" w:rsidRPr="00A00652" w:rsidRDefault="00960FD5">
            <w:pPr>
              <w:pStyle w:val="Agency-body-text-report"/>
              <w:spacing w:before="20" w:after="4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52D27B" w14:textId="77777777" w:rsidR="00960FD5" w:rsidRPr="00A00652" w:rsidRDefault="00960FD5">
            <w:pPr>
              <w:pStyle w:val="Agency-body-text-report"/>
              <w:spacing w:before="20" w:after="40"/>
              <w:jc w:val="center"/>
            </w:pPr>
            <w:r w:rsidRPr="00A00652">
              <w:t>46.10</w:t>
            </w:r>
          </w:p>
        </w:tc>
      </w:tr>
      <w:tr w:rsidR="00960FD5" w:rsidRPr="00A00652" w14:paraId="24F0EAF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AF02359" w14:textId="77777777" w:rsidR="00960FD5" w:rsidRPr="00A00652" w:rsidRDefault="00960FD5">
            <w:pPr>
              <w:pStyle w:val="Agency-body-text-report"/>
              <w:spacing w:before="20" w:after="4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988ECCA" w14:textId="77777777" w:rsidR="00960FD5" w:rsidRPr="00A00652" w:rsidRDefault="00960FD5">
            <w:pPr>
              <w:pStyle w:val="Agency-body-text-report"/>
              <w:spacing w:before="20" w:after="40"/>
              <w:jc w:val="center"/>
            </w:pPr>
            <w:r w:rsidRPr="00A00652">
              <w:t>37.75</w:t>
            </w:r>
          </w:p>
        </w:tc>
      </w:tr>
      <w:tr w:rsidR="00960FD5" w:rsidRPr="00A00652" w14:paraId="4ABAD64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9729038" w14:textId="77777777" w:rsidR="00960FD5" w:rsidRPr="00A00652" w:rsidRDefault="00960FD5">
            <w:pPr>
              <w:pStyle w:val="Agency-body-text-report"/>
              <w:spacing w:before="20" w:after="4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B139EAB" w14:textId="77777777" w:rsidR="00960FD5" w:rsidRPr="00A00652" w:rsidRDefault="00960FD5">
            <w:pPr>
              <w:pStyle w:val="Agency-body-text-report"/>
              <w:spacing w:before="20" w:after="40"/>
              <w:jc w:val="center"/>
            </w:pPr>
            <w:r w:rsidRPr="00A00652">
              <w:t>51.41</w:t>
            </w:r>
          </w:p>
        </w:tc>
      </w:tr>
      <w:tr w:rsidR="00960FD5" w:rsidRPr="00A00652" w14:paraId="4119614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BBE2B8" w14:textId="77777777" w:rsidR="00960FD5" w:rsidRPr="00A00652" w:rsidRDefault="00960FD5">
            <w:pPr>
              <w:pStyle w:val="Agency-body-text-report"/>
              <w:spacing w:before="20" w:after="4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EF5A720" w14:textId="77777777" w:rsidR="00960FD5" w:rsidRPr="00A00652" w:rsidRDefault="00960FD5">
            <w:pPr>
              <w:pStyle w:val="Agency-body-text-report"/>
              <w:spacing w:before="20" w:after="40"/>
              <w:jc w:val="center"/>
            </w:pPr>
            <w:r w:rsidRPr="00A00652">
              <w:t>31.53</w:t>
            </w:r>
          </w:p>
        </w:tc>
      </w:tr>
      <w:tr w:rsidR="00960FD5" w:rsidRPr="00A00652" w14:paraId="2B63F35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5B499F0" w14:textId="77777777" w:rsidR="00960FD5" w:rsidRPr="00A00652" w:rsidRDefault="00960FD5">
            <w:pPr>
              <w:pStyle w:val="Agency-body-text-report"/>
              <w:spacing w:before="20" w:after="4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C823CD0" w14:textId="77777777" w:rsidR="00960FD5" w:rsidRPr="00A00652" w:rsidRDefault="00960FD5">
            <w:pPr>
              <w:pStyle w:val="Agency-body-text-report"/>
              <w:spacing w:before="20" w:after="40"/>
              <w:jc w:val="center"/>
            </w:pPr>
            <w:r w:rsidRPr="00A00652">
              <w:t>61.91</w:t>
            </w:r>
          </w:p>
        </w:tc>
      </w:tr>
      <w:tr w:rsidR="00960FD5" w:rsidRPr="00A00652" w14:paraId="6CA7B67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47B5382" w14:textId="77777777" w:rsidR="00960FD5" w:rsidRPr="00A00652" w:rsidRDefault="00960FD5">
            <w:pPr>
              <w:pStyle w:val="Agency-body-text-report"/>
              <w:spacing w:before="20" w:after="4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A3F6236" w14:textId="77777777" w:rsidR="00960FD5" w:rsidRPr="00A00652" w:rsidRDefault="00960FD5">
            <w:pPr>
              <w:pStyle w:val="Agency-body-text-report"/>
              <w:spacing w:before="20" w:after="40"/>
              <w:jc w:val="center"/>
            </w:pPr>
            <w:r w:rsidRPr="00A00652">
              <w:t>92.12</w:t>
            </w:r>
          </w:p>
        </w:tc>
      </w:tr>
      <w:tr w:rsidR="00960FD5" w:rsidRPr="00A00652" w14:paraId="1B3A7B1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90FCF04" w14:textId="77777777" w:rsidR="00960FD5" w:rsidRPr="00A00652" w:rsidRDefault="00960FD5">
            <w:pPr>
              <w:pStyle w:val="Agency-body-text-report"/>
              <w:spacing w:before="20" w:after="4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E85B9EC" w14:textId="77777777" w:rsidR="00960FD5" w:rsidRPr="00A00652" w:rsidRDefault="00960FD5">
            <w:pPr>
              <w:pStyle w:val="Agency-body-text-report"/>
              <w:spacing w:before="20" w:after="40"/>
              <w:jc w:val="center"/>
            </w:pPr>
            <w:r w:rsidRPr="00A00652">
              <w:t>72.53</w:t>
            </w:r>
          </w:p>
        </w:tc>
      </w:tr>
      <w:tr w:rsidR="00960FD5" w:rsidRPr="00A00652" w14:paraId="526863B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D91BC10" w14:textId="77777777" w:rsidR="00960FD5" w:rsidRPr="00A00652" w:rsidRDefault="00960FD5">
            <w:pPr>
              <w:pStyle w:val="Agency-body-text-report"/>
              <w:spacing w:before="20" w:after="4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AE871F3" w14:textId="77777777" w:rsidR="00960FD5" w:rsidRPr="00A00652" w:rsidRDefault="00960FD5">
            <w:pPr>
              <w:pStyle w:val="Agency-body-text-report"/>
              <w:spacing w:before="20" w:after="40"/>
              <w:jc w:val="center"/>
            </w:pPr>
            <w:r w:rsidRPr="00A00652">
              <w:t>29.14</w:t>
            </w:r>
          </w:p>
        </w:tc>
      </w:tr>
      <w:tr w:rsidR="00960FD5" w:rsidRPr="00A00652" w14:paraId="673DF3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9C59D80" w14:textId="77777777" w:rsidR="00960FD5" w:rsidRPr="00A00652" w:rsidRDefault="00960FD5">
            <w:pPr>
              <w:pStyle w:val="Agency-body-text-report"/>
              <w:spacing w:before="20" w:after="4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D37F84F" w14:textId="77777777" w:rsidR="00960FD5" w:rsidRPr="00A00652" w:rsidRDefault="00960FD5">
            <w:pPr>
              <w:pStyle w:val="Agency-body-text-report"/>
              <w:spacing w:before="20" w:after="40"/>
              <w:jc w:val="center"/>
            </w:pPr>
            <w:r w:rsidRPr="00A00652">
              <w:t>88.71</w:t>
            </w:r>
          </w:p>
        </w:tc>
      </w:tr>
      <w:tr w:rsidR="00960FD5" w:rsidRPr="00A00652" w14:paraId="429B7A7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EB23DB3" w14:textId="77777777" w:rsidR="00960FD5" w:rsidRPr="00A00652" w:rsidRDefault="00960FD5">
            <w:pPr>
              <w:pStyle w:val="Agency-body-text-report"/>
              <w:spacing w:before="20" w:after="4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6F5E694" w14:textId="77777777" w:rsidR="00960FD5" w:rsidRPr="00A00652" w:rsidRDefault="00960FD5">
            <w:pPr>
              <w:pStyle w:val="Agency-body-text-report"/>
              <w:spacing w:before="20" w:after="40"/>
              <w:jc w:val="center"/>
            </w:pPr>
            <w:r w:rsidRPr="00A00652">
              <w:t>55.53</w:t>
            </w:r>
          </w:p>
        </w:tc>
      </w:tr>
      <w:tr w:rsidR="00960FD5" w:rsidRPr="00A00652" w14:paraId="18EFD63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1B69BCB" w14:textId="77777777" w:rsidR="00960FD5" w:rsidRPr="00A00652" w:rsidRDefault="00960FD5">
            <w:pPr>
              <w:pStyle w:val="Agency-body-text-report"/>
              <w:spacing w:before="20" w:after="4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583B627" w14:textId="77777777" w:rsidR="00960FD5" w:rsidRPr="00A00652" w:rsidRDefault="00960FD5">
            <w:pPr>
              <w:pStyle w:val="Agency-body-text-report"/>
              <w:spacing w:before="20" w:after="40"/>
              <w:jc w:val="center"/>
            </w:pPr>
            <w:r w:rsidRPr="00A00652">
              <w:t>98.18</w:t>
            </w:r>
          </w:p>
        </w:tc>
      </w:tr>
      <w:tr w:rsidR="00960FD5" w:rsidRPr="00A00652" w14:paraId="48C1DC7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3FA43AA" w14:textId="77777777" w:rsidR="00960FD5" w:rsidRPr="00A00652" w:rsidRDefault="00960FD5">
            <w:pPr>
              <w:pStyle w:val="Agency-body-text-report"/>
              <w:spacing w:before="20" w:after="4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302AD5E" w14:textId="77777777" w:rsidR="00960FD5" w:rsidRPr="00A00652" w:rsidRDefault="00960FD5">
            <w:pPr>
              <w:pStyle w:val="Agency-body-text-report"/>
              <w:spacing w:before="20" w:after="40"/>
              <w:jc w:val="center"/>
            </w:pPr>
            <w:r w:rsidRPr="00A00652">
              <w:t>35.24</w:t>
            </w:r>
          </w:p>
        </w:tc>
      </w:tr>
      <w:tr w:rsidR="00960FD5" w:rsidRPr="00A00652" w14:paraId="734AAF2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033C208" w14:textId="77777777" w:rsidR="00960FD5" w:rsidRPr="00A00652" w:rsidRDefault="00960FD5">
            <w:pPr>
              <w:pStyle w:val="Agency-body-text-report"/>
              <w:spacing w:before="20" w:after="4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CA78FF6" w14:textId="77777777" w:rsidR="00960FD5" w:rsidRPr="00A00652" w:rsidRDefault="00960FD5">
            <w:pPr>
              <w:pStyle w:val="Agency-body-text-report"/>
              <w:spacing w:before="20" w:after="40"/>
              <w:jc w:val="center"/>
            </w:pPr>
            <w:r w:rsidRPr="00A00652">
              <w:t>92.16</w:t>
            </w:r>
          </w:p>
        </w:tc>
      </w:tr>
      <w:tr w:rsidR="00960FD5" w:rsidRPr="00A00652" w14:paraId="7940EDC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32E3C78" w14:textId="77777777" w:rsidR="00960FD5" w:rsidRPr="00A00652" w:rsidRDefault="00960FD5">
            <w:pPr>
              <w:pStyle w:val="Agency-body-text-report"/>
              <w:spacing w:before="20" w:after="4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FD27E37" w14:textId="77777777" w:rsidR="00960FD5" w:rsidRPr="00A00652" w:rsidRDefault="00960FD5">
            <w:pPr>
              <w:pStyle w:val="Agency-body-text-report"/>
              <w:spacing w:before="20" w:after="40"/>
              <w:jc w:val="center"/>
            </w:pPr>
            <w:r w:rsidRPr="00A00652">
              <w:t>48.69</w:t>
            </w:r>
          </w:p>
        </w:tc>
      </w:tr>
      <w:tr w:rsidR="00960FD5" w:rsidRPr="00A00652" w14:paraId="4C553BC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AEED76A" w14:textId="77777777" w:rsidR="00960FD5" w:rsidRPr="00A00652" w:rsidRDefault="00960FD5">
            <w:pPr>
              <w:pStyle w:val="Agency-body-text-report"/>
              <w:spacing w:before="20" w:after="4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7CADB8B" w14:textId="77777777" w:rsidR="00960FD5" w:rsidRPr="00A00652" w:rsidRDefault="00960FD5">
            <w:pPr>
              <w:pStyle w:val="Agency-body-text-report"/>
              <w:spacing w:before="20" w:after="40"/>
              <w:jc w:val="center"/>
            </w:pPr>
            <w:r w:rsidRPr="00A00652">
              <w:t>92.58</w:t>
            </w:r>
          </w:p>
        </w:tc>
      </w:tr>
      <w:tr w:rsidR="00960FD5" w:rsidRPr="00A00652" w14:paraId="3C620A0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E280A0" w14:textId="77777777" w:rsidR="00960FD5" w:rsidRPr="00A00652" w:rsidRDefault="00960FD5">
            <w:pPr>
              <w:pStyle w:val="Agency-body-text-report"/>
              <w:spacing w:before="20" w:after="4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86D83B2" w14:textId="77777777" w:rsidR="00960FD5" w:rsidRPr="00A00652" w:rsidRDefault="00960FD5">
            <w:pPr>
              <w:pStyle w:val="Agency-body-text-report"/>
              <w:spacing w:before="20" w:after="40"/>
              <w:jc w:val="center"/>
            </w:pPr>
            <w:r w:rsidRPr="00A00652">
              <w:t>42.65</w:t>
            </w:r>
          </w:p>
        </w:tc>
      </w:tr>
      <w:tr w:rsidR="00960FD5" w:rsidRPr="00A00652" w14:paraId="2EF6226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827512A" w14:textId="77777777" w:rsidR="00960FD5" w:rsidRPr="00A00652" w:rsidRDefault="00960FD5">
            <w:pPr>
              <w:pStyle w:val="Agency-body-text-report"/>
              <w:spacing w:before="20" w:after="4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7616896" w14:textId="77777777" w:rsidR="00960FD5" w:rsidRPr="00A00652" w:rsidRDefault="00960FD5">
            <w:pPr>
              <w:pStyle w:val="Agency-body-text-report"/>
              <w:spacing w:before="20" w:after="40"/>
              <w:jc w:val="center"/>
            </w:pPr>
            <w:r w:rsidRPr="00A00652">
              <w:t>75.51</w:t>
            </w:r>
          </w:p>
        </w:tc>
      </w:tr>
      <w:tr w:rsidR="00960FD5" w:rsidRPr="00A00652" w14:paraId="685291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3929014" w14:textId="77777777" w:rsidR="00960FD5" w:rsidRPr="00A00652" w:rsidRDefault="00960FD5">
            <w:pPr>
              <w:pStyle w:val="Agency-body-text-report"/>
              <w:spacing w:before="20" w:after="4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8AE0DC2" w14:textId="77777777" w:rsidR="00960FD5" w:rsidRPr="00A00652" w:rsidRDefault="00960FD5">
            <w:pPr>
              <w:pStyle w:val="Agency-body-text-report"/>
              <w:spacing w:before="20" w:after="40"/>
              <w:jc w:val="center"/>
            </w:pPr>
            <w:r w:rsidRPr="00A00652">
              <w:t>76.77</w:t>
            </w:r>
          </w:p>
        </w:tc>
      </w:tr>
      <w:tr w:rsidR="00960FD5" w:rsidRPr="00A00652" w14:paraId="1E9AA90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2ABC7FB" w14:textId="77777777" w:rsidR="00960FD5" w:rsidRPr="00A00652" w:rsidRDefault="00960FD5">
            <w:pPr>
              <w:pStyle w:val="Agency-body-text-report"/>
              <w:spacing w:before="20" w:after="4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323C71E" w14:textId="77777777" w:rsidR="00960FD5" w:rsidRPr="00A00652" w:rsidRDefault="00960FD5">
            <w:pPr>
              <w:pStyle w:val="Agency-body-text-report"/>
              <w:spacing w:before="20" w:after="40"/>
              <w:jc w:val="center"/>
            </w:pPr>
            <w:r w:rsidRPr="00A00652">
              <w:t>12.62</w:t>
            </w:r>
          </w:p>
        </w:tc>
      </w:tr>
      <w:tr w:rsidR="00960FD5" w:rsidRPr="00A00652" w14:paraId="7A0F54A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E547227" w14:textId="12F619CD" w:rsidR="00960FD5" w:rsidRPr="00A00652" w:rsidRDefault="00DD7189">
            <w:pPr>
              <w:pStyle w:val="Agency-body-text-report"/>
              <w:spacing w:before="20" w:after="4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8AC0381" w14:textId="77777777" w:rsidR="00960FD5" w:rsidRPr="00A00652" w:rsidRDefault="00960FD5">
            <w:pPr>
              <w:pStyle w:val="Agency-body-text-report"/>
              <w:spacing w:before="20" w:after="40"/>
              <w:jc w:val="center"/>
            </w:pPr>
            <w:r w:rsidRPr="00A00652">
              <w:t>52.82</w:t>
            </w:r>
          </w:p>
        </w:tc>
      </w:tr>
      <w:tr w:rsidR="00960FD5" w:rsidRPr="00A00652" w14:paraId="0C322A6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30C246" w14:textId="2895C449" w:rsidR="00960FD5" w:rsidRPr="00A00652" w:rsidRDefault="00DD7189">
            <w:pPr>
              <w:pStyle w:val="Agency-body-text-report"/>
              <w:spacing w:before="20" w:after="4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E99C548" w14:textId="77777777" w:rsidR="00960FD5" w:rsidRPr="00A00652" w:rsidRDefault="00960FD5">
            <w:pPr>
              <w:pStyle w:val="Agency-body-text-report"/>
              <w:spacing w:before="20" w:after="40"/>
              <w:jc w:val="center"/>
            </w:pPr>
            <w:r w:rsidRPr="00A00652">
              <w:t>58.51</w:t>
            </w:r>
          </w:p>
        </w:tc>
      </w:tr>
      <w:tr w:rsidR="00960FD5" w:rsidRPr="00A00652" w14:paraId="1DB44FF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B929E8A" w14:textId="222BED74" w:rsidR="00960FD5" w:rsidRPr="00A00652" w:rsidRDefault="00DD7189">
            <w:pPr>
              <w:pStyle w:val="Agency-body-text-report"/>
              <w:spacing w:before="20" w:after="4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2D91981" w14:textId="77777777" w:rsidR="00960FD5" w:rsidRPr="00A00652" w:rsidRDefault="00960FD5">
            <w:pPr>
              <w:pStyle w:val="Agency-body-text-report"/>
              <w:spacing w:before="20" w:after="40"/>
              <w:jc w:val="center"/>
            </w:pPr>
            <w:r w:rsidRPr="00A00652">
              <w:t>91.68</w:t>
            </w:r>
          </w:p>
        </w:tc>
      </w:tr>
      <w:tr w:rsidR="00960FD5" w:rsidRPr="00A00652" w14:paraId="19D68F5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96D8CDB" w14:textId="06719DDA" w:rsidR="00960FD5" w:rsidRPr="00A00652" w:rsidRDefault="00DD7189">
            <w:pPr>
              <w:pStyle w:val="Agency-body-text-report"/>
              <w:spacing w:before="20" w:after="4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AC16F45" w14:textId="77777777" w:rsidR="00960FD5" w:rsidRPr="00A00652" w:rsidRDefault="00960FD5">
            <w:pPr>
              <w:pStyle w:val="Agency-body-text-report"/>
              <w:spacing w:before="20" w:after="40"/>
              <w:jc w:val="center"/>
            </w:pPr>
            <w:r w:rsidRPr="00A00652">
              <w:t>47.17</w:t>
            </w:r>
          </w:p>
        </w:tc>
      </w:tr>
      <w:tr w:rsidR="00960FD5" w:rsidRPr="00A00652" w14:paraId="7F3EFE2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46F92A" w14:textId="4FC16C3E" w:rsidR="00960FD5" w:rsidRPr="00A00652" w:rsidRDefault="006749ED">
            <w:pPr>
              <w:pStyle w:val="Agency-body-text-report"/>
              <w:spacing w:before="20" w:after="40"/>
              <w:rPr>
                <w:b/>
              </w:rPr>
            </w:pPr>
            <w:r w:rsidRPr="00A00652">
              <w:rPr>
                <w:b/>
              </w:rPr>
              <w:t>Total ave</w:t>
            </w:r>
            <w:r w:rsidR="00960FD5" w:rsidRPr="00A00652">
              <w:rPr>
                <w:b/>
              </w:rPr>
              <w:t>rage for the 28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1AF4D" w14:textId="77777777" w:rsidR="00960FD5" w:rsidRPr="00A00652" w:rsidRDefault="00960FD5">
            <w:pPr>
              <w:pStyle w:val="Agency-body-text-report"/>
              <w:spacing w:before="20" w:after="40"/>
              <w:jc w:val="center"/>
              <w:rPr>
                <w:b/>
              </w:rPr>
            </w:pPr>
            <w:r w:rsidRPr="00A00652">
              <w:rPr>
                <w:b/>
              </w:rPr>
              <w:t>52.68</w:t>
            </w:r>
          </w:p>
        </w:tc>
      </w:tr>
    </w:tbl>
    <w:p w14:paraId="25885E43" w14:textId="4A625B44" w:rsidR="00AA51EF" w:rsidRPr="00A00652" w:rsidRDefault="001319EA" w:rsidP="00FF6F01">
      <w:pPr>
        <w:pStyle w:val="Agency-caption-report"/>
        <w:keepNext/>
      </w:pPr>
      <w:bookmarkStart w:id="250" w:name="_Toc492296586"/>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25</w:t>
      </w:r>
      <w:r w:rsidRPr="00A00652">
        <w:fldChar w:fldCharType="end"/>
      </w:r>
      <w:r w:rsidR="00AA51EF" w:rsidRPr="00A00652">
        <w:t xml:space="preserve">. Data for </w:t>
      </w:r>
      <w:hyperlink w:anchor="Figure25" w:history="1">
        <w:r w:rsidR="00AA51EF" w:rsidRPr="00A00652">
          <w:rPr>
            <w:rStyle w:val="Hyperlink"/>
          </w:rPr>
          <w:t>Figure 2</w:t>
        </w:r>
        <w:r w:rsidR="00060449" w:rsidRPr="00A00652">
          <w:rPr>
            <w:rStyle w:val="Hyperlink"/>
          </w:rPr>
          <w:t>5</w:t>
        </w:r>
      </w:hyperlink>
      <w:r w:rsidR="00DF2D83" w:rsidRPr="00A00652">
        <w:t>:</w:t>
      </w:r>
      <w:r w:rsidR="00AA51EF" w:rsidRPr="00A00652">
        <w:t xml:space="preserve"> Gender breakdown of pupils with an official decision of SEN in inclusive education, based on the population of pupils with an official decision of SEN (%)</w:t>
      </w:r>
      <w:bookmarkEnd w:id="2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Belgium (French speaking community)&#10;2.63&#10;1.63&#10;Croatia&#10;59.30&#10;32.65&#10;Cyprus&#10;45.38&#10;34.76&#10;Czech Republic&#10;39.12&#10;17.18&#10;Denmark&#10;2.42&#10;1.03&#10;Estonia&#10;29.77&#10;16.33&#10;Finland&#10;26.43&#10;11.33&#10;France&#10;37.00&#10;14.41&#10;Hungary&#10;41.09&#10;20.82&#10;Iceland&#10;61.42&#10;30.70&#10;Ireland&#10;53.81&#10;18.72&#10;Malta&#10;71.44&#10;26.74&#10;Netherlands&#10;25.92&#10;9.24&#10;Poland&#10;31.23&#10;17.46&#10;Slovakia&#10;28.48&#10;14.17&#10;Spain&#10;50.93&#10;25.84&#10;Sweden&#10;7.46&#10;5.17&#10;United Kingdom (Northern Ireland)&#10;43.08&#10;15.43&#10;United Kingdom (Scotland)&#10;56.85&#10;34.83&#10;Total average for the 19 countries&#10;37.49&#10;17.94"/>
      </w:tblPr>
      <w:tblGrid>
        <w:gridCol w:w="3948"/>
        <w:gridCol w:w="2325"/>
        <w:gridCol w:w="2522"/>
      </w:tblGrid>
      <w:tr w:rsidR="00960FD5" w:rsidRPr="00A00652" w14:paraId="6A0FC5A0"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CD079"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869190" w14:textId="6DC121FC" w:rsidR="00960FD5" w:rsidRPr="00A00652" w:rsidRDefault="00960FD5">
            <w:pPr>
              <w:pStyle w:val="Agency-body-text-report"/>
              <w:keepNext/>
              <w:jc w:val="center"/>
              <w:rPr>
                <w:b/>
              </w:rPr>
            </w:pPr>
            <w:r w:rsidRPr="00A00652">
              <w:rPr>
                <w:b/>
              </w:rPr>
              <w:t xml:space="preserve">Percentage (%), </w:t>
            </w:r>
            <w:r w:rsidR="003E6A20"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B38D3" w14:textId="65EFBDE0" w:rsidR="00960FD5" w:rsidRPr="00A00652" w:rsidRDefault="00960FD5">
            <w:pPr>
              <w:pStyle w:val="Agency-body-text-report"/>
              <w:keepNext/>
              <w:jc w:val="center"/>
              <w:rPr>
                <w:b/>
              </w:rPr>
            </w:pPr>
            <w:r w:rsidRPr="00A00652">
              <w:rPr>
                <w:b/>
              </w:rPr>
              <w:t xml:space="preserve">Percentage (%), </w:t>
            </w:r>
            <w:r w:rsidR="003E6A20" w:rsidRPr="00A00652">
              <w:rPr>
                <w:b/>
              </w:rPr>
              <w:t>female</w:t>
            </w:r>
          </w:p>
        </w:tc>
      </w:tr>
      <w:tr w:rsidR="00960FD5" w:rsidRPr="00A00652" w14:paraId="71C63B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D7632" w14:textId="49E5BE54" w:rsidR="00960FD5" w:rsidRPr="00A00652" w:rsidRDefault="00C51D7A">
            <w:pPr>
              <w:pStyle w:val="Agency-body-text-report"/>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C4BA8" w14:textId="77777777" w:rsidR="00960FD5" w:rsidRPr="00A00652" w:rsidRDefault="00960FD5">
            <w:pPr>
              <w:pStyle w:val="Agency-body-text-report"/>
              <w:jc w:val="center"/>
            </w:pPr>
            <w:r w:rsidRPr="00A00652">
              <w:t>2.63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F50A9" w14:textId="77777777" w:rsidR="00960FD5" w:rsidRPr="00A00652" w:rsidRDefault="00960FD5">
            <w:pPr>
              <w:pStyle w:val="Agency-body-text-report"/>
              <w:jc w:val="center"/>
            </w:pPr>
            <w:r w:rsidRPr="00A00652">
              <w:t>1.63</w:t>
            </w:r>
          </w:p>
        </w:tc>
      </w:tr>
      <w:tr w:rsidR="00960FD5" w:rsidRPr="00A00652" w14:paraId="595D74D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49C38"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9EE3A" w14:textId="77777777" w:rsidR="00960FD5" w:rsidRPr="00A00652" w:rsidRDefault="00960FD5">
            <w:pPr>
              <w:pStyle w:val="Agency-body-text-report"/>
              <w:jc w:val="center"/>
            </w:pPr>
            <w:r w:rsidRPr="00A00652">
              <w:t>59.30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B517C3" w14:textId="77777777" w:rsidR="00960FD5" w:rsidRPr="00A00652" w:rsidRDefault="00960FD5">
            <w:pPr>
              <w:pStyle w:val="Agency-body-text-report"/>
              <w:jc w:val="center"/>
            </w:pPr>
            <w:r w:rsidRPr="00A00652">
              <w:t>32.65</w:t>
            </w:r>
          </w:p>
        </w:tc>
      </w:tr>
      <w:tr w:rsidR="00960FD5" w:rsidRPr="00A00652" w14:paraId="05CF7F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97177"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62D5FF" w14:textId="77777777" w:rsidR="00960FD5" w:rsidRPr="00A00652" w:rsidRDefault="00960FD5">
            <w:pPr>
              <w:pStyle w:val="Agency-body-text-report"/>
              <w:jc w:val="center"/>
            </w:pPr>
            <w:r w:rsidRPr="00A00652">
              <w:t>45.38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B8638A" w14:textId="77777777" w:rsidR="00960FD5" w:rsidRPr="00A00652" w:rsidRDefault="00960FD5">
            <w:pPr>
              <w:pStyle w:val="Agency-body-text-report"/>
              <w:jc w:val="center"/>
            </w:pPr>
            <w:r w:rsidRPr="00A00652">
              <w:t>34.76</w:t>
            </w:r>
          </w:p>
        </w:tc>
      </w:tr>
      <w:tr w:rsidR="00960FD5" w:rsidRPr="00A00652" w14:paraId="1511FE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49C801" w14:textId="0DC377A2"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A7D45" w14:textId="77777777" w:rsidR="00960FD5" w:rsidRPr="00A00652" w:rsidRDefault="00960FD5">
            <w:pPr>
              <w:pStyle w:val="Agency-body-text-report"/>
              <w:jc w:val="center"/>
            </w:pPr>
            <w:r w:rsidRPr="00A00652">
              <w:t>39.12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48EAA" w14:textId="77777777" w:rsidR="00960FD5" w:rsidRPr="00A00652" w:rsidRDefault="00960FD5">
            <w:pPr>
              <w:pStyle w:val="Agency-body-text-report"/>
              <w:jc w:val="center"/>
            </w:pPr>
            <w:r w:rsidRPr="00A00652">
              <w:t>17.18</w:t>
            </w:r>
          </w:p>
        </w:tc>
      </w:tr>
      <w:tr w:rsidR="00960FD5" w:rsidRPr="00A00652" w14:paraId="0C9F5C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7A06E"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27EB8" w14:textId="77777777" w:rsidR="00960FD5" w:rsidRPr="00A00652" w:rsidRDefault="00960FD5">
            <w:pPr>
              <w:pStyle w:val="Agency-body-text-report"/>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41BE9" w14:textId="77777777" w:rsidR="00960FD5" w:rsidRPr="00A00652" w:rsidRDefault="00960FD5">
            <w:pPr>
              <w:pStyle w:val="Agency-body-text-report"/>
              <w:jc w:val="center"/>
            </w:pPr>
            <w:r w:rsidRPr="00A00652">
              <w:t>1.03</w:t>
            </w:r>
          </w:p>
        </w:tc>
      </w:tr>
      <w:tr w:rsidR="00960FD5" w:rsidRPr="00A00652" w14:paraId="75E9F17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ECC83"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8B361" w14:textId="77777777" w:rsidR="00960FD5" w:rsidRPr="00A00652" w:rsidRDefault="00960FD5">
            <w:pPr>
              <w:pStyle w:val="Agency-body-text-report"/>
              <w:jc w:val="center"/>
            </w:pPr>
            <w:r w:rsidRPr="00A00652">
              <w:t>29.77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65865" w14:textId="77777777" w:rsidR="00960FD5" w:rsidRPr="00A00652" w:rsidRDefault="00960FD5">
            <w:pPr>
              <w:pStyle w:val="Agency-body-text-report"/>
              <w:jc w:val="center"/>
            </w:pPr>
            <w:r w:rsidRPr="00A00652">
              <w:t>16.33</w:t>
            </w:r>
          </w:p>
        </w:tc>
      </w:tr>
      <w:tr w:rsidR="00960FD5" w:rsidRPr="00A00652" w14:paraId="793B957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0FC62"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EFE37" w14:textId="77777777" w:rsidR="00960FD5" w:rsidRPr="00A00652" w:rsidRDefault="00960FD5">
            <w:pPr>
              <w:pStyle w:val="Agency-body-text-report"/>
              <w:jc w:val="center"/>
            </w:pPr>
            <w:r w:rsidRPr="00A00652">
              <w:t>26.43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B49D0" w14:textId="77777777" w:rsidR="00960FD5" w:rsidRPr="00A00652" w:rsidRDefault="00960FD5">
            <w:pPr>
              <w:pStyle w:val="Agency-body-text-report"/>
              <w:jc w:val="center"/>
            </w:pPr>
            <w:r w:rsidRPr="00A00652">
              <w:t>11.33</w:t>
            </w:r>
          </w:p>
        </w:tc>
      </w:tr>
      <w:tr w:rsidR="00960FD5" w:rsidRPr="00A00652" w14:paraId="688BF40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2CFF2"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507AB8" w14:textId="77777777" w:rsidR="00960FD5" w:rsidRPr="00A00652" w:rsidRDefault="00960FD5">
            <w:pPr>
              <w:pStyle w:val="Agency-body-text-report"/>
              <w:jc w:val="center"/>
            </w:pPr>
            <w:r w:rsidRPr="00A00652">
              <w:t>37.00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08571" w14:textId="77777777" w:rsidR="00960FD5" w:rsidRPr="00A00652" w:rsidRDefault="00960FD5">
            <w:pPr>
              <w:pStyle w:val="Agency-body-text-report"/>
              <w:jc w:val="center"/>
            </w:pPr>
            <w:r w:rsidRPr="00A00652">
              <w:t>14.41</w:t>
            </w:r>
          </w:p>
        </w:tc>
      </w:tr>
      <w:tr w:rsidR="00960FD5" w:rsidRPr="00A00652" w14:paraId="45BCA0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E7E4F"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E08E4B" w14:textId="77777777" w:rsidR="00960FD5" w:rsidRPr="00A00652" w:rsidRDefault="00960FD5">
            <w:pPr>
              <w:pStyle w:val="Agency-body-text-report"/>
              <w:jc w:val="center"/>
            </w:pPr>
            <w:r w:rsidRPr="00A00652">
              <w:t>41.09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F94CE" w14:textId="77777777" w:rsidR="00960FD5" w:rsidRPr="00A00652" w:rsidRDefault="00960FD5">
            <w:pPr>
              <w:pStyle w:val="Agency-body-text-report"/>
              <w:jc w:val="center"/>
            </w:pPr>
            <w:r w:rsidRPr="00A00652">
              <w:t>20.82</w:t>
            </w:r>
          </w:p>
        </w:tc>
      </w:tr>
      <w:tr w:rsidR="00960FD5" w:rsidRPr="00A00652" w14:paraId="77110CE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68ACB8"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70B12" w14:textId="77777777" w:rsidR="00960FD5" w:rsidRPr="00A00652" w:rsidRDefault="00960FD5">
            <w:pPr>
              <w:pStyle w:val="Agency-body-text-report"/>
              <w:jc w:val="center"/>
            </w:pPr>
            <w:r w:rsidRPr="00A00652">
              <w:t>61.42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0B809" w14:textId="77777777" w:rsidR="00960FD5" w:rsidRPr="00A00652" w:rsidRDefault="00960FD5">
            <w:pPr>
              <w:pStyle w:val="Agency-body-text-report"/>
              <w:jc w:val="center"/>
            </w:pPr>
            <w:r w:rsidRPr="00A00652">
              <w:t>30.70</w:t>
            </w:r>
          </w:p>
        </w:tc>
      </w:tr>
      <w:tr w:rsidR="00960FD5" w:rsidRPr="00A00652" w14:paraId="3DD7A9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8FFBD" w14:textId="77777777" w:rsidR="00960FD5" w:rsidRPr="00A00652" w:rsidRDefault="00960FD5">
            <w:pPr>
              <w:pStyle w:val="Agency-body-text-report"/>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7DF63" w14:textId="77777777" w:rsidR="00960FD5" w:rsidRPr="00A00652" w:rsidRDefault="00960FD5">
            <w:pPr>
              <w:pStyle w:val="Agency-body-text-report"/>
              <w:jc w:val="center"/>
            </w:pPr>
            <w:r w:rsidRPr="00A00652">
              <w:t>53.81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197C1" w14:textId="77777777" w:rsidR="00960FD5" w:rsidRPr="00A00652" w:rsidRDefault="00960FD5">
            <w:pPr>
              <w:pStyle w:val="Agency-body-text-report"/>
              <w:jc w:val="center"/>
            </w:pPr>
            <w:r w:rsidRPr="00A00652">
              <w:t>18.72</w:t>
            </w:r>
          </w:p>
        </w:tc>
      </w:tr>
      <w:tr w:rsidR="00960FD5" w:rsidRPr="00A00652" w14:paraId="30BD6C7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2B417" w14:textId="77777777" w:rsidR="00960FD5" w:rsidRPr="00A00652" w:rsidRDefault="00960FD5">
            <w:pPr>
              <w:pStyle w:val="Agency-body-text-report"/>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3906D" w14:textId="77777777" w:rsidR="00960FD5" w:rsidRPr="00A00652" w:rsidRDefault="00960FD5">
            <w:pPr>
              <w:pStyle w:val="Agency-body-text-report"/>
              <w:jc w:val="center"/>
            </w:pPr>
            <w:r w:rsidRPr="00A00652">
              <w:t>71.44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0876AD" w14:textId="77777777" w:rsidR="00960FD5" w:rsidRPr="00A00652" w:rsidRDefault="00960FD5">
            <w:pPr>
              <w:pStyle w:val="Agency-body-text-report"/>
              <w:jc w:val="center"/>
            </w:pPr>
            <w:r w:rsidRPr="00A00652">
              <w:t>26.74</w:t>
            </w:r>
          </w:p>
        </w:tc>
      </w:tr>
      <w:tr w:rsidR="00960FD5" w:rsidRPr="00A00652" w14:paraId="3B367B8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7E69A" w14:textId="77777777" w:rsidR="00960FD5" w:rsidRPr="00A00652" w:rsidRDefault="00960FD5">
            <w:pPr>
              <w:pStyle w:val="Agency-body-text-report"/>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69110" w14:textId="77777777" w:rsidR="00960FD5" w:rsidRPr="00A00652" w:rsidRDefault="00960FD5">
            <w:pPr>
              <w:pStyle w:val="Agency-body-text-report"/>
              <w:jc w:val="center"/>
            </w:pPr>
            <w:r w:rsidRPr="00A00652">
              <w:t>25.92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7FB0A" w14:textId="77777777" w:rsidR="00960FD5" w:rsidRPr="00A00652" w:rsidRDefault="00960FD5">
            <w:pPr>
              <w:pStyle w:val="Agency-body-text-report"/>
              <w:jc w:val="center"/>
            </w:pPr>
            <w:r w:rsidRPr="00A00652">
              <w:t>9.24</w:t>
            </w:r>
          </w:p>
        </w:tc>
      </w:tr>
      <w:tr w:rsidR="00960FD5" w:rsidRPr="00A00652" w14:paraId="11B0DD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D1201"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879CB" w14:textId="77777777" w:rsidR="00960FD5" w:rsidRPr="00A00652" w:rsidRDefault="00960FD5">
            <w:pPr>
              <w:pStyle w:val="Agency-body-text-report"/>
              <w:jc w:val="center"/>
            </w:pPr>
            <w:r w:rsidRPr="00A00652">
              <w:t>31.23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53AE4" w14:textId="77777777" w:rsidR="00960FD5" w:rsidRPr="00A00652" w:rsidRDefault="00960FD5">
            <w:pPr>
              <w:pStyle w:val="Agency-body-text-report"/>
              <w:jc w:val="center"/>
            </w:pPr>
            <w:r w:rsidRPr="00A00652">
              <w:t>17.46</w:t>
            </w:r>
          </w:p>
        </w:tc>
      </w:tr>
      <w:tr w:rsidR="00960FD5" w:rsidRPr="00A00652" w14:paraId="50C6657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3F236"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FD157" w14:textId="77777777" w:rsidR="00960FD5" w:rsidRPr="00A00652" w:rsidRDefault="00960FD5">
            <w:pPr>
              <w:pStyle w:val="Agency-body-text-report"/>
              <w:jc w:val="center"/>
            </w:pPr>
            <w:r w:rsidRPr="00A00652">
              <w:t>28.48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EDAA2" w14:textId="77777777" w:rsidR="00960FD5" w:rsidRPr="00A00652" w:rsidRDefault="00960FD5">
            <w:pPr>
              <w:pStyle w:val="Agency-body-text-report"/>
              <w:jc w:val="center"/>
            </w:pPr>
            <w:r w:rsidRPr="00A00652">
              <w:t>14.17</w:t>
            </w:r>
          </w:p>
        </w:tc>
      </w:tr>
      <w:tr w:rsidR="00960FD5" w:rsidRPr="00A00652" w14:paraId="2A6ED24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0A1A9"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6B924" w14:textId="77777777" w:rsidR="00960FD5" w:rsidRPr="00A00652" w:rsidRDefault="00960FD5">
            <w:pPr>
              <w:pStyle w:val="Agency-body-text-report"/>
              <w:jc w:val="center"/>
            </w:pPr>
            <w:r w:rsidRPr="00A00652">
              <w:t>50.93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997BB" w14:textId="77777777" w:rsidR="00960FD5" w:rsidRPr="00A00652" w:rsidRDefault="00960FD5">
            <w:pPr>
              <w:pStyle w:val="Agency-body-text-report"/>
              <w:jc w:val="center"/>
            </w:pPr>
            <w:r w:rsidRPr="00A00652">
              <w:t>25.84</w:t>
            </w:r>
          </w:p>
        </w:tc>
      </w:tr>
      <w:tr w:rsidR="00960FD5" w:rsidRPr="00A00652" w14:paraId="3EEB7E1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6A6FD" w14:textId="77777777" w:rsidR="00960FD5" w:rsidRPr="00A00652" w:rsidRDefault="00960FD5">
            <w:pPr>
              <w:pStyle w:val="Agency-body-text-report"/>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C14200" w14:textId="77777777" w:rsidR="00960FD5" w:rsidRPr="00A00652" w:rsidRDefault="00960FD5">
            <w:pPr>
              <w:pStyle w:val="Agency-body-text-report"/>
              <w:jc w:val="center"/>
            </w:pPr>
            <w:r w:rsidRPr="00A00652">
              <w:t>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DF135" w14:textId="77777777" w:rsidR="00960FD5" w:rsidRPr="00A00652" w:rsidRDefault="00960FD5">
            <w:pPr>
              <w:pStyle w:val="Agency-body-text-report"/>
              <w:jc w:val="center"/>
            </w:pPr>
            <w:r w:rsidRPr="00A00652">
              <w:t>5.17</w:t>
            </w:r>
          </w:p>
        </w:tc>
      </w:tr>
      <w:tr w:rsidR="00960FD5" w:rsidRPr="00A00652" w14:paraId="2511CA8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0C0F8" w14:textId="5A3FB177"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07E607" w14:textId="77777777" w:rsidR="00960FD5" w:rsidRPr="00A00652" w:rsidRDefault="00960FD5">
            <w:pPr>
              <w:pStyle w:val="Agency-body-text-report"/>
              <w:jc w:val="center"/>
            </w:pPr>
            <w:r w:rsidRPr="00A00652">
              <w:t>43.08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05ECE" w14:textId="77777777" w:rsidR="00960FD5" w:rsidRPr="00A00652" w:rsidRDefault="00960FD5">
            <w:pPr>
              <w:pStyle w:val="Agency-body-text-report"/>
              <w:jc w:val="center"/>
            </w:pPr>
            <w:r w:rsidRPr="00A00652">
              <w:t>15.43</w:t>
            </w:r>
          </w:p>
        </w:tc>
      </w:tr>
      <w:tr w:rsidR="00960FD5" w:rsidRPr="00A00652" w14:paraId="01A066A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3274F" w14:textId="7314D943"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7D71E" w14:textId="77777777" w:rsidR="00960FD5" w:rsidRPr="00A00652" w:rsidRDefault="00960FD5">
            <w:pPr>
              <w:pStyle w:val="Agency-body-text-report"/>
              <w:jc w:val="center"/>
            </w:pPr>
            <w:r w:rsidRPr="00A00652">
              <w:t>56.85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47670" w14:textId="77777777" w:rsidR="00960FD5" w:rsidRPr="00A00652" w:rsidRDefault="00960FD5">
            <w:pPr>
              <w:pStyle w:val="Agency-body-text-report"/>
              <w:jc w:val="center"/>
            </w:pPr>
            <w:r w:rsidRPr="00A00652">
              <w:t>34.83</w:t>
            </w:r>
          </w:p>
        </w:tc>
      </w:tr>
      <w:tr w:rsidR="00960FD5" w:rsidRPr="00A00652" w14:paraId="176A74C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FD956" w14:textId="01DFCCAA" w:rsidR="00960FD5" w:rsidRPr="00A00652" w:rsidRDefault="006749ED">
            <w:pPr>
              <w:pStyle w:val="Agency-body-text-report"/>
              <w:rPr>
                <w:b/>
              </w:rPr>
            </w:pPr>
            <w:r w:rsidRPr="00A00652">
              <w:rPr>
                <w:b/>
              </w:rPr>
              <w:t>Total ave</w:t>
            </w:r>
            <w:r w:rsidR="00960FD5" w:rsidRPr="00A00652">
              <w:rPr>
                <w:b/>
              </w:rPr>
              <w:t>rage for the 19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16D99" w14:textId="77777777" w:rsidR="00960FD5" w:rsidRPr="00A00652" w:rsidRDefault="00960FD5">
            <w:pPr>
              <w:pStyle w:val="Agency-body-text-report"/>
              <w:jc w:val="center"/>
              <w:rPr>
                <w:b/>
              </w:rPr>
            </w:pPr>
            <w:r w:rsidRPr="00A00652">
              <w:rPr>
                <w:b/>
              </w:rPr>
              <w:t>37.49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62BC9" w14:textId="77777777" w:rsidR="00960FD5" w:rsidRPr="00A00652" w:rsidRDefault="00960FD5">
            <w:pPr>
              <w:pStyle w:val="Agency-body-text-report"/>
              <w:jc w:val="center"/>
              <w:rPr>
                <w:b/>
              </w:rPr>
            </w:pPr>
            <w:r w:rsidRPr="00A00652">
              <w:rPr>
                <w:b/>
              </w:rPr>
              <w:t>17.94</w:t>
            </w:r>
          </w:p>
        </w:tc>
      </w:tr>
    </w:tbl>
    <w:p w14:paraId="6A0E4D28" w14:textId="01BB49D6" w:rsidR="00960FD5" w:rsidRPr="00A00652" w:rsidRDefault="001319EA" w:rsidP="00FF6F01">
      <w:pPr>
        <w:pStyle w:val="Agency-caption-report"/>
        <w:keepNext/>
      </w:pPr>
      <w:bookmarkStart w:id="251" w:name="_Toc492296587"/>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26</w:t>
      </w:r>
      <w:r w:rsidRPr="00A00652">
        <w:fldChar w:fldCharType="end"/>
      </w:r>
      <w:r w:rsidR="00AA51EF" w:rsidRPr="00A00652">
        <w:t xml:space="preserve">. Data for </w:t>
      </w:r>
      <w:hyperlink w:anchor="Figure26" w:history="1">
        <w:r w:rsidR="00AA51EF" w:rsidRPr="00A00652">
          <w:rPr>
            <w:rStyle w:val="Hyperlink"/>
          </w:rPr>
          <w:t>Figure 2</w:t>
        </w:r>
        <w:r w:rsidR="00987CC4" w:rsidRPr="00A00652">
          <w:rPr>
            <w:rStyle w:val="Hyperlink"/>
          </w:rPr>
          <w:t>6</w:t>
        </w:r>
      </w:hyperlink>
      <w:r w:rsidR="00DF2D83" w:rsidRPr="00A00652">
        <w:t>:</w:t>
      </w:r>
      <w:r w:rsidR="00AA51EF" w:rsidRPr="00A00652">
        <w:t xml:space="preserve"> ISCED breakdown of pupils with an official decision of SEN in inclusive education, based on the population of pupils with an official decision of SEN (%)</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Belgium (French speaking community)&#10;3.06&#10;1.20&#10;Croatia&#10;39.99&#10;51.96&#10;Cyprus&#10;45.66&#10;34.48&#10;Czech Republic&#10;28.67&#10;27.63&#10;Denmark&#10;2.44&#10;1.02&#10;Estonia&#10;32.54&#10;13.56&#10;Finland&#10;19.42&#10;18.33&#10;France&#10;28.85&#10;22.56&#10;Germany&#10;17.58&#10;13.95&#10;Hungary&#10;25.58&#10;36.33&#10;Iceland&#10;62.33&#10;29.79&#10;Ireland&#10;59.05&#10;13.48&#10;Latvia&#10;20.36&#10;8.78&#10;Lithuania&#10;49.72&#10;38.99&#10;Luxembourg&#10;44.69&#10;10.85&#10;Malta&#10;62.57&#10;35.61&#10;Netherlands&#10;17.63&#10;17.62&#10;Poland&#10;30.04&#10;18.65&#10;Portugal&#10;59.54&#10;33.04&#10;Slovakia&#10;13.23&#10;29.43&#10;Slovenia&#10;42.61&#10;32.90&#10;Spain&#10;48.32&#10;28.44&#10;Sweden&#10;7.32&#10;5.31&#10;United Kingdom (Northern Ireland)&#10;26.24&#10;32.27&#10;United Kingdom (Scotland)&#10;56.86&#10;34.82&#10;United Kingdom (Wales)&#10;19.31&#10;27.86&#10;Total average for the 26 countries&#10;29.42&#10;21.95"/>
      </w:tblPr>
      <w:tblGrid>
        <w:gridCol w:w="3948"/>
        <w:gridCol w:w="2580"/>
        <w:gridCol w:w="2580"/>
      </w:tblGrid>
      <w:tr w:rsidR="00960FD5" w:rsidRPr="00A00652" w14:paraId="1B59009D"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B5774" w14:textId="77777777" w:rsidR="00960FD5" w:rsidRPr="00A00652" w:rsidRDefault="00960FD5" w:rsidP="003150CE">
            <w:pPr>
              <w:pStyle w:val="Agency-body-text-report"/>
              <w:keepNext/>
              <w:spacing w:before="60" w:after="60"/>
              <w:jc w:val="center"/>
              <w:rPr>
                <w:rFonts w:asciiTheme="majorHAnsi" w:hAnsiTheme="majorHAnsi"/>
                <w:b/>
              </w:rPr>
            </w:pPr>
            <w:r w:rsidRPr="00A00652">
              <w:rPr>
                <w:rFonts w:asciiTheme="majorHAnsi" w:hAnsiTheme="majorHAnsi"/>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6C406" w14:textId="090C5371" w:rsidR="00960FD5" w:rsidRPr="00A00652" w:rsidRDefault="00960FD5" w:rsidP="003150CE">
            <w:pPr>
              <w:pStyle w:val="Agency-body-text-report"/>
              <w:keepNext/>
              <w:spacing w:before="60" w:after="60"/>
              <w:jc w:val="center"/>
              <w:rPr>
                <w:rFonts w:asciiTheme="majorHAnsi" w:hAnsiTheme="majorHAnsi"/>
                <w:b/>
              </w:rPr>
            </w:pPr>
            <w:r w:rsidRPr="00A00652">
              <w:rPr>
                <w:rFonts w:asciiTheme="majorHAnsi" w:hAnsiTheme="majorHAnsi"/>
                <w:b/>
              </w:rPr>
              <w:t>Percentage (%), ISCED</w:t>
            </w:r>
            <w:r w:rsidR="00E90536" w:rsidRPr="00A00652">
              <w:rPr>
                <w:rFonts w:asciiTheme="majorHAnsi" w:hAnsiTheme="majorHAnsi"/>
                <w:b/>
              </w:rPr>
              <w:t> </w:t>
            </w:r>
            <w:r w:rsidRPr="00A00652">
              <w:rPr>
                <w:rFonts w:asciiTheme="majorHAnsi" w:hAnsiTheme="majorHAnsi"/>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AED93" w14:textId="38E9BF1C" w:rsidR="00960FD5" w:rsidRPr="00A00652" w:rsidRDefault="00960FD5" w:rsidP="003150CE">
            <w:pPr>
              <w:pStyle w:val="Agency-body-text-report"/>
              <w:keepNext/>
              <w:spacing w:before="60" w:after="60"/>
              <w:jc w:val="center"/>
              <w:rPr>
                <w:rFonts w:asciiTheme="majorHAnsi" w:hAnsiTheme="majorHAnsi"/>
                <w:b/>
              </w:rPr>
            </w:pPr>
            <w:r w:rsidRPr="00A00652">
              <w:rPr>
                <w:rFonts w:asciiTheme="majorHAnsi" w:hAnsiTheme="majorHAnsi"/>
                <w:b/>
              </w:rPr>
              <w:t>Percentage (%), ISCED</w:t>
            </w:r>
            <w:r w:rsidR="00E90536" w:rsidRPr="00A00652">
              <w:rPr>
                <w:rFonts w:asciiTheme="majorHAnsi" w:hAnsiTheme="majorHAnsi"/>
                <w:b/>
              </w:rPr>
              <w:t> </w:t>
            </w:r>
            <w:r w:rsidRPr="00A00652">
              <w:rPr>
                <w:rFonts w:asciiTheme="majorHAnsi" w:hAnsiTheme="majorHAnsi"/>
                <w:b/>
              </w:rPr>
              <w:t>2</w:t>
            </w:r>
          </w:p>
        </w:tc>
      </w:tr>
      <w:tr w:rsidR="00960FD5" w:rsidRPr="00A00652" w14:paraId="2ACF0FA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94334" w14:textId="36C5BB6C" w:rsidR="00960FD5" w:rsidRPr="00A00652" w:rsidRDefault="00C51D7A" w:rsidP="003150CE">
            <w:pPr>
              <w:pStyle w:val="Agency-body-text-report"/>
              <w:spacing w:before="60" w:after="60"/>
              <w:rPr>
                <w:rFonts w:asciiTheme="majorHAnsi" w:hAnsiTheme="majorHAnsi"/>
              </w:rPr>
            </w:pPr>
            <w:r w:rsidRPr="00A00652">
              <w:rPr>
                <w:rFonts w:asciiTheme="majorHAnsi" w:hAnsiTheme="majorHAnsi"/>
              </w:rPr>
              <w:t xml:space="preserve">Belgium </w:t>
            </w:r>
            <w:r w:rsidR="00DD7189" w:rsidRPr="00A00652">
              <w:rPr>
                <w:rFonts w:asciiTheme="majorHAnsi" w:hAnsiTheme="majorHAnsi"/>
              </w:rPr>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3F644"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B300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1.20</w:t>
            </w:r>
          </w:p>
        </w:tc>
      </w:tr>
      <w:tr w:rsidR="00960FD5" w:rsidRPr="00A00652" w14:paraId="4C8AC24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995F73"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FA56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39.99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A40F6"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51.96</w:t>
            </w:r>
          </w:p>
        </w:tc>
      </w:tr>
      <w:tr w:rsidR="00960FD5" w:rsidRPr="00A00652" w14:paraId="38CC987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D193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CDBFA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3F487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34.48</w:t>
            </w:r>
          </w:p>
        </w:tc>
      </w:tr>
      <w:tr w:rsidR="00960FD5" w:rsidRPr="00A00652" w14:paraId="71227DC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01B16C" w14:textId="5AB400C4" w:rsidR="00960FD5" w:rsidRPr="00A00652" w:rsidRDefault="0032665B" w:rsidP="003150CE">
            <w:pPr>
              <w:pStyle w:val="Agency-body-text-report"/>
              <w:spacing w:before="60" w:after="60"/>
              <w:rPr>
                <w:rFonts w:asciiTheme="majorHAnsi" w:hAnsiTheme="majorHAnsi"/>
              </w:rPr>
            </w:pPr>
            <w:r w:rsidRPr="00A00652">
              <w:rPr>
                <w:rFonts w:asciiTheme="majorHAnsi" w:hAnsiTheme="majorHAnsi"/>
              </w:rPr>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04BD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28.67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691A4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27.63</w:t>
            </w:r>
          </w:p>
        </w:tc>
      </w:tr>
      <w:tr w:rsidR="00960FD5" w:rsidRPr="00A00652" w14:paraId="25D574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FD631"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8F7BB"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4AA4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1.02</w:t>
            </w:r>
          </w:p>
        </w:tc>
      </w:tr>
      <w:tr w:rsidR="00960FD5" w:rsidRPr="00A00652" w14:paraId="275CC01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EFDFB5"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65CB7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32.54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3A79B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13.56</w:t>
            </w:r>
          </w:p>
        </w:tc>
      </w:tr>
      <w:tr w:rsidR="00960FD5" w:rsidRPr="00A00652" w14:paraId="03117C8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42254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DA084"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19.42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39B81"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18.33</w:t>
            </w:r>
          </w:p>
        </w:tc>
      </w:tr>
      <w:tr w:rsidR="00960FD5" w:rsidRPr="00A00652" w14:paraId="2DB04C1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24198"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B512B"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5AD2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22.56</w:t>
            </w:r>
          </w:p>
        </w:tc>
      </w:tr>
      <w:tr w:rsidR="00960FD5" w:rsidRPr="00A00652" w14:paraId="46E0EB6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30A08"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4B74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17.58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8585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13.95</w:t>
            </w:r>
          </w:p>
        </w:tc>
      </w:tr>
      <w:tr w:rsidR="00960FD5" w:rsidRPr="00A00652" w14:paraId="43882A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29485"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F89992"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25.58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28350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36.33</w:t>
            </w:r>
          </w:p>
        </w:tc>
      </w:tr>
      <w:tr w:rsidR="00960FD5" w:rsidRPr="00A00652" w14:paraId="0C4393C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DB4CAD"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96A67"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62.33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13DE4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29.79</w:t>
            </w:r>
          </w:p>
        </w:tc>
      </w:tr>
      <w:tr w:rsidR="00960FD5" w:rsidRPr="00A00652" w14:paraId="5E45FB5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9EDED"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9576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59.05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A7D4E"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13.48</w:t>
            </w:r>
          </w:p>
        </w:tc>
      </w:tr>
      <w:tr w:rsidR="00960FD5" w:rsidRPr="00A00652" w14:paraId="42E2A4A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828E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6CA4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1B499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8.78</w:t>
            </w:r>
          </w:p>
        </w:tc>
      </w:tr>
      <w:tr w:rsidR="00960FD5" w:rsidRPr="00A00652" w14:paraId="1A6983B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39E78"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3287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49.72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4A3B7"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38.99</w:t>
            </w:r>
          </w:p>
        </w:tc>
      </w:tr>
      <w:tr w:rsidR="00960FD5" w:rsidRPr="00A00652" w14:paraId="58871F0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DD977"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CA4F7"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44.69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15F6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10.85</w:t>
            </w:r>
          </w:p>
        </w:tc>
      </w:tr>
      <w:tr w:rsidR="00960FD5" w:rsidRPr="00A00652" w14:paraId="227A11D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BD68F7"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0B262"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62.57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782D99"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35.61</w:t>
            </w:r>
          </w:p>
        </w:tc>
      </w:tr>
      <w:tr w:rsidR="00960FD5" w:rsidRPr="00A00652" w14:paraId="40102DE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A1A20"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914F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C7262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17.62</w:t>
            </w:r>
          </w:p>
        </w:tc>
      </w:tr>
      <w:tr w:rsidR="00960FD5" w:rsidRPr="00A00652" w14:paraId="72FD3DD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BE523C"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594AC"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57243"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18.65</w:t>
            </w:r>
          </w:p>
        </w:tc>
      </w:tr>
      <w:tr w:rsidR="00960FD5" w:rsidRPr="00A00652" w14:paraId="73611DC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A6893"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AB8D3"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59.54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1665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33.04</w:t>
            </w:r>
          </w:p>
        </w:tc>
      </w:tr>
      <w:tr w:rsidR="00960FD5" w:rsidRPr="00A00652" w14:paraId="25C8DD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F6DBF"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2235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16F56"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29.43</w:t>
            </w:r>
          </w:p>
        </w:tc>
      </w:tr>
      <w:tr w:rsidR="00960FD5" w:rsidRPr="00A00652" w14:paraId="5CB9560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0BEDB"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6A662"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42.61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9DABD"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32.90</w:t>
            </w:r>
          </w:p>
        </w:tc>
      </w:tr>
      <w:tr w:rsidR="00960FD5" w:rsidRPr="00A00652" w14:paraId="0BB0E4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654C9"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8F81B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48.32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0AD2F"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28.44</w:t>
            </w:r>
          </w:p>
        </w:tc>
      </w:tr>
      <w:tr w:rsidR="00960FD5" w:rsidRPr="00A00652" w14:paraId="3FD9C3C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AE914" w14:textId="77777777" w:rsidR="00960FD5" w:rsidRPr="00A00652" w:rsidRDefault="00960FD5" w:rsidP="003150CE">
            <w:pPr>
              <w:pStyle w:val="Agency-body-text-report"/>
              <w:spacing w:before="60" w:after="60"/>
              <w:rPr>
                <w:rFonts w:asciiTheme="majorHAnsi" w:hAnsiTheme="majorHAnsi"/>
              </w:rPr>
            </w:pPr>
            <w:r w:rsidRPr="00A00652">
              <w:rPr>
                <w:rFonts w:asciiTheme="majorHAnsi" w:hAnsiTheme="majorHAnsi"/>
              </w:rPr>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C714B"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7.32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631998"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5.31</w:t>
            </w:r>
          </w:p>
        </w:tc>
      </w:tr>
      <w:tr w:rsidR="00960FD5" w:rsidRPr="00A00652" w14:paraId="47ABEE7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83775" w14:textId="0FBD437F" w:rsidR="00960FD5" w:rsidRPr="00A00652" w:rsidRDefault="00DD7189" w:rsidP="003150CE">
            <w:pPr>
              <w:pStyle w:val="Agency-body-text-report"/>
              <w:spacing w:before="60" w:after="60"/>
              <w:rPr>
                <w:rFonts w:asciiTheme="majorHAnsi" w:hAnsiTheme="majorHAnsi"/>
              </w:rPr>
            </w:pPr>
            <w:r w:rsidRPr="00A00652">
              <w:rPr>
                <w:rFonts w:asciiTheme="majorHAnsi" w:hAnsiTheme="majorHAnsi"/>
              </w:rPr>
              <w:t>United Kingdom</w:t>
            </w:r>
            <w:r w:rsidR="0032665B" w:rsidRPr="00A00652">
              <w:rPr>
                <w:rFonts w:asciiTheme="majorHAnsi" w:hAnsiTheme="majorHAnsi"/>
              </w:rPr>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B443A5"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26.24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3D70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32.27</w:t>
            </w:r>
          </w:p>
        </w:tc>
      </w:tr>
      <w:tr w:rsidR="00960FD5" w:rsidRPr="00A00652" w14:paraId="4E3230D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858C6" w14:textId="3E66E3BE" w:rsidR="00960FD5" w:rsidRPr="00A00652" w:rsidRDefault="00DD7189" w:rsidP="003150CE">
            <w:pPr>
              <w:pStyle w:val="Agency-body-text-report"/>
              <w:spacing w:before="60" w:after="60"/>
              <w:rPr>
                <w:rFonts w:asciiTheme="majorHAnsi" w:hAnsiTheme="majorHAnsi"/>
              </w:rPr>
            </w:pPr>
            <w:r w:rsidRPr="00A00652">
              <w:rPr>
                <w:rFonts w:asciiTheme="majorHAnsi" w:hAnsiTheme="majorHAnsi"/>
              </w:rPr>
              <w:t>United Kingdom</w:t>
            </w:r>
            <w:r w:rsidR="00C51D7A" w:rsidRPr="00A00652">
              <w:rPr>
                <w:rFonts w:asciiTheme="majorHAnsi" w:hAnsiTheme="majorHAnsi"/>
              </w:rPr>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25BFA"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56.86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F5A90"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34.82</w:t>
            </w:r>
          </w:p>
        </w:tc>
      </w:tr>
      <w:tr w:rsidR="00960FD5" w:rsidRPr="00A00652" w14:paraId="28ABDAD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94CFF" w14:textId="6BE17EC9" w:rsidR="00960FD5" w:rsidRPr="00A00652" w:rsidRDefault="00DD7189" w:rsidP="003150CE">
            <w:pPr>
              <w:pStyle w:val="Agency-body-text-report"/>
              <w:spacing w:before="60" w:after="60"/>
              <w:rPr>
                <w:rFonts w:asciiTheme="majorHAnsi" w:hAnsiTheme="majorHAnsi"/>
              </w:rPr>
            </w:pPr>
            <w:r w:rsidRPr="00A00652">
              <w:rPr>
                <w:rFonts w:asciiTheme="majorHAnsi" w:hAnsiTheme="majorHAnsi"/>
              </w:rPr>
              <w:t>United Kingdom</w:t>
            </w:r>
            <w:r w:rsidR="00C51D7A" w:rsidRPr="00A00652">
              <w:rPr>
                <w:rFonts w:asciiTheme="majorHAnsi" w:hAnsiTheme="majorHAnsi"/>
              </w:rPr>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BD41E"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19.31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53194" w14:textId="77777777" w:rsidR="00960FD5" w:rsidRPr="00A00652" w:rsidRDefault="00960FD5" w:rsidP="003150CE">
            <w:pPr>
              <w:pStyle w:val="Agency-body-text-report"/>
              <w:spacing w:before="60" w:after="60"/>
              <w:jc w:val="center"/>
              <w:rPr>
                <w:rFonts w:asciiTheme="majorHAnsi" w:hAnsiTheme="majorHAnsi"/>
              </w:rPr>
            </w:pPr>
            <w:r w:rsidRPr="00A00652">
              <w:rPr>
                <w:rFonts w:asciiTheme="majorHAnsi" w:hAnsiTheme="majorHAnsi"/>
              </w:rPr>
              <w:t>27.86</w:t>
            </w:r>
          </w:p>
        </w:tc>
      </w:tr>
      <w:tr w:rsidR="00960FD5" w:rsidRPr="00A00652" w14:paraId="062D11D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6A53F" w14:textId="44C9C4B4" w:rsidR="00960FD5" w:rsidRPr="00A00652" w:rsidRDefault="006749ED" w:rsidP="003150CE">
            <w:pPr>
              <w:pStyle w:val="Agency-body-text-report"/>
              <w:spacing w:before="60" w:after="60"/>
              <w:rPr>
                <w:rFonts w:asciiTheme="majorHAnsi" w:hAnsiTheme="majorHAnsi"/>
                <w:b/>
              </w:rPr>
            </w:pPr>
            <w:r w:rsidRPr="00A00652">
              <w:rPr>
                <w:rFonts w:asciiTheme="majorHAnsi" w:hAnsiTheme="majorHAnsi"/>
                <w:b/>
              </w:rPr>
              <w:t>Total ave</w:t>
            </w:r>
            <w:r w:rsidR="00960FD5" w:rsidRPr="00A00652">
              <w:rPr>
                <w:rFonts w:asciiTheme="majorHAnsi" w:hAnsiTheme="majorHAnsi"/>
                <w:b/>
              </w:rPr>
              <w:t>rage for the 26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2E3E80" w14:textId="77777777" w:rsidR="00960FD5" w:rsidRPr="00A00652" w:rsidRDefault="00960FD5" w:rsidP="003150CE">
            <w:pPr>
              <w:pStyle w:val="Agency-body-text-report"/>
              <w:spacing w:before="60" w:after="60"/>
              <w:jc w:val="center"/>
              <w:rPr>
                <w:rFonts w:asciiTheme="majorHAnsi" w:hAnsiTheme="majorHAnsi"/>
                <w:b/>
              </w:rPr>
            </w:pPr>
            <w:r w:rsidRPr="00A00652">
              <w:rPr>
                <w:rFonts w:asciiTheme="majorHAnsi" w:hAnsiTheme="majorHAnsi"/>
                <w:b/>
              </w:rPr>
              <w:t>29.42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07B74" w14:textId="77777777" w:rsidR="00960FD5" w:rsidRPr="00A00652" w:rsidRDefault="00960FD5" w:rsidP="003150CE">
            <w:pPr>
              <w:pStyle w:val="Agency-body-text-report"/>
              <w:spacing w:before="60" w:after="60"/>
              <w:jc w:val="center"/>
              <w:rPr>
                <w:rFonts w:asciiTheme="majorHAnsi" w:hAnsiTheme="majorHAnsi"/>
                <w:b/>
              </w:rPr>
            </w:pPr>
            <w:r w:rsidRPr="00A00652">
              <w:rPr>
                <w:rFonts w:asciiTheme="majorHAnsi" w:hAnsiTheme="majorHAnsi"/>
                <w:b/>
              </w:rPr>
              <w:t>21.95</w:t>
            </w:r>
          </w:p>
        </w:tc>
      </w:tr>
    </w:tbl>
    <w:p w14:paraId="09C65786" w14:textId="0FF91DA9" w:rsidR="00960FD5" w:rsidRPr="00A00652" w:rsidRDefault="00960FD5" w:rsidP="00AA51EF">
      <w:pPr>
        <w:pStyle w:val="Agency-heading-4-report"/>
      </w:pPr>
      <w:r w:rsidRPr="00A00652">
        <w:lastRenderedPageBreak/>
        <w:t>Indicator 3c.2: the percentage of pupils with an official decision of SEN in special classes, based on the population of pupils with an official decision of SEN (%)</w:t>
      </w:r>
    </w:p>
    <w:p w14:paraId="62F38EE5" w14:textId="0B8C0596" w:rsidR="00AA51EF" w:rsidRPr="00A00652" w:rsidRDefault="001319EA" w:rsidP="00FF6F01">
      <w:pPr>
        <w:pStyle w:val="Agency-caption-report"/>
        <w:keepNext/>
      </w:pPr>
      <w:bookmarkStart w:id="252" w:name="_Toc492296588"/>
      <w:r w:rsidRPr="00A00652">
        <w:t xml:space="preserve">Table </w:t>
      </w:r>
      <w:r w:rsidRPr="00A00652">
        <w:fldChar w:fldCharType="begin"/>
      </w:r>
      <w:r w:rsidRPr="00A00652">
        <w:instrText xml:space="preserve"> SEQ Table \* ARABIC </w:instrText>
      </w:r>
      <w:r w:rsidRPr="00A00652">
        <w:fldChar w:fldCharType="separate"/>
      </w:r>
      <w:r w:rsidRPr="00A00652">
        <w:t>27</w:t>
      </w:r>
      <w:r w:rsidRPr="00A00652">
        <w:fldChar w:fldCharType="end"/>
      </w:r>
      <w:r w:rsidR="00AA51EF" w:rsidRPr="00A00652">
        <w:t xml:space="preserve">. Data for </w:t>
      </w:r>
      <w:hyperlink w:anchor="Figure27" w:history="1">
        <w:r w:rsidR="00AA51EF" w:rsidRPr="00A00652">
          <w:rPr>
            <w:rStyle w:val="Hyperlink"/>
          </w:rPr>
          <w:t xml:space="preserve">Figure </w:t>
        </w:r>
        <w:r w:rsidR="00951249" w:rsidRPr="00A00652">
          <w:rPr>
            <w:rStyle w:val="Hyperlink"/>
          </w:rPr>
          <w:t>27</w:t>
        </w:r>
      </w:hyperlink>
      <w:r w:rsidR="00DF2D83" w:rsidRPr="00A00652">
        <w:t>:</w:t>
      </w:r>
      <w:r w:rsidR="00AA51EF" w:rsidRPr="00A00652">
        <w:t xml:space="preserve"> Percentage of pupils with an official decision of SEN in special classes, based on the population of pupils with an official decision of SEN (%)</w:t>
      </w:r>
      <w:bookmarkEnd w:id="252"/>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Croatia&#10;2.13&#10;Cyprus&#10;12.58&#10;Czech Republic&#10;9.05&#10;Denmark&#10;59.69&#10;Estonia&#10;17.49&#10;Finland&#10;49.84&#10;France&#10;27.76&#10;Hungary&#10;5.38&#10;Iceland&#10;5.82&#10;Ireland&#10;10.66&#10;Latvia&#10;11.72&#10;Lithuania&#10;1.89&#10;Luxembourg&#10;21.69&#10;Norway&#10;4.80&#10;Poland&#10;2.55&#10;Portugal&#10;5.68&#10;Slovakia&#10;19.66&#10;Slovenia&#10;3.27&#10;Spain&#10;4.64&#10;Switzerland&#10;49.23&#10;United Kingdom (England)&#10;3.64&#10;United Kingdom (Northern Ireland)&#10;12.43&#10;United Kingdom (Scotland)&#10;2.75&#10;United Kingdom (Wales)&#10;22.92&#10;Total average for the 24 countries&#10;13.16"/>
      </w:tblPr>
      <w:tblGrid>
        <w:gridCol w:w="4581"/>
        <w:gridCol w:w="4563"/>
      </w:tblGrid>
      <w:tr w:rsidR="00960FD5" w:rsidRPr="00A00652" w14:paraId="47468F46"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756700BB" w14:textId="77777777" w:rsidR="00960FD5" w:rsidRPr="00A00652" w:rsidRDefault="00960FD5">
            <w:pPr>
              <w:pStyle w:val="Agency-body-text-report"/>
              <w:keepNext/>
              <w:spacing w:before="80" w:after="8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B93FC66" w14:textId="77777777" w:rsidR="00960FD5" w:rsidRPr="00A00652" w:rsidRDefault="00960FD5">
            <w:pPr>
              <w:pStyle w:val="Agency-body-text-report"/>
              <w:keepNext/>
              <w:spacing w:before="80" w:after="80"/>
              <w:jc w:val="center"/>
              <w:rPr>
                <w:b/>
              </w:rPr>
            </w:pPr>
            <w:r w:rsidRPr="00A00652">
              <w:rPr>
                <w:b/>
              </w:rPr>
              <w:t>Percentage (%)</w:t>
            </w:r>
          </w:p>
        </w:tc>
      </w:tr>
      <w:tr w:rsidR="00960FD5" w:rsidRPr="00A00652" w14:paraId="6624589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8F34F70" w14:textId="77777777" w:rsidR="00960FD5" w:rsidRPr="00A00652" w:rsidRDefault="00960FD5">
            <w:pPr>
              <w:pStyle w:val="Agency-body-text-report"/>
              <w:spacing w:before="80" w:after="8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93B61D1" w14:textId="77777777" w:rsidR="00960FD5" w:rsidRPr="00A00652" w:rsidRDefault="00960FD5">
            <w:pPr>
              <w:pStyle w:val="Agency-body-text-report"/>
              <w:spacing w:before="80" w:after="80"/>
              <w:jc w:val="center"/>
            </w:pPr>
            <w:r w:rsidRPr="00A00652">
              <w:t>2.13</w:t>
            </w:r>
          </w:p>
        </w:tc>
      </w:tr>
      <w:tr w:rsidR="00960FD5" w:rsidRPr="00A00652" w14:paraId="07E4BBA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B6714D0" w14:textId="77777777" w:rsidR="00960FD5" w:rsidRPr="00A00652" w:rsidRDefault="00960FD5">
            <w:pPr>
              <w:pStyle w:val="Agency-body-text-report"/>
              <w:spacing w:before="80" w:after="8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962A61" w14:textId="77777777" w:rsidR="00960FD5" w:rsidRPr="00A00652" w:rsidRDefault="00960FD5">
            <w:pPr>
              <w:pStyle w:val="Agency-body-text-report"/>
              <w:spacing w:before="80" w:after="80"/>
              <w:jc w:val="center"/>
            </w:pPr>
            <w:r w:rsidRPr="00A00652">
              <w:t>12.58</w:t>
            </w:r>
          </w:p>
        </w:tc>
      </w:tr>
      <w:tr w:rsidR="00960FD5" w:rsidRPr="00A00652" w14:paraId="7ED2622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CFEFB02" w14:textId="15BEF6F4" w:rsidR="00960FD5" w:rsidRPr="00A00652" w:rsidRDefault="0032665B">
            <w:pPr>
              <w:pStyle w:val="Agency-body-text-report"/>
              <w:spacing w:before="80" w:after="8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CF06EAC" w14:textId="77777777" w:rsidR="00960FD5" w:rsidRPr="00A00652" w:rsidRDefault="00960FD5">
            <w:pPr>
              <w:pStyle w:val="Agency-body-text-report"/>
              <w:spacing w:before="80" w:after="80"/>
              <w:jc w:val="center"/>
            </w:pPr>
            <w:r w:rsidRPr="00A00652">
              <w:t>9.05</w:t>
            </w:r>
          </w:p>
        </w:tc>
      </w:tr>
      <w:tr w:rsidR="00960FD5" w:rsidRPr="00A00652" w14:paraId="28AFB5D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80D19D5" w14:textId="77777777" w:rsidR="00960FD5" w:rsidRPr="00A00652" w:rsidRDefault="00960FD5">
            <w:pPr>
              <w:pStyle w:val="Agency-body-text-report"/>
              <w:spacing w:before="80" w:after="8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9A4F74A" w14:textId="77777777" w:rsidR="00960FD5" w:rsidRPr="00A00652" w:rsidRDefault="00960FD5">
            <w:pPr>
              <w:pStyle w:val="Agency-body-text-report"/>
              <w:spacing w:before="80" w:after="80"/>
              <w:jc w:val="center"/>
            </w:pPr>
            <w:r w:rsidRPr="00A00652">
              <w:t>59.69</w:t>
            </w:r>
          </w:p>
        </w:tc>
      </w:tr>
      <w:tr w:rsidR="00960FD5" w:rsidRPr="00A00652" w14:paraId="527D69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7DFB86B" w14:textId="77777777" w:rsidR="00960FD5" w:rsidRPr="00A00652" w:rsidRDefault="00960FD5">
            <w:pPr>
              <w:pStyle w:val="Agency-body-text-report"/>
              <w:spacing w:before="80" w:after="8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B2CD5E" w14:textId="77777777" w:rsidR="00960FD5" w:rsidRPr="00A00652" w:rsidRDefault="00960FD5">
            <w:pPr>
              <w:pStyle w:val="Agency-body-text-report"/>
              <w:spacing w:before="80" w:after="80"/>
              <w:jc w:val="center"/>
            </w:pPr>
            <w:r w:rsidRPr="00A00652">
              <w:t>17.49</w:t>
            </w:r>
          </w:p>
        </w:tc>
      </w:tr>
      <w:tr w:rsidR="00960FD5" w:rsidRPr="00A00652" w14:paraId="6B8F72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048828C" w14:textId="77777777" w:rsidR="00960FD5" w:rsidRPr="00A00652" w:rsidRDefault="00960FD5">
            <w:pPr>
              <w:pStyle w:val="Agency-body-text-report"/>
              <w:spacing w:before="80" w:after="8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8C513A4" w14:textId="77777777" w:rsidR="00960FD5" w:rsidRPr="00A00652" w:rsidRDefault="00960FD5">
            <w:pPr>
              <w:pStyle w:val="Agency-body-text-report"/>
              <w:spacing w:before="80" w:after="80"/>
              <w:jc w:val="center"/>
            </w:pPr>
            <w:r w:rsidRPr="00A00652">
              <w:t>49.84</w:t>
            </w:r>
          </w:p>
        </w:tc>
      </w:tr>
      <w:tr w:rsidR="00960FD5" w:rsidRPr="00A00652" w14:paraId="1F79BA2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91B8B33" w14:textId="77777777" w:rsidR="00960FD5" w:rsidRPr="00A00652" w:rsidRDefault="00960FD5">
            <w:pPr>
              <w:pStyle w:val="Agency-body-text-report"/>
              <w:spacing w:before="80" w:after="8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0B80A8E" w14:textId="77777777" w:rsidR="00960FD5" w:rsidRPr="00A00652" w:rsidRDefault="00960FD5">
            <w:pPr>
              <w:pStyle w:val="Agency-body-text-report"/>
              <w:spacing w:before="80" w:after="80"/>
              <w:jc w:val="center"/>
            </w:pPr>
            <w:r w:rsidRPr="00A00652">
              <w:t>27.76</w:t>
            </w:r>
          </w:p>
        </w:tc>
      </w:tr>
      <w:tr w:rsidR="00960FD5" w:rsidRPr="00A00652" w14:paraId="2A1B5B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BE68E4F" w14:textId="77777777" w:rsidR="00960FD5" w:rsidRPr="00A00652" w:rsidRDefault="00960FD5">
            <w:pPr>
              <w:pStyle w:val="Agency-body-text-report"/>
              <w:spacing w:before="80" w:after="8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6EE2C03" w14:textId="77777777" w:rsidR="00960FD5" w:rsidRPr="00A00652" w:rsidRDefault="00960FD5">
            <w:pPr>
              <w:pStyle w:val="Agency-body-text-report"/>
              <w:spacing w:before="80" w:after="80"/>
              <w:jc w:val="center"/>
            </w:pPr>
            <w:r w:rsidRPr="00A00652">
              <w:t>5.38</w:t>
            </w:r>
          </w:p>
        </w:tc>
      </w:tr>
      <w:tr w:rsidR="00960FD5" w:rsidRPr="00A00652" w14:paraId="73139AE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69563ED" w14:textId="77777777" w:rsidR="00960FD5" w:rsidRPr="00A00652" w:rsidRDefault="00960FD5">
            <w:pPr>
              <w:pStyle w:val="Agency-body-text-report"/>
              <w:spacing w:before="80" w:after="8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C278484" w14:textId="77777777" w:rsidR="00960FD5" w:rsidRPr="00A00652" w:rsidRDefault="00960FD5">
            <w:pPr>
              <w:pStyle w:val="Agency-body-text-report"/>
              <w:spacing w:before="80" w:after="80"/>
              <w:jc w:val="center"/>
            </w:pPr>
            <w:r w:rsidRPr="00A00652">
              <w:t>5.82</w:t>
            </w:r>
          </w:p>
        </w:tc>
      </w:tr>
      <w:tr w:rsidR="00960FD5" w:rsidRPr="00A00652" w14:paraId="3D31CE1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229D59F" w14:textId="77777777" w:rsidR="00960FD5" w:rsidRPr="00A00652" w:rsidRDefault="00960FD5">
            <w:pPr>
              <w:pStyle w:val="Agency-body-text-report"/>
              <w:spacing w:before="80" w:after="8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9F528FA" w14:textId="77777777" w:rsidR="00960FD5" w:rsidRPr="00A00652" w:rsidRDefault="00960FD5">
            <w:pPr>
              <w:pStyle w:val="Agency-body-text-report"/>
              <w:spacing w:before="80" w:after="80"/>
              <w:jc w:val="center"/>
            </w:pPr>
            <w:r w:rsidRPr="00A00652">
              <w:t>10.66</w:t>
            </w:r>
          </w:p>
        </w:tc>
      </w:tr>
      <w:tr w:rsidR="00960FD5" w:rsidRPr="00A00652" w14:paraId="27AD525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ABC4F4D" w14:textId="77777777" w:rsidR="00960FD5" w:rsidRPr="00A00652" w:rsidRDefault="00960FD5">
            <w:pPr>
              <w:pStyle w:val="Agency-body-text-report"/>
              <w:spacing w:before="80" w:after="8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53B1BFB" w14:textId="77777777" w:rsidR="00960FD5" w:rsidRPr="00A00652" w:rsidRDefault="00960FD5">
            <w:pPr>
              <w:pStyle w:val="Agency-body-text-report"/>
              <w:spacing w:before="80" w:after="80"/>
              <w:jc w:val="center"/>
            </w:pPr>
            <w:r w:rsidRPr="00A00652">
              <w:t>11.72</w:t>
            </w:r>
          </w:p>
        </w:tc>
      </w:tr>
      <w:tr w:rsidR="00960FD5" w:rsidRPr="00A00652" w14:paraId="1719AAF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F3B90A4" w14:textId="77777777" w:rsidR="00960FD5" w:rsidRPr="00A00652" w:rsidRDefault="00960FD5">
            <w:pPr>
              <w:pStyle w:val="Agency-body-text-report"/>
              <w:spacing w:before="80" w:after="8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28CBA7" w14:textId="77777777" w:rsidR="00960FD5" w:rsidRPr="00A00652" w:rsidRDefault="00960FD5">
            <w:pPr>
              <w:pStyle w:val="Agency-body-text-report"/>
              <w:spacing w:before="80" w:after="80"/>
              <w:jc w:val="center"/>
            </w:pPr>
            <w:r w:rsidRPr="00A00652">
              <w:t>1.89</w:t>
            </w:r>
          </w:p>
        </w:tc>
      </w:tr>
      <w:tr w:rsidR="00960FD5" w:rsidRPr="00A00652" w14:paraId="570CD8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EC0DC1C" w14:textId="77777777" w:rsidR="00960FD5" w:rsidRPr="00A00652" w:rsidRDefault="00960FD5">
            <w:pPr>
              <w:pStyle w:val="Agency-body-text-report"/>
              <w:spacing w:before="80" w:after="8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C90D37" w14:textId="77777777" w:rsidR="00960FD5" w:rsidRPr="00A00652" w:rsidRDefault="00960FD5">
            <w:pPr>
              <w:pStyle w:val="Agency-body-text-report"/>
              <w:spacing w:before="80" w:after="80"/>
              <w:jc w:val="center"/>
            </w:pPr>
            <w:r w:rsidRPr="00A00652">
              <w:t>21.69</w:t>
            </w:r>
          </w:p>
        </w:tc>
      </w:tr>
      <w:tr w:rsidR="00960FD5" w:rsidRPr="00A00652" w14:paraId="44DE139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2CD8D4A" w14:textId="77777777" w:rsidR="00960FD5" w:rsidRPr="00A00652" w:rsidRDefault="00960FD5">
            <w:pPr>
              <w:pStyle w:val="Agency-body-text-report"/>
              <w:spacing w:before="80" w:after="8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2B2150B" w14:textId="77777777" w:rsidR="00960FD5" w:rsidRPr="00A00652" w:rsidRDefault="00960FD5">
            <w:pPr>
              <w:pStyle w:val="Agency-body-text-report"/>
              <w:spacing w:before="80" w:after="80"/>
              <w:jc w:val="center"/>
            </w:pPr>
            <w:r w:rsidRPr="00A00652">
              <w:t>4.80</w:t>
            </w:r>
          </w:p>
        </w:tc>
      </w:tr>
      <w:tr w:rsidR="00960FD5" w:rsidRPr="00A00652" w14:paraId="08C99BE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6A1BA4F" w14:textId="77777777" w:rsidR="00960FD5" w:rsidRPr="00A00652" w:rsidRDefault="00960FD5">
            <w:pPr>
              <w:pStyle w:val="Agency-body-text-report"/>
              <w:spacing w:before="80" w:after="8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5751C40" w14:textId="77777777" w:rsidR="00960FD5" w:rsidRPr="00A00652" w:rsidRDefault="00960FD5">
            <w:pPr>
              <w:pStyle w:val="Agency-body-text-report"/>
              <w:spacing w:before="80" w:after="80"/>
              <w:jc w:val="center"/>
            </w:pPr>
            <w:r w:rsidRPr="00A00652">
              <w:t>2.55</w:t>
            </w:r>
          </w:p>
        </w:tc>
      </w:tr>
      <w:tr w:rsidR="00960FD5" w:rsidRPr="00A00652" w14:paraId="5E0741C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6E4F19" w14:textId="77777777" w:rsidR="00960FD5" w:rsidRPr="00A00652" w:rsidRDefault="00960FD5">
            <w:pPr>
              <w:pStyle w:val="Agency-body-text-report"/>
              <w:spacing w:before="80" w:after="8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DD40AE" w14:textId="77777777" w:rsidR="00960FD5" w:rsidRPr="00A00652" w:rsidRDefault="00960FD5">
            <w:pPr>
              <w:pStyle w:val="Agency-body-text-report"/>
              <w:spacing w:before="80" w:after="80"/>
              <w:jc w:val="center"/>
            </w:pPr>
            <w:r w:rsidRPr="00A00652">
              <w:t>5.68</w:t>
            </w:r>
          </w:p>
        </w:tc>
      </w:tr>
      <w:tr w:rsidR="00960FD5" w:rsidRPr="00A00652" w14:paraId="16CD0D0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7745992" w14:textId="77777777" w:rsidR="00960FD5" w:rsidRPr="00A00652" w:rsidRDefault="00960FD5">
            <w:pPr>
              <w:pStyle w:val="Agency-body-text-report"/>
              <w:spacing w:before="80" w:after="8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59D18CC" w14:textId="77777777" w:rsidR="00960FD5" w:rsidRPr="00A00652" w:rsidRDefault="00960FD5">
            <w:pPr>
              <w:pStyle w:val="Agency-body-text-report"/>
              <w:spacing w:before="80" w:after="80"/>
              <w:jc w:val="center"/>
            </w:pPr>
            <w:r w:rsidRPr="00A00652">
              <w:t>19.66</w:t>
            </w:r>
          </w:p>
        </w:tc>
      </w:tr>
      <w:tr w:rsidR="00960FD5" w:rsidRPr="00A00652" w14:paraId="2055E94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3795A86" w14:textId="77777777" w:rsidR="00960FD5" w:rsidRPr="00A00652" w:rsidRDefault="00960FD5">
            <w:pPr>
              <w:pStyle w:val="Agency-body-text-report"/>
              <w:spacing w:before="80" w:after="8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1929B1F" w14:textId="77777777" w:rsidR="00960FD5" w:rsidRPr="00A00652" w:rsidRDefault="00960FD5">
            <w:pPr>
              <w:pStyle w:val="Agency-body-text-report"/>
              <w:spacing w:before="80" w:after="80"/>
              <w:jc w:val="center"/>
            </w:pPr>
            <w:r w:rsidRPr="00A00652">
              <w:t>3.27</w:t>
            </w:r>
          </w:p>
        </w:tc>
      </w:tr>
      <w:tr w:rsidR="00960FD5" w:rsidRPr="00A00652" w14:paraId="220F1F7F"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AE3FE53" w14:textId="77777777" w:rsidR="00960FD5" w:rsidRPr="00A00652" w:rsidRDefault="00960FD5">
            <w:pPr>
              <w:pStyle w:val="Agency-body-text-report"/>
              <w:spacing w:before="80" w:after="8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7A07757" w14:textId="77777777" w:rsidR="00960FD5" w:rsidRPr="00A00652" w:rsidRDefault="00960FD5">
            <w:pPr>
              <w:pStyle w:val="Agency-body-text-report"/>
              <w:spacing w:before="80" w:after="80"/>
              <w:jc w:val="center"/>
            </w:pPr>
            <w:r w:rsidRPr="00A00652">
              <w:t>4.64</w:t>
            </w:r>
          </w:p>
        </w:tc>
      </w:tr>
      <w:tr w:rsidR="00960FD5" w:rsidRPr="00A00652" w14:paraId="6E6446A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9380B47" w14:textId="77777777" w:rsidR="00960FD5" w:rsidRPr="00A00652" w:rsidRDefault="00960FD5">
            <w:pPr>
              <w:pStyle w:val="Agency-body-text-report"/>
              <w:spacing w:before="80" w:after="8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61568DA" w14:textId="77777777" w:rsidR="00960FD5" w:rsidRPr="00A00652" w:rsidRDefault="00960FD5">
            <w:pPr>
              <w:pStyle w:val="Agency-body-text-report"/>
              <w:spacing w:before="80" w:after="80"/>
              <w:jc w:val="center"/>
            </w:pPr>
            <w:r w:rsidRPr="00A00652">
              <w:t>49.23</w:t>
            </w:r>
          </w:p>
        </w:tc>
      </w:tr>
      <w:tr w:rsidR="00960FD5" w:rsidRPr="00A00652" w14:paraId="2C69036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7F7CEF0" w14:textId="66A1934A" w:rsidR="00960FD5" w:rsidRPr="00A00652" w:rsidRDefault="00DD7189">
            <w:pPr>
              <w:pStyle w:val="Agency-body-text-report"/>
              <w:spacing w:before="80" w:after="8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8CA8550" w14:textId="77777777" w:rsidR="00960FD5" w:rsidRPr="00A00652" w:rsidRDefault="00960FD5">
            <w:pPr>
              <w:pStyle w:val="Agency-body-text-report"/>
              <w:spacing w:before="80" w:after="80"/>
              <w:jc w:val="center"/>
            </w:pPr>
            <w:r w:rsidRPr="00A00652">
              <w:t>3.64</w:t>
            </w:r>
          </w:p>
        </w:tc>
      </w:tr>
      <w:tr w:rsidR="00960FD5" w:rsidRPr="00A00652" w14:paraId="4C9FE85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3B4B992" w14:textId="0F9E3AB0" w:rsidR="00960FD5" w:rsidRPr="00A00652" w:rsidRDefault="00DD7189">
            <w:pPr>
              <w:pStyle w:val="Agency-body-text-report"/>
              <w:spacing w:before="80" w:after="8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73FFB7E" w14:textId="77777777" w:rsidR="00960FD5" w:rsidRPr="00A00652" w:rsidRDefault="00960FD5">
            <w:pPr>
              <w:pStyle w:val="Agency-body-text-report"/>
              <w:spacing w:before="80" w:after="80"/>
              <w:jc w:val="center"/>
            </w:pPr>
            <w:r w:rsidRPr="00A00652">
              <w:t>12.43</w:t>
            </w:r>
          </w:p>
        </w:tc>
      </w:tr>
      <w:tr w:rsidR="00960FD5" w:rsidRPr="00A00652" w14:paraId="1D0D1296"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DA21E97" w14:textId="1FCF1DF1" w:rsidR="00960FD5" w:rsidRPr="00A00652" w:rsidRDefault="00DD7189">
            <w:pPr>
              <w:pStyle w:val="Agency-body-text-report"/>
              <w:spacing w:before="80" w:after="8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F7C426C" w14:textId="77777777" w:rsidR="00960FD5" w:rsidRPr="00A00652" w:rsidRDefault="00960FD5">
            <w:pPr>
              <w:pStyle w:val="Agency-body-text-report"/>
              <w:spacing w:before="80" w:after="80"/>
              <w:jc w:val="center"/>
            </w:pPr>
            <w:r w:rsidRPr="00A00652">
              <w:t>2.75</w:t>
            </w:r>
          </w:p>
        </w:tc>
      </w:tr>
      <w:tr w:rsidR="00960FD5" w:rsidRPr="00A00652" w14:paraId="2932FCF2"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98EC6CE" w14:textId="3FAE5207" w:rsidR="00960FD5" w:rsidRPr="00A00652" w:rsidRDefault="00DD7189">
            <w:pPr>
              <w:pStyle w:val="Agency-body-text-report"/>
              <w:spacing w:before="80" w:after="8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56D9D29" w14:textId="77777777" w:rsidR="00960FD5" w:rsidRPr="00A00652" w:rsidRDefault="00960FD5">
            <w:pPr>
              <w:pStyle w:val="Agency-body-text-report"/>
              <w:spacing w:before="80" w:after="80"/>
              <w:jc w:val="center"/>
            </w:pPr>
            <w:r w:rsidRPr="00A00652">
              <w:t>22.92</w:t>
            </w:r>
          </w:p>
        </w:tc>
      </w:tr>
      <w:tr w:rsidR="00960FD5" w:rsidRPr="00A00652" w14:paraId="573E251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E9B98" w14:textId="1D8D9CE7" w:rsidR="00960FD5" w:rsidRPr="00A00652" w:rsidRDefault="006749ED">
            <w:pPr>
              <w:pStyle w:val="Agency-body-text-report"/>
              <w:spacing w:before="80" w:after="80"/>
              <w:rPr>
                <w:b/>
              </w:rPr>
            </w:pPr>
            <w:r w:rsidRPr="00A00652">
              <w:rPr>
                <w:b/>
              </w:rPr>
              <w:t>Total ave</w:t>
            </w:r>
            <w:r w:rsidR="00960FD5" w:rsidRPr="00A00652">
              <w:rPr>
                <w:b/>
              </w:rPr>
              <w:t>rage for the 24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3DB3A" w14:textId="77777777" w:rsidR="00960FD5" w:rsidRPr="00A00652" w:rsidRDefault="00960FD5">
            <w:pPr>
              <w:pStyle w:val="Agency-body-text-report"/>
              <w:spacing w:before="80" w:after="80"/>
              <w:jc w:val="center"/>
              <w:rPr>
                <w:b/>
              </w:rPr>
            </w:pPr>
            <w:r w:rsidRPr="00A00652">
              <w:rPr>
                <w:b/>
              </w:rPr>
              <w:t>13.16</w:t>
            </w:r>
          </w:p>
        </w:tc>
      </w:tr>
    </w:tbl>
    <w:p w14:paraId="092C947E" w14:textId="5CC912E6" w:rsidR="00AA51EF" w:rsidRPr="00A00652" w:rsidRDefault="001319EA" w:rsidP="00FF6F01">
      <w:pPr>
        <w:pStyle w:val="Agency-caption-report"/>
        <w:keepNext/>
      </w:pPr>
      <w:bookmarkStart w:id="253" w:name="_Toc492296589"/>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28</w:t>
      </w:r>
      <w:r w:rsidRPr="00A00652">
        <w:fldChar w:fldCharType="end"/>
      </w:r>
      <w:r w:rsidR="00AA51EF" w:rsidRPr="00A00652">
        <w:t xml:space="preserve">. Data for </w:t>
      </w:r>
      <w:hyperlink w:anchor="Figure28" w:history="1">
        <w:r w:rsidR="00AA51EF" w:rsidRPr="00A00652">
          <w:rPr>
            <w:rStyle w:val="Hyperlink"/>
          </w:rPr>
          <w:t xml:space="preserve">Figure </w:t>
        </w:r>
        <w:r w:rsidR="006712F0" w:rsidRPr="00A00652">
          <w:rPr>
            <w:rStyle w:val="Hyperlink"/>
          </w:rPr>
          <w:t>28</w:t>
        </w:r>
      </w:hyperlink>
      <w:r w:rsidR="00DF2D83" w:rsidRPr="00A00652">
        <w:t>:</w:t>
      </w:r>
      <w:r w:rsidR="00AA51EF" w:rsidRPr="00A00652">
        <w:t xml:space="preserve"> Gender breakdown of pupils with an official decision of SEN in special classes, based on the population of pupils with an official decision of SEN (%)</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Croatia&#10;1.21&#10;0.92&#10;Cyprus&#10;7.56&#10;5.03&#10;Czech Republic&#10;5.78&#10;3.27&#10;Denmark&#10;43.04&#10;16.65&#10;Estonia&#10;12.33&#10;5.17&#10;Finland&#10;34.89&#10;14.95&#10;France&#10;17.33&#10;10.43&#10;Hungary&#10;3.41&#10;1.97&#10;Iceland&#10;3.98&#10;1.84&#10;Latvia&#10;7.67&#10;4.05&#10;Poland&#10;1.46&#10;1.09&#10;Slovakia&#10;10.87&#10;8.78&#10;Spain&#10;2.95&#10;1.69&#10;Switzerland&#10;29.56&#10;19.67&#10;United Kingdom (Northern Ireland)&#10;9.37&#10;3.07&#10;United Kingdom (Scotland)&#10;2.07&#10;0.68&#10;Total average for the 16 countries&#10;10.70&#10;5.92"/>
      </w:tblPr>
      <w:tblGrid>
        <w:gridCol w:w="3636"/>
        <w:gridCol w:w="2325"/>
        <w:gridCol w:w="2522"/>
      </w:tblGrid>
      <w:tr w:rsidR="00960FD5" w:rsidRPr="00A00652" w14:paraId="190867E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3FEC6"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1B703" w14:textId="2C970B00" w:rsidR="00960FD5" w:rsidRPr="00A00652" w:rsidRDefault="00960FD5">
            <w:pPr>
              <w:pStyle w:val="Agency-body-text-report"/>
              <w:keepNext/>
              <w:jc w:val="center"/>
              <w:rPr>
                <w:b/>
              </w:rPr>
            </w:pPr>
            <w:r w:rsidRPr="00A00652">
              <w:rPr>
                <w:b/>
              </w:rPr>
              <w:t xml:space="preserve">Percentage (%), </w:t>
            </w:r>
            <w:r w:rsidR="00F52E67"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6DA10" w14:textId="2D1149B3" w:rsidR="00960FD5" w:rsidRPr="00A00652" w:rsidRDefault="00960FD5">
            <w:pPr>
              <w:pStyle w:val="Agency-body-text-report"/>
              <w:keepNext/>
              <w:jc w:val="center"/>
              <w:rPr>
                <w:b/>
              </w:rPr>
            </w:pPr>
            <w:r w:rsidRPr="00A00652">
              <w:rPr>
                <w:b/>
              </w:rPr>
              <w:t xml:space="preserve">Percentage (%), </w:t>
            </w:r>
            <w:r w:rsidR="00F52E67" w:rsidRPr="00A00652">
              <w:rPr>
                <w:b/>
              </w:rPr>
              <w:t>female</w:t>
            </w:r>
          </w:p>
        </w:tc>
      </w:tr>
      <w:tr w:rsidR="00960FD5" w:rsidRPr="00A00652" w14:paraId="48A8CAF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73626"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54E35" w14:textId="77777777" w:rsidR="00960FD5" w:rsidRPr="00A00652" w:rsidRDefault="00960FD5">
            <w:pPr>
              <w:pStyle w:val="Agency-body-text-report"/>
              <w:jc w:val="center"/>
            </w:pPr>
            <w:r w:rsidRPr="00A00652">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63194" w14:textId="77777777" w:rsidR="00960FD5" w:rsidRPr="00A00652" w:rsidRDefault="00960FD5">
            <w:pPr>
              <w:pStyle w:val="Agency-body-text-report"/>
              <w:jc w:val="center"/>
            </w:pPr>
            <w:r w:rsidRPr="00A00652">
              <w:t>0.92</w:t>
            </w:r>
          </w:p>
        </w:tc>
      </w:tr>
      <w:tr w:rsidR="00960FD5" w:rsidRPr="00A00652" w14:paraId="7187B7A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E40AB"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38DAE" w14:textId="77777777" w:rsidR="00960FD5" w:rsidRPr="00A00652" w:rsidRDefault="00960FD5">
            <w:pPr>
              <w:pStyle w:val="Agency-body-text-report"/>
              <w:jc w:val="center"/>
            </w:pPr>
            <w:r w:rsidRPr="00A00652">
              <w:t>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DF1078" w14:textId="77777777" w:rsidR="00960FD5" w:rsidRPr="00A00652" w:rsidRDefault="00960FD5">
            <w:pPr>
              <w:pStyle w:val="Agency-body-text-report"/>
              <w:jc w:val="center"/>
            </w:pPr>
            <w:r w:rsidRPr="00A00652">
              <w:t>5.03</w:t>
            </w:r>
          </w:p>
        </w:tc>
      </w:tr>
      <w:tr w:rsidR="00960FD5" w:rsidRPr="00A00652" w14:paraId="709060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9CE5B7" w14:textId="28E6D840"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5A746" w14:textId="77777777" w:rsidR="00960FD5" w:rsidRPr="00A00652" w:rsidRDefault="00960FD5">
            <w:pPr>
              <w:pStyle w:val="Agency-body-text-report"/>
              <w:jc w:val="center"/>
            </w:pPr>
            <w:r w:rsidRPr="00A00652">
              <w:t>5.78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F03C5" w14:textId="77777777" w:rsidR="00960FD5" w:rsidRPr="00A00652" w:rsidRDefault="00960FD5">
            <w:pPr>
              <w:pStyle w:val="Agency-body-text-report"/>
              <w:jc w:val="center"/>
            </w:pPr>
            <w:r w:rsidRPr="00A00652">
              <w:t>3.27</w:t>
            </w:r>
          </w:p>
        </w:tc>
      </w:tr>
      <w:tr w:rsidR="00960FD5" w:rsidRPr="00A00652" w14:paraId="24983E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58BDC"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37314" w14:textId="77777777" w:rsidR="00960FD5" w:rsidRPr="00A00652" w:rsidRDefault="00960FD5">
            <w:pPr>
              <w:pStyle w:val="Agency-body-text-report"/>
              <w:jc w:val="center"/>
            </w:pPr>
            <w:r w:rsidRPr="00A00652">
              <w:t>43.04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29F5C" w14:textId="77777777" w:rsidR="00960FD5" w:rsidRPr="00A00652" w:rsidRDefault="00960FD5">
            <w:pPr>
              <w:pStyle w:val="Agency-body-text-report"/>
              <w:jc w:val="center"/>
            </w:pPr>
            <w:r w:rsidRPr="00A00652">
              <w:t>16.65</w:t>
            </w:r>
          </w:p>
        </w:tc>
      </w:tr>
      <w:tr w:rsidR="00960FD5" w:rsidRPr="00A00652" w14:paraId="5EAF24A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D0E2A"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5521A" w14:textId="77777777" w:rsidR="00960FD5" w:rsidRPr="00A00652" w:rsidRDefault="00960FD5">
            <w:pPr>
              <w:pStyle w:val="Agency-body-text-report"/>
              <w:jc w:val="center"/>
            </w:pPr>
            <w:r w:rsidRPr="00A00652">
              <w:t>12.33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B7833" w14:textId="77777777" w:rsidR="00960FD5" w:rsidRPr="00A00652" w:rsidRDefault="00960FD5">
            <w:pPr>
              <w:pStyle w:val="Agency-body-text-report"/>
              <w:jc w:val="center"/>
            </w:pPr>
            <w:r w:rsidRPr="00A00652">
              <w:t>5.17</w:t>
            </w:r>
          </w:p>
        </w:tc>
      </w:tr>
      <w:tr w:rsidR="00960FD5" w:rsidRPr="00A00652" w14:paraId="1C06214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1EED20"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7B83CC" w14:textId="77777777" w:rsidR="00960FD5" w:rsidRPr="00A00652" w:rsidRDefault="00960FD5">
            <w:pPr>
              <w:pStyle w:val="Agency-body-text-report"/>
              <w:jc w:val="center"/>
            </w:pPr>
            <w:r w:rsidRPr="00A00652">
              <w:t>34.89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BF22A" w14:textId="77777777" w:rsidR="00960FD5" w:rsidRPr="00A00652" w:rsidRDefault="00960FD5">
            <w:pPr>
              <w:pStyle w:val="Agency-body-text-report"/>
              <w:jc w:val="center"/>
            </w:pPr>
            <w:r w:rsidRPr="00A00652">
              <w:t>14.95</w:t>
            </w:r>
          </w:p>
        </w:tc>
      </w:tr>
      <w:tr w:rsidR="00960FD5" w:rsidRPr="00A00652" w14:paraId="03A61FC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88454"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95FEF" w14:textId="77777777" w:rsidR="00960FD5" w:rsidRPr="00A00652" w:rsidRDefault="00960FD5">
            <w:pPr>
              <w:pStyle w:val="Agency-body-text-report"/>
              <w:jc w:val="center"/>
            </w:pPr>
            <w:r w:rsidRPr="00A00652">
              <w:t>17.33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2305C" w14:textId="77777777" w:rsidR="00960FD5" w:rsidRPr="00A00652" w:rsidRDefault="00960FD5">
            <w:pPr>
              <w:pStyle w:val="Agency-body-text-report"/>
              <w:jc w:val="center"/>
            </w:pPr>
            <w:r w:rsidRPr="00A00652">
              <w:t>10.43</w:t>
            </w:r>
          </w:p>
        </w:tc>
      </w:tr>
      <w:tr w:rsidR="00960FD5" w:rsidRPr="00A00652" w14:paraId="11767C1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DCD6B"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E3738" w14:textId="77777777" w:rsidR="00960FD5" w:rsidRPr="00A00652" w:rsidRDefault="00960FD5">
            <w:pPr>
              <w:pStyle w:val="Agency-body-text-report"/>
              <w:jc w:val="center"/>
            </w:pPr>
            <w:r w:rsidRPr="00A00652">
              <w:t>3.41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945C5" w14:textId="77777777" w:rsidR="00960FD5" w:rsidRPr="00A00652" w:rsidRDefault="00960FD5">
            <w:pPr>
              <w:pStyle w:val="Agency-body-text-report"/>
              <w:jc w:val="center"/>
            </w:pPr>
            <w:r w:rsidRPr="00A00652">
              <w:t>1.97</w:t>
            </w:r>
          </w:p>
        </w:tc>
      </w:tr>
      <w:tr w:rsidR="00960FD5" w:rsidRPr="00A00652" w14:paraId="1443292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38348"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01D7A" w14:textId="77777777" w:rsidR="00960FD5" w:rsidRPr="00A00652" w:rsidRDefault="00960FD5">
            <w:pPr>
              <w:pStyle w:val="Agency-body-text-report"/>
              <w:jc w:val="center"/>
            </w:pPr>
            <w:r w:rsidRPr="00A00652">
              <w:t>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78D43" w14:textId="77777777" w:rsidR="00960FD5" w:rsidRPr="00A00652" w:rsidRDefault="00960FD5">
            <w:pPr>
              <w:pStyle w:val="Agency-body-text-report"/>
              <w:jc w:val="center"/>
            </w:pPr>
            <w:r w:rsidRPr="00A00652">
              <w:t>1.84</w:t>
            </w:r>
          </w:p>
        </w:tc>
      </w:tr>
      <w:tr w:rsidR="00960FD5" w:rsidRPr="00A00652" w14:paraId="5D261E2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F2AB0"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659A7F" w14:textId="77777777" w:rsidR="00960FD5" w:rsidRPr="00A00652" w:rsidRDefault="00960FD5">
            <w:pPr>
              <w:pStyle w:val="Agency-body-text-report"/>
              <w:jc w:val="center"/>
            </w:pPr>
            <w:r w:rsidRPr="00A00652">
              <w:t>7.67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4DE03" w14:textId="77777777" w:rsidR="00960FD5" w:rsidRPr="00A00652" w:rsidRDefault="00960FD5">
            <w:pPr>
              <w:pStyle w:val="Agency-body-text-report"/>
              <w:jc w:val="center"/>
            </w:pPr>
            <w:r w:rsidRPr="00A00652">
              <w:t>4.05</w:t>
            </w:r>
          </w:p>
        </w:tc>
      </w:tr>
      <w:tr w:rsidR="00960FD5" w:rsidRPr="00A00652" w14:paraId="0652D0F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5FFB84"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0AAA7" w14:textId="77777777" w:rsidR="00960FD5" w:rsidRPr="00A00652" w:rsidRDefault="00960FD5">
            <w:pPr>
              <w:pStyle w:val="Agency-body-text-report"/>
              <w:jc w:val="center"/>
            </w:pPr>
            <w:r w:rsidRPr="00A00652">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FAF3F" w14:textId="77777777" w:rsidR="00960FD5" w:rsidRPr="00A00652" w:rsidRDefault="00960FD5">
            <w:pPr>
              <w:pStyle w:val="Agency-body-text-report"/>
              <w:jc w:val="center"/>
            </w:pPr>
            <w:r w:rsidRPr="00A00652">
              <w:t>1.09</w:t>
            </w:r>
          </w:p>
        </w:tc>
      </w:tr>
      <w:tr w:rsidR="00960FD5" w:rsidRPr="00A00652" w14:paraId="3EA224D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8503B"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9AA480" w14:textId="77777777" w:rsidR="00960FD5" w:rsidRPr="00A00652" w:rsidRDefault="00960FD5">
            <w:pPr>
              <w:pStyle w:val="Agency-body-text-report"/>
              <w:jc w:val="center"/>
            </w:pPr>
            <w:r w:rsidRPr="00A00652">
              <w:t>10.87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59DC2" w14:textId="77777777" w:rsidR="00960FD5" w:rsidRPr="00A00652" w:rsidRDefault="00960FD5">
            <w:pPr>
              <w:pStyle w:val="Agency-body-text-report"/>
              <w:jc w:val="center"/>
            </w:pPr>
            <w:r w:rsidRPr="00A00652">
              <w:t>8.78</w:t>
            </w:r>
          </w:p>
        </w:tc>
      </w:tr>
      <w:tr w:rsidR="00960FD5" w:rsidRPr="00A00652" w14:paraId="4482DCF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B642D"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F1506" w14:textId="77777777" w:rsidR="00960FD5" w:rsidRPr="00A00652" w:rsidRDefault="00960FD5">
            <w:pPr>
              <w:pStyle w:val="Agency-body-text-report"/>
              <w:jc w:val="center"/>
            </w:pPr>
            <w:r w:rsidRPr="00A00652">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658A1" w14:textId="77777777" w:rsidR="00960FD5" w:rsidRPr="00A00652" w:rsidRDefault="00960FD5">
            <w:pPr>
              <w:pStyle w:val="Agency-body-text-report"/>
              <w:jc w:val="center"/>
            </w:pPr>
            <w:r w:rsidRPr="00A00652">
              <w:t>1.69</w:t>
            </w:r>
          </w:p>
        </w:tc>
      </w:tr>
      <w:tr w:rsidR="00960FD5" w:rsidRPr="00A00652" w14:paraId="322C2D3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4170B"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D4F1FC" w14:textId="77777777" w:rsidR="00960FD5" w:rsidRPr="00A00652" w:rsidRDefault="00960FD5">
            <w:pPr>
              <w:pStyle w:val="Agency-body-text-report"/>
              <w:jc w:val="center"/>
            </w:pPr>
            <w:r w:rsidRPr="00A00652">
              <w:t>29.56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44D73" w14:textId="77777777" w:rsidR="00960FD5" w:rsidRPr="00A00652" w:rsidRDefault="00960FD5">
            <w:pPr>
              <w:pStyle w:val="Agency-body-text-report"/>
              <w:jc w:val="center"/>
            </w:pPr>
            <w:r w:rsidRPr="00A00652">
              <w:t>19.67</w:t>
            </w:r>
          </w:p>
        </w:tc>
      </w:tr>
      <w:tr w:rsidR="00960FD5" w:rsidRPr="00A00652" w14:paraId="56915E8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E6061" w14:textId="74DE00C4"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545030" w14:textId="77777777" w:rsidR="00960FD5" w:rsidRPr="00A00652" w:rsidRDefault="00960FD5">
            <w:pPr>
              <w:pStyle w:val="Agency-body-text-report"/>
              <w:jc w:val="center"/>
            </w:pPr>
            <w:r w:rsidRPr="00A00652">
              <w:t>9.37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5314E" w14:textId="77777777" w:rsidR="00960FD5" w:rsidRPr="00A00652" w:rsidRDefault="00960FD5">
            <w:pPr>
              <w:pStyle w:val="Agency-body-text-report"/>
              <w:jc w:val="center"/>
            </w:pPr>
            <w:r w:rsidRPr="00A00652">
              <w:t>3.07</w:t>
            </w:r>
          </w:p>
        </w:tc>
      </w:tr>
      <w:tr w:rsidR="00960FD5" w:rsidRPr="00A00652" w14:paraId="04C2079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3DE59" w14:textId="67CFB9CE"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5C17E" w14:textId="77777777" w:rsidR="00960FD5" w:rsidRPr="00A00652" w:rsidRDefault="00960FD5">
            <w:pPr>
              <w:pStyle w:val="Agency-body-text-report"/>
              <w:jc w:val="center"/>
            </w:pPr>
            <w:r w:rsidRPr="00A00652">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CCB5A" w14:textId="77777777" w:rsidR="00960FD5" w:rsidRPr="00A00652" w:rsidRDefault="00960FD5">
            <w:pPr>
              <w:pStyle w:val="Agency-body-text-report"/>
              <w:jc w:val="center"/>
            </w:pPr>
            <w:r w:rsidRPr="00A00652">
              <w:t>0.68</w:t>
            </w:r>
          </w:p>
        </w:tc>
      </w:tr>
      <w:tr w:rsidR="00960FD5" w:rsidRPr="00A00652" w14:paraId="1635881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A5280" w14:textId="2718032E"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BAAC6" w14:textId="77777777" w:rsidR="00960FD5" w:rsidRPr="00A00652" w:rsidRDefault="00960FD5">
            <w:pPr>
              <w:pStyle w:val="Agency-body-text-report"/>
              <w:jc w:val="center"/>
              <w:rPr>
                <w:b/>
              </w:rPr>
            </w:pPr>
            <w:r w:rsidRPr="00A00652">
              <w:rPr>
                <w:b/>
              </w:rPr>
              <w:t>10.70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3698F" w14:textId="77777777" w:rsidR="00960FD5" w:rsidRPr="00A00652" w:rsidRDefault="00960FD5">
            <w:pPr>
              <w:pStyle w:val="Agency-body-text-report"/>
              <w:jc w:val="center"/>
              <w:rPr>
                <w:b/>
              </w:rPr>
            </w:pPr>
            <w:r w:rsidRPr="00A00652">
              <w:rPr>
                <w:b/>
              </w:rPr>
              <w:t>5.92</w:t>
            </w:r>
          </w:p>
        </w:tc>
      </w:tr>
    </w:tbl>
    <w:p w14:paraId="39F4A764" w14:textId="5F3ED267" w:rsidR="00AA51EF" w:rsidRPr="00A00652" w:rsidRDefault="001319EA" w:rsidP="00FF6F01">
      <w:pPr>
        <w:pStyle w:val="Agency-caption-report"/>
        <w:keepNext/>
      </w:pPr>
      <w:bookmarkStart w:id="254" w:name="_Toc492296590"/>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29</w:t>
      </w:r>
      <w:r w:rsidRPr="00A00652">
        <w:fldChar w:fldCharType="end"/>
      </w:r>
      <w:r w:rsidR="00AA51EF" w:rsidRPr="00A00652">
        <w:t xml:space="preserve">. Data for </w:t>
      </w:r>
      <w:hyperlink w:anchor="Figure29" w:history="1">
        <w:r w:rsidR="00AA51EF" w:rsidRPr="00A00652">
          <w:rPr>
            <w:rStyle w:val="Hyperlink"/>
          </w:rPr>
          <w:t>Figure 2</w:t>
        </w:r>
        <w:r w:rsidR="004B3225" w:rsidRPr="00A00652">
          <w:rPr>
            <w:rStyle w:val="Hyperlink"/>
          </w:rPr>
          <w:t>9</w:t>
        </w:r>
      </w:hyperlink>
      <w:r w:rsidR="00DF2D83" w:rsidRPr="00A00652">
        <w:t>:</w:t>
      </w:r>
      <w:r w:rsidR="00AA51EF" w:rsidRPr="00A00652">
        <w:t xml:space="preserve"> ISCED breakdown of pupils with an official decision of SEN in special classes, based on the population of pupils with an official decision of SEN (%)</w:t>
      </w:r>
      <w:bookmarkEnd w:id="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Croatia&#10;0.73&#10;1.40&#10;Cyprus&#10;8.17&#10;4.41&#10;Czech Republic&#10;3.67&#10;5.38&#10;Denmark&#10;34.62&#10;25.07&#10;Estonia&#10;10.06&#10;7.44&#10;Finland&#10;31.17&#10;18.67&#10;France&#10;23.38&#10;4.38&#10;Hungary&#10;2.23&#10;3.15&#10;Iceland&#10;2.75&#10;3.08&#10;Ireland&#10;8.17&#10;2.49&#10;Latvia&#10;9.30&#10;2.42&#10;Lithuania&#10;0.68&#10;1.21&#10;Luxembourg&#10;11.06&#10;10.63&#10;Poland&#10;2.09&#10;0.46&#10;Portugal&#10;4.19&#10;1.49&#10;Slovakia&#10;8.04&#10;11.62&#10;Slovenia&#10;2.42&#10;0.86&#10;Spain&#10;2.93&#10;1.71&#10;Switzerland&#10;30.00&#10;19.23&#10;United Kingdom (Northern Ireland)&#10;6.90&#10;5.53&#10;United Kingdom (Scotland)&#10;1.93&#10;0.82&#10;United Kingdom (Wales)&#10;10.55&#10;12.37&#10;Total average for the 22 countries&#10;10.33&#10;4.90"/>
      </w:tblPr>
      <w:tblGrid>
        <w:gridCol w:w="3636"/>
        <w:gridCol w:w="2580"/>
        <w:gridCol w:w="2580"/>
      </w:tblGrid>
      <w:tr w:rsidR="00960FD5" w:rsidRPr="00A00652" w14:paraId="65BF5DDF"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925F5" w14:textId="77777777" w:rsidR="00960FD5" w:rsidRPr="00A00652" w:rsidRDefault="00960FD5">
            <w:pPr>
              <w:pStyle w:val="Agency-body-text-report"/>
              <w:keepNext/>
              <w:spacing w:before="8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20032" w14:textId="081A9954" w:rsidR="00960FD5" w:rsidRPr="00A00652" w:rsidRDefault="00960FD5">
            <w:pPr>
              <w:pStyle w:val="Agency-body-text-report"/>
              <w:keepNext/>
              <w:spacing w:before="80"/>
              <w:jc w:val="center"/>
              <w:rPr>
                <w:b/>
              </w:rPr>
            </w:pPr>
            <w:r w:rsidRPr="00A00652">
              <w:rPr>
                <w:b/>
              </w:rPr>
              <w:t>Percentage (%), ISCED</w:t>
            </w:r>
            <w:r w:rsidR="00781FFC"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2E4FFD" w14:textId="7F78F22B" w:rsidR="00960FD5" w:rsidRPr="00A00652" w:rsidRDefault="00960FD5">
            <w:pPr>
              <w:pStyle w:val="Agency-body-text-report"/>
              <w:keepNext/>
              <w:spacing w:before="80"/>
              <w:jc w:val="center"/>
              <w:rPr>
                <w:b/>
              </w:rPr>
            </w:pPr>
            <w:r w:rsidRPr="00A00652">
              <w:rPr>
                <w:b/>
              </w:rPr>
              <w:t>Percentage (%), ISCED</w:t>
            </w:r>
            <w:r w:rsidR="00781FFC" w:rsidRPr="00A00652">
              <w:rPr>
                <w:b/>
              </w:rPr>
              <w:t> </w:t>
            </w:r>
            <w:r w:rsidRPr="00A00652">
              <w:rPr>
                <w:b/>
              </w:rPr>
              <w:t>2</w:t>
            </w:r>
          </w:p>
        </w:tc>
      </w:tr>
      <w:tr w:rsidR="00960FD5" w:rsidRPr="00A00652" w14:paraId="59D712D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1205B" w14:textId="77777777" w:rsidR="00960FD5" w:rsidRPr="00A00652" w:rsidRDefault="00960FD5">
            <w:pPr>
              <w:pStyle w:val="Agency-body-text-report"/>
              <w:keepNext/>
              <w:spacing w:before="8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335EC" w14:textId="77777777" w:rsidR="00960FD5" w:rsidRPr="00A00652" w:rsidRDefault="00960FD5">
            <w:pPr>
              <w:pStyle w:val="Agency-body-text-report"/>
              <w:keepNext/>
              <w:spacing w:before="80"/>
              <w:jc w:val="center"/>
            </w:pPr>
            <w:r w:rsidRPr="00A00652">
              <w:t>0.73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88A1C" w14:textId="77777777" w:rsidR="00960FD5" w:rsidRPr="00A00652" w:rsidRDefault="00960FD5">
            <w:pPr>
              <w:pStyle w:val="Agency-body-text-report"/>
              <w:keepNext/>
              <w:spacing w:before="80"/>
              <w:jc w:val="center"/>
            </w:pPr>
            <w:r w:rsidRPr="00A00652">
              <w:t>1.40</w:t>
            </w:r>
          </w:p>
        </w:tc>
      </w:tr>
      <w:tr w:rsidR="00960FD5" w:rsidRPr="00A00652" w14:paraId="1867FA7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989B6" w14:textId="77777777" w:rsidR="00960FD5" w:rsidRPr="00A00652" w:rsidRDefault="00960FD5">
            <w:pPr>
              <w:pStyle w:val="Agency-body-text-report"/>
              <w:keepNext/>
              <w:spacing w:before="8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24C962" w14:textId="77777777" w:rsidR="00960FD5" w:rsidRPr="00A00652" w:rsidRDefault="00960FD5">
            <w:pPr>
              <w:pStyle w:val="Agency-body-text-report"/>
              <w:keepNext/>
              <w:spacing w:before="80"/>
              <w:jc w:val="center"/>
            </w:pPr>
            <w:r w:rsidRPr="00A00652">
              <w:t>8.17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E8C45" w14:textId="77777777" w:rsidR="00960FD5" w:rsidRPr="00A00652" w:rsidRDefault="00960FD5">
            <w:pPr>
              <w:pStyle w:val="Agency-body-text-report"/>
              <w:keepNext/>
              <w:spacing w:before="80"/>
              <w:jc w:val="center"/>
            </w:pPr>
            <w:r w:rsidRPr="00A00652">
              <w:t>4.41</w:t>
            </w:r>
          </w:p>
        </w:tc>
      </w:tr>
      <w:tr w:rsidR="00960FD5" w:rsidRPr="00A00652" w14:paraId="5CE93B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0D1C4" w14:textId="5DEF66D6" w:rsidR="00960FD5" w:rsidRPr="00A00652" w:rsidRDefault="0032665B">
            <w:pPr>
              <w:pStyle w:val="Agency-body-text-report"/>
              <w:keepNext/>
              <w:spacing w:before="8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C35EE" w14:textId="77777777" w:rsidR="00960FD5" w:rsidRPr="00A00652" w:rsidRDefault="00960FD5">
            <w:pPr>
              <w:pStyle w:val="Agency-body-text-report"/>
              <w:keepNext/>
              <w:spacing w:before="80"/>
              <w:jc w:val="center"/>
            </w:pPr>
            <w:r w:rsidRPr="00A00652">
              <w:t>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DAA40" w14:textId="77777777" w:rsidR="00960FD5" w:rsidRPr="00A00652" w:rsidRDefault="00960FD5">
            <w:pPr>
              <w:pStyle w:val="Agency-body-text-report"/>
              <w:keepNext/>
              <w:spacing w:before="80"/>
              <w:jc w:val="center"/>
            </w:pPr>
            <w:r w:rsidRPr="00A00652">
              <w:t>5.38</w:t>
            </w:r>
          </w:p>
        </w:tc>
      </w:tr>
      <w:tr w:rsidR="00960FD5" w:rsidRPr="00A00652" w14:paraId="324BBE0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613CD" w14:textId="77777777" w:rsidR="00960FD5" w:rsidRPr="00A00652" w:rsidRDefault="00960FD5">
            <w:pPr>
              <w:pStyle w:val="Agency-body-text-report"/>
              <w:spacing w:before="8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829D33" w14:textId="77777777" w:rsidR="00960FD5" w:rsidRPr="00A00652" w:rsidRDefault="00960FD5">
            <w:pPr>
              <w:pStyle w:val="Agency-body-text-report"/>
              <w:spacing w:before="80"/>
              <w:jc w:val="center"/>
            </w:pPr>
            <w:r w:rsidRPr="00A00652">
              <w:t>34.62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5A5F0" w14:textId="77777777" w:rsidR="00960FD5" w:rsidRPr="00A00652" w:rsidRDefault="00960FD5">
            <w:pPr>
              <w:pStyle w:val="Agency-body-text-report"/>
              <w:spacing w:before="80"/>
              <w:jc w:val="center"/>
            </w:pPr>
            <w:r w:rsidRPr="00A00652">
              <w:t>25.07</w:t>
            </w:r>
          </w:p>
        </w:tc>
      </w:tr>
      <w:tr w:rsidR="00960FD5" w:rsidRPr="00A00652" w14:paraId="3851F0D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6FF12" w14:textId="77777777" w:rsidR="00960FD5" w:rsidRPr="00A00652" w:rsidRDefault="00960FD5">
            <w:pPr>
              <w:pStyle w:val="Agency-body-text-report"/>
              <w:spacing w:before="8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34232A" w14:textId="77777777" w:rsidR="00960FD5" w:rsidRPr="00A00652" w:rsidRDefault="00960FD5">
            <w:pPr>
              <w:pStyle w:val="Agency-body-text-report"/>
              <w:spacing w:before="80"/>
              <w:jc w:val="center"/>
            </w:pPr>
            <w:r w:rsidRPr="00A00652">
              <w:t>10.06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5E2FE" w14:textId="77777777" w:rsidR="00960FD5" w:rsidRPr="00A00652" w:rsidRDefault="00960FD5">
            <w:pPr>
              <w:pStyle w:val="Agency-body-text-report"/>
              <w:spacing w:before="80"/>
              <w:jc w:val="center"/>
            </w:pPr>
            <w:r w:rsidRPr="00A00652">
              <w:t>7.44</w:t>
            </w:r>
          </w:p>
        </w:tc>
      </w:tr>
      <w:tr w:rsidR="00960FD5" w:rsidRPr="00A00652" w14:paraId="3D991F8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91DF72" w14:textId="77777777" w:rsidR="00960FD5" w:rsidRPr="00A00652" w:rsidRDefault="00960FD5">
            <w:pPr>
              <w:pStyle w:val="Agency-body-text-report"/>
              <w:spacing w:before="8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5E2BF" w14:textId="77777777" w:rsidR="00960FD5" w:rsidRPr="00A00652" w:rsidRDefault="00960FD5">
            <w:pPr>
              <w:pStyle w:val="Agency-body-text-report"/>
              <w:spacing w:before="80"/>
              <w:jc w:val="center"/>
            </w:pPr>
            <w:r w:rsidRPr="00A00652">
              <w:t>31.17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8740E" w14:textId="77777777" w:rsidR="00960FD5" w:rsidRPr="00A00652" w:rsidRDefault="00960FD5">
            <w:pPr>
              <w:pStyle w:val="Agency-body-text-report"/>
              <w:spacing w:before="80"/>
              <w:jc w:val="center"/>
            </w:pPr>
            <w:r w:rsidRPr="00A00652">
              <w:t>18.67</w:t>
            </w:r>
          </w:p>
        </w:tc>
      </w:tr>
      <w:tr w:rsidR="00960FD5" w:rsidRPr="00A00652" w14:paraId="0F82C11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BE50C" w14:textId="77777777" w:rsidR="00960FD5" w:rsidRPr="00A00652" w:rsidRDefault="00960FD5">
            <w:pPr>
              <w:pStyle w:val="Agency-body-text-report"/>
              <w:spacing w:before="8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ED71F" w14:textId="77777777" w:rsidR="00960FD5" w:rsidRPr="00A00652" w:rsidRDefault="00960FD5">
            <w:pPr>
              <w:pStyle w:val="Agency-body-text-report"/>
              <w:spacing w:before="80"/>
              <w:jc w:val="center"/>
            </w:pPr>
            <w:r w:rsidRPr="00A00652">
              <w:t>23.38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FB153" w14:textId="77777777" w:rsidR="00960FD5" w:rsidRPr="00A00652" w:rsidRDefault="00960FD5">
            <w:pPr>
              <w:pStyle w:val="Agency-body-text-report"/>
              <w:spacing w:before="80"/>
              <w:jc w:val="center"/>
            </w:pPr>
            <w:r w:rsidRPr="00A00652">
              <w:t>4.38</w:t>
            </w:r>
          </w:p>
        </w:tc>
      </w:tr>
      <w:tr w:rsidR="00960FD5" w:rsidRPr="00A00652" w14:paraId="13D6E3A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6D757" w14:textId="77777777" w:rsidR="00960FD5" w:rsidRPr="00A00652" w:rsidRDefault="00960FD5">
            <w:pPr>
              <w:pStyle w:val="Agency-body-text-report"/>
              <w:spacing w:before="8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FF6BB" w14:textId="77777777" w:rsidR="00960FD5" w:rsidRPr="00A00652" w:rsidRDefault="00960FD5">
            <w:pPr>
              <w:pStyle w:val="Agency-body-text-report"/>
              <w:spacing w:before="80"/>
              <w:jc w:val="center"/>
            </w:pPr>
            <w:r w:rsidRPr="00A00652">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91A68" w14:textId="77777777" w:rsidR="00960FD5" w:rsidRPr="00A00652" w:rsidRDefault="00960FD5">
            <w:pPr>
              <w:pStyle w:val="Agency-body-text-report"/>
              <w:spacing w:before="80"/>
              <w:jc w:val="center"/>
            </w:pPr>
            <w:r w:rsidRPr="00A00652">
              <w:t>3.15</w:t>
            </w:r>
          </w:p>
        </w:tc>
      </w:tr>
      <w:tr w:rsidR="00960FD5" w:rsidRPr="00A00652" w14:paraId="65E0317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E7FEF1" w14:textId="77777777" w:rsidR="00960FD5" w:rsidRPr="00A00652" w:rsidRDefault="00960FD5">
            <w:pPr>
              <w:pStyle w:val="Agency-body-text-report"/>
              <w:spacing w:before="8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2C40C4" w14:textId="77777777" w:rsidR="00960FD5" w:rsidRPr="00A00652" w:rsidRDefault="00960FD5">
            <w:pPr>
              <w:pStyle w:val="Agency-body-text-report"/>
              <w:spacing w:before="80"/>
              <w:jc w:val="center"/>
            </w:pPr>
            <w:r w:rsidRPr="00A00652">
              <w:t>2.75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D512E" w14:textId="77777777" w:rsidR="00960FD5" w:rsidRPr="00A00652" w:rsidRDefault="00960FD5">
            <w:pPr>
              <w:pStyle w:val="Agency-body-text-report"/>
              <w:spacing w:before="80"/>
              <w:jc w:val="center"/>
            </w:pPr>
            <w:r w:rsidRPr="00A00652">
              <w:t>3.08</w:t>
            </w:r>
          </w:p>
        </w:tc>
      </w:tr>
      <w:tr w:rsidR="00960FD5" w:rsidRPr="00A00652" w14:paraId="79A00DF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6A7AD" w14:textId="77777777" w:rsidR="00960FD5" w:rsidRPr="00A00652" w:rsidRDefault="00960FD5">
            <w:pPr>
              <w:pStyle w:val="Agency-body-text-report"/>
              <w:spacing w:before="8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B84F2" w14:textId="77777777" w:rsidR="00960FD5" w:rsidRPr="00A00652" w:rsidRDefault="00960FD5">
            <w:pPr>
              <w:pStyle w:val="Agency-body-text-report"/>
              <w:spacing w:before="80"/>
              <w:jc w:val="center"/>
            </w:pPr>
            <w:r w:rsidRPr="00A00652">
              <w:t>8.17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7FD5F" w14:textId="77777777" w:rsidR="00960FD5" w:rsidRPr="00A00652" w:rsidRDefault="00960FD5">
            <w:pPr>
              <w:pStyle w:val="Agency-body-text-report"/>
              <w:spacing w:before="80"/>
              <w:jc w:val="center"/>
            </w:pPr>
            <w:r w:rsidRPr="00A00652">
              <w:t>2.49</w:t>
            </w:r>
          </w:p>
        </w:tc>
      </w:tr>
      <w:tr w:rsidR="00960FD5" w:rsidRPr="00A00652" w14:paraId="5554146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4784D" w14:textId="77777777" w:rsidR="00960FD5" w:rsidRPr="00A00652" w:rsidRDefault="00960FD5">
            <w:pPr>
              <w:pStyle w:val="Agency-body-text-report"/>
              <w:spacing w:before="8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C7E509" w14:textId="77777777" w:rsidR="00960FD5" w:rsidRPr="00A00652" w:rsidRDefault="00960FD5">
            <w:pPr>
              <w:pStyle w:val="Agency-body-text-report"/>
              <w:spacing w:before="80"/>
              <w:jc w:val="center"/>
            </w:pPr>
            <w:r w:rsidRPr="00A00652">
              <w:t>9.30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A538D" w14:textId="77777777" w:rsidR="00960FD5" w:rsidRPr="00A00652" w:rsidRDefault="00960FD5">
            <w:pPr>
              <w:pStyle w:val="Agency-body-text-report"/>
              <w:spacing w:before="80"/>
              <w:jc w:val="center"/>
            </w:pPr>
            <w:r w:rsidRPr="00A00652">
              <w:t>2.42</w:t>
            </w:r>
          </w:p>
        </w:tc>
      </w:tr>
      <w:tr w:rsidR="00960FD5" w:rsidRPr="00A00652" w14:paraId="375F709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06906" w14:textId="77777777" w:rsidR="00960FD5" w:rsidRPr="00A00652" w:rsidRDefault="00960FD5">
            <w:pPr>
              <w:pStyle w:val="Agency-body-text-report"/>
              <w:spacing w:before="8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9D356" w14:textId="77777777" w:rsidR="00960FD5" w:rsidRPr="00A00652" w:rsidRDefault="00960FD5">
            <w:pPr>
              <w:pStyle w:val="Agency-body-text-report"/>
              <w:spacing w:before="80"/>
              <w:jc w:val="center"/>
            </w:pPr>
            <w:r w:rsidRPr="00A00652">
              <w:t>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D6103" w14:textId="77777777" w:rsidR="00960FD5" w:rsidRPr="00A00652" w:rsidRDefault="00960FD5">
            <w:pPr>
              <w:pStyle w:val="Agency-body-text-report"/>
              <w:spacing w:before="80"/>
              <w:jc w:val="center"/>
            </w:pPr>
            <w:r w:rsidRPr="00A00652">
              <w:t>1.21</w:t>
            </w:r>
          </w:p>
        </w:tc>
      </w:tr>
      <w:tr w:rsidR="00960FD5" w:rsidRPr="00A00652" w14:paraId="0A36514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FACD8" w14:textId="77777777" w:rsidR="00960FD5" w:rsidRPr="00A00652" w:rsidRDefault="00960FD5">
            <w:pPr>
              <w:pStyle w:val="Agency-body-text-report"/>
              <w:spacing w:before="8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6BFB2" w14:textId="77777777" w:rsidR="00960FD5" w:rsidRPr="00A00652" w:rsidRDefault="00960FD5">
            <w:pPr>
              <w:pStyle w:val="Agency-body-text-report"/>
              <w:spacing w:before="80"/>
              <w:jc w:val="center"/>
            </w:pPr>
            <w:r w:rsidRPr="00A00652">
              <w:t>11.06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4F8B8" w14:textId="77777777" w:rsidR="00960FD5" w:rsidRPr="00A00652" w:rsidRDefault="00960FD5">
            <w:pPr>
              <w:pStyle w:val="Agency-body-text-report"/>
              <w:spacing w:before="80"/>
              <w:jc w:val="center"/>
            </w:pPr>
            <w:r w:rsidRPr="00A00652">
              <w:t>10.63</w:t>
            </w:r>
          </w:p>
        </w:tc>
      </w:tr>
      <w:tr w:rsidR="00960FD5" w:rsidRPr="00A00652" w14:paraId="7897EB6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917F6" w14:textId="77777777" w:rsidR="00960FD5" w:rsidRPr="00A00652" w:rsidRDefault="00960FD5">
            <w:pPr>
              <w:pStyle w:val="Agency-body-text-report"/>
              <w:spacing w:before="8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92C49" w14:textId="77777777" w:rsidR="00960FD5" w:rsidRPr="00A00652" w:rsidRDefault="00960FD5">
            <w:pPr>
              <w:pStyle w:val="Agency-body-text-report"/>
              <w:spacing w:before="80"/>
              <w:jc w:val="center"/>
            </w:pPr>
            <w:r w:rsidRPr="00A00652">
              <w:t>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49FEB" w14:textId="77777777" w:rsidR="00960FD5" w:rsidRPr="00A00652" w:rsidRDefault="00960FD5">
            <w:pPr>
              <w:pStyle w:val="Agency-body-text-report"/>
              <w:spacing w:before="80"/>
              <w:jc w:val="center"/>
            </w:pPr>
            <w:r w:rsidRPr="00A00652">
              <w:t>0.46</w:t>
            </w:r>
          </w:p>
        </w:tc>
      </w:tr>
      <w:tr w:rsidR="00960FD5" w:rsidRPr="00A00652" w14:paraId="6331F50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00532" w14:textId="77777777" w:rsidR="00960FD5" w:rsidRPr="00A00652" w:rsidRDefault="00960FD5">
            <w:pPr>
              <w:pStyle w:val="Agency-body-text-report"/>
              <w:spacing w:before="8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44362" w14:textId="77777777" w:rsidR="00960FD5" w:rsidRPr="00A00652" w:rsidRDefault="00960FD5">
            <w:pPr>
              <w:pStyle w:val="Agency-body-text-report"/>
              <w:spacing w:before="80"/>
              <w:jc w:val="center"/>
            </w:pPr>
            <w:r w:rsidRPr="00A00652">
              <w:t>4.19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9AF96" w14:textId="77777777" w:rsidR="00960FD5" w:rsidRPr="00A00652" w:rsidRDefault="00960FD5">
            <w:pPr>
              <w:pStyle w:val="Agency-body-text-report"/>
              <w:spacing w:before="80"/>
              <w:jc w:val="center"/>
            </w:pPr>
            <w:r w:rsidRPr="00A00652">
              <w:t>1.49</w:t>
            </w:r>
          </w:p>
        </w:tc>
      </w:tr>
      <w:tr w:rsidR="00960FD5" w:rsidRPr="00A00652" w14:paraId="7A3F529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9281E3" w14:textId="77777777" w:rsidR="00960FD5" w:rsidRPr="00A00652" w:rsidRDefault="00960FD5">
            <w:pPr>
              <w:pStyle w:val="Agency-body-text-report"/>
              <w:spacing w:before="8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DA19B" w14:textId="77777777" w:rsidR="00960FD5" w:rsidRPr="00A00652" w:rsidRDefault="00960FD5">
            <w:pPr>
              <w:pStyle w:val="Agency-body-text-report"/>
              <w:spacing w:before="80"/>
              <w:jc w:val="center"/>
            </w:pPr>
            <w:r w:rsidRPr="00A00652">
              <w:t>8.04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D7D5E" w14:textId="77777777" w:rsidR="00960FD5" w:rsidRPr="00A00652" w:rsidRDefault="00960FD5">
            <w:pPr>
              <w:pStyle w:val="Agency-body-text-report"/>
              <w:spacing w:before="80"/>
              <w:jc w:val="center"/>
            </w:pPr>
            <w:r w:rsidRPr="00A00652">
              <w:t>11.62</w:t>
            </w:r>
          </w:p>
        </w:tc>
      </w:tr>
      <w:tr w:rsidR="00960FD5" w:rsidRPr="00A00652" w14:paraId="7BD8A7C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515E93" w14:textId="77777777" w:rsidR="00960FD5" w:rsidRPr="00A00652" w:rsidRDefault="00960FD5">
            <w:pPr>
              <w:pStyle w:val="Agency-body-text-report"/>
              <w:spacing w:before="8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60BE3" w14:textId="77777777" w:rsidR="00960FD5" w:rsidRPr="00A00652" w:rsidRDefault="00960FD5">
            <w:pPr>
              <w:pStyle w:val="Agency-body-text-report"/>
              <w:spacing w:before="80"/>
              <w:jc w:val="center"/>
            </w:pPr>
            <w:r w:rsidRPr="00A00652">
              <w:t>2.42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2DF2D" w14:textId="77777777" w:rsidR="00960FD5" w:rsidRPr="00A00652" w:rsidRDefault="00960FD5">
            <w:pPr>
              <w:pStyle w:val="Agency-body-text-report"/>
              <w:spacing w:before="80"/>
              <w:jc w:val="center"/>
            </w:pPr>
            <w:r w:rsidRPr="00A00652">
              <w:t>0.86</w:t>
            </w:r>
          </w:p>
        </w:tc>
      </w:tr>
      <w:tr w:rsidR="00960FD5" w:rsidRPr="00A00652" w14:paraId="16B57AA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93C62" w14:textId="77777777" w:rsidR="00960FD5" w:rsidRPr="00A00652" w:rsidRDefault="00960FD5">
            <w:pPr>
              <w:pStyle w:val="Agency-body-text-report"/>
              <w:spacing w:before="8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E5358" w14:textId="77777777" w:rsidR="00960FD5" w:rsidRPr="00A00652" w:rsidRDefault="00960FD5">
            <w:pPr>
              <w:pStyle w:val="Agency-body-text-report"/>
              <w:spacing w:before="80"/>
              <w:jc w:val="center"/>
            </w:pPr>
            <w:r w:rsidRPr="00A00652">
              <w:t>2.93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02558" w14:textId="77777777" w:rsidR="00960FD5" w:rsidRPr="00A00652" w:rsidRDefault="00960FD5">
            <w:pPr>
              <w:pStyle w:val="Agency-body-text-report"/>
              <w:spacing w:before="80"/>
              <w:jc w:val="center"/>
            </w:pPr>
            <w:r w:rsidRPr="00A00652">
              <w:t>1.71</w:t>
            </w:r>
          </w:p>
        </w:tc>
      </w:tr>
      <w:tr w:rsidR="00960FD5" w:rsidRPr="00A00652" w14:paraId="4B052C1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F6921" w14:textId="77777777" w:rsidR="00960FD5" w:rsidRPr="00A00652" w:rsidRDefault="00960FD5">
            <w:pPr>
              <w:pStyle w:val="Agency-body-text-report"/>
              <w:spacing w:before="8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0F89E" w14:textId="77777777" w:rsidR="00960FD5" w:rsidRPr="00A00652" w:rsidRDefault="00960FD5">
            <w:pPr>
              <w:pStyle w:val="Agency-body-text-report"/>
              <w:spacing w:before="80"/>
              <w:jc w:val="center"/>
            </w:pPr>
            <w:r w:rsidRPr="00A00652">
              <w:t>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EB93C" w14:textId="77777777" w:rsidR="00960FD5" w:rsidRPr="00A00652" w:rsidRDefault="00960FD5">
            <w:pPr>
              <w:pStyle w:val="Agency-body-text-report"/>
              <w:spacing w:before="80"/>
              <w:jc w:val="center"/>
            </w:pPr>
            <w:r w:rsidRPr="00A00652">
              <w:t>19.23</w:t>
            </w:r>
          </w:p>
        </w:tc>
      </w:tr>
      <w:tr w:rsidR="00960FD5" w:rsidRPr="00A00652" w14:paraId="7896DC0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79E4A6" w14:textId="416FFA36" w:rsidR="00960FD5" w:rsidRPr="00A00652" w:rsidRDefault="00DD7189">
            <w:pPr>
              <w:pStyle w:val="Agency-body-text-report"/>
              <w:spacing w:before="8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569CD" w14:textId="77777777" w:rsidR="00960FD5" w:rsidRPr="00A00652" w:rsidRDefault="00960FD5">
            <w:pPr>
              <w:pStyle w:val="Agency-body-text-report"/>
              <w:spacing w:before="80"/>
              <w:jc w:val="center"/>
            </w:pPr>
            <w:r w:rsidRPr="00A00652">
              <w:t>6.90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8D1D7" w14:textId="77777777" w:rsidR="00960FD5" w:rsidRPr="00A00652" w:rsidRDefault="00960FD5">
            <w:pPr>
              <w:pStyle w:val="Agency-body-text-report"/>
              <w:spacing w:before="80"/>
              <w:jc w:val="center"/>
            </w:pPr>
            <w:r w:rsidRPr="00A00652">
              <w:t>5.53</w:t>
            </w:r>
          </w:p>
        </w:tc>
      </w:tr>
      <w:tr w:rsidR="00960FD5" w:rsidRPr="00A00652" w14:paraId="4AA5C65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3D7DA" w14:textId="1F84769C" w:rsidR="00960FD5" w:rsidRPr="00A00652" w:rsidRDefault="00DD7189">
            <w:pPr>
              <w:pStyle w:val="Agency-body-text-report"/>
              <w:spacing w:before="8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A1D5" w14:textId="77777777" w:rsidR="00960FD5" w:rsidRPr="00A00652" w:rsidRDefault="00960FD5">
            <w:pPr>
              <w:pStyle w:val="Agency-body-text-report"/>
              <w:spacing w:before="80"/>
              <w:jc w:val="center"/>
            </w:pPr>
            <w:r w:rsidRPr="00A00652">
              <w:t>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947D7" w14:textId="77777777" w:rsidR="00960FD5" w:rsidRPr="00A00652" w:rsidRDefault="00960FD5">
            <w:pPr>
              <w:pStyle w:val="Agency-body-text-report"/>
              <w:spacing w:before="80"/>
              <w:jc w:val="center"/>
            </w:pPr>
            <w:r w:rsidRPr="00A00652">
              <w:t>0.82</w:t>
            </w:r>
          </w:p>
        </w:tc>
      </w:tr>
      <w:tr w:rsidR="00960FD5" w:rsidRPr="00A00652" w14:paraId="4324FCD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5E8A4" w14:textId="30929EB9" w:rsidR="00960FD5" w:rsidRPr="00A00652" w:rsidRDefault="00DD7189">
            <w:pPr>
              <w:pStyle w:val="Agency-body-text-report"/>
              <w:spacing w:before="8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AC5E6" w14:textId="77777777" w:rsidR="00960FD5" w:rsidRPr="00A00652" w:rsidRDefault="00960FD5">
            <w:pPr>
              <w:pStyle w:val="Agency-body-text-report"/>
              <w:spacing w:before="80"/>
              <w:jc w:val="center"/>
            </w:pPr>
            <w:r w:rsidRPr="00A00652">
              <w:t>10.55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6FF17" w14:textId="77777777" w:rsidR="00960FD5" w:rsidRPr="00A00652" w:rsidRDefault="00960FD5">
            <w:pPr>
              <w:pStyle w:val="Agency-body-text-report"/>
              <w:spacing w:before="80"/>
              <w:jc w:val="center"/>
            </w:pPr>
            <w:r w:rsidRPr="00A00652">
              <w:t>12.37</w:t>
            </w:r>
          </w:p>
        </w:tc>
      </w:tr>
      <w:tr w:rsidR="00960FD5" w:rsidRPr="00A00652" w14:paraId="369E21E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44B5F" w14:textId="03DFDA41" w:rsidR="00960FD5" w:rsidRPr="00A00652" w:rsidRDefault="006749ED">
            <w:pPr>
              <w:pStyle w:val="Agency-body-text-report"/>
              <w:spacing w:before="8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C6D1B" w14:textId="77777777" w:rsidR="00960FD5" w:rsidRPr="00A00652" w:rsidRDefault="00960FD5">
            <w:pPr>
              <w:pStyle w:val="Agency-body-text-report"/>
              <w:spacing w:before="80"/>
              <w:jc w:val="center"/>
              <w:rPr>
                <w:b/>
              </w:rPr>
            </w:pPr>
            <w:r w:rsidRPr="00A00652">
              <w:rPr>
                <w:b/>
              </w:rPr>
              <w:t>10.33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2665F" w14:textId="77777777" w:rsidR="00960FD5" w:rsidRPr="00A00652" w:rsidRDefault="00960FD5">
            <w:pPr>
              <w:pStyle w:val="Agency-body-text-report"/>
              <w:spacing w:before="80"/>
              <w:jc w:val="center"/>
              <w:rPr>
                <w:b/>
              </w:rPr>
            </w:pPr>
            <w:r w:rsidRPr="00A00652">
              <w:rPr>
                <w:b/>
              </w:rPr>
              <w:t>4.90</w:t>
            </w:r>
          </w:p>
        </w:tc>
      </w:tr>
    </w:tbl>
    <w:p w14:paraId="3501EAAB" w14:textId="7D210E90" w:rsidR="00960FD5" w:rsidRPr="00A00652" w:rsidRDefault="00960FD5" w:rsidP="00AA51EF">
      <w:pPr>
        <w:pStyle w:val="Agency-heading-4-report"/>
      </w:pPr>
      <w:r w:rsidRPr="00A00652">
        <w:lastRenderedPageBreak/>
        <w:t>Indicator 3c.3: the percentage of pupils with an official decision of SEN in special schools, based on the population of pupils with an official decision of SEN (%)</w:t>
      </w:r>
    </w:p>
    <w:p w14:paraId="7838ADF5" w14:textId="3DC4A82F" w:rsidR="00AA51EF" w:rsidRPr="00A00652" w:rsidRDefault="001319EA" w:rsidP="00FF6F01">
      <w:pPr>
        <w:pStyle w:val="Agency-caption-report"/>
        <w:keepNext/>
      </w:pPr>
      <w:bookmarkStart w:id="255" w:name="_Toc492296591"/>
      <w:r w:rsidRPr="00A00652">
        <w:t xml:space="preserve">Table </w:t>
      </w:r>
      <w:r w:rsidRPr="00A00652">
        <w:fldChar w:fldCharType="begin"/>
      </w:r>
      <w:r w:rsidRPr="00A00652">
        <w:instrText xml:space="preserve"> SEQ Table \* ARABIC </w:instrText>
      </w:r>
      <w:r w:rsidRPr="00A00652">
        <w:fldChar w:fldCharType="separate"/>
      </w:r>
      <w:r w:rsidRPr="00A00652">
        <w:t>30</w:t>
      </w:r>
      <w:r w:rsidRPr="00A00652">
        <w:fldChar w:fldCharType="end"/>
      </w:r>
      <w:r w:rsidR="00AA51EF" w:rsidRPr="00A00652">
        <w:t xml:space="preserve">. Data for </w:t>
      </w:r>
      <w:hyperlink w:anchor="Figure30" w:history="1">
        <w:r w:rsidR="00AA51EF" w:rsidRPr="00A00652">
          <w:rPr>
            <w:rStyle w:val="Hyperlink"/>
          </w:rPr>
          <w:t>Figure 3</w:t>
        </w:r>
        <w:r w:rsidR="004B3225" w:rsidRPr="00A00652">
          <w:rPr>
            <w:rStyle w:val="Hyperlink"/>
          </w:rPr>
          <w:t>0</w:t>
        </w:r>
      </w:hyperlink>
      <w:r w:rsidR="00DF2D83" w:rsidRPr="00A00652">
        <w:t>:</w:t>
      </w:r>
      <w:r w:rsidR="00AA51EF" w:rsidRPr="00A00652">
        <w:t xml:space="preserve"> Percentage of pupils with an official decision of SEN in special schools, based on the population of pupils with an official decision of SEN (%)</w:t>
      </w:r>
      <w:bookmarkEnd w:id="255"/>
    </w:p>
    <w:tbl>
      <w:tblPr>
        <w:tblW w:w="5000" w:type="pct"/>
        <w:tblBorders>
          <w:top w:val="single" w:sz="4" w:space="0" w:color="1E1C43"/>
          <w:left w:val="single" w:sz="4" w:space="0" w:color="1E1C43"/>
          <w:bottom w:val="single" w:sz="4" w:space="0" w:color="1E1C43"/>
          <w:right w:val="single" w:sz="4" w:space="0" w:color="1E1C43"/>
          <w:insideH w:val="single" w:sz="4" w:space="0" w:color="1E1C43"/>
          <w:insideV w:val="single" w:sz="4" w:space="0" w:color="1E1C43"/>
        </w:tblBorders>
        <w:tblLook w:val="00A0" w:firstRow="1" w:lastRow="0" w:firstColumn="1" w:lastColumn="0" w:noHBand="0" w:noVBand="0"/>
        <w:tblDescription w:val="Belgium (Flemish speaking community)&#10;82.54&#10;Belgium (French speaking community)&#10;95.73&#10;Croatia&#10;4.99&#10;Cyprus&#10;5.53&#10;Czech Republic&#10;34.66&#10;Denmark&#10;36.85&#10;Estonia&#10;36.41&#10;Finland&#10;12.41&#10;France&#10;20.83&#10;Germany&#10;68.47&#10;Hungary&#10;32.71&#10;Iceland&#10;2.06&#10;Ireland&#10;18.75&#10;Latvia&#10;59.15&#10;Lithuania&#10;9.40&#10;Luxembourg&#10;22.78&#10;Malta&#10;1.82&#10;Netherlands&#10;64.74&#10;Norway&#10;3.04&#10;Poland&#10;48.75&#10;Portugal&#10;1.74&#10;Slovakia&#10;37.69&#10;Slovenia&#10;21.22&#10;Spain&#10;18.59&#10;Sweden&#10;87.38&#10;Switzerland&#10;50.77&#10;United Kingdom (England)&#10;41.27&#10;United Kingdom (Northern Ireland)&#10;28.47&#10;United Kingdom (Scotland)&#10;5.57&#10;United Kingdom (Wales)&#10;26.80&#10;Total average for the 30 countries&#10;40.04"/>
      </w:tblPr>
      <w:tblGrid>
        <w:gridCol w:w="4581"/>
        <w:gridCol w:w="4563"/>
      </w:tblGrid>
      <w:tr w:rsidR="00960FD5" w:rsidRPr="00A00652" w14:paraId="1B7BF1B3" w14:textId="77777777" w:rsidTr="001B55CC">
        <w:trPr>
          <w:tblHeader/>
        </w:trPr>
        <w:tc>
          <w:tcPr>
            <w:tcW w:w="250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3BE2EFF0" w14:textId="77777777" w:rsidR="00960FD5" w:rsidRPr="00A00652" w:rsidRDefault="00960FD5">
            <w:pPr>
              <w:pStyle w:val="Agency-body-text-report"/>
              <w:keepNext/>
              <w:spacing w:before="20" w:after="40"/>
              <w:jc w:val="center"/>
              <w:rPr>
                <w:b/>
              </w:rPr>
            </w:pPr>
            <w:r w:rsidRPr="00A00652">
              <w:rPr>
                <w:b/>
              </w:rPr>
              <w:t>Country</w:t>
            </w:r>
          </w:p>
        </w:tc>
        <w:tc>
          <w:tcPr>
            <w:tcW w:w="2495" w:type="pct"/>
            <w:tcBorders>
              <w:top w:val="single" w:sz="4" w:space="0" w:color="1E1C43"/>
              <w:left w:val="single" w:sz="4" w:space="0" w:color="1E1C43"/>
              <w:bottom w:val="single" w:sz="4" w:space="0" w:color="1E1C43"/>
              <w:right w:val="single" w:sz="4" w:space="0" w:color="1E1C43"/>
            </w:tcBorders>
            <w:shd w:val="clear" w:color="auto" w:fill="D9D9D9" w:themeFill="background1" w:themeFillShade="D9"/>
            <w:vAlign w:val="center"/>
          </w:tcPr>
          <w:p w14:paraId="0C1BA454" w14:textId="77777777" w:rsidR="00960FD5" w:rsidRPr="00A00652" w:rsidRDefault="00960FD5">
            <w:pPr>
              <w:pStyle w:val="Agency-body-text-report"/>
              <w:keepNext/>
              <w:spacing w:before="20" w:after="40"/>
              <w:jc w:val="center"/>
              <w:rPr>
                <w:b/>
              </w:rPr>
            </w:pPr>
            <w:r w:rsidRPr="00A00652">
              <w:rPr>
                <w:b/>
              </w:rPr>
              <w:t>Percentage (%)</w:t>
            </w:r>
          </w:p>
        </w:tc>
      </w:tr>
      <w:tr w:rsidR="00960FD5" w:rsidRPr="00A00652" w14:paraId="68C766E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CF428EE" w14:textId="6D7DB57F" w:rsidR="00960FD5" w:rsidRPr="00A00652" w:rsidRDefault="00C51D7A">
            <w:pPr>
              <w:pStyle w:val="Agency-body-text-report"/>
              <w:spacing w:before="20" w:after="40"/>
            </w:pPr>
            <w:r w:rsidRPr="00A00652">
              <w:t xml:space="preserve">Belgium </w:t>
            </w:r>
            <w:r w:rsidR="00DD7189" w:rsidRPr="00A00652">
              <w:t>(Flemish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DD3288C" w14:textId="77777777" w:rsidR="00960FD5" w:rsidRPr="00A00652" w:rsidRDefault="00960FD5">
            <w:pPr>
              <w:pStyle w:val="Agency-body-text-report"/>
              <w:spacing w:before="20" w:after="40"/>
              <w:jc w:val="center"/>
            </w:pPr>
            <w:r w:rsidRPr="00A00652">
              <w:t>82.54</w:t>
            </w:r>
          </w:p>
        </w:tc>
      </w:tr>
      <w:tr w:rsidR="00960FD5" w:rsidRPr="00A00652" w14:paraId="2E917EA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4C2FF1C" w14:textId="0494EA92" w:rsidR="00960FD5" w:rsidRPr="00A00652" w:rsidRDefault="00C51D7A">
            <w:pPr>
              <w:pStyle w:val="Agency-body-text-report"/>
              <w:spacing w:before="20" w:after="40"/>
            </w:pPr>
            <w:r w:rsidRPr="00A00652">
              <w:t xml:space="preserve">Belgium </w:t>
            </w:r>
            <w:r w:rsidR="00DD7189" w:rsidRPr="00A00652">
              <w:t>(French speaking community)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7C1BD8D" w14:textId="77777777" w:rsidR="00960FD5" w:rsidRPr="00A00652" w:rsidRDefault="00960FD5">
            <w:pPr>
              <w:pStyle w:val="Agency-body-text-report"/>
              <w:spacing w:before="20" w:after="40"/>
              <w:jc w:val="center"/>
            </w:pPr>
            <w:r w:rsidRPr="00A00652">
              <w:t>95.73</w:t>
            </w:r>
          </w:p>
        </w:tc>
      </w:tr>
      <w:tr w:rsidR="00960FD5" w:rsidRPr="00A00652" w14:paraId="12A19AB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EB56C05" w14:textId="77777777" w:rsidR="00960FD5" w:rsidRPr="00A00652" w:rsidRDefault="00960FD5">
            <w:pPr>
              <w:pStyle w:val="Agency-body-text-report"/>
              <w:spacing w:before="20" w:after="40"/>
            </w:pPr>
            <w:r w:rsidRPr="00A00652">
              <w:t>Croatia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0FDC5FF" w14:textId="77777777" w:rsidR="00960FD5" w:rsidRPr="00A00652" w:rsidRDefault="00960FD5">
            <w:pPr>
              <w:pStyle w:val="Agency-body-text-report"/>
              <w:spacing w:before="20" w:after="40"/>
              <w:jc w:val="center"/>
            </w:pPr>
            <w:r w:rsidRPr="00A00652">
              <w:t>4.99</w:t>
            </w:r>
          </w:p>
        </w:tc>
      </w:tr>
      <w:tr w:rsidR="00960FD5" w:rsidRPr="00A00652" w14:paraId="203680B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CB9E2A1" w14:textId="77777777" w:rsidR="00960FD5" w:rsidRPr="00A00652" w:rsidRDefault="00960FD5">
            <w:pPr>
              <w:pStyle w:val="Agency-body-text-report"/>
              <w:spacing w:before="20" w:after="40"/>
            </w:pPr>
            <w:r w:rsidRPr="00A00652">
              <w:t>Cyprus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2382D80" w14:textId="77777777" w:rsidR="00960FD5" w:rsidRPr="00A00652" w:rsidRDefault="00960FD5">
            <w:pPr>
              <w:pStyle w:val="Agency-body-text-report"/>
              <w:spacing w:before="20" w:after="40"/>
              <w:jc w:val="center"/>
            </w:pPr>
            <w:r w:rsidRPr="00A00652">
              <w:t>5.53</w:t>
            </w:r>
          </w:p>
        </w:tc>
      </w:tr>
      <w:tr w:rsidR="00960FD5" w:rsidRPr="00A00652" w14:paraId="27E55F43"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5F58216" w14:textId="5FF79AEF" w:rsidR="00960FD5" w:rsidRPr="00A00652" w:rsidRDefault="0032665B">
            <w:pPr>
              <w:pStyle w:val="Agency-body-text-report"/>
              <w:spacing w:before="20" w:after="40"/>
            </w:pPr>
            <w:r w:rsidRPr="00A00652">
              <w:t>Czech Republic</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68C8560" w14:textId="77777777" w:rsidR="00960FD5" w:rsidRPr="00A00652" w:rsidRDefault="00960FD5">
            <w:pPr>
              <w:pStyle w:val="Agency-body-text-report"/>
              <w:spacing w:before="20" w:after="40"/>
              <w:jc w:val="center"/>
            </w:pPr>
            <w:r w:rsidRPr="00A00652">
              <w:t>34.66</w:t>
            </w:r>
          </w:p>
        </w:tc>
      </w:tr>
      <w:tr w:rsidR="00960FD5" w:rsidRPr="00A00652" w14:paraId="5962BA75"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5844756" w14:textId="77777777" w:rsidR="00960FD5" w:rsidRPr="00A00652" w:rsidRDefault="00960FD5">
            <w:pPr>
              <w:pStyle w:val="Agency-body-text-report"/>
              <w:spacing w:before="20" w:after="40"/>
            </w:pPr>
            <w:r w:rsidRPr="00A00652">
              <w:t>Denmark</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EB17858" w14:textId="77777777" w:rsidR="00960FD5" w:rsidRPr="00A00652" w:rsidRDefault="00960FD5">
            <w:pPr>
              <w:pStyle w:val="Agency-body-text-report"/>
              <w:spacing w:before="20" w:after="40"/>
              <w:jc w:val="center"/>
            </w:pPr>
            <w:r w:rsidRPr="00A00652">
              <w:t>36.85</w:t>
            </w:r>
          </w:p>
        </w:tc>
      </w:tr>
      <w:tr w:rsidR="00960FD5" w:rsidRPr="00A00652" w14:paraId="72342F5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B980953" w14:textId="77777777" w:rsidR="00960FD5" w:rsidRPr="00A00652" w:rsidRDefault="00960FD5">
            <w:pPr>
              <w:pStyle w:val="Agency-body-text-report"/>
              <w:spacing w:before="20" w:after="40"/>
            </w:pPr>
            <w:r w:rsidRPr="00A00652">
              <w:t>Estonia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52AA816E" w14:textId="77777777" w:rsidR="00960FD5" w:rsidRPr="00A00652" w:rsidRDefault="00960FD5">
            <w:pPr>
              <w:pStyle w:val="Agency-body-text-report"/>
              <w:spacing w:before="20" w:after="40"/>
              <w:jc w:val="center"/>
            </w:pPr>
            <w:r w:rsidRPr="00A00652">
              <w:t>36.41</w:t>
            </w:r>
          </w:p>
        </w:tc>
      </w:tr>
      <w:tr w:rsidR="00960FD5" w:rsidRPr="00A00652" w14:paraId="3C22F84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7097A18" w14:textId="77777777" w:rsidR="00960FD5" w:rsidRPr="00A00652" w:rsidRDefault="00960FD5">
            <w:pPr>
              <w:pStyle w:val="Agency-body-text-report"/>
              <w:spacing w:before="20" w:after="40"/>
            </w:pPr>
            <w:r w:rsidRPr="00A00652">
              <w:t>Finland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19DC1DD" w14:textId="77777777" w:rsidR="00960FD5" w:rsidRPr="00A00652" w:rsidRDefault="00960FD5">
            <w:pPr>
              <w:pStyle w:val="Agency-body-text-report"/>
              <w:spacing w:before="20" w:after="40"/>
              <w:jc w:val="center"/>
            </w:pPr>
            <w:r w:rsidRPr="00A00652">
              <w:t>12.41</w:t>
            </w:r>
          </w:p>
        </w:tc>
      </w:tr>
      <w:tr w:rsidR="00960FD5" w:rsidRPr="00A00652" w14:paraId="5EF9072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49B9017" w14:textId="77777777" w:rsidR="00960FD5" w:rsidRPr="00A00652" w:rsidRDefault="00960FD5">
            <w:pPr>
              <w:pStyle w:val="Agency-body-text-report"/>
              <w:spacing w:before="20" w:after="40"/>
            </w:pPr>
            <w:r w:rsidRPr="00A00652">
              <w:t>France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EF38317" w14:textId="77777777" w:rsidR="00960FD5" w:rsidRPr="00A00652" w:rsidRDefault="00960FD5">
            <w:pPr>
              <w:pStyle w:val="Agency-body-text-report"/>
              <w:spacing w:before="20" w:after="40"/>
              <w:jc w:val="center"/>
            </w:pPr>
            <w:r w:rsidRPr="00A00652">
              <w:t>20.83</w:t>
            </w:r>
          </w:p>
        </w:tc>
      </w:tr>
      <w:tr w:rsidR="00960FD5" w:rsidRPr="00A00652" w14:paraId="5A1B86C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9488D6" w14:textId="77777777" w:rsidR="00960FD5" w:rsidRPr="00A00652" w:rsidRDefault="00960FD5">
            <w:pPr>
              <w:pStyle w:val="Agency-body-text-report"/>
              <w:spacing w:before="20" w:after="40"/>
            </w:pPr>
            <w:r w:rsidRPr="00A00652">
              <w:t>Germany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7524485" w14:textId="77777777" w:rsidR="00960FD5" w:rsidRPr="00A00652" w:rsidRDefault="00960FD5">
            <w:pPr>
              <w:pStyle w:val="Agency-body-text-report"/>
              <w:spacing w:before="20" w:after="40"/>
              <w:jc w:val="center"/>
            </w:pPr>
            <w:r w:rsidRPr="00A00652">
              <w:t>68.47</w:t>
            </w:r>
          </w:p>
        </w:tc>
      </w:tr>
      <w:tr w:rsidR="00960FD5" w:rsidRPr="00A00652" w14:paraId="1B026540"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D0F09D6" w14:textId="77777777" w:rsidR="00960FD5" w:rsidRPr="00A00652" w:rsidRDefault="00960FD5">
            <w:pPr>
              <w:pStyle w:val="Agency-body-text-report"/>
              <w:spacing w:before="20" w:after="40"/>
            </w:pPr>
            <w:r w:rsidRPr="00A00652">
              <w:t>Hungary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4F94CC0" w14:textId="77777777" w:rsidR="00960FD5" w:rsidRPr="00A00652" w:rsidRDefault="00960FD5">
            <w:pPr>
              <w:pStyle w:val="Agency-body-text-report"/>
              <w:spacing w:before="20" w:after="40"/>
              <w:jc w:val="center"/>
            </w:pPr>
            <w:r w:rsidRPr="00A00652">
              <w:t>32.71</w:t>
            </w:r>
          </w:p>
        </w:tc>
      </w:tr>
      <w:tr w:rsidR="00960FD5" w:rsidRPr="00A00652" w14:paraId="653FF82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5F319B2" w14:textId="77777777" w:rsidR="00960FD5" w:rsidRPr="00A00652" w:rsidRDefault="00960FD5">
            <w:pPr>
              <w:pStyle w:val="Agency-body-text-report"/>
              <w:spacing w:before="20" w:after="40"/>
            </w:pPr>
            <w:r w:rsidRPr="00A00652">
              <w:t>Iceland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A2DAC84" w14:textId="77777777" w:rsidR="00960FD5" w:rsidRPr="00A00652" w:rsidRDefault="00960FD5">
            <w:pPr>
              <w:pStyle w:val="Agency-body-text-report"/>
              <w:spacing w:before="20" w:after="40"/>
              <w:jc w:val="center"/>
            </w:pPr>
            <w:r w:rsidRPr="00A00652">
              <w:t>2.06</w:t>
            </w:r>
          </w:p>
        </w:tc>
      </w:tr>
      <w:tr w:rsidR="00960FD5" w:rsidRPr="00A00652" w14:paraId="026022C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220C756" w14:textId="77777777" w:rsidR="00960FD5" w:rsidRPr="00A00652" w:rsidRDefault="00960FD5">
            <w:pPr>
              <w:pStyle w:val="Agency-body-text-report"/>
              <w:spacing w:before="20" w:after="40"/>
            </w:pPr>
            <w:r w:rsidRPr="00A00652">
              <w:t>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E8C2B26" w14:textId="77777777" w:rsidR="00960FD5" w:rsidRPr="00A00652" w:rsidRDefault="00960FD5">
            <w:pPr>
              <w:pStyle w:val="Agency-body-text-report"/>
              <w:spacing w:before="20" w:after="40"/>
              <w:jc w:val="center"/>
            </w:pPr>
            <w:r w:rsidRPr="00A00652">
              <w:t>18.75</w:t>
            </w:r>
          </w:p>
        </w:tc>
      </w:tr>
      <w:tr w:rsidR="00960FD5" w:rsidRPr="00A00652" w14:paraId="0B112A8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D22FB31" w14:textId="77777777" w:rsidR="00960FD5" w:rsidRPr="00A00652" w:rsidRDefault="00960FD5">
            <w:pPr>
              <w:pStyle w:val="Agency-body-text-report"/>
              <w:spacing w:before="20" w:after="40"/>
            </w:pPr>
            <w:r w:rsidRPr="00A00652">
              <w:t>Latvia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020B6AE9" w14:textId="77777777" w:rsidR="00960FD5" w:rsidRPr="00A00652" w:rsidRDefault="00960FD5">
            <w:pPr>
              <w:pStyle w:val="Agency-body-text-report"/>
              <w:spacing w:before="20" w:after="40"/>
              <w:jc w:val="center"/>
            </w:pPr>
            <w:r w:rsidRPr="00A00652">
              <w:t>59.15</w:t>
            </w:r>
          </w:p>
        </w:tc>
      </w:tr>
      <w:tr w:rsidR="00960FD5" w:rsidRPr="00A00652" w14:paraId="2A09BCB7"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C99A4F6" w14:textId="77777777" w:rsidR="00960FD5" w:rsidRPr="00A00652" w:rsidRDefault="00960FD5">
            <w:pPr>
              <w:pStyle w:val="Agency-body-text-report"/>
              <w:spacing w:before="20" w:after="40"/>
            </w:pPr>
            <w:r w:rsidRPr="00A00652">
              <w:t>Lithuania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1D5A3E03" w14:textId="77777777" w:rsidR="00960FD5" w:rsidRPr="00A00652" w:rsidRDefault="00960FD5">
            <w:pPr>
              <w:pStyle w:val="Agency-body-text-report"/>
              <w:spacing w:before="20" w:after="40"/>
              <w:jc w:val="center"/>
            </w:pPr>
            <w:r w:rsidRPr="00A00652">
              <w:t>9.40</w:t>
            </w:r>
          </w:p>
        </w:tc>
      </w:tr>
      <w:tr w:rsidR="00960FD5" w:rsidRPr="00A00652" w14:paraId="456F662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2997C7A" w14:textId="77777777" w:rsidR="00960FD5" w:rsidRPr="00A00652" w:rsidRDefault="00960FD5">
            <w:pPr>
              <w:pStyle w:val="Agency-body-text-report"/>
              <w:spacing w:before="20" w:after="40"/>
            </w:pPr>
            <w:r w:rsidRPr="00A00652">
              <w:t>Luxembourg</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5493B28" w14:textId="77777777" w:rsidR="00960FD5" w:rsidRPr="00A00652" w:rsidRDefault="00960FD5">
            <w:pPr>
              <w:pStyle w:val="Agency-body-text-report"/>
              <w:spacing w:before="20" w:after="40"/>
              <w:jc w:val="center"/>
            </w:pPr>
            <w:r w:rsidRPr="00A00652">
              <w:t>22.78</w:t>
            </w:r>
          </w:p>
        </w:tc>
      </w:tr>
      <w:tr w:rsidR="00960FD5" w:rsidRPr="00A00652" w14:paraId="33ED9BC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DAF4407" w14:textId="77777777" w:rsidR="00960FD5" w:rsidRPr="00A00652" w:rsidRDefault="00960FD5">
            <w:pPr>
              <w:pStyle w:val="Agency-body-text-report"/>
              <w:spacing w:before="20" w:after="40"/>
            </w:pPr>
            <w:r w:rsidRPr="00A00652">
              <w:t>Malta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7D1BA87" w14:textId="77777777" w:rsidR="00960FD5" w:rsidRPr="00A00652" w:rsidRDefault="00960FD5">
            <w:pPr>
              <w:pStyle w:val="Agency-body-text-report"/>
              <w:spacing w:before="20" w:after="40"/>
              <w:jc w:val="center"/>
            </w:pPr>
            <w:r w:rsidRPr="00A00652">
              <w:t>1.82</w:t>
            </w:r>
          </w:p>
        </w:tc>
      </w:tr>
      <w:tr w:rsidR="00960FD5" w:rsidRPr="00A00652" w14:paraId="4059B00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D7E90EA" w14:textId="77777777" w:rsidR="00960FD5" w:rsidRPr="00A00652" w:rsidRDefault="00960FD5">
            <w:pPr>
              <w:pStyle w:val="Agency-body-text-report"/>
              <w:spacing w:before="20" w:after="40"/>
            </w:pPr>
            <w:r w:rsidRPr="00A00652">
              <w:t>Netherlands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B8A3680" w14:textId="77777777" w:rsidR="00960FD5" w:rsidRPr="00A00652" w:rsidRDefault="00960FD5">
            <w:pPr>
              <w:pStyle w:val="Agency-body-text-report"/>
              <w:spacing w:before="20" w:after="40"/>
              <w:jc w:val="center"/>
            </w:pPr>
            <w:r w:rsidRPr="00A00652">
              <w:t>64.74</w:t>
            </w:r>
          </w:p>
        </w:tc>
      </w:tr>
      <w:tr w:rsidR="00960FD5" w:rsidRPr="00A00652" w14:paraId="790ADD74"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BC1F898" w14:textId="77777777" w:rsidR="00960FD5" w:rsidRPr="00A00652" w:rsidRDefault="00960FD5">
            <w:pPr>
              <w:pStyle w:val="Agency-body-text-report"/>
              <w:spacing w:before="20" w:after="40"/>
            </w:pPr>
            <w:r w:rsidRPr="00A00652">
              <w:t>Norway</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B6ABE13" w14:textId="77777777" w:rsidR="00960FD5" w:rsidRPr="00A00652" w:rsidRDefault="00960FD5">
            <w:pPr>
              <w:pStyle w:val="Agency-body-text-report"/>
              <w:spacing w:before="20" w:after="40"/>
              <w:jc w:val="center"/>
            </w:pPr>
            <w:r w:rsidRPr="00A00652">
              <w:t>3.04</w:t>
            </w:r>
          </w:p>
        </w:tc>
      </w:tr>
      <w:tr w:rsidR="00960FD5" w:rsidRPr="00A00652" w14:paraId="7EAC146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30DEA367" w14:textId="77777777" w:rsidR="00960FD5" w:rsidRPr="00A00652" w:rsidRDefault="00960FD5">
            <w:pPr>
              <w:pStyle w:val="Agency-body-text-report"/>
              <w:spacing w:before="20" w:after="40"/>
            </w:pPr>
            <w:r w:rsidRPr="00A00652">
              <w:t>Poland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82F6E6C" w14:textId="77777777" w:rsidR="00960FD5" w:rsidRPr="00A00652" w:rsidRDefault="00960FD5">
            <w:pPr>
              <w:pStyle w:val="Agency-body-text-report"/>
              <w:spacing w:before="20" w:after="40"/>
              <w:jc w:val="center"/>
            </w:pPr>
            <w:r w:rsidRPr="00A00652">
              <w:t>48.75</w:t>
            </w:r>
          </w:p>
        </w:tc>
      </w:tr>
      <w:tr w:rsidR="00960FD5" w:rsidRPr="00A00652" w14:paraId="7B7138A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A9888B8" w14:textId="77777777" w:rsidR="00960FD5" w:rsidRPr="00A00652" w:rsidRDefault="00960FD5">
            <w:pPr>
              <w:pStyle w:val="Agency-body-text-report"/>
              <w:spacing w:before="20" w:after="40"/>
            </w:pPr>
            <w:r w:rsidRPr="00A00652">
              <w:t>Portugal</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8C1BCB5" w14:textId="77777777" w:rsidR="00960FD5" w:rsidRPr="00A00652" w:rsidRDefault="00960FD5">
            <w:pPr>
              <w:pStyle w:val="Agency-body-text-report"/>
              <w:spacing w:before="20" w:after="40"/>
              <w:jc w:val="center"/>
            </w:pPr>
            <w:r w:rsidRPr="00A00652">
              <w:t>1.74</w:t>
            </w:r>
          </w:p>
        </w:tc>
      </w:tr>
      <w:tr w:rsidR="00960FD5" w:rsidRPr="00A00652" w14:paraId="7F7B045C"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1966044" w14:textId="77777777" w:rsidR="00960FD5" w:rsidRPr="00A00652" w:rsidRDefault="00960FD5">
            <w:pPr>
              <w:pStyle w:val="Agency-body-text-report"/>
              <w:spacing w:before="20" w:after="40"/>
            </w:pPr>
            <w:r w:rsidRPr="00A00652">
              <w:t>Slovakia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0F7DA35" w14:textId="77777777" w:rsidR="00960FD5" w:rsidRPr="00A00652" w:rsidRDefault="00960FD5">
            <w:pPr>
              <w:pStyle w:val="Agency-body-text-report"/>
              <w:spacing w:before="20" w:after="40"/>
              <w:jc w:val="center"/>
            </w:pPr>
            <w:r w:rsidRPr="00A00652">
              <w:t>37.69</w:t>
            </w:r>
          </w:p>
        </w:tc>
      </w:tr>
      <w:tr w:rsidR="00960FD5" w:rsidRPr="00A00652" w14:paraId="6404309B"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2D6326D9" w14:textId="77777777" w:rsidR="00960FD5" w:rsidRPr="00A00652" w:rsidRDefault="00960FD5">
            <w:pPr>
              <w:pStyle w:val="Agency-body-text-report"/>
              <w:spacing w:before="20" w:after="40"/>
            </w:pPr>
            <w:r w:rsidRPr="00A00652">
              <w:t>Slovenia</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FD61C30" w14:textId="77777777" w:rsidR="00960FD5" w:rsidRPr="00A00652" w:rsidRDefault="00960FD5">
            <w:pPr>
              <w:pStyle w:val="Agency-body-text-report"/>
              <w:spacing w:before="20" w:after="40"/>
              <w:jc w:val="center"/>
            </w:pPr>
            <w:r w:rsidRPr="00A00652">
              <w:t>21.22</w:t>
            </w:r>
          </w:p>
        </w:tc>
      </w:tr>
      <w:tr w:rsidR="00960FD5" w:rsidRPr="00A00652" w14:paraId="536EE5F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FC99BFA" w14:textId="77777777" w:rsidR="00960FD5" w:rsidRPr="00A00652" w:rsidRDefault="00960FD5">
            <w:pPr>
              <w:pStyle w:val="Agency-body-text-report"/>
              <w:spacing w:before="20" w:after="40"/>
            </w:pPr>
            <w:r w:rsidRPr="00A00652">
              <w:t>Spain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4718E5A" w14:textId="77777777" w:rsidR="00960FD5" w:rsidRPr="00A00652" w:rsidRDefault="00960FD5">
            <w:pPr>
              <w:pStyle w:val="Agency-body-text-report"/>
              <w:spacing w:before="20" w:after="40"/>
              <w:jc w:val="center"/>
            </w:pPr>
            <w:r w:rsidRPr="00A00652">
              <w:t>18.59</w:t>
            </w:r>
          </w:p>
        </w:tc>
      </w:tr>
      <w:tr w:rsidR="00960FD5" w:rsidRPr="00A00652" w14:paraId="5ED2506E"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607820D2" w14:textId="77777777" w:rsidR="00960FD5" w:rsidRPr="00A00652" w:rsidRDefault="00960FD5">
            <w:pPr>
              <w:pStyle w:val="Agency-body-text-report"/>
              <w:spacing w:before="20" w:after="40"/>
            </w:pPr>
            <w:r w:rsidRPr="00A00652">
              <w:t>Sweden</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B90030F" w14:textId="77777777" w:rsidR="00960FD5" w:rsidRPr="00A00652" w:rsidRDefault="00960FD5">
            <w:pPr>
              <w:pStyle w:val="Agency-body-text-report"/>
              <w:spacing w:before="20" w:after="40"/>
              <w:jc w:val="center"/>
            </w:pPr>
            <w:r w:rsidRPr="00A00652">
              <w:t>87.38</w:t>
            </w:r>
          </w:p>
        </w:tc>
      </w:tr>
      <w:tr w:rsidR="00960FD5" w:rsidRPr="00A00652" w14:paraId="31E26409"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5648113" w14:textId="77777777" w:rsidR="00960FD5" w:rsidRPr="00A00652" w:rsidRDefault="00960FD5">
            <w:pPr>
              <w:pStyle w:val="Agency-body-text-report"/>
              <w:spacing w:before="20" w:after="40"/>
            </w:pPr>
            <w:r w:rsidRPr="00A00652">
              <w:t>Switzerland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3BB88C12" w14:textId="77777777" w:rsidR="00960FD5" w:rsidRPr="00A00652" w:rsidRDefault="00960FD5">
            <w:pPr>
              <w:pStyle w:val="Agency-body-text-report"/>
              <w:spacing w:before="20" w:after="40"/>
              <w:jc w:val="center"/>
            </w:pPr>
            <w:r w:rsidRPr="00A00652">
              <w:t>50.77</w:t>
            </w:r>
          </w:p>
        </w:tc>
      </w:tr>
      <w:tr w:rsidR="00960FD5" w:rsidRPr="00A00652" w14:paraId="05CDE1BD"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55246A69" w14:textId="440F9610" w:rsidR="00960FD5" w:rsidRPr="00A00652" w:rsidRDefault="00DD7189">
            <w:pPr>
              <w:pStyle w:val="Agency-body-text-report"/>
              <w:spacing w:before="20" w:after="40"/>
            </w:pPr>
            <w:r w:rsidRPr="00A00652">
              <w:t>United Kingdom</w:t>
            </w:r>
            <w:r w:rsidR="00C51D7A" w:rsidRPr="00A00652">
              <w:t xml:space="preserve"> (England)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113205F" w14:textId="77777777" w:rsidR="00960FD5" w:rsidRPr="00A00652" w:rsidRDefault="00960FD5">
            <w:pPr>
              <w:pStyle w:val="Agency-body-text-report"/>
              <w:spacing w:before="20" w:after="40"/>
              <w:jc w:val="center"/>
            </w:pPr>
            <w:r w:rsidRPr="00A00652">
              <w:t>41.27</w:t>
            </w:r>
          </w:p>
        </w:tc>
      </w:tr>
      <w:tr w:rsidR="00960FD5" w:rsidRPr="00A00652" w14:paraId="7FFC548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4659C1A3" w14:textId="1096EF3D" w:rsidR="00960FD5" w:rsidRPr="00A00652" w:rsidRDefault="00DD7189">
            <w:pPr>
              <w:pStyle w:val="Agency-body-text-report"/>
              <w:spacing w:before="20" w:after="40"/>
            </w:pPr>
            <w:r w:rsidRPr="00A00652">
              <w:t>United Kingdom</w:t>
            </w:r>
            <w:r w:rsidR="0032665B" w:rsidRPr="00A00652">
              <w:t xml:space="preserve"> (Northern Ireland)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7C6669F8" w14:textId="77777777" w:rsidR="00960FD5" w:rsidRPr="00A00652" w:rsidRDefault="00960FD5">
            <w:pPr>
              <w:pStyle w:val="Agency-body-text-report"/>
              <w:spacing w:before="20" w:after="40"/>
              <w:jc w:val="center"/>
            </w:pPr>
            <w:r w:rsidRPr="00A00652">
              <w:t>28.47</w:t>
            </w:r>
          </w:p>
        </w:tc>
      </w:tr>
      <w:tr w:rsidR="00960FD5" w:rsidRPr="00A00652" w14:paraId="34D9600A"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0E441F4F" w14:textId="75A8443F" w:rsidR="00960FD5" w:rsidRPr="00A00652" w:rsidRDefault="00DD7189">
            <w:pPr>
              <w:pStyle w:val="Agency-body-text-report"/>
              <w:spacing w:before="20" w:after="40"/>
            </w:pPr>
            <w:r w:rsidRPr="00A00652">
              <w:t>United Kingdom</w:t>
            </w:r>
            <w:r w:rsidR="00C51D7A" w:rsidRPr="00A00652">
              <w:t xml:space="preserve"> (Scotland)</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671BFD6" w14:textId="77777777" w:rsidR="00960FD5" w:rsidRPr="00A00652" w:rsidRDefault="00960FD5">
            <w:pPr>
              <w:pStyle w:val="Agency-body-text-report"/>
              <w:spacing w:before="20" w:after="40"/>
              <w:jc w:val="center"/>
            </w:pPr>
            <w:r w:rsidRPr="00A00652">
              <w:t>5.57</w:t>
            </w:r>
          </w:p>
        </w:tc>
      </w:tr>
      <w:tr w:rsidR="00960FD5" w:rsidRPr="00A00652" w14:paraId="65142BC1"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12463DAC" w14:textId="1D0CC397" w:rsidR="00960FD5" w:rsidRPr="00A00652" w:rsidRDefault="00DD7189">
            <w:pPr>
              <w:pStyle w:val="Agency-body-text-report"/>
              <w:spacing w:before="20" w:after="40"/>
            </w:pPr>
            <w:r w:rsidRPr="00A00652">
              <w:t>United Kingdom</w:t>
            </w:r>
            <w:r w:rsidR="00C51D7A" w:rsidRPr="00A00652">
              <w:t xml:space="preserve"> (Wales)</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2BB8A163" w14:textId="77777777" w:rsidR="00960FD5" w:rsidRPr="00A00652" w:rsidRDefault="00960FD5">
            <w:pPr>
              <w:pStyle w:val="Agency-body-text-report"/>
              <w:spacing w:before="20" w:after="40"/>
              <w:jc w:val="center"/>
            </w:pPr>
            <w:r w:rsidRPr="00A00652">
              <w:t>26.80</w:t>
            </w:r>
          </w:p>
        </w:tc>
      </w:tr>
      <w:tr w:rsidR="00960FD5" w:rsidRPr="00A00652" w14:paraId="7A30A8C8" w14:textId="77777777" w:rsidTr="001B5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F6E51" w14:textId="0DB8330D" w:rsidR="00960FD5" w:rsidRPr="00A00652" w:rsidRDefault="006749ED">
            <w:pPr>
              <w:pStyle w:val="Agency-body-text-report"/>
              <w:spacing w:before="20" w:after="40"/>
              <w:rPr>
                <w:b/>
              </w:rPr>
            </w:pPr>
            <w:r w:rsidRPr="00A00652">
              <w:rPr>
                <w:b/>
              </w:rPr>
              <w:t>Total ave</w:t>
            </w:r>
            <w:r w:rsidR="00960FD5" w:rsidRPr="00A00652">
              <w:rPr>
                <w:b/>
              </w:rPr>
              <w:t>rage for the 30 countries</w:t>
            </w:r>
          </w:p>
        </w:tc>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0627" w14:textId="77777777" w:rsidR="00960FD5" w:rsidRPr="00A00652" w:rsidRDefault="00960FD5">
            <w:pPr>
              <w:pStyle w:val="Agency-body-text-report"/>
              <w:spacing w:before="20" w:after="40"/>
              <w:jc w:val="center"/>
              <w:rPr>
                <w:b/>
              </w:rPr>
            </w:pPr>
            <w:r w:rsidRPr="00A00652">
              <w:rPr>
                <w:b/>
              </w:rPr>
              <w:t>40.04</w:t>
            </w:r>
          </w:p>
        </w:tc>
      </w:tr>
    </w:tbl>
    <w:p w14:paraId="69415FCF" w14:textId="6E8B403A" w:rsidR="00AA51EF" w:rsidRPr="00A00652" w:rsidRDefault="001319EA" w:rsidP="00FF6F01">
      <w:pPr>
        <w:pStyle w:val="Agency-caption-report"/>
        <w:keepNext/>
      </w:pPr>
      <w:bookmarkStart w:id="256" w:name="_Toc492296592"/>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31</w:t>
      </w:r>
      <w:r w:rsidRPr="00A00652">
        <w:fldChar w:fldCharType="end"/>
      </w:r>
      <w:r w:rsidR="00AA51EF" w:rsidRPr="00A00652">
        <w:t xml:space="preserve">. Data for </w:t>
      </w:r>
      <w:hyperlink w:anchor="Figure31" w:history="1">
        <w:r w:rsidR="00AA51EF" w:rsidRPr="00A00652">
          <w:rPr>
            <w:rStyle w:val="Hyperlink"/>
          </w:rPr>
          <w:t>Figure 3</w:t>
        </w:r>
        <w:r w:rsidR="003A3CD6" w:rsidRPr="00A00652">
          <w:rPr>
            <w:rStyle w:val="Hyperlink"/>
          </w:rPr>
          <w:t>1</w:t>
        </w:r>
      </w:hyperlink>
      <w:r w:rsidR="00DF2D83" w:rsidRPr="00A00652">
        <w:t>:</w:t>
      </w:r>
      <w:r w:rsidR="00AA51EF" w:rsidRPr="00A00652">
        <w:t xml:space="preserve"> Gender breakdown of pupils with an official decision of SEN in special schools, based on the population of pupils with an official decision of SEN (%)</w:t>
      </w:r>
      <w:bookmarkEnd w:id="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 Belgium (Flemish speaking community)&#10;59.15&#10;32.41&#10;Belgium (French speaking community)&#10;61.46&#10;34.27&#10;Croatia&#10;3.03&#10;1.96&#10;Cyprus&#10;3.50&#10;2.03&#10;Czech Republic&#10;21.53&#10;13.13&#10;Denmark&#10;26.63&#10;10.22&#10;Estonia&#10;24.80&#10;11.60&#10;Finland&#10;8.69&#10;3.72&#10;France&#10;14.05&#10;6.78&#10;Hungary&#10;20.71&#10;12.00&#10;Iceland&#10;1.44&#10;0.62&#10;Ireland&#10;12.43&#10;6.32&#10;Latvia&#10;35.76&#10;23.39&#10;Malta&#10;1.36&#10;0.45&#10;Netherlands&#10;46.89&#10;17.85&#10;Poland&#10;31.27&#10;17.48&#10;Slovakia&#10;22.17&#10;15.52&#10;Spain&#10;11.69&#10;6.90&#10;Sweden&#10;53.70&#10;33.67&#10;Switzerland&#10;34.03&#10;16.74&#10;United Kingdom (England)&#10;30.03&#10;11.23&#10;United Kingdom (Northern Ireland)&#10;19.92&#10;8.55&#10;United Kingdom (Scotland)&#10;3.97&#10;1.60&#10;Total average for the 23 countries&#10;24.17&#10;11.88"/>
      </w:tblPr>
      <w:tblGrid>
        <w:gridCol w:w="4033"/>
        <w:gridCol w:w="2325"/>
        <w:gridCol w:w="2522"/>
      </w:tblGrid>
      <w:tr w:rsidR="00960FD5" w:rsidRPr="00A00652" w14:paraId="7A1E84D5" w14:textId="77777777" w:rsidTr="001B55CC">
        <w:trPr>
          <w:trHeight w:val="602"/>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5E8103" w14:textId="77777777" w:rsidR="00960FD5" w:rsidRPr="00A00652" w:rsidRDefault="00960FD5">
            <w:pPr>
              <w:pStyle w:val="Agency-body-text-report"/>
              <w:keepNext/>
              <w:spacing w:before="100" w:after="8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82DF9" w14:textId="57270781" w:rsidR="00960FD5" w:rsidRPr="00A00652" w:rsidRDefault="00960FD5">
            <w:pPr>
              <w:pStyle w:val="Agency-body-text-report"/>
              <w:keepNext/>
              <w:spacing w:before="100" w:after="80"/>
              <w:jc w:val="center"/>
              <w:rPr>
                <w:b/>
              </w:rPr>
            </w:pPr>
            <w:r w:rsidRPr="00A00652">
              <w:rPr>
                <w:b/>
              </w:rPr>
              <w:t xml:space="preserve">Percentage (%), </w:t>
            </w:r>
            <w:r w:rsidR="00E153B6"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89A25" w14:textId="44201C98" w:rsidR="00960FD5" w:rsidRPr="00A00652" w:rsidRDefault="00960FD5">
            <w:pPr>
              <w:pStyle w:val="Agency-body-text-report"/>
              <w:keepNext/>
              <w:spacing w:before="100" w:after="80"/>
              <w:jc w:val="center"/>
              <w:rPr>
                <w:b/>
              </w:rPr>
            </w:pPr>
            <w:r w:rsidRPr="00A00652">
              <w:rPr>
                <w:b/>
              </w:rPr>
              <w:t xml:space="preserve">Percentage (%), </w:t>
            </w:r>
            <w:r w:rsidR="00E153B6" w:rsidRPr="00A00652">
              <w:rPr>
                <w:b/>
              </w:rPr>
              <w:t>female</w:t>
            </w:r>
          </w:p>
        </w:tc>
      </w:tr>
      <w:tr w:rsidR="00960FD5" w:rsidRPr="00A00652" w14:paraId="04CCA2C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AE845" w14:textId="24F5892D" w:rsidR="00960FD5" w:rsidRPr="00A00652" w:rsidRDefault="00C51D7A">
            <w:pPr>
              <w:pStyle w:val="Agency-body-text-report"/>
              <w:spacing w:before="100" w:after="8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D99E1" w14:textId="77777777" w:rsidR="00960FD5" w:rsidRPr="00A00652" w:rsidRDefault="00960FD5">
            <w:pPr>
              <w:pStyle w:val="Agency-body-text-report"/>
              <w:spacing w:before="100" w:after="80"/>
              <w:jc w:val="center"/>
            </w:pPr>
            <w:r w:rsidRPr="00A00652">
              <w:t>59.15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D4F521" w14:textId="77777777" w:rsidR="00960FD5" w:rsidRPr="00A00652" w:rsidRDefault="00960FD5">
            <w:pPr>
              <w:pStyle w:val="Agency-body-text-report"/>
              <w:spacing w:before="100" w:after="80"/>
              <w:jc w:val="center"/>
            </w:pPr>
            <w:r w:rsidRPr="00A00652">
              <w:t>32.41</w:t>
            </w:r>
          </w:p>
        </w:tc>
      </w:tr>
      <w:tr w:rsidR="00960FD5" w:rsidRPr="00A00652" w14:paraId="684DDB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E1B3E" w14:textId="58CD0D58" w:rsidR="00960FD5" w:rsidRPr="00A00652" w:rsidRDefault="00C51D7A">
            <w:pPr>
              <w:pStyle w:val="Agency-body-text-report"/>
              <w:spacing w:before="100" w:after="8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7E22A" w14:textId="77777777" w:rsidR="00960FD5" w:rsidRPr="00A00652" w:rsidRDefault="00960FD5">
            <w:pPr>
              <w:pStyle w:val="Agency-body-text-report"/>
              <w:spacing w:before="100" w:after="80"/>
              <w:jc w:val="center"/>
            </w:pPr>
            <w:r w:rsidRPr="00A00652">
              <w:t>61.46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C282A" w14:textId="77777777" w:rsidR="00960FD5" w:rsidRPr="00A00652" w:rsidRDefault="00960FD5">
            <w:pPr>
              <w:pStyle w:val="Agency-body-text-report"/>
              <w:spacing w:before="100" w:after="80"/>
              <w:jc w:val="center"/>
            </w:pPr>
            <w:r w:rsidRPr="00A00652">
              <w:t>34.27</w:t>
            </w:r>
          </w:p>
        </w:tc>
      </w:tr>
      <w:tr w:rsidR="00960FD5" w:rsidRPr="00A00652" w14:paraId="09AAC1D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3F9F7" w14:textId="77777777" w:rsidR="00960FD5" w:rsidRPr="00A00652" w:rsidRDefault="00960FD5">
            <w:pPr>
              <w:pStyle w:val="Agency-body-text-report"/>
              <w:spacing w:before="100" w:after="8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9210A" w14:textId="77777777" w:rsidR="00960FD5" w:rsidRPr="00A00652" w:rsidRDefault="00960FD5">
            <w:pPr>
              <w:pStyle w:val="Agency-body-text-report"/>
              <w:spacing w:before="100" w:after="80"/>
              <w:jc w:val="center"/>
            </w:pPr>
            <w:r w:rsidRPr="00A00652">
              <w:t>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57232" w14:textId="77777777" w:rsidR="00960FD5" w:rsidRPr="00A00652" w:rsidRDefault="00960FD5">
            <w:pPr>
              <w:pStyle w:val="Agency-body-text-report"/>
              <w:spacing w:before="100" w:after="80"/>
              <w:jc w:val="center"/>
            </w:pPr>
            <w:r w:rsidRPr="00A00652">
              <w:t>1.96</w:t>
            </w:r>
          </w:p>
        </w:tc>
      </w:tr>
      <w:tr w:rsidR="00960FD5" w:rsidRPr="00A00652" w14:paraId="042C49A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BB24A" w14:textId="77777777" w:rsidR="00960FD5" w:rsidRPr="00A00652" w:rsidRDefault="00960FD5">
            <w:pPr>
              <w:pStyle w:val="Agency-body-text-report"/>
              <w:spacing w:before="100" w:after="8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3C8E0" w14:textId="77777777" w:rsidR="00960FD5" w:rsidRPr="00A00652" w:rsidRDefault="00960FD5">
            <w:pPr>
              <w:pStyle w:val="Agency-body-text-report"/>
              <w:spacing w:before="100" w:after="80"/>
              <w:jc w:val="center"/>
            </w:pPr>
            <w:r w:rsidRPr="00A00652">
              <w:t>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E2D4A" w14:textId="77777777" w:rsidR="00960FD5" w:rsidRPr="00A00652" w:rsidRDefault="00960FD5">
            <w:pPr>
              <w:pStyle w:val="Agency-body-text-report"/>
              <w:spacing w:before="100" w:after="80"/>
              <w:jc w:val="center"/>
            </w:pPr>
            <w:r w:rsidRPr="00A00652">
              <w:t>2.03</w:t>
            </w:r>
          </w:p>
        </w:tc>
      </w:tr>
      <w:tr w:rsidR="00960FD5" w:rsidRPr="00A00652" w14:paraId="3F25167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23002" w14:textId="4D85D9BC" w:rsidR="00960FD5" w:rsidRPr="00A00652" w:rsidRDefault="0032665B">
            <w:pPr>
              <w:pStyle w:val="Agency-body-text-report"/>
              <w:spacing w:before="100" w:after="8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89A3C" w14:textId="77777777" w:rsidR="00960FD5" w:rsidRPr="00A00652" w:rsidRDefault="00960FD5">
            <w:pPr>
              <w:pStyle w:val="Agency-body-text-report"/>
              <w:spacing w:before="100" w:after="80"/>
              <w:jc w:val="center"/>
            </w:pPr>
            <w:r w:rsidRPr="00A00652">
              <w:t>21.53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1E402" w14:textId="77777777" w:rsidR="00960FD5" w:rsidRPr="00A00652" w:rsidRDefault="00960FD5">
            <w:pPr>
              <w:pStyle w:val="Agency-body-text-report"/>
              <w:spacing w:before="100" w:after="80"/>
              <w:jc w:val="center"/>
            </w:pPr>
            <w:r w:rsidRPr="00A00652">
              <w:t>13.13</w:t>
            </w:r>
          </w:p>
        </w:tc>
      </w:tr>
      <w:tr w:rsidR="00960FD5" w:rsidRPr="00A00652" w14:paraId="65FA7B8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AAE51" w14:textId="77777777" w:rsidR="00960FD5" w:rsidRPr="00A00652" w:rsidRDefault="00960FD5">
            <w:pPr>
              <w:pStyle w:val="Agency-body-text-report"/>
              <w:spacing w:before="100" w:after="8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E14EB" w14:textId="77777777" w:rsidR="00960FD5" w:rsidRPr="00A00652" w:rsidRDefault="00960FD5">
            <w:pPr>
              <w:pStyle w:val="Agency-body-text-report"/>
              <w:spacing w:before="100" w:after="80"/>
              <w:jc w:val="center"/>
            </w:pPr>
            <w:r w:rsidRPr="00A00652">
              <w:t>26.63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55DC2" w14:textId="77777777" w:rsidR="00960FD5" w:rsidRPr="00A00652" w:rsidRDefault="00960FD5">
            <w:pPr>
              <w:pStyle w:val="Agency-body-text-report"/>
              <w:spacing w:before="100" w:after="80"/>
              <w:jc w:val="center"/>
            </w:pPr>
            <w:r w:rsidRPr="00A00652">
              <w:t>10.22</w:t>
            </w:r>
          </w:p>
        </w:tc>
      </w:tr>
      <w:tr w:rsidR="00960FD5" w:rsidRPr="00A00652" w14:paraId="69FCB65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279CF" w14:textId="77777777" w:rsidR="00960FD5" w:rsidRPr="00A00652" w:rsidRDefault="00960FD5">
            <w:pPr>
              <w:pStyle w:val="Agency-body-text-report"/>
              <w:spacing w:before="100" w:after="8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E7DB28" w14:textId="77777777" w:rsidR="00960FD5" w:rsidRPr="00A00652" w:rsidRDefault="00960FD5">
            <w:pPr>
              <w:pStyle w:val="Agency-body-text-report"/>
              <w:spacing w:before="100" w:after="80"/>
              <w:jc w:val="center"/>
            </w:pPr>
            <w:r w:rsidRPr="00A00652">
              <w:t>24.80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F6906" w14:textId="77777777" w:rsidR="00960FD5" w:rsidRPr="00A00652" w:rsidRDefault="00960FD5">
            <w:pPr>
              <w:pStyle w:val="Agency-body-text-report"/>
              <w:spacing w:before="100" w:after="80"/>
              <w:jc w:val="center"/>
            </w:pPr>
            <w:r w:rsidRPr="00A00652">
              <w:t>11.60</w:t>
            </w:r>
          </w:p>
        </w:tc>
      </w:tr>
      <w:tr w:rsidR="00960FD5" w:rsidRPr="00A00652" w14:paraId="2015285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BF310" w14:textId="77777777" w:rsidR="00960FD5" w:rsidRPr="00A00652" w:rsidRDefault="00960FD5">
            <w:pPr>
              <w:pStyle w:val="Agency-body-text-report"/>
              <w:spacing w:before="100" w:after="8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873EB" w14:textId="77777777" w:rsidR="00960FD5" w:rsidRPr="00A00652" w:rsidRDefault="00960FD5">
            <w:pPr>
              <w:pStyle w:val="Agency-body-text-report"/>
              <w:spacing w:before="100" w:after="80"/>
              <w:jc w:val="center"/>
            </w:pPr>
            <w:r w:rsidRPr="00A00652">
              <w:t>8.69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3E6AB" w14:textId="77777777" w:rsidR="00960FD5" w:rsidRPr="00A00652" w:rsidRDefault="00960FD5">
            <w:pPr>
              <w:pStyle w:val="Agency-body-text-report"/>
              <w:spacing w:before="100" w:after="80"/>
              <w:jc w:val="center"/>
            </w:pPr>
            <w:r w:rsidRPr="00A00652">
              <w:t>3.72</w:t>
            </w:r>
          </w:p>
        </w:tc>
      </w:tr>
      <w:tr w:rsidR="00960FD5" w:rsidRPr="00A00652" w14:paraId="042B882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9023E" w14:textId="77777777" w:rsidR="00960FD5" w:rsidRPr="00A00652" w:rsidRDefault="00960FD5">
            <w:pPr>
              <w:pStyle w:val="Agency-body-text-report"/>
              <w:spacing w:before="100" w:after="8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7FBA8" w14:textId="77777777" w:rsidR="00960FD5" w:rsidRPr="00A00652" w:rsidRDefault="00960FD5">
            <w:pPr>
              <w:pStyle w:val="Agency-body-text-report"/>
              <w:spacing w:before="100" w:after="80"/>
              <w:jc w:val="center"/>
            </w:pPr>
            <w:r w:rsidRPr="00A00652">
              <w:t>14.05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E54E3" w14:textId="77777777" w:rsidR="00960FD5" w:rsidRPr="00A00652" w:rsidRDefault="00960FD5">
            <w:pPr>
              <w:pStyle w:val="Agency-body-text-report"/>
              <w:spacing w:before="100" w:after="80"/>
              <w:jc w:val="center"/>
            </w:pPr>
            <w:r w:rsidRPr="00A00652">
              <w:t>6.78</w:t>
            </w:r>
          </w:p>
        </w:tc>
      </w:tr>
      <w:tr w:rsidR="00960FD5" w:rsidRPr="00A00652" w14:paraId="5055CBB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2BAB3" w14:textId="77777777" w:rsidR="00960FD5" w:rsidRPr="00A00652" w:rsidRDefault="00960FD5">
            <w:pPr>
              <w:pStyle w:val="Agency-body-text-report"/>
              <w:spacing w:before="100" w:after="8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134E8" w14:textId="77777777" w:rsidR="00960FD5" w:rsidRPr="00A00652" w:rsidRDefault="00960FD5">
            <w:pPr>
              <w:pStyle w:val="Agency-body-text-report"/>
              <w:spacing w:before="100" w:after="80"/>
              <w:jc w:val="center"/>
            </w:pPr>
            <w:r w:rsidRPr="00A00652">
              <w:t>20.71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74D84" w14:textId="77777777" w:rsidR="00960FD5" w:rsidRPr="00A00652" w:rsidRDefault="00960FD5">
            <w:pPr>
              <w:pStyle w:val="Agency-body-text-report"/>
              <w:spacing w:before="100" w:after="80"/>
              <w:jc w:val="center"/>
            </w:pPr>
            <w:r w:rsidRPr="00A00652">
              <w:t>12.00</w:t>
            </w:r>
          </w:p>
        </w:tc>
      </w:tr>
      <w:tr w:rsidR="00960FD5" w:rsidRPr="00A00652" w14:paraId="56A4B76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53AF9" w14:textId="77777777" w:rsidR="00960FD5" w:rsidRPr="00A00652" w:rsidRDefault="00960FD5">
            <w:pPr>
              <w:pStyle w:val="Agency-body-text-report"/>
              <w:spacing w:before="100" w:after="8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40FDD" w14:textId="77777777" w:rsidR="00960FD5" w:rsidRPr="00A00652" w:rsidRDefault="00960FD5">
            <w:pPr>
              <w:pStyle w:val="Agency-body-text-report"/>
              <w:spacing w:before="100" w:after="80"/>
              <w:jc w:val="center"/>
            </w:pPr>
            <w:r w:rsidRPr="00A00652">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C16DF9" w14:textId="77777777" w:rsidR="00960FD5" w:rsidRPr="00A00652" w:rsidRDefault="00960FD5">
            <w:pPr>
              <w:pStyle w:val="Agency-body-text-report"/>
              <w:spacing w:before="100" w:after="80"/>
              <w:jc w:val="center"/>
            </w:pPr>
            <w:r w:rsidRPr="00A00652">
              <w:t>0.62</w:t>
            </w:r>
          </w:p>
        </w:tc>
      </w:tr>
      <w:tr w:rsidR="00960FD5" w:rsidRPr="00A00652" w14:paraId="3905901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C00D9" w14:textId="77777777" w:rsidR="00960FD5" w:rsidRPr="00A00652" w:rsidRDefault="00960FD5">
            <w:pPr>
              <w:pStyle w:val="Agency-body-text-report"/>
              <w:spacing w:before="100" w:after="8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93AEE" w14:textId="77777777" w:rsidR="00960FD5" w:rsidRPr="00A00652" w:rsidRDefault="00960FD5">
            <w:pPr>
              <w:pStyle w:val="Agency-body-text-report"/>
              <w:spacing w:before="100" w:after="80"/>
              <w:jc w:val="center"/>
            </w:pPr>
            <w:r w:rsidRPr="00A00652">
              <w:t>12.43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69BD8" w14:textId="77777777" w:rsidR="00960FD5" w:rsidRPr="00A00652" w:rsidRDefault="00960FD5">
            <w:pPr>
              <w:pStyle w:val="Agency-body-text-report"/>
              <w:spacing w:before="100" w:after="80"/>
              <w:jc w:val="center"/>
            </w:pPr>
            <w:r w:rsidRPr="00A00652">
              <w:t>6.32</w:t>
            </w:r>
          </w:p>
        </w:tc>
      </w:tr>
      <w:tr w:rsidR="00960FD5" w:rsidRPr="00A00652" w14:paraId="682AFD5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5043E" w14:textId="77777777" w:rsidR="00960FD5" w:rsidRPr="00A00652" w:rsidRDefault="00960FD5">
            <w:pPr>
              <w:pStyle w:val="Agency-body-text-report"/>
              <w:spacing w:before="100" w:after="8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30821D" w14:textId="77777777" w:rsidR="00960FD5" w:rsidRPr="00A00652" w:rsidRDefault="00960FD5">
            <w:pPr>
              <w:pStyle w:val="Agency-body-text-report"/>
              <w:spacing w:before="100" w:after="80"/>
              <w:jc w:val="center"/>
            </w:pPr>
            <w:r w:rsidRPr="00A00652">
              <w:t>35.76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C3FDF" w14:textId="77777777" w:rsidR="00960FD5" w:rsidRPr="00A00652" w:rsidRDefault="00960FD5">
            <w:pPr>
              <w:pStyle w:val="Agency-body-text-report"/>
              <w:spacing w:before="100" w:after="80"/>
              <w:jc w:val="center"/>
            </w:pPr>
            <w:r w:rsidRPr="00A00652">
              <w:t>23.39</w:t>
            </w:r>
          </w:p>
        </w:tc>
      </w:tr>
      <w:tr w:rsidR="00960FD5" w:rsidRPr="00A00652" w14:paraId="1AB0D4B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6D132" w14:textId="77777777" w:rsidR="00960FD5" w:rsidRPr="00A00652" w:rsidRDefault="00960FD5">
            <w:pPr>
              <w:pStyle w:val="Agency-body-text-report"/>
              <w:spacing w:before="100" w:after="8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44C7F" w14:textId="77777777" w:rsidR="00960FD5" w:rsidRPr="00A00652" w:rsidRDefault="00960FD5">
            <w:pPr>
              <w:pStyle w:val="Agency-body-text-report"/>
              <w:spacing w:before="100" w:after="80"/>
              <w:jc w:val="center"/>
            </w:pPr>
            <w:r w:rsidRPr="00A00652">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877C1A" w14:textId="77777777" w:rsidR="00960FD5" w:rsidRPr="00A00652" w:rsidRDefault="00960FD5">
            <w:pPr>
              <w:pStyle w:val="Agency-body-text-report"/>
              <w:spacing w:before="100" w:after="80"/>
              <w:jc w:val="center"/>
            </w:pPr>
            <w:r w:rsidRPr="00A00652">
              <w:t>0.45</w:t>
            </w:r>
          </w:p>
        </w:tc>
      </w:tr>
      <w:tr w:rsidR="00960FD5" w:rsidRPr="00A00652" w14:paraId="353EA4C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DB0E6" w14:textId="77777777" w:rsidR="00960FD5" w:rsidRPr="00A00652" w:rsidRDefault="00960FD5">
            <w:pPr>
              <w:pStyle w:val="Agency-body-text-report"/>
              <w:spacing w:before="100" w:after="8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82C6A" w14:textId="77777777" w:rsidR="00960FD5" w:rsidRPr="00A00652" w:rsidRDefault="00960FD5">
            <w:pPr>
              <w:pStyle w:val="Agency-body-text-report"/>
              <w:spacing w:before="100" w:after="80"/>
              <w:jc w:val="center"/>
            </w:pPr>
            <w:r w:rsidRPr="00A00652">
              <w:t>46.89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CB594" w14:textId="77777777" w:rsidR="00960FD5" w:rsidRPr="00A00652" w:rsidRDefault="00960FD5">
            <w:pPr>
              <w:pStyle w:val="Agency-body-text-report"/>
              <w:spacing w:before="100" w:after="80"/>
              <w:jc w:val="center"/>
            </w:pPr>
            <w:r w:rsidRPr="00A00652">
              <w:t>17.85</w:t>
            </w:r>
          </w:p>
        </w:tc>
      </w:tr>
      <w:tr w:rsidR="00960FD5" w:rsidRPr="00A00652" w14:paraId="63DA4FDC"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4B1CC" w14:textId="77777777" w:rsidR="00960FD5" w:rsidRPr="00A00652" w:rsidRDefault="00960FD5">
            <w:pPr>
              <w:pStyle w:val="Agency-body-text-report"/>
              <w:spacing w:before="100" w:after="8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5C5D6" w14:textId="77777777" w:rsidR="00960FD5" w:rsidRPr="00A00652" w:rsidRDefault="00960FD5">
            <w:pPr>
              <w:pStyle w:val="Agency-body-text-report"/>
              <w:spacing w:before="100" w:after="80"/>
              <w:jc w:val="center"/>
            </w:pPr>
            <w:r w:rsidRPr="00A00652">
              <w:t>31.27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37DB4" w14:textId="77777777" w:rsidR="00960FD5" w:rsidRPr="00A00652" w:rsidRDefault="00960FD5">
            <w:pPr>
              <w:pStyle w:val="Agency-body-text-report"/>
              <w:spacing w:before="100" w:after="80"/>
              <w:jc w:val="center"/>
            </w:pPr>
            <w:r w:rsidRPr="00A00652">
              <w:t>17.48</w:t>
            </w:r>
          </w:p>
        </w:tc>
      </w:tr>
      <w:tr w:rsidR="00960FD5" w:rsidRPr="00A00652" w14:paraId="6937A28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69339" w14:textId="77777777" w:rsidR="00960FD5" w:rsidRPr="00A00652" w:rsidRDefault="00960FD5">
            <w:pPr>
              <w:pStyle w:val="Agency-body-text-report"/>
              <w:spacing w:before="100" w:after="8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AC58D" w14:textId="77777777" w:rsidR="00960FD5" w:rsidRPr="00A00652" w:rsidRDefault="00960FD5">
            <w:pPr>
              <w:pStyle w:val="Agency-body-text-report"/>
              <w:spacing w:before="100" w:after="80"/>
              <w:jc w:val="center"/>
            </w:pPr>
            <w:r w:rsidRPr="00A00652">
              <w:t>22.17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995E1" w14:textId="77777777" w:rsidR="00960FD5" w:rsidRPr="00A00652" w:rsidRDefault="00960FD5">
            <w:pPr>
              <w:pStyle w:val="Agency-body-text-report"/>
              <w:spacing w:before="100" w:after="80"/>
              <w:jc w:val="center"/>
            </w:pPr>
            <w:r w:rsidRPr="00A00652">
              <w:t>15.52</w:t>
            </w:r>
          </w:p>
        </w:tc>
      </w:tr>
      <w:tr w:rsidR="00960FD5" w:rsidRPr="00A00652" w14:paraId="61B29C9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3851E" w14:textId="77777777" w:rsidR="00960FD5" w:rsidRPr="00A00652" w:rsidRDefault="00960FD5">
            <w:pPr>
              <w:pStyle w:val="Agency-body-text-report"/>
              <w:spacing w:before="100" w:after="8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6827B" w14:textId="77777777" w:rsidR="00960FD5" w:rsidRPr="00A00652" w:rsidRDefault="00960FD5">
            <w:pPr>
              <w:pStyle w:val="Agency-body-text-report"/>
              <w:spacing w:before="100" w:after="80"/>
              <w:jc w:val="center"/>
            </w:pPr>
            <w:r w:rsidRPr="00A00652">
              <w:t>11.69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84D19" w14:textId="77777777" w:rsidR="00960FD5" w:rsidRPr="00A00652" w:rsidRDefault="00960FD5">
            <w:pPr>
              <w:pStyle w:val="Agency-body-text-report"/>
              <w:spacing w:before="100" w:after="80"/>
              <w:jc w:val="center"/>
            </w:pPr>
            <w:r w:rsidRPr="00A00652">
              <w:t>6.90</w:t>
            </w:r>
          </w:p>
        </w:tc>
      </w:tr>
      <w:tr w:rsidR="00960FD5" w:rsidRPr="00A00652" w14:paraId="310F090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D210C" w14:textId="77777777" w:rsidR="00960FD5" w:rsidRPr="00A00652" w:rsidRDefault="00960FD5">
            <w:pPr>
              <w:pStyle w:val="Agency-body-text-report"/>
              <w:spacing w:before="100" w:after="8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98FF2" w14:textId="77777777" w:rsidR="00960FD5" w:rsidRPr="00A00652" w:rsidRDefault="00960FD5">
            <w:pPr>
              <w:pStyle w:val="Agency-body-text-report"/>
              <w:spacing w:before="100" w:after="80"/>
              <w:jc w:val="center"/>
            </w:pPr>
            <w:r w:rsidRPr="00A00652">
              <w:t>53.70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3EE70" w14:textId="77777777" w:rsidR="00960FD5" w:rsidRPr="00A00652" w:rsidRDefault="00960FD5">
            <w:pPr>
              <w:pStyle w:val="Agency-body-text-report"/>
              <w:spacing w:before="100" w:after="80"/>
              <w:jc w:val="center"/>
            </w:pPr>
            <w:r w:rsidRPr="00A00652">
              <w:t>33.67</w:t>
            </w:r>
          </w:p>
        </w:tc>
      </w:tr>
      <w:tr w:rsidR="00960FD5" w:rsidRPr="00A00652" w14:paraId="60D7808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9BF7D" w14:textId="77777777" w:rsidR="00960FD5" w:rsidRPr="00A00652" w:rsidRDefault="00960FD5">
            <w:pPr>
              <w:pStyle w:val="Agency-body-text-report"/>
              <w:spacing w:before="100" w:after="8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3DA81" w14:textId="77777777" w:rsidR="00960FD5" w:rsidRPr="00A00652" w:rsidRDefault="00960FD5">
            <w:pPr>
              <w:pStyle w:val="Agency-body-text-report"/>
              <w:spacing w:before="100" w:after="80"/>
              <w:jc w:val="center"/>
            </w:pPr>
            <w:r w:rsidRPr="00A00652">
              <w:t>34.03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325443" w14:textId="77777777" w:rsidR="00960FD5" w:rsidRPr="00A00652" w:rsidRDefault="00960FD5">
            <w:pPr>
              <w:pStyle w:val="Agency-body-text-report"/>
              <w:spacing w:before="100" w:after="80"/>
              <w:jc w:val="center"/>
            </w:pPr>
            <w:r w:rsidRPr="00A00652">
              <w:t>16.74</w:t>
            </w:r>
          </w:p>
        </w:tc>
      </w:tr>
      <w:tr w:rsidR="00960FD5" w:rsidRPr="00A00652" w14:paraId="320C492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6AB45A" w14:textId="2848E6F2" w:rsidR="00960FD5" w:rsidRPr="00A00652" w:rsidRDefault="00DD7189">
            <w:pPr>
              <w:pStyle w:val="Agency-body-text-report"/>
              <w:spacing w:before="100" w:after="80"/>
            </w:pPr>
            <w:r w:rsidRPr="00A00652">
              <w:t>United Kingdom</w:t>
            </w:r>
            <w:r w:rsidR="00C51D7A" w:rsidRPr="00A00652">
              <w:t xml:space="preserve"> (England)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5BD76" w14:textId="77777777" w:rsidR="00960FD5" w:rsidRPr="00A00652" w:rsidRDefault="00960FD5">
            <w:pPr>
              <w:pStyle w:val="Agency-body-text-report"/>
              <w:spacing w:before="100" w:after="80"/>
              <w:jc w:val="center"/>
            </w:pPr>
            <w:r w:rsidRPr="00A00652">
              <w:t>30.03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20666" w14:textId="77777777" w:rsidR="00960FD5" w:rsidRPr="00A00652" w:rsidRDefault="00960FD5">
            <w:pPr>
              <w:pStyle w:val="Agency-body-text-report"/>
              <w:spacing w:before="100" w:after="80"/>
              <w:jc w:val="center"/>
            </w:pPr>
            <w:r w:rsidRPr="00A00652">
              <w:t>11.23</w:t>
            </w:r>
          </w:p>
        </w:tc>
      </w:tr>
      <w:tr w:rsidR="00960FD5" w:rsidRPr="00A00652" w14:paraId="4D57D5A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602030" w14:textId="518B119B" w:rsidR="00960FD5" w:rsidRPr="00A00652" w:rsidRDefault="00DD7189">
            <w:pPr>
              <w:pStyle w:val="Agency-body-text-report"/>
              <w:spacing w:before="100" w:after="8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BF86F0" w14:textId="77777777" w:rsidR="00960FD5" w:rsidRPr="00A00652" w:rsidRDefault="00960FD5">
            <w:pPr>
              <w:pStyle w:val="Agency-body-text-report"/>
              <w:spacing w:before="100" w:after="80"/>
              <w:jc w:val="center"/>
            </w:pPr>
            <w:r w:rsidRPr="00A00652">
              <w:t>19.92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87331" w14:textId="77777777" w:rsidR="00960FD5" w:rsidRPr="00A00652" w:rsidRDefault="00960FD5">
            <w:pPr>
              <w:pStyle w:val="Agency-body-text-report"/>
              <w:spacing w:before="100" w:after="80"/>
              <w:jc w:val="center"/>
            </w:pPr>
            <w:r w:rsidRPr="00A00652">
              <w:t>8.55</w:t>
            </w:r>
          </w:p>
        </w:tc>
      </w:tr>
      <w:tr w:rsidR="00960FD5" w:rsidRPr="00A00652" w14:paraId="5947674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AC19A5" w14:textId="3483EDBA" w:rsidR="00960FD5" w:rsidRPr="00A00652" w:rsidRDefault="00DD7189">
            <w:pPr>
              <w:pStyle w:val="Agency-body-text-report"/>
              <w:spacing w:before="100" w:after="8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60AEB4" w14:textId="77777777" w:rsidR="00960FD5" w:rsidRPr="00A00652" w:rsidRDefault="00960FD5">
            <w:pPr>
              <w:pStyle w:val="Agency-body-text-report"/>
              <w:spacing w:before="100" w:after="80"/>
              <w:jc w:val="center"/>
            </w:pPr>
            <w:r w:rsidRPr="00A00652">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AE81D" w14:textId="77777777" w:rsidR="00960FD5" w:rsidRPr="00A00652" w:rsidRDefault="00960FD5">
            <w:pPr>
              <w:pStyle w:val="Agency-body-text-report"/>
              <w:spacing w:before="100" w:after="80"/>
              <w:jc w:val="center"/>
            </w:pPr>
            <w:r w:rsidRPr="00A00652">
              <w:t>1.60</w:t>
            </w:r>
          </w:p>
        </w:tc>
      </w:tr>
      <w:tr w:rsidR="00960FD5" w:rsidRPr="00A00652" w14:paraId="27B54FF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518787" w14:textId="4443BBDB" w:rsidR="00960FD5" w:rsidRPr="00A00652" w:rsidRDefault="006749ED">
            <w:pPr>
              <w:pStyle w:val="Agency-body-text-report"/>
              <w:spacing w:before="100" w:after="80"/>
              <w:rPr>
                <w:b/>
              </w:rPr>
            </w:pPr>
            <w:r w:rsidRPr="00A00652">
              <w:rPr>
                <w:b/>
              </w:rPr>
              <w:t>Total ave</w:t>
            </w:r>
            <w:r w:rsidR="00960FD5" w:rsidRPr="00A00652">
              <w:rPr>
                <w:b/>
              </w:rPr>
              <w:t>rage for the 23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90822" w14:textId="77777777" w:rsidR="00960FD5" w:rsidRPr="00A00652" w:rsidRDefault="00960FD5">
            <w:pPr>
              <w:pStyle w:val="Agency-body-text-report"/>
              <w:spacing w:before="100" w:after="80"/>
              <w:jc w:val="center"/>
              <w:rPr>
                <w:b/>
              </w:rPr>
            </w:pPr>
            <w:r w:rsidRPr="00A00652">
              <w:rPr>
                <w:b/>
              </w:rPr>
              <w:t>24.17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9BBC6" w14:textId="77777777" w:rsidR="00960FD5" w:rsidRPr="00A00652" w:rsidRDefault="00960FD5">
            <w:pPr>
              <w:pStyle w:val="Agency-body-text-report"/>
              <w:spacing w:before="100" w:after="80"/>
              <w:jc w:val="center"/>
              <w:rPr>
                <w:b/>
              </w:rPr>
            </w:pPr>
            <w:r w:rsidRPr="00A00652">
              <w:rPr>
                <w:b/>
              </w:rPr>
              <w:t>11.88</w:t>
            </w:r>
          </w:p>
        </w:tc>
      </w:tr>
    </w:tbl>
    <w:p w14:paraId="60EEADB8" w14:textId="758A9EBE" w:rsidR="00AA51EF" w:rsidRPr="00A00652" w:rsidRDefault="001319EA" w:rsidP="00FF6F01">
      <w:pPr>
        <w:pStyle w:val="Agency-caption-report"/>
        <w:keepNext/>
      </w:pPr>
      <w:bookmarkStart w:id="257" w:name="_Toc492296593"/>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32</w:t>
      </w:r>
      <w:r w:rsidRPr="00A00652">
        <w:fldChar w:fldCharType="end"/>
      </w:r>
      <w:r w:rsidR="00AA51EF" w:rsidRPr="00A00652">
        <w:t xml:space="preserve">. Data for </w:t>
      </w:r>
      <w:hyperlink w:anchor="Figure32" w:history="1">
        <w:r w:rsidR="00AA51EF" w:rsidRPr="00A00652">
          <w:rPr>
            <w:rStyle w:val="Hyperlink"/>
          </w:rPr>
          <w:t>Figure 3</w:t>
        </w:r>
        <w:r w:rsidR="004222D2" w:rsidRPr="00A00652">
          <w:rPr>
            <w:rStyle w:val="Hyperlink"/>
          </w:rPr>
          <w:t>2</w:t>
        </w:r>
      </w:hyperlink>
      <w:r w:rsidR="00DF2D83" w:rsidRPr="00A00652">
        <w:t>:</w:t>
      </w:r>
      <w:r w:rsidR="00AA51EF" w:rsidRPr="00A00652">
        <w:t xml:space="preserve"> ISCED breakdown pupils with an official decision of SEN in special schools, based on the population of pupils with an official decision of SEN (%)</w:t>
      </w:r>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10;Belgium (Flemish speaking community)&#10;49.03&#10;33.51&#10;Belgium (French speaking community)&#10;53.26&#10;42.47&#10;Croatia&#10;2.29&#10;2.70&#10;Cyprus&#10;3.23&#10;2.29&#10;Czech Republic&#10;15.14&#10;19.52&#10;Denmark&#10;19.14&#10;17.71&#10;Estonia&#10;18.85&#10;17.56&#10;Finland&#10;7.16&#10;5.25&#10;France&#10;18.21&#10;2.62&#10;Germany&#10;23.34&#10;45.12&#10;Hungary&#10;12.52&#10;20.19&#10;Iceland&#10;1.19&#10;0.86&#10;Ireland&#10;12.80&#10;5.95&#10;Latvia&#10;35.44&#10;23.71&#10;Lithuania&#10;3.19&#10;6.21&#10;Luxembourg&#10;11.86&#10;10.92&#10;Malta&#10;0.59&#10;1.23&#10;Netherlands&#10;28.52&#10;36.22&#10;Poland&#10;24.15&#10;24.61&#10;Portugal&#10;1.36&#10;0.38&#10;Slovakia&#10;16.42&#10;21.27&#10;Slovenia&#10;16.72&#10;4.50&#10;Spain&#10;11.83&#10;6.76&#10;Sweden&#10;48.08&#10;39.30&#10;Switzerland&#10;26.48&#10;24.29&#10;United Kingdom (Northern Ireland)&#10;13.80&#10;14.67&#10;United Kingdom (Scotland)&#10;2.55&#10;3.02&#10;United Kingdom (Wales)&#10;9.33&#10;17.47&#10;Total average for the 28 countries&#10;19.12&#10;21.94"/>
      </w:tblPr>
      <w:tblGrid>
        <w:gridCol w:w="4008"/>
        <w:gridCol w:w="2568"/>
        <w:gridCol w:w="2568"/>
      </w:tblGrid>
      <w:tr w:rsidR="00960FD5" w:rsidRPr="00A00652" w14:paraId="7E89FC5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942E8" w14:textId="77777777" w:rsidR="00960FD5" w:rsidRPr="00A00652" w:rsidRDefault="00960FD5" w:rsidP="005B6F5D">
            <w:pPr>
              <w:pStyle w:val="Agency-body-text-report"/>
              <w:keepNext/>
              <w:spacing w:before="40" w:after="4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7884EF" w14:textId="61F8C539" w:rsidR="00960FD5" w:rsidRPr="00A00652" w:rsidRDefault="00960FD5" w:rsidP="005B6F5D">
            <w:pPr>
              <w:pStyle w:val="Agency-body-text-report"/>
              <w:keepNext/>
              <w:spacing w:before="40" w:after="40"/>
              <w:jc w:val="center"/>
              <w:rPr>
                <w:b/>
              </w:rPr>
            </w:pPr>
            <w:r w:rsidRPr="00A00652">
              <w:rPr>
                <w:b/>
              </w:rPr>
              <w:t>Percentage (%), ISCED</w:t>
            </w:r>
            <w:r w:rsidR="002F1CE8"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0D00A" w14:textId="1FB3129F" w:rsidR="00960FD5" w:rsidRPr="00A00652" w:rsidRDefault="00960FD5" w:rsidP="005B6F5D">
            <w:pPr>
              <w:pStyle w:val="Agency-body-text-report"/>
              <w:keepNext/>
              <w:spacing w:before="40" w:after="40"/>
              <w:jc w:val="center"/>
              <w:rPr>
                <w:b/>
              </w:rPr>
            </w:pPr>
            <w:r w:rsidRPr="00A00652">
              <w:rPr>
                <w:b/>
              </w:rPr>
              <w:t>Percentage (%), ISCED</w:t>
            </w:r>
            <w:r w:rsidR="002F1CE8" w:rsidRPr="00A00652">
              <w:rPr>
                <w:b/>
              </w:rPr>
              <w:t> </w:t>
            </w:r>
            <w:r w:rsidRPr="00A00652">
              <w:rPr>
                <w:b/>
              </w:rPr>
              <w:t>2</w:t>
            </w:r>
          </w:p>
        </w:tc>
      </w:tr>
      <w:tr w:rsidR="00960FD5" w:rsidRPr="00A00652" w14:paraId="2762549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2F81E" w14:textId="6ACC315F" w:rsidR="00960FD5" w:rsidRPr="00A00652" w:rsidRDefault="00C51D7A" w:rsidP="005B6F5D">
            <w:pPr>
              <w:pStyle w:val="Agency-body-text-report"/>
              <w:spacing w:before="40" w:after="40"/>
            </w:pPr>
            <w:r w:rsidRPr="00A00652">
              <w:t xml:space="preserve">Belgium </w:t>
            </w:r>
            <w:r w:rsidR="00DD7189" w:rsidRPr="00A00652">
              <w:t>(Flemish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54E46" w14:textId="77777777" w:rsidR="00960FD5" w:rsidRPr="00A00652" w:rsidRDefault="00960FD5" w:rsidP="005B6F5D">
            <w:pPr>
              <w:pStyle w:val="Agency-body-text-report"/>
              <w:spacing w:before="40" w:after="40"/>
              <w:jc w:val="center"/>
            </w:pPr>
            <w:r w:rsidRPr="00A00652">
              <w:t>49.03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88FD2" w14:textId="77777777" w:rsidR="00960FD5" w:rsidRPr="00A00652" w:rsidRDefault="00960FD5" w:rsidP="005B6F5D">
            <w:pPr>
              <w:pStyle w:val="Agency-body-text-report"/>
              <w:spacing w:before="40" w:after="40"/>
              <w:jc w:val="center"/>
            </w:pPr>
            <w:r w:rsidRPr="00A00652">
              <w:t>33.51</w:t>
            </w:r>
          </w:p>
        </w:tc>
      </w:tr>
      <w:tr w:rsidR="00960FD5" w:rsidRPr="00A00652" w14:paraId="736C6AA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2FA06" w14:textId="2580852B" w:rsidR="00960FD5" w:rsidRPr="00A00652" w:rsidRDefault="00C51D7A" w:rsidP="005B6F5D">
            <w:pPr>
              <w:pStyle w:val="Agency-body-text-report"/>
              <w:spacing w:before="40" w:after="40"/>
            </w:pPr>
            <w:r w:rsidRPr="00A00652">
              <w:t xml:space="preserve">Belgium </w:t>
            </w:r>
            <w:r w:rsidR="00DD7189" w:rsidRPr="00A00652">
              <w:t>(French speaking community)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4E6643" w14:textId="77777777" w:rsidR="00960FD5" w:rsidRPr="00A00652" w:rsidRDefault="00960FD5" w:rsidP="005B6F5D">
            <w:pPr>
              <w:pStyle w:val="Agency-body-text-report"/>
              <w:spacing w:before="40" w:after="40"/>
              <w:jc w:val="center"/>
            </w:pPr>
            <w:r w:rsidRPr="00A00652">
              <w:t>53.26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5E705" w14:textId="77777777" w:rsidR="00960FD5" w:rsidRPr="00A00652" w:rsidRDefault="00960FD5" w:rsidP="005B6F5D">
            <w:pPr>
              <w:pStyle w:val="Agency-body-text-report"/>
              <w:spacing w:before="40" w:after="40"/>
              <w:jc w:val="center"/>
            </w:pPr>
            <w:r w:rsidRPr="00A00652">
              <w:t>42.47</w:t>
            </w:r>
          </w:p>
        </w:tc>
      </w:tr>
      <w:tr w:rsidR="00960FD5" w:rsidRPr="00A00652" w14:paraId="208EB0B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447F95" w14:textId="77777777" w:rsidR="00960FD5" w:rsidRPr="00A00652" w:rsidRDefault="00960FD5" w:rsidP="005B6F5D">
            <w:pPr>
              <w:pStyle w:val="Agency-body-text-report"/>
              <w:spacing w:before="40" w:after="4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F34CB" w14:textId="77777777" w:rsidR="00960FD5" w:rsidRPr="00A00652" w:rsidRDefault="00960FD5" w:rsidP="005B6F5D">
            <w:pPr>
              <w:pStyle w:val="Agency-body-text-report"/>
              <w:spacing w:before="40" w:after="40"/>
              <w:jc w:val="center"/>
            </w:pPr>
            <w:r w:rsidRPr="00A00652">
              <w:t>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93C65" w14:textId="77777777" w:rsidR="00960FD5" w:rsidRPr="00A00652" w:rsidRDefault="00960FD5" w:rsidP="005B6F5D">
            <w:pPr>
              <w:pStyle w:val="Agency-body-text-report"/>
              <w:spacing w:before="40" w:after="40"/>
              <w:jc w:val="center"/>
            </w:pPr>
            <w:r w:rsidRPr="00A00652">
              <w:t>2.70</w:t>
            </w:r>
          </w:p>
        </w:tc>
      </w:tr>
      <w:tr w:rsidR="00960FD5" w:rsidRPr="00A00652" w14:paraId="00C9366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DC435" w14:textId="77777777" w:rsidR="00960FD5" w:rsidRPr="00A00652" w:rsidRDefault="00960FD5" w:rsidP="005B6F5D">
            <w:pPr>
              <w:pStyle w:val="Agency-body-text-report"/>
              <w:spacing w:before="40" w:after="4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CDE6D" w14:textId="77777777" w:rsidR="00960FD5" w:rsidRPr="00A00652" w:rsidRDefault="00960FD5" w:rsidP="005B6F5D">
            <w:pPr>
              <w:pStyle w:val="Agency-body-text-report"/>
              <w:spacing w:before="40" w:after="40"/>
              <w:jc w:val="center"/>
            </w:pPr>
            <w:r w:rsidRPr="00A00652">
              <w:t>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DC5C8" w14:textId="77777777" w:rsidR="00960FD5" w:rsidRPr="00A00652" w:rsidRDefault="00960FD5" w:rsidP="005B6F5D">
            <w:pPr>
              <w:pStyle w:val="Agency-body-text-report"/>
              <w:spacing w:before="40" w:after="40"/>
              <w:jc w:val="center"/>
            </w:pPr>
            <w:r w:rsidRPr="00A00652">
              <w:t>2.29</w:t>
            </w:r>
          </w:p>
        </w:tc>
      </w:tr>
      <w:tr w:rsidR="00960FD5" w:rsidRPr="00A00652" w14:paraId="4EA3FA7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85EAA" w14:textId="4E817F50" w:rsidR="00960FD5" w:rsidRPr="00A00652" w:rsidRDefault="0032665B" w:rsidP="005B6F5D">
            <w:pPr>
              <w:pStyle w:val="Agency-body-text-report"/>
              <w:spacing w:before="40" w:after="4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46C6A" w14:textId="77777777" w:rsidR="00960FD5" w:rsidRPr="00A00652" w:rsidRDefault="00960FD5" w:rsidP="005B6F5D">
            <w:pPr>
              <w:pStyle w:val="Agency-body-text-report"/>
              <w:spacing w:before="40" w:after="40"/>
              <w:jc w:val="center"/>
            </w:pPr>
            <w:r w:rsidRPr="00A00652">
              <w:t>15.14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FD67A" w14:textId="77777777" w:rsidR="00960FD5" w:rsidRPr="00A00652" w:rsidRDefault="00960FD5" w:rsidP="005B6F5D">
            <w:pPr>
              <w:pStyle w:val="Agency-body-text-report"/>
              <w:spacing w:before="40" w:after="40"/>
              <w:jc w:val="center"/>
            </w:pPr>
            <w:r w:rsidRPr="00A00652">
              <w:t>19.52</w:t>
            </w:r>
          </w:p>
        </w:tc>
      </w:tr>
      <w:tr w:rsidR="00960FD5" w:rsidRPr="00A00652" w14:paraId="4B7619B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C492D" w14:textId="77777777" w:rsidR="00960FD5" w:rsidRPr="00A00652" w:rsidRDefault="00960FD5" w:rsidP="005B6F5D">
            <w:pPr>
              <w:pStyle w:val="Agency-body-text-report"/>
              <w:spacing w:before="40" w:after="4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001B0" w14:textId="77777777" w:rsidR="00960FD5" w:rsidRPr="00A00652" w:rsidRDefault="00960FD5" w:rsidP="005B6F5D">
            <w:pPr>
              <w:pStyle w:val="Agency-body-text-report"/>
              <w:spacing w:before="40" w:after="40"/>
              <w:jc w:val="center"/>
            </w:pPr>
            <w:r w:rsidRPr="00A00652">
              <w:t>19.14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D9B93" w14:textId="77777777" w:rsidR="00960FD5" w:rsidRPr="00A00652" w:rsidRDefault="00960FD5" w:rsidP="005B6F5D">
            <w:pPr>
              <w:pStyle w:val="Agency-body-text-report"/>
              <w:spacing w:before="40" w:after="40"/>
              <w:jc w:val="center"/>
            </w:pPr>
            <w:r w:rsidRPr="00A00652">
              <w:t>17.71</w:t>
            </w:r>
          </w:p>
        </w:tc>
      </w:tr>
      <w:tr w:rsidR="00960FD5" w:rsidRPr="00A00652" w14:paraId="74DD693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C45320" w14:textId="77777777" w:rsidR="00960FD5" w:rsidRPr="00A00652" w:rsidRDefault="00960FD5" w:rsidP="005B6F5D">
            <w:pPr>
              <w:pStyle w:val="Agency-body-text-report"/>
              <w:spacing w:before="40" w:after="4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B5B276" w14:textId="77777777" w:rsidR="00960FD5" w:rsidRPr="00A00652" w:rsidRDefault="00960FD5" w:rsidP="005B6F5D">
            <w:pPr>
              <w:pStyle w:val="Agency-body-text-report"/>
              <w:spacing w:before="40" w:after="40"/>
              <w:jc w:val="center"/>
            </w:pPr>
            <w:r w:rsidRPr="00A00652">
              <w:t>18.85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C4FC7" w14:textId="77777777" w:rsidR="00960FD5" w:rsidRPr="00A00652" w:rsidRDefault="00960FD5" w:rsidP="005B6F5D">
            <w:pPr>
              <w:pStyle w:val="Agency-body-text-report"/>
              <w:spacing w:before="40" w:after="40"/>
              <w:jc w:val="center"/>
            </w:pPr>
            <w:r w:rsidRPr="00A00652">
              <w:t>17.56</w:t>
            </w:r>
          </w:p>
        </w:tc>
      </w:tr>
      <w:tr w:rsidR="00960FD5" w:rsidRPr="00A00652" w14:paraId="3349247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B7BB6" w14:textId="77777777" w:rsidR="00960FD5" w:rsidRPr="00A00652" w:rsidRDefault="00960FD5" w:rsidP="005B6F5D">
            <w:pPr>
              <w:pStyle w:val="Agency-body-text-report"/>
              <w:spacing w:before="40" w:after="4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5EFA0" w14:textId="77777777" w:rsidR="00960FD5" w:rsidRPr="00A00652" w:rsidRDefault="00960FD5" w:rsidP="005B6F5D">
            <w:pPr>
              <w:pStyle w:val="Agency-body-text-report"/>
              <w:spacing w:before="40" w:after="40"/>
              <w:jc w:val="center"/>
            </w:pPr>
            <w:r w:rsidRPr="00A00652">
              <w:t>7.16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6A65E" w14:textId="77777777" w:rsidR="00960FD5" w:rsidRPr="00A00652" w:rsidRDefault="00960FD5" w:rsidP="005B6F5D">
            <w:pPr>
              <w:pStyle w:val="Agency-body-text-report"/>
              <w:spacing w:before="40" w:after="40"/>
              <w:jc w:val="center"/>
            </w:pPr>
            <w:r w:rsidRPr="00A00652">
              <w:t>5.25</w:t>
            </w:r>
          </w:p>
        </w:tc>
      </w:tr>
      <w:tr w:rsidR="00960FD5" w:rsidRPr="00A00652" w14:paraId="18F1D48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7B0AF" w14:textId="77777777" w:rsidR="00960FD5" w:rsidRPr="00A00652" w:rsidRDefault="00960FD5" w:rsidP="005B6F5D">
            <w:pPr>
              <w:pStyle w:val="Agency-body-text-report"/>
              <w:spacing w:before="40" w:after="4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1F4CD" w14:textId="77777777" w:rsidR="00960FD5" w:rsidRPr="00A00652" w:rsidRDefault="00960FD5" w:rsidP="005B6F5D">
            <w:pPr>
              <w:pStyle w:val="Agency-body-text-report"/>
              <w:spacing w:before="40" w:after="40"/>
              <w:jc w:val="center"/>
            </w:pPr>
            <w:r w:rsidRPr="00A00652">
              <w:t>18.21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94467" w14:textId="77777777" w:rsidR="00960FD5" w:rsidRPr="00A00652" w:rsidRDefault="00960FD5" w:rsidP="005B6F5D">
            <w:pPr>
              <w:pStyle w:val="Agency-body-text-report"/>
              <w:spacing w:before="40" w:after="40"/>
              <w:jc w:val="center"/>
            </w:pPr>
            <w:r w:rsidRPr="00A00652">
              <w:t>2.62</w:t>
            </w:r>
          </w:p>
        </w:tc>
      </w:tr>
      <w:tr w:rsidR="00960FD5" w:rsidRPr="00A00652" w14:paraId="3E3FF6D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1E501" w14:textId="77777777" w:rsidR="00960FD5" w:rsidRPr="00A00652" w:rsidRDefault="00960FD5" w:rsidP="005B6F5D">
            <w:pPr>
              <w:pStyle w:val="Agency-body-text-report"/>
              <w:spacing w:before="40" w:after="40"/>
            </w:pPr>
            <w:r w:rsidRPr="00A00652">
              <w:t>Germany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B1B2C" w14:textId="77777777" w:rsidR="00960FD5" w:rsidRPr="00A00652" w:rsidRDefault="00960FD5" w:rsidP="005B6F5D">
            <w:pPr>
              <w:pStyle w:val="Agency-body-text-report"/>
              <w:spacing w:before="40" w:after="40"/>
              <w:jc w:val="center"/>
            </w:pPr>
            <w:r w:rsidRPr="00A00652">
              <w:t>23.34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E4F96" w14:textId="77777777" w:rsidR="00960FD5" w:rsidRPr="00A00652" w:rsidRDefault="00960FD5" w:rsidP="005B6F5D">
            <w:pPr>
              <w:pStyle w:val="Agency-body-text-report"/>
              <w:spacing w:before="40" w:after="40"/>
              <w:jc w:val="center"/>
            </w:pPr>
            <w:r w:rsidRPr="00A00652">
              <w:t>45.12</w:t>
            </w:r>
          </w:p>
        </w:tc>
      </w:tr>
      <w:tr w:rsidR="00960FD5" w:rsidRPr="00A00652" w14:paraId="107468E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DB601" w14:textId="77777777" w:rsidR="00960FD5" w:rsidRPr="00A00652" w:rsidRDefault="00960FD5" w:rsidP="005B6F5D">
            <w:pPr>
              <w:pStyle w:val="Agency-body-text-report"/>
              <w:spacing w:before="40" w:after="4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C0FAA" w14:textId="77777777" w:rsidR="00960FD5" w:rsidRPr="00A00652" w:rsidRDefault="00960FD5" w:rsidP="005B6F5D">
            <w:pPr>
              <w:pStyle w:val="Agency-body-text-report"/>
              <w:spacing w:before="40" w:after="40"/>
              <w:jc w:val="center"/>
            </w:pPr>
            <w:r w:rsidRPr="00A00652">
              <w:t>12.52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1DBA7" w14:textId="77777777" w:rsidR="00960FD5" w:rsidRPr="00A00652" w:rsidRDefault="00960FD5" w:rsidP="005B6F5D">
            <w:pPr>
              <w:pStyle w:val="Agency-body-text-report"/>
              <w:spacing w:before="40" w:after="40"/>
              <w:jc w:val="center"/>
            </w:pPr>
            <w:r w:rsidRPr="00A00652">
              <w:t>20.19</w:t>
            </w:r>
          </w:p>
        </w:tc>
      </w:tr>
      <w:tr w:rsidR="00960FD5" w:rsidRPr="00A00652" w14:paraId="02369D5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9AB47" w14:textId="77777777" w:rsidR="00960FD5" w:rsidRPr="00A00652" w:rsidRDefault="00960FD5" w:rsidP="005B6F5D">
            <w:pPr>
              <w:pStyle w:val="Agency-body-text-report"/>
              <w:spacing w:before="40" w:after="4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5CAD92" w14:textId="77777777" w:rsidR="00960FD5" w:rsidRPr="00A00652" w:rsidRDefault="00960FD5" w:rsidP="005B6F5D">
            <w:pPr>
              <w:pStyle w:val="Agency-body-text-report"/>
              <w:spacing w:before="40" w:after="40"/>
              <w:jc w:val="center"/>
            </w:pPr>
            <w:r w:rsidRPr="00A00652">
              <w:t>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B674B" w14:textId="77777777" w:rsidR="00960FD5" w:rsidRPr="00A00652" w:rsidRDefault="00960FD5" w:rsidP="005B6F5D">
            <w:pPr>
              <w:pStyle w:val="Agency-body-text-report"/>
              <w:spacing w:before="40" w:after="40"/>
              <w:jc w:val="center"/>
            </w:pPr>
            <w:r w:rsidRPr="00A00652">
              <w:t>0.86</w:t>
            </w:r>
          </w:p>
        </w:tc>
      </w:tr>
      <w:tr w:rsidR="00960FD5" w:rsidRPr="00A00652" w14:paraId="2E5C038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FA8AB" w14:textId="77777777" w:rsidR="00960FD5" w:rsidRPr="00A00652" w:rsidRDefault="00960FD5" w:rsidP="005B6F5D">
            <w:pPr>
              <w:pStyle w:val="Agency-body-text-report"/>
              <w:spacing w:before="40" w:after="4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65E39" w14:textId="77777777" w:rsidR="00960FD5" w:rsidRPr="00A00652" w:rsidRDefault="00960FD5" w:rsidP="005B6F5D">
            <w:pPr>
              <w:pStyle w:val="Agency-body-text-report"/>
              <w:spacing w:before="40" w:after="40"/>
              <w:jc w:val="center"/>
            </w:pPr>
            <w:r w:rsidRPr="00A00652">
              <w:t>12.80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C980B8" w14:textId="77777777" w:rsidR="00960FD5" w:rsidRPr="00A00652" w:rsidRDefault="00960FD5" w:rsidP="005B6F5D">
            <w:pPr>
              <w:pStyle w:val="Agency-body-text-report"/>
              <w:spacing w:before="40" w:after="40"/>
              <w:jc w:val="center"/>
            </w:pPr>
            <w:r w:rsidRPr="00A00652">
              <w:t>5.95</w:t>
            </w:r>
          </w:p>
        </w:tc>
      </w:tr>
      <w:tr w:rsidR="00960FD5" w:rsidRPr="00A00652" w14:paraId="6BA4F6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F0FD5" w14:textId="77777777" w:rsidR="00960FD5" w:rsidRPr="00A00652" w:rsidRDefault="00960FD5" w:rsidP="005B6F5D">
            <w:pPr>
              <w:pStyle w:val="Agency-body-text-report"/>
              <w:spacing w:before="40" w:after="4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F190C" w14:textId="77777777" w:rsidR="00960FD5" w:rsidRPr="00A00652" w:rsidRDefault="00960FD5" w:rsidP="005B6F5D">
            <w:pPr>
              <w:pStyle w:val="Agency-body-text-report"/>
              <w:spacing w:before="40" w:after="40"/>
              <w:jc w:val="center"/>
            </w:pPr>
            <w:r w:rsidRPr="00A00652">
              <w:t>35.44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0C3D1" w14:textId="77777777" w:rsidR="00960FD5" w:rsidRPr="00A00652" w:rsidRDefault="00960FD5" w:rsidP="005B6F5D">
            <w:pPr>
              <w:pStyle w:val="Agency-body-text-report"/>
              <w:spacing w:before="40" w:after="40"/>
              <w:jc w:val="center"/>
            </w:pPr>
            <w:r w:rsidRPr="00A00652">
              <w:t>23.71</w:t>
            </w:r>
          </w:p>
        </w:tc>
      </w:tr>
      <w:tr w:rsidR="00960FD5" w:rsidRPr="00A00652" w14:paraId="345CC57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AC058" w14:textId="77777777" w:rsidR="00960FD5" w:rsidRPr="00A00652" w:rsidRDefault="00960FD5" w:rsidP="005B6F5D">
            <w:pPr>
              <w:pStyle w:val="Agency-body-text-report"/>
              <w:spacing w:before="40" w:after="4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1C2EB" w14:textId="77777777" w:rsidR="00960FD5" w:rsidRPr="00A00652" w:rsidRDefault="00960FD5" w:rsidP="005B6F5D">
            <w:pPr>
              <w:pStyle w:val="Agency-body-text-report"/>
              <w:spacing w:before="40" w:after="40"/>
              <w:jc w:val="center"/>
            </w:pPr>
            <w:r w:rsidRPr="00A00652">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F67C5" w14:textId="77777777" w:rsidR="00960FD5" w:rsidRPr="00A00652" w:rsidRDefault="00960FD5" w:rsidP="005B6F5D">
            <w:pPr>
              <w:pStyle w:val="Agency-body-text-report"/>
              <w:spacing w:before="40" w:after="40"/>
              <w:jc w:val="center"/>
            </w:pPr>
            <w:r w:rsidRPr="00A00652">
              <w:t>6.21</w:t>
            </w:r>
          </w:p>
        </w:tc>
      </w:tr>
      <w:tr w:rsidR="00960FD5" w:rsidRPr="00A00652" w14:paraId="410DDF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1011FD" w14:textId="77777777" w:rsidR="00960FD5" w:rsidRPr="00A00652" w:rsidRDefault="00960FD5" w:rsidP="005B6F5D">
            <w:pPr>
              <w:pStyle w:val="Agency-body-text-report"/>
              <w:spacing w:before="40" w:after="4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EF3C0" w14:textId="77777777" w:rsidR="00960FD5" w:rsidRPr="00A00652" w:rsidRDefault="00960FD5" w:rsidP="005B6F5D">
            <w:pPr>
              <w:pStyle w:val="Agency-body-text-report"/>
              <w:spacing w:before="40" w:after="40"/>
              <w:jc w:val="center"/>
            </w:pPr>
            <w:r w:rsidRPr="00A00652">
              <w:t>11.86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9C240" w14:textId="77777777" w:rsidR="00960FD5" w:rsidRPr="00A00652" w:rsidRDefault="00960FD5" w:rsidP="005B6F5D">
            <w:pPr>
              <w:pStyle w:val="Agency-body-text-report"/>
              <w:spacing w:before="40" w:after="40"/>
              <w:jc w:val="center"/>
            </w:pPr>
            <w:r w:rsidRPr="00A00652">
              <w:t>10.92</w:t>
            </w:r>
          </w:p>
        </w:tc>
      </w:tr>
      <w:tr w:rsidR="00960FD5" w:rsidRPr="00A00652" w14:paraId="5562915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A7776" w14:textId="77777777" w:rsidR="00960FD5" w:rsidRPr="00A00652" w:rsidRDefault="00960FD5" w:rsidP="005B6F5D">
            <w:pPr>
              <w:pStyle w:val="Agency-body-text-report"/>
              <w:spacing w:before="40" w:after="40"/>
            </w:pPr>
            <w:r w:rsidRPr="00A00652">
              <w:t>Malta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5C234" w14:textId="77777777" w:rsidR="00960FD5" w:rsidRPr="00A00652" w:rsidRDefault="00960FD5" w:rsidP="005B6F5D">
            <w:pPr>
              <w:pStyle w:val="Agency-body-text-report"/>
              <w:spacing w:before="40" w:after="40"/>
              <w:jc w:val="center"/>
            </w:pPr>
            <w:r w:rsidRPr="00A00652">
              <w:t>0.59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F84B03" w14:textId="77777777" w:rsidR="00960FD5" w:rsidRPr="00A00652" w:rsidRDefault="00960FD5" w:rsidP="005B6F5D">
            <w:pPr>
              <w:pStyle w:val="Agency-body-text-report"/>
              <w:spacing w:before="40" w:after="40"/>
              <w:jc w:val="center"/>
            </w:pPr>
            <w:r w:rsidRPr="00A00652">
              <w:t>1.23</w:t>
            </w:r>
          </w:p>
        </w:tc>
      </w:tr>
      <w:tr w:rsidR="00960FD5" w:rsidRPr="00A00652" w14:paraId="1E11E09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DF1D2" w14:textId="77777777" w:rsidR="00960FD5" w:rsidRPr="00A00652" w:rsidRDefault="00960FD5" w:rsidP="005B6F5D">
            <w:pPr>
              <w:pStyle w:val="Agency-body-text-report"/>
              <w:spacing w:before="40" w:after="40"/>
            </w:pPr>
            <w:r w:rsidRPr="00A00652">
              <w:t>Netherlands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2E8DF" w14:textId="77777777" w:rsidR="00960FD5" w:rsidRPr="00A00652" w:rsidRDefault="00960FD5" w:rsidP="005B6F5D">
            <w:pPr>
              <w:pStyle w:val="Agency-body-text-report"/>
              <w:spacing w:before="40" w:after="40"/>
              <w:jc w:val="center"/>
            </w:pPr>
            <w:r w:rsidRPr="00A00652">
              <w:t>28.52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C75D8" w14:textId="77777777" w:rsidR="00960FD5" w:rsidRPr="00A00652" w:rsidRDefault="00960FD5" w:rsidP="005B6F5D">
            <w:pPr>
              <w:pStyle w:val="Agency-body-text-report"/>
              <w:spacing w:before="40" w:after="40"/>
              <w:jc w:val="center"/>
            </w:pPr>
            <w:r w:rsidRPr="00A00652">
              <w:t>36.22</w:t>
            </w:r>
          </w:p>
        </w:tc>
      </w:tr>
      <w:tr w:rsidR="00960FD5" w:rsidRPr="00A00652" w14:paraId="18F4368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1199B" w14:textId="77777777" w:rsidR="00960FD5" w:rsidRPr="00A00652" w:rsidRDefault="00960FD5" w:rsidP="005B6F5D">
            <w:pPr>
              <w:pStyle w:val="Agency-body-text-report"/>
              <w:spacing w:before="40" w:after="4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01D9D" w14:textId="77777777" w:rsidR="00960FD5" w:rsidRPr="00A00652" w:rsidRDefault="00960FD5" w:rsidP="005B6F5D">
            <w:pPr>
              <w:pStyle w:val="Agency-body-text-report"/>
              <w:spacing w:before="40" w:after="40"/>
              <w:jc w:val="center"/>
            </w:pPr>
            <w:r w:rsidRPr="00A00652">
              <w:t>24.15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CBC64" w14:textId="77777777" w:rsidR="00960FD5" w:rsidRPr="00A00652" w:rsidRDefault="00960FD5" w:rsidP="005B6F5D">
            <w:pPr>
              <w:pStyle w:val="Agency-body-text-report"/>
              <w:spacing w:before="40" w:after="40"/>
              <w:jc w:val="center"/>
            </w:pPr>
            <w:r w:rsidRPr="00A00652">
              <w:t>24.61</w:t>
            </w:r>
          </w:p>
        </w:tc>
      </w:tr>
      <w:tr w:rsidR="00960FD5" w:rsidRPr="00A00652" w14:paraId="2A7A651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D7A30" w14:textId="77777777" w:rsidR="00960FD5" w:rsidRPr="00A00652" w:rsidRDefault="00960FD5" w:rsidP="005B6F5D">
            <w:pPr>
              <w:pStyle w:val="Agency-body-text-report"/>
              <w:spacing w:before="40" w:after="4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581C5" w14:textId="77777777" w:rsidR="00960FD5" w:rsidRPr="00A00652" w:rsidRDefault="00960FD5" w:rsidP="005B6F5D">
            <w:pPr>
              <w:pStyle w:val="Agency-body-text-report"/>
              <w:spacing w:before="40" w:after="40"/>
              <w:jc w:val="center"/>
            </w:pPr>
            <w:r w:rsidRPr="00A00652">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701FA2" w14:textId="77777777" w:rsidR="00960FD5" w:rsidRPr="00A00652" w:rsidRDefault="00960FD5" w:rsidP="005B6F5D">
            <w:pPr>
              <w:pStyle w:val="Agency-body-text-report"/>
              <w:spacing w:before="40" w:after="40"/>
              <w:jc w:val="center"/>
            </w:pPr>
            <w:r w:rsidRPr="00A00652">
              <w:t>0.38</w:t>
            </w:r>
          </w:p>
        </w:tc>
      </w:tr>
      <w:tr w:rsidR="00960FD5" w:rsidRPr="00A00652" w14:paraId="70EBE53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5EC84" w14:textId="77777777" w:rsidR="00960FD5" w:rsidRPr="00A00652" w:rsidRDefault="00960FD5" w:rsidP="005B6F5D">
            <w:pPr>
              <w:pStyle w:val="Agency-body-text-report"/>
              <w:spacing w:before="40" w:after="4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CF5BC6" w14:textId="77777777" w:rsidR="00960FD5" w:rsidRPr="00A00652" w:rsidRDefault="00960FD5" w:rsidP="005B6F5D">
            <w:pPr>
              <w:pStyle w:val="Agency-body-text-report"/>
              <w:spacing w:before="40" w:after="40"/>
              <w:jc w:val="center"/>
            </w:pPr>
            <w:r w:rsidRPr="00A00652">
              <w:t>16.42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069E8" w14:textId="77777777" w:rsidR="00960FD5" w:rsidRPr="00A00652" w:rsidRDefault="00960FD5" w:rsidP="005B6F5D">
            <w:pPr>
              <w:pStyle w:val="Agency-body-text-report"/>
              <w:spacing w:before="40" w:after="40"/>
              <w:jc w:val="center"/>
            </w:pPr>
            <w:r w:rsidRPr="00A00652">
              <w:t>21.27</w:t>
            </w:r>
          </w:p>
        </w:tc>
      </w:tr>
      <w:tr w:rsidR="00960FD5" w:rsidRPr="00A00652" w14:paraId="446DE7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C5333E" w14:textId="77777777" w:rsidR="00960FD5" w:rsidRPr="00A00652" w:rsidRDefault="00960FD5" w:rsidP="005B6F5D">
            <w:pPr>
              <w:pStyle w:val="Agency-body-text-report"/>
              <w:spacing w:before="40" w:after="4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4B9748" w14:textId="77777777" w:rsidR="00960FD5" w:rsidRPr="00A00652" w:rsidRDefault="00960FD5" w:rsidP="005B6F5D">
            <w:pPr>
              <w:pStyle w:val="Agency-body-text-report"/>
              <w:spacing w:before="40" w:after="40"/>
              <w:jc w:val="center"/>
            </w:pPr>
            <w:r w:rsidRPr="00A00652">
              <w:t>16.72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7831E" w14:textId="77777777" w:rsidR="00960FD5" w:rsidRPr="00A00652" w:rsidRDefault="00960FD5" w:rsidP="005B6F5D">
            <w:pPr>
              <w:pStyle w:val="Agency-body-text-report"/>
              <w:spacing w:before="40" w:after="40"/>
              <w:jc w:val="center"/>
            </w:pPr>
            <w:r w:rsidRPr="00A00652">
              <w:t>4.50</w:t>
            </w:r>
          </w:p>
        </w:tc>
      </w:tr>
      <w:tr w:rsidR="00960FD5" w:rsidRPr="00A00652" w14:paraId="540A2AE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B4613" w14:textId="77777777" w:rsidR="00960FD5" w:rsidRPr="00A00652" w:rsidRDefault="00960FD5" w:rsidP="005B6F5D">
            <w:pPr>
              <w:pStyle w:val="Agency-body-text-report"/>
              <w:spacing w:before="40" w:after="4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C29BC" w14:textId="77777777" w:rsidR="00960FD5" w:rsidRPr="00A00652" w:rsidRDefault="00960FD5" w:rsidP="005B6F5D">
            <w:pPr>
              <w:pStyle w:val="Agency-body-text-report"/>
              <w:spacing w:before="40" w:after="40"/>
              <w:jc w:val="center"/>
            </w:pPr>
            <w:r w:rsidRPr="00A00652">
              <w:t>11.83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9DB2E" w14:textId="77777777" w:rsidR="00960FD5" w:rsidRPr="00A00652" w:rsidRDefault="00960FD5" w:rsidP="005B6F5D">
            <w:pPr>
              <w:pStyle w:val="Agency-body-text-report"/>
              <w:spacing w:before="40" w:after="40"/>
              <w:jc w:val="center"/>
            </w:pPr>
            <w:r w:rsidRPr="00A00652">
              <w:t>6.76</w:t>
            </w:r>
          </w:p>
        </w:tc>
      </w:tr>
      <w:tr w:rsidR="00960FD5" w:rsidRPr="00A00652" w14:paraId="1BCCAD5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DE7A5" w14:textId="77777777" w:rsidR="00960FD5" w:rsidRPr="00A00652" w:rsidRDefault="00960FD5" w:rsidP="005B6F5D">
            <w:pPr>
              <w:pStyle w:val="Agency-body-text-report"/>
              <w:spacing w:before="40" w:after="40"/>
            </w:pPr>
            <w:r w:rsidRPr="00A00652">
              <w:t>Sweden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4C7019" w14:textId="77777777" w:rsidR="00960FD5" w:rsidRPr="00A00652" w:rsidRDefault="00960FD5" w:rsidP="005B6F5D">
            <w:pPr>
              <w:pStyle w:val="Agency-body-text-report"/>
              <w:spacing w:before="40" w:after="40"/>
              <w:jc w:val="center"/>
            </w:pPr>
            <w:r w:rsidRPr="00A00652">
              <w:t>48.08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529AE" w14:textId="77777777" w:rsidR="00960FD5" w:rsidRPr="00A00652" w:rsidRDefault="00960FD5" w:rsidP="005B6F5D">
            <w:pPr>
              <w:pStyle w:val="Agency-body-text-report"/>
              <w:spacing w:before="40" w:after="40"/>
              <w:jc w:val="center"/>
            </w:pPr>
            <w:r w:rsidRPr="00A00652">
              <w:t>39.30</w:t>
            </w:r>
          </w:p>
        </w:tc>
      </w:tr>
      <w:tr w:rsidR="00960FD5" w:rsidRPr="00A00652" w14:paraId="0B52CB8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28DC4" w14:textId="77777777" w:rsidR="00960FD5" w:rsidRPr="00A00652" w:rsidRDefault="00960FD5" w:rsidP="005B6F5D">
            <w:pPr>
              <w:pStyle w:val="Agency-body-text-report"/>
              <w:spacing w:before="40" w:after="4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563A8" w14:textId="77777777" w:rsidR="00960FD5" w:rsidRPr="00A00652" w:rsidRDefault="00960FD5" w:rsidP="005B6F5D">
            <w:pPr>
              <w:pStyle w:val="Agency-body-text-report"/>
              <w:spacing w:before="40" w:after="40"/>
              <w:jc w:val="center"/>
            </w:pPr>
            <w:r w:rsidRPr="00A00652">
              <w:t>26.48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CFA7F" w14:textId="77777777" w:rsidR="00960FD5" w:rsidRPr="00A00652" w:rsidRDefault="00960FD5" w:rsidP="005B6F5D">
            <w:pPr>
              <w:pStyle w:val="Agency-body-text-report"/>
              <w:spacing w:before="40" w:after="40"/>
              <w:jc w:val="center"/>
            </w:pPr>
            <w:r w:rsidRPr="00A00652">
              <w:t>24.29</w:t>
            </w:r>
          </w:p>
        </w:tc>
      </w:tr>
      <w:tr w:rsidR="00960FD5" w:rsidRPr="00A00652" w14:paraId="32CB14A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55E6E3" w14:textId="23269C0E" w:rsidR="00960FD5" w:rsidRPr="00A00652" w:rsidRDefault="00DD7189" w:rsidP="005B6F5D">
            <w:pPr>
              <w:pStyle w:val="Agency-body-text-report"/>
              <w:spacing w:before="40" w:after="4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74FD5" w14:textId="77777777" w:rsidR="00960FD5" w:rsidRPr="00A00652" w:rsidRDefault="00960FD5" w:rsidP="005B6F5D">
            <w:pPr>
              <w:pStyle w:val="Agency-body-text-report"/>
              <w:spacing w:before="40" w:after="40"/>
              <w:jc w:val="center"/>
            </w:pPr>
            <w:r w:rsidRPr="00A00652">
              <w:t>13.80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E6F27" w14:textId="77777777" w:rsidR="00960FD5" w:rsidRPr="00A00652" w:rsidRDefault="00960FD5" w:rsidP="005B6F5D">
            <w:pPr>
              <w:pStyle w:val="Agency-body-text-report"/>
              <w:spacing w:before="40" w:after="40"/>
              <w:jc w:val="center"/>
            </w:pPr>
            <w:r w:rsidRPr="00A00652">
              <w:t>14.67</w:t>
            </w:r>
          </w:p>
        </w:tc>
      </w:tr>
      <w:tr w:rsidR="00960FD5" w:rsidRPr="00A00652" w14:paraId="01A7077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4B45F" w14:textId="2571427F" w:rsidR="00960FD5" w:rsidRPr="00A00652" w:rsidRDefault="00DD7189" w:rsidP="005B6F5D">
            <w:pPr>
              <w:pStyle w:val="Agency-body-text-report"/>
              <w:spacing w:before="40" w:after="4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E86897" w14:textId="77777777" w:rsidR="00960FD5" w:rsidRPr="00A00652" w:rsidRDefault="00960FD5" w:rsidP="005B6F5D">
            <w:pPr>
              <w:pStyle w:val="Agency-body-text-report"/>
              <w:spacing w:before="40" w:after="40"/>
              <w:jc w:val="center"/>
            </w:pPr>
            <w:r w:rsidRPr="00A00652">
              <w:t>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15F04" w14:textId="77777777" w:rsidR="00960FD5" w:rsidRPr="00A00652" w:rsidRDefault="00960FD5" w:rsidP="005B6F5D">
            <w:pPr>
              <w:pStyle w:val="Agency-body-text-report"/>
              <w:spacing w:before="40" w:after="40"/>
              <w:jc w:val="center"/>
            </w:pPr>
            <w:r w:rsidRPr="00A00652">
              <w:t>3.02</w:t>
            </w:r>
          </w:p>
        </w:tc>
      </w:tr>
      <w:tr w:rsidR="00960FD5" w:rsidRPr="00A00652" w14:paraId="0D36E28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5AF4C" w14:textId="706133AF" w:rsidR="00960FD5" w:rsidRPr="00A00652" w:rsidRDefault="00DD7189" w:rsidP="005B6F5D">
            <w:pPr>
              <w:pStyle w:val="Agency-body-text-report"/>
              <w:spacing w:before="40" w:after="4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305B9" w14:textId="77777777" w:rsidR="00960FD5" w:rsidRPr="00A00652" w:rsidRDefault="00960FD5" w:rsidP="005B6F5D">
            <w:pPr>
              <w:pStyle w:val="Agency-body-text-report"/>
              <w:spacing w:before="40" w:after="40"/>
              <w:jc w:val="center"/>
            </w:pPr>
            <w:r w:rsidRPr="00A00652">
              <w:t>9.33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F6D0A" w14:textId="77777777" w:rsidR="00960FD5" w:rsidRPr="00A00652" w:rsidRDefault="00960FD5" w:rsidP="005B6F5D">
            <w:pPr>
              <w:pStyle w:val="Agency-body-text-report"/>
              <w:spacing w:before="40" w:after="40"/>
              <w:jc w:val="center"/>
            </w:pPr>
            <w:r w:rsidRPr="00A00652">
              <w:t>17.47</w:t>
            </w:r>
          </w:p>
        </w:tc>
      </w:tr>
      <w:tr w:rsidR="00960FD5" w:rsidRPr="00A00652" w14:paraId="658BC0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9C992E" w14:textId="5C08A9FF" w:rsidR="00960FD5" w:rsidRPr="00A00652" w:rsidRDefault="006749ED" w:rsidP="005B6F5D">
            <w:pPr>
              <w:pStyle w:val="Agency-body-text-report"/>
              <w:spacing w:before="40" w:after="40"/>
              <w:rPr>
                <w:b/>
              </w:rPr>
            </w:pPr>
            <w:r w:rsidRPr="00A00652">
              <w:rPr>
                <w:b/>
              </w:rPr>
              <w:t>Total ave</w:t>
            </w:r>
            <w:r w:rsidR="00960FD5" w:rsidRPr="00A00652">
              <w:rPr>
                <w:b/>
              </w:rPr>
              <w:t>rage for the 28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D282B" w14:textId="77777777" w:rsidR="00960FD5" w:rsidRPr="00A00652" w:rsidRDefault="00960FD5" w:rsidP="005B6F5D">
            <w:pPr>
              <w:pStyle w:val="Agency-body-text-report"/>
              <w:spacing w:before="40" w:after="40"/>
              <w:jc w:val="center"/>
              <w:rPr>
                <w:b/>
              </w:rPr>
            </w:pPr>
            <w:r w:rsidRPr="00A00652">
              <w:rPr>
                <w:b/>
              </w:rPr>
              <w:t>19.12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AC4C6" w14:textId="77777777" w:rsidR="00960FD5" w:rsidRPr="00A00652" w:rsidRDefault="00960FD5" w:rsidP="005B6F5D">
            <w:pPr>
              <w:pStyle w:val="Agency-body-text-report"/>
              <w:spacing w:before="40" w:after="40"/>
              <w:jc w:val="center"/>
              <w:rPr>
                <w:b/>
              </w:rPr>
            </w:pPr>
            <w:r w:rsidRPr="00A00652">
              <w:rPr>
                <w:b/>
              </w:rPr>
              <w:t>21.94</w:t>
            </w:r>
          </w:p>
        </w:tc>
      </w:tr>
    </w:tbl>
    <w:p w14:paraId="0DBA87B7" w14:textId="1A7BF50C" w:rsidR="00960FD5" w:rsidRPr="00A00652" w:rsidRDefault="00960FD5" w:rsidP="006946D6">
      <w:pPr>
        <w:pStyle w:val="Agency-body-text-report"/>
      </w:pPr>
      <w:r w:rsidRPr="00A00652">
        <w:rPr>
          <w:b/>
        </w:rPr>
        <w:t>NB:</w:t>
      </w:r>
      <w:r w:rsidRPr="00A00652">
        <w:t xml:space="preserve"> The data relating to Indicator 3c.4 </w:t>
      </w:r>
      <w:r w:rsidR="004222D2" w:rsidRPr="00A00652">
        <w:t xml:space="preserve">(Tables D, E and F) </w:t>
      </w:r>
      <w:r w:rsidR="002F03B7" w:rsidRPr="00A00652">
        <w:t xml:space="preserve">is </w:t>
      </w:r>
      <w:r w:rsidRPr="00A00652">
        <w:t xml:space="preserve">presented directly in the main body of the report and </w:t>
      </w:r>
      <w:r w:rsidR="002F03B7" w:rsidRPr="00A00652">
        <w:t xml:space="preserve">is </w:t>
      </w:r>
      <w:r w:rsidRPr="00A00652">
        <w:t>not repeated here.</w:t>
      </w:r>
    </w:p>
    <w:p w14:paraId="22FC707F" w14:textId="1F2112C7" w:rsidR="00960FD5" w:rsidRPr="00A00652" w:rsidRDefault="00960FD5" w:rsidP="006946D6">
      <w:pPr>
        <w:pStyle w:val="Agency-heading-4-report"/>
      </w:pPr>
      <w:bookmarkStart w:id="258" w:name="_Toc485812883"/>
      <w:r w:rsidRPr="00A00652">
        <w:lastRenderedPageBreak/>
        <w:t>Indicator 3c.5: the percentage of pupils with an official decision of SEN in fully separate educational settings, based on the population of pupils with an official decision of SEN (%)</w:t>
      </w:r>
      <w:bookmarkEnd w:id="258"/>
    </w:p>
    <w:p w14:paraId="52DA2798" w14:textId="20749FA2" w:rsidR="006946D6" w:rsidRPr="00A00652" w:rsidRDefault="001319EA" w:rsidP="00FF6F01">
      <w:pPr>
        <w:pStyle w:val="Agency-caption-report"/>
        <w:keepNext/>
      </w:pPr>
      <w:bookmarkStart w:id="259" w:name="_Toc492296594"/>
      <w:r w:rsidRPr="00A00652">
        <w:t xml:space="preserve">Table </w:t>
      </w:r>
      <w:r w:rsidRPr="00A00652">
        <w:fldChar w:fldCharType="begin"/>
      </w:r>
      <w:r w:rsidRPr="00A00652">
        <w:instrText xml:space="preserve"> SEQ Table \* ARABIC </w:instrText>
      </w:r>
      <w:r w:rsidRPr="00A00652">
        <w:fldChar w:fldCharType="separate"/>
      </w:r>
      <w:r w:rsidRPr="00A00652">
        <w:t>33</w:t>
      </w:r>
      <w:r w:rsidRPr="00A00652">
        <w:fldChar w:fldCharType="end"/>
      </w:r>
      <w:r w:rsidRPr="00A00652">
        <w:t>.</w:t>
      </w:r>
      <w:r w:rsidR="006946D6" w:rsidRPr="00A00652">
        <w:t xml:space="preserve"> Data for </w:t>
      </w:r>
      <w:hyperlink w:anchor="Figure33" w:history="1">
        <w:r w:rsidR="006946D6" w:rsidRPr="00A00652">
          <w:rPr>
            <w:rStyle w:val="Hyperlink"/>
          </w:rPr>
          <w:t>Figure 3</w:t>
        </w:r>
        <w:r w:rsidR="00F746BF" w:rsidRPr="00A00652">
          <w:rPr>
            <w:rStyle w:val="Hyperlink"/>
          </w:rPr>
          <w:t>3</w:t>
        </w:r>
      </w:hyperlink>
      <w:r w:rsidR="006946D6" w:rsidRPr="00A00652">
        <w:t>: Percentage of pupils with an official decision of SEN in fully separate educational settings, based on the population of pupils with an official decision of SEN (%)</w:t>
      </w:r>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roatia&#10;7.11&#10;Cyprus&#10;18.11&#10;Czech Republic&#10;43.71&#10;Denmark&#10;96.54&#10;Estonia&#10;53.90&#10;Finland&#10;62.25&#10;France&#10;48.59&#10;Hungary&#10;38.09&#10;Iceland&#10;7.88&#10;Ireland&#10;29.41&#10;Latvia&#10;70.86&#10;Lithuania&#10;11.29&#10;Luxembourg&#10;44.47&#10;Norway&#10;7.84&#10;Poland&#10;51.31&#10;Portugal&#10;7.42&#10;Slovakia&#10;57.35&#10;Slovenia&#10;24.49&#10;Spain&#10;23.23&#10;Switzerland&#10;100.00&#10;United Kingdom (England)&#10;44.91&#10;United Kingdom (Northern Ireland)&#10;40.90&#10;United Kingdom (Scotland)&#10;8.32&#10;United Kingdom (Wales)&#10;49.71&#10;Total average for the 24 countries&#10;39.05"/>
      </w:tblPr>
      <w:tblGrid>
        <w:gridCol w:w="4543"/>
        <w:gridCol w:w="4601"/>
      </w:tblGrid>
      <w:tr w:rsidR="00960FD5" w:rsidRPr="00A00652" w14:paraId="6F0CE8F6" w14:textId="77777777" w:rsidTr="001B55CC">
        <w:trPr>
          <w:tblHeader/>
        </w:trPr>
        <w:tc>
          <w:tcPr>
            <w:tcW w:w="2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CE308" w14:textId="77777777" w:rsidR="00960FD5" w:rsidRPr="00A00652" w:rsidRDefault="00960FD5">
            <w:pPr>
              <w:pStyle w:val="Agency-body-text-report"/>
              <w:keepNext/>
              <w:spacing w:before="60" w:after="60"/>
              <w:jc w:val="center"/>
              <w:rPr>
                <w:b/>
              </w:rPr>
            </w:pPr>
            <w:r w:rsidRPr="00A00652">
              <w:rPr>
                <w:b/>
              </w:rPr>
              <w:t>Country</w:t>
            </w:r>
          </w:p>
        </w:tc>
        <w:tc>
          <w:tcPr>
            <w:tcW w:w="2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4E8338" w14:textId="77777777" w:rsidR="00960FD5" w:rsidRPr="00A00652" w:rsidRDefault="00960FD5">
            <w:pPr>
              <w:pStyle w:val="Agency-body-text-report"/>
              <w:keepNext/>
              <w:spacing w:before="60" w:after="60"/>
              <w:jc w:val="center"/>
              <w:rPr>
                <w:b/>
              </w:rPr>
            </w:pPr>
            <w:r w:rsidRPr="00A00652">
              <w:rPr>
                <w:b/>
              </w:rPr>
              <w:t>Percentage (%)</w:t>
            </w:r>
          </w:p>
        </w:tc>
      </w:tr>
      <w:tr w:rsidR="00960FD5" w:rsidRPr="00A00652" w14:paraId="586F92C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5D521B9A" w14:textId="77777777" w:rsidR="00960FD5" w:rsidRPr="00A00652" w:rsidRDefault="00960FD5">
            <w:pPr>
              <w:pStyle w:val="Agency-body-text-report"/>
              <w:spacing w:before="60" w:after="60"/>
            </w:pPr>
            <w:r w:rsidRPr="00A00652">
              <w:t>Croatia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1F9D510" w14:textId="77777777" w:rsidR="00960FD5" w:rsidRPr="00A00652" w:rsidRDefault="00960FD5">
            <w:pPr>
              <w:pStyle w:val="Agency-body-text-report"/>
              <w:spacing w:before="60" w:after="60"/>
              <w:jc w:val="center"/>
            </w:pPr>
            <w:r w:rsidRPr="00A00652">
              <w:t>7.11</w:t>
            </w:r>
          </w:p>
        </w:tc>
      </w:tr>
      <w:tr w:rsidR="00960FD5" w:rsidRPr="00A00652" w14:paraId="215CE15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B5F3044" w14:textId="77777777" w:rsidR="00960FD5" w:rsidRPr="00A00652" w:rsidRDefault="00960FD5">
            <w:pPr>
              <w:pStyle w:val="Agency-body-text-report"/>
              <w:spacing w:before="60" w:after="60"/>
            </w:pPr>
            <w:r w:rsidRPr="00A00652">
              <w:t>Cyprus</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1DCB753A" w14:textId="77777777" w:rsidR="00960FD5" w:rsidRPr="00A00652" w:rsidRDefault="00960FD5">
            <w:pPr>
              <w:pStyle w:val="Agency-body-text-report"/>
              <w:spacing w:before="60" w:after="60"/>
              <w:jc w:val="center"/>
            </w:pPr>
            <w:r w:rsidRPr="00A00652">
              <w:t>18.11</w:t>
            </w:r>
          </w:p>
        </w:tc>
      </w:tr>
      <w:tr w:rsidR="00960FD5" w:rsidRPr="00A00652" w14:paraId="1A058BF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33E04C7" w14:textId="351CCE43" w:rsidR="00960FD5" w:rsidRPr="00A00652" w:rsidRDefault="0032665B">
            <w:pPr>
              <w:pStyle w:val="Agency-body-text-report"/>
              <w:spacing w:before="60" w:after="60"/>
            </w:pPr>
            <w:r w:rsidRPr="00A00652">
              <w:t>Czech Republic</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D49F9EA" w14:textId="77777777" w:rsidR="00960FD5" w:rsidRPr="00A00652" w:rsidRDefault="00960FD5">
            <w:pPr>
              <w:pStyle w:val="Agency-body-text-report"/>
              <w:spacing w:before="60" w:after="60"/>
              <w:jc w:val="center"/>
            </w:pPr>
            <w:r w:rsidRPr="00A00652">
              <w:t>43.71</w:t>
            </w:r>
          </w:p>
        </w:tc>
      </w:tr>
      <w:tr w:rsidR="00960FD5" w:rsidRPr="00A00652" w14:paraId="7A509097"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1D80468" w14:textId="77777777" w:rsidR="00960FD5" w:rsidRPr="00A00652" w:rsidRDefault="00960FD5">
            <w:pPr>
              <w:pStyle w:val="Agency-body-text-report"/>
              <w:spacing w:before="60" w:after="60"/>
            </w:pPr>
            <w:r w:rsidRPr="00A00652">
              <w:t>Denmark</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72DFD06" w14:textId="77777777" w:rsidR="00960FD5" w:rsidRPr="00A00652" w:rsidRDefault="00960FD5">
            <w:pPr>
              <w:pStyle w:val="Agency-body-text-report"/>
              <w:spacing w:before="60" w:after="60"/>
              <w:jc w:val="center"/>
            </w:pPr>
            <w:r w:rsidRPr="00A00652">
              <w:t>96.54</w:t>
            </w:r>
          </w:p>
        </w:tc>
      </w:tr>
      <w:tr w:rsidR="00960FD5" w:rsidRPr="00A00652" w14:paraId="15BD4EA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7FC7E0A5" w14:textId="77777777" w:rsidR="00960FD5" w:rsidRPr="00A00652" w:rsidRDefault="00960FD5">
            <w:pPr>
              <w:pStyle w:val="Agency-body-text-report"/>
              <w:spacing w:before="60" w:after="60"/>
            </w:pPr>
            <w:r w:rsidRPr="00A00652">
              <w:t>Estonia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2021A72" w14:textId="77777777" w:rsidR="00960FD5" w:rsidRPr="00A00652" w:rsidRDefault="00960FD5">
            <w:pPr>
              <w:pStyle w:val="Agency-body-text-report"/>
              <w:spacing w:before="60" w:after="60"/>
              <w:jc w:val="center"/>
            </w:pPr>
            <w:r w:rsidRPr="00A00652">
              <w:t>53.90</w:t>
            </w:r>
          </w:p>
        </w:tc>
      </w:tr>
      <w:tr w:rsidR="00960FD5" w:rsidRPr="00A00652" w14:paraId="39803796"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1A7FEC5C" w14:textId="77777777" w:rsidR="00960FD5" w:rsidRPr="00A00652" w:rsidRDefault="00960FD5">
            <w:pPr>
              <w:pStyle w:val="Agency-body-text-report"/>
              <w:spacing w:before="60" w:after="60"/>
            </w:pPr>
            <w:r w:rsidRPr="00A00652">
              <w:t>Finland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89B5106" w14:textId="77777777" w:rsidR="00960FD5" w:rsidRPr="00A00652" w:rsidRDefault="00960FD5">
            <w:pPr>
              <w:pStyle w:val="Agency-body-text-report"/>
              <w:spacing w:before="60" w:after="60"/>
              <w:jc w:val="center"/>
            </w:pPr>
            <w:r w:rsidRPr="00A00652">
              <w:t>62.25</w:t>
            </w:r>
          </w:p>
        </w:tc>
      </w:tr>
      <w:tr w:rsidR="00960FD5" w:rsidRPr="00A00652" w14:paraId="4101314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6E13842" w14:textId="77777777" w:rsidR="00960FD5" w:rsidRPr="00A00652" w:rsidRDefault="00960FD5">
            <w:pPr>
              <w:pStyle w:val="Agency-body-text-report"/>
              <w:spacing w:before="60" w:after="60"/>
            </w:pPr>
            <w:r w:rsidRPr="00A00652">
              <w:t>France</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937E963" w14:textId="77777777" w:rsidR="00960FD5" w:rsidRPr="00A00652" w:rsidRDefault="00960FD5">
            <w:pPr>
              <w:pStyle w:val="Agency-body-text-report"/>
              <w:spacing w:before="60" w:after="60"/>
              <w:jc w:val="center"/>
            </w:pPr>
            <w:r w:rsidRPr="00A00652">
              <w:t>48.59</w:t>
            </w:r>
          </w:p>
        </w:tc>
      </w:tr>
      <w:tr w:rsidR="00960FD5" w:rsidRPr="00A00652" w14:paraId="17F25384"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5CCB1CE" w14:textId="77777777" w:rsidR="00960FD5" w:rsidRPr="00A00652" w:rsidRDefault="00960FD5">
            <w:pPr>
              <w:pStyle w:val="Agency-body-text-report"/>
              <w:spacing w:before="60" w:after="60"/>
            </w:pPr>
            <w:r w:rsidRPr="00A00652">
              <w:t>Hungary</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8CE2870" w14:textId="77777777" w:rsidR="00960FD5" w:rsidRPr="00A00652" w:rsidRDefault="00960FD5">
            <w:pPr>
              <w:pStyle w:val="Agency-body-text-report"/>
              <w:spacing w:before="60" w:after="60"/>
              <w:jc w:val="center"/>
            </w:pPr>
            <w:r w:rsidRPr="00A00652">
              <w:t>38.09</w:t>
            </w:r>
          </w:p>
        </w:tc>
      </w:tr>
      <w:tr w:rsidR="00960FD5" w:rsidRPr="00A00652" w14:paraId="4902BAEE"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67AA820" w14:textId="77777777" w:rsidR="00960FD5" w:rsidRPr="00A00652" w:rsidRDefault="00960FD5">
            <w:pPr>
              <w:pStyle w:val="Agency-body-text-report"/>
              <w:spacing w:before="60" w:after="60"/>
            </w:pPr>
            <w:r w:rsidRPr="00A00652">
              <w:t>Iceland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6A909DCD" w14:textId="77777777" w:rsidR="00960FD5" w:rsidRPr="00A00652" w:rsidRDefault="00960FD5">
            <w:pPr>
              <w:pStyle w:val="Agency-body-text-report"/>
              <w:spacing w:before="60" w:after="60"/>
              <w:jc w:val="center"/>
            </w:pPr>
            <w:r w:rsidRPr="00A00652">
              <w:t>7.88</w:t>
            </w:r>
          </w:p>
        </w:tc>
      </w:tr>
      <w:tr w:rsidR="00960FD5" w:rsidRPr="00A00652" w14:paraId="7F4CF9B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8CA272A" w14:textId="77777777" w:rsidR="00960FD5" w:rsidRPr="00A00652" w:rsidRDefault="00960FD5">
            <w:pPr>
              <w:pStyle w:val="Agency-body-text-report"/>
              <w:spacing w:before="60" w:after="60"/>
            </w:pPr>
            <w:r w:rsidRPr="00A00652">
              <w:t>Ireland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4E4D1C8C" w14:textId="77777777" w:rsidR="00960FD5" w:rsidRPr="00A00652" w:rsidRDefault="00960FD5">
            <w:pPr>
              <w:pStyle w:val="Agency-body-text-report"/>
              <w:spacing w:before="60" w:after="60"/>
              <w:jc w:val="center"/>
            </w:pPr>
            <w:r w:rsidRPr="00A00652">
              <w:t>29.41</w:t>
            </w:r>
          </w:p>
        </w:tc>
      </w:tr>
      <w:tr w:rsidR="00960FD5" w:rsidRPr="00A00652" w14:paraId="400CD41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71550BA" w14:textId="77777777" w:rsidR="00960FD5" w:rsidRPr="00A00652" w:rsidRDefault="00960FD5">
            <w:pPr>
              <w:pStyle w:val="Agency-body-text-report"/>
              <w:spacing w:before="60" w:after="60"/>
            </w:pPr>
            <w:r w:rsidRPr="00A00652">
              <w:t>Latvia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17C6C8AA" w14:textId="77777777" w:rsidR="00960FD5" w:rsidRPr="00A00652" w:rsidRDefault="00960FD5">
            <w:pPr>
              <w:pStyle w:val="Agency-body-text-report"/>
              <w:spacing w:before="60" w:after="60"/>
              <w:jc w:val="center"/>
            </w:pPr>
            <w:r w:rsidRPr="00A00652">
              <w:t>70.86</w:t>
            </w:r>
          </w:p>
        </w:tc>
      </w:tr>
      <w:tr w:rsidR="00960FD5" w:rsidRPr="00A00652" w14:paraId="7BFF92B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7321269" w14:textId="77777777" w:rsidR="00960FD5" w:rsidRPr="00A00652" w:rsidRDefault="00960FD5">
            <w:pPr>
              <w:pStyle w:val="Agency-body-text-report"/>
              <w:spacing w:before="60" w:after="60"/>
            </w:pPr>
            <w:r w:rsidRPr="00A00652">
              <w:t>Lithuania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66F9109F" w14:textId="77777777" w:rsidR="00960FD5" w:rsidRPr="00A00652" w:rsidRDefault="00960FD5">
            <w:pPr>
              <w:pStyle w:val="Agency-body-text-report"/>
              <w:spacing w:before="60" w:after="60"/>
              <w:jc w:val="center"/>
            </w:pPr>
            <w:r w:rsidRPr="00A00652">
              <w:t>11.29</w:t>
            </w:r>
          </w:p>
        </w:tc>
      </w:tr>
      <w:tr w:rsidR="00960FD5" w:rsidRPr="00A00652" w14:paraId="3C4958C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16ACEA26" w14:textId="77777777" w:rsidR="00960FD5" w:rsidRPr="00A00652" w:rsidRDefault="00960FD5">
            <w:pPr>
              <w:pStyle w:val="Agency-body-text-report"/>
              <w:spacing w:before="60" w:after="60"/>
            </w:pPr>
            <w:r w:rsidRPr="00A00652">
              <w:t>Luxembourg</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29F81F5" w14:textId="77777777" w:rsidR="00960FD5" w:rsidRPr="00A00652" w:rsidRDefault="00960FD5">
            <w:pPr>
              <w:pStyle w:val="Agency-body-text-report"/>
              <w:spacing w:before="60" w:after="60"/>
              <w:jc w:val="center"/>
            </w:pPr>
            <w:r w:rsidRPr="00A00652">
              <w:t>44.47</w:t>
            </w:r>
          </w:p>
        </w:tc>
      </w:tr>
      <w:tr w:rsidR="00960FD5" w:rsidRPr="00A00652" w14:paraId="6F239023"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4E00D7B" w14:textId="77777777" w:rsidR="00960FD5" w:rsidRPr="00A00652" w:rsidRDefault="00960FD5">
            <w:pPr>
              <w:pStyle w:val="Agency-body-text-report"/>
              <w:spacing w:before="60" w:after="60"/>
            </w:pPr>
            <w:r w:rsidRPr="00A00652">
              <w:t>Norway</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2721F33" w14:textId="77777777" w:rsidR="00960FD5" w:rsidRPr="00A00652" w:rsidRDefault="00960FD5">
            <w:pPr>
              <w:pStyle w:val="Agency-body-text-report"/>
              <w:spacing w:before="60" w:after="60"/>
              <w:jc w:val="center"/>
            </w:pPr>
            <w:r w:rsidRPr="00A00652">
              <w:t>7.84</w:t>
            </w:r>
          </w:p>
        </w:tc>
      </w:tr>
      <w:tr w:rsidR="00960FD5" w:rsidRPr="00A00652" w14:paraId="46041584"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25D79CA" w14:textId="77777777" w:rsidR="00960FD5" w:rsidRPr="00A00652" w:rsidRDefault="00960FD5">
            <w:pPr>
              <w:pStyle w:val="Agency-body-text-report"/>
              <w:spacing w:before="60" w:after="60"/>
            </w:pPr>
            <w:r w:rsidRPr="00A00652">
              <w:t>Poland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17161A85" w14:textId="77777777" w:rsidR="00960FD5" w:rsidRPr="00A00652" w:rsidRDefault="00960FD5">
            <w:pPr>
              <w:pStyle w:val="Agency-body-text-report"/>
              <w:spacing w:before="60" w:after="60"/>
              <w:jc w:val="center"/>
            </w:pPr>
            <w:r w:rsidRPr="00A00652">
              <w:t>51.31</w:t>
            </w:r>
          </w:p>
        </w:tc>
      </w:tr>
      <w:tr w:rsidR="00960FD5" w:rsidRPr="00A00652" w14:paraId="03E46B3C"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25BA4172" w14:textId="77777777" w:rsidR="00960FD5" w:rsidRPr="00A00652" w:rsidRDefault="00960FD5">
            <w:pPr>
              <w:pStyle w:val="Agency-body-text-report"/>
              <w:spacing w:before="60" w:after="60"/>
            </w:pPr>
            <w:r w:rsidRPr="00A00652">
              <w:t>Portugal</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56D79BE" w14:textId="77777777" w:rsidR="00960FD5" w:rsidRPr="00A00652" w:rsidRDefault="00960FD5">
            <w:pPr>
              <w:pStyle w:val="Agency-body-text-report"/>
              <w:spacing w:before="60" w:after="60"/>
              <w:jc w:val="center"/>
            </w:pPr>
            <w:r w:rsidRPr="00A00652">
              <w:t>7.42</w:t>
            </w:r>
          </w:p>
        </w:tc>
      </w:tr>
      <w:tr w:rsidR="00960FD5" w:rsidRPr="00A00652" w14:paraId="5BE894A9"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6CF27DFD" w14:textId="77777777" w:rsidR="00960FD5" w:rsidRPr="00A00652" w:rsidRDefault="00960FD5">
            <w:pPr>
              <w:pStyle w:val="Agency-body-text-report"/>
              <w:spacing w:before="60" w:after="60"/>
            </w:pPr>
            <w:r w:rsidRPr="00A00652">
              <w:t>Slovakia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2DD83EA9" w14:textId="77777777" w:rsidR="00960FD5" w:rsidRPr="00A00652" w:rsidRDefault="00960FD5">
            <w:pPr>
              <w:pStyle w:val="Agency-body-text-report"/>
              <w:spacing w:before="60" w:after="60"/>
              <w:jc w:val="center"/>
            </w:pPr>
            <w:r w:rsidRPr="00A00652">
              <w:t>57.35</w:t>
            </w:r>
          </w:p>
        </w:tc>
      </w:tr>
      <w:tr w:rsidR="00960FD5" w:rsidRPr="00A00652" w14:paraId="3693C90B"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49C0B3D" w14:textId="77777777" w:rsidR="00960FD5" w:rsidRPr="00A00652" w:rsidRDefault="00960FD5">
            <w:pPr>
              <w:pStyle w:val="Agency-body-text-report"/>
              <w:spacing w:before="60" w:after="60"/>
            </w:pPr>
            <w:r w:rsidRPr="00A00652">
              <w:t>Slovenia</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7167CF97" w14:textId="77777777" w:rsidR="00960FD5" w:rsidRPr="00A00652" w:rsidRDefault="00960FD5">
            <w:pPr>
              <w:pStyle w:val="Agency-body-text-report"/>
              <w:spacing w:before="60" w:after="60"/>
              <w:jc w:val="center"/>
            </w:pPr>
            <w:r w:rsidRPr="00A00652">
              <w:t>24.49</w:t>
            </w:r>
          </w:p>
        </w:tc>
      </w:tr>
      <w:tr w:rsidR="00960FD5" w:rsidRPr="00A00652" w14:paraId="7C470A15"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5E948821" w14:textId="77777777" w:rsidR="00960FD5" w:rsidRPr="00A00652" w:rsidRDefault="00960FD5">
            <w:pPr>
              <w:pStyle w:val="Agency-body-text-report"/>
              <w:spacing w:before="60" w:after="60"/>
            </w:pPr>
            <w:r w:rsidRPr="00A00652">
              <w:t>Spain</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33751BA" w14:textId="77777777" w:rsidR="00960FD5" w:rsidRPr="00A00652" w:rsidRDefault="00960FD5">
            <w:pPr>
              <w:pStyle w:val="Agency-body-text-report"/>
              <w:spacing w:before="60" w:after="60"/>
              <w:jc w:val="center"/>
            </w:pPr>
            <w:r w:rsidRPr="00A00652">
              <w:t>23.23</w:t>
            </w:r>
          </w:p>
        </w:tc>
      </w:tr>
      <w:tr w:rsidR="00960FD5" w:rsidRPr="00A00652" w14:paraId="12E4EF2D"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C5ACCB4" w14:textId="77777777" w:rsidR="00960FD5" w:rsidRPr="00A00652" w:rsidRDefault="00960FD5">
            <w:pPr>
              <w:pStyle w:val="Agency-body-text-report"/>
              <w:spacing w:before="60" w:after="60"/>
            </w:pPr>
            <w:r w:rsidRPr="00A00652">
              <w:t>Switzerland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26BF6B9" w14:textId="77777777" w:rsidR="00960FD5" w:rsidRPr="00A00652" w:rsidRDefault="00960FD5">
            <w:pPr>
              <w:pStyle w:val="Agency-body-text-report"/>
              <w:spacing w:before="60" w:after="60"/>
              <w:jc w:val="center"/>
            </w:pPr>
            <w:r w:rsidRPr="00A00652">
              <w:t>100.00</w:t>
            </w:r>
          </w:p>
        </w:tc>
      </w:tr>
      <w:tr w:rsidR="00960FD5" w:rsidRPr="00A00652" w14:paraId="7B677BC3"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73B84E43" w14:textId="0101B31F" w:rsidR="00960FD5" w:rsidRPr="00A00652" w:rsidRDefault="00DD7189">
            <w:pPr>
              <w:pStyle w:val="Agency-body-text-report"/>
              <w:spacing w:before="60" w:after="60"/>
            </w:pPr>
            <w:r w:rsidRPr="00A00652">
              <w:t>United Kingdom</w:t>
            </w:r>
            <w:r w:rsidR="00C51D7A" w:rsidRPr="00A00652">
              <w:t xml:space="preserve"> (England)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009F5409" w14:textId="77777777" w:rsidR="00960FD5" w:rsidRPr="00A00652" w:rsidRDefault="00960FD5">
            <w:pPr>
              <w:pStyle w:val="Agency-body-text-report"/>
              <w:spacing w:before="60" w:after="60"/>
              <w:jc w:val="center"/>
            </w:pPr>
            <w:r w:rsidRPr="00A00652">
              <w:t>44.91</w:t>
            </w:r>
          </w:p>
        </w:tc>
      </w:tr>
      <w:tr w:rsidR="00960FD5" w:rsidRPr="00A00652" w14:paraId="4FF83AA4"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4C03E545" w14:textId="1B75CDAC" w:rsidR="00960FD5" w:rsidRPr="00A00652" w:rsidRDefault="00DD7189">
            <w:pPr>
              <w:pStyle w:val="Agency-body-text-report"/>
              <w:spacing w:before="60" w:after="60"/>
            </w:pPr>
            <w:r w:rsidRPr="00A00652">
              <w:t>United Kingdom</w:t>
            </w:r>
            <w:r w:rsidR="0032665B" w:rsidRPr="00A00652">
              <w:t xml:space="preserve"> (Northern Ireland)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4C7F6FFE" w14:textId="77777777" w:rsidR="00960FD5" w:rsidRPr="00A00652" w:rsidRDefault="00960FD5">
            <w:pPr>
              <w:pStyle w:val="Agency-body-text-report"/>
              <w:spacing w:before="60" w:after="60"/>
              <w:jc w:val="center"/>
            </w:pPr>
            <w:r w:rsidRPr="00A00652">
              <w:t>40.90</w:t>
            </w:r>
          </w:p>
        </w:tc>
      </w:tr>
      <w:tr w:rsidR="00960FD5" w:rsidRPr="00A00652" w14:paraId="23D5BE7A"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00EE777B" w14:textId="2C233492" w:rsidR="00960FD5" w:rsidRPr="00A00652" w:rsidRDefault="00DD7189">
            <w:pPr>
              <w:pStyle w:val="Agency-body-text-report"/>
              <w:spacing w:before="60" w:after="60"/>
            </w:pPr>
            <w:r w:rsidRPr="00A00652">
              <w:t>United Kingdom</w:t>
            </w:r>
            <w:r w:rsidR="00C51D7A" w:rsidRPr="00A00652">
              <w:t xml:space="preserve"> (Scotland)</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76A4B40" w14:textId="77777777" w:rsidR="00960FD5" w:rsidRPr="00A00652" w:rsidRDefault="00960FD5">
            <w:pPr>
              <w:pStyle w:val="Agency-body-text-report"/>
              <w:spacing w:before="60" w:after="60"/>
              <w:jc w:val="center"/>
            </w:pPr>
            <w:r w:rsidRPr="00A00652">
              <w:t>8.32</w:t>
            </w:r>
          </w:p>
        </w:tc>
      </w:tr>
      <w:tr w:rsidR="00960FD5" w:rsidRPr="00A00652" w14:paraId="13321441"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14:paraId="59F926A9" w14:textId="0DAF8397" w:rsidR="00960FD5" w:rsidRPr="00A00652" w:rsidRDefault="00DD7189">
            <w:pPr>
              <w:pStyle w:val="Agency-body-text-report"/>
              <w:spacing w:before="60" w:after="60"/>
            </w:pPr>
            <w:r w:rsidRPr="00A00652">
              <w:t>United Kingdom</w:t>
            </w:r>
            <w:r w:rsidR="00C51D7A" w:rsidRPr="00A00652">
              <w:t xml:space="preserve"> (Wales)</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464D0127" w14:textId="77777777" w:rsidR="00960FD5" w:rsidRPr="00A00652" w:rsidRDefault="00960FD5">
            <w:pPr>
              <w:pStyle w:val="Agency-body-text-report"/>
              <w:spacing w:before="60" w:after="60"/>
              <w:jc w:val="center"/>
            </w:pPr>
            <w:r w:rsidRPr="00A00652">
              <w:t>49.71</w:t>
            </w:r>
          </w:p>
        </w:tc>
      </w:tr>
      <w:tr w:rsidR="00960FD5" w:rsidRPr="00A00652" w14:paraId="2F6504D6" w14:textId="77777777" w:rsidTr="001B55CC">
        <w:tc>
          <w:tcPr>
            <w:tcW w:w="2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FC85A" w14:textId="2157E198" w:rsidR="00960FD5" w:rsidRPr="00A00652" w:rsidRDefault="006749ED">
            <w:pPr>
              <w:pStyle w:val="Agency-body-text-report"/>
              <w:spacing w:before="60" w:after="60"/>
              <w:rPr>
                <w:b/>
              </w:rPr>
            </w:pPr>
            <w:r w:rsidRPr="00A00652">
              <w:rPr>
                <w:b/>
              </w:rPr>
              <w:t>Total ave</w:t>
            </w:r>
            <w:r w:rsidR="00960FD5" w:rsidRPr="00A00652">
              <w:rPr>
                <w:b/>
              </w:rPr>
              <w:t>rage for the 24 countries</w:t>
            </w:r>
          </w:p>
        </w:tc>
        <w:tc>
          <w:tcPr>
            <w:tcW w:w="2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5C3CA" w14:textId="77777777" w:rsidR="00960FD5" w:rsidRPr="00A00652" w:rsidRDefault="00960FD5">
            <w:pPr>
              <w:pStyle w:val="Agency-body-text-report"/>
              <w:spacing w:before="60" w:after="60"/>
              <w:jc w:val="center"/>
              <w:rPr>
                <w:b/>
              </w:rPr>
            </w:pPr>
            <w:r w:rsidRPr="00A00652">
              <w:rPr>
                <w:b/>
              </w:rPr>
              <w:t>39.05</w:t>
            </w:r>
          </w:p>
        </w:tc>
      </w:tr>
    </w:tbl>
    <w:p w14:paraId="20AD9FD8" w14:textId="43763E5D" w:rsidR="006946D6" w:rsidRPr="00A00652" w:rsidRDefault="001319EA" w:rsidP="00FF6F01">
      <w:pPr>
        <w:pStyle w:val="Agency-caption-report"/>
        <w:keepNext/>
      </w:pPr>
      <w:bookmarkStart w:id="260" w:name="_Toc492296595"/>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34</w:t>
      </w:r>
      <w:r w:rsidRPr="00A00652">
        <w:fldChar w:fldCharType="end"/>
      </w:r>
      <w:r w:rsidR="006946D6" w:rsidRPr="00A00652">
        <w:t xml:space="preserve">. Data for </w:t>
      </w:r>
      <w:hyperlink w:anchor="Figure34" w:history="1">
        <w:r w:rsidR="006946D6" w:rsidRPr="00A00652">
          <w:rPr>
            <w:rStyle w:val="Hyperlink"/>
          </w:rPr>
          <w:t xml:space="preserve">Figure </w:t>
        </w:r>
        <w:r w:rsidR="001C7129" w:rsidRPr="00A00652">
          <w:rPr>
            <w:rStyle w:val="Hyperlink"/>
          </w:rPr>
          <w:t>3</w:t>
        </w:r>
        <w:r w:rsidR="006946D6" w:rsidRPr="00A00652">
          <w:rPr>
            <w:rStyle w:val="Hyperlink"/>
          </w:rPr>
          <w:t>4</w:t>
        </w:r>
      </w:hyperlink>
      <w:r w:rsidR="006946D6" w:rsidRPr="00A00652">
        <w:t>: Gender breakdown of pupils with an official decision of SEN in fully separate educational settings, based on the population of pupils with an official decision of SEN (%)</w:t>
      </w:r>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male percentage, female percentage,&#10;Croatia&#10;4.24&#10;2.87&#10;Cyprus&#10;11.06&#10;7.06&#10;Czech Republic&#10;27.31&#10;16.40&#10;Denmark&#10;69.67&#10;26.87&#10;Estonia&#10;37.13&#10;16.77&#10;Finland&#10;43.57&#10;18.68&#10;France&#10;31.39&#10;17.20&#10;Hungary&#10;24.13&#10;13.97&#10;Iceland&#10;5.42&#10;2.46&#10;Latvia&#10;43.43&#10;27.44&#10;Poland&#10;32.73&#10;18.58&#10;Slovakia&#10;33.04&#10;24.30&#10;Spain&#10;14.64&#10;8.59&#10;Switzerland&#10;63.59&#10;36.41&#10;United Kingdom (Northern Ireland)&#10;29.28&#10;11.62&#10;United Kingdom (Scotland)&#10;6.04&#10;2.28&#10;Total average for the 16 countries&#10;27.89&#10;15.24"/>
      </w:tblPr>
      <w:tblGrid>
        <w:gridCol w:w="3636"/>
        <w:gridCol w:w="2325"/>
        <w:gridCol w:w="2522"/>
      </w:tblGrid>
      <w:tr w:rsidR="00960FD5" w:rsidRPr="00A00652" w14:paraId="3E1B1CAD"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2B00D0" w14:textId="77777777" w:rsidR="00960FD5" w:rsidRPr="00A00652" w:rsidRDefault="00960FD5">
            <w:pPr>
              <w:pStyle w:val="Agency-body-text-report"/>
              <w:keepNext/>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B1536" w14:textId="246D9FC1" w:rsidR="00960FD5" w:rsidRPr="00A00652" w:rsidRDefault="00960FD5">
            <w:pPr>
              <w:pStyle w:val="Agency-body-text-report"/>
              <w:keepNext/>
              <w:jc w:val="center"/>
              <w:rPr>
                <w:b/>
              </w:rPr>
            </w:pPr>
            <w:r w:rsidRPr="00A00652">
              <w:rPr>
                <w:b/>
              </w:rPr>
              <w:t xml:space="preserve">Percentage (%), </w:t>
            </w:r>
            <w:r w:rsidR="00B57FD0" w:rsidRPr="00A00652">
              <w:rPr>
                <w:b/>
              </w:rPr>
              <w:t>male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F996CD" w14:textId="6764BB4B" w:rsidR="00960FD5" w:rsidRPr="00A00652" w:rsidRDefault="00960FD5">
            <w:pPr>
              <w:pStyle w:val="Agency-body-text-report"/>
              <w:keepNext/>
              <w:jc w:val="center"/>
              <w:rPr>
                <w:b/>
              </w:rPr>
            </w:pPr>
            <w:r w:rsidRPr="00A00652">
              <w:rPr>
                <w:b/>
              </w:rPr>
              <w:t xml:space="preserve">Percentage (%), </w:t>
            </w:r>
            <w:r w:rsidR="00B57FD0" w:rsidRPr="00A00652">
              <w:rPr>
                <w:b/>
              </w:rPr>
              <w:t>female</w:t>
            </w:r>
          </w:p>
        </w:tc>
      </w:tr>
      <w:tr w:rsidR="00960FD5" w:rsidRPr="00A00652" w14:paraId="2FA79FE5"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27E966" w14:textId="77777777" w:rsidR="00960FD5" w:rsidRPr="00A00652" w:rsidRDefault="00960FD5">
            <w:pPr>
              <w:pStyle w:val="Agency-body-text-report"/>
            </w:pPr>
            <w:r w:rsidRPr="00A00652">
              <w:t>Croatia</w:t>
            </w:r>
          </w:p>
        </w:tc>
        <w:tc>
          <w:tcPr>
            <w:tcW w:w="0" w:type="auto"/>
            <w:tcBorders>
              <w:top w:val="single" w:sz="4" w:space="0" w:color="auto"/>
              <w:left w:val="single" w:sz="4" w:space="0" w:color="auto"/>
              <w:bottom w:val="single" w:sz="4" w:space="0" w:color="auto"/>
              <w:right w:val="single" w:sz="4" w:space="0" w:color="auto"/>
            </w:tcBorders>
            <w:vAlign w:val="center"/>
          </w:tcPr>
          <w:p w14:paraId="6331ABA5" w14:textId="77777777" w:rsidR="00960FD5" w:rsidRPr="00A00652" w:rsidRDefault="00960FD5">
            <w:pPr>
              <w:pStyle w:val="Agency-body-text-report"/>
              <w:jc w:val="center"/>
            </w:pPr>
            <w:r w:rsidRPr="00A00652">
              <w:t>4.24</w:t>
            </w:r>
          </w:p>
        </w:tc>
        <w:tc>
          <w:tcPr>
            <w:tcW w:w="0" w:type="auto"/>
            <w:tcBorders>
              <w:top w:val="single" w:sz="4" w:space="0" w:color="auto"/>
              <w:left w:val="single" w:sz="4" w:space="0" w:color="auto"/>
              <w:bottom w:val="single" w:sz="4" w:space="0" w:color="auto"/>
              <w:right w:val="single" w:sz="4" w:space="0" w:color="auto"/>
            </w:tcBorders>
            <w:vAlign w:val="center"/>
          </w:tcPr>
          <w:p w14:paraId="0392BEA0" w14:textId="77777777" w:rsidR="00960FD5" w:rsidRPr="00A00652" w:rsidRDefault="00960FD5">
            <w:pPr>
              <w:pStyle w:val="Agency-body-text-report"/>
              <w:jc w:val="center"/>
            </w:pPr>
            <w:r w:rsidRPr="00A00652">
              <w:t>2.87</w:t>
            </w:r>
          </w:p>
        </w:tc>
      </w:tr>
      <w:tr w:rsidR="00960FD5" w:rsidRPr="00A00652" w14:paraId="6283A36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DEEA1" w14:textId="77777777" w:rsidR="00960FD5" w:rsidRPr="00A00652" w:rsidRDefault="00960FD5">
            <w:pPr>
              <w:pStyle w:val="Agency-body-text-report"/>
            </w:pPr>
            <w:r w:rsidRPr="00A00652">
              <w:t>Cyprus</w:t>
            </w:r>
          </w:p>
        </w:tc>
        <w:tc>
          <w:tcPr>
            <w:tcW w:w="0" w:type="auto"/>
            <w:tcBorders>
              <w:top w:val="single" w:sz="4" w:space="0" w:color="auto"/>
              <w:left w:val="single" w:sz="4" w:space="0" w:color="auto"/>
              <w:bottom w:val="single" w:sz="4" w:space="0" w:color="auto"/>
              <w:right w:val="single" w:sz="4" w:space="0" w:color="auto"/>
            </w:tcBorders>
            <w:vAlign w:val="center"/>
          </w:tcPr>
          <w:p w14:paraId="47A8798B" w14:textId="77777777" w:rsidR="00960FD5" w:rsidRPr="00A00652" w:rsidRDefault="00960FD5">
            <w:pPr>
              <w:pStyle w:val="Agency-body-text-report"/>
              <w:jc w:val="center"/>
            </w:pPr>
            <w:r w:rsidRPr="00A00652">
              <w:t>11.06</w:t>
            </w:r>
          </w:p>
        </w:tc>
        <w:tc>
          <w:tcPr>
            <w:tcW w:w="0" w:type="auto"/>
            <w:tcBorders>
              <w:top w:val="single" w:sz="4" w:space="0" w:color="auto"/>
              <w:left w:val="single" w:sz="4" w:space="0" w:color="auto"/>
              <w:bottom w:val="single" w:sz="4" w:space="0" w:color="auto"/>
              <w:right w:val="single" w:sz="4" w:space="0" w:color="auto"/>
            </w:tcBorders>
            <w:vAlign w:val="center"/>
          </w:tcPr>
          <w:p w14:paraId="254BA848" w14:textId="77777777" w:rsidR="00960FD5" w:rsidRPr="00A00652" w:rsidRDefault="00960FD5">
            <w:pPr>
              <w:pStyle w:val="Agency-body-text-report"/>
              <w:jc w:val="center"/>
            </w:pPr>
            <w:r w:rsidRPr="00A00652">
              <w:t>7.06</w:t>
            </w:r>
          </w:p>
        </w:tc>
      </w:tr>
      <w:tr w:rsidR="00960FD5" w:rsidRPr="00A00652" w14:paraId="752C532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F962E" w14:textId="2A434DD4" w:rsidR="00960FD5" w:rsidRPr="00A00652" w:rsidRDefault="0032665B">
            <w:pPr>
              <w:pStyle w:val="Agency-body-text-report"/>
            </w:pPr>
            <w:r w:rsidRPr="00A00652">
              <w:t>Czech Republic</w:t>
            </w:r>
          </w:p>
        </w:tc>
        <w:tc>
          <w:tcPr>
            <w:tcW w:w="0" w:type="auto"/>
            <w:tcBorders>
              <w:top w:val="single" w:sz="4" w:space="0" w:color="auto"/>
              <w:left w:val="single" w:sz="4" w:space="0" w:color="auto"/>
              <w:bottom w:val="single" w:sz="4" w:space="0" w:color="auto"/>
              <w:right w:val="single" w:sz="4" w:space="0" w:color="auto"/>
            </w:tcBorders>
            <w:vAlign w:val="center"/>
          </w:tcPr>
          <w:p w14:paraId="29D149AA" w14:textId="77777777" w:rsidR="00960FD5" w:rsidRPr="00A00652" w:rsidRDefault="00960FD5">
            <w:pPr>
              <w:pStyle w:val="Agency-body-text-report"/>
              <w:jc w:val="center"/>
            </w:pPr>
            <w:r w:rsidRPr="00A00652">
              <w:t>27.31</w:t>
            </w:r>
          </w:p>
        </w:tc>
        <w:tc>
          <w:tcPr>
            <w:tcW w:w="0" w:type="auto"/>
            <w:tcBorders>
              <w:top w:val="single" w:sz="4" w:space="0" w:color="auto"/>
              <w:left w:val="single" w:sz="4" w:space="0" w:color="auto"/>
              <w:bottom w:val="single" w:sz="4" w:space="0" w:color="auto"/>
              <w:right w:val="single" w:sz="4" w:space="0" w:color="auto"/>
            </w:tcBorders>
            <w:vAlign w:val="center"/>
          </w:tcPr>
          <w:p w14:paraId="5D03C869" w14:textId="77777777" w:rsidR="00960FD5" w:rsidRPr="00A00652" w:rsidRDefault="00960FD5">
            <w:pPr>
              <w:pStyle w:val="Agency-body-text-report"/>
              <w:jc w:val="center"/>
            </w:pPr>
            <w:r w:rsidRPr="00A00652">
              <w:t>16.40</w:t>
            </w:r>
          </w:p>
        </w:tc>
      </w:tr>
      <w:tr w:rsidR="00960FD5" w:rsidRPr="00A00652" w14:paraId="35F7CCC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0399F" w14:textId="77777777" w:rsidR="00960FD5" w:rsidRPr="00A00652" w:rsidRDefault="00960FD5">
            <w:pPr>
              <w:pStyle w:val="Agency-body-text-report"/>
            </w:pPr>
            <w:r w:rsidRPr="00A00652">
              <w:t>Denmark</w:t>
            </w:r>
          </w:p>
        </w:tc>
        <w:tc>
          <w:tcPr>
            <w:tcW w:w="0" w:type="auto"/>
            <w:tcBorders>
              <w:top w:val="single" w:sz="4" w:space="0" w:color="auto"/>
              <w:left w:val="single" w:sz="4" w:space="0" w:color="auto"/>
              <w:bottom w:val="single" w:sz="4" w:space="0" w:color="auto"/>
              <w:right w:val="single" w:sz="4" w:space="0" w:color="auto"/>
            </w:tcBorders>
            <w:vAlign w:val="center"/>
          </w:tcPr>
          <w:p w14:paraId="122F52DE" w14:textId="77777777" w:rsidR="00960FD5" w:rsidRPr="00A00652" w:rsidRDefault="00960FD5">
            <w:pPr>
              <w:pStyle w:val="Agency-body-text-report"/>
              <w:jc w:val="center"/>
            </w:pPr>
            <w:r w:rsidRPr="00A00652">
              <w:t>69.67</w:t>
            </w:r>
          </w:p>
        </w:tc>
        <w:tc>
          <w:tcPr>
            <w:tcW w:w="0" w:type="auto"/>
            <w:tcBorders>
              <w:top w:val="single" w:sz="4" w:space="0" w:color="auto"/>
              <w:left w:val="single" w:sz="4" w:space="0" w:color="auto"/>
              <w:bottom w:val="single" w:sz="4" w:space="0" w:color="auto"/>
              <w:right w:val="single" w:sz="4" w:space="0" w:color="auto"/>
            </w:tcBorders>
            <w:vAlign w:val="center"/>
          </w:tcPr>
          <w:p w14:paraId="3C8ADAC7" w14:textId="77777777" w:rsidR="00960FD5" w:rsidRPr="00A00652" w:rsidRDefault="00960FD5">
            <w:pPr>
              <w:pStyle w:val="Agency-body-text-report"/>
              <w:jc w:val="center"/>
            </w:pPr>
            <w:r w:rsidRPr="00A00652">
              <w:t>26.87</w:t>
            </w:r>
          </w:p>
        </w:tc>
      </w:tr>
      <w:tr w:rsidR="00960FD5" w:rsidRPr="00A00652" w14:paraId="6D9008B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6AE06" w14:textId="77777777" w:rsidR="00960FD5" w:rsidRPr="00A00652" w:rsidRDefault="00960FD5">
            <w:pPr>
              <w:pStyle w:val="Agency-body-text-report"/>
            </w:pPr>
            <w:r w:rsidRPr="00A00652">
              <w:t>Estonia</w:t>
            </w:r>
          </w:p>
        </w:tc>
        <w:tc>
          <w:tcPr>
            <w:tcW w:w="0" w:type="auto"/>
            <w:tcBorders>
              <w:top w:val="single" w:sz="4" w:space="0" w:color="auto"/>
              <w:left w:val="single" w:sz="4" w:space="0" w:color="auto"/>
              <w:bottom w:val="single" w:sz="4" w:space="0" w:color="auto"/>
              <w:right w:val="single" w:sz="4" w:space="0" w:color="auto"/>
            </w:tcBorders>
            <w:vAlign w:val="center"/>
          </w:tcPr>
          <w:p w14:paraId="29FF18F0" w14:textId="77777777" w:rsidR="00960FD5" w:rsidRPr="00A00652" w:rsidRDefault="00960FD5">
            <w:pPr>
              <w:pStyle w:val="Agency-body-text-report"/>
              <w:jc w:val="center"/>
            </w:pPr>
            <w:r w:rsidRPr="00A00652">
              <w:t>37.13</w:t>
            </w:r>
          </w:p>
        </w:tc>
        <w:tc>
          <w:tcPr>
            <w:tcW w:w="0" w:type="auto"/>
            <w:tcBorders>
              <w:top w:val="single" w:sz="4" w:space="0" w:color="auto"/>
              <w:left w:val="single" w:sz="4" w:space="0" w:color="auto"/>
              <w:bottom w:val="single" w:sz="4" w:space="0" w:color="auto"/>
              <w:right w:val="single" w:sz="4" w:space="0" w:color="auto"/>
            </w:tcBorders>
            <w:vAlign w:val="center"/>
          </w:tcPr>
          <w:p w14:paraId="3A6C734C" w14:textId="77777777" w:rsidR="00960FD5" w:rsidRPr="00A00652" w:rsidRDefault="00960FD5">
            <w:pPr>
              <w:pStyle w:val="Agency-body-text-report"/>
              <w:jc w:val="center"/>
            </w:pPr>
            <w:r w:rsidRPr="00A00652">
              <w:t>16.77</w:t>
            </w:r>
          </w:p>
        </w:tc>
      </w:tr>
      <w:tr w:rsidR="00960FD5" w:rsidRPr="00A00652" w14:paraId="7CA8938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AB5A14" w14:textId="77777777" w:rsidR="00960FD5" w:rsidRPr="00A00652" w:rsidRDefault="00960FD5">
            <w:pPr>
              <w:pStyle w:val="Agency-body-text-report"/>
            </w:pPr>
            <w:r w:rsidRPr="00A00652">
              <w:t>Finland</w:t>
            </w:r>
          </w:p>
        </w:tc>
        <w:tc>
          <w:tcPr>
            <w:tcW w:w="0" w:type="auto"/>
            <w:tcBorders>
              <w:top w:val="single" w:sz="4" w:space="0" w:color="auto"/>
              <w:left w:val="single" w:sz="4" w:space="0" w:color="auto"/>
              <w:bottom w:val="single" w:sz="4" w:space="0" w:color="auto"/>
              <w:right w:val="single" w:sz="4" w:space="0" w:color="auto"/>
            </w:tcBorders>
            <w:vAlign w:val="center"/>
          </w:tcPr>
          <w:p w14:paraId="4DAB8602" w14:textId="77777777" w:rsidR="00960FD5" w:rsidRPr="00A00652" w:rsidRDefault="00960FD5">
            <w:pPr>
              <w:pStyle w:val="Agency-body-text-report"/>
              <w:jc w:val="center"/>
            </w:pPr>
            <w:r w:rsidRPr="00A00652">
              <w:t>43.57</w:t>
            </w:r>
          </w:p>
        </w:tc>
        <w:tc>
          <w:tcPr>
            <w:tcW w:w="0" w:type="auto"/>
            <w:tcBorders>
              <w:top w:val="single" w:sz="4" w:space="0" w:color="auto"/>
              <w:left w:val="single" w:sz="4" w:space="0" w:color="auto"/>
              <w:bottom w:val="single" w:sz="4" w:space="0" w:color="auto"/>
              <w:right w:val="single" w:sz="4" w:space="0" w:color="auto"/>
            </w:tcBorders>
            <w:vAlign w:val="center"/>
          </w:tcPr>
          <w:p w14:paraId="4840E546" w14:textId="77777777" w:rsidR="00960FD5" w:rsidRPr="00A00652" w:rsidRDefault="00960FD5">
            <w:pPr>
              <w:pStyle w:val="Agency-body-text-report"/>
              <w:jc w:val="center"/>
            </w:pPr>
            <w:r w:rsidRPr="00A00652">
              <w:t>18.68</w:t>
            </w:r>
          </w:p>
        </w:tc>
      </w:tr>
      <w:tr w:rsidR="00960FD5" w:rsidRPr="00A00652" w14:paraId="3A1D83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FBD56" w14:textId="77777777" w:rsidR="00960FD5" w:rsidRPr="00A00652" w:rsidRDefault="00960FD5">
            <w:pPr>
              <w:pStyle w:val="Agency-body-text-report"/>
            </w:pPr>
            <w:r w:rsidRPr="00A00652">
              <w:t>France</w:t>
            </w:r>
          </w:p>
        </w:tc>
        <w:tc>
          <w:tcPr>
            <w:tcW w:w="0" w:type="auto"/>
            <w:tcBorders>
              <w:top w:val="single" w:sz="4" w:space="0" w:color="auto"/>
              <w:left w:val="single" w:sz="4" w:space="0" w:color="auto"/>
              <w:bottom w:val="single" w:sz="4" w:space="0" w:color="auto"/>
              <w:right w:val="single" w:sz="4" w:space="0" w:color="auto"/>
            </w:tcBorders>
            <w:vAlign w:val="center"/>
          </w:tcPr>
          <w:p w14:paraId="447F87A6" w14:textId="77777777" w:rsidR="00960FD5" w:rsidRPr="00A00652" w:rsidRDefault="00960FD5">
            <w:pPr>
              <w:pStyle w:val="Agency-body-text-report"/>
              <w:jc w:val="center"/>
            </w:pPr>
            <w:r w:rsidRPr="00A00652">
              <w:t>31.39</w:t>
            </w:r>
          </w:p>
        </w:tc>
        <w:tc>
          <w:tcPr>
            <w:tcW w:w="0" w:type="auto"/>
            <w:tcBorders>
              <w:top w:val="single" w:sz="4" w:space="0" w:color="auto"/>
              <w:left w:val="single" w:sz="4" w:space="0" w:color="auto"/>
              <w:bottom w:val="single" w:sz="4" w:space="0" w:color="auto"/>
              <w:right w:val="single" w:sz="4" w:space="0" w:color="auto"/>
            </w:tcBorders>
            <w:vAlign w:val="center"/>
          </w:tcPr>
          <w:p w14:paraId="6B83CB5C" w14:textId="77777777" w:rsidR="00960FD5" w:rsidRPr="00A00652" w:rsidRDefault="00960FD5">
            <w:pPr>
              <w:pStyle w:val="Agency-body-text-report"/>
              <w:jc w:val="center"/>
            </w:pPr>
            <w:r w:rsidRPr="00A00652">
              <w:t>17.20</w:t>
            </w:r>
          </w:p>
        </w:tc>
      </w:tr>
      <w:tr w:rsidR="00960FD5" w:rsidRPr="00A00652" w14:paraId="0BBAA5B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5FCED" w14:textId="77777777" w:rsidR="00960FD5" w:rsidRPr="00A00652" w:rsidRDefault="00960FD5">
            <w:pPr>
              <w:pStyle w:val="Agency-body-text-report"/>
            </w:pPr>
            <w:r w:rsidRPr="00A00652">
              <w:t>Hungary</w:t>
            </w:r>
          </w:p>
        </w:tc>
        <w:tc>
          <w:tcPr>
            <w:tcW w:w="0" w:type="auto"/>
            <w:tcBorders>
              <w:top w:val="single" w:sz="4" w:space="0" w:color="auto"/>
              <w:left w:val="single" w:sz="4" w:space="0" w:color="auto"/>
              <w:bottom w:val="single" w:sz="4" w:space="0" w:color="auto"/>
              <w:right w:val="single" w:sz="4" w:space="0" w:color="auto"/>
            </w:tcBorders>
            <w:vAlign w:val="center"/>
          </w:tcPr>
          <w:p w14:paraId="2D04DE06" w14:textId="77777777" w:rsidR="00960FD5" w:rsidRPr="00A00652" w:rsidRDefault="00960FD5">
            <w:pPr>
              <w:pStyle w:val="Agency-body-text-report"/>
              <w:jc w:val="center"/>
            </w:pPr>
            <w:r w:rsidRPr="00A00652">
              <w:t>24.13</w:t>
            </w:r>
          </w:p>
        </w:tc>
        <w:tc>
          <w:tcPr>
            <w:tcW w:w="0" w:type="auto"/>
            <w:tcBorders>
              <w:top w:val="single" w:sz="4" w:space="0" w:color="auto"/>
              <w:left w:val="single" w:sz="4" w:space="0" w:color="auto"/>
              <w:bottom w:val="single" w:sz="4" w:space="0" w:color="auto"/>
              <w:right w:val="single" w:sz="4" w:space="0" w:color="auto"/>
            </w:tcBorders>
            <w:vAlign w:val="center"/>
          </w:tcPr>
          <w:p w14:paraId="2EC6626C" w14:textId="77777777" w:rsidR="00960FD5" w:rsidRPr="00A00652" w:rsidRDefault="00960FD5">
            <w:pPr>
              <w:pStyle w:val="Agency-body-text-report"/>
              <w:jc w:val="center"/>
            </w:pPr>
            <w:r w:rsidRPr="00A00652">
              <w:t>13.97</w:t>
            </w:r>
          </w:p>
        </w:tc>
      </w:tr>
      <w:tr w:rsidR="00960FD5" w:rsidRPr="00A00652" w14:paraId="672D883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37D0D" w14:textId="77777777" w:rsidR="00960FD5" w:rsidRPr="00A00652" w:rsidRDefault="00960FD5">
            <w:pPr>
              <w:pStyle w:val="Agency-body-text-report"/>
            </w:pPr>
            <w:r w:rsidRPr="00A00652">
              <w:t>Iceland</w:t>
            </w:r>
          </w:p>
        </w:tc>
        <w:tc>
          <w:tcPr>
            <w:tcW w:w="0" w:type="auto"/>
            <w:tcBorders>
              <w:top w:val="single" w:sz="4" w:space="0" w:color="auto"/>
              <w:left w:val="single" w:sz="4" w:space="0" w:color="auto"/>
              <w:bottom w:val="single" w:sz="4" w:space="0" w:color="auto"/>
              <w:right w:val="single" w:sz="4" w:space="0" w:color="auto"/>
            </w:tcBorders>
            <w:vAlign w:val="center"/>
          </w:tcPr>
          <w:p w14:paraId="739117F6" w14:textId="77777777" w:rsidR="00960FD5" w:rsidRPr="00A00652" w:rsidRDefault="00960FD5">
            <w:pPr>
              <w:pStyle w:val="Agency-body-text-report"/>
              <w:jc w:val="center"/>
            </w:pPr>
            <w:r w:rsidRPr="00A00652">
              <w:t>5.42</w:t>
            </w:r>
          </w:p>
        </w:tc>
        <w:tc>
          <w:tcPr>
            <w:tcW w:w="0" w:type="auto"/>
            <w:tcBorders>
              <w:top w:val="single" w:sz="4" w:space="0" w:color="auto"/>
              <w:left w:val="single" w:sz="4" w:space="0" w:color="auto"/>
              <w:bottom w:val="single" w:sz="4" w:space="0" w:color="auto"/>
              <w:right w:val="single" w:sz="4" w:space="0" w:color="auto"/>
            </w:tcBorders>
            <w:vAlign w:val="center"/>
          </w:tcPr>
          <w:p w14:paraId="20513A12" w14:textId="77777777" w:rsidR="00960FD5" w:rsidRPr="00A00652" w:rsidRDefault="00960FD5">
            <w:pPr>
              <w:pStyle w:val="Agency-body-text-report"/>
              <w:jc w:val="center"/>
            </w:pPr>
            <w:r w:rsidRPr="00A00652">
              <w:t>2.46</w:t>
            </w:r>
          </w:p>
        </w:tc>
      </w:tr>
      <w:tr w:rsidR="00960FD5" w:rsidRPr="00A00652" w14:paraId="21F29DA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EE730" w14:textId="77777777" w:rsidR="00960FD5" w:rsidRPr="00A00652" w:rsidRDefault="00960FD5">
            <w:pPr>
              <w:pStyle w:val="Agency-body-text-report"/>
            </w:pPr>
            <w:r w:rsidRPr="00A00652">
              <w:t>Latvia</w:t>
            </w:r>
          </w:p>
        </w:tc>
        <w:tc>
          <w:tcPr>
            <w:tcW w:w="0" w:type="auto"/>
            <w:tcBorders>
              <w:top w:val="single" w:sz="4" w:space="0" w:color="auto"/>
              <w:left w:val="single" w:sz="4" w:space="0" w:color="auto"/>
              <w:bottom w:val="single" w:sz="4" w:space="0" w:color="auto"/>
              <w:right w:val="single" w:sz="4" w:space="0" w:color="auto"/>
            </w:tcBorders>
            <w:vAlign w:val="center"/>
          </w:tcPr>
          <w:p w14:paraId="14881467" w14:textId="77777777" w:rsidR="00960FD5" w:rsidRPr="00A00652" w:rsidRDefault="00960FD5">
            <w:pPr>
              <w:pStyle w:val="Agency-body-text-report"/>
              <w:jc w:val="center"/>
            </w:pPr>
            <w:r w:rsidRPr="00A00652">
              <w:t>43.43</w:t>
            </w:r>
          </w:p>
        </w:tc>
        <w:tc>
          <w:tcPr>
            <w:tcW w:w="0" w:type="auto"/>
            <w:tcBorders>
              <w:top w:val="single" w:sz="4" w:space="0" w:color="auto"/>
              <w:left w:val="single" w:sz="4" w:space="0" w:color="auto"/>
              <w:bottom w:val="single" w:sz="4" w:space="0" w:color="auto"/>
              <w:right w:val="single" w:sz="4" w:space="0" w:color="auto"/>
            </w:tcBorders>
            <w:vAlign w:val="center"/>
          </w:tcPr>
          <w:p w14:paraId="43835F7A" w14:textId="77777777" w:rsidR="00960FD5" w:rsidRPr="00A00652" w:rsidRDefault="00960FD5">
            <w:pPr>
              <w:pStyle w:val="Agency-body-text-report"/>
              <w:jc w:val="center"/>
            </w:pPr>
            <w:r w:rsidRPr="00A00652">
              <w:t>27.44</w:t>
            </w:r>
          </w:p>
        </w:tc>
      </w:tr>
      <w:tr w:rsidR="00960FD5" w:rsidRPr="00A00652" w14:paraId="72AF632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7747F" w14:textId="77777777" w:rsidR="00960FD5" w:rsidRPr="00A00652" w:rsidRDefault="00960FD5">
            <w:pPr>
              <w:pStyle w:val="Agency-body-text-report"/>
            </w:pPr>
            <w:r w:rsidRPr="00A00652">
              <w:t>Poland</w:t>
            </w:r>
          </w:p>
        </w:tc>
        <w:tc>
          <w:tcPr>
            <w:tcW w:w="0" w:type="auto"/>
            <w:tcBorders>
              <w:top w:val="single" w:sz="4" w:space="0" w:color="auto"/>
              <w:left w:val="single" w:sz="4" w:space="0" w:color="auto"/>
              <w:bottom w:val="single" w:sz="4" w:space="0" w:color="auto"/>
              <w:right w:val="single" w:sz="4" w:space="0" w:color="auto"/>
            </w:tcBorders>
            <w:vAlign w:val="center"/>
          </w:tcPr>
          <w:p w14:paraId="145D2200" w14:textId="77777777" w:rsidR="00960FD5" w:rsidRPr="00A00652" w:rsidRDefault="00960FD5">
            <w:pPr>
              <w:pStyle w:val="Agency-body-text-report"/>
              <w:jc w:val="center"/>
            </w:pPr>
            <w:r w:rsidRPr="00A00652">
              <w:t>32.73</w:t>
            </w:r>
          </w:p>
        </w:tc>
        <w:tc>
          <w:tcPr>
            <w:tcW w:w="0" w:type="auto"/>
            <w:tcBorders>
              <w:top w:val="single" w:sz="4" w:space="0" w:color="auto"/>
              <w:left w:val="single" w:sz="4" w:space="0" w:color="auto"/>
              <w:bottom w:val="single" w:sz="4" w:space="0" w:color="auto"/>
              <w:right w:val="single" w:sz="4" w:space="0" w:color="auto"/>
            </w:tcBorders>
            <w:vAlign w:val="center"/>
          </w:tcPr>
          <w:p w14:paraId="53EE2933" w14:textId="77777777" w:rsidR="00960FD5" w:rsidRPr="00A00652" w:rsidRDefault="00960FD5">
            <w:pPr>
              <w:pStyle w:val="Agency-body-text-report"/>
              <w:jc w:val="center"/>
            </w:pPr>
            <w:r w:rsidRPr="00A00652">
              <w:t>18.58</w:t>
            </w:r>
          </w:p>
        </w:tc>
      </w:tr>
      <w:tr w:rsidR="00960FD5" w:rsidRPr="00A00652" w14:paraId="17A3243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7B3F35" w14:textId="77777777" w:rsidR="00960FD5" w:rsidRPr="00A00652" w:rsidRDefault="00960FD5">
            <w:pPr>
              <w:pStyle w:val="Agency-body-text-report"/>
            </w:pPr>
            <w:r w:rsidRPr="00A00652">
              <w:t>Slovakia</w:t>
            </w:r>
          </w:p>
        </w:tc>
        <w:tc>
          <w:tcPr>
            <w:tcW w:w="0" w:type="auto"/>
            <w:tcBorders>
              <w:top w:val="single" w:sz="4" w:space="0" w:color="auto"/>
              <w:left w:val="single" w:sz="4" w:space="0" w:color="auto"/>
              <w:bottom w:val="single" w:sz="4" w:space="0" w:color="auto"/>
              <w:right w:val="single" w:sz="4" w:space="0" w:color="auto"/>
            </w:tcBorders>
            <w:vAlign w:val="center"/>
          </w:tcPr>
          <w:p w14:paraId="0C34BA16" w14:textId="77777777" w:rsidR="00960FD5" w:rsidRPr="00A00652" w:rsidRDefault="00960FD5">
            <w:pPr>
              <w:pStyle w:val="Agency-body-text-report"/>
              <w:jc w:val="center"/>
            </w:pPr>
            <w:r w:rsidRPr="00A00652">
              <w:t>33.04</w:t>
            </w:r>
          </w:p>
        </w:tc>
        <w:tc>
          <w:tcPr>
            <w:tcW w:w="0" w:type="auto"/>
            <w:tcBorders>
              <w:top w:val="single" w:sz="4" w:space="0" w:color="auto"/>
              <w:left w:val="single" w:sz="4" w:space="0" w:color="auto"/>
              <w:bottom w:val="single" w:sz="4" w:space="0" w:color="auto"/>
              <w:right w:val="single" w:sz="4" w:space="0" w:color="auto"/>
            </w:tcBorders>
            <w:vAlign w:val="center"/>
          </w:tcPr>
          <w:p w14:paraId="5DD38BB2" w14:textId="77777777" w:rsidR="00960FD5" w:rsidRPr="00A00652" w:rsidRDefault="00960FD5">
            <w:pPr>
              <w:pStyle w:val="Agency-body-text-report"/>
              <w:jc w:val="center"/>
            </w:pPr>
            <w:r w:rsidRPr="00A00652">
              <w:t>24.30</w:t>
            </w:r>
          </w:p>
        </w:tc>
      </w:tr>
      <w:tr w:rsidR="00960FD5" w:rsidRPr="00A00652" w14:paraId="29DBA17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B18282" w14:textId="77777777" w:rsidR="00960FD5" w:rsidRPr="00A00652" w:rsidRDefault="00960FD5">
            <w:pPr>
              <w:pStyle w:val="Agency-body-text-report"/>
            </w:pPr>
            <w:r w:rsidRPr="00A00652">
              <w:t>Spain</w:t>
            </w:r>
          </w:p>
        </w:tc>
        <w:tc>
          <w:tcPr>
            <w:tcW w:w="0" w:type="auto"/>
            <w:tcBorders>
              <w:top w:val="single" w:sz="4" w:space="0" w:color="auto"/>
              <w:left w:val="single" w:sz="4" w:space="0" w:color="auto"/>
              <w:bottom w:val="single" w:sz="4" w:space="0" w:color="auto"/>
              <w:right w:val="single" w:sz="4" w:space="0" w:color="auto"/>
            </w:tcBorders>
            <w:vAlign w:val="center"/>
          </w:tcPr>
          <w:p w14:paraId="7CE8B354" w14:textId="77777777" w:rsidR="00960FD5" w:rsidRPr="00A00652" w:rsidRDefault="00960FD5">
            <w:pPr>
              <w:pStyle w:val="Agency-body-text-report"/>
              <w:jc w:val="center"/>
            </w:pPr>
            <w:r w:rsidRPr="00A00652">
              <w:t>14.64</w:t>
            </w:r>
          </w:p>
        </w:tc>
        <w:tc>
          <w:tcPr>
            <w:tcW w:w="0" w:type="auto"/>
            <w:tcBorders>
              <w:top w:val="single" w:sz="4" w:space="0" w:color="auto"/>
              <w:left w:val="single" w:sz="4" w:space="0" w:color="auto"/>
              <w:bottom w:val="single" w:sz="4" w:space="0" w:color="auto"/>
              <w:right w:val="single" w:sz="4" w:space="0" w:color="auto"/>
            </w:tcBorders>
            <w:vAlign w:val="center"/>
          </w:tcPr>
          <w:p w14:paraId="06349242" w14:textId="77777777" w:rsidR="00960FD5" w:rsidRPr="00A00652" w:rsidRDefault="00960FD5">
            <w:pPr>
              <w:pStyle w:val="Agency-body-text-report"/>
              <w:jc w:val="center"/>
            </w:pPr>
            <w:r w:rsidRPr="00A00652">
              <w:t>8.59</w:t>
            </w:r>
          </w:p>
        </w:tc>
      </w:tr>
      <w:tr w:rsidR="00960FD5" w:rsidRPr="00A00652" w14:paraId="7318CA66"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DB0CF" w14:textId="77777777" w:rsidR="00960FD5" w:rsidRPr="00A00652" w:rsidRDefault="00960FD5">
            <w:pPr>
              <w:pStyle w:val="Agency-body-text-report"/>
            </w:pPr>
            <w:r w:rsidRPr="00A00652">
              <w:t>Switzerland</w:t>
            </w:r>
          </w:p>
        </w:tc>
        <w:tc>
          <w:tcPr>
            <w:tcW w:w="0" w:type="auto"/>
            <w:tcBorders>
              <w:top w:val="single" w:sz="4" w:space="0" w:color="auto"/>
              <w:left w:val="single" w:sz="4" w:space="0" w:color="auto"/>
              <w:bottom w:val="single" w:sz="4" w:space="0" w:color="auto"/>
              <w:right w:val="single" w:sz="4" w:space="0" w:color="auto"/>
            </w:tcBorders>
            <w:vAlign w:val="center"/>
          </w:tcPr>
          <w:p w14:paraId="1304F4F4" w14:textId="77777777" w:rsidR="00960FD5" w:rsidRPr="00A00652" w:rsidRDefault="00960FD5">
            <w:pPr>
              <w:pStyle w:val="Agency-body-text-report"/>
              <w:jc w:val="center"/>
            </w:pPr>
            <w:r w:rsidRPr="00A00652">
              <w:t>63.59</w:t>
            </w:r>
          </w:p>
        </w:tc>
        <w:tc>
          <w:tcPr>
            <w:tcW w:w="0" w:type="auto"/>
            <w:tcBorders>
              <w:top w:val="single" w:sz="4" w:space="0" w:color="auto"/>
              <w:left w:val="single" w:sz="4" w:space="0" w:color="auto"/>
              <w:bottom w:val="single" w:sz="4" w:space="0" w:color="auto"/>
              <w:right w:val="single" w:sz="4" w:space="0" w:color="auto"/>
            </w:tcBorders>
            <w:vAlign w:val="center"/>
          </w:tcPr>
          <w:p w14:paraId="403602DE" w14:textId="77777777" w:rsidR="00960FD5" w:rsidRPr="00A00652" w:rsidRDefault="00960FD5">
            <w:pPr>
              <w:pStyle w:val="Agency-body-text-report"/>
              <w:jc w:val="center"/>
            </w:pPr>
            <w:r w:rsidRPr="00A00652">
              <w:t>36.41</w:t>
            </w:r>
          </w:p>
        </w:tc>
      </w:tr>
      <w:tr w:rsidR="00960FD5" w:rsidRPr="00A00652" w14:paraId="1B46022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199D66" w14:textId="683D441F" w:rsidR="00960FD5" w:rsidRPr="00A00652" w:rsidRDefault="00DD7189">
            <w:pPr>
              <w:pStyle w:val="Agency-body-text-report"/>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vAlign w:val="center"/>
          </w:tcPr>
          <w:p w14:paraId="06B80CBA" w14:textId="77777777" w:rsidR="00960FD5" w:rsidRPr="00A00652" w:rsidRDefault="00960FD5">
            <w:pPr>
              <w:pStyle w:val="Agency-body-text-report"/>
              <w:jc w:val="center"/>
            </w:pPr>
            <w:r w:rsidRPr="00A00652">
              <w:t>29.28</w:t>
            </w:r>
          </w:p>
        </w:tc>
        <w:tc>
          <w:tcPr>
            <w:tcW w:w="0" w:type="auto"/>
            <w:tcBorders>
              <w:top w:val="single" w:sz="4" w:space="0" w:color="auto"/>
              <w:left w:val="single" w:sz="4" w:space="0" w:color="auto"/>
              <w:bottom w:val="single" w:sz="4" w:space="0" w:color="auto"/>
              <w:right w:val="single" w:sz="4" w:space="0" w:color="auto"/>
            </w:tcBorders>
            <w:vAlign w:val="center"/>
          </w:tcPr>
          <w:p w14:paraId="5DCCF7A9" w14:textId="77777777" w:rsidR="00960FD5" w:rsidRPr="00A00652" w:rsidRDefault="00960FD5">
            <w:pPr>
              <w:pStyle w:val="Agency-body-text-report"/>
              <w:jc w:val="center"/>
            </w:pPr>
            <w:r w:rsidRPr="00A00652">
              <w:t>11.62</w:t>
            </w:r>
          </w:p>
        </w:tc>
      </w:tr>
      <w:tr w:rsidR="00960FD5" w:rsidRPr="00A00652" w14:paraId="3FBA21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DAAB8" w14:textId="5B405F56" w:rsidR="00960FD5" w:rsidRPr="00A00652" w:rsidRDefault="00DD7189">
            <w:pPr>
              <w:pStyle w:val="Agency-body-text-report"/>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vAlign w:val="center"/>
          </w:tcPr>
          <w:p w14:paraId="581B4E27" w14:textId="77777777" w:rsidR="00960FD5" w:rsidRPr="00A00652" w:rsidRDefault="00960FD5">
            <w:pPr>
              <w:pStyle w:val="Agency-body-text-report"/>
              <w:jc w:val="center"/>
            </w:pPr>
            <w:r w:rsidRPr="00A00652">
              <w:t>6.04</w:t>
            </w:r>
          </w:p>
        </w:tc>
        <w:tc>
          <w:tcPr>
            <w:tcW w:w="0" w:type="auto"/>
            <w:tcBorders>
              <w:top w:val="single" w:sz="4" w:space="0" w:color="auto"/>
              <w:left w:val="single" w:sz="4" w:space="0" w:color="auto"/>
              <w:bottom w:val="single" w:sz="4" w:space="0" w:color="auto"/>
              <w:right w:val="single" w:sz="4" w:space="0" w:color="auto"/>
            </w:tcBorders>
            <w:vAlign w:val="center"/>
          </w:tcPr>
          <w:p w14:paraId="2A920AEE" w14:textId="77777777" w:rsidR="00960FD5" w:rsidRPr="00A00652" w:rsidRDefault="00960FD5">
            <w:pPr>
              <w:pStyle w:val="Agency-body-text-report"/>
              <w:jc w:val="center"/>
            </w:pPr>
            <w:r w:rsidRPr="00A00652">
              <w:t>2.28</w:t>
            </w:r>
          </w:p>
        </w:tc>
      </w:tr>
      <w:tr w:rsidR="00960FD5" w:rsidRPr="00A00652" w14:paraId="7F5F085B"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E722E" w14:textId="4F965044" w:rsidR="00960FD5" w:rsidRPr="00A00652" w:rsidRDefault="006749ED">
            <w:pPr>
              <w:pStyle w:val="Agency-body-text-report"/>
              <w:rPr>
                <w:b/>
              </w:rPr>
            </w:pPr>
            <w:r w:rsidRPr="00A00652">
              <w:rPr>
                <w:b/>
              </w:rPr>
              <w:t>Total ave</w:t>
            </w:r>
            <w:r w:rsidR="00960FD5" w:rsidRPr="00A00652">
              <w:rPr>
                <w:b/>
              </w:rPr>
              <w:t>rage for the 16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F2B8B" w14:textId="77777777" w:rsidR="00960FD5" w:rsidRPr="00A00652" w:rsidRDefault="00960FD5">
            <w:pPr>
              <w:pStyle w:val="Agency-body-text-report"/>
              <w:jc w:val="center"/>
              <w:rPr>
                <w:b/>
              </w:rPr>
            </w:pPr>
            <w:r w:rsidRPr="00A00652">
              <w:rPr>
                <w:b/>
              </w:rPr>
              <w:t>27.89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8675B8" w14:textId="77777777" w:rsidR="00960FD5" w:rsidRPr="00A00652" w:rsidRDefault="00960FD5">
            <w:pPr>
              <w:pStyle w:val="Agency-body-text-report"/>
              <w:jc w:val="center"/>
              <w:rPr>
                <w:b/>
              </w:rPr>
            </w:pPr>
            <w:r w:rsidRPr="00A00652">
              <w:rPr>
                <w:b/>
              </w:rPr>
              <w:t>15.24</w:t>
            </w:r>
          </w:p>
        </w:tc>
      </w:tr>
    </w:tbl>
    <w:p w14:paraId="20125B90" w14:textId="54921B5E" w:rsidR="006946D6" w:rsidRPr="00A00652" w:rsidRDefault="001319EA" w:rsidP="00FF6F01">
      <w:pPr>
        <w:pStyle w:val="Agency-caption-report"/>
        <w:keepNext/>
      </w:pPr>
      <w:bookmarkStart w:id="261" w:name="_Toc492296596"/>
      <w:r w:rsidRPr="00A00652">
        <w:lastRenderedPageBreak/>
        <w:t xml:space="preserve">Table </w:t>
      </w:r>
      <w:r w:rsidRPr="00A00652">
        <w:fldChar w:fldCharType="begin"/>
      </w:r>
      <w:r w:rsidRPr="00A00652">
        <w:instrText xml:space="preserve"> SEQ Table \* ARABIC </w:instrText>
      </w:r>
      <w:r w:rsidRPr="00A00652">
        <w:fldChar w:fldCharType="separate"/>
      </w:r>
      <w:r w:rsidRPr="00A00652">
        <w:t>35</w:t>
      </w:r>
      <w:r w:rsidRPr="00A00652">
        <w:fldChar w:fldCharType="end"/>
      </w:r>
      <w:r w:rsidR="006946D6" w:rsidRPr="00A00652">
        <w:t xml:space="preserve">. Data for </w:t>
      </w:r>
      <w:hyperlink w:anchor="Figure35" w:history="1">
        <w:r w:rsidR="006946D6" w:rsidRPr="00A00652">
          <w:rPr>
            <w:rStyle w:val="Hyperlink"/>
          </w:rPr>
          <w:t xml:space="preserve">Figure </w:t>
        </w:r>
        <w:r w:rsidR="0029039D" w:rsidRPr="00A00652">
          <w:rPr>
            <w:rStyle w:val="Hyperlink"/>
          </w:rPr>
          <w:t>35</w:t>
        </w:r>
      </w:hyperlink>
      <w:r w:rsidR="00DF2D83" w:rsidRPr="00A00652">
        <w:t>:</w:t>
      </w:r>
      <w:r w:rsidR="006946D6" w:rsidRPr="00A00652">
        <w:t xml:space="preserve"> ISCED breakdown of pupils with an official decision of SEN in fully separate educational settings, based on the population of pupils with an official decision of SEN (%)</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Country, ISCED 1 percentage, ISCED 2 percentage, &#10;Croatia&#10;3.02&#10;4.10&#10;Cyprus&#10;11.40&#10;6.71&#10;Czech Republic&#10;18.81&#10;24.90&#10;Denmark&#10;53.77&#10;42.77&#10;Estonia&#10;28.90&#10;24.99&#10;Finland&#10;38.33&#10;23.91&#10;France&#10;41.59&#10;7.00&#10;Hungary&#10;14.75&#10;23.34&#10;Iceland&#10;3.94&#10;3.94&#10;Ireland&#10;20.97&#10;8.44&#10;Latvia&#10;44.74&#10;26.12&#10;Lithuania&#10;3.87&#10;7.42&#10;Luxembourg&#10;22.92&#10;21.55&#10;Poland&#10;26.24&#10;25.07&#10;Portugal&#10;5.55&#10;1.87&#10;Slovakia&#10;24.46&#10;32.89&#10;Slovenia&#10;19.14&#10;5.36&#10;Spain&#10;14.76&#10;8.47&#10;Switzerland&#10;56.48&#10;43.52&#10;United Kingdom (Northern Ireland)&#10;20.70&#10;20.20&#10;United Kingdom (Scotland)&#10;4.48&#10;3.84&#10;United Kingdom (Wales)&#10;19.88&#10;29.84&#10;Total average for the 22 countries&#10;24.14&#10;15.41"/>
      </w:tblPr>
      <w:tblGrid>
        <w:gridCol w:w="3636"/>
        <w:gridCol w:w="2580"/>
        <w:gridCol w:w="2580"/>
      </w:tblGrid>
      <w:tr w:rsidR="00960FD5" w:rsidRPr="00A00652" w14:paraId="13E03ABA" w14:textId="77777777" w:rsidTr="001B55C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09902" w14:textId="77777777" w:rsidR="00960FD5" w:rsidRPr="00A00652" w:rsidRDefault="00960FD5">
            <w:pPr>
              <w:pStyle w:val="Agency-body-text-report"/>
              <w:keepNext/>
              <w:spacing w:before="100" w:after="80"/>
              <w:jc w:val="center"/>
              <w:rPr>
                <w:b/>
              </w:rPr>
            </w:pPr>
            <w:r w:rsidRPr="00A00652">
              <w:rPr>
                <w:b/>
              </w:rPr>
              <w:t>Country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AA443" w14:textId="0430B6C0" w:rsidR="00960FD5" w:rsidRPr="00A00652" w:rsidRDefault="00960FD5">
            <w:pPr>
              <w:pStyle w:val="Agency-body-text-report"/>
              <w:keepNext/>
              <w:spacing w:before="100" w:after="80"/>
              <w:jc w:val="center"/>
              <w:rPr>
                <w:b/>
              </w:rPr>
            </w:pPr>
            <w:r w:rsidRPr="00A00652">
              <w:rPr>
                <w:b/>
              </w:rPr>
              <w:t>Percentage (%), ISCED</w:t>
            </w:r>
            <w:r w:rsidR="00547BC3" w:rsidRPr="00A00652">
              <w:rPr>
                <w:b/>
              </w:rPr>
              <w:t> </w:t>
            </w:r>
            <w:r w:rsidRPr="00A00652">
              <w:rPr>
                <w:b/>
              </w:rPr>
              <w:t>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C8391" w14:textId="5BDF8FCE" w:rsidR="00960FD5" w:rsidRPr="00A00652" w:rsidRDefault="00960FD5">
            <w:pPr>
              <w:pStyle w:val="Agency-body-text-report"/>
              <w:keepNext/>
              <w:spacing w:before="100" w:after="80"/>
              <w:jc w:val="center"/>
              <w:rPr>
                <w:b/>
              </w:rPr>
            </w:pPr>
            <w:r w:rsidRPr="00A00652">
              <w:rPr>
                <w:b/>
              </w:rPr>
              <w:t>Percentage (%), ISCED</w:t>
            </w:r>
            <w:r w:rsidR="00547BC3" w:rsidRPr="00A00652">
              <w:rPr>
                <w:b/>
              </w:rPr>
              <w:t> </w:t>
            </w:r>
            <w:r w:rsidRPr="00A00652">
              <w:rPr>
                <w:b/>
              </w:rPr>
              <w:t>2</w:t>
            </w:r>
          </w:p>
        </w:tc>
      </w:tr>
      <w:tr w:rsidR="00960FD5" w:rsidRPr="00A00652" w14:paraId="667D59D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9BE86" w14:textId="77777777" w:rsidR="00960FD5" w:rsidRPr="00A00652" w:rsidRDefault="00960FD5">
            <w:pPr>
              <w:pStyle w:val="Agency-body-text-report"/>
              <w:keepNext/>
              <w:spacing w:before="100" w:after="80"/>
            </w:pPr>
            <w:r w:rsidRPr="00A00652">
              <w:t>Croatia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EE30F" w14:textId="77777777" w:rsidR="00960FD5" w:rsidRPr="00A00652" w:rsidRDefault="00960FD5">
            <w:pPr>
              <w:pStyle w:val="Agency-body-text-report"/>
              <w:keepNext/>
              <w:spacing w:before="100" w:after="80"/>
              <w:jc w:val="center"/>
            </w:pPr>
            <w:r w:rsidRPr="00A00652">
              <w:t>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9A21F" w14:textId="77777777" w:rsidR="00960FD5" w:rsidRPr="00A00652" w:rsidRDefault="00960FD5">
            <w:pPr>
              <w:pStyle w:val="Agency-body-text-report"/>
              <w:keepNext/>
              <w:spacing w:before="100" w:after="80"/>
              <w:jc w:val="center"/>
            </w:pPr>
            <w:r w:rsidRPr="00A00652">
              <w:t>4.10</w:t>
            </w:r>
          </w:p>
        </w:tc>
      </w:tr>
      <w:tr w:rsidR="00960FD5" w:rsidRPr="00A00652" w14:paraId="1E0ECC7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CCAD2" w14:textId="77777777" w:rsidR="00960FD5" w:rsidRPr="00A00652" w:rsidRDefault="00960FD5" w:rsidP="009732B8">
            <w:pPr>
              <w:pStyle w:val="Agency-body-text-report"/>
              <w:keepNext/>
              <w:spacing w:before="100" w:after="80"/>
            </w:pPr>
            <w:r w:rsidRPr="00A00652">
              <w:t>Cyprus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DD732" w14:textId="77777777" w:rsidR="00960FD5" w:rsidRPr="00A00652" w:rsidRDefault="00960FD5">
            <w:pPr>
              <w:pStyle w:val="Agency-body-text-report"/>
              <w:spacing w:before="100" w:after="80"/>
              <w:jc w:val="center"/>
            </w:pPr>
            <w:r w:rsidRPr="00A00652">
              <w:t>11.40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56B37" w14:textId="77777777" w:rsidR="00960FD5" w:rsidRPr="00A00652" w:rsidRDefault="00960FD5">
            <w:pPr>
              <w:pStyle w:val="Agency-body-text-report"/>
              <w:spacing w:before="100" w:after="80"/>
              <w:jc w:val="center"/>
            </w:pPr>
            <w:r w:rsidRPr="00A00652">
              <w:t>6.71</w:t>
            </w:r>
          </w:p>
        </w:tc>
      </w:tr>
      <w:tr w:rsidR="00960FD5" w:rsidRPr="00A00652" w14:paraId="021EFAAA"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C79108" w14:textId="2A9CCA8C" w:rsidR="00960FD5" w:rsidRPr="00A00652" w:rsidRDefault="0032665B">
            <w:pPr>
              <w:pStyle w:val="Agency-body-text-report"/>
              <w:spacing w:before="100" w:after="80"/>
            </w:pPr>
            <w:r w:rsidRPr="00A00652">
              <w:t>Czech Republic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3AD88" w14:textId="77777777" w:rsidR="00960FD5" w:rsidRPr="00A00652" w:rsidRDefault="00960FD5">
            <w:pPr>
              <w:pStyle w:val="Agency-body-text-report"/>
              <w:spacing w:before="100" w:after="80"/>
              <w:jc w:val="center"/>
            </w:pPr>
            <w:r w:rsidRPr="00A00652">
              <w:t>18.81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51B24" w14:textId="77777777" w:rsidR="00960FD5" w:rsidRPr="00A00652" w:rsidRDefault="00960FD5">
            <w:pPr>
              <w:pStyle w:val="Agency-body-text-report"/>
              <w:spacing w:before="100" w:after="80"/>
              <w:jc w:val="center"/>
            </w:pPr>
            <w:r w:rsidRPr="00A00652">
              <w:t>24.90</w:t>
            </w:r>
          </w:p>
        </w:tc>
      </w:tr>
      <w:tr w:rsidR="00960FD5" w:rsidRPr="00A00652" w14:paraId="71255AE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30347" w14:textId="77777777" w:rsidR="00960FD5" w:rsidRPr="00A00652" w:rsidRDefault="00960FD5">
            <w:pPr>
              <w:pStyle w:val="Agency-body-text-report"/>
              <w:spacing w:before="100" w:after="80"/>
            </w:pPr>
            <w:r w:rsidRPr="00A00652">
              <w:t>Denmark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1AB7D" w14:textId="77777777" w:rsidR="00960FD5" w:rsidRPr="00A00652" w:rsidRDefault="00960FD5">
            <w:pPr>
              <w:pStyle w:val="Agency-body-text-report"/>
              <w:spacing w:before="100" w:after="80"/>
              <w:jc w:val="center"/>
            </w:pPr>
            <w:r w:rsidRPr="00A00652">
              <w:t>53.77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CAC28" w14:textId="77777777" w:rsidR="00960FD5" w:rsidRPr="00A00652" w:rsidRDefault="00960FD5">
            <w:pPr>
              <w:pStyle w:val="Agency-body-text-report"/>
              <w:spacing w:before="100" w:after="80"/>
              <w:jc w:val="center"/>
            </w:pPr>
            <w:r w:rsidRPr="00A00652">
              <w:t>42.77</w:t>
            </w:r>
          </w:p>
        </w:tc>
      </w:tr>
      <w:tr w:rsidR="00960FD5" w:rsidRPr="00A00652" w14:paraId="5710044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CA6EF" w14:textId="77777777" w:rsidR="00960FD5" w:rsidRPr="00A00652" w:rsidRDefault="00960FD5">
            <w:pPr>
              <w:pStyle w:val="Agency-body-text-report"/>
              <w:spacing w:before="100" w:after="80"/>
            </w:pPr>
            <w:r w:rsidRPr="00A00652">
              <w:t>Estonia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CEB08" w14:textId="77777777" w:rsidR="00960FD5" w:rsidRPr="00A00652" w:rsidRDefault="00960FD5">
            <w:pPr>
              <w:pStyle w:val="Agency-body-text-report"/>
              <w:spacing w:before="100" w:after="80"/>
              <w:jc w:val="center"/>
            </w:pPr>
            <w:r w:rsidRPr="00A00652">
              <w:t>28.90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13AF7" w14:textId="77777777" w:rsidR="00960FD5" w:rsidRPr="00A00652" w:rsidRDefault="00960FD5">
            <w:pPr>
              <w:pStyle w:val="Agency-body-text-report"/>
              <w:spacing w:before="100" w:after="80"/>
              <w:jc w:val="center"/>
            </w:pPr>
            <w:r w:rsidRPr="00A00652">
              <w:t>24.99</w:t>
            </w:r>
          </w:p>
        </w:tc>
      </w:tr>
      <w:tr w:rsidR="00960FD5" w:rsidRPr="00A00652" w14:paraId="22E70310"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7FF906" w14:textId="77777777" w:rsidR="00960FD5" w:rsidRPr="00A00652" w:rsidRDefault="00960FD5">
            <w:pPr>
              <w:pStyle w:val="Agency-body-text-report"/>
              <w:spacing w:before="100" w:after="80"/>
            </w:pPr>
            <w:r w:rsidRPr="00A00652">
              <w:t>Finland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8112A0" w14:textId="77777777" w:rsidR="00960FD5" w:rsidRPr="00A00652" w:rsidRDefault="00960FD5">
            <w:pPr>
              <w:pStyle w:val="Agency-body-text-report"/>
              <w:spacing w:before="100" w:after="80"/>
              <w:jc w:val="center"/>
            </w:pPr>
            <w:r w:rsidRPr="00A00652">
              <w:t>38.33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46DDA" w14:textId="77777777" w:rsidR="00960FD5" w:rsidRPr="00A00652" w:rsidRDefault="00960FD5">
            <w:pPr>
              <w:pStyle w:val="Agency-body-text-report"/>
              <w:spacing w:before="100" w:after="80"/>
              <w:jc w:val="center"/>
            </w:pPr>
            <w:r w:rsidRPr="00A00652">
              <w:t>23.91</w:t>
            </w:r>
          </w:p>
        </w:tc>
      </w:tr>
      <w:tr w:rsidR="00960FD5" w:rsidRPr="00A00652" w14:paraId="678A963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D3F80" w14:textId="77777777" w:rsidR="00960FD5" w:rsidRPr="00A00652" w:rsidRDefault="00960FD5">
            <w:pPr>
              <w:pStyle w:val="Agency-body-text-report"/>
              <w:spacing w:before="100" w:after="80"/>
            </w:pPr>
            <w:r w:rsidRPr="00A00652">
              <w:t>France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9DE4D" w14:textId="77777777" w:rsidR="00960FD5" w:rsidRPr="00A00652" w:rsidRDefault="00960FD5">
            <w:pPr>
              <w:pStyle w:val="Agency-body-text-report"/>
              <w:spacing w:before="100" w:after="80"/>
              <w:jc w:val="center"/>
            </w:pPr>
            <w:r w:rsidRPr="00A00652">
              <w:t>41.59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4210C8" w14:textId="77777777" w:rsidR="00960FD5" w:rsidRPr="00A00652" w:rsidRDefault="00960FD5">
            <w:pPr>
              <w:pStyle w:val="Agency-body-text-report"/>
              <w:spacing w:before="100" w:after="80"/>
              <w:jc w:val="center"/>
            </w:pPr>
            <w:r w:rsidRPr="00A00652">
              <w:t>7.00</w:t>
            </w:r>
          </w:p>
        </w:tc>
      </w:tr>
      <w:tr w:rsidR="00960FD5" w:rsidRPr="00A00652" w14:paraId="283A18DE"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B14905" w14:textId="77777777" w:rsidR="00960FD5" w:rsidRPr="00A00652" w:rsidRDefault="00960FD5">
            <w:pPr>
              <w:pStyle w:val="Agency-body-text-report"/>
              <w:spacing w:before="100" w:after="80"/>
            </w:pPr>
            <w:r w:rsidRPr="00A00652">
              <w:t>Hungary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B0F86" w14:textId="77777777" w:rsidR="00960FD5" w:rsidRPr="00A00652" w:rsidRDefault="00960FD5">
            <w:pPr>
              <w:pStyle w:val="Agency-body-text-report"/>
              <w:spacing w:before="100" w:after="80"/>
              <w:jc w:val="center"/>
            </w:pPr>
            <w:r w:rsidRPr="00A00652">
              <w:t>14.75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F3ED3" w14:textId="77777777" w:rsidR="00960FD5" w:rsidRPr="00A00652" w:rsidRDefault="00960FD5">
            <w:pPr>
              <w:pStyle w:val="Agency-body-text-report"/>
              <w:spacing w:before="100" w:after="80"/>
              <w:jc w:val="center"/>
            </w:pPr>
            <w:r w:rsidRPr="00A00652">
              <w:t>23.34</w:t>
            </w:r>
          </w:p>
        </w:tc>
      </w:tr>
      <w:tr w:rsidR="00960FD5" w:rsidRPr="00A00652" w14:paraId="4C4637A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8CBFF" w14:textId="77777777" w:rsidR="00960FD5" w:rsidRPr="00A00652" w:rsidRDefault="00960FD5">
            <w:pPr>
              <w:pStyle w:val="Agency-body-text-report"/>
              <w:spacing w:before="100" w:after="80"/>
            </w:pPr>
            <w:r w:rsidRPr="00A00652">
              <w:t>Iceland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6DD30" w14:textId="77777777" w:rsidR="00960FD5" w:rsidRPr="00A00652" w:rsidRDefault="00960FD5">
            <w:pPr>
              <w:pStyle w:val="Agency-body-text-report"/>
              <w:spacing w:before="100" w:after="80"/>
              <w:jc w:val="center"/>
            </w:pPr>
            <w:r w:rsidRPr="00A00652">
              <w:t>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05554" w14:textId="77777777" w:rsidR="00960FD5" w:rsidRPr="00A00652" w:rsidRDefault="00960FD5">
            <w:pPr>
              <w:pStyle w:val="Agency-body-text-report"/>
              <w:spacing w:before="100" w:after="80"/>
              <w:jc w:val="center"/>
            </w:pPr>
            <w:r w:rsidRPr="00A00652">
              <w:t>3.94</w:t>
            </w:r>
          </w:p>
        </w:tc>
      </w:tr>
      <w:tr w:rsidR="00960FD5" w:rsidRPr="00A00652" w14:paraId="2FD7C76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1EE17" w14:textId="77777777" w:rsidR="00960FD5" w:rsidRPr="00A00652" w:rsidRDefault="00960FD5">
            <w:pPr>
              <w:pStyle w:val="Agency-body-text-report"/>
              <w:spacing w:before="100" w:after="80"/>
            </w:pPr>
            <w:r w:rsidRPr="00A00652">
              <w:t>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7BBD3" w14:textId="77777777" w:rsidR="00960FD5" w:rsidRPr="00A00652" w:rsidRDefault="00960FD5">
            <w:pPr>
              <w:pStyle w:val="Agency-body-text-report"/>
              <w:spacing w:before="100" w:after="80"/>
              <w:jc w:val="center"/>
            </w:pPr>
            <w:r w:rsidRPr="00A00652">
              <w:t>20.97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D74D5" w14:textId="77777777" w:rsidR="00960FD5" w:rsidRPr="00A00652" w:rsidRDefault="00960FD5">
            <w:pPr>
              <w:pStyle w:val="Agency-body-text-report"/>
              <w:spacing w:before="100" w:after="80"/>
              <w:jc w:val="center"/>
            </w:pPr>
            <w:r w:rsidRPr="00A00652">
              <w:t>8.44</w:t>
            </w:r>
          </w:p>
        </w:tc>
      </w:tr>
      <w:tr w:rsidR="00960FD5" w:rsidRPr="00A00652" w14:paraId="6413D1F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A7558" w14:textId="77777777" w:rsidR="00960FD5" w:rsidRPr="00A00652" w:rsidRDefault="00960FD5">
            <w:pPr>
              <w:pStyle w:val="Agency-body-text-report"/>
              <w:spacing w:before="100" w:after="80"/>
            </w:pPr>
            <w:r w:rsidRPr="00A00652">
              <w:t>Latvia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447528" w14:textId="77777777" w:rsidR="00960FD5" w:rsidRPr="00A00652" w:rsidRDefault="00960FD5">
            <w:pPr>
              <w:pStyle w:val="Agency-body-text-report"/>
              <w:spacing w:before="100" w:after="80"/>
              <w:jc w:val="center"/>
            </w:pPr>
            <w:r w:rsidRPr="00A00652">
              <w:t>44.74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F3E3E" w14:textId="77777777" w:rsidR="00960FD5" w:rsidRPr="00A00652" w:rsidRDefault="00960FD5">
            <w:pPr>
              <w:pStyle w:val="Agency-body-text-report"/>
              <w:spacing w:before="100" w:after="80"/>
              <w:jc w:val="center"/>
            </w:pPr>
            <w:r w:rsidRPr="00A00652">
              <w:t>26.12</w:t>
            </w:r>
          </w:p>
        </w:tc>
      </w:tr>
      <w:tr w:rsidR="00960FD5" w:rsidRPr="00A00652" w14:paraId="226AD9D3"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C1F0B" w14:textId="77777777" w:rsidR="00960FD5" w:rsidRPr="00A00652" w:rsidRDefault="00960FD5">
            <w:pPr>
              <w:pStyle w:val="Agency-body-text-report"/>
              <w:spacing w:before="100" w:after="80"/>
            </w:pPr>
            <w:r w:rsidRPr="00A00652">
              <w:t>Lithuania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FC90E" w14:textId="77777777" w:rsidR="00960FD5" w:rsidRPr="00A00652" w:rsidRDefault="00960FD5">
            <w:pPr>
              <w:pStyle w:val="Agency-body-text-report"/>
              <w:spacing w:before="100" w:after="80"/>
              <w:jc w:val="center"/>
            </w:pPr>
            <w:r w:rsidRPr="00A00652">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0F2AE" w14:textId="77777777" w:rsidR="00960FD5" w:rsidRPr="00A00652" w:rsidRDefault="00960FD5">
            <w:pPr>
              <w:pStyle w:val="Agency-body-text-report"/>
              <w:spacing w:before="100" w:after="80"/>
              <w:jc w:val="center"/>
            </w:pPr>
            <w:r w:rsidRPr="00A00652">
              <w:t>7.42</w:t>
            </w:r>
          </w:p>
        </w:tc>
      </w:tr>
      <w:tr w:rsidR="00960FD5" w:rsidRPr="00A00652" w14:paraId="4B78FBB4"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33A9B" w14:textId="77777777" w:rsidR="00960FD5" w:rsidRPr="00A00652" w:rsidRDefault="00960FD5">
            <w:pPr>
              <w:pStyle w:val="Agency-body-text-report"/>
              <w:spacing w:before="100" w:after="80"/>
            </w:pPr>
            <w:r w:rsidRPr="00A00652">
              <w:t>Luxembourg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C4D09" w14:textId="77777777" w:rsidR="00960FD5" w:rsidRPr="00A00652" w:rsidRDefault="00960FD5">
            <w:pPr>
              <w:pStyle w:val="Agency-body-text-report"/>
              <w:spacing w:before="100" w:after="80"/>
              <w:jc w:val="center"/>
            </w:pPr>
            <w:r w:rsidRPr="00A00652">
              <w:t>22.92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42E81" w14:textId="77777777" w:rsidR="00960FD5" w:rsidRPr="00A00652" w:rsidRDefault="00960FD5">
            <w:pPr>
              <w:pStyle w:val="Agency-body-text-report"/>
              <w:spacing w:before="100" w:after="80"/>
              <w:jc w:val="center"/>
            </w:pPr>
            <w:r w:rsidRPr="00A00652">
              <w:t>21.55</w:t>
            </w:r>
          </w:p>
        </w:tc>
      </w:tr>
      <w:tr w:rsidR="00960FD5" w:rsidRPr="00A00652" w14:paraId="256DB7E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D175B" w14:textId="77777777" w:rsidR="00960FD5" w:rsidRPr="00A00652" w:rsidRDefault="00960FD5">
            <w:pPr>
              <w:pStyle w:val="Agency-body-text-report"/>
              <w:spacing w:before="100" w:after="80"/>
            </w:pPr>
            <w:r w:rsidRPr="00A00652">
              <w:t>Poland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5FEA3" w14:textId="77777777" w:rsidR="00960FD5" w:rsidRPr="00A00652" w:rsidRDefault="00960FD5">
            <w:pPr>
              <w:pStyle w:val="Agency-body-text-report"/>
              <w:spacing w:before="100" w:after="80"/>
              <w:jc w:val="center"/>
            </w:pPr>
            <w:r w:rsidRPr="00A00652">
              <w:t>26.24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6815E" w14:textId="77777777" w:rsidR="00960FD5" w:rsidRPr="00A00652" w:rsidRDefault="00960FD5">
            <w:pPr>
              <w:pStyle w:val="Agency-body-text-report"/>
              <w:spacing w:before="100" w:after="80"/>
              <w:jc w:val="center"/>
            </w:pPr>
            <w:r w:rsidRPr="00A00652">
              <w:t>25.07</w:t>
            </w:r>
          </w:p>
        </w:tc>
      </w:tr>
      <w:tr w:rsidR="00960FD5" w:rsidRPr="00A00652" w14:paraId="6C060D8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61BEB" w14:textId="77777777" w:rsidR="00960FD5" w:rsidRPr="00A00652" w:rsidRDefault="00960FD5">
            <w:pPr>
              <w:pStyle w:val="Agency-body-text-report"/>
              <w:spacing w:before="100" w:after="80"/>
            </w:pPr>
            <w:r w:rsidRPr="00A00652">
              <w:t>Portugal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A0D3F" w14:textId="77777777" w:rsidR="00960FD5" w:rsidRPr="00A00652" w:rsidRDefault="00960FD5">
            <w:pPr>
              <w:pStyle w:val="Agency-body-text-report"/>
              <w:spacing w:before="100" w:after="80"/>
              <w:jc w:val="center"/>
            </w:pPr>
            <w:r w:rsidRPr="00A00652">
              <w:t>5.55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ADB91" w14:textId="77777777" w:rsidR="00960FD5" w:rsidRPr="00A00652" w:rsidRDefault="00960FD5">
            <w:pPr>
              <w:pStyle w:val="Agency-body-text-report"/>
              <w:spacing w:before="100" w:after="80"/>
              <w:jc w:val="center"/>
            </w:pPr>
            <w:r w:rsidRPr="00A00652">
              <w:t>1.87</w:t>
            </w:r>
          </w:p>
        </w:tc>
      </w:tr>
      <w:tr w:rsidR="00960FD5" w:rsidRPr="00A00652" w14:paraId="3451543D"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31685" w14:textId="77777777" w:rsidR="00960FD5" w:rsidRPr="00A00652" w:rsidRDefault="00960FD5">
            <w:pPr>
              <w:pStyle w:val="Agency-body-text-report"/>
              <w:spacing w:before="100" w:after="80"/>
            </w:pPr>
            <w:r w:rsidRPr="00A00652">
              <w:t>Slovakia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3B1A1" w14:textId="77777777" w:rsidR="00960FD5" w:rsidRPr="00A00652" w:rsidRDefault="00960FD5">
            <w:pPr>
              <w:pStyle w:val="Agency-body-text-report"/>
              <w:spacing w:before="100" w:after="80"/>
              <w:jc w:val="center"/>
            </w:pPr>
            <w:r w:rsidRPr="00A00652">
              <w:t>24.46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221A3" w14:textId="77777777" w:rsidR="00960FD5" w:rsidRPr="00A00652" w:rsidRDefault="00960FD5">
            <w:pPr>
              <w:pStyle w:val="Agency-body-text-report"/>
              <w:spacing w:before="100" w:after="80"/>
              <w:jc w:val="center"/>
            </w:pPr>
            <w:r w:rsidRPr="00A00652">
              <w:t>32.89</w:t>
            </w:r>
          </w:p>
        </w:tc>
      </w:tr>
      <w:tr w:rsidR="00960FD5" w:rsidRPr="00A00652" w14:paraId="7CD08808"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1982E6" w14:textId="77777777" w:rsidR="00960FD5" w:rsidRPr="00A00652" w:rsidRDefault="00960FD5">
            <w:pPr>
              <w:pStyle w:val="Agency-body-text-report"/>
              <w:spacing w:before="100" w:after="80"/>
            </w:pPr>
            <w:r w:rsidRPr="00A00652">
              <w:t>Slovenia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F8A20" w14:textId="77777777" w:rsidR="00960FD5" w:rsidRPr="00A00652" w:rsidRDefault="00960FD5">
            <w:pPr>
              <w:pStyle w:val="Agency-body-text-report"/>
              <w:spacing w:before="100" w:after="80"/>
              <w:jc w:val="center"/>
            </w:pPr>
            <w:r w:rsidRPr="00A00652">
              <w:t>19.14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29590" w14:textId="77777777" w:rsidR="00960FD5" w:rsidRPr="00A00652" w:rsidRDefault="00960FD5">
            <w:pPr>
              <w:pStyle w:val="Agency-body-text-report"/>
              <w:spacing w:before="100" w:after="80"/>
              <w:jc w:val="center"/>
            </w:pPr>
            <w:r w:rsidRPr="00A00652">
              <w:t>5.36</w:t>
            </w:r>
          </w:p>
        </w:tc>
      </w:tr>
      <w:tr w:rsidR="00960FD5" w:rsidRPr="00A00652" w14:paraId="137DE1A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F9496" w14:textId="77777777" w:rsidR="00960FD5" w:rsidRPr="00A00652" w:rsidRDefault="00960FD5">
            <w:pPr>
              <w:pStyle w:val="Agency-body-text-report"/>
              <w:spacing w:before="100" w:after="80"/>
            </w:pPr>
            <w:r w:rsidRPr="00A00652">
              <w:t>Spain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43E18" w14:textId="77777777" w:rsidR="00960FD5" w:rsidRPr="00A00652" w:rsidRDefault="00960FD5">
            <w:pPr>
              <w:pStyle w:val="Agency-body-text-report"/>
              <w:spacing w:before="100" w:after="80"/>
              <w:jc w:val="center"/>
            </w:pPr>
            <w:r w:rsidRPr="00A00652">
              <w:t>14.76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FF055F" w14:textId="77777777" w:rsidR="00960FD5" w:rsidRPr="00A00652" w:rsidRDefault="00960FD5">
            <w:pPr>
              <w:pStyle w:val="Agency-body-text-report"/>
              <w:spacing w:before="100" w:after="80"/>
              <w:jc w:val="center"/>
            </w:pPr>
            <w:r w:rsidRPr="00A00652">
              <w:t>8.47</w:t>
            </w:r>
          </w:p>
        </w:tc>
      </w:tr>
      <w:tr w:rsidR="00960FD5" w:rsidRPr="00A00652" w14:paraId="42B37522"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6C332" w14:textId="77777777" w:rsidR="00960FD5" w:rsidRPr="00A00652" w:rsidRDefault="00960FD5">
            <w:pPr>
              <w:pStyle w:val="Agency-body-text-report"/>
              <w:spacing w:before="100" w:after="80"/>
            </w:pPr>
            <w:r w:rsidRPr="00A00652">
              <w:t>Switzerland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B34D9" w14:textId="77777777" w:rsidR="00960FD5" w:rsidRPr="00A00652" w:rsidRDefault="00960FD5">
            <w:pPr>
              <w:pStyle w:val="Agency-body-text-report"/>
              <w:spacing w:before="100" w:after="80"/>
              <w:jc w:val="center"/>
            </w:pPr>
            <w:r w:rsidRPr="00A00652">
              <w:t>56.48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740F4" w14:textId="77777777" w:rsidR="00960FD5" w:rsidRPr="00A00652" w:rsidRDefault="00960FD5">
            <w:pPr>
              <w:pStyle w:val="Agency-body-text-report"/>
              <w:spacing w:before="100" w:after="80"/>
              <w:jc w:val="center"/>
            </w:pPr>
            <w:r w:rsidRPr="00A00652">
              <w:t>43.52</w:t>
            </w:r>
          </w:p>
        </w:tc>
      </w:tr>
      <w:tr w:rsidR="00960FD5" w:rsidRPr="00A00652" w14:paraId="6C3E0467"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15E6F" w14:textId="65FB7BA8" w:rsidR="00960FD5" w:rsidRPr="00A00652" w:rsidRDefault="00DD7189">
            <w:pPr>
              <w:pStyle w:val="Agency-body-text-report"/>
              <w:spacing w:before="100" w:after="80"/>
            </w:pPr>
            <w:r w:rsidRPr="00A00652">
              <w:t>United Kingdom</w:t>
            </w:r>
            <w:r w:rsidR="0032665B" w:rsidRPr="00A00652">
              <w:t xml:space="preserve"> (Northern Ireland)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0BFC3" w14:textId="77777777" w:rsidR="00960FD5" w:rsidRPr="00A00652" w:rsidRDefault="00960FD5">
            <w:pPr>
              <w:pStyle w:val="Agency-body-text-report"/>
              <w:spacing w:before="100" w:after="80"/>
              <w:jc w:val="center"/>
            </w:pPr>
            <w:r w:rsidRPr="00A00652">
              <w:t>20.70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96400" w14:textId="77777777" w:rsidR="00960FD5" w:rsidRPr="00A00652" w:rsidRDefault="00960FD5">
            <w:pPr>
              <w:pStyle w:val="Agency-body-text-report"/>
              <w:spacing w:before="100" w:after="80"/>
              <w:jc w:val="center"/>
            </w:pPr>
            <w:r w:rsidRPr="00A00652">
              <w:t>20.20</w:t>
            </w:r>
          </w:p>
        </w:tc>
      </w:tr>
      <w:tr w:rsidR="00960FD5" w:rsidRPr="00A00652" w14:paraId="6EBE6B0F"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3BCA4C" w14:textId="2249ADF7" w:rsidR="00960FD5" w:rsidRPr="00A00652" w:rsidRDefault="00DD7189">
            <w:pPr>
              <w:pStyle w:val="Agency-body-text-report"/>
              <w:spacing w:before="100" w:after="80"/>
            </w:pPr>
            <w:r w:rsidRPr="00A00652">
              <w:t>United Kingdom</w:t>
            </w:r>
            <w:r w:rsidR="00C51D7A" w:rsidRPr="00A00652">
              <w:t xml:space="preserve"> (Scotland)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C8838" w14:textId="77777777" w:rsidR="00960FD5" w:rsidRPr="00A00652" w:rsidRDefault="00960FD5">
            <w:pPr>
              <w:pStyle w:val="Agency-body-text-report"/>
              <w:spacing w:before="100" w:after="80"/>
              <w:jc w:val="center"/>
            </w:pPr>
            <w:r w:rsidRPr="00A00652">
              <w:t>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2B88A" w14:textId="77777777" w:rsidR="00960FD5" w:rsidRPr="00A00652" w:rsidRDefault="00960FD5">
            <w:pPr>
              <w:pStyle w:val="Agency-body-text-report"/>
              <w:spacing w:before="100" w:after="80"/>
              <w:jc w:val="center"/>
            </w:pPr>
            <w:r w:rsidRPr="00A00652">
              <w:t>3.84</w:t>
            </w:r>
          </w:p>
        </w:tc>
      </w:tr>
      <w:tr w:rsidR="00960FD5" w:rsidRPr="00A00652" w14:paraId="27872E61"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E11FE" w14:textId="42E57BA6" w:rsidR="00960FD5" w:rsidRPr="00A00652" w:rsidRDefault="00DD7189">
            <w:pPr>
              <w:pStyle w:val="Agency-body-text-report"/>
              <w:spacing w:before="100" w:after="80"/>
            </w:pPr>
            <w:r w:rsidRPr="00A00652">
              <w:t>United Kingdom</w:t>
            </w:r>
            <w:r w:rsidR="00C51D7A" w:rsidRPr="00A00652">
              <w:t xml:space="preserve"> (Wales)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4F459" w14:textId="77777777" w:rsidR="00960FD5" w:rsidRPr="00A00652" w:rsidRDefault="00960FD5">
            <w:pPr>
              <w:pStyle w:val="Agency-body-text-report"/>
              <w:spacing w:before="100" w:after="80"/>
              <w:jc w:val="center"/>
            </w:pPr>
            <w:r w:rsidRPr="00A00652">
              <w:t>19.88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EC136" w14:textId="77777777" w:rsidR="00960FD5" w:rsidRPr="00A00652" w:rsidRDefault="00960FD5">
            <w:pPr>
              <w:pStyle w:val="Agency-body-text-report"/>
              <w:spacing w:before="100" w:after="80"/>
              <w:jc w:val="center"/>
            </w:pPr>
            <w:r w:rsidRPr="00A00652">
              <w:t>29.84</w:t>
            </w:r>
          </w:p>
        </w:tc>
      </w:tr>
      <w:tr w:rsidR="00960FD5" w:rsidRPr="00A00652" w14:paraId="452E9269" w14:textId="77777777" w:rsidTr="001B55C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AF916" w14:textId="78C55BF4" w:rsidR="00960FD5" w:rsidRPr="00A00652" w:rsidRDefault="006749ED">
            <w:pPr>
              <w:pStyle w:val="Agency-body-text-report"/>
              <w:spacing w:before="100" w:after="80"/>
              <w:rPr>
                <w:b/>
              </w:rPr>
            </w:pPr>
            <w:r w:rsidRPr="00A00652">
              <w:rPr>
                <w:b/>
              </w:rPr>
              <w:t>Total ave</w:t>
            </w:r>
            <w:r w:rsidR="00960FD5" w:rsidRPr="00A00652">
              <w:rPr>
                <w:b/>
              </w:rPr>
              <w:t>rage for the 22 countries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027D29" w14:textId="77777777" w:rsidR="00960FD5" w:rsidRPr="00A00652" w:rsidRDefault="00960FD5">
            <w:pPr>
              <w:pStyle w:val="Agency-body-text-report"/>
              <w:spacing w:before="100" w:after="80"/>
              <w:jc w:val="center"/>
              <w:rPr>
                <w:b/>
              </w:rPr>
            </w:pPr>
            <w:r w:rsidRPr="00A00652">
              <w:rPr>
                <w:b/>
              </w:rPr>
              <w:t>24.14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86245" w14:textId="77777777" w:rsidR="00960FD5" w:rsidRPr="00A00652" w:rsidRDefault="00960FD5">
            <w:pPr>
              <w:pStyle w:val="Agency-body-text-report"/>
              <w:spacing w:before="100" w:after="80"/>
              <w:jc w:val="center"/>
              <w:rPr>
                <w:b/>
              </w:rPr>
            </w:pPr>
            <w:r w:rsidRPr="00A00652">
              <w:rPr>
                <w:b/>
              </w:rPr>
              <w:t>15.41</w:t>
            </w:r>
          </w:p>
        </w:tc>
      </w:tr>
      <w:bookmarkEnd w:id="0"/>
      <w:bookmarkEnd w:id="1"/>
    </w:tbl>
    <w:p w14:paraId="13D78C91" w14:textId="77777777" w:rsidR="00CB13E4" w:rsidRPr="00A00652" w:rsidRDefault="00CB13E4" w:rsidP="00CB13E4">
      <w:pPr>
        <w:pStyle w:val="Agency-body-text-report"/>
      </w:pPr>
    </w:p>
    <w:sectPr w:rsidR="00CB13E4" w:rsidRPr="00A00652" w:rsidSect="00FF6F01">
      <w:headerReference w:type="even" r:id="rId69"/>
      <w:headerReference w:type="default" r:id="rId70"/>
      <w:footerReference w:type="even" r:id="rId71"/>
      <w:footerReference w:type="default" r:id="rId72"/>
      <w:pgSz w:w="11900" w:h="16820"/>
      <w:pgMar w:top="1134" w:right="1554" w:bottom="1276"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2063B" w14:textId="77777777" w:rsidR="007F7A2E" w:rsidRDefault="007F7A2E">
      <w:r>
        <w:separator/>
      </w:r>
    </w:p>
    <w:p w14:paraId="684600D7" w14:textId="77777777" w:rsidR="007F7A2E" w:rsidRDefault="007F7A2E"/>
    <w:p w14:paraId="609B1829" w14:textId="77777777" w:rsidR="007F7A2E" w:rsidRDefault="007F7A2E"/>
  </w:endnote>
  <w:endnote w:type="continuationSeparator" w:id="0">
    <w:p w14:paraId="0A37A2CF" w14:textId="77777777" w:rsidR="007F7A2E" w:rsidRDefault="007F7A2E">
      <w:r>
        <w:continuationSeparator/>
      </w:r>
    </w:p>
    <w:p w14:paraId="136DA629" w14:textId="77777777" w:rsidR="007F7A2E" w:rsidRDefault="007F7A2E"/>
    <w:p w14:paraId="708C26E4" w14:textId="77777777" w:rsidR="007F7A2E" w:rsidRDefault="007F7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D9E1" w14:textId="7357B644" w:rsidR="007F7A2E" w:rsidRPr="00AE6CBE" w:rsidRDefault="007F7A2E" w:rsidP="002B081C">
    <w:pPr>
      <w:framePr w:wrap="around" w:vAnchor="text" w:hAnchor="page" w:x="1662"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19253F">
      <w:rPr>
        <w:rFonts w:ascii="Calibri" w:hAnsi="Calibri"/>
        <w:noProof/>
        <w:color w:val="FFFFFF"/>
      </w:rPr>
      <w:t>2</w:t>
    </w:r>
    <w:r w:rsidRPr="00AE6CBE">
      <w:rPr>
        <w:rFonts w:ascii="Calibri" w:hAnsi="Calibri"/>
        <w:color w:val="FFFFFF"/>
      </w:rPr>
      <w:fldChar w:fldCharType="end"/>
    </w:r>
  </w:p>
  <w:p w14:paraId="134D6635" w14:textId="77777777" w:rsidR="007F7A2E" w:rsidRPr="00B4075B" w:rsidRDefault="007F7A2E" w:rsidP="00665DB6">
    <w:pPr>
      <w:pStyle w:val="Agency-footer-repor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1499F" w14:textId="67ADFA07" w:rsidR="007F7A2E" w:rsidRPr="008C2CF4" w:rsidRDefault="007F7A2E" w:rsidP="004454A8">
    <w:pPr>
      <w:framePr w:wrap="around" w:vAnchor="text" w:hAnchor="page" w:x="15112" w:y="1"/>
      <w:jc w:val="right"/>
      <w:rPr>
        <w:color w:val="FFFFFF" w:themeColor="background1"/>
      </w:rPr>
    </w:pPr>
    <w:r w:rsidRPr="008C2CF4">
      <w:rPr>
        <w:rFonts w:ascii="Calibri" w:hAnsi="Calibri"/>
        <w:color w:val="FFFFFF" w:themeColor="background1"/>
      </w:rPr>
      <w:fldChar w:fldCharType="begin"/>
    </w:r>
    <w:r w:rsidRPr="008C2CF4">
      <w:rPr>
        <w:rFonts w:ascii="Calibri" w:hAnsi="Calibri"/>
        <w:color w:val="FFFFFF" w:themeColor="background1"/>
      </w:rPr>
      <w:instrText xml:space="preserve">PAGE  </w:instrText>
    </w:r>
    <w:r w:rsidRPr="008C2CF4">
      <w:rPr>
        <w:rFonts w:ascii="Calibri" w:hAnsi="Calibri"/>
        <w:color w:val="FFFFFF" w:themeColor="background1"/>
      </w:rPr>
      <w:fldChar w:fldCharType="separate"/>
    </w:r>
    <w:r w:rsidR="0019253F">
      <w:rPr>
        <w:rFonts w:ascii="Calibri" w:hAnsi="Calibri"/>
        <w:noProof/>
        <w:color w:val="FFFFFF" w:themeColor="background1"/>
      </w:rPr>
      <w:t>3</w:t>
    </w:r>
    <w:r w:rsidRPr="008C2CF4">
      <w:rPr>
        <w:rFonts w:ascii="Calibri" w:hAnsi="Calibri"/>
        <w:color w:val="FFFFFF" w:themeColor="background1"/>
      </w:rPr>
      <w:fldChar w:fldCharType="end"/>
    </w:r>
  </w:p>
  <w:p w14:paraId="1A524B7B" w14:textId="5DD5FD4E" w:rsidR="007F7A2E" w:rsidRDefault="007F7A2E" w:rsidP="00CB2D60">
    <w:pPr>
      <w:pStyle w:val="Agency-footer-report"/>
    </w:pPr>
    <w:r>
      <w:rPr>
        <w:noProof/>
        <w:lang w:val="da-DK" w:eastAsia="da-DK"/>
      </w:rPr>
      <w:drawing>
        <wp:anchor distT="0" distB="0" distL="114300" distR="114300" simplePos="0" relativeHeight="251656704" behindDoc="1" locked="0" layoutInCell="1" allowOverlap="1" wp14:anchorId="6B84589B" wp14:editId="4F482DCA">
          <wp:simplePos x="0" y="0"/>
          <wp:positionH relativeFrom="column">
            <wp:align>right</wp:align>
          </wp:positionH>
          <wp:positionV relativeFrom="page">
            <wp:posOffset>6725285</wp:posOffset>
          </wp:positionV>
          <wp:extent cx="1627505" cy="259080"/>
          <wp:effectExtent l="0" t="0" r="0" b="0"/>
          <wp:wrapNone/>
          <wp:docPr id="124" name="Picture 22"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2014 Dataset Cross-Country Report</w:t>
    </w:r>
  </w:p>
  <w:p w14:paraId="622664AE" w14:textId="77777777" w:rsidR="007F7A2E" w:rsidRPr="007F1F89" w:rsidRDefault="007F7A2E" w:rsidP="00CB2D60">
    <w:pPr>
      <w:pStyle w:val="Agency-footer-repor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EC308" w14:textId="2930F931" w:rsidR="007F7A2E" w:rsidRPr="00AE6CBE" w:rsidRDefault="007F7A2E" w:rsidP="004454A8">
    <w:pPr>
      <w:framePr w:wrap="around" w:vAnchor="text" w:hAnchor="page" w:x="1504"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19253F">
      <w:rPr>
        <w:rFonts w:ascii="Calibri" w:hAnsi="Calibri"/>
        <w:noProof/>
        <w:color w:val="FFFFFF"/>
      </w:rPr>
      <w:t>4</w:t>
    </w:r>
    <w:r w:rsidRPr="00AE6CBE">
      <w:rPr>
        <w:rFonts w:ascii="Calibri" w:hAnsi="Calibri"/>
        <w:color w:val="FFFFFF"/>
      </w:rPr>
      <w:fldChar w:fldCharType="end"/>
    </w:r>
  </w:p>
  <w:p w14:paraId="038D144E" w14:textId="77777777" w:rsidR="007F7A2E" w:rsidRPr="00B4075B" w:rsidRDefault="007F7A2E" w:rsidP="00505C19">
    <w:pPr>
      <w:pStyle w:val="Agency-footer-report"/>
      <w:jc w:val="right"/>
    </w:pPr>
    <w:r w:rsidRPr="008B4AC7">
      <w:rPr>
        <w:position w:val="28"/>
      </w:rPr>
      <w:tab/>
    </w:r>
    <w:r>
      <w:t>European Agency Statistics on Inclusive Education</w:t>
    </w:r>
  </w:p>
  <w:p w14:paraId="56509454" w14:textId="77777777" w:rsidR="007F7A2E" w:rsidRPr="00B4075B" w:rsidRDefault="007F7A2E" w:rsidP="00665DB6">
    <w:pPr>
      <w:pStyle w:val="Agency-footer-report"/>
    </w:pPr>
    <w:r>
      <w:rPr>
        <w:noProof/>
        <w:lang w:val="da-DK" w:eastAsia="da-DK"/>
      </w:rPr>
      <w:drawing>
        <wp:anchor distT="0" distB="0" distL="114300" distR="114300" simplePos="0" relativeHeight="251672064" behindDoc="1" locked="0" layoutInCell="1" allowOverlap="1" wp14:anchorId="6C5749DB" wp14:editId="6BB9539D">
          <wp:simplePos x="0" y="0"/>
          <wp:positionH relativeFrom="column">
            <wp:align>left</wp:align>
          </wp:positionH>
          <wp:positionV relativeFrom="page">
            <wp:posOffset>6728460</wp:posOffset>
          </wp:positionV>
          <wp:extent cx="1624330" cy="259080"/>
          <wp:effectExtent l="0" t="0" r="1270" b="0"/>
          <wp:wrapNone/>
          <wp:docPr id="126"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259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C3556" w14:textId="0A03028D" w:rsidR="007F7A2E" w:rsidRPr="00AE6CBE" w:rsidRDefault="007F7A2E" w:rsidP="004454A8">
    <w:pPr>
      <w:framePr w:wrap="around" w:vAnchor="text" w:hAnchor="page" w:x="1504"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19253F">
      <w:rPr>
        <w:rFonts w:ascii="Calibri" w:hAnsi="Calibri"/>
        <w:noProof/>
        <w:color w:val="FFFFFF"/>
      </w:rPr>
      <w:t>14</w:t>
    </w:r>
    <w:r w:rsidRPr="00AE6CBE">
      <w:rPr>
        <w:rFonts w:ascii="Calibri" w:hAnsi="Calibri"/>
        <w:color w:val="FFFFFF"/>
      </w:rPr>
      <w:fldChar w:fldCharType="end"/>
    </w:r>
  </w:p>
  <w:p w14:paraId="6356FC35" w14:textId="77777777" w:rsidR="007F7A2E" w:rsidRPr="00B4075B" w:rsidRDefault="007F7A2E" w:rsidP="00505C19">
    <w:pPr>
      <w:pStyle w:val="Agency-footer-report"/>
      <w:jc w:val="right"/>
    </w:pPr>
    <w:r w:rsidRPr="008B4AC7">
      <w:rPr>
        <w:position w:val="28"/>
      </w:rPr>
      <w:tab/>
    </w:r>
    <w:r>
      <w:t>European Agency Statistics on Inclusive Education</w:t>
    </w:r>
  </w:p>
  <w:p w14:paraId="1B166089" w14:textId="77777777" w:rsidR="007F7A2E" w:rsidRPr="00B4075B" w:rsidRDefault="007F7A2E" w:rsidP="00665DB6">
    <w:pPr>
      <w:pStyle w:val="Agency-footer-report"/>
    </w:pPr>
    <w:r>
      <w:rPr>
        <w:noProof/>
        <w:lang w:val="da-DK" w:eastAsia="da-DK"/>
      </w:rPr>
      <w:drawing>
        <wp:anchor distT="0" distB="0" distL="114300" distR="114300" simplePos="0" relativeHeight="251667968" behindDoc="1" locked="0" layoutInCell="1" allowOverlap="1" wp14:anchorId="2CC611C9" wp14:editId="45A5246F">
          <wp:simplePos x="0" y="0"/>
          <wp:positionH relativeFrom="column">
            <wp:align>left</wp:align>
          </wp:positionH>
          <wp:positionV relativeFrom="page">
            <wp:posOffset>6728460</wp:posOffset>
          </wp:positionV>
          <wp:extent cx="1624330" cy="259080"/>
          <wp:effectExtent l="0" t="0" r="1270" b="0"/>
          <wp:wrapNone/>
          <wp:docPr id="67"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259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3E824" w14:textId="46874060" w:rsidR="007F7A2E" w:rsidRPr="00AE6CBE" w:rsidRDefault="007F7A2E" w:rsidP="004454A8">
    <w:pPr>
      <w:framePr w:wrap="around" w:vAnchor="text" w:hAnchor="page" w:x="1504"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19253F">
      <w:rPr>
        <w:rFonts w:ascii="Calibri" w:hAnsi="Calibri"/>
        <w:noProof/>
        <w:color w:val="FFFFFF"/>
      </w:rPr>
      <w:t>18</w:t>
    </w:r>
    <w:r w:rsidRPr="00AE6CBE">
      <w:rPr>
        <w:rFonts w:ascii="Calibri" w:hAnsi="Calibri"/>
        <w:color w:val="FFFFFF"/>
      </w:rPr>
      <w:fldChar w:fldCharType="end"/>
    </w:r>
  </w:p>
  <w:p w14:paraId="471D8A83" w14:textId="77777777" w:rsidR="007F7A2E" w:rsidRPr="00B4075B" w:rsidRDefault="007F7A2E" w:rsidP="00505C19">
    <w:pPr>
      <w:pStyle w:val="Agency-footer-report"/>
      <w:jc w:val="right"/>
    </w:pPr>
    <w:r w:rsidRPr="008B4AC7">
      <w:rPr>
        <w:position w:val="28"/>
      </w:rPr>
      <w:tab/>
    </w:r>
    <w:r>
      <w:t>European Agency Statistics on Inclusive Education</w:t>
    </w:r>
  </w:p>
  <w:p w14:paraId="5357B0D6" w14:textId="77777777" w:rsidR="007F7A2E" w:rsidRPr="00B4075B" w:rsidRDefault="007F7A2E" w:rsidP="00665DB6">
    <w:pPr>
      <w:pStyle w:val="Agency-footer-report"/>
    </w:pPr>
    <w:r>
      <w:rPr>
        <w:noProof/>
        <w:lang w:val="da-DK" w:eastAsia="da-DK"/>
      </w:rPr>
      <w:drawing>
        <wp:anchor distT="0" distB="0" distL="114300" distR="114300" simplePos="0" relativeHeight="251670016" behindDoc="1" locked="0" layoutInCell="1" allowOverlap="1" wp14:anchorId="54ACFC12" wp14:editId="0B4F2C9D">
          <wp:simplePos x="0" y="0"/>
          <wp:positionH relativeFrom="column">
            <wp:align>left</wp:align>
          </wp:positionH>
          <wp:positionV relativeFrom="page">
            <wp:posOffset>6728460</wp:posOffset>
          </wp:positionV>
          <wp:extent cx="1624330" cy="259080"/>
          <wp:effectExtent l="0" t="0" r="1270" b="0"/>
          <wp:wrapNone/>
          <wp:docPr id="69"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259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37295" w14:textId="31029A33" w:rsidR="007F7A2E" w:rsidRPr="00AE6CBE" w:rsidRDefault="007F7A2E" w:rsidP="002E20FC">
    <w:pPr>
      <w:framePr w:wrap="around" w:vAnchor="text" w:hAnchor="page" w:x="1662" w:y="1"/>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19253F">
      <w:rPr>
        <w:rFonts w:ascii="Calibri" w:hAnsi="Calibri"/>
        <w:noProof/>
        <w:color w:val="FFFFFF"/>
      </w:rPr>
      <w:t>124</w:t>
    </w:r>
    <w:r w:rsidRPr="00AE6CBE">
      <w:rPr>
        <w:rFonts w:ascii="Calibri" w:hAnsi="Calibri"/>
        <w:color w:val="FFFFFF"/>
      </w:rPr>
      <w:fldChar w:fldCharType="end"/>
    </w:r>
  </w:p>
  <w:p w14:paraId="63BF89E1" w14:textId="2B721C8D" w:rsidR="007F7A2E" w:rsidRDefault="007F7A2E" w:rsidP="002E20FC">
    <w:pPr>
      <w:pStyle w:val="Agency-footer-report"/>
      <w:jc w:val="right"/>
    </w:pPr>
    <w:r>
      <w:rPr>
        <w:noProof/>
        <w:lang w:val="da-DK" w:eastAsia="da-DK"/>
      </w:rPr>
      <w:drawing>
        <wp:anchor distT="0" distB="0" distL="114300" distR="114300" simplePos="0" relativeHeight="251663872" behindDoc="1" locked="0" layoutInCell="1" allowOverlap="1" wp14:anchorId="46196F14" wp14:editId="58C73326">
          <wp:simplePos x="0" y="0"/>
          <wp:positionH relativeFrom="column">
            <wp:align>left</wp:align>
          </wp:positionH>
          <wp:positionV relativeFrom="paragraph">
            <wp:posOffset>-39370</wp:posOffset>
          </wp:positionV>
          <wp:extent cx="1623600" cy="259200"/>
          <wp:effectExtent l="0" t="0" r="2540" b="0"/>
          <wp:wrapNone/>
          <wp:docPr id="66" name="Picture 21"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AC7">
      <w:rPr>
        <w:position w:val="28"/>
      </w:rPr>
      <w:tab/>
    </w:r>
    <w:r>
      <w:t>European Agency Statistics on Inclusive Education</w:t>
    </w:r>
  </w:p>
  <w:p w14:paraId="2E27C6D4" w14:textId="0AB41E4A" w:rsidR="007F7A2E" w:rsidRPr="00F6306C" w:rsidRDefault="007F7A2E" w:rsidP="00F6306C">
    <w:pPr>
      <w:pStyle w:val="Agency-footer-repor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78124" w14:textId="2ACFA314" w:rsidR="007F7A2E" w:rsidRPr="008C2CF4" w:rsidRDefault="007F7A2E" w:rsidP="004454A8">
    <w:pPr>
      <w:framePr w:wrap="around" w:vAnchor="text" w:hAnchor="page" w:x="15112" w:y="1"/>
      <w:jc w:val="right"/>
      <w:rPr>
        <w:color w:val="FFFFFF" w:themeColor="background1"/>
      </w:rPr>
    </w:pPr>
    <w:r w:rsidRPr="008C2CF4">
      <w:rPr>
        <w:rFonts w:ascii="Calibri" w:hAnsi="Calibri"/>
        <w:color w:val="FFFFFF" w:themeColor="background1"/>
      </w:rPr>
      <w:fldChar w:fldCharType="begin"/>
    </w:r>
    <w:r w:rsidRPr="008C2CF4">
      <w:rPr>
        <w:rFonts w:ascii="Calibri" w:hAnsi="Calibri"/>
        <w:color w:val="FFFFFF" w:themeColor="background1"/>
      </w:rPr>
      <w:instrText xml:space="preserve">PAGE  </w:instrText>
    </w:r>
    <w:r w:rsidRPr="008C2CF4">
      <w:rPr>
        <w:rFonts w:ascii="Calibri" w:hAnsi="Calibri"/>
        <w:color w:val="FFFFFF" w:themeColor="background1"/>
      </w:rPr>
      <w:fldChar w:fldCharType="separate"/>
    </w:r>
    <w:r w:rsidR="0019253F">
      <w:rPr>
        <w:rFonts w:ascii="Calibri" w:hAnsi="Calibri"/>
        <w:noProof/>
        <w:color w:val="FFFFFF" w:themeColor="background1"/>
      </w:rPr>
      <w:t>123</w:t>
    </w:r>
    <w:r w:rsidRPr="008C2CF4">
      <w:rPr>
        <w:rFonts w:ascii="Calibri" w:hAnsi="Calibri"/>
        <w:color w:val="FFFFFF" w:themeColor="background1"/>
      </w:rPr>
      <w:fldChar w:fldCharType="end"/>
    </w:r>
  </w:p>
  <w:p w14:paraId="463638EC" w14:textId="4F2D3011" w:rsidR="007F7A2E" w:rsidRPr="008C2CF4" w:rsidRDefault="007F7A2E" w:rsidP="002E20FC">
    <w:pPr>
      <w:framePr w:wrap="around" w:vAnchor="text" w:hAnchor="page" w:x="15112" w:y="1"/>
      <w:jc w:val="right"/>
      <w:rPr>
        <w:color w:val="FFFFFF" w:themeColor="background1"/>
      </w:rPr>
    </w:pPr>
    <w:r w:rsidRPr="008C2CF4">
      <w:rPr>
        <w:rFonts w:ascii="Calibri" w:hAnsi="Calibri"/>
        <w:color w:val="FFFFFF" w:themeColor="background1"/>
      </w:rPr>
      <w:fldChar w:fldCharType="begin"/>
    </w:r>
    <w:r w:rsidRPr="008C2CF4">
      <w:rPr>
        <w:rFonts w:ascii="Calibri" w:hAnsi="Calibri"/>
        <w:color w:val="FFFFFF" w:themeColor="background1"/>
      </w:rPr>
      <w:instrText xml:space="preserve">PAGE  </w:instrText>
    </w:r>
    <w:r w:rsidRPr="008C2CF4">
      <w:rPr>
        <w:rFonts w:ascii="Calibri" w:hAnsi="Calibri"/>
        <w:color w:val="FFFFFF" w:themeColor="background1"/>
      </w:rPr>
      <w:fldChar w:fldCharType="separate"/>
    </w:r>
    <w:r w:rsidR="0019253F">
      <w:rPr>
        <w:rFonts w:ascii="Calibri" w:hAnsi="Calibri"/>
        <w:noProof/>
        <w:color w:val="FFFFFF" w:themeColor="background1"/>
      </w:rPr>
      <w:t>123</w:t>
    </w:r>
    <w:r w:rsidRPr="008C2CF4">
      <w:rPr>
        <w:rFonts w:ascii="Calibri" w:hAnsi="Calibri"/>
        <w:color w:val="FFFFFF" w:themeColor="background1"/>
      </w:rPr>
      <w:fldChar w:fldCharType="end"/>
    </w:r>
  </w:p>
  <w:p w14:paraId="293291F9" w14:textId="10831FD1" w:rsidR="007F7A2E" w:rsidRPr="00AE6CBE" w:rsidRDefault="007F7A2E" w:rsidP="002E20FC">
    <w:pPr>
      <w:framePr w:wrap="around" w:vAnchor="text" w:hAnchor="page" w:x="9742" w:y="1"/>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sidR="0019253F">
      <w:rPr>
        <w:rFonts w:ascii="Calibri" w:hAnsi="Calibri"/>
        <w:noProof/>
        <w:color w:val="FFFFFF"/>
      </w:rPr>
      <w:t>123</w:t>
    </w:r>
    <w:r w:rsidRPr="00AE6CBE">
      <w:rPr>
        <w:rFonts w:ascii="Calibri" w:hAnsi="Calibri"/>
        <w:color w:val="FFFFFF"/>
      </w:rPr>
      <w:fldChar w:fldCharType="end"/>
    </w:r>
  </w:p>
  <w:p w14:paraId="1416C7F0" w14:textId="77777777" w:rsidR="007F7A2E" w:rsidRPr="007F1F89" w:rsidRDefault="007F7A2E" w:rsidP="002E20FC">
    <w:pPr>
      <w:pStyle w:val="Agency-footer-report"/>
    </w:pPr>
    <w:r>
      <w:rPr>
        <w:noProof/>
        <w:lang w:val="da-DK" w:eastAsia="da-DK"/>
      </w:rPr>
      <w:drawing>
        <wp:anchor distT="0" distB="0" distL="114300" distR="114300" simplePos="0" relativeHeight="251661824" behindDoc="1" locked="0" layoutInCell="1" allowOverlap="1" wp14:anchorId="49010ACB" wp14:editId="4807E7F6">
          <wp:simplePos x="0" y="0"/>
          <wp:positionH relativeFrom="column">
            <wp:align>right</wp:align>
          </wp:positionH>
          <wp:positionV relativeFrom="paragraph">
            <wp:posOffset>-39370</wp:posOffset>
          </wp:positionV>
          <wp:extent cx="1627505" cy="259080"/>
          <wp:effectExtent l="0" t="0" r="0" b="0"/>
          <wp:wrapNone/>
          <wp:docPr id="71" name="Picture 22" descr="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2014 Dataset Cross-Country Report</w:t>
    </w:r>
  </w:p>
  <w:p w14:paraId="73444E19" w14:textId="77777777" w:rsidR="007F7A2E" w:rsidRPr="007F1F89" w:rsidRDefault="007F7A2E" w:rsidP="00F6306C">
    <w:pPr>
      <w:pStyle w:val="Agency-footer-repor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F033B" w14:textId="77777777" w:rsidR="007F7A2E" w:rsidRDefault="007F7A2E">
      <w:r>
        <w:separator/>
      </w:r>
    </w:p>
  </w:footnote>
  <w:footnote w:type="continuationSeparator" w:id="0">
    <w:p w14:paraId="6A163221" w14:textId="77777777" w:rsidR="007F7A2E" w:rsidRDefault="007F7A2E">
      <w:r>
        <w:continuationSeparator/>
      </w:r>
    </w:p>
    <w:p w14:paraId="708E06AF" w14:textId="77777777" w:rsidR="007F7A2E" w:rsidRDefault="007F7A2E"/>
    <w:p w14:paraId="13A35A98" w14:textId="77777777" w:rsidR="007F7A2E" w:rsidRDefault="007F7A2E"/>
  </w:footnote>
  <w:footnote w:id="1">
    <w:p w14:paraId="3249475D" w14:textId="1BB0EC8A" w:rsidR="007F7A2E" w:rsidRPr="001B55CC" w:rsidRDefault="007F7A2E" w:rsidP="001B55CC">
      <w:pPr>
        <w:pStyle w:val="Agency-footnote-report"/>
        <w:rPr>
          <w:lang w:val="en-IE"/>
        </w:rPr>
      </w:pPr>
      <w:r>
        <w:rPr>
          <w:rStyle w:val="FootnoteReference"/>
        </w:rPr>
        <w:footnoteRef/>
      </w:r>
      <w:r>
        <w:t xml:space="preserve"> </w:t>
      </w:r>
      <w:r w:rsidRPr="00FF6895">
        <w:t>Future data collection exercises</w:t>
      </w:r>
      <w:r>
        <w:t xml:space="preserve"> will include</w:t>
      </w:r>
      <w:r w:rsidRPr="00FF6895">
        <w:t xml:space="preserve"> country data and background information from Austria, Bulgaria, Greece and Italy.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781C7" w14:textId="77777777" w:rsidR="007F7A2E" w:rsidRDefault="007F7A2E" w:rsidP="00327D54">
    <w:pPr>
      <w:pStyle w:val="Header"/>
      <w:jc w:val="center"/>
    </w:pPr>
    <w:r>
      <w:rPr>
        <w:noProof/>
        <w:lang w:val="da-DK" w:eastAsia="da-DK"/>
      </w:rPr>
      <w:drawing>
        <wp:inline distT="0" distB="0" distL="0" distR="0" wp14:anchorId="68C77259" wp14:editId="467AAE7A">
          <wp:extent cx="9060180" cy="459740"/>
          <wp:effectExtent l="0" t="0" r="7620" b="0"/>
          <wp:docPr id="123" name="Picture 12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715A52E2" w14:textId="77777777" w:rsidR="007F7A2E" w:rsidRPr="0015418F" w:rsidRDefault="007F7A2E" w:rsidP="00EE09F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0F4D" w14:textId="77777777" w:rsidR="007F7A2E" w:rsidRDefault="007F7A2E" w:rsidP="00327D54">
    <w:pPr>
      <w:pStyle w:val="Header"/>
      <w:jc w:val="center"/>
    </w:pPr>
    <w:r>
      <w:rPr>
        <w:noProof/>
        <w:lang w:val="da-DK" w:eastAsia="da-DK"/>
      </w:rPr>
      <w:drawing>
        <wp:inline distT="0" distB="0" distL="0" distR="0" wp14:anchorId="2D7BAFDB" wp14:editId="7D162C90">
          <wp:extent cx="9060180" cy="459740"/>
          <wp:effectExtent l="0" t="0" r="7620" b="0"/>
          <wp:docPr id="125" name="Picture 125"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0035DD69" w14:textId="77777777" w:rsidR="007F7A2E" w:rsidRDefault="007F7A2E" w:rsidP="00EE09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94E3C" w14:textId="77777777" w:rsidR="007F7A2E" w:rsidRDefault="007F7A2E" w:rsidP="00327D54">
    <w:pPr>
      <w:pStyle w:val="Header"/>
      <w:jc w:val="center"/>
    </w:pPr>
    <w:r>
      <w:rPr>
        <w:noProof/>
        <w:lang w:val="da-DK" w:eastAsia="da-DK"/>
      </w:rPr>
      <w:drawing>
        <wp:inline distT="0" distB="0" distL="0" distR="0" wp14:anchorId="523BC4F1" wp14:editId="59FF289E">
          <wp:extent cx="9060180" cy="459740"/>
          <wp:effectExtent l="0" t="0" r="7620" b="0"/>
          <wp:docPr id="110" name="Picture 110"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702B4CE1" w14:textId="77777777" w:rsidR="007F7A2E" w:rsidRDefault="007F7A2E" w:rsidP="00EE09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5E173" w14:textId="77777777" w:rsidR="007F7A2E" w:rsidRDefault="007F7A2E" w:rsidP="00327D54">
    <w:pPr>
      <w:pStyle w:val="Header"/>
      <w:jc w:val="center"/>
    </w:pPr>
    <w:r>
      <w:rPr>
        <w:noProof/>
        <w:lang w:val="da-DK" w:eastAsia="da-DK"/>
      </w:rPr>
      <w:drawing>
        <wp:inline distT="0" distB="0" distL="0" distR="0" wp14:anchorId="21287FED" wp14:editId="29C06344">
          <wp:extent cx="9060180" cy="459740"/>
          <wp:effectExtent l="0" t="0" r="7620" b="0"/>
          <wp:docPr id="68" name="Picture 68"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060180" cy="459740"/>
                  </a:xfrm>
                  <a:prstGeom prst="rect">
                    <a:avLst/>
                  </a:prstGeom>
                </pic:spPr>
              </pic:pic>
            </a:graphicData>
          </a:graphic>
        </wp:inline>
      </w:drawing>
    </w:r>
  </w:p>
  <w:p w14:paraId="6406E4F9" w14:textId="77777777" w:rsidR="007F7A2E" w:rsidRDefault="007F7A2E" w:rsidP="00EE09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560C7" w14:textId="14EF2B5C" w:rsidR="007F7A2E" w:rsidRDefault="007F7A2E" w:rsidP="00327D54">
    <w:pPr>
      <w:pStyle w:val="Header"/>
      <w:jc w:val="center"/>
    </w:pPr>
    <w:r>
      <w:rPr>
        <w:noProof/>
        <w:lang w:val="da-DK" w:eastAsia="da-DK"/>
      </w:rPr>
      <w:drawing>
        <wp:inline distT="0" distB="0" distL="0" distR="0" wp14:anchorId="365F34DA" wp14:editId="67318529">
          <wp:extent cx="5669280" cy="477520"/>
          <wp:effectExtent l="0" t="0" r="0" b="5080"/>
          <wp:docPr id="64" name="Picture 64"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8FE5E21" w14:textId="77777777" w:rsidR="007F7A2E" w:rsidRDefault="007F7A2E" w:rsidP="00EE09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E9B5F" w14:textId="6E3B9D04" w:rsidR="007F7A2E" w:rsidRDefault="007F7A2E" w:rsidP="00327D54">
    <w:pPr>
      <w:pStyle w:val="Header"/>
      <w:jc w:val="center"/>
    </w:pPr>
    <w:r>
      <w:rPr>
        <w:noProof/>
        <w:lang w:val="da-DK" w:eastAsia="da-DK"/>
      </w:rPr>
      <w:drawing>
        <wp:inline distT="0" distB="0" distL="0" distR="0" wp14:anchorId="0003A5CF" wp14:editId="1E7FAFA9">
          <wp:extent cx="5669280" cy="477520"/>
          <wp:effectExtent l="0" t="0" r="0" b="5080"/>
          <wp:docPr id="65" name="Picture 20"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7DB3FA9" w14:textId="77777777" w:rsidR="007F7A2E" w:rsidRPr="0015418F" w:rsidRDefault="007F7A2E" w:rsidP="00EE09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392E3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C8BC5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76E2E3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1F205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AA05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61EB8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DCED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14E42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68E5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6BE4B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7642B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1702CC"/>
    <w:multiLevelType w:val="hybridMultilevel"/>
    <w:tmpl w:val="B92E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B26FA4"/>
    <w:multiLevelType w:val="hybridMultilevel"/>
    <w:tmpl w:val="47C6C6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F903EBF"/>
    <w:multiLevelType w:val="hybridMultilevel"/>
    <w:tmpl w:val="A79E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2E550A"/>
    <w:multiLevelType w:val="hybridMultilevel"/>
    <w:tmpl w:val="3FA88BE4"/>
    <w:lvl w:ilvl="0" w:tplc="5FBC0304">
      <w:start w:val="1"/>
      <w:numFmt w:val="bullet"/>
      <w:lvlText w:val=""/>
      <w:lvlJc w:val="left"/>
      <w:pPr>
        <w:ind w:left="720" w:hanging="360"/>
      </w:pPr>
      <w:rPr>
        <w:rFonts w:ascii="Symbol" w:hAnsi="Symbol" w:hint="default"/>
      </w:rPr>
    </w:lvl>
    <w:lvl w:ilvl="1" w:tplc="5FBC030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39599F"/>
    <w:multiLevelType w:val="hybridMultilevel"/>
    <w:tmpl w:val="F412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83448"/>
    <w:multiLevelType w:val="hybridMultilevel"/>
    <w:tmpl w:val="E35038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60247E6"/>
    <w:multiLevelType w:val="hybridMultilevel"/>
    <w:tmpl w:val="1B561CC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F06266"/>
    <w:multiLevelType w:val="hybridMultilevel"/>
    <w:tmpl w:val="059212F2"/>
    <w:lvl w:ilvl="0" w:tplc="5FBC0304">
      <w:start w:val="1"/>
      <w:numFmt w:val="bullet"/>
      <w:lvlText w:val=""/>
      <w:lvlJc w:val="left"/>
      <w:pPr>
        <w:ind w:left="720" w:hanging="360"/>
      </w:pPr>
      <w:rPr>
        <w:rFonts w:ascii="Symbol" w:hAnsi="Symbol" w:hint="default"/>
      </w:rPr>
    </w:lvl>
    <w:lvl w:ilvl="1" w:tplc="5FBC030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A41CE"/>
    <w:multiLevelType w:val="hybridMultilevel"/>
    <w:tmpl w:val="E19CB8E6"/>
    <w:lvl w:ilvl="0" w:tplc="0409000F">
      <w:start w:val="1"/>
      <w:numFmt w:val="decimal"/>
      <w:lvlText w:val="%1."/>
      <w:lvlJc w:val="left"/>
      <w:pPr>
        <w:ind w:left="720" w:hanging="360"/>
      </w:pPr>
    </w:lvl>
    <w:lvl w:ilvl="1" w:tplc="FC643DAE">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B26BC"/>
    <w:multiLevelType w:val="hybridMultilevel"/>
    <w:tmpl w:val="22E61A74"/>
    <w:lvl w:ilvl="0" w:tplc="2E526F6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774C02"/>
    <w:multiLevelType w:val="hybridMultilevel"/>
    <w:tmpl w:val="635C47AE"/>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3E179F"/>
    <w:multiLevelType w:val="hybridMultilevel"/>
    <w:tmpl w:val="D1368C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85629A3"/>
    <w:multiLevelType w:val="hybridMultilevel"/>
    <w:tmpl w:val="D98ED332"/>
    <w:lvl w:ilvl="0" w:tplc="5FBC0304">
      <w:start w:val="1"/>
      <w:numFmt w:val="bullet"/>
      <w:lvlText w:val=""/>
      <w:lvlJc w:val="left"/>
      <w:pPr>
        <w:ind w:left="1440" w:hanging="360"/>
      </w:pPr>
      <w:rPr>
        <w:rFonts w:ascii="Symbol" w:hAnsi="Symbol" w:hint="default"/>
      </w:rPr>
    </w:lvl>
    <w:lvl w:ilvl="1" w:tplc="5FBC0304">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B84B0E"/>
    <w:multiLevelType w:val="hybridMultilevel"/>
    <w:tmpl w:val="1444E8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05AF9"/>
    <w:multiLevelType w:val="hybridMultilevel"/>
    <w:tmpl w:val="B3F092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53632"/>
    <w:multiLevelType w:val="hybridMultilevel"/>
    <w:tmpl w:val="A25076D0"/>
    <w:lvl w:ilvl="0" w:tplc="0409000F">
      <w:start w:val="1"/>
      <w:numFmt w:val="decimal"/>
      <w:lvlText w:val="%1."/>
      <w:lvlJc w:val="left"/>
      <w:pPr>
        <w:ind w:left="720" w:hanging="360"/>
      </w:pPr>
      <w:rPr>
        <w:rFonts w:hint="default"/>
      </w:rPr>
    </w:lvl>
    <w:lvl w:ilvl="1" w:tplc="BE044FE0">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E4B12"/>
    <w:multiLevelType w:val="hybridMultilevel"/>
    <w:tmpl w:val="913E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245F31"/>
    <w:multiLevelType w:val="hybridMultilevel"/>
    <w:tmpl w:val="6390F4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D5F2D77"/>
    <w:multiLevelType w:val="hybridMultilevel"/>
    <w:tmpl w:val="B2141B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26148"/>
    <w:multiLevelType w:val="hybridMultilevel"/>
    <w:tmpl w:val="1602C24A"/>
    <w:lvl w:ilvl="0" w:tplc="0409000F">
      <w:start w:val="1"/>
      <w:numFmt w:val="decimal"/>
      <w:lvlText w:val="%1."/>
      <w:lvlJc w:val="left"/>
      <w:pPr>
        <w:ind w:left="720" w:hanging="360"/>
      </w:pPr>
      <w:rPr>
        <w:rFonts w:hint="default"/>
        <w:w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1"/>
  </w:num>
  <w:num w:numId="3">
    <w:abstractNumId w:val="26"/>
  </w:num>
  <w:num w:numId="4">
    <w:abstractNumId w:val="28"/>
  </w:num>
  <w:num w:numId="5">
    <w:abstractNumId w:val="12"/>
  </w:num>
  <w:num w:numId="6">
    <w:abstractNumId w:val="22"/>
  </w:num>
  <w:num w:numId="7">
    <w:abstractNumId w:val="18"/>
  </w:num>
  <w:num w:numId="8">
    <w:abstractNumId w:val="14"/>
  </w:num>
  <w:num w:numId="9">
    <w:abstractNumId w:val="23"/>
  </w:num>
  <w:num w:numId="10">
    <w:abstractNumId w:val="17"/>
  </w:num>
  <w:num w:numId="11">
    <w:abstractNumId w:val="29"/>
  </w:num>
  <w:num w:numId="12">
    <w:abstractNumId w:val="24"/>
  </w:num>
  <w:num w:numId="13">
    <w:abstractNumId w:val="25"/>
  </w:num>
  <w:num w:numId="14">
    <w:abstractNumId w:val="0"/>
  </w:num>
  <w:num w:numId="15">
    <w:abstractNumId w:val="1"/>
  </w:num>
  <w:num w:numId="16">
    <w:abstractNumId w:val="2"/>
  </w:num>
  <w:num w:numId="17">
    <w:abstractNumId w:val="3"/>
  </w:num>
  <w:num w:numId="18">
    <w:abstractNumId w:val="4"/>
  </w:num>
  <w:num w:numId="19">
    <w:abstractNumId w:val="9"/>
  </w:num>
  <w:num w:numId="20">
    <w:abstractNumId w:val="5"/>
  </w:num>
  <w:num w:numId="21">
    <w:abstractNumId w:val="6"/>
  </w:num>
  <w:num w:numId="22">
    <w:abstractNumId w:val="7"/>
  </w:num>
  <w:num w:numId="23">
    <w:abstractNumId w:val="8"/>
  </w:num>
  <w:num w:numId="24">
    <w:abstractNumId w:val="10"/>
  </w:num>
  <w:num w:numId="25">
    <w:abstractNumId w:val="19"/>
  </w:num>
  <w:num w:numId="26">
    <w:abstractNumId w:val="27"/>
  </w:num>
  <w:num w:numId="27">
    <w:abstractNumId w:val="15"/>
  </w:num>
  <w:num w:numId="28">
    <w:abstractNumId w:val="13"/>
  </w:num>
  <w:num w:numId="29">
    <w:abstractNumId w:val="16"/>
  </w:num>
  <w:num w:numId="30">
    <w:abstractNumId w:val="30"/>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j7K4td6565jhEdrQ0F8Mzo4jnQCjavnh1wC+jCn1qae+TXX7yArap/RgxNbEcFu3vQHn0bdv9kBR4oAI2Br3yA==" w:salt="GFsQTDXfz2pd1lOT2k3vVQ=="/>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E4"/>
    <w:rsid w:val="000001DB"/>
    <w:rsid w:val="00000E05"/>
    <w:rsid w:val="00002718"/>
    <w:rsid w:val="0000440D"/>
    <w:rsid w:val="0000797F"/>
    <w:rsid w:val="0001241B"/>
    <w:rsid w:val="000129F9"/>
    <w:rsid w:val="00013F1D"/>
    <w:rsid w:val="000142EF"/>
    <w:rsid w:val="00014FA6"/>
    <w:rsid w:val="00015CB6"/>
    <w:rsid w:val="0001690D"/>
    <w:rsid w:val="00017A75"/>
    <w:rsid w:val="00017E4F"/>
    <w:rsid w:val="00024AD0"/>
    <w:rsid w:val="0002669A"/>
    <w:rsid w:val="00027415"/>
    <w:rsid w:val="00027E39"/>
    <w:rsid w:val="0003610C"/>
    <w:rsid w:val="000374FF"/>
    <w:rsid w:val="000408A0"/>
    <w:rsid w:val="000479FF"/>
    <w:rsid w:val="00054F2D"/>
    <w:rsid w:val="00060449"/>
    <w:rsid w:val="0006245E"/>
    <w:rsid w:val="0006310B"/>
    <w:rsid w:val="00063360"/>
    <w:rsid w:val="00065E06"/>
    <w:rsid w:val="00066666"/>
    <w:rsid w:val="000714C0"/>
    <w:rsid w:val="000761AF"/>
    <w:rsid w:val="000802D0"/>
    <w:rsid w:val="00080FBA"/>
    <w:rsid w:val="00081B90"/>
    <w:rsid w:val="000828F5"/>
    <w:rsid w:val="00082AE8"/>
    <w:rsid w:val="000841CA"/>
    <w:rsid w:val="000846EA"/>
    <w:rsid w:val="00091A54"/>
    <w:rsid w:val="00092E25"/>
    <w:rsid w:val="00093C51"/>
    <w:rsid w:val="00093C80"/>
    <w:rsid w:val="00094EE8"/>
    <w:rsid w:val="00095493"/>
    <w:rsid w:val="000955E6"/>
    <w:rsid w:val="00095AD4"/>
    <w:rsid w:val="000968E8"/>
    <w:rsid w:val="000A1542"/>
    <w:rsid w:val="000A3962"/>
    <w:rsid w:val="000A5EE7"/>
    <w:rsid w:val="000B02E5"/>
    <w:rsid w:val="000B27A0"/>
    <w:rsid w:val="000B39DD"/>
    <w:rsid w:val="000B61D1"/>
    <w:rsid w:val="000B6245"/>
    <w:rsid w:val="000B6F8B"/>
    <w:rsid w:val="000C02A4"/>
    <w:rsid w:val="000C0D9A"/>
    <w:rsid w:val="000C6BE8"/>
    <w:rsid w:val="000D139F"/>
    <w:rsid w:val="000D4E29"/>
    <w:rsid w:val="000D519D"/>
    <w:rsid w:val="000E07B7"/>
    <w:rsid w:val="000E2DBA"/>
    <w:rsid w:val="000F10E9"/>
    <w:rsid w:val="000F16C2"/>
    <w:rsid w:val="000F38C8"/>
    <w:rsid w:val="000F6107"/>
    <w:rsid w:val="000F70CE"/>
    <w:rsid w:val="001031C2"/>
    <w:rsid w:val="001057C3"/>
    <w:rsid w:val="0010593A"/>
    <w:rsid w:val="00111374"/>
    <w:rsid w:val="00113780"/>
    <w:rsid w:val="00113CD1"/>
    <w:rsid w:val="00114ABD"/>
    <w:rsid w:val="0011695F"/>
    <w:rsid w:val="00120A49"/>
    <w:rsid w:val="001231AE"/>
    <w:rsid w:val="00125F42"/>
    <w:rsid w:val="001261A9"/>
    <w:rsid w:val="00131048"/>
    <w:rsid w:val="001319EA"/>
    <w:rsid w:val="00132D78"/>
    <w:rsid w:val="0013300F"/>
    <w:rsid w:val="00135223"/>
    <w:rsid w:val="00135904"/>
    <w:rsid w:val="001365DC"/>
    <w:rsid w:val="00137918"/>
    <w:rsid w:val="00140A10"/>
    <w:rsid w:val="00141E46"/>
    <w:rsid w:val="0014390F"/>
    <w:rsid w:val="00144363"/>
    <w:rsid w:val="00146AF2"/>
    <w:rsid w:val="00152902"/>
    <w:rsid w:val="00153D00"/>
    <w:rsid w:val="0015418F"/>
    <w:rsid w:val="00155582"/>
    <w:rsid w:val="0015621B"/>
    <w:rsid w:val="00162448"/>
    <w:rsid w:val="00164FAA"/>
    <w:rsid w:val="00165F7C"/>
    <w:rsid w:val="00174C6A"/>
    <w:rsid w:val="001815EE"/>
    <w:rsid w:val="00182D23"/>
    <w:rsid w:val="00183C09"/>
    <w:rsid w:val="0018494F"/>
    <w:rsid w:val="00187DB2"/>
    <w:rsid w:val="0019253F"/>
    <w:rsid w:val="00194C11"/>
    <w:rsid w:val="001950A6"/>
    <w:rsid w:val="00196FF0"/>
    <w:rsid w:val="0019791C"/>
    <w:rsid w:val="00197EEB"/>
    <w:rsid w:val="001A12AE"/>
    <w:rsid w:val="001A2E7C"/>
    <w:rsid w:val="001A5B72"/>
    <w:rsid w:val="001B01DB"/>
    <w:rsid w:val="001B3E29"/>
    <w:rsid w:val="001B425D"/>
    <w:rsid w:val="001B55CC"/>
    <w:rsid w:val="001B6BFB"/>
    <w:rsid w:val="001B7F2D"/>
    <w:rsid w:val="001C0119"/>
    <w:rsid w:val="001C3C9A"/>
    <w:rsid w:val="001C47A6"/>
    <w:rsid w:val="001C4897"/>
    <w:rsid w:val="001C614E"/>
    <w:rsid w:val="001C7129"/>
    <w:rsid w:val="001C7CCE"/>
    <w:rsid w:val="001C7E96"/>
    <w:rsid w:val="001D12E3"/>
    <w:rsid w:val="001D1C2C"/>
    <w:rsid w:val="001D34D3"/>
    <w:rsid w:val="001E0C52"/>
    <w:rsid w:val="001E17FA"/>
    <w:rsid w:val="001E2BC6"/>
    <w:rsid w:val="001E3F84"/>
    <w:rsid w:val="001E62D8"/>
    <w:rsid w:val="001E7727"/>
    <w:rsid w:val="001F204E"/>
    <w:rsid w:val="001F3E97"/>
    <w:rsid w:val="001F6907"/>
    <w:rsid w:val="001F77AA"/>
    <w:rsid w:val="001F79C1"/>
    <w:rsid w:val="002011B3"/>
    <w:rsid w:val="00203F46"/>
    <w:rsid w:val="002041C0"/>
    <w:rsid w:val="002042F7"/>
    <w:rsid w:val="002056E4"/>
    <w:rsid w:val="00205E16"/>
    <w:rsid w:val="00206C9A"/>
    <w:rsid w:val="002135DD"/>
    <w:rsid w:val="0021445C"/>
    <w:rsid w:val="00220B34"/>
    <w:rsid w:val="00220BD2"/>
    <w:rsid w:val="00220BEE"/>
    <w:rsid w:val="00221A96"/>
    <w:rsid w:val="00222544"/>
    <w:rsid w:val="00230F5C"/>
    <w:rsid w:val="00231429"/>
    <w:rsid w:val="00232F7D"/>
    <w:rsid w:val="002334B2"/>
    <w:rsid w:val="00233855"/>
    <w:rsid w:val="0023523E"/>
    <w:rsid w:val="002375E8"/>
    <w:rsid w:val="002408D1"/>
    <w:rsid w:val="00240F7A"/>
    <w:rsid w:val="00241E0E"/>
    <w:rsid w:val="00241FE1"/>
    <w:rsid w:val="00242451"/>
    <w:rsid w:val="00244CA8"/>
    <w:rsid w:val="0024517D"/>
    <w:rsid w:val="00245E9C"/>
    <w:rsid w:val="002477A2"/>
    <w:rsid w:val="00247F9E"/>
    <w:rsid w:val="0025201A"/>
    <w:rsid w:val="0025350C"/>
    <w:rsid w:val="00254382"/>
    <w:rsid w:val="00255917"/>
    <w:rsid w:val="00261999"/>
    <w:rsid w:val="00266A3D"/>
    <w:rsid w:val="00266D0B"/>
    <w:rsid w:val="00271F58"/>
    <w:rsid w:val="002732CD"/>
    <w:rsid w:val="00274F92"/>
    <w:rsid w:val="0027569E"/>
    <w:rsid w:val="002815CA"/>
    <w:rsid w:val="00281E66"/>
    <w:rsid w:val="00281EFA"/>
    <w:rsid w:val="0028306F"/>
    <w:rsid w:val="00284B2F"/>
    <w:rsid w:val="0028526B"/>
    <w:rsid w:val="00285692"/>
    <w:rsid w:val="00287327"/>
    <w:rsid w:val="00287C5B"/>
    <w:rsid w:val="0029039D"/>
    <w:rsid w:val="00290DFB"/>
    <w:rsid w:val="002912D0"/>
    <w:rsid w:val="002916D1"/>
    <w:rsid w:val="00296D33"/>
    <w:rsid w:val="002A5EC3"/>
    <w:rsid w:val="002A7FE1"/>
    <w:rsid w:val="002B05AA"/>
    <w:rsid w:val="002B081C"/>
    <w:rsid w:val="002B0A8E"/>
    <w:rsid w:val="002B0D6D"/>
    <w:rsid w:val="002B1211"/>
    <w:rsid w:val="002B13BE"/>
    <w:rsid w:val="002B155C"/>
    <w:rsid w:val="002B1CCA"/>
    <w:rsid w:val="002B3B62"/>
    <w:rsid w:val="002B7644"/>
    <w:rsid w:val="002C1560"/>
    <w:rsid w:val="002C337A"/>
    <w:rsid w:val="002C3E56"/>
    <w:rsid w:val="002D0B53"/>
    <w:rsid w:val="002D1449"/>
    <w:rsid w:val="002D2857"/>
    <w:rsid w:val="002D58DF"/>
    <w:rsid w:val="002E085C"/>
    <w:rsid w:val="002E196E"/>
    <w:rsid w:val="002E20FC"/>
    <w:rsid w:val="002E28CD"/>
    <w:rsid w:val="002E3B40"/>
    <w:rsid w:val="002E429C"/>
    <w:rsid w:val="002E6105"/>
    <w:rsid w:val="002F03B7"/>
    <w:rsid w:val="002F1CE8"/>
    <w:rsid w:val="002F1F59"/>
    <w:rsid w:val="002F2698"/>
    <w:rsid w:val="002F36F0"/>
    <w:rsid w:val="002F59C9"/>
    <w:rsid w:val="00302CAD"/>
    <w:rsid w:val="00303B77"/>
    <w:rsid w:val="0030718A"/>
    <w:rsid w:val="00314617"/>
    <w:rsid w:val="003150CE"/>
    <w:rsid w:val="003162D1"/>
    <w:rsid w:val="00323853"/>
    <w:rsid w:val="0032627E"/>
    <w:rsid w:val="0032665B"/>
    <w:rsid w:val="00327D54"/>
    <w:rsid w:val="0033072D"/>
    <w:rsid w:val="003325DF"/>
    <w:rsid w:val="0033334A"/>
    <w:rsid w:val="00335084"/>
    <w:rsid w:val="0033675E"/>
    <w:rsid w:val="00336E1F"/>
    <w:rsid w:val="00337103"/>
    <w:rsid w:val="00337855"/>
    <w:rsid w:val="0034176C"/>
    <w:rsid w:val="003470C0"/>
    <w:rsid w:val="00350D85"/>
    <w:rsid w:val="00351A5D"/>
    <w:rsid w:val="003530ED"/>
    <w:rsid w:val="00353D76"/>
    <w:rsid w:val="0035612B"/>
    <w:rsid w:val="00357EDD"/>
    <w:rsid w:val="00360A70"/>
    <w:rsid w:val="00361A2C"/>
    <w:rsid w:val="00362149"/>
    <w:rsid w:val="00367071"/>
    <w:rsid w:val="003701E0"/>
    <w:rsid w:val="00374DCD"/>
    <w:rsid w:val="003751A6"/>
    <w:rsid w:val="003755F2"/>
    <w:rsid w:val="00380817"/>
    <w:rsid w:val="00380BD7"/>
    <w:rsid w:val="0038194A"/>
    <w:rsid w:val="00381EAF"/>
    <w:rsid w:val="0038228D"/>
    <w:rsid w:val="00386319"/>
    <w:rsid w:val="00387649"/>
    <w:rsid w:val="003907D8"/>
    <w:rsid w:val="0039169F"/>
    <w:rsid w:val="00394A1D"/>
    <w:rsid w:val="003A1E4A"/>
    <w:rsid w:val="003A3CD6"/>
    <w:rsid w:val="003A3F73"/>
    <w:rsid w:val="003A6B04"/>
    <w:rsid w:val="003A6CD5"/>
    <w:rsid w:val="003A6D4F"/>
    <w:rsid w:val="003B043F"/>
    <w:rsid w:val="003B07E2"/>
    <w:rsid w:val="003B143F"/>
    <w:rsid w:val="003B4E67"/>
    <w:rsid w:val="003B6DEA"/>
    <w:rsid w:val="003B77A9"/>
    <w:rsid w:val="003C04A1"/>
    <w:rsid w:val="003C2393"/>
    <w:rsid w:val="003C23E2"/>
    <w:rsid w:val="003C279F"/>
    <w:rsid w:val="003C607B"/>
    <w:rsid w:val="003D0C2E"/>
    <w:rsid w:val="003D33BD"/>
    <w:rsid w:val="003D3694"/>
    <w:rsid w:val="003E461A"/>
    <w:rsid w:val="003E6A20"/>
    <w:rsid w:val="003E7532"/>
    <w:rsid w:val="003F06E8"/>
    <w:rsid w:val="003F09ED"/>
    <w:rsid w:val="003F3103"/>
    <w:rsid w:val="003F3ABF"/>
    <w:rsid w:val="003F472F"/>
    <w:rsid w:val="003F4E0B"/>
    <w:rsid w:val="003F5950"/>
    <w:rsid w:val="00403405"/>
    <w:rsid w:val="00403666"/>
    <w:rsid w:val="00404B14"/>
    <w:rsid w:val="00405842"/>
    <w:rsid w:val="004059E9"/>
    <w:rsid w:val="00407C60"/>
    <w:rsid w:val="00410466"/>
    <w:rsid w:val="00411034"/>
    <w:rsid w:val="004111E4"/>
    <w:rsid w:val="00413074"/>
    <w:rsid w:val="00413085"/>
    <w:rsid w:val="004130D9"/>
    <w:rsid w:val="0041333E"/>
    <w:rsid w:val="00417C73"/>
    <w:rsid w:val="00421D44"/>
    <w:rsid w:val="004222D2"/>
    <w:rsid w:val="0042253F"/>
    <w:rsid w:val="004262A8"/>
    <w:rsid w:val="00426712"/>
    <w:rsid w:val="00427175"/>
    <w:rsid w:val="0042772E"/>
    <w:rsid w:val="00427A00"/>
    <w:rsid w:val="00427D8C"/>
    <w:rsid w:val="00431E8D"/>
    <w:rsid w:val="004322FE"/>
    <w:rsid w:val="00432AD8"/>
    <w:rsid w:val="0043339F"/>
    <w:rsid w:val="004346EF"/>
    <w:rsid w:val="00436350"/>
    <w:rsid w:val="00441257"/>
    <w:rsid w:val="0044145E"/>
    <w:rsid w:val="004454A8"/>
    <w:rsid w:val="00447551"/>
    <w:rsid w:val="00450B67"/>
    <w:rsid w:val="00453878"/>
    <w:rsid w:val="00455248"/>
    <w:rsid w:val="0045561B"/>
    <w:rsid w:val="004602B2"/>
    <w:rsid w:val="004618CF"/>
    <w:rsid w:val="00463AD7"/>
    <w:rsid w:val="004643F4"/>
    <w:rsid w:val="0047171A"/>
    <w:rsid w:val="00473B55"/>
    <w:rsid w:val="00473BC4"/>
    <w:rsid w:val="00474A12"/>
    <w:rsid w:val="00475937"/>
    <w:rsid w:val="00476EFE"/>
    <w:rsid w:val="00480246"/>
    <w:rsid w:val="00480F6E"/>
    <w:rsid w:val="00481D5C"/>
    <w:rsid w:val="00487997"/>
    <w:rsid w:val="004905C2"/>
    <w:rsid w:val="00491359"/>
    <w:rsid w:val="004913A0"/>
    <w:rsid w:val="00492D1A"/>
    <w:rsid w:val="00493327"/>
    <w:rsid w:val="0049343C"/>
    <w:rsid w:val="00493493"/>
    <w:rsid w:val="0049374D"/>
    <w:rsid w:val="00494CA9"/>
    <w:rsid w:val="00495F6E"/>
    <w:rsid w:val="004A0DC2"/>
    <w:rsid w:val="004A3798"/>
    <w:rsid w:val="004B1457"/>
    <w:rsid w:val="004B3225"/>
    <w:rsid w:val="004B3758"/>
    <w:rsid w:val="004B3B98"/>
    <w:rsid w:val="004B5EF8"/>
    <w:rsid w:val="004C050C"/>
    <w:rsid w:val="004C0B2C"/>
    <w:rsid w:val="004C10C9"/>
    <w:rsid w:val="004C1ACE"/>
    <w:rsid w:val="004C4FF0"/>
    <w:rsid w:val="004C5B1A"/>
    <w:rsid w:val="004C66A9"/>
    <w:rsid w:val="004C69BB"/>
    <w:rsid w:val="004C709F"/>
    <w:rsid w:val="004C7E71"/>
    <w:rsid w:val="004C7F56"/>
    <w:rsid w:val="004D0A40"/>
    <w:rsid w:val="004D1536"/>
    <w:rsid w:val="004D2209"/>
    <w:rsid w:val="004D42FD"/>
    <w:rsid w:val="004D46F3"/>
    <w:rsid w:val="004D7555"/>
    <w:rsid w:val="004E406B"/>
    <w:rsid w:val="004F10C2"/>
    <w:rsid w:val="004F3CD3"/>
    <w:rsid w:val="004F404A"/>
    <w:rsid w:val="004F45E6"/>
    <w:rsid w:val="004F61C7"/>
    <w:rsid w:val="005000D9"/>
    <w:rsid w:val="005025F8"/>
    <w:rsid w:val="0050370E"/>
    <w:rsid w:val="00505C19"/>
    <w:rsid w:val="005068F3"/>
    <w:rsid w:val="00507330"/>
    <w:rsid w:val="005074FE"/>
    <w:rsid w:val="00527514"/>
    <w:rsid w:val="00530116"/>
    <w:rsid w:val="00532429"/>
    <w:rsid w:val="005345B7"/>
    <w:rsid w:val="005351E4"/>
    <w:rsid w:val="00540850"/>
    <w:rsid w:val="00541194"/>
    <w:rsid w:val="0054284E"/>
    <w:rsid w:val="00543195"/>
    <w:rsid w:val="00547BC3"/>
    <w:rsid w:val="00553510"/>
    <w:rsid w:val="0055478B"/>
    <w:rsid w:val="00554811"/>
    <w:rsid w:val="00556807"/>
    <w:rsid w:val="00556E1C"/>
    <w:rsid w:val="00560640"/>
    <w:rsid w:val="00563150"/>
    <w:rsid w:val="00563205"/>
    <w:rsid w:val="00570CA3"/>
    <w:rsid w:val="00571C68"/>
    <w:rsid w:val="00573740"/>
    <w:rsid w:val="005737AC"/>
    <w:rsid w:val="00577272"/>
    <w:rsid w:val="0058100F"/>
    <w:rsid w:val="005862F0"/>
    <w:rsid w:val="005918B1"/>
    <w:rsid w:val="00591EF0"/>
    <w:rsid w:val="00592A6F"/>
    <w:rsid w:val="00592F30"/>
    <w:rsid w:val="0059567D"/>
    <w:rsid w:val="005969A3"/>
    <w:rsid w:val="005A08A2"/>
    <w:rsid w:val="005A268E"/>
    <w:rsid w:val="005A2F2B"/>
    <w:rsid w:val="005A4D8C"/>
    <w:rsid w:val="005A4DAC"/>
    <w:rsid w:val="005A5487"/>
    <w:rsid w:val="005A56FE"/>
    <w:rsid w:val="005A6A50"/>
    <w:rsid w:val="005A7641"/>
    <w:rsid w:val="005B0469"/>
    <w:rsid w:val="005B140F"/>
    <w:rsid w:val="005B501E"/>
    <w:rsid w:val="005B6F2B"/>
    <w:rsid w:val="005B6F5D"/>
    <w:rsid w:val="005B716D"/>
    <w:rsid w:val="005B77F5"/>
    <w:rsid w:val="005C0B98"/>
    <w:rsid w:val="005C1961"/>
    <w:rsid w:val="005C1D9C"/>
    <w:rsid w:val="005C46CB"/>
    <w:rsid w:val="005C6B9A"/>
    <w:rsid w:val="005D027E"/>
    <w:rsid w:val="005D390F"/>
    <w:rsid w:val="005D3B26"/>
    <w:rsid w:val="005D4731"/>
    <w:rsid w:val="005D5C15"/>
    <w:rsid w:val="005D5F21"/>
    <w:rsid w:val="005D5F62"/>
    <w:rsid w:val="005D6FE5"/>
    <w:rsid w:val="005D7897"/>
    <w:rsid w:val="005E0706"/>
    <w:rsid w:val="005E1438"/>
    <w:rsid w:val="005E4F85"/>
    <w:rsid w:val="005E5065"/>
    <w:rsid w:val="005E5260"/>
    <w:rsid w:val="005E622D"/>
    <w:rsid w:val="005E7F3C"/>
    <w:rsid w:val="005F006A"/>
    <w:rsid w:val="005F2504"/>
    <w:rsid w:val="005F31DD"/>
    <w:rsid w:val="005F42E0"/>
    <w:rsid w:val="005F5288"/>
    <w:rsid w:val="005F5375"/>
    <w:rsid w:val="005F773E"/>
    <w:rsid w:val="00601045"/>
    <w:rsid w:val="00603BA0"/>
    <w:rsid w:val="00604308"/>
    <w:rsid w:val="00604D51"/>
    <w:rsid w:val="00604E7A"/>
    <w:rsid w:val="006057D6"/>
    <w:rsid w:val="0060704C"/>
    <w:rsid w:val="006104BE"/>
    <w:rsid w:val="00610CB5"/>
    <w:rsid w:val="00612014"/>
    <w:rsid w:val="006128AB"/>
    <w:rsid w:val="0061377B"/>
    <w:rsid w:val="006201BA"/>
    <w:rsid w:val="00621F1F"/>
    <w:rsid w:val="00623894"/>
    <w:rsid w:val="00623D9E"/>
    <w:rsid w:val="006260BE"/>
    <w:rsid w:val="00630168"/>
    <w:rsid w:val="00630271"/>
    <w:rsid w:val="0063082A"/>
    <w:rsid w:val="00630F24"/>
    <w:rsid w:val="00630F31"/>
    <w:rsid w:val="00631783"/>
    <w:rsid w:val="006319F1"/>
    <w:rsid w:val="006325B7"/>
    <w:rsid w:val="006371A8"/>
    <w:rsid w:val="006408DF"/>
    <w:rsid w:val="00640BE6"/>
    <w:rsid w:val="00640EBB"/>
    <w:rsid w:val="006417B7"/>
    <w:rsid w:val="00642464"/>
    <w:rsid w:val="00642F95"/>
    <w:rsid w:val="006432A3"/>
    <w:rsid w:val="006448F9"/>
    <w:rsid w:val="00646607"/>
    <w:rsid w:val="006472C5"/>
    <w:rsid w:val="006475CB"/>
    <w:rsid w:val="00654381"/>
    <w:rsid w:val="00654E5C"/>
    <w:rsid w:val="00657A7B"/>
    <w:rsid w:val="0066094B"/>
    <w:rsid w:val="00661BE0"/>
    <w:rsid w:val="00663A6D"/>
    <w:rsid w:val="00663ADE"/>
    <w:rsid w:val="00664FA9"/>
    <w:rsid w:val="00665DB6"/>
    <w:rsid w:val="006674B7"/>
    <w:rsid w:val="006712F0"/>
    <w:rsid w:val="0067142A"/>
    <w:rsid w:val="0067414F"/>
    <w:rsid w:val="0067434E"/>
    <w:rsid w:val="006749ED"/>
    <w:rsid w:val="00675EDF"/>
    <w:rsid w:val="00676B4E"/>
    <w:rsid w:val="00683590"/>
    <w:rsid w:val="006839FC"/>
    <w:rsid w:val="00690C14"/>
    <w:rsid w:val="00691704"/>
    <w:rsid w:val="006946D6"/>
    <w:rsid w:val="00694845"/>
    <w:rsid w:val="00694F6F"/>
    <w:rsid w:val="006A050C"/>
    <w:rsid w:val="006A1259"/>
    <w:rsid w:val="006A1D10"/>
    <w:rsid w:val="006A20FB"/>
    <w:rsid w:val="006A2974"/>
    <w:rsid w:val="006A569C"/>
    <w:rsid w:val="006A5994"/>
    <w:rsid w:val="006A64DB"/>
    <w:rsid w:val="006B1739"/>
    <w:rsid w:val="006B18F7"/>
    <w:rsid w:val="006B313E"/>
    <w:rsid w:val="006B34B0"/>
    <w:rsid w:val="006B373D"/>
    <w:rsid w:val="006B50C3"/>
    <w:rsid w:val="006B6528"/>
    <w:rsid w:val="006B780C"/>
    <w:rsid w:val="006C1578"/>
    <w:rsid w:val="006C27C6"/>
    <w:rsid w:val="006C3746"/>
    <w:rsid w:val="006C7CD5"/>
    <w:rsid w:val="006D243F"/>
    <w:rsid w:val="006D3790"/>
    <w:rsid w:val="006D46D3"/>
    <w:rsid w:val="006D685B"/>
    <w:rsid w:val="006E12A5"/>
    <w:rsid w:val="006E40DB"/>
    <w:rsid w:val="006E6943"/>
    <w:rsid w:val="006F02E6"/>
    <w:rsid w:val="006F6098"/>
    <w:rsid w:val="006F6D13"/>
    <w:rsid w:val="0070004F"/>
    <w:rsid w:val="007011A9"/>
    <w:rsid w:val="00701C73"/>
    <w:rsid w:val="007020BB"/>
    <w:rsid w:val="0070462D"/>
    <w:rsid w:val="00704D8D"/>
    <w:rsid w:val="0070592D"/>
    <w:rsid w:val="00705E89"/>
    <w:rsid w:val="00705FAB"/>
    <w:rsid w:val="00706706"/>
    <w:rsid w:val="00707686"/>
    <w:rsid w:val="00707AE9"/>
    <w:rsid w:val="0071093D"/>
    <w:rsid w:val="007110E7"/>
    <w:rsid w:val="0071139D"/>
    <w:rsid w:val="00717827"/>
    <w:rsid w:val="00717B59"/>
    <w:rsid w:val="00721C4E"/>
    <w:rsid w:val="007260A0"/>
    <w:rsid w:val="0072632C"/>
    <w:rsid w:val="00727405"/>
    <w:rsid w:val="00727636"/>
    <w:rsid w:val="00731B40"/>
    <w:rsid w:val="0073274D"/>
    <w:rsid w:val="00735903"/>
    <w:rsid w:val="00735AAF"/>
    <w:rsid w:val="007409FF"/>
    <w:rsid w:val="007411C4"/>
    <w:rsid w:val="0074320D"/>
    <w:rsid w:val="00743D36"/>
    <w:rsid w:val="007443AD"/>
    <w:rsid w:val="0074792E"/>
    <w:rsid w:val="00752B52"/>
    <w:rsid w:val="007575F9"/>
    <w:rsid w:val="007635DF"/>
    <w:rsid w:val="00763A30"/>
    <w:rsid w:val="007736CD"/>
    <w:rsid w:val="00774A4C"/>
    <w:rsid w:val="00774C98"/>
    <w:rsid w:val="0077621E"/>
    <w:rsid w:val="00781D9E"/>
    <w:rsid w:val="00781FFC"/>
    <w:rsid w:val="00783BB3"/>
    <w:rsid w:val="00784A0F"/>
    <w:rsid w:val="00786951"/>
    <w:rsid w:val="00786AF6"/>
    <w:rsid w:val="00787908"/>
    <w:rsid w:val="007919A9"/>
    <w:rsid w:val="00791C62"/>
    <w:rsid w:val="00792C5E"/>
    <w:rsid w:val="007944B8"/>
    <w:rsid w:val="00794FA4"/>
    <w:rsid w:val="00795EEC"/>
    <w:rsid w:val="00796339"/>
    <w:rsid w:val="00797BA2"/>
    <w:rsid w:val="007A0A26"/>
    <w:rsid w:val="007A2873"/>
    <w:rsid w:val="007A2A30"/>
    <w:rsid w:val="007A3695"/>
    <w:rsid w:val="007A598C"/>
    <w:rsid w:val="007A5CDB"/>
    <w:rsid w:val="007A7920"/>
    <w:rsid w:val="007B2792"/>
    <w:rsid w:val="007B3405"/>
    <w:rsid w:val="007B4266"/>
    <w:rsid w:val="007B636A"/>
    <w:rsid w:val="007B7DB2"/>
    <w:rsid w:val="007C0281"/>
    <w:rsid w:val="007C0CA3"/>
    <w:rsid w:val="007C295C"/>
    <w:rsid w:val="007C33CF"/>
    <w:rsid w:val="007C44DC"/>
    <w:rsid w:val="007C4B2E"/>
    <w:rsid w:val="007C62A5"/>
    <w:rsid w:val="007D0A56"/>
    <w:rsid w:val="007D489F"/>
    <w:rsid w:val="007D48F6"/>
    <w:rsid w:val="007D4A85"/>
    <w:rsid w:val="007D65D5"/>
    <w:rsid w:val="007E1513"/>
    <w:rsid w:val="007E1714"/>
    <w:rsid w:val="007E3A71"/>
    <w:rsid w:val="007E3CB7"/>
    <w:rsid w:val="007E5995"/>
    <w:rsid w:val="007E639F"/>
    <w:rsid w:val="007F0AD7"/>
    <w:rsid w:val="007F3384"/>
    <w:rsid w:val="007F3783"/>
    <w:rsid w:val="007F3BD1"/>
    <w:rsid w:val="007F4C74"/>
    <w:rsid w:val="007F5481"/>
    <w:rsid w:val="007F55A6"/>
    <w:rsid w:val="007F56B5"/>
    <w:rsid w:val="007F5F5E"/>
    <w:rsid w:val="007F61AE"/>
    <w:rsid w:val="007F7A2E"/>
    <w:rsid w:val="007F7B47"/>
    <w:rsid w:val="00800956"/>
    <w:rsid w:val="00801BF3"/>
    <w:rsid w:val="00807832"/>
    <w:rsid w:val="00807845"/>
    <w:rsid w:val="00807AB6"/>
    <w:rsid w:val="00810756"/>
    <w:rsid w:val="008107B6"/>
    <w:rsid w:val="00811579"/>
    <w:rsid w:val="008120AA"/>
    <w:rsid w:val="008127D8"/>
    <w:rsid w:val="00812AA7"/>
    <w:rsid w:val="00815DA7"/>
    <w:rsid w:val="00816E59"/>
    <w:rsid w:val="008177E4"/>
    <w:rsid w:val="00821569"/>
    <w:rsid w:val="0082266C"/>
    <w:rsid w:val="00822AC9"/>
    <w:rsid w:val="008318A9"/>
    <w:rsid w:val="00831EC1"/>
    <w:rsid w:val="00833698"/>
    <w:rsid w:val="00834320"/>
    <w:rsid w:val="00837E61"/>
    <w:rsid w:val="008410CA"/>
    <w:rsid w:val="00841E7A"/>
    <w:rsid w:val="00841F60"/>
    <w:rsid w:val="008433D3"/>
    <w:rsid w:val="00843D60"/>
    <w:rsid w:val="00844689"/>
    <w:rsid w:val="008463B4"/>
    <w:rsid w:val="00847FB9"/>
    <w:rsid w:val="00853B23"/>
    <w:rsid w:val="008565FE"/>
    <w:rsid w:val="00857072"/>
    <w:rsid w:val="00857519"/>
    <w:rsid w:val="00857579"/>
    <w:rsid w:val="0085782B"/>
    <w:rsid w:val="00857C2B"/>
    <w:rsid w:val="00857F7E"/>
    <w:rsid w:val="00865026"/>
    <w:rsid w:val="00865110"/>
    <w:rsid w:val="00866867"/>
    <w:rsid w:val="0087262C"/>
    <w:rsid w:val="008748D7"/>
    <w:rsid w:val="00876BC4"/>
    <w:rsid w:val="00877119"/>
    <w:rsid w:val="00880068"/>
    <w:rsid w:val="0088087B"/>
    <w:rsid w:val="00881C3D"/>
    <w:rsid w:val="00882F80"/>
    <w:rsid w:val="00883BD1"/>
    <w:rsid w:val="008852CA"/>
    <w:rsid w:val="008855ED"/>
    <w:rsid w:val="00885B79"/>
    <w:rsid w:val="00886675"/>
    <w:rsid w:val="00890061"/>
    <w:rsid w:val="00892114"/>
    <w:rsid w:val="00893CD4"/>
    <w:rsid w:val="008947FA"/>
    <w:rsid w:val="008964D3"/>
    <w:rsid w:val="008A1B14"/>
    <w:rsid w:val="008A2E27"/>
    <w:rsid w:val="008A3DED"/>
    <w:rsid w:val="008A7A94"/>
    <w:rsid w:val="008A7F07"/>
    <w:rsid w:val="008B3853"/>
    <w:rsid w:val="008B431F"/>
    <w:rsid w:val="008B6EC1"/>
    <w:rsid w:val="008C0281"/>
    <w:rsid w:val="008C2307"/>
    <w:rsid w:val="008C27C0"/>
    <w:rsid w:val="008C2CF4"/>
    <w:rsid w:val="008C2E29"/>
    <w:rsid w:val="008C4A4A"/>
    <w:rsid w:val="008C7D5E"/>
    <w:rsid w:val="008D1D86"/>
    <w:rsid w:val="008D33AF"/>
    <w:rsid w:val="008D367A"/>
    <w:rsid w:val="008D46B2"/>
    <w:rsid w:val="008D6085"/>
    <w:rsid w:val="008D68A8"/>
    <w:rsid w:val="008D7BB9"/>
    <w:rsid w:val="008E1150"/>
    <w:rsid w:val="008E3369"/>
    <w:rsid w:val="008E3F65"/>
    <w:rsid w:val="008E5101"/>
    <w:rsid w:val="008E586D"/>
    <w:rsid w:val="008E58F8"/>
    <w:rsid w:val="008E5DF8"/>
    <w:rsid w:val="008E70A4"/>
    <w:rsid w:val="008F1223"/>
    <w:rsid w:val="008F2982"/>
    <w:rsid w:val="008F41EA"/>
    <w:rsid w:val="008F67C3"/>
    <w:rsid w:val="00900A4F"/>
    <w:rsid w:val="00901865"/>
    <w:rsid w:val="00901927"/>
    <w:rsid w:val="00903C75"/>
    <w:rsid w:val="00906297"/>
    <w:rsid w:val="009105FB"/>
    <w:rsid w:val="00910BAB"/>
    <w:rsid w:val="0091436E"/>
    <w:rsid w:val="00915759"/>
    <w:rsid w:val="00916825"/>
    <w:rsid w:val="0091787C"/>
    <w:rsid w:val="00920085"/>
    <w:rsid w:val="009207EB"/>
    <w:rsid w:val="00923277"/>
    <w:rsid w:val="00925FA4"/>
    <w:rsid w:val="00930F3D"/>
    <w:rsid w:val="0093434F"/>
    <w:rsid w:val="00936871"/>
    <w:rsid w:val="00936DA8"/>
    <w:rsid w:val="009423FC"/>
    <w:rsid w:val="00943EFD"/>
    <w:rsid w:val="009466E7"/>
    <w:rsid w:val="00946BBF"/>
    <w:rsid w:val="00947D76"/>
    <w:rsid w:val="00950E06"/>
    <w:rsid w:val="00951249"/>
    <w:rsid w:val="00953292"/>
    <w:rsid w:val="00955665"/>
    <w:rsid w:val="00957530"/>
    <w:rsid w:val="00960B50"/>
    <w:rsid w:val="00960FD5"/>
    <w:rsid w:val="0096261F"/>
    <w:rsid w:val="00965310"/>
    <w:rsid w:val="009666B5"/>
    <w:rsid w:val="009667D9"/>
    <w:rsid w:val="00972278"/>
    <w:rsid w:val="009732B8"/>
    <w:rsid w:val="00973332"/>
    <w:rsid w:val="00975F53"/>
    <w:rsid w:val="00976231"/>
    <w:rsid w:val="00976419"/>
    <w:rsid w:val="00983A0D"/>
    <w:rsid w:val="00985322"/>
    <w:rsid w:val="009853F2"/>
    <w:rsid w:val="00985B20"/>
    <w:rsid w:val="00986AED"/>
    <w:rsid w:val="00986C84"/>
    <w:rsid w:val="00987CC4"/>
    <w:rsid w:val="0099080D"/>
    <w:rsid w:val="009925EF"/>
    <w:rsid w:val="00994577"/>
    <w:rsid w:val="00995A11"/>
    <w:rsid w:val="00995E8C"/>
    <w:rsid w:val="00997EFC"/>
    <w:rsid w:val="009A0A68"/>
    <w:rsid w:val="009A1D72"/>
    <w:rsid w:val="009A1DC3"/>
    <w:rsid w:val="009A1F85"/>
    <w:rsid w:val="009A2223"/>
    <w:rsid w:val="009A2938"/>
    <w:rsid w:val="009A308B"/>
    <w:rsid w:val="009A3652"/>
    <w:rsid w:val="009A505F"/>
    <w:rsid w:val="009A54BC"/>
    <w:rsid w:val="009A5560"/>
    <w:rsid w:val="009A6B56"/>
    <w:rsid w:val="009B0F58"/>
    <w:rsid w:val="009B208D"/>
    <w:rsid w:val="009B46CC"/>
    <w:rsid w:val="009B4E80"/>
    <w:rsid w:val="009B6190"/>
    <w:rsid w:val="009B6FE2"/>
    <w:rsid w:val="009C2BBB"/>
    <w:rsid w:val="009C2E35"/>
    <w:rsid w:val="009C4920"/>
    <w:rsid w:val="009D099B"/>
    <w:rsid w:val="009D3DDF"/>
    <w:rsid w:val="009D7F76"/>
    <w:rsid w:val="009E0CE4"/>
    <w:rsid w:val="009E2E8D"/>
    <w:rsid w:val="009E52D8"/>
    <w:rsid w:val="009E5C5B"/>
    <w:rsid w:val="009E5E78"/>
    <w:rsid w:val="009E68E8"/>
    <w:rsid w:val="009E6BAC"/>
    <w:rsid w:val="009E7B36"/>
    <w:rsid w:val="009F0B51"/>
    <w:rsid w:val="009F1875"/>
    <w:rsid w:val="009F294E"/>
    <w:rsid w:val="009F29A0"/>
    <w:rsid w:val="009F3E5C"/>
    <w:rsid w:val="009F4A19"/>
    <w:rsid w:val="00A00652"/>
    <w:rsid w:val="00A01B93"/>
    <w:rsid w:val="00A06763"/>
    <w:rsid w:val="00A0713B"/>
    <w:rsid w:val="00A07738"/>
    <w:rsid w:val="00A07EBC"/>
    <w:rsid w:val="00A102A8"/>
    <w:rsid w:val="00A11EE5"/>
    <w:rsid w:val="00A13B6C"/>
    <w:rsid w:val="00A16B00"/>
    <w:rsid w:val="00A1757A"/>
    <w:rsid w:val="00A21B03"/>
    <w:rsid w:val="00A26B19"/>
    <w:rsid w:val="00A31FFF"/>
    <w:rsid w:val="00A358A7"/>
    <w:rsid w:val="00A42267"/>
    <w:rsid w:val="00A44C01"/>
    <w:rsid w:val="00A45686"/>
    <w:rsid w:val="00A457B7"/>
    <w:rsid w:val="00A45C97"/>
    <w:rsid w:val="00A47F9B"/>
    <w:rsid w:val="00A54686"/>
    <w:rsid w:val="00A55599"/>
    <w:rsid w:val="00A55C8B"/>
    <w:rsid w:val="00A56A27"/>
    <w:rsid w:val="00A6405A"/>
    <w:rsid w:val="00A6416C"/>
    <w:rsid w:val="00A67724"/>
    <w:rsid w:val="00A67BE9"/>
    <w:rsid w:val="00A7002E"/>
    <w:rsid w:val="00A7156C"/>
    <w:rsid w:val="00A73195"/>
    <w:rsid w:val="00A743D1"/>
    <w:rsid w:val="00A7553F"/>
    <w:rsid w:val="00A75EA4"/>
    <w:rsid w:val="00A75FA6"/>
    <w:rsid w:val="00A814B1"/>
    <w:rsid w:val="00A81837"/>
    <w:rsid w:val="00A834E3"/>
    <w:rsid w:val="00A84EFF"/>
    <w:rsid w:val="00A9024C"/>
    <w:rsid w:val="00A90585"/>
    <w:rsid w:val="00A92FE7"/>
    <w:rsid w:val="00AA3DE8"/>
    <w:rsid w:val="00AA51EF"/>
    <w:rsid w:val="00AA7920"/>
    <w:rsid w:val="00AB04BC"/>
    <w:rsid w:val="00AB44D0"/>
    <w:rsid w:val="00AB6C72"/>
    <w:rsid w:val="00AB728D"/>
    <w:rsid w:val="00AB7CD1"/>
    <w:rsid w:val="00AC0D45"/>
    <w:rsid w:val="00AC2A72"/>
    <w:rsid w:val="00AC31B5"/>
    <w:rsid w:val="00AC6586"/>
    <w:rsid w:val="00AC666F"/>
    <w:rsid w:val="00AD1DED"/>
    <w:rsid w:val="00AD38AB"/>
    <w:rsid w:val="00AD48A4"/>
    <w:rsid w:val="00AD4EE2"/>
    <w:rsid w:val="00AD75AA"/>
    <w:rsid w:val="00AD796F"/>
    <w:rsid w:val="00AD7FCB"/>
    <w:rsid w:val="00AE0E4E"/>
    <w:rsid w:val="00AE15B3"/>
    <w:rsid w:val="00AE4E91"/>
    <w:rsid w:val="00AE6CBE"/>
    <w:rsid w:val="00AF2A5A"/>
    <w:rsid w:val="00AF3F8C"/>
    <w:rsid w:val="00AF3FFE"/>
    <w:rsid w:val="00AF4C26"/>
    <w:rsid w:val="00AF5802"/>
    <w:rsid w:val="00AF7A6F"/>
    <w:rsid w:val="00AF7ABC"/>
    <w:rsid w:val="00B01589"/>
    <w:rsid w:val="00B02F3C"/>
    <w:rsid w:val="00B05920"/>
    <w:rsid w:val="00B066A4"/>
    <w:rsid w:val="00B07219"/>
    <w:rsid w:val="00B148E9"/>
    <w:rsid w:val="00B15633"/>
    <w:rsid w:val="00B1623A"/>
    <w:rsid w:val="00B16EE0"/>
    <w:rsid w:val="00B20744"/>
    <w:rsid w:val="00B22D4E"/>
    <w:rsid w:val="00B23A4C"/>
    <w:rsid w:val="00B24D19"/>
    <w:rsid w:val="00B277A6"/>
    <w:rsid w:val="00B31F90"/>
    <w:rsid w:val="00B32939"/>
    <w:rsid w:val="00B352E9"/>
    <w:rsid w:val="00B3554E"/>
    <w:rsid w:val="00B36279"/>
    <w:rsid w:val="00B37637"/>
    <w:rsid w:val="00B45969"/>
    <w:rsid w:val="00B45AB4"/>
    <w:rsid w:val="00B50606"/>
    <w:rsid w:val="00B518C2"/>
    <w:rsid w:val="00B51BCC"/>
    <w:rsid w:val="00B55BF0"/>
    <w:rsid w:val="00B56C98"/>
    <w:rsid w:val="00B56CFC"/>
    <w:rsid w:val="00B57FD0"/>
    <w:rsid w:val="00B6105F"/>
    <w:rsid w:val="00B619AA"/>
    <w:rsid w:val="00B61D00"/>
    <w:rsid w:val="00B61E67"/>
    <w:rsid w:val="00B628E2"/>
    <w:rsid w:val="00B6382C"/>
    <w:rsid w:val="00B67C93"/>
    <w:rsid w:val="00B72F2C"/>
    <w:rsid w:val="00B74E7B"/>
    <w:rsid w:val="00B74FC6"/>
    <w:rsid w:val="00B81600"/>
    <w:rsid w:val="00B837E6"/>
    <w:rsid w:val="00B846B6"/>
    <w:rsid w:val="00B85534"/>
    <w:rsid w:val="00B85A6A"/>
    <w:rsid w:val="00B86762"/>
    <w:rsid w:val="00B870A0"/>
    <w:rsid w:val="00B9426B"/>
    <w:rsid w:val="00B9625E"/>
    <w:rsid w:val="00B97C4A"/>
    <w:rsid w:val="00BA1503"/>
    <w:rsid w:val="00BA17CF"/>
    <w:rsid w:val="00BA253A"/>
    <w:rsid w:val="00BA29EB"/>
    <w:rsid w:val="00BA648C"/>
    <w:rsid w:val="00BB2677"/>
    <w:rsid w:val="00BB33A8"/>
    <w:rsid w:val="00BB4212"/>
    <w:rsid w:val="00BB4F6A"/>
    <w:rsid w:val="00BC0093"/>
    <w:rsid w:val="00BC25A1"/>
    <w:rsid w:val="00BC34AC"/>
    <w:rsid w:val="00BC4A7D"/>
    <w:rsid w:val="00BC68DB"/>
    <w:rsid w:val="00BD1D05"/>
    <w:rsid w:val="00BD75AC"/>
    <w:rsid w:val="00BE206F"/>
    <w:rsid w:val="00BE228A"/>
    <w:rsid w:val="00BE2563"/>
    <w:rsid w:val="00BE28A6"/>
    <w:rsid w:val="00BE3E47"/>
    <w:rsid w:val="00BE4BE7"/>
    <w:rsid w:val="00BE5865"/>
    <w:rsid w:val="00BF11F2"/>
    <w:rsid w:val="00BF2878"/>
    <w:rsid w:val="00BF3080"/>
    <w:rsid w:val="00BF3562"/>
    <w:rsid w:val="00BF39BC"/>
    <w:rsid w:val="00C012C5"/>
    <w:rsid w:val="00C07831"/>
    <w:rsid w:val="00C07984"/>
    <w:rsid w:val="00C14630"/>
    <w:rsid w:val="00C15A60"/>
    <w:rsid w:val="00C20206"/>
    <w:rsid w:val="00C21D72"/>
    <w:rsid w:val="00C22AA7"/>
    <w:rsid w:val="00C22BA4"/>
    <w:rsid w:val="00C2478F"/>
    <w:rsid w:val="00C2582E"/>
    <w:rsid w:val="00C3010F"/>
    <w:rsid w:val="00C3258E"/>
    <w:rsid w:val="00C35BC9"/>
    <w:rsid w:val="00C36241"/>
    <w:rsid w:val="00C408A9"/>
    <w:rsid w:val="00C40971"/>
    <w:rsid w:val="00C43C27"/>
    <w:rsid w:val="00C4640B"/>
    <w:rsid w:val="00C51D7A"/>
    <w:rsid w:val="00C53C70"/>
    <w:rsid w:val="00C5512B"/>
    <w:rsid w:val="00C56C9A"/>
    <w:rsid w:val="00C60819"/>
    <w:rsid w:val="00C61ABF"/>
    <w:rsid w:val="00C61F03"/>
    <w:rsid w:val="00C6315C"/>
    <w:rsid w:val="00C6321A"/>
    <w:rsid w:val="00C65B02"/>
    <w:rsid w:val="00C662DB"/>
    <w:rsid w:val="00C67016"/>
    <w:rsid w:val="00C71300"/>
    <w:rsid w:val="00C71979"/>
    <w:rsid w:val="00C738A3"/>
    <w:rsid w:val="00C756E2"/>
    <w:rsid w:val="00C77660"/>
    <w:rsid w:val="00C81330"/>
    <w:rsid w:val="00C81540"/>
    <w:rsid w:val="00C8395E"/>
    <w:rsid w:val="00C83AD3"/>
    <w:rsid w:val="00C867A7"/>
    <w:rsid w:val="00C93E04"/>
    <w:rsid w:val="00C9452F"/>
    <w:rsid w:val="00C95385"/>
    <w:rsid w:val="00C96CED"/>
    <w:rsid w:val="00C97215"/>
    <w:rsid w:val="00CA0406"/>
    <w:rsid w:val="00CA16C8"/>
    <w:rsid w:val="00CA293A"/>
    <w:rsid w:val="00CA50C0"/>
    <w:rsid w:val="00CA72D0"/>
    <w:rsid w:val="00CB13E4"/>
    <w:rsid w:val="00CB1896"/>
    <w:rsid w:val="00CB2D60"/>
    <w:rsid w:val="00CB5B9C"/>
    <w:rsid w:val="00CC3AA3"/>
    <w:rsid w:val="00CC6B7E"/>
    <w:rsid w:val="00CC7EBF"/>
    <w:rsid w:val="00CD0639"/>
    <w:rsid w:val="00CD159C"/>
    <w:rsid w:val="00CD22C1"/>
    <w:rsid w:val="00CE123C"/>
    <w:rsid w:val="00CE608D"/>
    <w:rsid w:val="00CF0318"/>
    <w:rsid w:val="00CF2826"/>
    <w:rsid w:val="00CF31B4"/>
    <w:rsid w:val="00CF31E1"/>
    <w:rsid w:val="00CF53E9"/>
    <w:rsid w:val="00CF5599"/>
    <w:rsid w:val="00CF5652"/>
    <w:rsid w:val="00CF6F26"/>
    <w:rsid w:val="00D0128A"/>
    <w:rsid w:val="00D040F7"/>
    <w:rsid w:val="00D10EB8"/>
    <w:rsid w:val="00D1109A"/>
    <w:rsid w:val="00D141AC"/>
    <w:rsid w:val="00D14AD7"/>
    <w:rsid w:val="00D1654C"/>
    <w:rsid w:val="00D177C2"/>
    <w:rsid w:val="00D20455"/>
    <w:rsid w:val="00D2477D"/>
    <w:rsid w:val="00D26B21"/>
    <w:rsid w:val="00D26D74"/>
    <w:rsid w:val="00D2702F"/>
    <w:rsid w:val="00D31607"/>
    <w:rsid w:val="00D31F26"/>
    <w:rsid w:val="00D32ACD"/>
    <w:rsid w:val="00D37D4C"/>
    <w:rsid w:val="00D40E3D"/>
    <w:rsid w:val="00D4354D"/>
    <w:rsid w:val="00D440CB"/>
    <w:rsid w:val="00D479B0"/>
    <w:rsid w:val="00D47D78"/>
    <w:rsid w:val="00D52348"/>
    <w:rsid w:val="00D55FAE"/>
    <w:rsid w:val="00D5718C"/>
    <w:rsid w:val="00D603C2"/>
    <w:rsid w:val="00D6240C"/>
    <w:rsid w:val="00D626D5"/>
    <w:rsid w:val="00D644C1"/>
    <w:rsid w:val="00D67479"/>
    <w:rsid w:val="00D67702"/>
    <w:rsid w:val="00D705AD"/>
    <w:rsid w:val="00D71A8B"/>
    <w:rsid w:val="00D74394"/>
    <w:rsid w:val="00D74EF1"/>
    <w:rsid w:val="00D75CA6"/>
    <w:rsid w:val="00D77ACE"/>
    <w:rsid w:val="00D77B95"/>
    <w:rsid w:val="00D77D92"/>
    <w:rsid w:val="00D80C50"/>
    <w:rsid w:val="00D87DFA"/>
    <w:rsid w:val="00D914A0"/>
    <w:rsid w:val="00D95B92"/>
    <w:rsid w:val="00D96AAB"/>
    <w:rsid w:val="00D97F60"/>
    <w:rsid w:val="00DA1CB8"/>
    <w:rsid w:val="00DA2539"/>
    <w:rsid w:val="00DA46C9"/>
    <w:rsid w:val="00DA5E7E"/>
    <w:rsid w:val="00DA615A"/>
    <w:rsid w:val="00DB16C1"/>
    <w:rsid w:val="00DB20BE"/>
    <w:rsid w:val="00DC4071"/>
    <w:rsid w:val="00DC5F5D"/>
    <w:rsid w:val="00DC64B9"/>
    <w:rsid w:val="00DC7045"/>
    <w:rsid w:val="00DD0BC9"/>
    <w:rsid w:val="00DD135F"/>
    <w:rsid w:val="00DD64AA"/>
    <w:rsid w:val="00DD7189"/>
    <w:rsid w:val="00DE26B1"/>
    <w:rsid w:val="00DE2E1F"/>
    <w:rsid w:val="00DE3860"/>
    <w:rsid w:val="00DE438E"/>
    <w:rsid w:val="00DE6503"/>
    <w:rsid w:val="00DF01B7"/>
    <w:rsid w:val="00DF0546"/>
    <w:rsid w:val="00DF2D83"/>
    <w:rsid w:val="00DF3ABF"/>
    <w:rsid w:val="00DF54E3"/>
    <w:rsid w:val="00E00278"/>
    <w:rsid w:val="00E040CD"/>
    <w:rsid w:val="00E10E2A"/>
    <w:rsid w:val="00E13102"/>
    <w:rsid w:val="00E13ABE"/>
    <w:rsid w:val="00E15299"/>
    <w:rsid w:val="00E153B6"/>
    <w:rsid w:val="00E16B9C"/>
    <w:rsid w:val="00E17D7F"/>
    <w:rsid w:val="00E2060D"/>
    <w:rsid w:val="00E217FF"/>
    <w:rsid w:val="00E246BF"/>
    <w:rsid w:val="00E25BF5"/>
    <w:rsid w:val="00E3008B"/>
    <w:rsid w:val="00E30BAE"/>
    <w:rsid w:val="00E33F24"/>
    <w:rsid w:val="00E37536"/>
    <w:rsid w:val="00E378AE"/>
    <w:rsid w:val="00E41177"/>
    <w:rsid w:val="00E4176C"/>
    <w:rsid w:val="00E43F5B"/>
    <w:rsid w:val="00E44233"/>
    <w:rsid w:val="00E44A3C"/>
    <w:rsid w:val="00E46AA6"/>
    <w:rsid w:val="00E474D4"/>
    <w:rsid w:val="00E50EB8"/>
    <w:rsid w:val="00E51365"/>
    <w:rsid w:val="00E54678"/>
    <w:rsid w:val="00E54DF0"/>
    <w:rsid w:val="00E56CB2"/>
    <w:rsid w:val="00E56FC6"/>
    <w:rsid w:val="00E64CB1"/>
    <w:rsid w:val="00E64DA6"/>
    <w:rsid w:val="00E654BC"/>
    <w:rsid w:val="00E65546"/>
    <w:rsid w:val="00E75492"/>
    <w:rsid w:val="00E771B9"/>
    <w:rsid w:val="00E809D9"/>
    <w:rsid w:val="00E81E5B"/>
    <w:rsid w:val="00E8212B"/>
    <w:rsid w:val="00E825F1"/>
    <w:rsid w:val="00E84819"/>
    <w:rsid w:val="00E90536"/>
    <w:rsid w:val="00E90740"/>
    <w:rsid w:val="00E91E80"/>
    <w:rsid w:val="00E93741"/>
    <w:rsid w:val="00E94195"/>
    <w:rsid w:val="00E94AF5"/>
    <w:rsid w:val="00E94FA7"/>
    <w:rsid w:val="00E97FB4"/>
    <w:rsid w:val="00EA0962"/>
    <w:rsid w:val="00EA138D"/>
    <w:rsid w:val="00EA13C5"/>
    <w:rsid w:val="00EA1C89"/>
    <w:rsid w:val="00EA2B5A"/>
    <w:rsid w:val="00EA602B"/>
    <w:rsid w:val="00EA6866"/>
    <w:rsid w:val="00EB4158"/>
    <w:rsid w:val="00EB440E"/>
    <w:rsid w:val="00EB4BE3"/>
    <w:rsid w:val="00EB66CF"/>
    <w:rsid w:val="00EC51BD"/>
    <w:rsid w:val="00EC5EDD"/>
    <w:rsid w:val="00EC6D49"/>
    <w:rsid w:val="00EC71A1"/>
    <w:rsid w:val="00ED0F46"/>
    <w:rsid w:val="00ED1126"/>
    <w:rsid w:val="00ED18D3"/>
    <w:rsid w:val="00ED230A"/>
    <w:rsid w:val="00ED2972"/>
    <w:rsid w:val="00ED2F1A"/>
    <w:rsid w:val="00ED66DA"/>
    <w:rsid w:val="00EE09FE"/>
    <w:rsid w:val="00EE4C8C"/>
    <w:rsid w:val="00EE50D5"/>
    <w:rsid w:val="00EE5567"/>
    <w:rsid w:val="00EF059A"/>
    <w:rsid w:val="00EF0B4D"/>
    <w:rsid w:val="00EF0F54"/>
    <w:rsid w:val="00EF2E3B"/>
    <w:rsid w:val="00EF3835"/>
    <w:rsid w:val="00EF5510"/>
    <w:rsid w:val="00F003E9"/>
    <w:rsid w:val="00F01C05"/>
    <w:rsid w:val="00F04B42"/>
    <w:rsid w:val="00F0535D"/>
    <w:rsid w:val="00F05C0F"/>
    <w:rsid w:val="00F066BE"/>
    <w:rsid w:val="00F0745C"/>
    <w:rsid w:val="00F075EF"/>
    <w:rsid w:val="00F07613"/>
    <w:rsid w:val="00F10933"/>
    <w:rsid w:val="00F13D9C"/>
    <w:rsid w:val="00F14DA4"/>
    <w:rsid w:val="00F14FE0"/>
    <w:rsid w:val="00F20AE4"/>
    <w:rsid w:val="00F2158B"/>
    <w:rsid w:val="00F21B02"/>
    <w:rsid w:val="00F270D1"/>
    <w:rsid w:val="00F31E15"/>
    <w:rsid w:val="00F327EE"/>
    <w:rsid w:val="00F37A23"/>
    <w:rsid w:val="00F403F4"/>
    <w:rsid w:val="00F42A0A"/>
    <w:rsid w:val="00F477A7"/>
    <w:rsid w:val="00F52E67"/>
    <w:rsid w:val="00F56547"/>
    <w:rsid w:val="00F56B72"/>
    <w:rsid w:val="00F57352"/>
    <w:rsid w:val="00F60949"/>
    <w:rsid w:val="00F612DF"/>
    <w:rsid w:val="00F624CF"/>
    <w:rsid w:val="00F62ACA"/>
    <w:rsid w:val="00F6306C"/>
    <w:rsid w:val="00F63341"/>
    <w:rsid w:val="00F66148"/>
    <w:rsid w:val="00F70214"/>
    <w:rsid w:val="00F71566"/>
    <w:rsid w:val="00F71753"/>
    <w:rsid w:val="00F718E0"/>
    <w:rsid w:val="00F72E97"/>
    <w:rsid w:val="00F746BF"/>
    <w:rsid w:val="00F76079"/>
    <w:rsid w:val="00F76D2B"/>
    <w:rsid w:val="00F77852"/>
    <w:rsid w:val="00F842A8"/>
    <w:rsid w:val="00F85113"/>
    <w:rsid w:val="00F87843"/>
    <w:rsid w:val="00F92DA0"/>
    <w:rsid w:val="00F9515E"/>
    <w:rsid w:val="00FA617D"/>
    <w:rsid w:val="00FA62E5"/>
    <w:rsid w:val="00FB0FAB"/>
    <w:rsid w:val="00FB1335"/>
    <w:rsid w:val="00FB1FD5"/>
    <w:rsid w:val="00FB2619"/>
    <w:rsid w:val="00FB2A55"/>
    <w:rsid w:val="00FB5E5B"/>
    <w:rsid w:val="00FC08B6"/>
    <w:rsid w:val="00FC2CD9"/>
    <w:rsid w:val="00FC2F7E"/>
    <w:rsid w:val="00FC5E7A"/>
    <w:rsid w:val="00FC7211"/>
    <w:rsid w:val="00FC78B5"/>
    <w:rsid w:val="00FD3273"/>
    <w:rsid w:val="00FD3B91"/>
    <w:rsid w:val="00FD4E52"/>
    <w:rsid w:val="00FD7F34"/>
    <w:rsid w:val="00FE023B"/>
    <w:rsid w:val="00FE13E9"/>
    <w:rsid w:val="00FE4BBB"/>
    <w:rsid w:val="00FE52C0"/>
    <w:rsid w:val="00FE5855"/>
    <w:rsid w:val="00FE6D7E"/>
    <w:rsid w:val="00FE7958"/>
    <w:rsid w:val="00FF3E5D"/>
    <w:rsid w:val="00FF423C"/>
    <w:rsid w:val="00FF462B"/>
    <w:rsid w:val="00FF4C12"/>
    <w:rsid w:val="00FF4D79"/>
    <w:rsid w:val="00FF4FDA"/>
    <w:rsid w:val="00FF6B74"/>
    <w:rsid w:val="00FF6F01"/>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696381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80F6E"/>
    <w:rPr>
      <w:sz w:val="24"/>
      <w:szCs w:val="24"/>
      <w:lang w:val="en-GB"/>
    </w:rPr>
  </w:style>
  <w:style w:type="paragraph" w:styleId="Heading1">
    <w:name w:val="heading 1"/>
    <w:basedOn w:val="Normal"/>
    <w:next w:val="Normal"/>
    <w:link w:val="Heading1Char"/>
    <w:qFormat/>
    <w:rsid w:val="00480F6E"/>
    <w:pPr>
      <w:keepNext/>
      <w:outlineLvl w:val="0"/>
    </w:pPr>
    <w:rPr>
      <w:b/>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436E"/>
    <w:rPr>
      <w:rFonts w:ascii="Lucida Grande" w:hAnsi="Lucida Grande" w:cs="Lucida Grande"/>
      <w:sz w:val="18"/>
      <w:szCs w:val="18"/>
    </w:rPr>
  </w:style>
  <w:style w:type="character" w:customStyle="1" w:styleId="BalloonTextChar">
    <w:name w:val="Balloon Text Char"/>
    <w:link w:val="BalloonText"/>
    <w:rsid w:val="0091436E"/>
    <w:rPr>
      <w:rFonts w:ascii="Lucida Grande" w:hAnsi="Lucida Grande" w:cs="Lucida Grande"/>
      <w:sz w:val="18"/>
      <w:szCs w:val="18"/>
      <w:lang w:val="en-GB"/>
    </w:rPr>
  </w:style>
  <w:style w:type="paragraph" w:styleId="Header">
    <w:name w:val="header"/>
    <w:basedOn w:val="Normal"/>
    <w:link w:val="HeaderChar"/>
    <w:rsid w:val="0091436E"/>
    <w:pPr>
      <w:tabs>
        <w:tab w:val="center" w:pos="4320"/>
        <w:tab w:val="right" w:pos="8640"/>
      </w:tabs>
    </w:pPr>
  </w:style>
  <w:style w:type="character" w:customStyle="1" w:styleId="HeaderChar">
    <w:name w:val="Header Char"/>
    <w:link w:val="Header"/>
    <w:rsid w:val="0091436E"/>
    <w:rPr>
      <w:lang w:val="en-GB"/>
    </w:rPr>
  </w:style>
  <w:style w:type="paragraph" w:styleId="Footer">
    <w:name w:val="footer"/>
    <w:basedOn w:val="Normal"/>
    <w:link w:val="FooterChar"/>
    <w:rsid w:val="0091436E"/>
    <w:pPr>
      <w:tabs>
        <w:tab w:val="center" w:pos="4320"/>
        <w:tab w:val="right" w:pos="8640"/>
      </w:tabs>
    </w:pPr>
  </w:style>
  <w:style w:type="character" w:customStyle="1" w:styleId="FooterChar">
    <w:name w:val="Footer Char"/>
    <w:link w:val="Footer"/>
    <w:rsid w:val="0091436E"/>
    <w:rPr>
      <w:lang w:val="en-GB"/>
    </w:rPr>
  </w:style>
  <w:style w:type="paragraph" w:styleId="TOC1">
    <w:name w:val="toc 1"/>
    <w:aliases w:val="TOC 1tb"/>
    <w:basedOn w:val="Normal"/>
    <w:next w:val="Normal"/>
    <w:autoRedefine/>
    <w:uiPriority w:val="39"/>
    <w:rsid w:val="00327D54"/>
    <w:pPr>
      <w:tabs>
        <w:tab w:val="right" w:leader="underscore" w:pos="14317"/>
      </w:tabs>
      <w:spacing w:before="120"/>
    </w:pPr>
    <w:rPr>
      <w:rFonts w:ascii="Calibri" w:hAnsi="Calibri"/>
      <w:caps/>
      <w:color w:val="595959"/>
    </w:rPr>
  </w:style>
  <w:style w:type="paragraph" w:styleId="TOC2">
    <w:name w:val="toc 2"/>
    <w:basedOn w:val="Normal"/>
    <w:next w:val="Normal"/>
    <w:autoRedefine/>
    <w:uiPriority w:val="39"/>
    <w:rsid w:val="00481D5C"/>
    <w:pPr>
      <w:tabs>
        <w:tab w:val="right" w:leader="underscore" w:pos="14317"/>
      </w:tabs>
      <w:spacing w:before="120" w:after="120"/>
    </w:pPr>
    <w:rPr>
      <w:rFonts w:ascii="Calibri" w:hAnsi="Calibri"/>
      <w:color w:val="595959"/>
    </w:rPr>
  </w:style>
  <w:style w:type="paragraph" w:styleId="TOC3">
    <w:name w:val="toc 3"/>
    <w:basedOn w:val="Normal"/>
    <w:next w:val="Normal"/>
    <w:autoRedefine/>
    <w:uiPriority w:val="39"/>
    <w:rsid w:val="00B066A4"/>
    <w:pPr>
      <w:tabs>
        <w:tab w:val="right" w:leader="underscore" w:pos="14317"/>
      </w:tabs>
      <w:ind w:left="238"/>
    </w:pPr>
    <w:rPr>
      <w:rFonts w:ascii="Calibri" w:hAnsi="Calibri"/>
      <w:i/>
      <w:color w:val="595959"/>
    </w:rPr>
  </w:style>
  <w:style w:type="paragraph" w:styleId="TOC4">
    <w:name w:val="toc 4"/>
    <w:basedOn w:val="Normal"/>
    <w:next w:val="Normal"/>
    <w:autoRedefine/>
    <w:uiPriority w:val="39"/>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body-text-report">
    <w:name w:val="Agency-body-text-report"/>
    <w:basedOn w:val="Normal"/>
    <w:qFormat/>
    <w:rsid w:val="008D1D86"/>
    <w:pPr>
      <w:spacing w:before="120" w:after="120"/>
    </w:pPr>
    <w:rPr>
      <w:rFonts w:ascii="Calibri" w:hAnsi="Calibri"/>
      <w:color w:val="595959"/>
    </w:rPr>
  </w:style>
  <w:style w:type="paragraph" w:customStyle="1" w:styleId="Agency-heading-2-report">
    <w:name w:val="Agency-heading-2-report"/>
    <w:basedOn w:val="Normal"/>
    <w:next w:val="Agency-body-text-report"/>
    <w:qFormat/>
    <w:rsid w:val="00F70214"/>
    <w:pPr>
      <w:keepNext/>
      <w:pBdr>
        <w:bottom w:val="single" w:sz="8" w:space="2" w:color="7F7F7F"/>
      </w:pBdr>
      <w:spacing w:before="600" w:after="600"/>
      <w:outlineLvl w:val="1"/>
    </w:pPr>
    <w:rPr>
      <w:rFonts w:ascii="Calibri" w:hAnsi="Calibri"/>
      <w:b/>
      <w:color w:val="595959"/>
      <w:sz w:val="32"/>
      <w:szCs w:val="28"/>
    </w:rPr>
  </w:style>
  <w:style w:type="paragraph" w:customStyle="1" w:styleId="Agency-heading-3-report">
    <w:name w:val="Agency-heading-3-report"/>
    <w:basedOn w:val="Normal"/>
    <w:next w:val="Agency-body-text-report"/>
    <w:qFormat/>
    <w:rsid w:val="006417B7"/>
    <w:pPr>
      <w:keepNext/>
      <w:spacing w:before="240" w:after="240"/>
      <w:outlineLvl w:val="2"/>
    </w:pPr>
    <w:rPr>
      <w:rFonts w:ascii="Calibri" w:hAnsi="Calibri"/>
      <w:b/>
      <w:color w:val="595959"/>
      <w:szCs w:val="26"/>
    </w:rPr>
  </w:style>
  <w:style w:type="paragraph" w:customStyle="1" w:styleId="Agency-heading-4-report">
    <w:name w:val="Agency-heading-4-report"/>
    <w:basedOn w:val="Normal"/>
    <w:next w:val="Agency-body-text-report"/>
    <w:qFormat/>
    <w:rsid w:val="00113780"/>
    <w:pPr>
      <w:keepNext/>
      <w:spacing w:before="240" w:after="240"/>
      <w:outlineLvl w:val="3"/>
    </w:pPr>
    <w:rPr>
      <w:rFonts w:ascii="Calibri" w:hAnsi="Calibri"/>
      <w:bCs/>
      <w:i/>
      <w:color w:val="595959"/>
      <w:szCs w:val="28"/>
    </w:rPr>
  </w:style>
  <w:style w:type="paragraph" w:customStyle="1" w:styleId="Agency-caption-report">
    <w:name w:val="Agency-caption-report"/>
    <w:basedOn w:val="Normal"/>
    <w:next w:val="Agency-body-text-report"/>
    <w:qFormat/>
    <w:rsid w:val="00C22BA4"/>
    <w:pPr>
      <w:spacing w:before="240" w:after="240"/>
    </w:pPr>
    <w:rPr>
      <w:rFonts w:ascii="Calibri" w:hAnsi="Calibri"/>
      <w:b/>
      <w:bCs/>
      <w:color w:val="595959"/>
      <w:sz w:val="22"/>
      <w:szCs w:val="18"/>
    </w:rPr>
  </w:style>
  <w:style w:type="paragraph" w:customStyle="1" w:styleId="Agency-footer-report">
    <w:name w:val="Agency-footer-report"/>
    <w:basedOn w:val="Normal"/>
    <w:qFormat/>
    <w:rsid w:val="00CB2D60"/>
    <w:pPr>
      <w:tabs>
        <w:tab w:val="center" w:pos="4320"/>
        <w:tab w:val="right" w:pos="8640"/>
      </w:tabs>
    </w:pPr>
    <w:rPr>
      <w:rFonts w:ascii="Calibri" w:hAnsi="Calibri"/>
      <w:color w:val="595959"/>
      <w:sz w:val="22"/>
    </w:rPr>
  </w:style>
  <w:style w:type="paragraph" w:customStyle="1" w:styleId="Agency-footnote-report">
    <w:name w:val="Agency-footnote-report"/>
    <w:basedOn w:val="Normal"/>
    <w:qFormat/>
    <w:rsid w:val="006319F1"/>
    <w:pPr>
      <w:spacing w:before="120" w:after="120"/>
    </w:pPr>
    <w:rPr>
      <w:rFonts w:ascii="Calibri" w:hAnsi="Calibri"/>
      <w:color w:val="595959"/>
      <w:sz w:val="22"/>
    </w:rPr>
  </w:style>
  <w:style w:type="character" w:styleId="Hyperlink">
    <w:name w:val="Hyperlink"/>
    <w:rsid w:val="00DC4071"/>
    <w:rPr>
      <w:color w:val="0000FF"/>
      <w:u w:val="single"/>
    </w:rPr>
  </w:style>
  <w:style w:type="paragraph" w:customStyle="1" w:styleId="Agency-quotation">
    <w:name w:val="Agency-quotation"/>
    <w:basedOn w:val="Agency-body-text-report"/>
    <w:next w:val="Agency-body-text-report"/>
    <w:qFormat/>
    <w:rsid w:val="00953292"/>
    <w:pPr>
      <w:spacing w:before="240" w:after="240"/>
    </w:pPr>
    <w:rPr>
      <w:i/>
    </w:rPr>
  </w:style>
  <w:style w:type="paragraph" w:customStyle="1" w:styleId="Agency-heading-1-landscape">
    <w:name w:val="Agency-heading-1-landscape"/>
    <w:basedOn w:val="Normal"/>
    <w:next w:val="Agency-body-text-report"/>
    <w:qFormat/>
    <w:rsid w:val="0085782B"/>
    <w:pPr>
      <w:keepNext/>
      <w:pageBreakBefore/>
      <w:pBdr>
        <w:bottom w:val="single" w:sz="8" w:space="2" w:color="20204B"/>
      </w:pBdr>
      <w:spacing w:before="2200" w:after="600"/>
      <w:contextualSpacing/>
      <w:outlineLvl w:val="0"/>
    </w:pPr>
    <w:rPr>
      <w:rFonts w:ascii="Calibri" w:hAnsi="Calibri"/>
      <w:b/>
      <w:caps/>
      <w:color w:val="211F4C"/>
      <w:sz w:val="40"/>
    </w:rPr>
  </w:style>
  <w:style w:type="paragraph" w:customStyle="1" w:styleId="Agency-body-text">
    <w:name w:val="Agency-body-text"/>
    <w:basedOn w:val="Normal"/>
    <w:qFormat/>
    <w:rsid w:val="00960FD5"/>
    <w:pPr>
      <w:spacing w:before="120" w:after="120"/>
    </w:pPr>
    <w:rPr>
      <w:rFonts w:ascii="Calibri" w:hAnsi="Calibri"/>
      <w:color w:val="000000"/>
      <w:sz w:val="28"/>
    </w:rPr>
  </w:style>
  <w:style w:type="paragraph" w:customStyle="1" w:styleId="Agency-heading-2">
    <w:name w:val="Agency-heading-2"/>
    <w:basedOn w:val="Normal"/>
    <w:next w:val="Agency-body-text"/>
    <w:qFormat/>
    <w:rsid w:val="00960FD5"/>
    <w:pPr>
      <w:keepNext/>
      <w:spacing w:before="240" w:after="120"/>
      <w:outlineLvl w:val="1"/>
    </w:pPr>
    <w:rPr>
      <w:rFonts w:ascii="Calibri" w:hAnsi="Calibri"/>
      <w:b/>
      <w:sz w:val="28"/>
      <w:szCs w:val="28"/>
    </w:rPr>
  </w:style>
  <w:style w:type="character" w:customStyle="1" w:styleId="Mention1">
    <w:name w:val="Mention1"/>
    <w:basedOn w:val="DefaultParagraphFont"/>
    <w:uiPriority w:val="99"/>
    <w:semiHidden/>
    <w:unhideWhenUsed/>
    <w:rsid w:val="00960FD5"/>
    <w:rPr>
      <w:color w:val="2B579A"/>
      <w:shd w:val="clear" w:color="auto" w:fill="E6E6E6"/>
    </w:rPr>
  </w:style>
  <w:style w:type="paragraph" w:customStyle="1" w:styleId="Agency-heading-1-report">
    <w:name w:val="Agency-heading-1-report"/>
    <w:basedOn w:val="Normal"/>
    <w:next w:val="Agency-body-text-report"/>
    <w:qFormat/>
    <w:rsid w:val="00960FD5"/>
    <w:pPr>
      <w:keepNext/>
      <w:pageBreakBefore/>
      <w:pBdr>
        <w:bottom w:val="single" w:sz="8" w:space="2" w:color="20204B"/>
      </w:pBdr>
      <w:spacing w:before="4080" w:after="480"/>
      <w:contextualSpacing/>
      <w:outlineLvl w:val="0"/>
    </w:pPr>
    <w:rPr>
      <w:rFonts w:ascii="Calibri" w:hAnsi="Calibri"/>
      <w:b/>
      <w:caps/>
      <w:color w:val="211F4C"/>
      <w:sz w:val="40"/>
    </w:rPr>
  </w:style>
  <w:style w:type="paragraph" w:customStyle="1" w:styleId="Agency-footer">
    <w:name w:val="Agency-footer"/>
    <w:basedOn w:val="Normal"/>
    <w:autoRedefine/>
    <w:qFormat/>
    <w:rsid w:val="00960FD5"/>
    <w:pPr>
      <w:tabs>
        <w:tab w:val="center" w:pos="4320"/>
        <w:tab w:val="right" w:pos="8640"/>
      </w:tabs>
    </w:pPr>
    <w:rPr>
      <w:rFonts w:ascii="Calibri" w:hAnsi="Calibri"/>
      <w:color w:val="121948"/>
      <w:position w:val="14"/>
      <w:sz w:val="20"/>
      <w:szCs w:val="20"/>
    </w:rPr>
  </w:style>
  <w:style w:type="paragraph" w:customStyle="1" w:styleId="Agency-quotation-1">
    <w:name w:val="Agency-quotation-1"/>
    <w:basedOn w:val="Agency-body-text-report"/>
    <w:qFormat/>
    <w:rsid w:val="00960FD5"/>
    <w:pPr>
      <w:spacing w:before="240"/>
    </w:pPr>
    <w:rPr>
      <w:i/>
    </w:rPr>
  </w:style>
  <w:style w:type="paragraph" w:styleId="Caption">
    <w:name w:val="caption"/>
    <w:basedOn w:val="Normal"/>
    <w:next w:val="Normal"/>
    <w:unhideWhenUsed/>
    <w:rsid w:val="00960FD5"/>
    <w:pPr>
      <w:spacing w:after="200"/>
    </w:pPr>
    <w:rPr>
      <w:i/>
      <w:iCs/>
      <w:color w:val="1F497D" w:themeColor="text2"/>
      <w:sz w:val="18"/>
      <w:szCs w:val="18"/>
    </w:rPr>
  </w:style>
  <w:style w:type="paragraph" w:customStyle="1" w:styleId="Agency-heading-1">
    <w:name w:val="Agency-heading-1"/>
    <w:basedOn w:val="Normal"/>
    <w:next w:val="Agency-body-text"/>
    <w:qFormat/>
    <w:rsid w:val="00960FD5"/>
    <w:pPr>
      <w:keepNext/>
      <w:spacing w:before="240" w:after="240"/>
      <w:jc w:val="center"/>
      <w:outlineLvl w:val="0"/>
    </w:pPr>
    <w:rPr>
      <w:rFonts w:ascii="Calibri" w:hAnsi="Calibri"/>
      <w:b/>
      <w:caps/>
      <w:sz w:val="28"/>
    </w:rPr>
  </w:style>
  <w:style w:type="paragraph" w:customStyle="1" w:styleId="Agency-heading-3">
    <w:name w:val="Agency-heading-3"/>
    <w:basedOn w:val="Normal"/>
    <w:next w:val="Agency-body-text"/>
    <w:qFormat/>
    <w:rsid w:val="00960FD5"/>
    <w:pPr>
      <w:keepNext/>
      <w:spacing w:before="240" w:after="120"/>
      <w:outlineLvl w:val="2"/>
    </w:pPr>
    <w:rPr>
      <w:rFonts w:ascii="Calibri" w:hAnsi="Calibri"/>
      <w:b/>
      <w:i/>
      <w:sz w:val="28"/>
      <w:szCs w:val="26"/>
    </w:rPr>
  </w:style>
  <w:style w:type="paragraph" w:customStyle="1" w:styleId="Agency-heading-4">
    <w:name w:val="Agency-heading-4"/>
    <w:basedOn w:val="Normal"/>
    <w:next w:val="Agency-body-text"/>
    <w:qFormat/>
    <w:rsid w:val="00960FD5"/>
    <w:pPr>
      <w:keepNext/>
      <w:spacing w:before="240" w:after="120"/>
      <w:outlineLvl w:val="3"/>
    </w:pPr>
    <w:rPr>
      <w:rFonts w:ascii="Calibri" w:hAnsi="Calibri"/>
      <w:bCs/>
      <w:i/>
      <w:sz w:val="28"/>
      <w:szCs w:val="28"/>
    </w:rPr>
  </w:style>
  <w:style w:type="paragraph" w:customStyle="1" w:styleId="Agency-caption">
    <w:name w:val="Agency-caption"/>
    <w:basedOn w:val="Normal"/>
    <w:next w:val="Agency-body-text"/>
    <w:qFormat/>
    <w:rsid w:val="00960FD5"/>
    <w:pPr>
      <w:spacing w:before="240" w:after="240"/>
    </w:pPr>
    <w:rPr>
      <w:rFonts w:ascii="Calibri" w:hAnsi="Calibri"/>
      <w:b/>
      <w:bCs/>
      <w:szCs w:val="18"/>
    </w:rPr>
  </w:style>
  <w:style w:type="paragraph" w:customStyle="1" w:styleId="Agency-footnote">
    <w:name w:val="Agency-footnote"/>
    <w:basedOn w:val="Normal"/>
    <w:next w:val="Agency-body-text"/>
    <w:autoRedefine/>
    <w:qFormat/>
    <w:rsid w:val="00960FD5"/>
    <w:rPr>
      <w:rFonts w:ascii="Calibri" w:hAnsi="Calibri"/>
    </w:rPr>
  </w:style>
  <w:style w:type="character" w:styleId="CommentReference">
    <w:name w:val="annotation reference"/>
    <w:basedOn w:val="DefaultParagraphFont"/>
    <w:rsid w:val="00960FD5"/>
    <w:rPr>
      <w:sz w:val="16"/>
      <w:szCs w:val="16"/>
    </w:rPr>
  </w:style>
  <w:style w:type="paragraph" w:styleId="CommentText">
    <w:name w:val="annotation text"/>
    <w:basedOn w:val="Normal"/>
    <w:link w:val="CommentTextChar"/>
    <w:rsid w:val="00960FD5"/>
    <w:rPr>
      <w:sz w:val="20"/>
      <w:szCs w:val="20"/>
    </w:rPr>
  </w:style>
  <w:style w:type="character" w:customStyle="1" w:styleId="CommentTextChar">
    <w:name w:val="Comment Text Char"/>
    <w:basedOn w:val="DefaultParagraphFont"/>
    <w:link w:val="CommentText"/>
    <w:rsid w:val="00960FD5"/>
    <w:rPr>
      <w:lang w:val="en-GB"/>
    </w:rPr>
  </w:style>
  <w:style w:type="paragraph" w:styleId="CommentSubject">
    <w:name w:val="annotation subject"/>
    <w:basedOn w:val="CommentText"/>
    <w:next w:val="CommentText"/>
    <w:link w:val="CommentSubjectChar"/>
    <w:rsid w:val="00960FD5"/>
    <w:rPr>
      <w:b/>
      <w:bCs/>
    </w:rPr>
  </w:style>
  <w:style w:type="character" w:customStyle="1" w:styleId="CommentSubjectChar">
    <w:name w:val="Comment Subject Char"/>
    <w:basedOn w:val="CommentTextChar"/>
    <w:link w:val="CommentSubject"/>
    <w:rsid w:val="00960FD5"/>
    <w:rPr>
      <w:b/>
      <w:bCs/>
      <w:lang w:val="en-GB"/>
    </w:rPr>
  </w:style>
  <w:style w:type="paragraph" w:styleId="PlainText">
    <w:name w:val="Plain Text"/>
    <w:basedOn w:val="Normal"/>
    <w:link w:val="PlainTextChar"/>
    <w:uiPriority w:val="99"/>
    <w:semiHidden/>
    <w:unhideWhenUsed/>
    <w:rsid w:val="00960FD5"/>
    <w:rPr>
      <w:rFonts w:ascii="Calibri" w:hAnsi="Calibri" w:cstheme="minorBidi"/>
      <w:sz w:val="40"/>
      <w:szCs w:val="21"/>
      <w:lang w:eastAsia="en-GB"/>
    </w:rPr>
  </w:style>
  <w:style w:type="character" w:customStyle="1" w:styleId="PlainTextChar">
    <w:name w:val="Plain Text Char"/>
    <w:basedOn w:val="DefaultParagraphFont"/>
    <w:link w:val="PlainText"/>
    <w:uiPriority w:val="99"/>
    <w:semiHidden/>
    <w:rsid w:val="00960FD5"/>
    <w:rPr>
      <w:rFonts w:ascii="Calibri" w:hAnsi="Calibri" w:cstheme="minorBidi"/>
      <w:sz w:val="40"/>
      <w:szCs w:val="21"/>
      <w:lang w:val="en-GB" w:eastAsia="en-GB"/>
    </w:rPr>
  </w:style>
  <w:style w:type="paragraph" w:styleId="FootnoteText">
    <w:name w:val="footnote text"/>
    <w:basedOn w:val="Normal"/>
    <w:link w:val="FootnoteTextChar"/>
    <w:rsid w:val="00960FD5"/>
  </w:style>
  <w:style w:type="character" w:customStyle="1" w:styleId="FootnoteTextChar">
    <w:name w:val="Footnote Text Char"/>
    <w:basedOn w:val="DefaultParagraphFont"/>
    <w:link w:val="FootnoteText"/>
    <w:rsid w:val="00960FD5"/>
    <w:rPr>
      <w:sz w:val="24"/>
      <w:szCs w:val="24"/>
      <w:lang w:val="en-GB"/>
    </w:rPr>
  </w:style>
  <w:style w:type="character" w:styleId="FootnoteReference">
    <w:name w:val="footnote reference"/>
    <w:rsid w:val="00960FD5"/>
    <w:rPr>
      <w:vertAlign w:val="superscript"/>
    </w:rPr>
  </w:style>
  <w:style w:type="character" w:customStyle="1" w:styleId="Heading1Char">
    <w:name w:val="Heading 1 Char"/>
    <w:basedOn w:val="DefaultParagraphFont"/>
    <w:link w:val="Heading1"/>
    <w:rsid w:val="00960FD5"/>
    <w:rPr>
      <w:b/>
      <w:sz w:val="24"/>
      <w:szCs w:val="24"/>
      <w:lang w:val="en-GB"/>
    </w:rPr>
  </w:style>
  <w:style w:type="character" w:customStyle="1" w:styleId="Heading2Char">
    <w:name w:val="Heading 2 Char"/>
    <w:basedOn w:val="DefaultParagraphFont"/>
    <w:link w:val="Heading2"/>
    <w:rsid w:val="00960FD5"/>
    <w:rPr>
      <w:rFonts w:ascii="Arial" w:hAnsi="Arial"/>
      <w:b/>
      <w:i/>
      <w:sz w:val="28"/>
      <w:szCs w:val="28"/>
      <w:lang w:val="en-GB"/>
    </w:rPr>
  </w:style>
  <w:style w:type="character" w:customStyle="1" w:styleId="Heading3Char">
    <w:name w:val="Heading 3 Char"/>
    <w:basedOn w:val="DefaultParagraphFont"/>
    <w:link w:val="Heading3"/>
    <w:rsid w:val="00960FD5"/>
    <w:rPr>
      <w:rFonts w:ascii="Arial" w:hAnsi="Arial"/>
      <w:b/>
      <w:sz w:val="26"/>
      <w:szCs w:val="26"/>
      <w:lang w:val="en-GB"/>
    </w:rPr>
  </w:style>
  <w:style w:type="character" w:styleId="FollowedHyperlink">
    <w:name w:val="FollowedHyperlink"/>
    <w:basedOn w:val="DefaultParagraphFont"/>
    <w:semiHidden/>
    <w:unhideWhenUsed/>
    <w:rsid w:val="0050370E"/>
    <w:rPr>
      <w:color w:val="800080" w:themeColor="followedHyperlink"/>
      <w:u w:val="single"/>
    </w:rPr>
  </w:style>
  <w:style w:type="character" w:customStyle="1" w:styleId="apple-converted-space">
    <w:name w:val="apple-converted-space"/>
    <w:basedOn w:val="DefaultParagraphFont"/>
    <w:rsid w:val="005918B1"/>
  </w:style>
  <w:style w:type="character" w:styleId="Emphasis">
    <w:name w:val="Emphasis"/>
    <w:basedOn w:val="DefaultParagraphFont"/>
    <w:uiPriority w:val="20"/>
    <w:qFormat/>
    <w:rsid w:val="005918B1"/>
    <w:rPr>
      <w:i/>
      <w:iCs/>
    </w:rPr>
  </w:style>
  <w:style w:type="paragraph" w:styleId="Revision">
    <w:name w:val="Revision"/>
    <w:hidden/>
    <w:semiHidden/>
    <w:rsid w:val="007F3384"/>
    <w:rPr>
      <w:sz w:val="24"/>
      <w:szCs w:val="24"/>
      <w:lang w:val="en-GB"/>
    </w:rPr>
  </w:style>
  <w:style w:type="paragraph" w:styleId="TableofFigures">
    <w:name w:val="table of figures"/>
    <w:basedOn w:val="Normal"/>
    <w:next w:val="Normal"/>
    <w:uiPriority w:val="99"/>
    <w:unhideWhenUsed/>
    <w:rsid w:val="00C40971"/>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344096184">
      <w:bodyDiv w:val="1"/>
      <w:marLeft w:val="0"/>
      <w:marRight w:val="0"/>
      <w:marTop w:val="0"/>
      <w:marBottom w:val="0"/>
      <w:divBdr>
        <w:top w:val="none" w:sz="0" w:space="0" w:color="auto"/>
        <w:left w:val="none" w:sz="0" w:space="0" w:color="auto"/>
        <w:bottom w:val="none" w:sz="0" w:space="0" w:color="auto"/>
        <w:right w:val="none" w:sz="0" w:space="0" w:color="auto"/>
      </w:divBdr>
    </w:div>
    <w:div w:id="1833377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secretariat@european-agency.org" TargetMode="External"/><Relationship Id="rId26" Type="http://schemas.openxmlformats.org/officeDocument/2006/relationships/hyperlink" Target="https://www.european-agency.org/data/country-data-and-background-information" TargetMode="External"/><Relationship Id="rId39" Type="http://schemas.openxmlformats.org/officeDocument/2006/relationships/chart" Target="charts/chart8.xml"/><Relationship Id="rId21" Type="http://schemas.openxmlformats.org/officeDocument/2006/relationships/hyperlink" Target="https://www.european-agency.org/data/methodology-report" TargetMode="Externa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23.xml"/><Relationship Id="rId63" Type="http://schemas.openxmlformats.org/officeDocument/2006/relationships/chart" Target="charts/chart30.xml"/><Relationship Id="rId68" Type="http://schemas.openxmlformats.org/officeDocument/2006/relationships/chart" Target="charts/chart35.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hyperlink" Target="https://www.european-agency.org/data" TargetMode="External"/><Relationship Id="rId32" Type="http://schemas.openxmlformats.org/officeDocument/2006/relationships/header" Target="header4.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5.xml"/><Relationship Id="rId66" Type="http://schemas.openxmlformats.org/officeDocument/2006/relationships/chart" Target="charts/chart33.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european-agency.org/data/methodology-report" TargetMode="External"/><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chart" Target="charts/chart17.xml"/><Relationship Id="rId57" Type="http://schemas.openxmlformats.org/officeDocument/2006/relationships/chart" Target="charts/chart24.xml"/><Relationship Id="rId61" Type="http://schemas.openxmlformats.org/officeDocument/2006/relationships/chart" Target="charts/chart28.xml"/><Relationship Id="rId10" Type="http://schemas.openxmlformats.org/officeDocument/2006/relationships/image" Target="media/image3.jpeg"/><Relationship Id="rId19" Type="http://schemas.openxmlformats.org/officeDocument/2006/relationships/hyperlink" Target="mailto:brussels.office@european-agency.org" TargetMode="External"/><Relationship Id="rId31" Type="http://schemas.openxmlformats.org/officeDocument/2006/relationships/chart" Target="charts/chart2.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european-agency.org" TargetMode="External"/><Relationship Id="rId22" Type="http://schemas.openxmlformats.org/officeDocument/2006/relationships/hyperlink" Target="https://www.european-agency.org/" TargetMode="External"/><Relationship Id="rId27" Type="http://schemas.openxmlformats.org/officeDocument/2006/relationships/hyperlink" Target="https://www.european-agency.org/data/country-data-and-background-information" TargetMode="External"/><Relationship Id="rId30" Type="http://schemas.openxmlformats.org/officeDocument/2006/relationships/footer" Target="footer4.xml"/><Relationship Id="rId35" Type="http://schemas.openxmlformats.org/officeDocument/2006/relationships/chart" Target="charts/chart4.xml"/><Relationship Id="rId43" Type="http://schemas.openxmlformats.org/officeDocument/2006/relationships/hyperlink" Target="https://www.european-agency.org/data/country-data-and-background-information" TargetMode="External"/><Relationship Id="rId48" Type="http://schemas.openxmlformats.org/officeDocument/2006/relationships/chart" Target="charts/chart16.xml"/><Relationship Id="rId56" Type="http://schemas.openxmlformats.org/officeDocument/2006/relationships/hyperlink" Target="https://www.european-agency.org/data/country-data-and-background-information" TargetMode="External"/><Relationship Id="rId64" Type="http://schemas.openxmlformats.org/officeDocument/2006/relationships/chart" Target="charts/chart31.xml"/><Relationship Id="rId69" Type="http://schemas.openxmlformats.org/officeDocument/2006/relationships/header" Target="header5.xml"/><Relationship Id="rId8" Type="http://schemas.openxmlformats.org/officeDocument/2006/relationships/image" Target="media/image1.jpg"/><Relationship Id="rId51" Type="http://schemas.openxmlformats.org/officeDocument/2006/relationships/chart" Target="charts/chart19.xm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uropean-agency.org" TargetMode="External"/><Relationship Id="rId25" Type="http://schemas.openxmlformats.org/officeDocument/2006/relationships/hyperlink" Target="https://www.european-agency.org/data/country-data-and-background-information" TargetMode="External"/><Relationship Id="rId33" Type="http://schemas.openxmlformats.org/officeDocument/2006/relationships/footer" Target="footer5.xml"/><Relationship Id="rId38" Type="http://schemas.openxmlformats.org/officeDocument/2006/relationships/chart" Target="charts/chart7.xml"/><Relationship Id="rId46" Type="http://schemas.openxmlformats.org/officeDocument/2006/relationships/chart" Target="charts/chart14.xml"/><Relationship Id="rId59" Type="http://schemas.openxmlformats.org/officeDocument/2006/relationships/chart" Target="charts/chart26.xml"/><Relationship Id="rId67" Type="http://schemas.openxmlformats.org/officeDocument/2006/relationships/chart" Target="charts/chart34.xml"/><Relationship Id="rId20" Type="http://schemas.openxmlformats.org/officeDocument/2006/relationships/image" Target="media/image8.jpg"/><Relationship Id="rId41" Type="http://schemas.openxmlformats.org/officeDocument/2006/relationships/chart" Target="charts/chart10.xml"/><Relationship Id="rId54" Type="http://schemas.openxmlformats.org/officeDocument/2006/relationships/chart" Target="charts/chart22.xml"/><Relationship Id="rId62" Type="http://schemas.openxmlformats.org/officeDocument/2006/relationships/chart" Target="charts/chart29.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1.xml"/><Relationship Id="rId1" Type="http://schemas.microsoft.com/office/2011/relationships/chartStyle" Target="style1.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28"/>
            <c:invertIfNegative val="0"/>
            <c:bubble3D val="0"/>
            <c:spPr>
              <a:solidFill>
                <a:srgbClr val="F6BC1C"/>
              </a:solidFill>
            </c:spPr>
            <c:extLst>
              <c:ext xmlns:c16="http://schemas.microsoft.com/office/drawing/2014/chart" uri="{C3380CC4-5D6E-409C-BE32-E72D297353CC}">
                <c16:uniqueId val="{00000001-B489-43FC-BB78-C48EA1CEB579}"/>
              </c:ext>
            </c:extLst>
          </c:dPt>
          <c:cat>
            <c:strRef>
              <c:f>Blad1!$C$7:$C$35</c:f>
              <c:strCache>
                <c:ptCount val="29"/>
                <c:pt idx="0">
                  <c:v>Belgium (Fr)</c:v>
                </c:pt>
                <c:pt idx="1">
                  <c:v>Croatia</c:v>
                </c:pt>
                <c:pt idx="2">
                  <c:v>Cyprus</c:v>
                </c:pt>
                <c:pt idx="3">
                  <c:v>Czech Rep.</c:v>
                </c:pt>
                <c:pt idx="4">
                  <c:v>Estonia</c:v>
                </c:pt>
                <c:pt idx="5">
                  <c:v>Finland</c:v>
                </c:pt>
                <c:pt idx="6">
                  <c:v>France</c:v>
                </c:pt>
                <c:pt idx="7">
                  <c:v>Germany</c:v>
                </c:pt>
                <c:pt idx="8">
                  <c:v>Hungary</c:v>
                </c:pt>
                <c:pt idx="9">
                  <c:v>Iceland</c:v>
                </c:pt>
                <c:pt idx="10">
                  <c:v>Ireland</c:v>
                </c:pt>
                <c:pt idx="11">
                  <c:v>Latvia</c:v>
                </c:pt>
                <c:pt idx="12">
                  <c:v>Lithuania</c:v>
                </c:pt>
                <c:pt idx="13">
                  <c:v>Luxembourg</c:v>
                </c:pt>
                <c:pt idx="14">
                  <c:v>Malta</c:v>
                </c:pt>
                <c:pt idx="15">
                  <c:v>Netherlands</c:v>
                </c:pt>
                <c:pt idx="16">
                  <c:v>Norway</c:v>
                </c:pt>
                <c:pt idx="17">
                  <c:v>Poland</c:v>
                </c:pt>
                <c:pt idx="18">
                  <c:v>Portugal</c:v>
                </c:pt>
                <c:pt idx="19">
                  <c:v>Slovakia</c:v>
                </c:pt>
                <c:pt idx="20">
                  <c:v>Slovenia</c:v>
                </c:pt>
                <c:pt idx="21">
                  <c:v>Spain</c:v>
                </c:pt>
                <c:pt idx="22">
                  <c:v>Sweden</c:v>
                </c:pt>
                <c:pt idx="23">
                  <c:v>Switzerland</c:v>
                </c:pt>
                <c:pt idx="24">
                  <c:v>UK (England)</c:v>
                </c:pt>
                <c:pt idx="25">
                  <c:v>UK (N. Ireland)</c:v>
                </c:pt>
                <c:pt idx="26">
                  <c:v>UK (Scotland)</c:v>
                </c:pt>
                <c:pt idx="27">
                  <c:v>UK (Wales)</c:v>
                </c:pt>
                <c:pt idx="28">
                  <c:v>Total average</c:v>
                </c:pt>
              </c:strCache>
            </c:strRef>
          </c:cat>
          <c:val>
            <c:numRef>
              <c:f>Blad1!$D$7:$D$35</c:f>
              <c:numCache>
                <c:formatCode>0.00</c:formatCode>
                <c:ptCount val="29"/>
                <c:pt idx="0">
                  <c:v>93.473164069126597</c:v>
                </c:pt>
                <c:pt idx="1">
                  <c:v>99.703514062846622</c:v>
                </c:pt>
                <c:pt idx="2">
                  <c:v>99.693002147770855</c:v>
                </c:pt>
                <c:pt idx="3">
                  <c:v>96.799040365557246</c:v>
                </c:pt>
                <c:pt idx="4">
                  <c:v>96.930884268199577</c:v>
                </c:pt>
                <c:pt idx="5">
                  <c:v>99.094081013415845</c:v>
                </c:pt>
                <c:pt idx="6">
                  <c:v>99.386931574430491</c:v>
                </c:pt>
                <c:pt idx="7">
                  <c:v>96.275441050510665</c:v>
                </c:pt>
                <c:pt idx="8">
                  <c:v>97.685833869348144</c:v>
                </c:pt>
                <c:pt idx="9">
                  <c:v>99.662098298676142</c:v>
                </c:pt>
                <c:pt idx="10">
                  <c:v>98.930699864959877</c:v>
                </c:pt>
                <c:pt idx="11">
                  <c:v>95.158719852670842</c:v>
                </c:pt>
                <c:pt idx="12">
                  <c:v>97.446603964044797</c:v>
                </c:pt>
                <c:pt idx="13">
                  <c:v>98.927038626609345</c:v>
                </c:pt>
                <c:pt idx="14">
                  <c:v>99.88239155407193</c:v>
                </c:pt>
                <c:pt idx="15">
                  <c:v>96.820921921120302</c:v>
                </c:pt>
                <c:pt idx="16">
                  <c:v>99.634896421171774</c:v>
                </c:pt>
                <c:pt idx="17">
                  <c:v>98.279475979909705</c:v>
                </c:pt>
                <c:pt idx="18">
                  <c:v>94.419263980844406</c:v>
                </c:pt>
                <c:pt idx="19">
                  <c:v>95.874571330224498</c:v>
                </c:pt>
                <c:pt idx="20">
                  <c:v>98.219794577722936</c:v>
                </c:pt>
                <c:pt idx="21">
                  <c:v>99.471958334293745</c:v>
                </c:pt>
                <c:pt idx="22">
                  <c:v>99.029457210884786</c:v>
                </c:pt>
                <c:pt idx="23">
                  <c:v>97.786779014892545</c:v>
                </c:pt>
                <c:pt idx="24">
                  <c:v>93.441424619536605</c:v>
                </c:pt>
                <c:pt idx="25">
                  <c:v>98.470207031025978</c:v>
                </c:pt>
                <c:pt idx="26">
                  <c:v>99.026839082063645</c:v>
                </c:pt>
                <c:pt idx="27">
                  <c:v>97.470113908548001</c:v>
                </c:pt>
                <c:pt idx="28">
                  <c:v>97.355229438160094</c:v>
                </c:pt>
              </c:numCache>
            </c:numRef>
          </c:val>
          <c:extLst>
            <c:ext xmlns:c16="http://schemas.microsoft.com/office/drawing/2014/chart" uri="{C3380CC4-5D6E-409C-BE32-E72D297353CC}">
              <c16:uniqueId val="{00000002-B489-43FC-BB78-C48EA1CEB579}"/>
            </c:ext>
          </c:extLst>
        </c:ser>
        <c:dLbls>
          <c:showLegendKey val="0"/>
          <c:showVal val="0"/>
          <c:showCatName val="0"/>
          <c:showSerName val="0"/>
          <c:showPercent val="0"/>
          <c:showBubbleSize val="0"/>
        </c:dLbls>
        <c:gapWidth val="150"/>
        <c:axId val="-2134870016"/>
        <c:axId val="-2093145872"/>
      </c:barChart>
      <c:catAx>
        <c:axId val="-2134870016"/>
        <c:scaling>
          <c:orientation val="minMax"/>
        </c:scaling>
        <c:delete val="0"/>
        <c:axPos val="b"/>
        <c:numFmt formatCode="General" sourceLinked="0"/>
        <c:majorTickMark val="none"/>
        <c:minorTickMark val="none"/>
        <c:tickLblPos val="nextTo"/>
        <c:txPr>
          <a:bodyPr/>
          <a:lstStyle/>
          <a:p>
            <a:pPr>
              <a:defRPr sz="1200"/>
            </a:pPr>
            <a:endParaRPr lang="da-DK"/>
          </a:p>
        </c:txPr>
        <c:crossAx val="-2093145872"/>
        <c:crosses val="autoZero"/>
        <c:auto val="1"/>
        <c:lblAlgn val="ctr"/>
        <c:lblOffset val="100"/>
        <c:noMultiLvlLbl val="0"/>
      </c:catAx>
      <c:valAx>
        <c:axId val="-2093145872"/>
        <c:scaling>
          <c:orientation val="minMax"/>
          <c:max val="100"/>
          <c:min val="80"/>
        </c:scaling>
        <c:delete val="0"/>
        <c:axPos val="l"/>
        <c:majorGridlines/>
        <c:numFmt formatCode="0.00" sourceLinked="1"/>
        <c:majorTickMark val="none"/>
        <c:minorTickMark val="none"/>
        <c:tickLblPos val="nextTo"/>
        <c:txPr>
          <a:bodyPr/>
          <a:lstStyle/>
          <a:p>
            <a:pPr>
              <a:defRPr sz="1200"/>
            </a:pPr>
            <a:endParaRPr lang="da-DK"/>
          </a:p>
        </c:txPr>
        <c:crossAx val="-213487001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Blad1!$B$7:$B$36</c:f>
              <c:strCache>
                <c:ptCount val="30"/>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(N. Ireland)</c:v>
                </c:pt>
                <c:pt idx="27">
                  <c:v>UK (Scotland)</c:v>
                </c:pt>
                <c:pt idx="28">
                  <c:v>UK (Wales)</c:v>
                </c:pt>
                <c:pt idx="29">
                  <c:v>Total average</c:v>
                </c:pt>
              </c:strCache>
            </c:strRef>
          </c:cat>
          <c:val>
            <c:numRef>
              <c:f>Blad1!$C$7:$C$36</c:f>
              <c:numCache>
                <c:formatCode>0.00</c:formatCode>
                <c:ptCount val="30"/>
                <c:pt idx="0">
                  <c:v>4.9142009308514556</c:v>
                </c:pt>
                <c:pt idx="1">
                  <c:v>3.7860433150497821</c:v>
                </c:pt>
                <c:pt idx="2">
                  <c:v>2.1719318651933301</c:v>
                </c:pt>
                <c:pt idx="3">
                  <c:v>3.1816141049131792</c:v>
                </c:pt>
                <c:pt idx="4">
                  <c:v>4.384166498442811</c:v>
                </c:pt>
                <c:pt idx="5">
                  <c:v>3.096472939676413</c:v>
                </c:pt>
                <c:pt idx="6">
                  <c:v>5.1798625769075306</c:v>
                </c:pt>
                <c:pt idx="7">
                  <c:v>4.2170718348270846</c:v>
                </c:pt>
                <c:pt idx="8">
                  <c:v>2.0735333547833541</c:v>
                </c:pt>
                <c:pt idx="9">
                  <c:v>2.2265115940909319</c:v>
                </c:pt>
                <c:pt idx="10">
                  <c:v>2.8534894242878521</c:v>
                </c:pt>
                <c:pt idx="11">
                  <c:v>10.890831758034031</c:v>
                </c:pt>
                <c:pt idx="12">
                  <c:v>4.2374418267245506</c:v>
                </c:pt>
                <c:pt idx="13">
                  <c:v>3.8655868915935732</c:v>
                </c:pt>
                <c:pt idx="14">
                  <c:v>6.7052282450209102</c:v>
                </c:pt>
                <c:pt idx="15">
                  <c:v>1.63125021808158</c:v>
                </c:pt>
                <c:pt idx="16">
                  <c:v>3.799026311470926</c:v>
                </c:pt>
                <c:pt idx="17">
                  <c:v>2.2679305649709911</c:v>
                </c:pt>
                <c:pt idx="18">
                  <c:v>5.1171421415723684</c:v>
                </c:pt>
                <c:pt idx="19">
                  <c:v>1.945418127942762</c:v>
                </c:pt>
                <c:pt idx="20">
                  <c:v>3.400288776424456</c:v>
                </c:pt>
                <c:pt idx="21">
                  <c:v>4.1247912426005264</c:v>
                </c:pt>
                <c:pt idx="22">
                  <c:v>5.1797142476923259</c:v>
                </c:pt>
                <c:pt idx="23">
                  <c:v>1.7918619819134849</c:v>
                </c:pt>
                <c:pt idx="24">
                  <c:v>0.61531862947260796</c:v>
                </c:pt>
                <c:pt idx="25">
                  <c:v>2.4178133920115719</c:v>
                </c:pt>
                <c:pt idx="26">
                  <c:v>2.2341142398348341</c:v>
                </c:pt>
                <c:pt idx="27">
                  <c:v>10.717410682772201</c:v>
                </c:pt>
                <c:pt idx="28">
                  <c:v>1.1835217358318799</c:v>
                </c:pt>
                <c:pt idx="29">
                  <c:v>2.6215490898658418</c:v>
                </c:pt>
              </c:numCache>
            </c:numRef>
          </c:val>
          <c:extLst>
            <c:ext xmlns:c16="http://schemas.microsoft.com/office/drawing/2014/chart" uri="{C3380CC4-5D6E-409C-BE32-E72D297353CC}">
              <c16:uniqueId val="{00000000-256E-4B1A-9AC1-37D207EE91D2}"/>
            </c:ext>
          </c:extLst>
        </c:ser>
        <c:ser>
          <c:idx val="1"/>
          <c:order val="1"/>
          <c:tx>
            <c:strRef>
              <c:f>Blad1!$D$6</c:f>
              <c:strCache>
                <c:ptCount val="1"/>
                <c:pt idx="0">
                  <c:v>ISCED 2</c:v>
                </c:pt>
              </c:strCache>
            </c:strRef>
          </c:tx>
          <c:spPr>
            <a:solidFill>
              <a:srgbClr val="F6BC1C"/>
            </a:solidFill>
          </c:spPr>
          <c:invertIfNegative val="0"/>
          <c:cat>
            <c:strRef>
              <c:f>Blad1!$B$7:$B$36</c:f>
              <c:strCache>
                <c:ptCount val="30"/>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(N. Ireland)</c:v>
                </c:pt>
                <c:pt idx="27">
                  <c:v>UK (Scotland)</c:v>
                </c:pt>
                <c:pt idx="28">
                  <c:v>UK (Wales)</c:v>
                </c:pt>
                <c:pt idx="29">
                  <c:v>Total average</c:v>
                </c:pt>
              </c:strCache>
            </c:strRef>
          </c:cat>
          <c:val>
            <c:numRef>
              <c:f>Blad1!$D$7:$D$36</c:f>
              <c:numCache>
                <c:formatCode>0.00</c:formatCode>
                <c:ptCount val="30"/>
                <c:pt idx="0">
                  <c:v>3.636120098089723</c:v>
                </c:pt>
                <c:pt idx="1">
                  <c:v>2.9360974697364468</c:v>
                </c:pt>
                <c:pt idx="2">
                  <c:v>2.8341537409990001</c:v>
                </c:pt>
                <c:pt idx="3">
                  <c:v>2.372256130856317</c:v>
                </c:pt>
                <c:pt idx="4">
                  <c:v>4.8506813941304072</c:v>
                </c:pt>
                <c:pt idx="5">
                  <c:v>2.4124265554732331</c:v>
                </c:pt>
                <c:pt idx="6">
                  <c:v>3.2505501414649478</c:v>
                </c:pt>
                <c:pt idx="7">
                  <c:v>3.0844835787969469</c:v>
                </c:pt>
                <c:pt idx="8">
                  <c:v>0.87020055770055804</c:v>
                </c:pt>
                <c:pt idx="9">
                  <c:v>3.213565507487425</c:v>
                </c:pt>
                <c:pt idx="10">
                  <c:v>4.2215195665820646</c:v>
                </c:pt>
                <c:pt idx="11">
                  <c:v>5.5434782608695654</c:v>
                </c:pt>
                <c:pt idx="12">
                  <c:v>1.024100755555059</c:v>
                </c:pt>
                <c:pt idx="13">
                  <c:v>2.0723890023492189</c:v>
                </c:pt>
                <c:pt idx="14">
                  <c:v>5.8066686962234231</c:v>
                </c:pt>
                <c:pt idx="15">
                  <c:v>0.78160438256743103</c:v>
                </c:pt>
                <c:pt idx="16">
                  <c:v>2.2154149116569122</c:v>
                </c:pt>
                <c:pt idx="17">
                  <c:v>2.6457269495714559</c:v>
                </c:pt>
                <c:pt idx="18">
                  <c:v>3.4571812377417901</c:v>
                </c:pt>
                <c:pt idx="19">
                  <c:v>1.5112475586164811</c:v>
                </c:pt>
                <c:pt idx="20">
                  <c:v>1.8236201956309159</c:v>
                </c:pt>
                <c:pt idx="21">
                  <c:v>6.8208957126648269</c:v>
                </c:pt>
                <c:pt idx="22">
                  <c:v>3.2095718554543371</c:v>
                </c:pt>
                <c:pt idx="23">
                  <c:v>1.0485367721865579</c:v>
                </c:pt>
                <c:pt idx="24">
                  <c:v>0.495444222658462</c:v>
                </c:pt>
                <c:pt idx="25">
                  <c:v>1.862909767555853</c:v>
                </c:pt>
                <c:pt idx="26">
                  <c:v>2.5226529792968559</c:v>
                </c:pt>
                <c:pt idx="27">
                  <c:v>6.756146689890322</c:v>
                </c:pt>
                <c:pt idx="28">
                  <c:v>1.808609795484843</c:v>
                </c:pt>
                <c:pt idx="29">
                  <c:v>2.2291639987598799</c:v>
                </c:pt>
              </c:numCache>
            </c:numRef>
          </c:val>
          <c:extLst>
            <c:ext xmlns:c16="http://schemas.microsoft.com/office/drawing/2014/chart" uri="{C3380CC4-5D6E-409C-BE32-E72D297353CC}">
              <c16:uniqueId val="{00000001-256E-4B1A-9AC1-37D207EE91D2}"/>
            </c:ext>
          </c:extLst>
        </c:ser>
        <c:dLbls>
          <c:showLegendKey val="0"/>
          <c:showVal val="0"/>
          <c:showCatName val="0"/>
          <c:showSerName val="0"/>
          <c:showPercent val="0"/>
          <c:showBubbleSize val="0"/>
        </c:dLbls>
        <c:gapWidth val="75"/>
        <c:overlap val="-25"/>
        <c:axId val="-2135195680"/>
        <c:axId val="-2135193360"/>
      </c:barChart>
      <c:catAx>
        <c:axId val="-2135195680"/>
        <c:scaling>
          <c:orientation val="minMax"/>
        </c:scaling>
        <c:delete val="0"/>
        <c:axPos val="b"/>
        <c:numFmt formatCode="General" sourceLinked="0"/>
        <c:majorTickMark val="none"/>
        <c:minorTickMark val="none"/>
        <c:tickLblPos val="nextTo"/>
        <c:txPr>
          <a:bodyPr/>
          <a:lstStyle/>
          <a:p>
            <a:pPr>
              <a:defRPr sz="1100"/>
            </a:pPr>
            <a:endParaRPr lang="da-DK"/>
          </a:p>
        </c:txPr>
        <c:crossAx val="-2135193360"/>
        <c:crosses val="autoZero"/>
        <c:auto val="1"/>
        <c:lblAlgn val="ctr"/>
        <c:lblOffset val="100"/>
        <c:noMultiLvlLbl val="0"/>
      </c:catAx>
      <c:valAx>
        <c:axId val="-213519336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5195680"/>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F6BC1C"/>
            </a:solidFill>
          </c:spPr>
          <c:dPt>
            <c:idx val="0"/>
            <c:bubble3D val="0"/>
            <c:spPr>
              <a:solidFill>
                <a:srgbClr val="121948"/>
              </a:solidFill>
            </c:spPr>
            <c:extLst>
              <c:ext xmlns:c16="http://schemas.microsoft.com/office/drawing/2014/chart" uri="{C3380CC4-5D6E-409C-BE32-E72D297353CC}">
                <c16:uniqueId val="{00000001-86AA-4A9A-AC09-DF7BFAE2F7A5}"/>
              </c:ext>
            </c:extLst>
          </c:dPt>
          <c:dLbls>
            <c:dLbl>
              <c:idx val="0"/>
              <c:layout>
                <c:manualLayout>
                  <c:x val="-0.16578767102358899"/>
                  <c:y val="-4.8596675195114299E-2"/>
                </c:manualLayout>
              </c:layout>
              <c:tx>
                <c:rich>
                  <a:bodyPr/>
                  <a:lstStyle/>
                  <a:p>
                    <a:r>
                      <a:rPr lang="en-US" sz="1200"/>
                      <a:t>ISCED 1</a:t>
                    </a:r>
                    <a:r>
                      <a:rPr lang="en-US" sz="1200" baseline="0"/>
                      <a:t>
</a:t>
                    </a:r>
                    <a:fld id="{D8E1EE17-9326-45D8-B6CC-9960E8DB644E}" type="PERCENTAGE">
                      <a:rPr lang="en-US" sz="1200" baseline="0"/>
                      <a:pPr/>
                      <a:t>[PERCENTAGE]</a:t>
                    </a:fld>
                    <a:endParaRPr lang="en-US" sz="1200"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AA-4A9A-AC09-DF7BFAE2F7A5}"/>
                </c:ext>
              </c:extLst>
            </c:dLbl>
            <c:dLbl>
              <c:idx val="1"/>
              <c:layout>
                <c:manualLayout>
                  <c:x val="0.18159614793793899"/>
                  <c:y val="1.6554778328153101E-2"/>
                </c:manualLayout>
              </c:layout>
              <c:tx>
                <c:rich>
                  <a:bodyPr/>
                  <a:lstStyle/>
                  <a:p>
                    <a:r>
                      <a:rPr lang="en-US" sz="1200">
                        <a:solidFill>
                          <a:srgbClr val="121948"/>
                        </a:solidFill>
                      </a:rPr>
                      <a:t>ISCED</a:t>
                    </a:r>
                    <a:r>
                      <a:rPr lang="en-US" sz="1200" baseline="0">
                        <a:solidFill>
                          <a:srgbClr val="121948"/>
                        </a:solidFill>
                      </a:rPr>
                      <a:t> 2
</a:t>
                    </a:r>
                    <a:fld id="{1CB29CF4-1555-4AEF-B54B-BFFBC8C51B5C}" type="PERCENTAGE">
                      <a:rPr lang="en-US" sz="1200" baseline="0">
                        <a:solidFill>
                          <a:srgbClr val="121948"/>
                        </a:solidFill>
                      </a:rPr>
                      <a:pPr/>
                      <a:t>[PERCENTAGE]</a:t>
                    </a:fld>
                    <a:endParaRPr lang="en-US" sz="1200" baseline="0">
                      <a:solidFill>
                        <a:srgbClr val="121948"/>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6AA-4A9A-AC09-DF7BFAE2F7A5}"/>
                </c:ext>
              </c:extLst>
            </c:dLbl>
            <c:spPr>
              <a:noFill/>
              <a:ln>
                <a:noFill/>
              </a:ln>
              <a:effectLst/>
            </c:spPr>
            <c:txPr>
              <a:bodyPr/>
              <a:lstStyle/>
              <a:p>
                <a:pPr>
                  <a:defRPr sz="1200">
                    <a:solidFill>
                      <a:schemeClr val="bg1"/>
                    </a:solidFill>
                  </a:defRPr>
                </a:pPr>
                <a:endParaRPr lang="da-DK"/>
              </a:p>
            </c:txPr>
            <c:showLegendKey val="0"/>
            <c:showVal val="0"/>
            <c:showCatName val="1"/>
            <c:showSerName val="0"/>
            <c:showPercent val="1"/>
            <c:showBubbleSize val="0"/>
            <c:showLeaderLines val="1"/>
            <c:extLst>
              <c:ext xmlns:c15="http://schemas.microsoft.com/office/drawing/2012/chart" uri="{CE6537A1-D6FC-4f65-9D91-7224C49458BB}"/>
            </c:extLst>
          </c:dLbls>
          <c:cat>
            <c:strRef>
              <c:f>Blad1!$J$35:$J$36</c:f>
              <c:strCache>
                <c:ptCount val="2"/>
                <c:pt idx="0">
                  <c:v>ISCED I</c:v>
                </c:pt>
                <c:pt idx="1">
                  <c:v>ISCED II</c:v>
                </c:pt>
              </c:strCache>
            </c:strRef>
          </c:cat>
          <c:val>
            <c:numRef>
              <c:f>Blad1!$K$35:$K$36</c:f>
              <c:numCache>
                <c:formatCode>0.00</c:formatCode>
                <c:ptCount val="2"/>
                <c:pt idx="0">
                  <c:v>54.044612451167772</c:v>
                </c:pt>
                <c:pt idx="1">
                  <c:v>45.955387548832142</c:v>
                </c:pt>
              </c:numCache>
            </c:numRef>
          </c:val>
          <c:extLst>
            <c:ext xmlns:c16="http://schemas.microsoft.com/office/drawing/2014/chart" uri="{C3380CC4-5D6E-409C-BE32-E72D297353CC}">
              <c16:uniqueId val="{00000000-14DD-4457-AE5E-1FFABFEDFB97}"/>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8"/>
            <c:invertIfNegative val="0"/>
            <c:bubble3D val="0"/>
            <c:spPr>
              <a:solidFill>
                <a:srgbClr val="F6BC1C"/>
              </a:solidFill>
            </c:spPr>
            <c:extLst>
              <c:ext xmlns:c16="http://schemas.microsoft.com/office/drawing/2014/chart" uri="{C3380CC4-5D6E-409C-BE32-E72D297353CC}">
                <c16:uniqueId val="{00000001-4BA9-43B2-8C5F-B906C2158C6B}"/>
              </c:ext>
            </c:extLst>
          </c:dPt>
          <c:cat>
            <c:strRef>
              <c:f>Blad1!$B$7:$B$35</c:f>
              <c:strCache>
                <c:ptCount val="29"/>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Norway</c:v>
                </c:pt>
                <c:pt idx="18">
                  <c:v>Poland</c:v>
                </c:pt>
                <c:pt idx="19">
                  <c:v>Portugal</c:v>
                </c:pt>
                <c:pt idx="20">
                  <c:v>Slovakia</c:v>
                </c:pt>
                <c:pt idx="21">
                  <c:v>Slovenia</c:v>
                </c:pt>
                <c:pt idx="22">
                  <c:v>Spain</c:v>
                </c:pt>
                <c:pt idx="23">
                  <c:v>Sweden</c:v>
                </c:pt>
                <c:pt idx="24">
                  <c:v>UK (England)</c:v>
                </c:pt>
                <c:pt idx="25">
                  <c:v>UK (N. Ireland)</c:v>
                </c:pt>
                <c:pt idx="26">
                  <c:v>UK (Scotland)</c:v>
                </c:pt>
                <c:pt idx="27">
                  <c:v>UK (Wales)</c:v>
                </c:pt>
                <c:pt idx="28">
                  <c:v>Total average</c:v>
                </c:pt>
              </c:strCache>
            </c:strRef>
          </c:cat>
          <c:val>
            <c:numRef>
              <c:f>Blad1!$C$7:$C$35</c:f>
              <c:numCache>
                <c:formatCode>0.00</c:formatCode>
                <c:ptCount val="29"/>
                <c:pt idx="0">
                  <c:v>0.286867597228324</c:v>
                </c:pt>
                <c:pt idx="1">
                  <c:v>4.6031765065622237</c:v>
                </c:pt>
                <c:pt idx="2">
                  <c:v>4.4508621421897558</c:v>
                </c:pt>
                <c:pt idx="3">
                  <c:v>5.1985255422156236</c:v>
                </c:pt>
                <c:pt idx="4">
                  <c:v>0.19039578200113699</c:v>
                </c:pt>
                <c:pt idx="5">
                  <c:v>3.8864687654376429</c:v>
                </c:pt>
                <c:pt idx="6">
                  <c:v>2.7566091338618079</c:v>
                </c:pt>
                <c:pt idx="7">
                  <c:v>1.5134732947232949</c:v>
                </c:pt>
                <c:pt idx="8">
                  <c:v>1.71551815209004</c:v>
                </c:pt>
                <c:pt idx="9">
                  <c:v>4.3800682403804139</c:v>
                </c:pt>
                <c:pt idx="10">
                  <c:v>15.13941398865785</c:v>
                </c:pt>
                <c:pt idx="11">
                  <c:v>3.816278472818976</c:v>
                </c:pt>
                <c:pt idx="12">
                  <c:v>1.730040491565241</c:v>
                </c:pt>
                <c:pt idx="13">
                  <c:v>11.099325439425741</c:v>
                </c:pt>
                <c:pt idx="14">
                  <c:v>1.3398932272584529</c:v>
                </c:pt>
                <c:pt idx="15">
                  <c:v>5.9050380176139159</c:v>
                </c:pt>
                <c:pt idx="16">
                  <c:v>1.73174680296591</c:v>
                </c:pt>
                <c:pt idx="17">
                  <c:v>7.9016871200564651</c:v>
                </c:pt>
                <c:pt idx="18">
                  <c:v>1.683131770587587</c:v>
                </c:pt>
                <c:pt idx="19">
                  <c:v>4.8363714004096696</c:v>
                </c:pt>
                <c:pt idx="20">
                  <c:v>4.668729097700588</c:v>
                </c:pt>
                <c:pt idx="21">
                  <c:v>6.3344584376776876</c:v>
                </c:pt>
                <c:pt idx="22">
                  <c:v>2.180433664004565</c:v>
                </c:pt>
                <c:pt idx="23">
                  <c:v>0.14022006301654599</c:v>
                </c:pt>
                <c:pt idx="24">
                  <c:v>1.49536119070527</c:v>
                </c:pt>
                <c:pt idx="25">
                  <c:v>2.7832339278545621</c:v>
                </c:pt>
                <c:pt idx="26">
                  <c:v>16.019397552979651</c:v>
                </c:pt>
                <c:pt idx="27">
                  <c:v>1.4113930224240521</c:v>
                </c:pt>
                <c:pt idx="28">
                  <c:v>2.356318493376838</c:v>
                </c:pt>
              </c:numCache>
            </c:numRef>
          </c:val>
          <c:extLst>
            <c:ext xmlns:c16="http://schemas.microsoft.com/office/drawing/2014/chart" uri="{C3380CC4-5D6E-409C-BE32-E72D297353CC}">
              <c16:uniqueId val="{00000002-4BA9-43B2-8C5F-B906C2158C6B}"/>
            </c:ext>
          </c:extLst>
        </c:ser>
        <c:dLbls>
          <c:showLegendKey val="0"/>
          <c:showVal val="0"/>
          <c:showCatName val="0"/>
          <c:showSerName val="0"/>
          <c:showPercent val="0"/>
          <c:showBubbleSize val="0"/>
        </c:dLbls>
        <c:gapWidth val="75"/>
        <c:overlap val="-25"/>
        <c:axId val="-2104283296"/>
        <c:axId val="-2104280976"/>
      </c:barChart>
      <c:catAx>
        <c:axId val="-2104283296"/>
        <c:scaling>
          <c:orientation val="minMax"/>
        </c:scaling>
        <c:delete val="0"/>
        <c:axPos val="b"/>
        <c:numFmt formatCode="General" sourceLinked="0"/>
        <c:majorTickMark val="none"/>
        <c:minorTickMark val="none"/>
        <c:tickLblPos val="nextTo"/>
        <c:txPr>
          <a:bodyPr/>
          <a:lstStyle/>
          <a:p>
            <a:pPr>
              <a:defRPr sz="1200"/>
            </a:pPr>
            <a:endParaRPr lang="da-DK"/>
          </a:p>
        </c:txPr>
        <c:crossAx val="-2104280976"/>
        <c:crosses val="autoZero"/>
        <c:auto val="1"/>
        <c:lblAlgn val="ctr"/>
        <c:lblOffset val="100"/>
        <c:noMultiLvlLbl val="0"/>
      </c:catAx>
      <c:valAx>
        <c:axId val="-2104280976"/>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0428329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c:spPr>
          <c:invertIfNegative val="0"/>
          <c:cat>
            <c:strRef>
              <c:f>Blad1!$B$8:$B$27</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Blad1!$C$8:$C$27</c:f>
              <c:numCache>
                <c:formatCode>0.00</c:formatCode>
                <c:ptCount val="20"/>
                <c:pt idx="0">
                  <c:v>0.17703580299003499</c:v>
                </c:pt>
                <c:pt idx="1">
                  <c:v>2.968756557765293</c:v>
                </c:pt>
                <c:pt idx="2">
                  <c:v>2.5202946208637198</c:v>
                </c:pt>
                <c:pt idx="3">
                  <c:v>3.6123982342912941</c:v>
                </c:pt>
                <c:pt idx="4">
                  <c:v>0.13353550321346699</c:v>
                </c:pt>
                <c:pt idx="5">
                  <c:v>2.5095432703103251</c:v>
                </c:pt>
                <c:pt idx="6">
                  <c:v>1.929531632303024</c:v>
                </c:pt>
                <c:pt idx="7">
                  <c:v>1.089285714285714</c:v>
                </c:pt>
                <c:pt idx="8">
                  <c:v>2.907112390385505</c:v>
                </c:pt>
                <c:pt idx="9">
                  <c:v>10.0945179584121</c:v>
                </c:pt>
                <c:pt idx="10">
                  <c:v>2.8313784136691602</c:v>
                </c:pt>
                <c:pt idx="11">
                  <c:v>4.2968108965592666</c:v>
                </c:pt>
                <c:pt idx="12">
                  <c:v>1.273724499104119</c:v>
                </c:pt>
                <c:pt idx="13">
                  <c:v>1.0795097380530261</c:v>
                </c:pt>
                <c:pt idx="14">
                  <c:v>3.1172313563175398</c:v>
                </c:pt>
                <c:pt idx="15">
                  <c:v>1.4465035942934961</c:v>
                </c:pt>
                <c:pt idx="16">
                  <c:v>8.2812319569771795E-2</c:v>
                </c:pt>
                <c:pt idx="17">
                  <c:v>2.0491627000057351</c:v>
                </c:pt>
                <c:pt idx="18">
                  <c:v>9.9338585469236609</c:v>
                </c:pt>
                <c:pt idx="19">
                  <c:v>1.6408097195895579</c:v>
                </c:pt>
              </c:numCache>
            </c:numRef>
          </c:val>
          <c:extLst>
            <c:ext xmlns:c16="http://schemas.microsoft.com/office/drawing/2014/chart" uri="{C3380CC4-5D6E-409C-BE32-E72D297353CC}">
              <c16:uniqueId val="{00000000-FB7D-4E67-AF6D-B410DA69724A}"/>
            </c:ext>
          </c:extLst>
        </c:ser>
        <c:ser>
          <c:idx val="1"/>
          <c:order val="1"/>
          <c:tx>
            <c:strRef>
              <c:f>Blad1!$D$7</c:f>
              <c:strCache>
                <c:ptCount val="1"/>
                <c:pt idx="0">
                  <c:v>Female</c:v>
                </c:pt>
              </c:strCache>
            </c:strRef>
          </c:tx>
          <c:spPr>
            <a:solidFill>
              <a:srgbClr val="F6BC1C"/>
            </a:solidFill>
          </c:spPr>
          <c:invertIfNegative val="0"/>
          <c:cat>
            <c:strRef>
              <c:f>Blad1!$B$8:$B$27</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Blad1!$D$8:$D$27</c:f>
              <c:numCache>
                <c:formatCode>0.00</c:formatCode>
                <c:ptCount val="20"/>
                <c:pt idx="0">
                  <c:v>0.109831794238289</c:v>
                </c:pt>
                <c:pt idx="1">
                  <c:v>1.6344199487969699</c:v>
                </c:pt>
                <c:pt idx="2">
                  <c:v>1.930567521326036</c:v>
                </c:pt>
                <c:pt idx="3">
                  <c:v>1.586127307924335</c:v>
                </c:pt>
                <c:pt idx="4">
                  <c:v>5.6860278787669902E-2</c:v>
                </c:pt>
                <c:pt idx="5">
                  <c:v>1.376925495127318</c:v>
                </c:pt>
                <c:pt idx="6">
                  <c:v>0.82707750155882498</c:v>
                </c:pt>
                <c:pt idx="7">
                  <c:v>0.42418758043757998</c:v>
                </c:pt>
                <c:pt idx="8">
                  <c:v>1.472955849994908</c:v>
                </c:pt>
                <c:pt idx="9">
                  <c:v>5.0448960302457344</c:v>
                </c:pt>
                <c:pt idx="10">
                  <c:v>0.98490005914980505</c:v>
                </c:pt>
                <c:pt idx="11">
                  <c:v>1.608227121054647</c:v>
                </c:pt>
                <c:pt idx="12">
                  <c:v>0.45394139234939501</c:v>
                </c:pt>
                <c:pt idx="13">
                  <c:v>0.60362203253456104</c:v>
                </c:pt>
                <c:pt idx="14">
                  <c:v>1.5514977413830471</c:v>
                </c:pt>
                <c:pt idx="15">
                  <c:v>0.733930069711069</c:v>
                </c:pt>
                <c:pt idx="16">
                  <c:v>5.7407743446774101E-2</c:v>
                </c:pt>
                <c:pt idx="17">
                  <c:v>0.73407122784882695</c:v>
                </c:pt>
                <c:pt idx="18">
                  <c:v>6.0855390060559644</c:v>
                </c:pt>
                <c:pt idx="19">
                  <c:v>0.78503597231425204</c:v>
                </c:pt>
              </c:numCache>
            </c:numRef>
          </c:val>
          <c:extLst>
            <c:ext xmlns:c16="http://schemas.microsoft.com/office/drawing/2014/chart" uri="{C3380CC4-5D6E-409C-BE32-E72D297353CC}">
              <c16:uniqueId val="{00000001-FB7D-4E67-AF6D-B410DA69724A}"/>
            </c:ext>
          </c:extLst>
        </c:ser>
        <c:dLbls>
          <c:showLegendKey val="0"/>
          <c:showVal val="0"/>
          <c:showCatName val="0"/>
          <c:showSerName val="0"/>
          <c:showPercent val="0"/>
          <c:showBubbleSize val="0"/>
        </c:dLbls>
        <c:gapWidth val="75"/>
        <c:overlap val="-25"/>
        <c:axId val="-2135144480"/>
        <c:axId val="-2135142160"/>
      </c:barChart>
      <c:catAx>
        <c:axId val="-2135144480"/>
        <c:scaling>
          <c:orientation val="minMax"/>
        </c:scaling>
        <c:delete val="0"/>
        <c:axPos val="b"/>
        <c:numFmt formatCode="General" sourceLinked="0"/>
        <c:majorTickMark val="none"/>
        <c:minorTickMark val="none"/>
        <c:tickLblPos val="nextTo"/>
        <c:txPr>
          <a:bodyPr/>
          <a:lstStyle/>
          <a:p>
            <a:pPr>
              <a:defRPr sz="1200" baseline="0">
                <a:latin typeface="Calibri" charset="0"/>
              </a:defRPr>
            </a:pPr>
            <a:endParaRPr lang="da-DK"/>
          </a:p>
        </c:txPr>
        <c:crossAx val="-2135142160"/>
        <c:crosses val="autoZero"/>
        <c:auto val="1"/>
        <c:lblAlgn val="ctr"/>
        <c:lblOffset val="100"/>
        <c:noMultiLvlLbl val="0"/>
      </c:catAx>
      <c:valAx>
        <c:axId val="-2135142160"/>
        <c:scaling>
          <c:orientation val="minMax"/>
        </c:scaling>
        <c:delete val="0"/>
        <c:axPos val="l"/>
        <c:majorGridlines/>
        <c:numFmt formatCode="0.00" sourceLinked="1"/>
        <c:majorTickMark val="none"/>
        <c:minorTickMark val="none"/>
        <c:tickLblPos val="nextTo"/>
        <c:spPr>
          <a:ln w="9525">
            <a:noFill/>
          </a:ln>
        </c:spPr>
        <c:txPr>
          <a:bodyPr/>
          <a:lstStyle/>
          <a:p>
            <a:pPr>
              <a:defRPr sz="1200" baseline="0">
                <a:latin typeface="Calibri" charset="0"/>
              </a:defRPr>
            </a:pPr>
            <a:endParaRPr lang="da-DK"/>
          </a:p>
        </c:txPr>
        <c:crossAx val="-2135144480"/>
        <c:crosses val="autoZero"/>
        <c:crossBetween val="between"/>
      </c:valAx>
    </c:plotArea>
    <c:legend>
      <c:legendPos val="b"/>
      <c:overlay val="0"/>
      <c:txPr>
        <a:bodyPr/>
        <a:lstStyle/>
        <a:p>
          <a:pPr>
            <a:defRPr sz="1200" baseline="0">
              <a:latin typeface="Calibri" charset="0"/>
            </a:defRPr>
          </a:pPr>
          <a:endParaRPr lang="da-DK"/>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Blad1!$C$7:$C$33</c:f>
              <c:numCache>
                <c:formatCode>0.00</c:formatCode>
                <c:ptCount val="27"/>
                <c:pt idx="0">
                  <c:v>0.205961800284475</c:v>
                </c:pt>
                <c:pt idx="1">
                  <c:v>2.0019545887868961</c:v>
                </c:pt>
                <c:pt idx="2">
                  <c:v>2.53606921406123</c:v>
                </c:pt>
                <c:pt idx="3">
                  <c:v>2.6472794993658062</c:v>
                </c:pt>
                <c:pt idx="4">
                  <c:v>0.13439702258903799</c:v>
                </c:pt>
                <c:pt idx="5">
                  <c:v>2.7430727084923872</c:v>
                </c:pt>
                <c:pt idx="6">
                  <c:v>1.4181991164447041</c:v>
                </c:pt>
                <c:pt idx="7">
                  <c:v>0.84923316173316199</c:v>
                </c:pt>
                <c:pt idx="8">
                  <c:v>0.95655283749045505</c:v>
                </c:pt>
                <c:pt idx="9">
                  <c:v>1.809904007156603</c:v>
                </c:pt>
                <c:pt idx="10">
                  <c:v>10.243383742911149</c:v>
                </c:pt>
                <c:pt idx="11">
                  <c:v>3.1068993225673252</c:v>
                </c:pt>
                <c:pt idx="12">
                  <c:v>1.2088443966992879</c:v>
                </c:pt>
                <c:pt idx="13">
                  <c:v>6.2206982743426629</c:v>
                </c:pt>
                <c:pt idx="14">
                  <c:v>1.078195331309536</c:v>
                </c:pt>
                <c:pt idx="15">
                  <c:v>3.7634702696789009</c:v>
                </c:pt>
                <c:pt idx="16">
                  <c:v>0.86611345510133098</c:v>
                </c:pt>
                <c:pt idx="17">
                  <c:v>1.0385434502444311</c:v>
                </c:pt>
                <c:pt idx="18">
                  <c:v>3.1104399209520852</c:v>
                </c:pt>
                <c:pt idx="19">
                  <c:v>1.4478095877545989</c:v>
                </c:pt>
                <c:pt idx="20">
                  <c:v>3.5743234251563649</c:v>
                </c:pt>
                <c:pt idx="21">
                  <c:v>1.3726038587057929</c:v>
                </c:pt>
                <c:pt idx="22">
                  <c:v>8.1272648289590202E-2</c:v>
                </c:pt>
                <c:pt idx="23">
                  <c:v>1.2480644606296949</c:v>
                </c:pt>
                <c:pt idx="24">
                  <c:v>9.9348435276098304</c:v>
                </c:pt>
                <c:pt idx="25">
                  <c:v>0.57767132344175098</c:v>
                </c:pt>
                <c:pt idx="26">
                  <c:v>1.388865363645041</c:v>
                </c:pt>
              </c:numCache>
            </c:numRef>
          </c:val>
          <c:extLst>
            <c:ext xmlns:c16="http://schemas.microsoft.com/office/drawing/2014/chart" uri="{C3380CC4-5D6E-409C-BE32-E72D297353CC}">
              <c16:uniqueId val="{00000000-F7DF-49A6-9ABA-7B569B994FBF}"/>
            </c:ext>
          </c:extLst>
        </c:ser>
        <c:ser>
          <c:idx val="1"/>
          <c:order val="1"/>
          <c:tx>
            <c:strRef>
              <c:f>Blad1!$D$6</c:f>
              <c:strCache>
                <c:ptCount val="1"/>
                <c:pt idx="0">
                  <c:v>ISCED 2</c:v>
                </c:pt>
              </c:strCache>
            </c:strRef>
          </c:tx>
          <c:spPr>
            <a:solidFill>
              <a:srgbClr val="F6BC1C"/>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Blad1!$D$7:$D$33</c:f>
              <c:numCache>
                <c:formatCode>0.00</c:formatCode>
                <c:ptCount val="27"/>
                <c:pt idx="0">
                  <c:v>8.0905796943848696E-2</c:v>
                </c:pt>
                <c:pt idx="1">
                  <c:v>2.6012219177753662</c:v>
                </c:pt>
                <c:pt idx="2">
                  <c:v>1.914792928128527</c:v>
                </c:pt>
                <c:pt idx="3">
                  <c:v>2.551246042849824</c:v>
                </c:pt>
                <c:pt idx="4">
                  <c:v>5.5998759412099197E-2</c:v>
                </c:pt>
                <c:pt idx="5">
                  <c:v>1.143396056945255</c:v>
                </c:pt>
                <c:pt idx="6">
                  <c:v>1.3384100174171449</c:v>
                </c:pt>
                <c:pt idx="7">
                  <c:v>0.66424013299013296</c:v>
                </c:pt>
                <c:pt idx="8">
                  <c:v>0.75896531459958505</c:v>
                </c:pt>
                <c:pt idx="9">
                  <c:v>2.5701642332238102</c:v>
                </c:pt>
                <c:pt idx="10">
                  <c:v>4.8960302457466867</c:v>
                </c:pt>
                <c:pt idx="11">
                  <c:v>0.70937915025166598</c:v>
                </c:pt>
                <c:pt idx="12">
                  <c:v>0.52119609486595297</c:v>
                </c:pt>
                <c:pt idx="13">
                  <c:v>4.8786271650830804</c:v>
                </c:pt>
                <c:pt idx="14">
                  <c:v>0.26169789594891701</c:v>
                </c:pt>
                <c:pt idx="15">
                  <c:v>2.141567747935015</c:v>
                </c:pt>
                <c:pt idx="16">
                  <c:v>0.86563334786457902</c:v>
                </c:pt>
                <c:pt idx="17">
                  <c:v>0.64458832034315605</c:v>
                </c:pt>
                <c:pt idx="18">
                  <c:v>1.725931479457584</c:v>
                </c:pt>
                <c:pt idx="19">
                  <c:v>3.2209195099459902</c:v>
                </c:pt>
                <c:pt idx="20">
                  <c:v>2.7601350125213231</c:v>
                </c:pt>
                <c:pt idx="21">
                  <c:v>0.80782980529877202</c:v>
                </c:pt>
                <c:pt idx="22">
                  <c:v>5.8947414726955798E-2</c:v>
                </c:pt>
                <c:pt idx="23">
                  <c:v>1.535169467224867</c:v>
                </c:pt>
                <c:pt idx="24">
                  <c:v>6.0845540253698136</c:v>
                </c:pt>
                <c:pt idx="25">
                  <c:v>0.83372169898230097</c:v>
                </c:pt>
                <c:pt idx="26">
                  <c:v>1.0362143218984701</c:v>
                </c:pt>
              </c:numCache>
            </c:numRef>
          </c:val>
          <c:extLst>
            <c:ext xmlns:c16="http://schemas.microsoft.com/office/drawing/2014/chart" uri="{C3380CC4-5D6E-409C-BE32-E72D297353CC}">
              <c16:uniqueId val="{00000001-F7DF-49A6-9ABA-7B569B994FBF}"/>
            </c:ext>
          </c:extLst>
        </c:ser>
        <c:dLbls>
          <c:showLegendKey val="0"/>
          <c:showVal val="0"/>
          <c:showCatName val="0"/>
          <c:showSerName val="0"/>
          <c:showPercent val="0"/>
          <c:showBubbleSize val="0"/>
        </c:dLbls>
        <c:gapWidth val="75"/>
        <c:overlap val="-25"/>
        <c:axId val="-2099333360"/>
        <c:axId val="-2099331312"/>
      </c:barChart>
      <c:catAx>
        <c:axId val="-2099333360"/>
        <c:scaling>
          <c:orientation val="minMax"/>
        </c:scaling>
        <c:delete val="0"/>
        <c:axPos val="b"/>
        <c:numFmt formatCode="General" sourceLinked="0"/>
        <c:majorTickMark val="none"/>
        <c:minorTickMark val="none"/>
        <c:tickLblPos val="nextTo"/>
        <c:txPr>
          <a:bodyPr/>
          <a:lstStyle/>
          <a:p>
            <a:pPr>
              <a:defRPr sz="1100" baseline="0"/>
            </a:pPr>
            <a:endParaRPr lang="da-DK"/>
          </a:p>
        </c:txPr>
        <c:crossAx val="-2099331312"/>
        <c:crosses val="autoZero"/>
        <c:auto val="1"/>
        <c:lblAlgn val="ctr"/>
        <c:lblOffset val="100"/>
        <c:noMultiLvlLbl val="0"/>
      </c:catAx>
      <c:valAx>
        <c:axId val="-20993313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099333360"/>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99E6-4FAC-BFF6-497ED27EAC11}"/>
              </c:ext>
            </c:extLst>
          </c:dPt>
          <c:cat>
            <c:strRef>
              <c:f>Blad1!$B$6:$B$30</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Blad1!$C$6:$C$30</c:f>
              <c:numCache>
                <c:formatCode>0.00</c:formatCode>
                <c:ptCount val="25"/>
                <c:pt idx="0">
                  <c:v>0.10642316247669199</c:v>
                </c:pt>
                <c:pt idx="1">
                  <c:v>0.69893582167429102</c:v>
                </c:pt>
                <c:pt idx="2">
                  <c:v>0.83536271591483202</c:v>
                </c:pt>
                <c:pt idx="3">
                  <c:v>3.2882471526784638</c:v>
                </c:pt>
                <c:pt idx="4">
                  <c:v>1.4748282211344139</c:v>
                </c:pt>
                <c:pt idx="5">
                  <c:v>3.6390272931785059</c:v>
                </c:pt>
                <c:pt idx="6">
                  <c:v>0.81719219219219197</c:v>
                </c:pt>
                <c:pt idx="7">
                  <c:v>0.38077461983766198</c:v>
                </c:pt>
                <c:pt idx="8">
                  <c:v>0.95699432892249503</c:v>
                </c:pt>
                <c:pt idx="9">
                  <c:v>0.56066761157550504</c:v>
                </c:pt>
                <c:pt idx="10">
                  <c:v>0.69591188657639702</c:v>
                </c:pt>
                <c:pt idx="11">
                  <c:v>0.236817227732291</c:v>
                </c:pt>
                <c:pt idx="12">
                  <c:v>0.52339579189783303</c:v>
                </c:pt>
                <c:pt idx="13">
                  <c:v>0.41194091989838899</c:v>
                </c:pt>
                <c:pt idx="14">
                  <c:v>8.8269735974677799E-2</c:v>
                </c:pt>
                <c:pt idx="15">
                  <c:v>0.296770910211201</c:v>
                </c:pt>
                <c:pt idx="16">
                  <c:v>2.1515291877902949</c:v>
                </c:pt>
                <c:pt idx="17">
                  <c:v>0.27462224319190898</c:v>
                </c:pt>
                <c:pt idx="18">
                  <c:v>0.13192342438934801</c:v>
                </c:pt>
                <c:pt idx="19">
                  <c:v>2.1073284307522631</c:v>
                </c:pt>
                <c:pt idx="20">
                  <c:v>0.103193055820313</c:v>
                </c:pt>
                <c:pt idx="21">
                  <c:v>0.59141480759304899</c:v>
                </c:pt>
                <c:pt idx="22">
                  <c:v>0.48099890174653498</c:v>
                </c:pt>
                <c:pt idx="23">
                  <c:v>0.68578148200331601</c:v>
                </c:pt>
                <c:pt idx="24">
                  <c:v>0.56161644876189198</c:v>
                </c:pt>
              </c:numCache>
            </c:numRef>
          </c:val>
          <c:extLst>
            <c:ext xmlns:c16="http://schemas.microsoft.com/office/drawing/2014/chart" uri="{C3380CC4-5D6E-409C-BE32-E72D297353CC}">
              <c16:uniqueId val="{00000002-99E6-4FAC-BFF6-497ED27EAC11}"/>
            </c:ext>
          </c:extLst>
        </c:ser>
        <c:dLbls>
          <c:showLegendKey val="0"/>
          <c:showVal val="0"/>
          <c:showCatName val="0"/>
          <c:showSerName val="0"/>
          <c:showPercent val="0"/>
          <c:showBubbleSize val="0"/>
        </c:dLbls>
        <c:gapWidth val="75"/>
        <c:overlap val="-25"/>
        <c:axId val="-2135217664"/>
        <c:axId val="-2135158720"/>
      </c:barChart>
      <c:catAx>
        <c:axId val="-2135217664"/>
        <c:scaling>
          <c:orientation val="minMax"/>
        </c:scaling>
        <c:delete val="0"/>
        <c:axPos val="b"/>
        <c:numFmt formatCode="General" sourceLinked="0"/>
        <c:majorTickMark val="none"/>
        <c:minorTickMark val="none"/>
        <c:tickLblPos val="nextTo"/>
        <c:txPr>
          <a:bodyPr/>
          <a:lstStyle/>
          <a:p>
            <a:pPr>
              <a:defRPr sz="1200"/>
            </a:pPr>
            <a:endParaRPr lang="da-DK"/>
          </a:p>
        </c:txPr>
        <c:crossAx val="-2135158720"/>
        <c:crosses val="autoZero"/>
        <c:auto val="1"/>
        <c:lblAlgn val="ctr"/>
        <c:lblOffset val="100"/>
        <c:noMultiLvlLbl val="0"/>
      </c:catAx>
      <c:valAx>
        <c:axId val="-213515872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5217664"/>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Blad1!$C$8:$C$24</c:f>
              <c:numCache>
                <c:formatCode>0.00</c:formatCode>
                <c:ptCount val="17"/>
                <c:pt idx="0">
                  <c:v>6.0556278367018997E-2</c:v>
                </c:pt>
                <c:pt idx="1">
                  <c:v>0.41984686510295999</c:v>
                </c:pt>
                <c:pt idx="2">
                  <c:v>0.53372664654203705</c:v>
                </c:pt>
                <c:pt idx="3">
                  <c:v>2.371073625445836</c:v>
                </c:pt>
                <c:pt idx="4">
                  <c:v>1.039205999910181</c:v>
                </c:pt>
                <c:pt idx="5">
                  <c:v>2.5471864392645762</c:v>
                </c:pt>
                <c:pt idx="6">
                  <c:v>0.51029601029601002</c:v>
                </c:pt>
                <c:pt idx="7">
                  <c:v>0.241561150161062</c:v>
                </c:pt>
                <c:pt idx="8">
                  <c:v>0.65453686200378103</c:v>
                </c:pt>
                <c:pt idx="9">
                  <c:v>0.45567767297453599</c:v>
                </c:pt>
                <c:pt idx="10">
                  <c:v>5.05471131831857E-2</c:v>
                </c:pt>
                <c:pt idx="11">
                  <c:v>1.190076533756018</c:v>
                </c:pt>
                <c:pt idx="12">
                  <c:v>8.38168278266649E-2</c:v>
                </c:pt>
                <c:pt idx="13">
                  <c:v>1.265382724995038</c:v>
                </c:pt>
                <c:pt idx="14">
                  <c:v>0.44553248838676401</c:v>
                </c:pt>
                <c:pt idx="15">
                  <c:v>0.36165207527222398</c:v>
                </c:pt>
                <c:pt idx="16" formatCode="General">
                  <c:v>0.47</c:v>
                </c:pt>
              </c:numCache>
            </c:numRef>
          </c:val>
          <c:extLst>
            <c:ext xmlns:c16="http://schemas.microsoft.com/office/drawing/2014/chart" uri="{C3380CC4-5D6E-409C-BE32-E72D297353CC}">
              <c16:uniqueId val="{00000000-0B0C-4809-A3E9-C0FB3ACECFD5}"/>
            </c:ext>
          </c:extLst>
        </c:ser>
        <c:ser>
          <c:idx val="1"/>
          <c:order val="1"/>
          <c:tx>
            <c:strRef>
              <c:f>Blad1!$D$7</c:f>
              <c:strCache>
                <c:ptCount val="1"/>
                <c:pt idx="0">
                  <c:v>Female</c:v>
                </c:pt>
              </c:strCache>
            </c:strRef>
          </c:tx>
          <c:spPr>
            <a:solidFill>
              <a:srgbClr val="F6BC1C"/>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Blad1!$D$8:$D$24</c:f>
              <c:numCache>
                <c:formatCode>0.00</c:formatCode>
                <c:ptCount val="17"/>
                <c:pt idx="0">
                  <c:v>4.5866884109672802E-2</c:v>
                </c:pt>
                <c:pt idx="1">
                  <c:v>0.27908895657133198</c:v>
                </c:pt>
                <c:pt idx="2">
                  <c:v>0.30163606937279502</c:v>
                </c:pt>
                <c:pt idx="3">
                  <c:v>0.91717352723262702</c:v>
                </c:pt>
                <c:pt idx="4">
                  <c:v>0.435622221224233</c:v>
                </c:pt>
                <c:pt idx="5">
                  <c:v>1.0918408539139299</c:v>
                </c:pt>
                <c:pt idx="6">
                  <c:v>0.30689618189618201</c:v>
                </c:pt>
                <c:pt idx="7">
                  <c:v>0.13921346967659901</c:v>
                </c:pt>
                <c:pt idx="8">
                  <c:v>0.302457466918715</c:v>
                </c:pt>
                <c:pt idx="9">
                  <c:v>0.24023421360186001</c:v>
                </c:pt>
                <c:pt idx="10">
                  <c:v>3.7722622791492098E-2</c:v>
                </c:pt>
                <c:pt idx="11">
                  <c:v>0.96145265403427604</c:v>
                </c:pt>
                <c:pt idx="12">
                  <c:v>4.8106596562683603E-2</c:v>
                </c:pt>
                <c:pt idx="13">
                  <c:v>0.84194570575722505</c:v>
                </c:pt>
                <c:pt idx="14">
                  <c:v>0.145882319206285</c:v>
                </c:pt>
                <c:pt idx="15">
                  <c:v>0.119346826474311</c:v>
                </c:pt>
                <c:pt idx="16">
                  <c:v>0.26</c:v>
                </c:pt>
              </c:numCache>
            </c:numRef>
          </c:val>
          <c:extLst>
            <c:ext xmlns:c16="http://schemas.microsoft.com/office/drawing/2014/chart" uri="{C3380CC4-5D6E-409C-BE32-E72D297353CC}">
              <c16:uniqueId val="{00000001-0B0C-4809-A3E9-C0FB3ACECFD5}"/>
            </c:ext>
          </c:extLst>
        </c:ser>
        <c:dLbls>
          <c:showLegendKey val="0"/>
          <c:showVal val="0"/>
          <c:showCatName val="0"/>
          <c:showSerName val="0"/>
          <c:showPercent val="0"/>
          <c:showBubbleSize val="0"/>
        </c:dLbls>
        <c:gapWidth val="75"/>
        <c:overlap val="-25"/>
        <c:axId val="-2135102432"/>
        <c:axId val="-2135100112"/>
      </c:barChart>
      <c:catAx>
        <c:axId val="-2135102432"/>
        <c:scaling>
          <c:orientation val="minMax"/>
        </c:scaling>
        <c:delete val="0"/>
        <c:axPos val="b"/>
        <c:numFmt formatCode="General" sourceLinked="0"/>
        <c:majorTickMark val="none"/>
        <c:minorTickMark val="none"/>
        <c:tickLblPos val="nextTo"/>
        <c:txPr>
          <a:bodyPr/>
          <a:lstStyle/>
          <a:p>
            <a:pPr>
              <a:defRPr sz="1200"/>
            </a:pPr>
            <a:endParaRPr lang="da-DK"/>
          </a:p>
        </c:txPr>
        <c:crossAx val="-2135100112"/>
        <c:crosses val="autoZero"/>
        <c:auto val="1"/>
        <c:lblAlgn val="ctr"/>
        <c:lblOffset val="100"/>
        <c:noMultiLvlLbl val="0"/>
      </c:catAx>
      <c:valAx>
        <c:axId val="-21351001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5102432"/>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ISCED 1</c:v>
                </c:pt>
              </c:strCache>
            </c:strRef>
          </c:tx>
          <c:spPr>
            <a:solidFill>
              <a:srgbClr val="121948"/>
            </a:solidFill>
          </c:spPr>
          <c:invertIfNegative val="0"/>
          <c:cat>
            <c:strRef>
              <c:f>Blad1!$B$8:$B$30</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Blad1!$C$8:$C$30</c:f>
              <c:numCache>
                <c:formatCode>0.00</c:formatCode>
                <c:ptCount val="23"/>
                <c:pt idx="0">
                  <c:v>3.6573593865229299E-2</c:v>
                </c:pt>
                <c:pt idx="1">
                  <c:v>0.45382291198990399</c:v>
                </c:pt>
                <c:pt idx="2">
                  <c:v>0.33885924389114003</c:v>
                </c:pt>
                <c:pt idx="3">
                  <c:v>1.9074038975136549</c:v>
                </c:pt>
                <c:pt idx="4">
                  <c:v>0.84789149863026003</c:v>
                </c:pt>
                <c:pt idx="5">
                  <c:v>2.2759793116910929</c:v>
                </c:pt>
                <c:pt idx="6">
                  <c:v>0.68830437580437598</c:v>
                </c:pt>
                <c:pt idx="7">
                  <c:v>0.157904166994291</c:v>
                </c:pt>
                <c:pt idx="8">
                  <c:v>0.45132325141776902</c:v>
                </c:pt>
                <c:pt idx="9">
                  <c:v>0.42981261788109798</c:v>
                </c:pt>
                <c:pt idx="10">
                  <c:v>0.552479665678972</c:v>
                </c:pt>
                <c:pt idx="11">
                  <c:v>8.5561840060245795E-2</c:v>
                </c:pt>
                <c:pt idx="12">
                  <c:v>0.26693185386789497</c:v>
                </c:pt>
                <c:pt idx="13">
                  <c:v>7.2201580565881399E-2</c:v>
                </c:pt>
                <c:pt idx="14">
                  <c:v>0.218873420967196</c:v>
                </c:pt>
                <c:pt idx="15">
                  <c:v>0.87986197576926795</c:v>
                </c:pt>
                <c:pt idx="16">
                  <c:v>0.20263976094557201</c:v>
                </c:pt>
                <c:pt idx="17">
                  <c:v>8.3316623612857604E-2</c:v>
                </c:pt>
                <c:pt idx="18">
                  <c:v>1.2841636685975959</c:v>
                </c:pt>
                <c:pt idx="19">
                  <c:v>0.32832482651832301</c:v>
                </c:pt>
                <c:pt idx="20">
                  <c:v>0.33719172156566002</c:v>
                </c:pt>
                <c:pt idx="21">
                  <c:v>0.31565998677750401</c:v>
                </c:pt>
                <c:pt idx="22">
                  <c:v>0.47</c:v>
                </c:pt>
              </c:numCache>
            </c:numRef>
          </c:val>
          <c:extLst>
            <c:ext xmlns:c16="http://schemas.microsoft.com/office/drawing/2014/chart" uri="{C3380CC4-5D6E-409C-BE32-E72D297353CC}">
              <c16:uniqueId val="{00000000-AAFE-410E-8BC9-6C30CA2528FA}"/>
            </c:ext>
          </c:extLst>
        </c:ser>
        <c:ser>
          <c:idx val="1"/>
          <c:order val="1"/>
          <c:tx>
            <c:strRef>
              <c:f>Blad1!$D$7</c:f>
              <c:strCache>
                <c:ptCount val="1"/>
                <c:pt idx="0">
                  <c:v>ISCED 2</c:v>
                </c:pt>
              </c:strCache>
            </c:strRef>
          </c:tx>
          <c:spPr>
            <a:solidFill>
              <a:srgbClr val="F6BC1C"/>
            </a:solidFill>
          </c:spPr>
          <c:invertIfNegative val="0"/>
          <c:cat>
            <c:strRef>
              <c:f>Blad1!$B$8:$B$30</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Blad1!$D$8:$D$30</c:f>
              <c:numCache>
                <c:formatCode>0.00</c:formatCode>
                <c:ptCount val="23"/>
                <c:pt idx="0">
                  <c:v>6.9849568611462506E-2</c:v>
                </c:pt>
                <c:pt idx="1">
                  <c:v>0.24511290968438701</c:v>
                </c:pt>
                <c:pt idx="2">
                  <c:v>0.49650347202369199</c:v>
                </c:pt>
                <c:pt idx="3">
                  <c:v>1.3808432551648091</c:v>
                </c:pt>
                <c:pt idx="4">
                  <c:v>0.626936722504154</c:v>
                </c:pt>
                <c:pt idx="5">
                  <c:v>1.363047981487413</c:v>
                </c:pt>
                <c:pt idx="6">
                  <c:v>0.12888781638781599</c:v>
                </c:pt>
                <c:pt idx="7">
                  <c:v>0.22287045284337101</c:v>
                </c:pt>
                <c:pt idx="8">
                  <c:v>0.50567107750472595</c:v>
                </c:pt>
                <c:pt idx="9">
                  <c:v>0.13085499369440801</c:v>
                </c:pt>
                <c:pt idx="10">
                  <c:v>0.14343222089742499</c:v>
                </c:pt>
                <c:pt idx="11">
                  <c:v>0.15125538767204499</c:v>
                </c:pt>
                <c:pt idx="12">
                  <c:v>0.256463938029938</c:v>
                </c:pt>
                <c:pt idx="13">
                  <c:v>1.60681554087964E-2</c:v>
                </c:pt>
                <c:pt idx="14">
                  <c:v>7.78974892440044E-2</c:v>
                </c:pt>
                <c:pt idx="15">
                  <c:v>1.2716672120210271</c:v>
                </c:pt>
                <c:pt idx="16">
                  <c:v>7.1982482246337395E-2</c:v>
                </c:pt>
                <c:pt idx="17">
                  <c:v>4.8606800776490898E-2</c:v>
                </c:pt>
                <c:pt idx="18">
                  <c:v>0.82316476215466705</c:v>
                </c:pt>
                <c:pt idx="19">
                  <c:v>0.26308998107472598</c:v>
                </c:pt>
                <c:pt idx="20">
                  <c:v>0.14380718018087499</c:v>
                </c:pt>
                <c:pt idx="21">
                  <c:v>0.370121495225812</c:v>
                </c:pt>
                <c:pt idx="22">
                  <c:v>0.22</c:v>
                </c:pt>
              </c:numCache>
            </c:numRef>
          </c:val>
          <c:extLst>
            <c:ext xmlns:c16="http://schemas.microsoft.com/office/drawing/2014/chart" uri="{C3380CC4-5D6E-409C-BE32-E72D297353CC}">
              <c16:uniqueId val="{00000001-AAFE-410E-8BC9-6C30CA2528FA}"/>
            </c:ext>
          </c:extLst>
        </c:ser>
        <c:dLbls>
          <c:showLegendKey val="0"/>
          <c:showVal val="0"/>
          <c:showCatName val="0"/>
          <c:showSerName val="0"/>
          <c:showPercent val="0"/>
          <c:showBubbleSize val="0"/>
        </c:dLbls>
        <c:gapWidth val="75"/>
        <c:overlap val="-25"/>
        <c:axId val="-2093458496"/>
        <c:axId val="-2138004912"/>
      </c:barChart>
      <c:catAx>
        <c:axId val="-2093458496"/>
        <c:scaling>
          <c:orientation val="minMax"/>
        </c:scaling>
        <c:delete val="0"/>
        <c:axPos val="b"/>
        <c:numFmt formatCode="General" sourceLinked="0"/>
        <c:majorTickMark val="none"/>
        <c:minorTickMark val="none"/>
        <c:tickLblPos val="nextTo"/>
        <c:txPr>
          <a:bodyPr/>
          <a:lstStyle/>
          <a:p>
            <a:pPr>
              <a:defRPr sz="1200"/>
            </a:pPr>
            <a:endParaRPr lang="da-DK"/>
          </a:p>
        </c:txPr>
        <c:crossAx val="-2138004912"/>
        <c:crosses val="autoZero"/>
        <c:auto val="1"/>
        <c:lblAlgn val="ctr"/>
        <c:lblOffset val="100"/>
        <c:noMultiLvlLbl val="0"/>
      </c:catAx>
      <c:valAx>
        <c:axId val="-21380049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093458496"/>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30"/>
            <c:invertIfNegative val="0"/>
            <c:bubble3D val="0"/>
            <c:spPr>
              <a:solidFill>
                <a:srgbClr val="F6BC1C"/>
              </a:solidFill>
            </c:spPr>
            <c:extLst>
              <c:ext xmlns:c16="http://schemas.microsoft.com/office/drawing/2014/chart" uri="{C3380CC4-5D6E-409C-BE32-E72D297353CC}">
                <c16:uniqueId val="{00000001-DEB6-4B95-A028-597B312E5AF4}"/>
              </c:ext>
            </c:extLst>
          </c:dPt>
          <c:cat>
            <c:strRef>
              <c:f>Blad1!$B$7:$B$37</c:f>
              <c:strCache>
                <c:ptCount val="31"/>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(England)</c:v>
                </c:pt>
                <c:pt idx="27">
                  <c:v>UK (N. Ireland)</c:v>
                </c:pt>
                <c:pt idx="28">
                  <c:v>UK (Scotland)</c:v>
                </c:pt>
                <c:pt idx="29">
                  <c:v>UK (Wales)</c:v>
                </c:pt>
                <c:pt idx="30">
                  <c:v>Total average</c:v>
                </c:pt>
              </c:strCache>
            </c:strRef>
          </c:cat>
          <c:val>
            <c:numRef>
              <c:f>Blad1!$C$7:$C$37</c:f>
              <c:numCache>
                <c:formatCode>0.00</c:formatCode>
                <c:ptCount val="31"/>
                <c:pt idx="0">
                  <c:v>7.0577793216736477</c:v>
                </c:pt>
                <c:pt idx="1">
                  <c:v>6.4352731875579101</c:v>
                </c:pt>
                <c:pt idx="2">
                  <c:v>0.249719702374885</c:v>
                </c:pt>
                <c:pt idx="3">
                  <c:v>0.30699785222846498</c:v>
                </c:pt>
                <c:pt idx="4">
                  <c:v>3.2009596344427549</c:v>
                </c:pt>
                <c:pt idx="5">
                  <c:v>2.0302565604700451</c:v>
                </c:pt>
                <c:pt idx="6">
                  <c:v>3.0691157318004221</c:v>
                </c:pt>
                <c:pt idx="7">
                  <c:v>0.90591898658368097</c:v>
                </c:pt>
                <c:pt idx="8">
                  <c:v>0.613068425568425</c:v>
                </c:pt>
                <c:pt idx="9">
                  <c:v>3.7245589494883169</c:v>
                </c:pt>
                <c:pt idx="10">
                  <c:v>2.3141661306518371</c:v>
                </c:pt>
                <c:pt idx="11">
                  <c:v>0.33790170132325098</c:v>
                </c:pt>
                <c:pt idx="12">
                  <c:v>0.98657411024184505</c:v>
                </c:pt>
                <c:pt idx="13">
                  <c:v>3.5120235158011548</c:v>
                </c:pt>
                <c:pt idx="14">
                  <c:v>1.1757542740863001</c:v>
                </c:pt>
                <c:pt idx="15">
                  <c:v>0.54956558149272505</c:v>
                </c:pt>
                <c:pt idx="16">
                  <c:v>0.10940320551392201</c:v>
                </c:pt>
                <c:pt idx="17">
                  <c:v>3.1811905507214102</c:v>
                </c:pt>
                <c:pt idx="18">
                  <c:v>0.260695339359304</c:v>
                </c:pt>
                <c:pt idx="19">
                  <c:v>1.6852641799969801</c:v>
                </c:pt>
                <c:pt idx="20">
                  <c:v>9.0766661434503196E-2</c:v>
                </c:pt>
                <c:pt idx="21">
                  <c:v>4.1254286697744744</c:v>
                </c:pt>
                <c:pt idx="22">
                  <c:v>1.780205422277066</c:v>
                </c:pt>
                <c:pt idx="23">
                  <c:v>0.52804166570612998</c:v>
                </c:pt>
                <c:pt idx="24">
                  <c:v>0.97054278911452396</c:v>
                </c:pt>
                <c:pt idx="25">
                  <c:v>2.173394728815162</c:v>
                </c:pt>
                <c:pt idx="26">
                  <c:v>1.1683705403713751</c:v>
                </c:pt>
                <c:pt idx="27">
                  <c:v>1.354160692779721</c:v>
                </c:pt>
                <c:pt idx="28">
                  <c:v>0.97316091793633397</c:v>
                </c:pt>
                <c:pt idx="29">
                  <c:v>0.80174927113702599</c:v>
                </c:pt>
                <c:pt idx="30">
                  <c:v>1.815563642573532</c:v>
                </c:pt>
              </c:numCache>
            </c:numRef>
          </c:val>
          <c:extLst>
            <c:ext xmlns:c16="http://schemas.microsoft.com/office/drawing/2014/chart" uri="{C3380CC4-5D6E-409C-BE32-E72D297353CC}">
              <c16:uniqueId val="{00000002-DEB6-4B95-A028-597B312E5AF4}"/>
            </c:ext>
          </c:extLst>
        </c:ser>
        <c:dLbls>
          <c:showLegendKey val="0"/>
          <c:showVal val="0"/>
          <c:showCatName val="0"/>
          <c:showSerName val="0"/>
          <c:showPercent val="0"/>
          <c:showBubbleSize val="0"/>
        </c:dLbls>
        <c:gapWidth val="75"/>
        <c:overlap val="-25"/>
        <c:axId val="-2137860272"/>
        <c:axId val="-2137858224"/>
      </c:barChart>
      <c:catAx>
        <c:axId val="-2137860272"/>
        <c:scaling>
          <c:orientation val="minMax"/>
        </c:scaling>
        <c:delete val="0"/>
        <c:axPos val="b"/>
        <c:numFmt formatCode="General" sourceLinked="0"/>
        <c:majorTickMark val="none"/>
        <c:minorTickMark val="none"/>
        <c:tickLblPos val="nextTo"/>
        <c:txPr>
          <a:bodyPr/>
          <a:lstStyle/>
          <a:p>
            <a:pPr>
              <a:defRPr sz="1200"/>
            </a:pPr>
            <a:endParaRPr lang="da-DK"/>
          </a:p>
        </c:txPr>
        <c:crossAx val="-2137858224"/>
        <c:crosses val="autoZero"/>
        <c:auto val="1"/>
        <c:lblAlgn val="ctr"/>
        <c:lblOffset val="100"/>
        <c:noMultiLvlLbl val="0"/>
      </c:catAx>
      <c:valAx>
        <c:axId val="-2137858224"/>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7860272"/>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Blad1!$C$5</c:f>
              <c:strCache>
                <c:ptCount val="1"/>
                <c:pt idx="0">
                  <c:v>Male</c:v>
                </c:pt>
              </c:strCache>
            </c:strRef>
          </c:tx>
          <c:spPr>
            <a:solidFill>
              <a:srgbClr val="121948"/>
            </a:solidFill>
          </c:spPr>
          <c:invertIfNegative val="0"/>
          <c:cat>
            <c:strRef>
              <c:f>Blad1!$B$6:$B$29</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Blad1!$C$6:$C$29</c:f>
              <c:numCache>
                <c:formatCode>0.00</c:formatCode>
                <c:ptCount val="24"/>
                <c:pt idx="0">
                  <c:v>5.0571257827012346</c:v>
                </c:pt>
                <c:pt idx="1">
                  <c:v>4.1316328616728351</c:v>
                </c:pt>
                <c:pt idx="2">
                  <c:v>0.15169047947382</c:v>
                </c:pt>
                <c:pt idx="3">
                  <c:v>0.19414883935397001</c:v>
                </c:pt>
                <c:pt idx="4">
                  <c:v>1.9884643165113369</c:v>
                </c:pt>
                <c:pt idx="5">
                  <c:v>1.4671674965969981</c:v>
                </c:pt>
                <c:pt idx="6">
                  <c:v>2.09098666187632</c:v>
                </c:pt>
                <c:pt idx="7">
                  <c:v>0.63414329060857699</c:v>
                </c:pt>
                <c:pt idx="8">
                  <c:v>0.41359663234663202</c:v>
                </c:pt>
                <c:pt idx="9">
                  <c:v>1.46535066970702</c:v>
                </c:pt>
                <c:pt idx="10">
                  <c:v>0.236294896030246</c:v>
                </c:pt>
                <c:pt idx="11">
                  <c:v>0.65385645569902795</c:v>
                </c:pt>
                <c:pt idx="12">
                  <c:v>2.1231510229137398</c:v>
                </c:pt>
                <c:pt idx="13">
                  <c:v>8.2052404135441195E-2</c:v>
                </c:pt>
                <c:pt idx="14">
                  <c:v>2.304034629174772</c:v>
                </c:pt>
                <c:pt idx="15">
                  <c:v>1.0808912990788291</c:v>
                </c:pt>
                <c:pt idx="16">
                  <c:v>2.4266852512100492</c:v>
                </c:pt>
                <c:pt idx="17">
                  <c:v>0.33202685792156</c:v>
                </c:pt>
                <c:pt idx="18">
                  <c:v>0.59651264455038899</c:v>
                </c:pt>
                <c:pt idx="19">
                  <c:v>1.4566553137416569</c:v>
                </c:pt>
                <c:pt idx="20">
                  <c:v>0.85038582945452501</c:v>
                </c:pt>
                <c:pt idx="21">
                  <c:v>0.94733899179904801</c:v>
                </c:pt>
                <c:pt idx="22">
                  <c:v>0.69342640306394598</c:v>
                </c:pt>
                <c:pt idx="23">
                  <c:v>1</c:v>
                </c:pt>
              </c:numCache>
            </c:numRef>
          </c:val>
          <c:extLst>
            <c:ext xmlns:c16="http://schemas.microsoft.com/office/drawing/2014/chart" uri="{C3380CC4-5D6E-409C-BE32-E72D297353CC}">
              <c16:uniqueId val="{00000000-BE99-4BC2-A507-F926AC4737DA}"/>
            </c:ext>
          </c:extLst>
        </c:ser>
        <c:ser>
          <c:idx val="1"/>
          <c:order val="1"/>
          <c:tx>
            <c:strRef>
              <c:f>Blad1!$D$5</c:f>
              <c:strCache>
                <c:ptCount val="1"/>
                <c:pt idx="0">
                  <c:v>Female</c:v>
                </c:pt>
              </c:strCache>
            </c:strRef>
          </c:tx>
          <c:spPr>
            <a:solidFill>
              <a:srgbClr val="F6BC1C"/>
            </a:solidFill>
          </c:spPr>
          <c:invertIfNegative val="0"/>
          <c:cat>
            <c:strRef>
              <c:f>Blad1!$B$6:$B$29</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Blad1!$D$6:$D$29</c:f>
              <c:numCache>
                <c:formatCode>0.00</c:formatCode>
                <c:ptCount val="24"/>
                <c:pt idx="0">
                  <c:v>2.7712113138782821</c:v>
                </c:pt>
                <c:pt idx="1">
                  <c:v>2.3036403258850702</c:v>
                </c:pt>
                <c:pt idx="2">
                  <c:v>9.8029222901065402E-2</c:v>
                </c:pt>
                <c:pt idx="3">
                  <c:v>0.112849012874495</c:v>
                </c:pt>
                <c:pt idx="4">
                  <c:v>1.212495317931418</c:v>
                </c:pt>
                <c:pt idx="5">
                  <c:v>0.56308906387304603</c:v>
                </c:pt>
                <c:pt idx="6">
                  <c:v>0.97812906992410298</c:v>
                </c:pt>
                <c:pt idx="7">
                  <c:v>0.27177569597510398</c:v>
                </c:pt>
                <c:pt idx="8">
                  <c:v>0.19947179322179301</c:v>
                </c:pt>
                <c:pt idx="9">
                  <c:v>0.84881546094482097</c:v>
                </c:pt>
                <c:pt idx="10">
                  <c:v>0.101606805293006</c:v>
                </c:pt>
                <c:pt idx="11">
                  <c:v>0.33271765454281699</c:v>
                </c:pt>
                <c:pt idx="12">
                  <c:v>1.3888724928874141</c:v>
                </c:pt>
                <c:pt idx="13">
                  <c:v>2.7350801378480401E-2</c:v>
                </c:pt>
                <c:pt idx="14">
                  <c:v>0.87715592154663702</c:v>
                </c:pt>
                <c:pt idx="15">
                  <c:v>0.604372880918149</c:v>
                </c:pt>
                <c:pt idx="16">
                  <c:v>1.698743418564429</c:v>
                </c:pt>
                <c:pt idx="17">
                  <c:v>0.19601480778456901</c:v>
                </c:pt>
                <c:pt idx="18">
                  <c:v>0.37403014456413602</c:v>
                </c:pt>
                <c:pt idx="19">
                  <c:v>0.71673941507350503</c:v>
                </c:pt>
                <c:pt idx="20">
                  <c:v>0.31798471091684999</c:v>
                </c:pt>
                <c:pt idx="21">
                  <c:v>0.406821700980673</c:v>
                </c:pt>
                <c:pt idx="22">
                  <c:v>0.27973451487238798</c:v>
                </c:pt>
                <c:pt idx="23">
                  <c:v>0.49</c:v>
                </c:pt>
              </c:numCache>
            </c:numRef>
          </c:val>
          <c:extLst>
            <c:ext xmlns:c16="http://schemas.microsoft.com/office/drawing/2014/chart" uri="{C3380CC4-5D6E-409C-BE32-E72D297353CC}">
              <c16:uniqueId val="{00000001-BE99-4BC2-A507-F926AC4737DA}"/>
            </c:ext>
          </c:extLst>
        </c:ser>
        <c:dLbls>
          <c:showLegendKey val="0"/>
          <c:showVal val="0"/>
          <c:showCatName val="0"/>
          <c:showSerName val="0"/>
          <c:showPercent val="0"/>
          <c:showBubbleSize val="0"/>
        </c:dLbls>
        <c:gapWidth val="75"/>
        <c:overlap val="-25"/>
        <c:axId val="-2131592960"/>
        <c:axId val="-2131590640"/>
      </c:barChart>
      <c:catAx>
        <c:axId val="-2131592960"/>
        <c:scaling>
          <c:orientation val="minMax"/>
        </c:scaling>
        <c:delete val="0"/>
        <c:axPos val="b"/>
        <c:numFmt formatCode="General" sourceLinked="0"/>
        <c:majorTickMark val="none"/>
        <c:minorTickMark val="none"/>
        <c:tickLblPos val="nextTo"/>
        <c:txPr>
          <a:bodyPr/>
          <a:lstStyle/>
          <a:p>
            <a:pPr>
              <a:defRPr sz="1200" baseline="0"/>
            </a:pPr>
            <a:endParaRPr lang="da-DK"/>
          </a:p>
        </c:txPr>
        <c:crossAx val="-2131590640"/>
        <c:crosses val="autoZero"/>
        <c:auto val="1"/>
        <c:lblAlgn val="ctr"/>
        <c:lblOffset val="100"/>
        <c:noMultiLvlLbl val="0"/>
      </c:catAx>
      <c:valAx>
        <c:axId val="-213159064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592960"/>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6"/>
            <c:invertIfNegative val="0"/>
            <c:bubble3D val="0"/>
            <c:spPr>
              <a:solidFill>
                <a:srgbClr val="F6BC1C"/>
              </a:solidFill>
            </c:spPr>
            <c:extLst>
              <c:ext xmlns:c16="http://schemas.microsoft.com/office/drawing/2014/chart" uri="{C3380CC4-5D6E-409C-BE32-E72D297353CC}">
                <c16:uniqueId val="{00000001-36FF-4879-AE9B-B21D3A8DA396}"/>
              </c:ext>
            </c:extLst>
          </c:dPt>
          <c:dPt>
            <c:idx val="27"/>
            <c:invertIfNegative val="0"/>
            <c:bubble3D val="0"/>
            <c:extLst>
              <c:ext xmlns:c16="http://schemas.microsoft.com/office/drawing/2014/chart" uri="{C3380CC4-5D6E-409C-BE32-E72D297353CC}">
                <c16:uniqueId val="{00000003-36FF-4879-AE9B-B21D3A8DA396}"/>
              </c:ext>
            </c:extLst>
          </c:dPt>
          <c:cat>
            <c:strRef>
              <c:f>Blad1!$D$5:$D$31</c:f>
              <c:strCache>
                <c:ptCount val="27"/>
                <c:pt idx="0">
                  <c:v>Belgium (Fr)</c:v>
                </c:pt>
                <c:pt idx="1">
                  <c:v>Croatia</c:v>
                </c:pt>
                <c:pt idx="2">
                  <c:v>Cyprus</c:v>
                </c:pt>
                <c:pt idx="3">
                  <c:v>Czech Rep.</c:v>
                </c:pt>
                <c:pt idx="4">
                  <c:v>Estonia</c:v>
                </c:pt>
                <c:pt idx="5">
                  <c:v>Finland</c:v>
                </c:pt>
                <c:pt idx="6">
                  <c:v>France</c:v>
                </c:pt>
                <c:pt idx="7">
                  <c:v>Germany</c:v>
                </c:pt>
                <c:pt idx="8">
                  <c:v>Hungary</c:v>
                </c:pt>
                <c:pt idx="9">
                  <c:v>Iceland</c:v>
                </c:pt>
                <c:pt idx="10">
                  <c:v>Ireland</c:v>
                </c:pt>
                <c:pt idx="11">
                  <c:v>Latvia</c:v>
                </c:pt>
                <c:pt idx="12">
                  <c:v>Lithuania</c:v>
                </c:pt>
                <c:pt idx="13">
                  <c:v>Luxembourg</c:v>
                </c:pt>
                <c:pt idx="14">
                  <c:v>Malta</c:v>
                </c:pt>
                <c:pt idx="15">
                  <c:v>Netherlands</c:v>
                </c:pt>
                <c:pt idx="16">
                  <c:v>Norway</c:v>
                </c:pt>
                <c:pt idx="17">
                  <c:v>Poland</c:v>
                </c:pt>
                <c:pt idx="18">
                  <c:v>Portugal</c:v>
                </c:pt>
                <c:pt idx="19">
                  <c:v>Slovakia</c:v>
                </c:pt>
                <c:pt idx="20">
                  <c:v>Slovenia</c:v>
                </c:pt>
                <c:pt idx="21">
                  <c:v>Spain</c:v>
                </c:pt>
                <c:pt idx="22">
                  <c:v>Sweden</c:v>
                </c:pt>
                <c:pt idx="23">
                  <c:v>Switzerland</c:v>
                </c:pt>
                <c:pt idx="24">
                  <c:v>UK (N. Ireland)</c:v>
                </c:pt>
                <c:pt idx="25">
                  <c:v>UK (Scotland)</c:v>
                </c:pt>
                <c:pt idx="26">
                  <c:v>Total average</c:v>
                </c:pt>
              </c:strCache>
            </c:strRef>
          </c:cat>
          <c:val>
            <c:numRef>
              <c:f>Blad1!$E$5:$E$31</c:f>
              <c:numCache>
                <c:formatCode>0.00</c:formatCode>
                <c:ptCount val="27"/>
                <c:pt idx="0">
                  <c:v>93.473164069126597</c:v>
                </c:pt>
                <c:pt idx="1">
                  <c:v>99.597090900369935</c:v>
                </c:pt>
                <c:pt idx="2">
                  <c:v>97.628957299389057</c:v>
                </c:pt>
                <c:pt idx="3">
                  <c:v>95.963677649642406</c:v>
                </c:pt>
                <c:pt idx="4">
                  <c:v>95.456056047065161</c:v>
                </c:pt>
                <c:pt idx="5">
                  <c:v>95.4550537202378</c:v>
                </c:pt>
                <c:pt idx="6">
                  <c:v>98.569739382239376</c:v>
                </c:pt>
                <c:pt idx="7">
                  <c:v>96.275441050510665</c:v>
                </c:pt>
                <c:pt idx="8">
                  <c:v>97.305059249510506</c:v>
                </c:pt>
                <c:pt idx="9">
                  <c:v>98.705103969754234</c:v>
                </c:pt>
                <c:pt idx="10">
                  <c:v>98.370032253383158</c:v>
                </c:pt>
                <c:pt idx="11">
                  <c:v>95.158719852670842</c:v>
                </c:pt>
                <c:pt idx="12">
                  <c:v>97.209786736312509</c:v>
                </c:pt>
                <c:pt idx="13">
                  <c:v>98.403642834711576</c:v>
                </c:pt>
                <c:pt idx="14">
                  <c:v>99.88239155407193</c:v>
                </c:pt>
                <c:pt idx="15">
                  <c:v>96.820921921120302</c:v>
                </c:pt>
                <c:pt idx="16">
                  <c:v>99.222955501273375</c:v>
                </c:pt>
                <c:pt idx="17">
                  <c:v>98.191206243935014</c:v>
                </c:pt>
                <c:pt idx="18">
                  <c:v>94.122493070632643</c:v>
                </c:pt>
                <c:pt idx="19">
                  <c:v>93.723042142433954</c:v>
                </c:pt>
                <c:pt idx="20">
                  <c:v>97.945172334530341</c:v>
                </c:pt>
                <c:pt idx="21">
                  <c:v>99.340034909904503</c:v>
                </c:pt>
                <c:pt idx="22">
                  <c:v>99.029457210884786</c:v>
                </c:pt>
                <c:pt idx="23">
                  <c:v>95.679450584140611</c:v>
                </c:pt>
                <c:pt idx="24">
                  <c:v>97.770186958765848</c:v>
                </c:pt>
                <c:pt idx="25">
                  <c:v>98.545840180317114</c:v>
                </c:pt>
                <c:pt idx="26">
                  <c:v>97.535608424977013</c:v>
                </c:pt>
              </c:numCache>
            </c:numRef>
          </c:val>
          <c:extLst>
            <c:ext xmlns:c16="http://schemas.microsoft.com/office/drawing/2014/chart" uri="{C3380CC4-5D6E-409C-BE32-E72D297353CC}">
              <c16:uniqueId val="{00000004-36FF-4879-AE9B-B21D3A8DA396}"/>
            </c:ext>
          </c:extLst>
        </c:ser>
        <c:dLbls>
          <c:showLegendKey val="0"/>
          <c:showVal val="0"/>
          <c:showCatName val="0"/>
          <c:showSerName val="0"/>
          <c:showPercent val="0"/>
          <c:showBubbleSize val="0"/>
        </c:dLbls>
        <c:gapWidth val="75"/>
        <c:overlap val="-25"/>
        <c:axId val="-2131417968"/>
        <c:axId val="-2131415648"/>
      </c:barChart>
      <c:catAx>
        <c:axId val="-2131417968"/>
        <c:scaling>
          <c:orientation val="minMax"/>
        </c:scaling>
        <c:delete val="0"/>
        <c:axPos val="b"/>
        <c:numFmt formatCode="General" sourceLinked="0"/>
        <c:majorTickMark val="none"/>
        <c:minorTickMark val="none"/>
        <c:tickLblPos val="nextTo"/>
        <c:txPr>
          <a:bodyPr/>
          <a:lstStyle/>
          <a:p>
            <a:pPr>
              <a:defRPr sz="1200"/>
            </a:pPr>
            <a:endParaRPr lang="da-DK"/>
          </a:p>
        </c:txPr>
        <c:crossAx val="-2131415648"/>
        <c:crosses val="autoZero"/>
        <c:auto val="1"/>
        <c:lblAlgn val="ctr"/>
        <c:lblOffset val="100"/>
        <c:noMultiLvlLbl val="0"/>
      </c:catAx>
      <c:valAx>
        <c:axId val="-2131415648"/>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41796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Blad1!$C$7:$C$35</c:f>
              <c:numCache>
                <c:formatCode>0.00</c:formatCode>
                <c:ptCount val="29"/>
                <c:pt idx="0">
                  <c:v>4.1922169984897746</c:v>
                </c:pt>
                <c:pt idx="1">
                  <c:v>3.5800815147653071</c:v>
                </c:pt>
                <c:pt idx="2">
                  <c:v>0.114517318496046</c:v>
                </c:pt>
                <c:pt idx="3">
                  <c:v>0.17958767640242199</c:v>
                </c:pt>
                <c:pt idx="4">
                  <c:v>1.3980277551858651</c:v>
                </c:pt>
                <c:pt idx="5">
                  <c:v>1.05467201957372</c:v>
                </c:pt>
                <c:pt idx="6">
                  <c:v>1.5888983697848831</c:v>
                </c:pt>
                <c:pt idx="7">
                  <c:v>0.52289340669129203</c:v>
                </c:pt>
                <c:pt idx="8">
                  <c:v>0.53599581724581702</c:v>
                </c:pt>
                <c:pt idx="9">
                  <c:v>1.2699587566004771</c:v>
                </c:pt>
                <c:pt idx="10">
                  <c:v>0.88568125013695798</c:v>
                </c:pt>
                <c:pt idx="11">
                  <c:v>0.19612476370510401</c:v>
                </c:pt>
                <c:pt idx="12">
                  <c:v>0.67352655603049005</c:v>
                </c:pt>
                <c:pt idx="13">
                  <c:v>2.104262829215314</c:v>
                </c:pt>
                <c:pt idx="14">
                  <c:v>0.39896813061800002</c:v>
                </c:pt>
                <c:pt idx="15">
                  <c:v>0.28612303290414898</c:v>
                </c:pt>
                <c:pt idx="16">
                  <c:v>3.5556041792024498E-2</c:v>
                </c:pt>
                <c:pt idx="17">
                  <c:v>1.4014330240802599</c:v>
                </c:pt>
                <c:pt idx="18">
                  <c:v>0.83467309713244997</c:v>
                </c:pt>
                <c:pt idx="19">
                  <c:v>7.0975434505175503E-2</c:v>
                </c:pt>
                <c:pt idx="20">
                  <c:v>1.797119679076665</c:v>
                </c:pt>
                <c:pt idx="21">
                  <c:v>1.40275106159039</c:v>
                </c:pt>
                <c:pt idx="22">
                  <c:v>0.33594149959483399</c:v>
                </c:pt>
                <c:pt idx="23">
                  <c:v>0.53404598118301705</c:v>
                </c:pt>
                <c:pt idx="24">
                  <c:v>1.133649723413976</c:v>
                </c:pt>
                <c:pt idx="25">
                  <c:v>0.656291219819923</c:v>
                </c:pt>
                <c:pt idx="26">
                  <c:v>0.44537543359670601</c:v>
                </c:pt>
                <c:pt idx="27">
                  <c:v>0.27908136170028303</c:v>
                </c:pt>
                <c:pt idx="28" formatCode="General">
                  <c:v>0.91</c:v>
                </c:pt>
              </c:numCache>
            </c:numRef>
          </c:val>
          <c:extLst>
            <c:ext xmlns:c16="http://schemas.microsoft.com/office/drawing/2014/chart" uri="{C3380CC4-5D6E-409C-BE32-E72D297353CC}">
              <c16:uniqueId val="{00000000-CC47-4723-AA6B-AD79CC6A24A6}"/>
            </c:ext>
          </c:extLst>
        </c:ser>
        <c:ser>
          <c:idx val="1"/>
          <c:order val="1"/>
          <c:tx>
            <c:strRef>
              <c:f>Blad1!$D$6</c:f>
              <c:strCache>
                <c:ptCount val="1"/>
                <c:pt idx="0">
                  <c:v>ISCED 2</c:v>
                </c:pt>
              </c:strCache>
            </c:strRef>
          </c:tx>
          <c:spPr>
            <a:solidFill>
              <a:srgbClr val="F6BC1C"/>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Blad1!$D$7:$D$35</c:f>
              <c:numCache>
                <c:formatCode>0.00</c:formatCode>
                <c:ptCount val="29"/>
                <c:pt idx="0">
                  <c:v>2.8655623231838132</c:v>
                </c:pt>
                <c:pt idx="1">
                  <c:v>2.8551916727925981</c:v>
                </c:pt>
                <c:pt idx="2">
                  <c:v>0.13520238387883901</c:v>
                </c:pt>
                <c:pt idx="3">
                  <c:v>0.127410175826043</c:v>
                </c:pt>
                <c:pt idx="4">
                  <c:v>1.80293187925689</c:v>
                </c:pt>
                <c:pt idx="5">
                  <c:v>0.97558454089632496</c:v>
                </c:pt>
                <c:pt idx="6">
                  <c:v>1.4802173620155401</c:v>
                </c:pt>
                <c:pt idx="7">
                  <c:v>0.383025579892389</c:v>
                </c:pt>
                <c:pt idx="8">
                  <c:v>7.7072608322608302E-2</c:v>
                </c:pt>
                <c:pt idx="9">
                  <c:v>2.45460019288784</c:v>
                </c:pt>
                <c:pt idx="10">
                  <c:v>1.428484880514884</c:v>
                </c:pt>
                <c:pt idx="11">
                  <c:v>0.141776937618147</c:v>
                </c:pt>
                <c:pt idx="12">
                  <c:v>0.313047554211354</c:v>
                </c:pt>
                <c:pt idx="13">
                  <c:v>1.407760686585841</c:v>
                </c:pt>
                <c:pt idx="14">
                  <c:v>0.776786143468299</c:v>
                </c:pt>
                <c:pt idx="15">
                  <c:v>0.26344254858857602</c:v>
                </c:pt>
                <c:pt idx="16">
                  <c:v>7.3847163721896994E-2</c:v>
                </c:pt>
                <c:pt idx="17">
                  <c:v>1.7797575266411509</c:v>
                </c:pt>
                <c:pt idx="18">
                  <c:v>0.850591082864529</c:v>
                </c:pt>
                <c:pt idx="19">
                  <c:v>1.9791226929327801E-2</c:v>
                </c:pt>
                <c:pt idx="20">
                  <c:v>2.3283089906978129</c:v>
                </c:pt>
                <c:pt idx="21">
                  <c:v>0.37745436068667698</c:v>
                </c:pt>
                <c:pt idx="22">
                  <c:v>0.19210016611129499</c:v>
                </c:pt>
                <c:pt idx="23">
                  <c:v>0.43649680793150702</c:v>
                </c:pt>
                <c:pt idx="24">
                  <c:v>1.0397450054011861</c:v>
                </c:pt>
                <c:pt idx="25">
                  <c:v>0.69786947295979795</c:v>
                </c:pt>
                <c:pt idx="26">
                  <c:v>0.52778548433962802</c:v>
                </c:pt>
                <c:pt idx="27">
                  <c:v>0.52266790943674302</c:v>
                </c:pt>
                <c:pt idx="28" formatCode="General">
                  <c:v>1.0500992539560341</c:v>
                </c:pt>
              </c:numCache>
            </c:numRef>
          </c:val>
          <c:extLst>
            <c:ext xmlns:c16="http://schemas.microsoft.com/office/drawing/2014/chart" uri="{C3380CC4-5D6E-409C-BE32-E72D297353CC}">
              <c16:uniqueId val="{00000001-CC47-4723-AA6B-AD79CC6A24A6}"/>
            </c:ext>
          </c:extLst>
        </c:ser>
        <c:dLbls>
          <c:showLegendKey val="0"/>
          <c:showVal val="0"/>
          <c:showCatName val="0"/>
          <c:showSerName val="0"/>
          <c:showPercent val="0"/>
          <c:showBubbleSize val="0"/>
        </c:dLbls>
        <c:gapWidth val="75"/>
        <c:overlap val="-25"/>
        <c:axId val="-2131512160"/>
        <c:axId val="-2131509840"/>
      </c:barChart>
      <c:catAx>
        <c:axId val="-2131512160"/>
        <c:scaling>
          <c:orientation val="minMax"/>
        </c:scaling>
        <c:delete val="0"/>
        <c:axPos val="b"/>
        <c:numFmt formatCode="General" sourceLinked="0"/>
        <c:majorTickMark val="none"/>
        <c:minorTickMark val="none"/>
        <c:tickLblPos val="nextTo"/>
        <c:txPr>
          <a:bodyPr/>
          <a:lstStyle/>
          <a:p>
            <a:pPr>
              <a:defRPr sz="1100"/>
            </a:pPr>
            <a:endParaRPr lang="da-DK"/>
          </a:p>
        </c:txPr>
        <c:crossAx val="-2131509840"/>
        <c:crosses val="autoZero"/>
        <c:auto val="1"/>
        <c:lblAlgn val="ctr"/>
        <c:lblOffset val="100"/>
        <c:noMultiLvlLbl val="0"/>
      </c:catAx>
      <c:valAx>
        <c:axId val="-213150984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512160"/>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441C-4C59-A0EC-9BE76378E5F9}"/>
              </c:ext>
            </c:extLst>
          </c:dPt>
          <c:cat>
            <c:strRef>
              <c:f>Blad1!$B$8:$B$32</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Blad1!$C$8:$C$32</c:f>
              <c:numCache>
                <c:formatCode>0.00</c:formatCode>
                <c:ptCount val="25"/>
                <c:pt idx="0">
                  <c:v>0.35614286485157698</c:v>
                </c:pt>
                <c:pt idx="1">
                  <c:v>1.005933673902756</c:v>
                </c:pt>
                <c:pt idx="2">
                  <c:v>4.0363223503575867</c:v>
                </c:pt>
                <c:pt idx="3">
                  <c:v>5.318503713148508</c:v>
                </c:pt>
                <c:pt idx="4">
                  <c:v>4.54394395293484</c:v>
                </c:pt>
                <c:pt idx="5">
                  <c:v>4.5449462797621836</c:v>
                </c:pt>
                <c:pt idx="6">
                  <c:v>1.4302606177606181</c:v>
                </c:pt>
                <c:pt idx="7">
                  <c:v>2.6949407504895029</c:v>
                </c:pt>
                <c:pt idx="8">
                  <c:v>1.2948960302457471</c:v>
                </c:pt>
                <c:pt idx="9">
                  <c:v>1.54724172181735</c:v>
                </c:pt>
                <c:pt idx="10">
                  <c:v>4.2079354023775446</c:v>
                </c:pt>
                <c:pt idx="11">
                  <c:v>1.41257150181859</c:v>
                </c:pt>
                <c:pt idx="12">
                  <c:v>1.0729613733905581</c:v>
                </c:pt>
                <c:pt idx="13">
                  <c:v>0.67263625925769299</c:v>
                </c:pt>
                <c:pt idx="14">
                  <c:v>1.7735339159716561</c:v>
                </c:pt>
                <c:pt idx="15">
                  <c:v>0.38753757164570402</c:v>
                </c:pt>
                <c:pt idx="16">
                  <c:v>6.2769578575647724</c:v>
                </c:pt>
                <c:pt idx="17">
                  <c:v>2.054827665468975</c:v>
                </c:pt>
                <c:pt idx="18">
                  <c:v>0.65996509009547799</c:v>
                </c:pt>
                <c:pt idx="19">
                  <c:v>4.2807231595674251</c:v>
                </c:pt>
                <c:pt idx="20">
                  <c:v>1.271563596191688</c:v>
                </c:pt>
                <c:pt idx="21">
                  <c:v>1.9455755003727699</c:v>
                </c:pt>
                <c:pt idx="22">
                  <c:v>1.45415981968287</c:v>
                </c:pt>
                <c:pt idx="23">
                  <c:v>1.487530753140343</c:v>
                </c:pt>
                <c:pt idx="24">
                  <c:v>1.6665999994304159</c:v>
                </c:pt>
              </c:numCache>
            </c:numRef>
          </c:val>
          <c:extLst>
            <c:ext xmlns:c16="http://schemas.microsoft.com/office/drawing/2014/chart" uri="{C3380CC4-5D6E-409C-BE32-E72D297353CC}">
              <c16:uniqueId val="{00000002-441C-4C59-A0EC-9BE76378E5F9}"/>
            </c:ext>
          </c:extLst>
        </c:ser>
        <c:dLbls>
          <c:showLegendKey val="0"/>
          <c:showVal val="0"/>
          <c:showCatName val="0"/>
          <c:showSerName val="0"/>
          <c:showPercent val="0"/>
          <c:showBubbleSize val="0"/>
        </c:dLbls>
        <c:gapWidth val="75"/>
        <c:overlap val="-25"/>
        <c:axId val="-2137877808"/>
        <c:axId val="-2137875488"/>
      </c:barChart>
      <c:catAx>
        <c:axId val="-2137877808"/>
        <c:scaling>
          <c:orientation val="minMax"/>
        </c:scaling>
        <c:delete val="0"/>
        <c:axPos val="b"/>
        <c:numFmt formatCode="General" sourceLinked="0"/>
        <c:majorTickMark val="none"/>
        <c:minorTickMark val="none"/>
        <c:tickLblPos val="nextTo"/>
        <c:txPr>
          <a:bodyPr/>
          <a:lstStyle/>
          <a:p>
            <a:pPr>
              <a:defRPr sz="1200"/>
            </a:pPr>
            <a:endParaRPr lang="da-DK"/>
          </a:p>
        </c:txPr>
        <c:crossAx val="-2137875488"/>
        <c:crosses val="autoZero"/>
        <c:auto val="1"/>
        <c:lblAlgn val="ctr"/>
        <c:lblOffset val="100"/>
        <c:noMultiLvlLbl val="0"/>
      </c:catAx>
      <c:valAx>
        <c:axId val="-2137875488"/>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787780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Blad1!$C$8:$C$24</c:f>
              <c:numCache>
                <c:formatCode>0.00</c:formatCode>
                <c:ptCount val="17"/>
                <c:pt idx="0">
                  <c:v>0.21224675784083899</c:v>
                </c:pt>
                <c:pt idx="1">
                  <c:v>0.61399570445692897</c:v>
                </c:pt>
                <c:pt idx="2">
                  <c:v>2.5221909630533741</c:v>
                </c:pt>
                <c:pt idx="3">
                  <c:v>3.8382411220428341</c:v>
                </c:pt>
                <c:pt idx="4">
                  <c:v>3.1301926617864999</c:v>
                </c:pt>
                <c:pt idx="5">
                  <c:v>3.181329729873152</c:v>
                </c:pt>
                <c:pt idx="6">
                  <c:v>0.92389264264264304</c:v>
                </c:pt>
                <c:pt idx="7">
                  <c:v>1.7069118198680819</c:v>
                </c:pt>
                <c:pt idx="8">
                  <c:v>0.89083175803402603</c:v>
                </c:pt>
                <c:pt idx="9">
                  <c:v>2.578828695888276</c:v>
                </c:pt>
                <c:pt idx="10">
                  <c:v>1.1314384122620149</c:v>
                </c:pt>
                <c:pt idx="11">
                  <c:v>3.616761784966068</c:v>
                </c:pt>
                <c:pt idx="12">
                  <c:v>0.415843685748225</c:v>
                </c:pt>
                <c:pt idx="13">
                  <c:v>2.7220380387366951</c:v>
                </c:pt>
                <c:pt idx="14">
                  <c:v>1.392871480185812</c:v>
                </c:pt>
                <c:pt idx="15">
                  <c:v>1.0550784783361711</c:v>
                </c:pt>
                <c:pt idx="16">
                  <c:v>1.21</c:v>
                </c:pt>
              </c:numCache>
            </c:numRef>
          </c:val>
          <c:extLst>
            <c:ext xmlns:c16="http://schemas.microsoft.com/office/drawing/2014/chart" uri="{C3380CC4-5D6E-409C-BE32-E72D297353CC}">
              <c16:uniqueId val="{00000000-DAB3-49FB-B720-C02EA3DDFCBB}"/>
            </c:ext>
          </c:extLst>
        </c:ser>
        <c:ser>
          <c:idx val="1"/>
          <c:order val="1"/>
          <c:tx>
            <c:strRef>
              <c:f>Blad1!$D$7</c:f>
              <c:strCache>
                <c:ptCount val="1"/>
                <c:pt idx="0">
                  <c:v>Female</c:v>
                </c:pt>
              </c:strCache>
            </c:strRef>
          </c:tx>
          <c:spPr>
            <a:solidFill>
              <a:srgbClr val="F6BC1C"/>
            </a:solidFill>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Blad1!$D$8:$D$24</c:f>
              <c:numCache>
                <c:formatCode>0.00</c:formatCode>
                <c:ptCount val="17"/>
                <c:pt idx="0">
                  <c:v>0.14389610701073799</c:v>
                </c:pt>
                <c:pt idx="1">
                  <c:v>0.39193796944582598</c:v>
                </c:pt>
                <c:pt idx="2">
                  <c:v>1.5141313873042139</c:v>
                </c:pt>
                <c:pt idx="3">
                  <c:v>1.4802625911056739</c:v>
                </c:pt>
                <c:pt idx="4">
                  <c:v>1.4137512911483361</c:v>
                </c:pt>
                <c:pt idx="5">
                  <c:v>1.363616549889034</c:v>
                </c:pt>
                <c:pt idx="6">
                  <c:v>0.50636797511797504</c:v>
                </c:pt>
                <c:pt idx="7">
                  <c:v>0.98802893062142005</c:v>
                </c:pt>
                <c:pt idx="8">
                  <c:v>0.40406427221171998</c:v>
                </c:pt>
                <c:pt idx="9">
                  <c:v>1.629106706489275</c:v>
                </c:pt>
                <c:pt idx="10">
                  <c:v>0.64209550370964097</c:v>
                </c:pt>
                <c:pt idx="11">
                  <c:v>2.6601960725987062</c:v>
                </c:pt>
                <c:pt idx="12">
                  <c:v>0.24412140434725299</c:v>
                </c:pt>
                <c:pt idx="13">
                  <c:v>1.55868512083073</c:v>
                </c:pt>
                <c:pt idx="14">
                  <c:v>0.55270402018695897</c:v>
                </c:pt>
                <c:pt idx="15">
                  <c:v>0.39908134134669798</c:v>
                </c:pt>
                <c:pt idx="16">
                  <c:v>0.66</c:v>
                </c:pt>
              </c:numCache>
            </c:numRef>
          </c:val>
          <c:extLst>
            <c:ext xmlns:c16="http://schemas.microsoft.com/office/drawing/2014/chart" uri="{C3380CC4-5D6E-409C-BE32-E72D297353CC}">
              <c16:uniqueId val="{00000001-DAB3-49FB-B720-C02EA3DDFCBB}"/>
            </c:ext>
          </c:extLst>
        </c:ser>
        <c:dLbls>
          <c:showLegendKey val="0"/>
          <c:showVal val="0"/>
          <c:showCatName val="0"/>
          <c:showSerName val="0"/>
          <c:showPercent val="0"/>
          <c:showBubbleSize val="0"/>
        </c:dLbls>
        <c:gapWidth val="75"/>
        <c:overlap val="-25"/>
        <c:axId val="-2137892448"/>
        <c:axId val="-2137890128"/>
      </c:barChart>
      <c:catAx>
        <c:axId val="-2137892448"/>
        <c:scaling>
          <c:orientation val="minMax"/>
        </c:scaling>
        <c:delete val="0"/>
        <c:axPos val="b"/>
        <c:numFmt formatCode="General" sourceLinked="0"/>
        <c:majorTickMark val="none"/>
        <c:minorTickMark val="none"/>
        <c:tickLblPos val="nextTo"/>
        <c:txPr>
          <a:bodyPr/>
          <a:lstStyle/>
          <a:p>
            <a:pPr>
              <a:defRPr sz="1200"/>
            </a:pPr>
            <a:endParaRPr lang="da-DK"/>
          </a:p>
        </c:txPr>
        <c:crossAx val="-2137890128"/>
        <c:crosses val="autoZero"/>
        <c:auto val="1"/>
        <c:lblAlgn val="ctr"/>
        <c:lblOffset val="100"/>
        <c:noMultiLvlLbl val="0"/>
      </c:catAx>
      <c:valAx>
        <c:axId val="-2137890128"/>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7892448"/>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Blad1!$C$7:$C$29</c:f>
              <c:numCache>
                <c:formatCode>0.00</c:formatCode>
                <c:ptCount val="23"/>
                <c:pt idx="0">
                  <c:v>0.151090912361275</c:v>
                </c:pt>
                <c:pt idx="1">
                  <c:v>0.633410588392326</c:v>
                </c:pt>
                <c:pt idx="2">
                  <c:v>1.7368869990770051</c:v>
                </c:pt>
                <c:pt idx="3">
                  <c:v>2.9620759170873749</c:v>
                </c:pt>
                <c:pt idx="4">
                  <c:v>2.436789868415143</c:v>
                </c:pt>
                <c:pt idx="5">
                  <c:v>2.7988727183823849</c:v>
                </c:pt>
                <c:pt idx="6">
                  <c:v>1.2243001930501931</c:v>
                </c:pt>
                <c:pt idx="7">
                  <c:v>1.04358541713125</c:v>
                </c:pt>
                <c:pt idx="8">
                  <c:v>0.64744801512287298</c:v>
                </c:pt>
                <c:pt idx="9">
                  <c:v>1.1033391739115881</c:v>
                </c:pt>
                <c:pt idx="10">
                  <c:v>2.6567424948942442</c:v>
                </c:pt>
                <c:pt idx="11">
                  <c:v>0.48452997067824599</c:v>
                </c:pt>
                <c:pt idx="12">
                  <c:v>0.55305488677204395</c:v>
                </c:pt>
                <c:pt idx="13">
                  <c:v>0.90687467769833097</c:v>
                </c:pt>
                <c:pt idx="14">
                  <c:v>0.28984885547237199</c:v>
                </c:pt>
                <c:pt idx="15">
                  <c:v>2.676981654845934</c:v>
                </c:pt>
                <c:pt idx="16">
                  <c:v>1.605390822535961</c:v>
                </c:pt>
                <c:pt idx="17">
                  <c:v>0.41925812320769201</c:v>
                </c:pt>
                <c:pt idx="18">
                  <c:v>2.4178133920115719</c:v>
                </c:pt>
                <c:pt idx="19">
                  <c:v>0.98461604633824595</c:v>
                </c:pt>
                <c:pt idx="20">
                  <c:v>0.78256715516236597</c:v>
                </c:pt>
                <c:pt idx="21">
                  <c:v>0.59474134847778704</c:v>
                </c:pt>
                <c:pt idx="22">
                  <c:v>1.1009597092137129</c:v>
                </c:pt>
              </c:numCache>
            </c:numRef>
          </c:val>
          <c:extLst>
            <c:ext xmlns:c16="http://schemas.microsoft.com/office/drawing/2014/chart" uri="{C3380CC4-5D6E-409C-BE32-E72D297353CC}">
              <c16:uniqueId val="{00000000-DAFE-41FE-854A-4A183E2E13AE}"/>
            </c:ext>
          </c:extLst>
        </c:ser>
        <c:ser>
          <c:idx val="1"/>
          <c:order val="1"/>
          <c:tx>
            <c:strRef>
              <c:f>Blad1!$D$6</c:f>
              <c:strCache>
                <c:ptCount val="1"/>
                <c:pt idx="0">
                  <c:v>ISCED 2</c:v>
                </c:pt>
              </c:strCache>
            </c:strRef>
          </c:tx>
          <c:spPr>
            <a:solidFill>
              <a:srgbClr val="F6BC1C"/>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Blad1!$D$7:$D$29</c:f>
              <c:numCache>
                <c:formatCode>0.00</c:formatCode>
                <c:ptCount val="23"/>
                <c:pt idx="0">
                  <c:v>0.205051952490302</c:v>
                </c:pt>
                <c:pt idx="1">
                  <c:v>0.37252308551042901</c:v>
                </c:pt>
                <c:pt idx="2">
                  <c:v>2.2994353512805819</c:v>
                </c:pt>
                <c:pt idx="3">
                  <c:v>2.3564277960611331</c:v>
                </c:pt>
                <c:pt idx="4">
                  <c:v>2.107154084519693</c:v>
                </c:pt>
                <c:pt idx="5">
                  <c:v>1.746073561379802</c:v>
                </c:pt>
                <c:pt idx="6">
                  <c:v>0.205960424710425</c:v>
                </c:pt>
                <c:pt idx="7">
                  <c:v>1.651355333358254</c:v>
                </c:pt>
                <c:pt idx="8">
                  <c:v>0.64744801512287298</c:v>
                </c:pt>
                <c:pt idx="9">
                  <c:v>0.443902547905762</c:v>
                </c:pt>
                <c:pt idx="10">
                  <c:v>1.551192907483266</c:v>
                </c:pt>
                <c:pt idx="11">
                  <c:v>0.92804153114034404</c:v>
                </c:pt>
                <c:pt idx="12">
                  <c:v>0.51990648661851402</c:v>
                </c:pt>
                <c:pt idx="13">
                  <c:v>0.86665923827332503</c:v>
                </c:pt>
                <c:pt idx="14">
                  <c:v>9.7688716173332094E-2</c:v>
                </c:pt>
                <c:pt idx="15">
                  <c:v>3.5999762027188389</c:v>
                </c:pt>
                <c:pt idx="16">
                  <c:v>0.449436842933014</c:v>
                </c:pt>
                <c:pt idx="17">
                  <c:v>0.24070696688778601</c:v>
                </c:pt>
                <c:pt idx="18">
                  <c:v>1.862909767555853</c:v>
                </c:pt>
                <c:pt idx="19">
                  <c:v>0.96095945403452399</c:v>
                </c:pt>
                <c:pt idx="20">
                  <c:v>0.67159266452050304</c:v>
                </c:pt>
                <c:pt idx="21">
                  <c:v>0.89278940466255496</c:v>
                </c:pt>
                <c:pt idx="22" formatCode="General">
                  <c:v>0.70292515141873602</c:v>
                </c:pt>
              </c:numCache>
            </c:numRef>
          </c:val>
          <c:extLst>
            <c:ext xmlns:c16="http://schemas.microsoft.com/office/drawing/2014/chart" uri="{C3380CC4-5D6E-409C-BE32-E72D297353CC}">
              <c16:uniqueId val="{00000001-DAFE-41FE-854A-4A183E2E13AE}"/>
            </c:ext>
          </c:extLst>
        </c:ser>
        <c:dLbls>
          <c:showLegendKey val="0"/>
          <c:showVal val="0"/>
          <c:showCatName val="0"/>
          <c:showSerName val="0"/>
          <c:showPercent val="0"/>
          <c:showBubbleSize val="0"/>
        </c:dLbls>
        <c:gapWidth val="75"/>
        <c:overlap val="-25"/>
        <c:axId val="-2131331968"/>
        <c:axId val="-2131329648"/>
      </c:barChart>
      <c:catAx>
        <c:axId val="-2131331968"/>
        <c:scaling>
          <c:orientation val="minMax"/>
        </c:scaling>
        <c:delete val="0"/>
        <c:axPos val="b"/>
        <c:numFmt formatCode="General" sourceLinked="0"/>
        <c:majorTickMark val="none"/>
        <c:minorTickMark val="none"/>
        <c:tickLblPos val="nextTo"/>
        <c:txPr>
          <a:bodyPr/>
          <a:lstStyle/>
          <a:p>
            <a:pPr>
              <a:defRPr sz="1200"/>
            </a:pPr>
            <a:endParaRPr lang="da-DK"/>
          </a:p>
        </c:txPr>
        <c:crossAx val="-2131329648"/>
        <c:crosses val="autoZero"/>
        <c:auto val="1"/>
        <c:lblAlgn val="ctr"/>
        <c:lblOffset val="100"/>
        <c:noMultiLvlLbl val="0"/>
      </c:catAx>
      <c:valAx>
        <c:axId val="-2131329648"/>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331968"/>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8"/>
            <c:invertIfNegative val="0"/>
            <c:bubble3D val="0"/>
            <c:spPr>
              <a:solidFill>
                <a:srgbClr val="F6BC1C"/>
              </a:solidFill>
            </c:spPr>
            <c:extLst>
              <c:ext xmlns:c16="http://schemas.microsoft.com/office/drawing/2014/chart" uri="{C3380CC4-5D6E-409C-BE32-E72D297353CC}">
                <c16:uniqueId val="{00000001-DA5B-4EF2-9DB2-BBD542D2A75C}"/>
              </c:ext>
            </c:extLst>
          </c:dPt>
          <c:cat>
            <c:strRef>
              <c:f>Blad1!$B$5:$B$33</c:f>
              <c:strCache>
                <c:ptCount val="29"/>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Norway</c:v>
                </c:pt>
                <c:pt idx="18">
                  <c:v>Poland</c:v>
                </c:pt>
                <c:pt idx="19">
                  <c:v>Portugal</c:v>
                </c:pt>
                <c:pt idx="20">
                  <c:v>Slovakia</c:v>
                </c:pt>
                <c:pt idx="21">
                  <c:v>Slovenia</c:v>
                </c:pt>
                <c:pt idx="22">
                  <c:v>Spain</c:v>
                </c:pt>
                <c:pt idx="23">
                  <c:v>Sweden</c:v>
                </c:pt>
                <c:pt idx="24">
                  <c:v>UK (England)</c:v>
                </c:pt>
                <c:pt idx="25">
                  <c:v>UK (N. Ireland)</c:v>
                </c:pt>
                <c:pt idx="26">
                  <c:v>UK (Scotland)</c:v>
                </c:pt>
                <c:pt idx="27">
                  <c:v>UK (Wales)</c:v>
                </c:pt>
                <c:pt idx="28">
                  <c:v>Total average</c:v>
                </c:pt>
              </c:strCache>
            </c:strRef>
          </c:cat>
          <c:val>
            <c:numRef>
              <c:f>Blad1!$C$5:$C$33</c:f>
              <c:numCache>
                <c:formatCode>0.00</c:formatCode>
                <c:ptCount val="29"/>
                <c:pt idx="0">
                  <c:v>4.2675035589491346</c:v>
                </c:pt>
                <c:pt idx="1">
                  <c:v>91.951613869094004</c:v>
                </c:pt>
                <c:pt idx="2">
                  <c:v>80.13982958269608</c:v>
                </c:pt>
                <c:pt idx="3">
                  <c:v>56.292486922241039</c:v>
                </c:pt>
                <c:pt idx="4">
                  <c:v>3.4561491304891372</c:v>
                </c:pt>
                <c:pt idx="5">
                  <c:v>46.100575324952061</c:v>
                </c:pt>
                <c:pt idx="6">
                  <c:v>37.753724757306188</c:v>
                </c:pt>
                <c:pt idx="7">
                  <c:v>51.413386526033896</c:v>
                </c:pt>
                <c:pt idx="8">
                  <c:v>31.534813203149419</c:v>
                </c:pt>
                <c:pt idx="9">
                  <c:v>61.909013063202103</c:v>
                </c:pt>
                <c:pt idx="10">
                  <c:v>92.120776419840851</c:v>
                </c:pt>
                <c:pt idx="11">
                  <c:v>72.53155159613955</c:v>
                </c:pt>
                <c:pt idx="12">
                  <c:v>29.135188866799201</c:v>
                </c:pt>
                <c:pt idx="13">
                  <c:v>88.710173137998154</c:v>
                </c:pt>
                <c:pt idx="14">
                  <c:v>55.531453362255967</c:v>
                </c:pt>
                <c:pt idx="15">
                  <c:v>98.180991359708372</c:v>
                </c:pt>
                <c:pt idx="16">
                  <c:v>35.243539010210547</c:v>
                </c:pt>
                <c:pt idx="17">
                  <c:v>92.155226371792196</c:v>
                </c:pt>
                <c:pt idx="18">
                  <c:v>48.69235046745213</c:v>
                </c:pt>
                <c:pt idx="19">
                  <c:v>92.581463924452265</c:v>
                </c:pt>
                <c:pt idx="20">
                  <c:v>42.653596039988351</c:v>
                </c:pt>
                <c:pt idx="21">
                  <c:v>75.506525344293024</c:v>
                </c:pt>
                <c:pt idx="22">
                  <c:v>76.765054936641008</c:v>
                </c:pt>
                <c:pt idx="23">
                  <c:v>12.62376237623762</c:v>
                </c:pt>
                <c:pt idx="24">
                  <c:v>52.815034724062983</c:v>
                </c:pt>
                <c:pt idx="25">
                  <c:v>58.511039107829099</c:v>
                </c:pt>
                <c:pt idx="26">
                  <c:v>91.677940623825606</c:v>
                </c:pt>
                <c:pt idx="27">
                  <c:v>47.170153038123701</c:v>
                </c:pt>
                <c:pt idx="28">
                  <c:v>52.682420065866992</c:v>
                </c:pt>
              </c:numCache>
            </c:numRef>
          </c:val>
          <c:extLst>
            <c:ext xmlns:c16="http://schemas.microsoft.com/office/drawing/2014/chart" uri="{C3380CC4-5D6E-409C-BE32-E72D297353CC}">
              <c16:uniqueId val="{00000002-DA5B-4EF2-9DB2-BBD542D2A75C}"/>
            </c:ext>
          </c:extLst>
        </c:ser>
        <c:dLbls>
          <c:showLegendKey val="0"/>
          <c:showVal val="0"/>
          <c:showCatName val="0"/>
          <c:showSerName val="0"/>
          <c:showPercent val="0"/>
          <c:showBubbleSize val="0"/>
        </c:dLbls>
        <c:gapWidth val="75"/>
        <c:overlap val="-25"/>
        <c:axId val="-2137917280"/>
        <c:axId val="-2137915504"/>
      </c:barChart>
      <c:catAx>
        <c:axId val="-2137917280"/>
        <c:scaling>
          <c:orientation val="minMax"/>
        </c:scaling>
        <c:delete val="0"/>
        <c:axPos val="b"/>
        <c:numFmt formatCode="General" sourceLinked="0"/>
        <c:majorTickMark val="none"/>
        <c:minorTickMark val="none"/>
        <c:tickLblPos val="nextTo"/>
        <c:txPr>
          <a:bodyPr/>
          <a:lstStyle/>
          <a:p>
            <a:pPr>
              <a:defRPr sz="1200"/>
            </a:pPr>
            <a:endParaRPr lang="da-DK"/>
          </a:p>
        </c:txPr>
        <c:crossAx val="-2137915504"/>
        <c:crosses val="autoZero"/>
        <c:auto val="1"/>
        <c:lblAlgn val="ctr"/>
        <c:lblOffset val="100"/>
        <c:noMultiLvlLbl val="0"/>
      </c:catAx>
      <c:valAx>
        <c:axId val="-2137915504"/>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7917280"/>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Male</c:v>
                </c:pt>
              </c:strCache>
            </c:strRef>
          </c:tx>
          <c:spPr>
            <a:solidFill>
              <a:srgbClr val="121948"/>
            </a:solidFill>
          </c:spPr>
          <c:invertIfNegative val="0"/>
          <c:cat>
            <c:strRef>
              <c:f>Blad1!$B$7:$B$26</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Blad1!$C$7:$C$26</c:f>
              <c:numCache>
                <c:formatCode>0.00</c:formatCode>
                <c:ptCount val="20"/>
                <c:pt idx="0">
                  <c:v>2.6336223631422291</c:v>
                </c:pt>
                <c:pt idx="1">
                  <c:v>59.30295227259117</c:v>
                </c:pt>
                <c:pt idx="2">
                  <c:v>45.379069259339992</c:v>
                </c:pt>
                <c:pt idx="3">
                  <c:v>39.117030148340959</c:v>
                </c:pt>
                <c:pt idx="4">
                  <c:v>2.4239959964969349</c:v>
                </c:pt>
                <c:pt idx="5">
                  <c:v>29.767739186021679</c:v>
                </c:pt>
                <c:pt idx="6">
                  <c:v>26.426309505268879</c:v>
                </c:pt>
                <c:pt idx="7">
                  <c:v>37.003538589755848</c:v>
                </c:pt>
                <c:pt idx="8">
                  <c:v>41.089875562519353</c:v>
                </c:pt>
                <c:pt idx="9">
                  <c:v>61.423436376707407</c:v>
                </c:pt>
                <c:pt idx="10">
                  <c:v>53.812705483084088</c:v>
                </c:pt>
                <c:pt idx="11">
                  <c:v>71.441564347430699</c:v>
                </c:pt>
                <c:pt idx="12">
                  <c:v>25.922126141970779</c:v>
                </c:pt>
                <c:pt idx="13">
                  <c:v>31.22979876967991</c:v>
                </c:pt>
                <c:pt idx="14">
                  <c:v>28.479083762011069</c:v>
                </c:pt>
                <c:pt idx="15">
                  <c:v>50.926074805711878</c:v>
                </c:pt>
                <c:pt idx="16">
                  <c:v>7.455445544554455</c:v>
                </c:pt>
                <c:pt idx="17">
                  <c:v>43.078893828648937</c:v>
                </c:pt>
                <c:pt idx="18">
                  <c:v>56.850807966929729</c:v>
                </c:pt>
                <c:pt idx="19">
                  <c:v>37.49</c:v>
                </c:pt>
              </c:numCache>
            </c:numRef>
          </c:val>
          <c:extLst>
            <c:ext xmlns:c16="http://schemas.microsoft.com/office/drawing/2014/chart" uri="{C3380CC4-5D6E-409C-BE32-E72D297353CC}">
              <c16:uniqueId val="{00000000-8B8B-425C-8C54-337B186C4A62}"/>
            </c:ext>
          </c:extLst>
        </c:ser>
        <c:ser>
          <c:idx val="1"/>
          <c:order val="1"/>
          <c:tx>
            <c:strRef>
              <c:f>Blad1!$D$6</c:f>
              <c:strCache>
                <c:ptCount val="1"/>
                <c:pt idx="0">
                  <c:v>Female</c:v>
                </c:pt>
              </c:strCache>
            </c:strRef>
          </c:tx>
          <c:spPr>
            <a:solidFill>
              <a:srgbClr val="F6BC1C"/>
            </a:solidFill>
          </c:spPr>
          <c:invertIfNegative val="0"/>
          <c:cat>
            <c:strRef>
              <c:f>Blad1!$B$7:$B$26</c:f>
              <c:strCache>
                <c:ptCount val="20"/>
                <c:pt idx="0">
                  <c:v>Belgium (Fr)</c:v>
                </c:pt>
                <c:pt idx="1">
                  <c:v>Croatia</c:v>
                </c:pt>
                <c:pt idx="2">
                  <c:v>Cyprus</c:v>
                </c:pt>
                <c:pt idx="3">
                  <c:v>Czech Rep.</c:v>
                </c:pt>
                <c:pt idx="4">
                  <c:v>Denmark</c:v>
                </c:pt>
                <c:pt idx="5">
                  <c:v>Estonia</c:v>
                </c:pt>
                <c:pt idx="6">
                  <c:v>Finland</c:v>
                </c:pt>
                <c:pt idx="7">
                  <c:v>France</c:v>
                </c:pt>
                <c:pt idx="8">
                  <c:v>Hungary</c:v>
                </c:pt>
                <c:pt idx="9">
                  <c:v>Iceland</c:v>
                </c:pt>
                <c:pt idx="10">
                  <c:v>Ireland</c:v>
                </c:pt>
                <c:pt idx="11">
                  <c:v>Malta</c:v>
                </c:pt>
                <c:pt idx="12">
                  <c:v>Netherlands</c:v>
                </c:pt>
                <c:pt idx="13">
                  <c:v>Poland</c:v>
                </c:pt>
                <c:pt idx="14">
                  <c:v>Slovakia</c:v>
                </c:pt>
                <c:pt idx="15">
                  <c:v>Spain</c:v>
                </c:pt>
                <c:pt idx="16">
                  <c:v>Sweden</c:v>
                </c:pt>
                <c:pt idx="17">
                  <c:v>UK (N. Ireland)</c:v>
                </c:pt>
                <c:pt idx="18">
                  <c:v>UK (Scotland)</c:v>
                </c:pt>
                <c:pt idx="19">
                  <c:v>Total average</c:v>
                </c:pt>
              </c:strCache>
            </c:strRef>
          </c:cat>
          <c:val>
            <c:numRef>
              <c:f>Blad1!$D$7:$D$26</c:f>
              <c:numCache>
                <c:formatCode>0.00</c:formatCode>
                <c:ptCount val="20"/>
                <c:pt idx="0">
                  <c:v>1.633881195806911</c:v>
                </c:pt>
                <c:pt idx="1">
                  <c:v>32.648661596502777</c:v>
                </c:pt>
                <c:pt idx="2">
                  <c:v>34.760760323355903</c:v>
                </c:pt>
                <c:pt idx="3">
                  <c:v>17.175456773900081</c:v>
                </c:pt>
                <c:pt idx="4">
                  <c:v>1.032153133992243</c:v>
                </c:pt>
                <c:pt idx="5">
                  <c:v>16.332836138930318</c:v>
                </c:pt>
                <c:pt idx="6">
                  <c:v>11.3274152520376</c:v>
                </c:pt>
                <c:pt idx="7">
                  <c:v>14.40984793627806</c:v>
                </c:pt>
                <c:pt idx="8">
                  <c:v>20.819137500683219</c:v>
                </c:pt>
                <c:pt idx="9">
                  <c:v>30.697340043134439</c:v>
                </c:pt>
                <c:pt idx="10">
                  <c:v>18.71884611305547</c:v>
                </c:pt>
                <c:pt idx="11">
                  <c:v>26.739427012278309</c:v>
                </c:pt>
                <c:pt idx="12">
                  <c:v>9.2383604475058849</c:v>
                </c:pt>
                <c:pt idx="13">
                  <c:v>17.46255169777222</c:v>
                </c:pt>
                <c:pt idx="14">
                  <c:v>14.1745122779773</c:v>
                </c:pt>
                <c:pt idx="15">
                  <c:v>25.838980130929141</c:v>
                </c:pt>
                <c:pt idx="16">
                  <c:v>5.1683168316831676</c:v>
                </c:pt>
                <c:pt idx="17">
                  <c:v>15.432145279180171</c:v>
                </c:pt>
                <c:pt idx="18">
                  <c:v>34.827132656895898</c:v>
                </c:pt>
                <c:pt idx="19">
                  <c:v>17.940000000000001</c:v>
                </c:pt>
              </c:numCache>
            </c:numRef>
          </c:val>
          <c:extLst>
            <c:ext xmlns:c16="http://schemas.microsoft.com/office/drawing/2014/chart" uri="{C3380CC4-5D6E-409C-BE32-E72D297353CC}">
              <c16:uniqueId val="{00000001-8B8B-425C-8C54-337B186C4A62}"/>
            </c:ext>
          </c:extLst>
        </c:ser>
        <c:dLbls>
          <c:showLegendKey val="0"/>
          <c:showVal val="0"/>
          <c:showCatName val="0"/>
          <c:showSerName val="0"/>
          <c:showPercent val="0"/>
          <c:showBubbleSize val="0"/>
        </c:dLbls>
        <c:gapWidth val="75"/>
        <c:overlap val="-25"/>
        <c:axId val="-2137798096"/>
        <c:axId val="-2137795776"/>
      </c:barChart>
      <c:catAx>
        <c:axId val="-2137798096"/>
        <c:scaling>
          <c:orientation val="minMax"/>
        </c:scaling>
        <c:delete val="0"/>
        <c:axPos val="b"/>
        <c:numFmt formatCode="General" sourceLinked="0"/>
        <c:majorTickMark val="none"/>
        <c:minorTickMark val="none"/>
        <c:tickLblPos val="nextTo"/>
        <c:txPr>
          <a:bodyPr/>
          <a:lstStyle/>
          <a:p>
            <a:pPr>
              <a:defRPr sz="1200"/>
            </a:pPr>
            <a:endParaRPr lang="da-DK"/>
          </a:p>
        </c:txPr>
        <c:crossAx val="-2137795776"/>
        <c:crosses val="autoZero"/>
        <c:auto val="1"/>
        <c:lblAlgn val="ctr"/>
        <c:lblOffset val="100"/>
        <c:noMultiLvlLbl val="0"/>
      </c:catAx>
      <c:valAx>
        <c:axId val="-2137795776"/>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7798096"/>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Blad1!$C$7:$C$33</c:f>
              <c:numCache>
                <c:formatCode>0.00</c:formatCode>
                <c:ptCount val="27"/>
                <c:pt idx="0">
                  <c:v>3.0639316681765241</c:v>
                </c:pt>
                <c:pt idx="1">
                  <c:v>39.990418587939402</c:v>
                </c:pt>
                <c:pt idx="2">
                  <c:v>45.663098099191608</c:v>
                </c:pt>
                <c:pt idx="3">
                  <c:v>28.66619494073943</c:v>
                </c:pt>
                <c:pt idx="4">
                  <c:v>2.4396346803453022</c:v>
                </c:pt>
                <c:pt idx="5">
                  <c:v>32.537822288514811</c:v>
                </c:pt>
                <c:pt idx="6">
                  <c:v>19.423246638633579</c:v>
                </c:pt>
                <c:pt idx="7">
                  <c:v>28.848842557803799</c:v>
                </c:pt>
                <c:pt idx="8">
                  <c:v>17.583442654019109</c:v>
                </c:pt>
                <c:pt idx="9">
                  <c:v>25.581649570936239</c:v>
                </c:pt>
                <c:pt idx="10">
                  <c:v>62.329259525521209</c:v>
                </c:pt>
                <c:pt idx="11">
                  <c:v>59.04920988439919</c:v>
                </c:pt>
                <c:pt idx="12">
                  <c:v>20.357852882703781</c:v>
                </c:pt>
                <c:pt idx="13">
                  <c:v>49.718266571047742</c:v>
                </c:pt>
                <c:pt idx="14">
                  <c:v>44.685466377440292</c:v>
                </c:pt>
                <c:pt idx="15">
                  <c:v>62.573897226011823</c:v>
                </c:pt>
                <c:pt idx="16">
                  <c:v>17.62665494161903</c:v>
                </c:pt>
                <c:pt idx="17">
                  <c:v>30.044659924234519</c:v>
                </c:pt>
                <c:pt idx="18">
                  <c:v>59.542383636295767</c:v>
                </c:pt>
                <c:pt idx="19">
                  <c:v>13.227215374162871</c:v>
                </c:pt>
                <c:pt idx="20">
                  <c:v>42.605811522099643</c:v>
                </c:pt>
                <c:pt idx="21">
                  <c:v>48.324336740553569</c:v>
                </c:pt>
                <c:pt idx="22">
                  <c:v>7.3168316831683162</c:v>
                </c:pt>
                <c:pt idx="23">
                  <c:v>26.23766106548112</c:v>
                </c:pt>
                <c:pt idx="24">
                  <c:v>56.856444945509203</c:v>
                </c:pt>
                <c:pt idx="25">
                  <c:v>19.306347912704879</c:v>
                </c:pt>
                <c:pt idx="26">
                  <c:v>29.42</c:v>
                </c:pt>
              </c:numCache>
            </c:numRef>
          </c:val>
          <c:extLst>
            <c:ext xmlns:c16="http://schemas.microsoft.com/office/drawing/2014/chart" uri="{C3380CC4-5D6E-409C-BE32-E72D297353CC}">
              <c16:uniqueId val="{00000000-A277-4287-A08C-EAEB2E5BFAE4}"/>
            </c:ext>
          </c:extLst>
        </c:ser>
        <c:ser>
          <c:idx val="1"/>
          <c:order val="1"/>
          <c:tx>
            <c:strRef>
              <c:f>Blad1!$D$6</c:f>
              <c:strCache>
                <c:ptCount val="1"/>
                <c:pt idx="0">
                  <c:v>ISCED 2</c:v>
                </c:pt>
              </c:strCache>
            </c:strRef>
          </c:tx>
          <c:spPr>
            <a:solidFill>
              <a:srgbClr val="F6BC1C"/>
            </a:solidFill>
          </c:spPr>
          <c:invertIfNegative val="0"/>
          <c:cat>
            <c:strRef>
              <c:f>Blad1!$B$7:$B$33</c:f>
              <c:strCache>
                <c:ptCount val="27"/>
                <c:pt idx="0">
                  <c:v>Belgium (Fr)</c:v>
                </c:pt>
                <c:pt idx="1">
                  <c:v>Croatia</c:v>
                </c:pt>
                <c:pt idx="2">
                  <c:v>Cyprus</c:v>
                </c:pt>
                <c:pt idx="3">
                  <c:v>Czech Rep.</c:v>
                </c:pt>
                <c:pt idx="4">
                  <c:v>Denmark</c:v>
                </c:pt>
                <c:pt idx="5">
                  <c:v>Estonia</c:v>
                </c:pt>
                <c:pt idx="6">
                  <c:v>Finland</c:v>
                </c:pt>
                <c:pt idx="7">
                  <c:v>France</c:v>
                </c:pt>
                <c:pt idx="8">
                  <c:v>Germany</c:v>
                </c:pt>
                <c:pt idx="9">
                  <c:v>Hungary</c:v>
                </c:pt>
                <c:pt idx="10">
                  <c:v>Iceland</c:v>
                </c:pt>
                <c:pt idx="11">
                  <c:v>Ireland</c:v>
                </c:pt>
                <c:pt idx="12">
                  <c:v>Latvia</c:v>
                </c:pt>
                <c:pt idx="13">
                  <c:v>Lithuania</c:v>
                </c:pt>
                <c:pt idx="14">
                  <c:v>Luxembourg</c:v>
                </c:pt>
                <c:pt idx="15">
                  <c:v>Malta</c:v>
                </c:pt>
                <c:pt idx="16">
                  <c:v>Netherlands</c:v>
                </c:pt>
                <c:pt idx="17">
                  <c:v>Poland</c:v>
                </c:pt>
                <c:pt idx="18">
                  <c:v>Portugal</c:v>
                </c:pt>
                <c:pt idx="19">
                  <c:v>Slovakia</c:v>
                </c:pt>
                <c:pt idx="20">
                  <c:v>Slovenia</c:v>
                </c:pt>
                <c:pt idx="21">
                  <c:v>Spain</c:v>
                </c:pt>
                <c:pt idx="22">
                  <c:v>Sweden</c:v>
                </c:pt>
                <c:pt idx="23">
                  <c:v>UK (N. Ireland)</c:v>
                </c:pt>
                <c:pt idx="24">
                  <c:v>UK (Scotland)</c:v>
                </c:pt>
                <c:pt idx="25">
                  <c:v>UK (Wales)</c:v>
                </c:pt>
                <c:pt idx="26">
                  <c:v>Total average</c:v>
                </c:pt>
              </c:strCache>
            </c:strRef>
          </c:cat>
          <c:val>
            <c:numRef>
              <c:f>Blad1!$D$7:$D$33</c:f>
              <c:numCache>
                <c:formatCode>0.00</c:formatCode>
                <c:ptCount val="27"/>
                <c:pt idx="0">
                  <c:v>1.2035718907726161</c:v>
                </c:pt>
                <c:pt idx="1">
                  <c:v>51.961195281154559</c:v>
                </c:pt>
                <c:pt idx="2">
                  <c:v>34.476731483504473</c:v>
                </c:pt>
                <c:pt idx="3">
                  <c:v>27.626291981501609</c:v>
                </c:pt>
                <c:pt idx="4">
                  <c:v>1.0165144501438761</c:v>
                </c:pt>
                <c:pt idx="5">
                  <c:v>13.56275303643725</c:v>
                </c:pt>
                <c:pt idx="6">
                  <c:v>18.33047811867311</c:v>
                </c:pt>
                <c:pt idx="7">
                  <c:v>22.564543968230119</c:v>
                </c:pt>
                <c:pt idx="8">
                  <c:v>13.951370549130321</c:v>
                </c:pt>
                <c:pt idx="9">
                  <c:v>36.327363492265917</c:v>
                </c:pt>
                <c:pt idx="10">
                  <c:v>29.791516894320619</c:v>
                </c:pt>
                <c:pt idx="11">
                  <c:v>13.48234171174037</c:v>
                </c:pt>
                <c:pt idx="12">
                  <c:v>8.7773359840953979</c:v>
                </c:pt>
                <c:pt idx="13">
                  <c:v>38.991906566950107</c:v>
                </c:pt>
                <c:pt idx="14">
                  <c:v>10.845986984815619</c:v>
                </c:pt>
                <c:pt idx="15">
                  <c:v>35.607094133696727</c:v>
                </c:pt>
                <c:pt idx="16">
                  <c:v>17.616884068591521</c:v>
                </c:pt>
                <c:pt idx="17">
                  <c:v>18.6476905432176</c:v>
                </c:pt>
                <c:pt idx="18">
                  <c:v>33.03908028815647</c:v>
                </c:pt>
                <c:pt idx="19">
                  <c:v>29.426380665825491</c:v>
                </c:pt>
                <c:pt idx="20">
                  <c:v>32.900713822193381</c:v>
                </c:pt>
                <c:pt idx="21">
                  <c:v>28.440718196087438</c:v>
                </c:pt>
                <c:pt idx="22">
                  <c:v>5.3069306930693072</c:v>
                </c:pt>
                <c:pt idx="23">
                  <c:v>32.273378042347971</c:v>
                </c:pt>
                <c:pt idx="24">
                  <c:v>34.821495678316012</c:v>
                </c:pt>
                <c:pt idx="25">
                  <c:v>27.863805125418811</c:v>
                </c:pt>
                <c:pt idx="26">
                  <c:v>21.95</c:v>
                </c:pt>
              </c:numCache>
            </c:numRef>
          </c:val>
          <c:extLst>
            <c:ext xmlns:c16="http://schemas.microsoft.com/office/drawing/2014/chart" uri="{C3380CC4-5D6E-409C-BE32-E72D297353CC}">
              <c16:uniqueId val="{00000001-A277-4287-A08C-EAEB2E5BFAE4}"/>
            </c:ext>
          </c:extLst>
        </c:ser>
        <c:dLbls>
          <c:showLegendKey val="0"/>
          <c:showVal val="0"/>
          <c:showCatName val="0"/>
          <c:showSerName val="0"/>
          <c:showPercent val="0"/>
          <c:showBubbleSize val="0"/>
        </c:dLbls>
        <c:gapWidth val="75"/>
        <c:overlap val="-25"/>
        <c:axId val="-2131609968"/>
        <c:axId val="-2131651424"/>
      </c:barChart>
      <c:catAx>
        <c:axId val="-2131609968"/>
        <c:scaling>
          <c:orientation val="minMax"/>
        </c:scaling>
        <c:delete val="0"/>
        <c:axPos val="b"/>
        <c:numFmt formatCode="General" sourceLinked="0"/>
        <c:majorTickMark val="none"/>
        <c:minorTickMark val="none"/>
        <c:tickLblPos val="nextTo"/>
        <c:txPr>
          <a:bodyPr/>
          <a:lstStyle/>
          <a:p>
            <a:pPr>
              <a:defRPr sz="1100"/>
            </a:pPr>
            <a:endParaRPr lang="da-DK"/>
          </a:p>
        </c:txPr>
        <c:crossAx val="-2131651424"/>
        <c:crosses val="autoZero"/>
        <c:auto val="1"/>
        <c:lblAlgn val="ctr"/>
        <c:lblOffset val="100"/>
        <c:noMultiLvlLbl val="0"/>
      </c:catAx>
      <c:valAx>
        <c:axId val="-2131651424"/>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609968"/>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CA00-48C8-A6E0-A57E6984F6AD}"/>
              </c:ext>
            </c:extLst>
          </c:dPt>
          <c:cat>
            <c:strRef>
              <c:f>Blad1!$B$7:$B$31</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Blad1!$C$7:$C$31</c:f>
              <c:numCache>
                <c:formatCode>0.00</c:formatCode>
                <c:ptCount val="25"/>
                <c:pt idx="0">
                  <c:v>2.1258758009461651</c:v>
                </c:pt>
                <c:pt idx="1">
                  <c:v>12.584662442648019</c:v>
                </c:pt>
                <c:pt idx="2">
                  <c:v>9.0457658386191895</c:v>
                </c:pt>
                <c:pt idx="3">
                  <c:v>59.68972851244839</c:v>
                </c:pt>
                <c:pt idx="4">
                  <c:v>17.494140208821619</c:v>
                </c:pt>
                <c:pt idx="5">
                  <c:v>49.8390697191507</c:v>
                </c:pt>
                <c:pt idx="6">
                  <c:v>27.760396030585479</c:v>
                </c:pt>
                <c:pt idx="7">
                  <c:v>5.3819665858946601</c:v>
                </c:pt>
                <c:pt idx="8">
                  <c:v>5.8231488138030176</c:v>
                </c:pt>
                <c:pt idx="9">
                  <c:v>10.655955032347009</c:v>
                </c:pt>
                <c:pt idx="10">
                  <c:v>11.71968190854871</c:v>
                </c:pt>
                <c:pt idx="11">
                  <c:v>1.8927363999590201</c:v>
                </c:pt>
                <c:pt idx="12">
                  <c:v>21.691973969631238</c:v>
                </c:pt>
                <c:pt idx="13">
                  <c:v>4.8043548356504253</c:v>
                </c:pt>
                <c:pt idx="14">
                  <c:v>2.553609286483856</c:v>
                </c:pt>
                <c:pt idx="15">
                  <c:v>5.6810122802433671</c:v>
                </c:pt>
                <c:pt idx="16">
                  <c:v>19.656410754149281</c:v>
                </c:pt>
                <c:pt idx="17">
                  <c:v>3.2734876342923069</c:v>
                </c:pt>
                <c:pt idx="18">
                  <c:v>4.644538876765707</c:v>
                </c:pt>
                <c:pt idx="19">
                  <c:v>49.228327836206361</c:v>
                </c:pt>
                <c:pt idx="20">
                  <c:v>3.644701267030694</c:v>
                </c:pt>
                <c:pt idx="21">
                  <c:v>12.4331248587145</c:v>
                </c:pt>
                <c:pt idx="22">
                  <c:v>2.7527245396467488</c:v>
                </c:pt>
                <c:pt idx="23">
                  <c:v>22.919496513628541</c:v>
                </c:pt>
                <c:pt idx="24">
                  <c:v>13.158441471784929</c:v>
                </c:pt>
              </c:numCache>
            </c:numRef>
          </c:val>
          <c:extLst>
            <c:ext xmlns:c16="http://schemas.microsoft.com/office/drawing/2014/chart" uri="{C3380CC4-5D6E-409C-BE32-E72D297353CC}">
              <c16:uniqueId val="{00000002-CA00-48C8-A6E0-A57E6984F6AD}"/>
            </c:ext>
          </c:extLst>
        </c:ser>
        <c:dLbls>
          <c:showLegendKey val="0"/>
          <c:showVal val="0"/>
          <c:showCatName val="0"/>
          <c:showSerName val="0"/>
          <c:showPercent val="0"/>
          <c:showBubbleSize val="0"/>
        </c:dLbls>
        <c:gapWidth val="75"/>
        <c:overlap val="-25"/>
        <c:axId val="-2131695520"/>
        <c:axId val="-2131693200"/>
      </c:barChart>
      <c:catAx>
        <c:axId val="-2131695520"/>
        <c:scaling>
          <c:orientation val="minMax"/>
        </c:scaling>
        <c:delete val="0"/>
        <c:axPos val="b"/>
        <c:numFmt formatCode="General" sourceLinked="0"/>
        <c:majorTickMark val="none"/>
        <c:minorTickMark val="none"/>
        <c:tickLblPos val="nextTo"/>
        <c:txPr>
          <a:bodyPr/>
          <a:lstStyle/>
          <a:p>
            <a:pPr>
              <a:defRPr sz="1200"/>
            </a:pPr>
            <a:endParaRPr lang="da-DK"/>
          </a:p>
        </c:txPr>
        <c:crossAx val="-2131693200"/>
        <c:crosses val="autoZero"/>
        <c:auto val="1"/>
        <c:lblAlgn val="ctr"/>
        <c:lblOffset val="100"/>
        <c:noMultiLvlLbl val="0"/>
      </c:catAx>
      <c:valAx>
        <c:axId val="-213169320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695520"/>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Male</c:v>
                </c:pt>
              </c:strCache>
            </c:strRef>
          </c:tx>
          <c:spPr>
            <a:solidFill>
              <a:srgbClr val="121948"/>
            </a:solidFill>
          </c:spPr>
          <c:invertIfNegative val="0"/>
          <c:cat>
            <c:strRef>
              <c:f>Blad1!$B$7:$B$23</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Blad1!$C$7:$C$23</c:f>
              <c:numCache>
                <c:formatCode>0.00</c:formatCode>
                <c:ptCount val="17"/>
                <c:pt idx="0">
                  <c:v>1.2096532726510569</c:v>
                </c:pt>
                <c:pt idx="1">
                  <c:v>7.5595368145073154</c:v>
                </c:pt>
                <c:pt idx="2">
                  <c:v>5.7794849763715836</c:v>
                </c:pt>
                <c:pt idx="3">
                  <c:v>43.040785687476543</c:v>
                </c:pt>
                <c:pt idx="4">
                  <c:v>12.32686980609418</c:v>
                </c:pt>
                <c:pt idx="5">
                  <c:v>34.885531848621703</c:v>
                </c:pt>
                <c:pt idx="6">
                  <c:v>17.3349910510568</c:v>
                </c:pt>
                <c:pt idx="7">
                  <c:v>3.414287536210761</c:v>
                </c:pt>
                <c:pt idx="8">
                  <c:v>3.9827462257368791</c:v>
                </c:pt>
                <c:pt idx="9">
                  <c:v>7.6739562624253868</c:v>
                </c:pt>
                <c:pt idx="10">
                  <c:v>1.4623084141382541</c:v>
                </c:pt>
                <c:pt idx="11">
                  <c:v>10.872561389886441</c:v>
                </c:pt>
                <c:pt idx="12">
                  <c:v>2.9508824317598452</c:v>
                </c:pt>
                <c:pt idx="13">
                  <c:v>29.5600224033854</c:v>
                </c:pt>
                <c:pt idx="14">
                  <c:v>9.3662873935649191</c:v>
                </c:pt>
                <c:pt idx="15">
                  <c:v>2.0697106350995869</c:v>
                </c:pt>
                <c:pt idx="16">
                  <c:v>10.7</c:v>
                </c:pt>
              </c:numCache>
            </c:numRef>
          </c:val>
          <c:extLst>
            <c:ext xmlns:c16="http://schemas.microsoft.com/office/drawing/2014/chart" uri="{C3380CC4-5D6E-409C-BE32-E72D297353CC}">
              <c16:uniqueId val="{00000000-9CBF-4765-9422-44DCD46A18B2}"/>
            </c:ext>
          </c:extLst>
        </c:ser>
        <c:ser>
          <c:idx val="1"/>
          <c:order val="1"/>
          <c:tx>
            <c:strRef>
              <c:f>Blad1!$D$6</c:f>
              <c:strCache>
                <c:ptCount val="1"/>
                <c:pt idx="0">
                  <c:v>Female</c:v>
                </c:pt>
              </c:strCache>
            </c:strRef>
          </c:tx>
          <c:spPr>
            <a:solidFill>
              <a:srgbClr val="F6BC1C"/>
            </a:solidFill>
          </c:spPr>
          <c:invertIfNegative val="0"/>
          <c:cat>
            <c:strRef>
              <c:f>Blad1!$B$7:$B$23</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Blad1!$D$7:$D$23</c:f>
              <c:numCache>
                <c:formatCode>0.00</c:formatCode>
                <c:ptCount val="17"/>
                <c:pt idx="0">
                  <c:v>0.91622252829510797</c:v>
                </c:pt>
                <c:pt idx="1">
                  <c:v>5.0251256281406844</c:v>
                </c:pt>
                <c:pt idx="2">
                  <c:v>3.2662808622476058</c:v>
                </c:pt>
                <c:pt idx="3">
                  <c:v>16.648942824971819</c:v>
                </c:pt>
                <c:pt idx="4">
                  <c:v>5.1672704027274659</c:v>
                </c:pt>
                <c:pt idx="5">
                  <c:v>14.953537870529001</c:v>
                </c:pt>
                <c:pt idx="6">
                  <c:v>10.425404979529009</c:v>
                </c:pt>
                <c:pt idx="7">
                  <c:v>1.9676790496838961</c:v>
                </c:pt>
                <c:pt idx="8">
                  <c:v>1.8404025880661401</c:v>
                </c:pt>
                <c:pt idx="9">
                  <c:v>4.0457256461232607</c:v>
                </c:pt>
                <c:pt idx="10">
                  <c:v>1.0913008723456019</c:v>
                </c:pt>
                <c:pt idx="11">
                  <c:v>8.783849364262835</c:v>
                </c:pt>
                <c:pt idx="12">
                  <c:v>1.6936564450059339</c:v>
                </c:pt>
                <c:pt idx="13">
                  <c:v>19.668305432820961</c:v>
                </c:pt>
                <c:pt idx="14">
                  <c:v>3.066837465149574</c:v>
                </c:pt>
                <c:pt idx="15">
                  <c:v>0.68301390454716304</c:v>
                </c:pt>
                <c:pt idx="16">
                  <c:v>5.92</c:v>
                </c:pt>
              </c:numCache>
            </c:numRef>
          </c:val>
          <c:extLst>
            <c:ext xmlns:c16="http://schemas.microsoft.com/office/drawing/2014/chart" uri="{C3380CC4-5D6E-409C-BE32-E72D297353CC}">
              <c16:uniqueId val="{00000001-9CBF-4765-9422-44DCD46A18B2}"/>
            </c:ext>
          </c:extLst>
        </c:ser>
        <c:dLbls>
          <c:showLegendKey val="0"/>
          <c:showVal val="0"/>
          <c:showCatName val="0"/>
          <c:showSerName val="0"/>
          <c:showPercent val="0"/>
          <c:showBubbleSize val="0"/>
        </c:dLbls>
        <c:gapWidth val="75"/>
        <c:overlap val="-25"/>
        <c:axId val="-2093866784"/>
        <c:axId val="-2093888752"/>
      </c:barChart>
      <c:catAx>
        <c:axId val="-2093866784"/>
        <c:scaling>
          <c:orientation val="minMax"/>
        </c:scaling>
        <c:delete val="0"/>
        <c:axPos val="b"/>
        <c:numFmt formatCode="General" sourceLinked="0"/>
        <c:majorTickMark val="none"/>
        <c:minorTickMark val="none"/>
        <c:tickLblPos val="nextTo"/>
        <c:txPr>
          <a:bodyPr/>
          <a:lstStyle/>
          <a:p>
            <a:pPr>
              <a:defRPr sz="1200"/>
            </a:pPr>
            <a:endParaRPr lang="da-DK"/>
          </a:p>
        </c:txPr>
        <c:crossAx val="-2093888752"/>
        <c:crosses val="autoZero"/>
        <c:auto val="1"/>
        <c:lblAlgn val="ctr"/>
        <c:lblOffset val="100"/>
        <c:noMultiLvlLbl val="0"/>
      </c:catAx>
      <c:valAx>
        <c:axId val="-209388875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093866784"/>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Blad1!$C$7:$C$29</c:f>
              <c:numCache>
                <c:formatCode>0.00</c:formatCode>
                <c:ptCount val="23"/>
                <c:pt idx="0">
                  <c:v>0.73058266962093499</c:v>
                </c:pt>
                <c:pt idx="1">
                  <c:v>8.1712912388027092</c:v>
                </c:pt>
                <c:pt idx="2">
                  <c:v>3.6693538197164601</c:v>
                </c:pt>
                <c:pt idx="3">
                  <c:v>34.624046040285251</c:v>
                </c:pt>
                <c:pt idx="4">
                  <c:v>10.05753249520563</c:v>
                </c:pt>
                <c:pt idx="5">
                  <c:v>31.1711571406323</c:v>
                </c:pt>
                <c:pt idx="6">
                  <c:v>23.382017406036091</c:v>
                </c:pt>
                <c:pt idx="7">
                  <c:v>2.231858181354418</c:v>
                </c:pt>
                <c:pt idx="8">
                  <c:v>2.7462257368799432</c:v>
                </c:pt>
                <c:pt idx="9">
                  <c:v>8.1689468660515434</c:v>
                </c:pt>
                <c:pt idx="10">
                  <c:v>9.3041749502982096</c:v>
                </c:pt>
                <c:pt idx="11">
                  <c:v>0.68384386845610101</c:v>
                </c:pt>
                <c:pt idx="12">
                  <c:v>11.062906724511929</c:v>
                </c:pt>
                <c:pt idx="13">
                  <c:v>2.088763771591422</c:v>
                </c:pt>
                <c:pt idx="14">
                  <c:v>4.1898398715986707</c:v>
                </c:pt>
                <c:pt idx="15">
                  <c:v>8.0384354071629627</c:v>
                </c:pt>
                <c:pt idx="16">
                  <c:v>2.4154589371980268</c:v>
                </c:pt>
                <c:pt idx="17">
                  <c:v>2.9332720799356831</c:v>
                </c:pt>
                <c:pt idx="18">
                  <c:v>29.998755367477749</c:v>
                </c:pt>
                <c:pt idx="19">
                  <c:v>6.90226810338332</c:v>
                </c:pt>
                <c:pt idx="20">
                  <c:v>1.929725667042439</c:v>
                </c:pt>
                <c:pt idx="21">
                  <c:v>10.54966947387485</c:v>
                </c:pt>
                <c:pt idx="22">
                  <c:v>10.33428895729948</c:v>
                </c:pt>
              </c:numCache>
            </c:numRef>
          </c:val>
          <c:extLst>
            <c:ext xmlns:c16="http://schemas.microsoft.com/office/drawing/2014/chart" uri="{C3380CC4-5D6E-409C-BE32-E72D297353CC}">
              <c16:uniqueId val="{00000000-3298-462E-98BD-2F6272BDE8DA}"/>
            </c:ext>
          </c:extLst>
        </c:ser>
        <c:ser>
          <c:idx val="1"/>
          <c:order val="1"/>
          <c:tx>
            <c:strRef>
              <c:f>Blad1!$D$6</c:f>
              <c:strCache>
                <c:ptCount val="1"/>
                <c:pt idx="0">
                  <c:v>ISCED 2</c:v>
                </c:pt>
              </c:strCache>
            </c:strRef>
          </c:tx>
          <c:spPr>
            <a:solidFill>
              <a:srgbClr val="F6BC1C"/>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Blad1!$D$7:$D$29</c:f>
              <c:numCache>
                <c:formatCode>0.00</c:formatCode>
                <c:ptCount val="23"/>
                <c:pt idx="0">
                  <c:v>1.3952931313252299</c:v>
                </c:pt>
                <c:pt idx="1">
                  <c:v>4.4133712038453137</c:v>
                </c:pt>
                <c:pt idx="2">
                  <c:v>5.376412018902732</c:v>
                </c:pt>
                <c:pt idx="3">
                  <c:v>25.065682472162731</c:v>
                </c:pt>
                <c:pt idx="4">
                  <c:v>7.4366077136160298</c:v>
                </c:pt>
                <c:pt idx="5">
                  <c:v>18.667912578518401</c:v>
                </c:pt>
                <c:pt idx="6">
                  <c:v>4.3783786245497058</c:v>
                </c:pt>
                <c:pt idx="7">
                  <c:v>3.1501084045402381</c:v>
                </c:pt>
                <c:pt idx="8">
                  <c:v>3.0769230769230771</c:v>
                </c:pt>
                <c:pt idx="9">
                  <c:v>2.4870081662954711</c:v>
                </c:pt>
                <c:pt idx="10">
                  <c:v>2.4155069582504969</c:v>
                </c:pt>
                <c:pt idx="11">
                  <c:v>1.20889253150292</c:v>
                </c:pt>
                <c:pt idx="12">
                  <c:v>10.629067245119311</c:v>
                </c:pt>
                <c:pt idx="13">
                  <c:v>0.46484551489243398</c:v>
                </c:pt>
                <c:pt idx="14">
                  <c:v>1.491172408644694</c:v>
                </c:pt>
                <c:pt idx="15">
                  <c:v>11.617975346986309</c:v>
                </c:pt>
                <c:pt idx="16">
                  <c:v>0.85802869709423901</c:v>
                </c:pt>
                <c:pt idx="17">
                  <c:v>1.7112667968301369</c:v>
                </c:pt>
                <c:pt idx="18">
                  <c:v>19.229572468728609</c:v>
                </c:pt>
                <c:pt idx="19">
                  <c:v>5.5308567553311727</c:v>
                </c:pt>
                <c:pt idx="20">
                  <c:v>0.82299887260428395</c:v>
                </c:pt>
                <c:pt idx="21">
                  <c:v>12.3698270397537</c:v>
                </c:pt>
                <c:pt idx="22" formatCode="General">
                  <c:v>4.8984622466660657</c:v>
                </c:pt>
              </c:numCache>
            </c:numRef>
          </c:val>
          <c:extLst>
            <c:ext xmlns:c16="http://schemas.microsoft.com/office/drawing/2014/chart" uri="{C3380CC4-5D6E-409C-BE32-E72D297353CC}">
              <c16:uniqueId val="{00000001-3298-462E-98BD-2F6272BDE8DA}"/>
            </c:ext>
          </c:extLst>
        </c:ser>
        <c:dLbls>
          <c:showLegendKey val="0"/>
          <c:showVal val="0"/>
          <c:showCatName val="0"/>
          <c:showSerName val="0"/>
          <c:showPercent val="0"/>
          <c:showBubbleSize val="0"/>
        </c:dLbls>
        <c:gapWidth val="75"/>
        <c:overlap val="-25"/>
        <c:axId val="-2099695600"/>
        <c:axId val="-2099693280"/>
      </c:barChart>
      <c:catAx>
        <c:axId val="-2099695600"/>
        <c:scaling>
          <c:orientation val="minMax"/>
        </c:scaling>
        <c:delete val="0"/>
        <c:axPos val="b"/>
        <c:numFmt formatCode="General" sourceLinked="0"/>
        <c:majorTickMark val="none"/>
        <c:minorTickMark val="none"/>
        <c:tickLblPos val="nextTo"/>
        <c:txPr>
          <a:bodyPr/>
          <a:lstStyle/>
          <a:p>
            <a:pPr>
              <a:defRPr sz="1200"/>
            </a:pPr>
            <a:endParaRPr lang="da-DK"/>
          </a:p>
        </c:txPr>
        <c:crossAx val="-2099693280"/>
        <c:crosses val="autoZero"/>
        <c:auto val="1"/>
        <c:lblAlgn val="ctr"/>
        <c:lblOffset val="100"/>
        <c:noMultiLvlLbl val="0"/>
      </c:catAx>
      <c:valAx>
        <c:axId val="-209969328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099695600"/>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5"/>
            <c:invertIfNegative val="0"/>
            <c:bubble3D val="0"/>
            <c:spPr>
              <a:solidFill>
                <a:srgbClr val="F6BC1C"/>
              </a:solidFill>
            </c:spPr>
            <c:extLst>
              <c:ext xmlns:c16="http://schemas.microsoft.com/office/drawing/2014/chart" uri="{C3380CC4-5D6E-409C-BE32-E72D297353CC}">
                <c16:uniqueId val="{00000001-81AC-497B-A183-A24517EDE279}"/>
              </c:ext>
            </c:extLst>
          </c:dPt>
          <c:dPt>
            <c:idx val="26"/>
            <c:invertIfNegative val="0"/>
            <c:bubble3D val="0"/>
            <c:extLst>
              <c:ext xmlns:c16="http://schemas.microsoft.com/office/drawing/2014/chart" uri="{C3380CC4-5D6E-409C-BE32-E72D297353CC}">
                <c16:uniqueId val="{00000003-81AC-497B-A183-A24517EDE279}"/>
              </c:ext>
            </c:extLst>
          </c:dPt>
          <c:cat>
            <c:strRef>
              <c:f>Blad1!$D$7:$D$32</c:f>
              <c:strCache>
                <c:ptCount val="26"/>
                <c:pt idx="0">
                  <c:v>Belgium (Fl)</c:v>
                </c:pt>
                <c:pt idx="1">
                  <c:v>Belgium (Fr)</c:v>
                </c:pt>
                <c:pt idx="2">
                  <c:v>Croatia</c:v>
                </c:pt>
                <c:pt idx="3">
                  <c:v>Cyprus</c:v>
                </c:pt>
                <c:pt idx="4">
                  <c:v>Czech Rep.</c:v>
                </c:pt>
                <c:pt idx="5">
                  <c:v>Estonia</c:v>
                </c:pt>
                <c:pt idx="6">
                  <c:v>Finland</c:v>
                </c:pt>
                <c:pt idx="7">
                  <c:v>France</c:v>
                </c:pt>
                <c:pt idx="8">
                  <c:v>Hungary</c:v>
                </c:pt>
                <c:pt idx="9">
                  <c:v>Iceland</c:v>
                </c:pt>
                <c:pt idx="10">
                  <c:v>Ireland</c:v>
                </c:pt>
                <c:pt idx="11">
                  <c:v>Latvia</c:v>
                </c:pt>
                <c:pt idx="12">
                  <c:v>Lithuania</c:v>
                </c:pt>
                <c:pt idx="13">
                  <c:v>Luxembourg</c:v>
                </c:pt>
                <c:pt idx="14">
                  <c:v>Malta</c:v>
                </c:pt>
                <c:pt idx="15">
                  <c:v>Netherlands</c:v>
                </c:pt>
                <c:pt idx="16">
                  <c:v>Poland</c:v>
                </c:pt>
                <c:pt idx="17">
                  <c:v>Slovakia</c:v>
                </c:pt>
                <c:pt idx="18">
                  <c:v>Slovenia</c:v>
                </c:pt>
                <c:pt idx="19">
                  <c:v>Spain</c:v>
                </c:pt>
                <c:pt idx="20">
                  <c:v>Switzerland</c:v>
                </c:pt>
                <c:pt idx="21">
                  <c:v>UK (England)</c:v>
                </c:pt>
                <c:pt idx="22">
                  <c:v>UK (N. Ireland)</c:v>
                </c:pt>
                <c:pt idx="23">
                  <c:v>UK (Scotland)</c:v>
                </c:pt>
                <c:pt idx="24">
                  <c:v>UK (Wales)</c:v>
                </c:pt>
                <c:pt idx="25">
                  <c:v>Total average</c:v>
                </c:pt>
              </c:strCache>
            </c:strRef>
          </c:cat>
          <c:val>
            <c:numRef>
              <c:f>Blad1!$E$7:$E$32</c:f>
              <c:numCache>
                <c:formatCode>0.00</c:formatCode>
                <c:ptCount val="26"/>
                <c:pt idx="0">
                  <c:v>93.274770235104441</c:v>
                </c:pt>
                <c:pt idx="1">
                  <c:v>94.888110941338013</c:v>
                </c:pt>
                <c:pt idx="2">
                  <c:v>99.716502152006072</c:v>
                </c:pt>
                <c:pt idx="3">
                  <c:v>99.757533772081416</c:v>
                </c:pt>
                <c:pt idx="4">
                  <c:v>97.788274343344071</c:v>
                </c:pt>
                <c:pt idx="5">
                  <c:v>97.925445705024245</c:v>
                </c:pt>
                <c:pt idx="6">
                  <c:v>99.27211172238647</c:v>
                </c:pt>
                <c:pt idx="7">
                  <c:v>99.4939541427905</c:v>
                </c:pt>
                <c:pt idx="8">
                  <c:v>98.038176607364946</c:v>
                </c:pt>
                <c:pt idx="9">
                  <c:v>99.221495961028566</c:v>
                </c:pt>
                <c:pt idx="10">
                  <c:v>99.221495961028566</c:v>
                </c:pt>
                <c:pt idx="11">
                  <c:v>96.586186944400609</c:v>
                </c:pt>
                <c:pt idx="12">
                  <c:v>98.889542579790813</c:v>
                </c:pt>
                <c:pt idx="13">
                  <c:v>99.660499066372424</c:v>
                </c:pt>
                <c:pt idx="14">
                  <c:v>100</c:v>
                </c:pt>
                <c:pt idx="15">
                  <c:v>97.707455618947193</c:v>
                </c:pt>
                <c:pt idx="16">
                  <c:v>99.287458432587329</c:v>
                </c:pt>
                <c:pt idx="17">
                  <c:v>96.720387919759702</c:v>
                </c:pt>
                <c:pt idx="18">
                  <c:v>98.545246277205067</c:v>
                </c:pt>
                <c:pt idx="19">
                  <c:v>99.722564800564101</c:v>
                </c:pt>
                <c:pt idx="20">
                  <c:v>98.138270191507075</c:v>
                </c:pt>
                <c:pt idx="21">
                  <c:v>93.607422891655546</c:v>
                </c:pt>
                <c:pt idx="22">
                  <c:v>98.723093761400946</c:v>
                </c:pt>
                <c:pt idx="23">
                  <c:v>99.262720857924236</c:v>
                </c:pt>
                <c:pt idx="24">
                  <c:v>98.037386084414166</c:v>
                </c:pt>
                <c:pt idx="25">
                  <c:v>98.1</c:v>
                </c:pt>
              </c:numCache>
            </c:numRef>
          </c:val>
          <c:extLst>
            <c:ext xmlns:c16="http://schemas.microsoft.com/office/drawing/2014/chart" uri="{C3380CC4-5D6E-409C-BE32-E72D297353CC}">
              <c16:uniqueId val="{00000004-81AC-497B-A183-A24517EDE279}"/>
            </c:ext>
          </c:extLst>
        </c:ser>
        <c:dLbls>
          <c:showLegendKey val="0"/>
          <c:showVal val="0"/>
          <c:showCatName val="0"/>
          <c:showSerName val="0"/>
          <c:showPercent val="0"/>
          <c:showBubbleSize val="0"/>
        </c:dLbls>
        <c:gapWidth val="75"/>
        <c:overlap val="-25"/>
        <c:axId val="-2135026960"/>
        <c:axId val="-2135072944"/>
      </c:barChart>
      <c:catAx>
        <c:axId val="-2135026960"/>
        <c:scaling>
          <c:orientation val="minMax"/>
        </c:scaling>
        <c:delete val="0"/>
        <c:axPos val="b"/>
        <c:numFmt formatCode="General" sourceLinked="0"/>
        <c:majorTickMark val="none"/>
        <c:minorTickMark val="none"/>
        <c:tickLblPos val="nextTo"/>
        <c:txPr>
          <a:bodyPr/>
          <a:lstStyle/>
          <a:p>
            <a:pPr>
              <a:defRPr sz="1200"/>
            </a:pPr>
            <a:endParaRPr lang="da-DK"/>
          </a:p>
        </c:txPr>
        <c:crossAx val="-2135072944"/>
        <c:crosses val="autoZero"/>
        <c:auto val="1"/>
        <c:lblAlgn val="ctr"/>
        <c:lblOffset val="100"/>
        <c:noMultiLvlLbl val="0"/>
      </c:catAx>
      <c:valAx>
        <c:axId val="-2135072944"/>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5026960"/>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30"/>
            <c:invertIfNegative val="0"/>
            <c:bubble3D val="0"/>
            <c:spPr>
              <a:solidFill>
                <a:srgbClr val="F6BC1C"/>
              </a:solidFill>
            </c:spPr>
            <c:extLst>
              <c:ext xmlns:c16="http://schemas.microsoft.com/office/drawing/2014/chart" uri="{C3380CC4-5D6E-409C-BE32-E72D297353CC}">
                <c16:uniqueId val="{00000001-43AF-4099-972B-02D802463F69}"/>
              </c:ext>
            </c:extLst>
          </c:dPt>
          <c:cat>
            <c:strRef>
              <c:f>Blad1!$B$7:$B$37</c:f>
              <c:strCache>
                <c:ptCount val="31"/>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(England)</c:v>
                </c:pt>
                <c:pt idx="27">
                  <c:v>UK (N. Ireland)</c:v>
                </c:pt>
                <c:pt idx="28">
                  <c:v>UK (Scotland)</c:v>
                </c:pt>
                <c:pt idx="29">
                  <c:v>UK (Wales)</c:v>
                </c:pt>
                <c:pt idx="30">
                  <c:v>Total average</c:v>
                </c:pt>
              </c:strCache>
            </c:strRef>
          </c:cat>
          <c:val>
            <c:numRef>
              <c:f>Blad1!$C$7:$C$37</c:f>
              <c:numCache>
                <c:formatCode>0.00</c:formatCode>
                <c:ptCount val="31"/>
                <c:pt idx="0">
                  <c:v>82.544027268501765</c:v>
                </c:pt>
                <c:pt idx="1">
                  <c:v>95.73249644105087</c:v>
                </c:pt>
                <c:pt idx="2">
                  <c:v>4.9883226540511396</c:v>
                </c:pt>
                <c:pt idx="3">
                  <c:v>5.527638190954776</c:v>
                </c:pt>
                <c:pt idx="4">
                  <c:v>34.661747239139771</c:v>
                </c:pt>
                <c:pt idx="5">
                  <c:v>36.854122357061989</c:v>
                </c:pt>
                <c:pt idx="6">
                  <c:v>36.405284466225993</c:v>
                </c:pt>
                <c:pt idx="7">
                  <c:v>12.40720552354254</c:v>
                </c:pt>
                <c:pt idx="8">
                  <c:v>20.82621744338029</c:v>
                </c:pt>
                <c:pt idx="9">
                  <c:v>68.465186796850546</c:v>
                </c:pt>
                <c:pt idx="10">
                  <c:v>32.709020350902762</c:v>
                </c:pt>
                <c:pt idx="11">
                  <c:v>2.05607476635514</c:v>
                </c:pt>
                <c:pt idx="12">
                  <c:v>18.75066284865839</c:v>
                </c:pt>
                <c:pt idx="13">
                  <c:v>59.145129224652081</c:v>
                </c:pt>
                <c:pt idx="14">
                  <c:v>9.3970904620428186</c:v>
                </c:pt>
                <c:pt idx="15">
                  <c:v>22.776572668112799</c:v>
                </c:pt>
                <c:pt idx="16">
                  <c:v>1.819008640291041</c:v>
                </c:pt>
                <c:pt idx="17">
                  <c:v>64.741804680248194</c:v>
                </c:pt>
                <c:pt idx="18">
                  <c:v>3.0404187925573281</c:v>
                </c:pt>
                <c:pt idx="19">
                  <c:v>48.754040246064022</c:v>
                </c:pt>
                <c:pt idx="20">
                  <c:v>1.7375237953043929</c:v>
                </c:pt>
                <c:pt idx="21">
                  <c:v>37.689993205862343</c:v>
                </c:pt>
                <c:pt idx="22">
                  <c:v>21.21998702141466</c:v>
                </c:pt>
                <c:pt idx="23">
                  <c:v>18.59040618659316</c:v>
                </c:pt>
                <c:pt idx="24">
                  <c:v>87.376237623762378</c:v>
                </c:pt>
                <c:pt idx="25">
                  <c:v>50.771672163793227</c:v>
                </c:pt>
                <c:pt idx="26">
                  <c:v>41.26597041827916</c:v>
                </c:pt>
                <c:pt idx="27">
                  <c:v>28.46808831286263</c:v>
                </c:pt>
                <c:pt idx="28">
                  <c:v>5.5693348365275641</c:v>
                </c:pt>
                <c:pt idx="29">
                  <c:v>26.795254912614329</c:v>
                </c:pt>
                <c:pt idx="30">
                  <c:v>40.039569218134638</c:v>
                </c:pt>
              </c:numCache>
            </c:numRef>
          </c:val>
          <c:extLst>
            <c:ext xmlns:c16="http://schemas.microsoft.com/office/drawing/2014/chart" uri="{C3380CC4-5D6E-409C-BE32-E72D297353CC}">
              <c16:uniqueId val="{00000002-43AF-4099-972B-02D802463F69}"/>
            </c:ext>
          </c:extLst>
        </c:ser>
        <c:dLbls>
          <c:showLegendKey val="0"/>
          <c:showVal val="0"/>
          <c:showCatName val="0"/>
          <c:showSerName val="0"/>
          <c:showPercent val="0"/>
          <c:showBubbleSize val="0"/>
        </c:dLbls>
        <c:gapWidth val="75"/>
        <c:overlap val="-25"/>
        <c:axId val="-2131675856"/>
        <c:axId val="-2131673536"/>
      </c:barChart>
      <c:catAx>
        <c:axId val="-2131675856"/>
        <c:scaling>
          <c:orientation val="minMax"/>
        </c:scaling>
        <c:delete val="0"/>
        <c:axPos val="b"/>
        <c:numFmt formatCode="General" sourceLinked="0"/>
        <c:majorTickMark val="none"/>
        <c:minorTickMark val="none"/>
        <c:tickLblPos val="nextTo"/>
        <c:txPr>
          <a:bodyPr/>
          <a:lstStyle/>
          <a:p>
            <a:pPr>
              <a:defRPr sz="1100"/>
            </a:pPr>
            <a:endParaRPr lang="da-DK"/>
          </a:p>
        </c:txPr>
        <c:crossAx val="-2131673536"/>
        <c:crosses val="autoZero"/>
        <c:auto val="1"/>
        <c:lblAlgn val="ctr"/>
        <c:lblOffset val="100"/>
        <c:noMultiLvlLbl val="0"/>
      </c:catAx>
      <c:valAx>
        <c:axId val="-2131673536"/>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67585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Male</c:v>
                </c:pt>
              </c:strCache>
            </c:strRef>
          </c:tx>
          <c:spPr>
            <a:solidFill>
              <a:srgbClr val="121948"/>
            </a:solidFill>
          </c:spPr>
          <c:invertIfNegative val="0"/>
          <c:cat>
            <c:strRef>
              <c:f>Blad1!$B$7:$B$30</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Blad1!$C$7:$C$30</c:f>
              <c:numCache>
                <c:formatCode>0.00</c:formatCode>
                <c:ptCount val="24"/>
                <c:pt idx="0">
                  <c:v>59.145449224465899</c:v>
                </c:pt>
                <c:pt idx="1">
                  <c:v>61.463051637116592</c:v>
                </c:pt>
                <c:pt idx="2">
                  <c:v>3.0301215641655199</c:v>
                </c:pt>
                <c:pt idx="3">
                  <c:v>3.49573956740223</c:v>
                </c:pt>
                <c:pt idx="4">
                  <c:v>21.53218265901797</c:v>
                </c:pt>
                <c:pt idx="5">
                  <c:v>26.632678593769551</c:v>
                </c:pt>
                <c:pt idx="6">
                  <c:v>24.802897933091842</c:v>
                </c:pt>
                <c:pt idx="7">
                  <c:v>8.6850438664797807</c:v>
                </c:pt>
                <c:pt idx="8">
                  <c:v>14.050068540252029</c:v>
                </c:pt>
                <c:pt idx="9">
                  <c:v>20.71164392296901</c:v>
                </c:pt>
                <c:pt idx="10">
                  <c:v>1.4378145219266709</c:v>
                </c:pt>
                <c:pt idx="11">
                  <c:v>12.42708664757663</c:v>
                </c:pt>
                <c:pt idx="12">
                  <c:v>35.755467196819083</c:v>
                </c:pt>
                <c:pt idx="13">
                  <c:v>1.3642564802182811</c:v>
                </c:pt>
                <c:pt idx="14">
                  <c:v>46.890419658996493</c:v>
                </c:pt>
                <c:pt idx="15">
                  <c:v>31.26976679525945</c:v>
                </c:pt>
                <c:pt idx="16">
                  <c:v>22.170241677181409</c:v>
                </c:pt>
                <c:pt idx="17">
                  <c:v>11.68944527391754</c:v>
                </c:pt>
                <c:pt idx="18">
                  <c:v>53.702970297029701</c:v>
                </c:pt>
                <c:pt idx="19">
                  <c:v>34.028253158255019</c:v>
                </c:pt>
                <c:pt idx="20">
                  <c:v>30.034989132163489</c:v>
                </c:pt>
                <c:pt idx="21">
                  <c:v>19.91560545550448</c:v>
                </c:pt>
                <c:pt idx="22">
                  <c:v>3.9684329199549042</c:v>
                </c:pt>
                <c:pt idx="23">
                  <c:v>24.17</c:v>
                </c:pt>
              </c:numCache>
            </c:numRef>
          </c:val>
          <c:extLst>
            <c:ext xmlns:c16="http://schemas.microsoft.com/office/drawing/2014/chart" uri="{C3380CC4-5D6E-409C-BE32-E72D297353CC}">
              <c16:uniqueId val="{00000000-677A-430B-828E-1A2AF75AA651}"/>
            </c:ext>
          </c:extLst>
        </c:ser>
        <c:ser>
          <c:idx val="1"/>
          <c:order val="1"/>
          <c:tx>
            <c:strRef>
              <c:f>Blad1!$D$6</c:f>
              <c:strCache>
                <c:ptCount val="1"/>
                <c:pt idx="0">
                  <c:v>Female</c:v>
                </c:pt>
              </c:strCache>
            </c:strRef>
          </c:tx>
          <c:spPr>
            <a:solidFill>
              <a:srgbClr val="F6BC1C"/>
            </a:solidFill>
          </c:spPr>
          <c:invertIfNegative val="0"/>
          <c:cat>
            <c:strRef>
              <c:f>Blad1!$B$7:$B$30</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Latvia</c:v>
                </c:pt>
                <c:pt idx="13">
                  <c:v>Malta</c:v>
                </c:pt>
                <c:pt idx="14">
                  <c:v>Netherlands</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Blad1!$D$7:$D$30</c:f>
              <c:numCache>
                <c:formatCode>0.00</c:formatCode>
                <c:ptCount val="24"/>
                <c:pt idx="0">
                  <c:v>32.410611303344872</c:v>
                </c:pt>
                <c:pt idx="1">
                  <c:v>34.269444803934263</c:v>
                </c:pt>
                <c:pt idx="2">
                  <c:v>1.9582010898856219</c:v>
                </c:pt>
                <c:pt idx="3">
                  <c:v>2.031898623552546</c:v>
                </c:pt>
                <c:pt idx="4">
                  <c:v>13.12956458012181</c:v>
                </c:pt>
                <c:pt idx="5">
                  <c:v>10.22144376329288</c:v>
                </c:pt>
                <c:pt idx="6">
                  <c:v>11.60238653313445</c:v>
                </c:pt>
                <c:pt idx="7">
                  <c:v>3.7221616570627618</c:v>
                </c:pt>
                <c:pt idx="8">
                  <c:v>6.7761489031282602</c:v>
                </c:pt>
                <c:pt idx="9">
                  <c:v>11.99737642793376</c:v>
                </c:pt>
                <c:pt idx="10">
                  <c:v>0.61826024442846905</c:v>
                </c:pt>
                <c:pt idx="11">
                  <c:v>6.3235762010817647</c:v>
                </c:pt>
                <c:pt idx="12">
                  <c:v>23.389662027833001</c:v>
                </c:pt>
                <c:pt idx="13">
                  <c:v>0.45475216007275998</c:v>
                </c:pt>
                <c:pt idx="14">
                  <c:v>17.851385021251652</c:v>
                </c:pt>
                <c:pt idx="15">
                  <c:v>17.484273450804579</c:v>
                </c:pt>
                <c:pt idx="16">
                  <c:v>15.51975152868097</c:v>
                </c:pt>
                <c:pt idx="17">
                  <c:v>6.9009609126756271</c:v>
                </c:pt>
                <c:pt idx="18">
                  <c:v>33.673267326732542</c:v>
                </c:pt>
                <c:pt idx="19">
                  <c:v>16.74341900553862</c:v>
                </c:pt>
                <c:pt idx="20">
                  <c:v>11.23098128611568</c:v>
                </c:pt>
                <c:pt idx="21">
                  <c:v>8.5524828573581502</c:v>
                </c:pt>
                <c:pt idx="22">
                  <c:v>1.600901916572717</c:v>
                </c:pt>
                <c:pt idx="23">
                  <c:v>11.88</c:v>
                </c:pt>
              </c:numCache>
            </c:numRef>
          </c:val>
          <c:extLst>
            <c:ext xmlns:c16="http://schemas.microsoft.com/office/drawing/2014/chart" uri="{C3380CC4-5D6E-409C-BE32-E72D297353CC}">
              <c16:uniqueId val="{00000001-677A-430B-828E-1A2AF75AA651}"/>
            </c:ext>
          </c:extLst>
        </c:ser>
        <c:dLbls>
          <c:showLegendKey val="0"/>
          <c:showVal val="0"/>
          <c:showCatName val="0"/>
          <c:showSerName val="0"/>
          <c:showPercent val="0"/>
          <c:showBubbleSize val="0"/>
        </c:dLbls>
        <c:gapWidth val="75"/>
        <c:overlap val="-25"/>
        <c:axId val="-2099684048"/>
        <c:axId val="-2099682272"/>
      </c:barChart>
      <c:catAx>
        <c:axId val="-2099684048"/>
        <c:scaling>
          <c:orientation val="minMax"/>
        </c:scaling>
        <c:delete val="0"/>
        <c:axPos val="b"/>
        <c:numFmt formatCode="General" sourceLinked="0"/>
        <c:majorTickMark val="none"/>
        <c:minorTickMark val="none"/>
        <c:tickLblPos val="nextTo"/>
        <c:txPr>
          <a:bodyPr/>
          <a:lstStyle/>
          <a:p>
            <a:pPr>
              <a:defRPr sz="1200"/>
            </a:pPr>
            <a:endParaRPr lang="da-DK"/>
          </a:p>
        </c:txPr>
        <c:crossAx val="-2099682272"/>
        <c:crosses val="autoZero"/>
        <c:auto val="1"/>
        <c:lblAlgn val="ctr"/>
        <c:lblOffset val="100"/>
        <c:noMultiLvlLbl val="0"/>
      </c:catAx>
      <c:valAx>
        <c:axId val="-209968227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099684048"/>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Blad1!$C$7:$C$35</c:f>
              <c:numCache>
                <c:formatCode>0.00</c:formatCode>
                <c:ptCount val="29"/>
                <c:pt idx="0">
                  <c:v>49.029936821084881</c:v>
                </c:pt>
                <c:pt idx="1">
                  <c:v>53.258056166688242</c:v>
                </c:pt>
                <c:pt idx="2">
                  <c:v>2.2875621294688302</c:v>
                </c:pt>
                <c:pt idx="3">
                  <c:v>3.2335590998470618</c:v>
                </c:pt>
                <c:pt idx="4">
                  <c:v>15.13861160951202</c:v>
                </c:pt>
                <c:pt idx="5">
                  <c:v>19.144876767171279</c:v>
                </c:pt>
                <c:pt idx="6">
                  <c:v>18.84721926273172</c:v>
                </c:pt>
                <c:pt idx="7">
                  <c:v>7.1613974977936969</c:v>
                </c:pt>
                <c:pt idx="8">
                  <c:v>18.208025357616169</c:v>
                </c:pt>
                <c:pt idx="9">
                  <c:v>23.344499221013201</c:v>
                </c:pt>
                <c:pt idx="10">
                  <c:v>12.5184469910908</c:v>
                </c:pt>
                <c:pt idx="11">
                  <c:v>1.1933860531991369</c:v>
                </c:pt>
                <c:pt idx="12">
                  <c:v>12.80093329091102</c:v>
                </c:pt>
                <c:pt idx="13">
                  <c:v>35.437375745526829</c:v>
                </c:pt>
                <c:pt idx="14">
                  <c:v>3.1887101731379972</c:v>
                </c:pt>
                <c:pt idx="15">
                  <c:v>11.858279103398409</c:v>
                </c:pt>
                <c:pt idx="16">
                  <c:v>0.59117780809458897</c:v>
                </c:pt>
                <c:pt idx="17">
                  <c:v>28.52117836728711</c:v>
                </c:pt>
                <c:pt idx="18">
                  <c:v>24.146769540889029</c:v>
                </c:pt>
                <c:pt idx="19">
                  <c:v>1.3586652233959171</c:v>
                </c:pt>
                <c:pt idx="20">
                  <c:v>16.4185188779967</c:v>
                </c:pt>
                <c:pt idx="21">
                  <c:v>16.720744105559159</c:v>
                </c:pt>
                <c:pt idx="22">
                  <c:v>11.8272654186287</c:v>
                </c:pt>
                <c:pt idx="23">
                  <c:v>48.079207920792072</c:v>
                </c:pt>
                <c:pt idx="24">
                  <c:v>26.482668492127679</c:v>
                </c:pt>
                <c:pt idx="25">
                  <c:v>13.797000979579529</c:v>
                </c:pt>
                <c:pt idx="26">
                  <c:v>2.5488538143555051</c:v>
                </c:pt>
                <c:pt idx="27">
                  <c:v>9.3271755863442891</c:v>
                </c:pt>
                <c:pt idx="28">
                  <c:v>19.12</c:v>
                </c:pt>
              </c:numCache>
            </c:numRef>
          </c:val>
          <c:extLst>
            <c:ext xmlns:c16="http://schemas.microsoft.com/office/drawing/2014/chart" uri="{C3380CC4-5D6E-409C-BE32-E72D297353CC}">
              <c16:uniqueId val="{00000000-76D7-43F3-B7F3-534CCDF070F7}"/>
            </c:ext>
          </c:extLst>
        </c:ser>
        <c:ser>
          <c:idx val="1"/>
          <c:order val="1"/>
          <c:tx>
            <c:strRef>
              <c:f>Blad1!$D$6</c:f>
              <c:strCache>
                <c:ptCount val="1"/>
                <c:pt idx="0">
                  <c:v>ISCED 2</c:v>
                </c:pt>
              </c:strCache>
            </c:strRef>
          </c:tx>
          <c:spPr>
            <a:solidFill>
              <a:srgbClr val="F6BC1C"/>
            </a:solidFill>
          </c:spPr>
          <c:invertIfNegative val="0"/>
          <c:cat>
            <c:strRef>
              <c:f>Blad1!$B$7:$B$35</c:f>
              <c:strCache>
                <c:ptCount val="29"/>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Poland</c:v>
                </c:pt>
                <c:pt idx="19">
                  <c:v>Portugal</c:v>
                </c:pt>
                <c:pt idx="20">
                  <c:v>Slovakia</c:v>
                </c:pt>
                <c:pt idx="21">
                  <c:v>Slovenia</c:v>
                </c:pt>
                <c:pt idx="22">
                  <c:v>Spain</c:v>
                </c:pt>
                <c:pt idx="23">
                  <c:v>Sweden</c:v>
                </c:pt>
                <c:pt idx="24">
                  <c:v>Switzerland</c:v>
                </c:pt>
                <c:pt idx="25">
                  <c:v>UK (N. Ireland)</c:v>
                </c:pt>
                <c:pt idx="26">
                  <c:v>UK (Scotland)</c:v>
                </c:pt>
                <c:pt idx="27">
                  <c:v>UK (Wales)</c:v>
                </c:pt>
                <c:pt idx="28">
                  <c:v>Total average</c:v>
                </c:pt>
              </c:strCache>
            </c:strRef>
          </c:cat>
          <c:val>
            <c:numRef>
              <c:f>Blad1!$D$7:$D$35</c:f>
              <c:numCache>
                <c:formatCode>0.00</c:formatCode>
                <c:ptCount val="29"/>
                <c:pt idx="0">
                  <c:v>33.514090447416358</c:v>
                </c:pt>
                <c:pt idx="1">
                  <c:v>42.474440274362067</c:v>
                </c:pt>
                <c:pt idx="2">
                  <c:v>2.7007605245823099</c:v>
                </c:pt>
                <c:pt idx="3">
                  <c:v>2.294079091107712</c:v>
                </c:pt>
                <c:pt idx="4">
                  <c:v>19.52313562962776</c:v>
                </c:pt>
                <c:pt idx="5">
                  <c:v>17.70924558989115</c:v>
                </c:pt>
                <c:pt idx="6">
                  <c:v>17.558065203494561</c:v>
                </c:pt>
                <c:pt idx="7">
                  <c:v>5.2458080257488451</c:v>
                </c:pt>
                <c:pt idx="8">
                  <c:v>2.6181920857641212</c:v>
                </c:pt>
                <c:pt idx="9">
                  <c:v>45.120687575836939</c:v>
                </c:pt>
                <c:pt idx="10">
                  <c:v>20.190573359811982</c:v>
                </c:pt>
                <c:pt idx="11">
                  <c:v>0.86268871315600304</c:v>
                </c:pt>
                <c:pt idx="12">
                  <c:v>5.9497295577473741</c:v>
                </c:pt>
                <c:pt idx="13">
                  <c:v>23.70775347912522</c:v>
                </c:pt>
                <c:pt idx="14">
                  <c:v>6.2083802889048281</c:v>
                </c:pt>
                <c:pt idx="15">
                  <c:v>10.918293564714389</c:v>
                </c:pt>
                <c:pt idx="16">
                  <c:v>1.2278308321964531</c:v>
                </c:pt>
                <c:pt idx="17">
                  <c:v>36.220626312961059</c:v>
                </c:pt>
                <c:pt idx="18">
                  <c:v>24.607270705175001</c:v>
                </c:pt>
                <c:pt idx="19">
                  <c:v>0.37885857190847699</c:v>
                </c:pt>
                <c:pt idx="20">
                  <c:v>21.271474327865668</c:v>
                </c:pt>
                <c:pt idx="21">
                  <c:v>4.4992429158555103</c:v>
                </c:pt>
                <c:pt idx="22">
                  <c:v>6.7631407679644706</c:v>
                </c:pt>
                <c:pt idx="23">
                  <c:v>39.297029702970299</c:v>
                </c:pt>
                <c:pt idx="24">
                  <c:v>24.289003671665679</c:v>
                </c:pt>
                <c:pt idx="25">
                  <c:v>14.671087333283101</c:v>
                </c:pt>
                <c:pt idx="26">
                  <c:v>3.0204810221721159</c:v>
                </c:pt>
                <c:pt idx="27">
                  <c:v>17.46807932627004</c:v>
                </c:pt>
                <c:pt idx="28">
                  <c:v>21.94</c:v>
                </c:pt>
              </c:numCache>
            </c:numRef>
          </c:val>
          <c:extLst>
            <c:ext xmlns:c16="http://schemas.microsoft.com/office/drawing/2014/chart" uri="{C3380CC4-5D6E-409C-BE32-E72D297353CC}">
              <c16:uniqueId val="{00000001-76D7-43F3-B7F3-534CCDF070F7}"/>
            </c:ext>
          </c:extLst>
        </c:ser>
        <c:dLbls>
          <c:showLegendKey val="0"/>
          <c:showVal val="0"/>
          <c:showCatName val="0"/>
          <c:showSerName val="0"/>
          <c:showPercent val="0"/>
          <c:showBubbleSize val="0"/>
        </c:dLbls>
        <c:gapWidth val="75"/>
        <c:overlap val="-25"/>
        <c:axId val="-2099796432"/>
        <c:axId val="-2099794112"/>
      </c:barChart>
      <c:catAx>
        <c:axId val="-2099796432"/>
        <c:scaling>
          <c:orientation val="minMax"/>
        </c:scaling>
        <c:delete val="0"/>
        <c:axPos val="b"/>
        <c:numFmt formatCode="General" sourceLinked="0"/>
        <c:majorTickMark val="none"/>
        <c:minorTickMark val="none"/>
        <c:tickLblPos val="nextTo"/>
        <c:txPr>
          <a:bodyPr/>
          <a:lstStyle/>
          <a:p>
            <a:pPr>
              <a:defRPr sz="1100"/>
            </a:pPr>
            <a:endParaRPr lang="da-DK"/>
          </a:p>
        </c:txPr>
        <c:crossAx val="-2099794112"/>
        <c:crosses val="autoZero"/>
        <c:auto val="1"/>
        <c:lblAlgn val="ctr"/>
        <c:lblOffset val="100"/>
        <c:noMultiLvlLbl val="0"/>
      </c:catAx>
      <c:valAx>
        <c:axId val="-209979411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099796432"/>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4"/>
            <c:invertIfNegative val="0"/>
            <c:bubble3D val="0"/>
            <c:spPr>
              <a:solidFill>
                <a:srgbClr val="F6BC1C"/>
              </a:solidFill>
            </c:spPr>
            <c:extLst>
              <c:ext xmlns:c16="http://schemas.microsoft.com/office/drawing/2014/chart" uri="{C3380CC4-5D6E-409C-BE32-E72D297353CC}">
                <c16:uniqueId val="{00000001-F90F-4E51-81E6-BBC5551C948C}"/>
              </c:ext>
            </c:extLst>
          </c:dPt>
          <c:cat>
            <c:strRef>
              <c:f>Blad1!$B$8:$B$32</c:f>
              <c:strCache>
                <c:ptCount val="25"/>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Norway</c:v>
                </c:pt>
                <c:pt idx="14">
                  <c:v>Poland</c:v>
                </c:pt>
                <c:pt idx="15">
                  <c:v>Portugal</c:v>
                </c:pt>
                <c:pt idx="16">
                  <c:v>Slovakia</c:v>
                </c:pt>
                <c:pt idx="17">
                  <c:v>Slovenia</c:v>
                </c:pt>
                <c:pt idx="18">
                  <c:v>Spain</c:v>
                </c:pt>
                <c:pt idx="19">
                  <c:v>Switzerland</c:v>
                </c:pt>
                <c:pt idx="20">
                  <c:v>UK (England)</c:v>
                </c:pt>
                <c:pt idx="21">
                  <c:v>UK (N. Ireland)</c:v>
                </c:pt>
                <c:pt idx="22">
                  <c:v>UK (Scotland)</c:v>
                </c:pt>
                <c:pt idx="23">
                  <c:v>UK (Wales)</c:v>
                </c:pt>
                <c:pt idx="24">
                  <c:v>Total average</c:v>
                </c:pt>
              </c:strCache>
            </c:strRef>
          </c:cat>
          <c:val>
            <c:numRef>
              <c:f>Blad1!$C$8:$C$32</c:f>
              <c:numCache>
                <c:formatCode>0.00</c:formatCode>
                <c:ptCount val="25"/>
                <c:pt idx="0">
                  <c:v>7.1141984549973056</c:v>
                </c:pt>
                <c:pt idx="1">
                  <c:v>18.1123006336028</c:v>
                </c:pt>
                <c:pt idx="2">
                  <c:v>43.707513077758961</c:v>
                </c:pt>
                <c:pt idx="3">
                  <c:v>96.543850869510806</c:v>
                </c:pt>
                <c:pt idx="4">
                  <c:v>53.899424675047442</c:v>
                </c:pt>
                <c:pt idx="5">
                  <c:v>62.246275242693251</c:v>
                </c:pt>
                <c:pt idx="6">
                  <c:v>48.58661347396599</c:v>
                </c:pt>
                <c:pt idx="7">
                  <c:v>38.090986936797421</c:v>
                </c:pt>
                <c:pt idx="8">
                  <c:v>7.8792235801581603</c:v>
                </c:pt>
                <c:pt idx="9">
                  <c:v>29.40661788100541</c:v>
                </c:pt>
                <c:pt idx="10">
                  <c:v>70.864811133200746</c:v>
                </c:pt>
                <c:pt idx="11">
                  <c:v>11.28982686200184</c:v>
                </c:pt>
                <c:pt idx="12">
                  <c:v>44.468546637744033</c:v>
                </c:pt>
                <c:pt idx="13">
                  <c:v>7.8447736282078004</c:v>
                </c:pt>
                <c:pt idx="14">
                  <c:v>51.307649532547742</c:v>
                </c:pt>
                <c:pt idx="15">
                  <c:v>7.4185360755477436</c:v>
                </c:pt>
                <c:pt idx="16">
                  <c:v>57.346403960011642</c:v>
                </c:pt>
                <c:pt idx="17">
                  <c:v>24.493474655706969</c:v>
                </c:pt>
                <c:pt idx="18">
                  <c:v>23.234945063358978</c:v>
                </c:pt>
                <c:pt idx="19">
                  <c:v>100</c:v>
                </c:pt>
                <c:pt idx="20">
                  <c:v>44.910671685309843</c:v>
                </c:pt>
                <c:pt idx="21">
                  <c:v>40.901213171577119</c:v>
                </c:pt>
                <c:pt idx="22">
                  <c:v>8.3220593761743693</c:v>
                </c:pt>
                <c:pt idx="23">
                  <c:v>49.714751426242337</c:v>
                </c:pt>
                <c:pt idx="24">
                  <c:v>39.047749754707162</c:v>
                </c:pt>
              </c:numCache>
            </c:numRef>
          </c:val>
          <c:extLst>
            <c:ext xmlns:c16="http://schemas.microsoft.com/office/drawing/2014/chart" uri="{C3380CC4-5D6E-409C-BE32-E72D297353CC}">
              <c16:uniqueId val="{00000002-F90F-4E51-81E6-BBC5551C948C}"/>
            </c:ext>
          </c:extLst>
        </c:ser>
        <c:dLbls>
          <c:showLegendKey val="0"/>
          <c:showVal val="0"/>
          <c:showCatName val="0"/>
          <c:showSerName val="0"/>
          <c:showPercent val="0"/>
          <c:showBubbleSize val="0"/>
        </c:dLbls>
        <c:gapWidth val="75"/>
        <c:overlap val="-25"/>
        <c:axId val="-2131072688"/>
        <c:axId val="-2134973632"/>
      </c:barChart>
      <c:catAx>
        <c:axId val="-2131072688"/>
        <c:scaling>
          <c:orientation val="minMax"/>
        </c:scaling>
        <c:delete val="0"/>
        <c:axPos val="b"/>
        <c:numFmt formatCode="General" sourceLinked="0"/>
        <c:majorTickMark val="none"/>
        <c:minorTickMark val="none"/>
        <c:tickLblPos val="nextTo"/>
        <c:txPr>
          <a:bodyPr/>
          <a:lstStyle/>
          <a:p>
            <a:pPr>
              <a:defRPr sz="1200"/>
            </a:pPr>
            <a:endParaRPr lang="da-DK"/>
          </a:p>
        </c:txPr>
        <c:crossAx val="-2134973632"/>
        <c:crosses val="autoZero"/>
        <c:auto val="1"/>
        <c:lblAlgn val="ctr"/>
        <c:lblOffset val="100"/>
        <c:noMultiLvlLbl val="0"/>
      </c:catAx>
      <c:valAx>
        <c:axId val="-2134973632"/>
        <c:scaling>
          <c:orientation val="minMax"/>
          <c:max val="10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07268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Blad1!$C$7</c:f>
              <c:strCache>
                <c:ptCount val="1"/>
                <c:pt idx="0">
                  <c:v>Male</c:v>
                </c:pt>
              </c:strCache>
            </c:strRef>
          </c:tx>
          <c:spPr>
            <a:solidFill>
              <a:srgbClr val="121948"/>
            </a:solidFill>
            <a:ln>
              <a:noFill/>
            </a:ln>
            <a:effectLst/>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Blad1!$C$8:$C$24</c:f>
              <c:numCache>
                <c:formatCode>0.00</c:formatCode>
                <c:ptCount val="17"/>
                <c:pt idx="0">
                  <c:v>4.2397748368165757</c:v>
                </c:pt>
                <c:pt idx="1">
                  <c:v>11.05527638190955</c:v>
                </c:pt>
                <c:pt idx="2">
                  <c:v>27.311667635389551</c:v>
                </c:pt>
                <c:pt idx="3">
                  <c:v>69.673464281246098</c:v>
                </c:pt>
                <c:pt idx="4">
                  <c:v>37.129767739186022</c:v>
                </c:pt>
                <c:pt idx="5">
                  <c:v>43.570575715101498</c:v>
                </c:pt>
                <c:pt idx="6">
                  <c:v>31.385059591308821</c:v>
                </c:pt>
                <c:pt idx="7">
                  <c:v>24.125931459179771</c:v>
                </c:pt>
                <c:pt idx="8">
                  <c:v>5.4205607476635516</c:v>
                </c:pt>
                <c:pt idx="9">
                  <c:v>43.429423459243843</c:v>
                </c:pt>
                <c:pt idx="10">
                  <c:v>32.732075209397699</c:v>
                </c:pt>
                <c:pt idx="11">
                  <c:v>33.042803067067837</c:v>
                </c:pt>
                <c:pt idx="12">
                  <c:v>14.64032770567742</c:v>
                </c:pt>
                <c:pt idx="13">
                  <c:v>63.588275561639989</c:v>
                </c:pt>
                <c:pt idx="14">
                  <c:v>29.281892849069401</c:v>
                </c:pt>
                <c:pt idx="15">
                  <c:v>6.0381435550544902</c:v>
                </c:pt>
                <c:pt idx="16" formatCode="General">
                  <c:v>27.89212939433822</c:v>
                </c:pt>
              </c:numCache>
            </c:numRef>
          </c:val>
          <c:extLst>
            <c:ext xmlns:c16="http://schemas.microsoft.com/office/drawing/2014/chart" uri="{C3380CC4-5D6E-409C-BE32-E72D297353CC}">
              <c16:uniqueId val="{00000000-A43F-4472-A36F-545BA74C6E25}"/>
            </c:ext>
          </c:extLst>
        </c:ser>
        <c:ser>
          <c:idx val="1"/>
          <c:order val="1"/>
          <c:tx>
            <c:strRef>
              <c:f>Blad1!$D$7</c:f>
              <c:strCache>
                <c:ptCount val="1"/>
                <c:pt idx="0">
                  <c:v>Female</c:v>
                </c:pt>
              </c:strCache>
            </c:strRef>
          </c:tx>
          <c:spPr>
            <a:solidFill>
              <a:srgbClr val="F6BC1C"/>
            </a:solidFill>
            <a:ln>
              <a:noFill/>
            </a:ln>
            <a:effectLst/>
          </c:spPr>
          <c:invertIfNegative val="0"/>
          <c:cat>
            <c:strRef>
              <c:f>Blad1!$B$8:$B$24</c:f>
              <c:strCache>
                <c:ptCount val="17"/>
                <c:pt idx="0">
                  <c:v>Croatia</c:v>
                </c:pt>
                <c:pt idx="1">
                  <c:v>Cyprus</c:v>
                </c:pt>
                <c:pt idx="2">
                  <c:v>Czech Rep.</c:v>
                </c:pt>
                <c:pt idx="3">
                  <c:v>Denmark</c:v>
                </c:pt>
                <c:pt idx="4">
                  <c:v>Estonia</c:v>
                </c:pt>
                <c:pt idx="5">
                  <c:v>Finland</c:v>
                </c:pt>
                <c:pt idx="6">
                  <c:v>France</c:v>
                </c:pt>
                <c:pt idx="7">
                  <c:v>Hungary</c:v>
                </c:pt>
                <c:pt idx="8">
                  <c:v>Iceland</c:v>
                </c:pt>
                <c:pt idx="9">
                  <c:v>Latvia</c:v>
                </c:pt>
                <c:pt idx="10">
                  <c:v>Poland</c:v>
                </c:pt>
                <c:pt idx="11">
                  <c:v>Slovakia</c:v>
                </c:pt>
                <c:pt idx="12">
                  <c:v>Spain</c:v>
                </c:pt>
                <c:pt idx="13">
                  <c:v>Switzerland</c:v>
                </c:pt>
                <c:pt idx="14">
                  <c:v>UK (N. Ireland)</c:v>
                </c:pt>
                <c:pt idx="15">
                  <c:v>UK (Scotland)</c:v>
                </c:pt>
                <c:pt idx="16">
                  <c:v>Total average</c:v>
                </c:pt>
              </c:strCache>
            </c:strRef>
          </c:cat>
          <c:val>
            <c:numRef>
              <c:f>Blad1!$D$8:$D$24</c:f>
              <c:numCache>
                <c:formatCode>0.00</c:formatCode>
                <c:ptCount val="17"/>
                <c:pt idx="0">
                  <c:v>2.874423618180729</c:v>
                </c:pt>
                <c:pt idx="1">
                  <c:v>7.0570242516932344</c:v>
                </c:pt>
                <c:pt idx="2">
                  <c:v>16.39584544236941</c:v>
                </c:pt>
                <c:pt idx="3">
                  <c:v>26.870386588264729</c:v>
                </c:pt>
                <c:pt idx="4">
                  <c:v>16.769656935861779</c:v>
                </c:pt>
                <c:pt idx="5">
                  <c:v>18.67569952759176</c:v>
                </c:pt>
                <c:pt idx="6">
                  <c:v>17.201553882657269</c:v>
                </c:pt>
                <c:pt idx="7">
                  <c:v>13.96505547761765</c:v>
                </c:pt>
                <c:pt idx="8">
                  <c:v>2.458662832494606</c:v>
                </c:pt>
                <c:pt idx="9">
                  <c:v>27.43538767395626</c:v>
                </c:pt>
                <c:pt idx="10">
                  <c:v>18.575574323150171</c:v>
                </c:pt>
                <c:pt idx="11">
                  <c:v>24.303600892943781</c:v>
                </c:pt>
                <c:pt idx="12">
                  <c:v>8.5946173576815585</c:v>
                </c:pt>
                <c:pt idx="13">
                  <c:v>36.411724438359492</c:v>
                </c:pt>
                <c:pt idx="14">
                  <c:v>11.61932032250772</c:v>
                </c:pt>
                <c:pt idx="15">
                  <c:v>2.28391582111988</c:v>
                </c:pt>
                <c:pt idx="16" formatCode="General">
                  <c:v>15.23656558548462</c:v>
                </c:pt>
              </c:numCache>
            </c:numRef>
          </c:val>
          <c:extLst>
            <c:ext xmlns:c16="http://schemas.microsoft.com/office/drawing/2014/chart" uri="{C3380CC4-5D6E-409C-BE32-E72D297353CC}">
              <c16:uniqueId val="{00000001-A43F-4472-A36F-545BA74C6E25}"/>
            </c:ext>
          </c:extLst>
        </c:ser>
        <c:dLbls>
          <c:showLegendKey val="0"/>
          <c:showVal val="0"/>
          <c:showCatName val="0"/>
          <c:showSerName val="0"/>
          <c:showPercent val="0"/>
          <c:showBubbleSize val="0"/>
        </c:dLbls>
        <c:gapWidth val="219"/>
        <c:overlap val="-27"/>
        <c:axId val="-2099768416"/>
        <c:axId val="-2099766096"/>
      </c:barChart>
      <c:catAx>
        <c:axId val="-20997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charset="0"/>
                <a:ea typeface="Calibri" charset="0"/>
                <a:cs typeface="Calibri" charset="0"/>
              </a:defRPr>
            </a:pPr>
            <a:endParaRPr lang="da-DK"/>
          </a:p>
        </c:txPr>
        <c:crossAx val="-2099766096"/>
        <c:crosses val="autoZero"/>
        <c:auto val="1"/>
        <c:lblAlgn val="ctr"/>
        <c:lblOffset val="100"/>
        <c:noMultiLvlLbl val="0"/>
      </c:catAx>
      <c:valAx>
        <c:axId val="-209976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charset="0"/>
                <a:ea typeface="Calibri" charset="0"/>
                <a:cs typeface="Calibri" charset="0"/>
              </a:defRPr>
            </a:pPr>
            <a:endParaRPr lang="da-DK"/>
          </a:p>
        </c:txPr>
        <c:crossAx val="-209976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charset="0"/>
              <a:ea typeface="Calibri" charset="0"/>
              <a:cs typeface="Calibri"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charset="0"/>
          <a:ea typeface="Calibri" charset="0"/>
          <a:cs typeface="Calibri" charset="0"/>
        </a:defRPr>
      </a:pPr>
      <a:endParaRPr lang="da-D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ISCED 1</c:v>
                </c:pt>
              </c:strCache>
            </c:strRef>
          </c:tx>
          <c:spPr>
            <a:solidFill>
              <a:srgbClr val="121948"/>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Blad1!$C$7:$C$29</c:f>
              <c:numCache>
                <c:formatCode>0.00</c:formatCode>
                <c:ptCount val="23"/>
                <c:pt idx="0">
                  <c:v>3.0181447990897659</c:v>
                </c:pt>
                <c:pt idx="1">
                  <c:v>11.404850338649769</c:v>
                </c:pt>
                <c:pt idx="2">
                  <c:v>18.807965429228499</c:v>
                </c:pt>
                <c:pt idx="3">
                  <c:v>53.768922807456519</c:v>
                </c:pt>
                <c:pt idx="4">
                  <c:v>28.904751757937351</c:v>
                </c:pt>
                <c:pt idx="5">
                  <c:v>38.332554638425997</c:v>
                </c:pt>
                <c:pt idx="6">
                  <c:v>41.590042763652242</c:v>
                </c:pt>
                <c:pt idx="7">
                  <c:v>14.750305172445209</c:v>
                </c:pt>
                <c:pt idx="8">
                  <c:v>3.9396117900790801</c:v>
                </c:pt>
                <c:pt idx="9">
                  <c:v>20.96988015696256</c:v>
                </c:pt>
                <c:pt idx="10">
                  <c:v>44.74155069582504</c:v>
                </c:pt>
                <c:pt idx="11">
                  <c:v>3.8725540415940989</c:v>
                </c:pt>
                <c:pt idx="12">
                  <c:v>22.921185827910339</c:v>
                </c:pt>
                <c:pt idx="13">
                  <c:v>26.235533312480449</c:v>
                </c:pt>
                <c:pt idx="14">
                  <c:v>5.5485050949945869</c:v>
                </c:pt>
                <c:pt idx="15">
                  <c:v>24.456954285159661</c:v>
                </c:pt>
                <c:pt idx="16">
                  <c:v>19.136203042757231</c:v>
                </c:pt>
                <c:pt idx="17">
                  <c:v>14.76053749856437</c:v>
                </c:pt>
                <c:pt idx="18">
                  <c:v>56.481423859604888</c:v>
                </c:pt>
                <c:pt idx="19">
                  <c:v>20.69926908296285</c:v>
                </c:pt>
                <c:pt idx="20">
                  <c:v>4.4785794813979702</c:v>
                </c:pt>
                <c:pt idx="21">
                  <c:v>19.876845060219139</c:v>
                </c:pt>
                <c:pt idx="22">
                  <c:v>24.137316574491798</c:v>
                </c:pt>
              </c:numCache>
            </c:numRef>
          </c:val>
          <c:extLst>
            <c:ext xmlns:c16="http://schemas.microsoft.com/office/drawing/2014/chart" uri="{C3380CC4-5D6E-409C-BE32-E72D297353CC}">
              <c16:uniqueId val="{00000000-A0AB-4D9F-B222-BD2018F8ABAA}"/>
            </c:ext>
          </c:extLst>
        </c:ser>
        <c:ser>
          <c:idx val="1"/>
          <c:order val="1"/>
          <c:tx>
            <c:strRef>
              <c:f>Blad1!$D$6</c:f>
              <c:strCache>
                <c:ptCount val="1"/>
                <c:pt idx="0">
                  <c:v>ISCED 2</c:v>
                </c:pt>
              </c:strCache>
            </c:strRef>
          </c:tx>
          <c:spPr>
            <a:solidFill>
              <a:srgbClr val="F6BC1C"/>
            </a:solidFill>
          </c:spPr>
          <c:invertIfNegative val="0"/>
          <c:cat>
            <c:strRef>
              <c:f>Blad1!$B$7:$B$29</c:f>
              <c:strCache>
                <c:ptCount val="23"/>
                <c:pt idx="0">
                  <c:v>Croatia</c:v>
                </c:pt>
                <c:pt idx="1">
                  <c:v>Cyprus</c:v>
                </c:pt>
                <c:pt idx="2">
                  <c:v>Czech Rep.</c:v>
                </c:pt>
                <c:pt idx="3">
                  <c:v>Denmark</c:v>
                </c:pt>
                <c:pt idx="4">
                  <c:v>Estonia</c:v>
                </c:pt>
                <c:pt idx="5">
                  <c:v>Finland</c:v>
                </c:pt>
                <c:pt idx="6">
                  <c:v>France</c:v>
                </c:pt>
                <c:pt idx="7">
                  <c:v>Hungary</c:v>
                </c:pt>
                <c:pt idx="8">
                  <c:v>Iceland</c:v>
                </c:pt>
                <c:pt idx="9">
                  <c:v>Ireland</c:v>
                </c:pt>
                <c:pt idx="10">
                  <c:v>Latvia</c:v>
                </c:pt>
                <c:pt idx="11">
                  <c:v>Lithuania</c:v>
                </c:pt>
                <c:pt idx="12">
                  <c:v>Luxembourg</c:v>
                </c:pt>
                <c:pt idx="13">
                  <c:v>Poland</c:v>
                </c:pt>
                <c:pt idx="14">
                  <c:v>Portugal</c:v>
                </c:pt>
                <c:pt idx="15">
                  <c:v>Slovakia</c:v>
                </c:pt>
                <c:pt idx="16">
                  <c:v>Slovenia</c:v>
                </c:pt>
                <c:pt idx="17">
                  <c:v>Spain</c:v>
                </c:pt>
                <c:pt idx="18">
                  <c:v>Switzerland</c:v>
                </c:pt>
                <c:pt idx="19">
                  <c:v>UK (N. Ireland)</c:v>
                </c:pt>
                <c:pt idx="20">
                  <c:v>UK (Scotland)</c:v>
                </c:pt>
                <c:pt idx="21">
                  <c:v>UK (Wales)</c:v>
                </c:pt>
                <c:pt idx="22">
                  <c:v>Total average</c:v>
                </c:pt>
              </c:strCache>
            </c:strRef>
          </c:cat>
          <c:val>
            <c:numRef>
              <c:f>Blad1!$D$7:$D$29</c:f>
              <c:numCache>
                <c:formatCode>0.00</c:formatCode>
                <c:ptCount val="23"/>
                <c:pt idx="0">
                  <c:v>4.0960536559075402</c:v>
                </c:pt>
                <c:pt idx="1">
                  <c:v>6.7074502949530261</c:v>
                </c:pt>
                <c:pt idx="2">
                  <c:v>24.89954764853049</c:v>
                </c:pt>
                <c:pt idx="3">
                  <c:v>42.7749280620543</c:v>
                </c:pt>
                <c:pt idx="4">
                  <c:v>24.994672917110591</c:v>
                </c:pt>
                <c:pt idx="5">
                  <c:v>23.913720604267219</c:v>
                </c:pt>
                <c:pt idx="6">
                  <c:v>6.9965707103138302</c:v>
                </c:pt>
                <c:pt idx="7">
                  <c:v>23.340681764352219</c:v>
                </c:pt>
                <c:pt idx="8">
                  <c:v>3.9396117900790801</c:v>
                </c:pt>
                <c:pt idx="9">
                  <c:v>8.4367377240428461</c:v>
                </c:pt>
                <c:pt idx="10">
                  <c:v>26.123260437375741</c:v>
                </c:pt>
                <c:pt idx="11">
                  <c:v>7.4172728204077458</c:v>
                </c:pt>
                <c:pt idx="12">
                  <c:v>21.547360809833691</c:v>
                </c:pt>
                <c:pt idx="13">
                  <c:v>25.072116220067429</c:v>
                </c:pt>
                <c:pt idx="14">
                  <c:v>1.870030980553171</c:v>
                </c:pt>
                <c:pt idx="15">
                  <c:v>32.889449674851967</c:v>
                </c:pt>
                <c:pt idx="16">
                  <c:v>5.3572716129497442</c:v>
                </c:pt>
                <c:pt idx="17">
                  <c:v>8.4744075647946104</c:v>
                </c:pt>
                <c:pt idx="18">
                  <c:v>43.518576140394551</c:v>
                </c:pt>
                <c:pt idx="19">
                  <c:v>20.201944088614269</c:v>
                </c:pt>
                <c:pt idx="20">
                  <c:v>3.8434798947764</c:v>
                </c:pt>
                <c:pt idx="21">
                  <c:v>29.83790636602372</c:v>
                </c:pt>
                <c:pt idx="22">
                  <c:v>15.41085179228218</c:v>
                </c:pt>
              </c:numCache>
            </c:numRef>
          </c:val>
          <c:extLst>
            <c:ext xmlns:c16="http://schemas.microsoft.com/office/drawing/2014/chart" uri="{C3380CC4-5D6E-409C-BE32-E72D297353CC}">
              <c16:uniqueId val="{00000001-A0AB-4D9F-B222-BD2018F8ABAA}"/>
            </c:ext>
          </c:extLst>
        </c:ser>
        <c:dLbls>
          <c:showLegendKey val="0"/>
          <c:showVal val="0"/>
          <c:showCatName val="0"/>
          <c:showSerName val="0"/>
          <c:showPercent val="0"/>
          <c:showBubbleSize val="0"/>
        </c:dLbls>
        <c:gapWidth val="75"/>
        <c:overlap val="-25"/>
        <c:axId val="-2131343792"/>
        <c:axId val="-2134933072"/>
      </c:barChart>
      <c:catAx>
        <c:axId val="-2131343792"/>
        <c:scaling>
          <c:orientation val="minMax"/>
        </c:scaling>
        <c:delete val="0"/>
        <c:axPos val="b"/>
        <c:numFmt formatCode="General" sourceLinked="0"/>
        <c:majorTickMark val="none"/>
        <c:minorTickMark val="none"/>
        <c:tickLblPos val="nextTo"/>
        <c:txPr>
          <a:bodyPr/>
          <a:lstStyle/>
          <a:p>
            <a:pPr>
              <a:defRPr sz="1200"/>
            </a:pPr>
            <a:endParaRPr lang="da-DK"/>
          </a:p>
        </c:txPr>
        <c:crossAx val="-2134933072"/>
        <c:crosses val="autoZero"/>
        <c:auto val="1"/>
        <c:lblAlgn val="ctr"/>
        <c:lblOffset val="100"/>
        <c:noMultiLvlLbl val="0"/>
      </c:catAx>
      <c:valAx>
        <c:axId val="-2134933072"/>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1343792"/>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21948"/>
            </a:solidFill>
          </c:spPr>
          <c:invertIfNegative val="0"/>
          <c:dPt>
            <c:idx val="23"/>
            <c:invertIfNegative val="0"/>
            <c:bubble3D val="0"/>
            <c:spPr>
              <a:solidFill>
                <a:srgbClr val="F6BC1C"/>
              </a:solidFill>
            </c:spPr>
            <c:extLst>
              <c:ext xmlns:c16="http://schemas.microsoft.com/office/drawing/2014/chart" uri="{C3380CC4-5D6E-409C-BE32-E72D297353CC}">
                <c16:uniqueId val="{00000001-D970-4B47-A304-D1D1802B0562}"/>
              </c:ext>
            </c:extLst>
          </c:dPt>
          <c:dPt>
            <c:idx val="25"/>
            <c:invertIfNegative val="0"/>
            <c:bubble3D val="0"/>
            <c:extLst>
              <c:ext xmlns:c16="http://schemas.microsoft.com/office/drawing/2014/chart" uri="{C3380CC4-5D6E-409C-BE32-E72D297353CC}">
                <c16:uniqueId val="{00000003-D970-4B47-A304-D1D1802B0562}"/>
              </c:ext>
            </c:extLst>
          </c:dPt>
          <c:cat>
            <c:strRef>
              <c:f>Blad1!$E$7:$E$30</c:f>
              <c:strCache>
                <c:ptCount val="24"/>
                <c:pt idx="0">
                  <c:v>Belgium (Fl)</c:v>
                </c:pt>
                <c:pt idx="1">
                  <c:v>Croatia</c:v>
                </c:pt>
                <c:pt idx="2">
                  <c:v>Cyprus</c:v>
                </c:pt>
                <c:pt idx="3">
                  <c:v>Czech Rep.</c:v>
                </c:pt>
                <c:pt idx="4">
                  <c:v>Estonia</c:v>
                </c:pt>
                <c:pt idx="5">
                  <c:v>Finland</c:v>
                </c:pt>
                <c:pt idx="6">
                  <c:v>France</c:v>
                </c:pt>
                <c:pt idx="7">
                  <c:v>Hungary</c:v>
                </c:pt>
                <c:pt idx="8">
                  <c:v>Iceland</c:v>
                </c:pt>
                <c:pt idx="9">
                  <c:v>Ireland</c:v>
                </c:pt>
                <c:pt idx="10">
                  <c:v>Latvia</c:v>
                </c:pt>
                <c:pt idx="11">
                  <c:v>Lithuania</c:v>
                </c:pt>
                <c:pt idx="12">
                  <c:v>Luxembourg</c:v>
                </c:pt>
                <c:pt idx="13">
                  <c:v>Malta</c:v>
                </c:pt>
                <c:pt idx="14">
                  <c:v>Netherlands</c:v>
                </c:pt>
                <c:pt idx="15">
                  <c:v>Poland</c:v>
                </c:pt>
                <c:pt idx="16">
                  <c:v>Slovakia</c:v>
                </c:pt>
                <c:pt idx="17">
                  <c:v>Slovenia</c:v>
                </c:pt>
                <c:pt idx="18">
                  <c:v>Spain</c:v>
                </c:pt>
                <c:pt idx="19">
                  <c:v>Switzerland</c:v>
                </c:pt>
                <c:pt idx="20">
                  <c:v>UK (N. Ireland)</c:v>
                </c:pt>
                <c:pt idx="21">
                  <c:v>UK (Scotland)</c:v>
                </c:pt>
                <c:pt idx="22">
                  <c:v>UK (Wales)</c:v>
                </c:pt>
                <c:pt idx="23">
                  <c:v>Total average</c:v>
                </c:pt>
              </c:strCache>
            </c:strRef>
          </c:cat>
          <c:val>
            <c:numRef>
              <c:f>Blad1!$F$7:$F$30</c:f>
              <c:numCache>
                <c:formatCode>0.00</c:formatCode>
                <c:ptCount val="24"/>
                <c:pt idx="0">
                  <c:v>94.838085481759705</c:v>
                </c:pt>
                <c:pt idx="1">
                  <c:v>99.806239522782946</c:v>
                </c:pt>
                <c:pt idx="2">
                  <c:v>96.176821983273598</c:v>
                </c:pt>
                <c:pt idx="3">
                  <c:v>96.165936841640345</c:v>
                </c:pt>
                <c:pt idx="4">
                  <c:v>96.175665101720639</c:v>
                </c:pt>
                <c:pt idx="5">
                  <c:v>98.672384922939301</c:v>
                </c:pt>
                <c:pt idx="6">
                  <c:v>99.093764157929087</c:v>
                </c:pt>
                <c:pt idx="7">
                  <c:v>97.194510558565867</c:v>
                </c:pt>
                <c:pt idx="8">
                  <c:v>99.482961222091646</c:v>
                </c:pt>
                <c:pt idx="9">
                  <c:v>97.957244655581945</c:v>
                </c:pt>
                <c:pt idx="10">
                  <c:v>95.911004209260398</c:v>
                </c:pt>
                <c:pt idx="11">
                  <c:v>97.965644603388625</c:v>
                </c:pt>
                <c:pt idx="12">
                  <c:v>99.49534773694937</c:v>
                </c:pt>
                <c:pt idx="13">
                  <c:v>99.586007037879597</c:v>
                </c:pt>
                <c:pt idx="14">
                  <c:v>96.502453426052597</c:v>
                </c:pt>
                <c:pt idx="15">
                  <c:v>97.988454672611908</c:v>
                </c:pt>
                <c:pt idx="16">
                  <c:v>88.288530122329021</c:v>
                </c:pt>
                <c:pt idx="17">
                  <c:v>98.201846751984448</c:v>
                </c:pt>
                <c:pt idx="18">
                  <c:v>99.471228805135155</c:v>
                </c:pt>
                <c:pt idx="19">
                  <c:v>97.857919839344007</c:v>
                </c:pt>
                <c:pt idx="20">
                  <c:v>97.553037608485312</c:v>
                </c:pt>
                <c:pt idx="21">
                  <c:v>98.148241671296063</c:v>
                </c:pt>
                <c:pt idx="22">
                  <c:v>96.127719259646327</c:v>
                </c:pt>
                <c:pt idx="23">
                  <c:v>98.183715944443406</c:v>
                </c:pt>
              </c:numCache>
            </c:numRef>
          </c:val>
          <c:extLst>
            <c:ext xmlns:c16="http://schemas.microsoft.com/office/drawing/2014/chart" uri="{C3380CC4-5D6E-409C-BE32-E72D297353CC}">
              <c16:uniqueId val="{00000004-D970-4B47-A304-D1D1802B0562}"/>
            </c:ext>
          </c:extLst>
        </c:ser>
        <c:dLbls>
          <c:showLegendKey val="0"/>
          <c:showVal val="0"/>
          <c:showCatName val="0"/>
          <c:showSerName val="0"/>
          <c:showPercent val="0"/>
          <c:showBubbleSize val="0"/>
        </c:dLbls>
        <c:gapWidth val="150"/>
        <c:axId val="-2099613536"/>
        <c:axId val="-2099611488"/>
      </c:barChart>
      <c:catAx>
        <c:axId val="-2099613536"/>
        <c:scaling>
          <c:orientation val="minMax"/>
        </c:scaling>
        <c:delete val="0"/>
        <c:axPos val="b"/>
        <c:numFmt formatCode="General" sourceLinked="0"/>
        <c:majorTickMark val="none"/>
        <c:minorTickMark val="none"/>
        <c:tickLblPos val="nextTo"/>
        <c:txPr>
          <a:bodyPr/>
          <a:lstStyle/>
          <a:p>
            <a:pPr>
              <a:defRPr sz="1200"/>
            </a:pPr>
            <a:endParaRPr lang="da-DK"/>
          </a:p>
        </c:txPr>
        <c:crossAx val="-2099611488"/>
        <c:crosses val="autoZero"/>
        <c:auto val="1"/>
        <c:lblAlgn val="ctr"/>
        <c:lblOffset val="100"/>
        <c:noMultiLvlLbl val="0"/>
      </c:catAx>
      <c:valAx>
        <c:axId val="-2099611488"/>
        <c:scaling>
          <c:orientation val="minMax"/>
          <c:max val="100"/>
          <c:min val="0"/>
        </c:scaling>
        <c:delete val="0"/>
        <c:axPos val="l"/>
        <c:majorGridlines/>
        <c:numFmt formatCode="0.00" sourceLinked="1"/>
        <c:majorTickMark val="none"/>
        <c:minorTickMark val="none"/>
        <c:tickLblPos val="nextTo"/>
        <c:txPr>
          <a:bodyPr/>
          <a:lstStyle/>
          <a:p>
            <a:pPr>
              <a:defRPr sz="1200"/>
            </a:pPr>
            <a:endParaRPr lang="da-DK"/>
          </a:p>
        </c:txPr>
        <c:crossAx val="-209961353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21"/>
            <c:invertIfNegative val="0"/>
            <c:bubble3D val="0"/>
            <c:spPr>
              <a:solidFill>
                <a:srgbClr val="F6BC1C"/>
              </a:solidFill>
            </c:spPr>
            <c:extLst>
              <c:ext xmlns:c16="http://schemas.microsoft.com/office/drawing/2014/chart" uri="{C3380CC4-5D6E-409C-BE32-E72D297353CC}">
                <c16:uniqueId val="{00000001-0AAB-4B20-B511-64CFE08E793A}"/>
              </c:ext>
            </c:extLst>
          </c:dPt>
          <c:cat>
            <c:strRef>
              <c:f>Blad1!$D$7:$D$28</c:f>
              <c:strCache>
                <c:ptCount val="22"/>
                <c:pt idx="0">
                  <c:v>Belgium (Fl)</c:v>
                </c:pt>
                <c:pt idx="1">
                  <c:v>Belgium (Fr)</c:v>
                </c:pt>
                <c:pt idx="2">
                  <c:v>Croatia</c:v>
                </c:pt>
                <c:pt idx="3">
                  <c:v>Cyprus</c:v>
                </c:pt>
                <c:pt idx="4">
                  <c:v>Czech Rep.</c:v>
                </c:pt>
                <c:pt idx="5">
                  <c:v>Estonia</c:v>
                </c:pt>
                <c:pt idx="6">
                  <c:v>Finland</c:v>
                </c:pt>
                <c:pt idx="7">
                  <c:v>France</c:v>
                </c:pt>
                <c:pt idx="8">
                  <c:v>Iceland</c:v>
                </c:pt>
                <c:pt idx="9">
                  <c:v>Ireland</c:v>
                </c:pt>
                <c:pt idx="10">
                  <c:v>Lithuania</c:v>
                </c:pt>
                <c:pt idx="11">
                  <c:v>Luxembourg</c:v>
                </c:pt>
                <c:pt idx="12">
                  <c:v>Malta</c:v>
                </c:pt>
                <c:pt idx="13">
                  <c:v>Netherlands</c:v>
                </c:pt>
                <c:pt idx="14">
                  <c:v>Portugal</c:v>
                </c:pt>
                <c:pt idx="15">
                  <c:v>Slovakia</c:v>
                </c:pt>
                <c:pt idx="16">
                  <c:v>Slovenia</c:v>
                </c:pt>
                <c:pt idx="17">
                  <c:v>Spain</c:v>
                </c:pt>
                <c:pt idx="18">
                  <c:v>Switzerland</c:v>
                </c:pt>
                <c:pt idx="19">
                  <c:v>UK (N. Ireland)</c:v>
                </c:pt>
                <c:pt idx="20">
                  <c:v>UK (Scotland)</c:v>
                </c:pt>
                <c:pt idx="21">
                  <c:v>Total average</c:v>
                </c:pt>
              </c:strCache>
            </c:strRef>
          </c:cat>
          <c:val>
            <c:numRef>
              <c:f>Blad1!$E$7:$E$28</c:f>
              <c:numCache>
                <c:formatCode>0.00</c:formatCode>
                <c:ptCount val="22"/>
                <c:pt idx="0">
                  <c:v>93.274770235104185</c:v>
                </c:pt>
                <c:pt idx="1">
                  <c:v>94.888110941338013</c:v>
                </c:pt>
                <c:pt idx="2">
                  <c:v>99.618566531790407</c:v>
                </c:pt>
                <c:pt idx="3">
                  <c:v>98.833852903820969</c:v>
                </c:pt>
                <c:pt idx="4">
                  <c:v>97.198906371344378</c:v>
                </c:pt>
                <c:pt idx="5">
                  <c:v>96.823338735817885</c:v>
                </c:pt>
                <c:pt idx="6">
                  <c:v>96</c:v>
                </c:pt>
                <c:pt idx="7">
                  <c:v>98.293763549231301</c:v>
                </c:pt>
                <c:pt idx="8">
                  <c:v>99.012048192770138</c:v>
                </c:pt>
                <c:pt idx="9">
                  <c:v>98.697354627859653</c:v>
                </c:pt>
                <c:pt idx="10">
                  <c:v>98.657890866303745</c:v>
                </c:pt>
                <c:pt idx="11">
                  <c:v>99.236122899338</c:v>
                </c:pt>
                <c:pt idx="12">
                  <c:v>100</c:v>
                </c:pt>
                <c:pt idx="13">
                  <c:v>97.707455618947193</c:v>
                </c:pt>
                <c:pt idx="14">
                  <c:v>99.721883431274705</c:v>
                </c:pt>
                <c:pt idx="15">
                  <c:v>94.871330556727898</c:v>
                </c:pt>
                <c:pt idx="16">
                  <c:v>98.361970217640305</c:v>
                </c:pt>
                <c:pt idx="17">
                  <c:v>99.651971152178135</c:v>
                </c:pt>
                <c:pt idx="18">
                  <c:v>97.036323896752705</c:v>
                </c:pt>
                <c:pt idx="19">
                  <c:v>97.902225465158693</c:v>
                </c:pt>
                <c:pt idx="20">
                  <c:v>98.672525181061445</c:v>
                </c:pt>
                <c:pt idx="21">
                  <c:v>98.182013108274006</c:v>
                </c:pt>
              </c:numCache>
            </c:numRef>
          </c:val>
          <c:extLst>
            <c:ext xmlns:c16="http://schemas.microsoft.com/office/drawing/2014/chart" uri="{C3380CC4-5D6E-409C-BE32-E72D297353CC}">
              <c16:uniqueId val="{00000002-0AAB-4B20-B511-64CFE08E793A}"/>
            </c:ext>
          </c:extLst>
        </c:ser>
        <c:dLbls>
          <c:showLegendKey val="0"/>
          <c:showVal val="0"/>
          <c:showCatName val="0"/>
          <c:showSerName val="0"/>
          <c:showPercent val="0"/>
          <c:showBubbleSize val="0"/>
        </c:dLbls>
        <c:gapWidth val="75"/>
        <c:overlap val="-25"/>
        <c:axId val="-2135068512"/>
        <c:axId val="-2134996784"/>
      </c:barChart>
      <c:catAx>
        <c:axId val="-2135068512"/>
        <c:scaling>
          <c:orientation val="minMax"/>
        </c:scaling>
        <c:delete val="0"/>
        <c:axPos val="b"/>
        <c:numFmt formatCode="General" sourceLinked="0"/>
        <c:majorTickMark val="none"/>
        <c:minorTickMark val="none"/>
        <c:tickLblPos val="nextTo"/>
        <c:txPr>
          <a:bodyPr/>
          <a:lstStyle/>
          <a:p>
            <a:pPr>
              <a:defRPr sz="1200"/>
            </a:pPr>
            <a:endParaRPr lang="da-DK"/>
          </a:p>
        </c:txPr>
        <c:crossAx val="-2134996784"/>
        <c:crosses val="autoZero"/>
        <c:auto val="1"/>
        <c:lblAlgn val="ctr"/>
        <c:lblOffset val="100"/>
        <c:noMultiLvlLbl val="0"/>
      </c:catAx>
      <c:valAx>
        <c:axId val="-2134996784"/>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5068512"/>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20"/>
            <c:invertIfNegative val="0"/>
            <c:bubble3D val="0"/>
            <c:spPr>
              <a:solidFill>
                <a:srgbClr val="F6BC1C"/>
              </a:solidFill>
            </c:spPr>
            <c:extLst>
              <c:ext xmlns:c16="http://schemas.microsoft.com/office/drawing/2014/chart" uri="{C3380CC4-5D6E-409C-BE32-E72D297353CC}">
                <c16:uniqueId val="{00000001-8181-427B-9577-7FC8D90C0750}"/>
              </c:ext>
            </c:extLst>
          </c:dPt>
          <c:cat>
            <c:strRef>
              <c:f>Blad1!$B$7:$B$27</c:f>
              <c:strCache>
                <c:ptCount val="21"/>
                <c:pt idx="0">
                  <c:v>Belgium (Fl)</c:v>
                </c:pt>
                <c:pt idx="1">
                  <c:v>Croatia</c:v>
                </c:pt>
                <c:pt idx="2">
                  <c:v>Cyprus</c:v>
                </c:pt>
                <c:pt idx="3">
                  <c:v>Czech Rep.</c:v>
                </c:pt>
                <c:pt idx="4">
                  <c:v>Estonia</c:v>
                </c:pt>
                <c:pt idx="5">
                  <c:v>Finland</c:v>
                </c:pt>
                <c:pt idx="6">
                  <c:v>France</c:v>
                </c:pt>
                <c:pt idx="7">
                  <c:v>Iceland</c:v>
                </c:pt>
                <c:pt idx="8">
                  <c:v>Ireland</c:v>
                </c:pt>
                <c:pt idx="9">
                  <c:v>Lithuania</c:v>
                </c:pt>
                <c:pt idx="10">
                  <c:v>Luxembourg</c:v>
                </c:pt>
                <c:pt idx="11">
                  <c:v>Malta</c:v>
                </c:pt>
                <c:pt idx="12">
                  <c:v>Netherlands</c:v>
                </c:pt>
                <c:pt idx="13">
                  <c:v>Portugal</c:v>
                </c:pt>
                <c:pt idx="14">
                  <c:v>Slovakia</c:v>
                </c:pt>
                <c:pt idx="15">
                  <c:v>Slovenia</c:v>
                </c:pt>
                <c:pt idx="16">
                  <c:v>Spain</c:v>
                </c:pt>
                <c:pt idx="17">
                  <c:v>Switzerland</c:v>
                </c:pt>
                <c:pt idx="18">
                  <c:v>UK (N. Ireland)</c:v>
                </c:pt>
                <c:pt idx="19">
                  <c:v>UK (Scotland)</c:v>
                </c:pt>
                <c:pt idx="20">
                  <c:v>Total average</c:v>
                </c:pt>
              </c:strCache>
            </c:strRef>
          </c:cat>
          <c:val>
            <c:numRef>
              <c:f>Blad1!$C$7:$C$27</c:f>
              <c:numCache>
                <c:formatCode>0.00</c:formatCode>
                <c:ptCount val="21"/>
                <c:pt idx="0">
                  <c:v>94.838085481759705</c:v>
                </c:pt>
                <c:pt idx="1">
                  <c:v>99.714801994208955</c:v>
                </c:pt>
                <c:pt idx="2">
                  <c:v>91.995221027479076</c:v>
                </c:pt>
                <c:pt idx="3">
                  <c:v>94.9504196953486</c:v>
                </c:pt>
                <c:pt idx="4">
                  <c:v>94.248826291079794</c:v>
                </c:pt>
                <c:pt idx="5">
                  <c:v>94.176946997915451</c:v>
                </c:pt>
                <c:pt idx="6">
                  <c:v>98.546891063033499</c:v>
                </c:pt>
                <c:pt idx="7">
                  <c:v>97.344300822560868</c:v>
                </c:pt>
                <c:pt idx="8">
                  <c:v>95.481657429400897</c:v>
                </c:pt>
                <c:pt idx="9">
                  <c:v>97.725274081022434</c:v>
                </c:pt>
                <c:pt idx="10">
                  <c:v>98.817221258476565</c:v>
                </c:pt>
                <c:pt idx="11">
                  <c:v>99.586007037879597</c:v>
                </c:pt>
                <c:pt idx="12">
                  <c:v>96.502453426052597</c:v>
                </c:pt>
                <c:pt idx="13">
                  <c:v>99.793161859760176</c:v>
                </c:pt>
                <c:pt idx="14">
                  <c:v>92.449284810369306</c:v>
                </c:pt>
                <c:pt idx="15">
                  <c:v>98.201846751984448</c:v>
                </c:pt>
                <c:pt idx="16">
                  <c:v>99.348303176335449</c:v>
                </c:pt>
                <c:pt idx="17">
                  <c:v>95.941762195632165</c:v>
                </c:pt>
                <c:pt idx="18">
                  <c:v>96.873995499839282</c:v>
                </c:pt>
                <c:pt idx="19">
                  <c:v>97.648266922546</c:v>
                </c:pt>
                <c:pt idx="20">
                  <c:v>97.883117076585165</c:v>
                </c:pt>
              </c:numCache>
            </c:numRef>
          </c:val>
          <c:extLst>
            <c:ext xmlns:c16="http://schemas.microsoft.com/office/drawing/2014/chart" uri="{C3380CC4-5D6E-409C-BE32-E72D297353CC}">
              <c16:uniqueId val="{00000002-8181-427B-9577-7FC8D90C0750}"/>
            </c:ext>
          </c:extLst>
        </c:ser>
        <c:dLbls>
          <c:showLegendKey val="0"/>
          <c:showVal val="0"/>
          <c:showCatName val="0"/>
          <c:showSerName val="0"/>
          <c:showPercent val="0"/>
          <c:showBubbleSize val="0"/>
        </c:dLbls>
        <c:gapWidth val="75"/>
        <c:overlap val="-25"/>
        <c:axId val="-2135253376"/>
        <c:axId val="-2135251056"/>
      </c:barChart>
      <c:catAx>
        <c:axId val="-2135253376"/>
        <c:scaling>
          <c:orientation val="minMax"/>
        </c:scaling>
        <c:delete val="0"/>
        <c:axPos val="b"/>
        <c:numFmt formatCode="General" sourceLinked="0"/>
        <c:majorTickMark val="none"/>
        <c:minorTickMark val="none"/>
        <c:tickLblPos val="nextTo"/>
        <c:txPr>
          <a:bodyPr/>
          <a:lstStyle/>
          <a:p>
            <a:pPr>
              <a:defRPr sz="1200"/>
            </a:pPr>
            <a:endParaRPr lang="da-DK"/>
          </a:p>
        </c:txPr>
        <c:crossAx val="-2135251056"/>
        <c:crosses val="autoZero"/>
        <c:auto val="1"/>
        <c:lblAlgn val="ctr"/>
        <c:lblOffset val="100"/>
        <c:noMultiLvlLbl val="0"/>
      </c:catAx>
      <c:valAx>
        <c:axId val="-2135251056"/>
        <c:scaling>
          <c:orientation val="minMax"/>
          <c:max val="100"/>
          <c:min val="80"/>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5253376"/>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1948"/>
            </a:solidFill>
          </c:spPr>
          <c:invertIfNegative val="0"/>
          <c:dPt>
            <c:idx val="30"/>
            <c:invertIfNegative val="0"/>
            <c:bubble3D val="0"/>
            <c:spPr>
              <a:solidFill>
                <a:srgbClr val="F6BC1C"/>
              </a:solidFill>
            </c:spPr>
            <c:extLst>
              <c:ext xmlns:c16="http://schemas.microsoft.com/office/drawing/2014/chart" uri="{C3380CC4-5D6E-409C-BE32-E72D297353CC}">
                <c16:uniqueId val="{00000001-6DF8-4AA3-8C34-DB64589902A1}"/>
              </c:ext>
            </c:extLst>
          </c:dPt>
          <c:cat>
            <c:strRef>
              <c:f>Blad1!$B$6:$B$36</c:f>
              <c:strCache>
                <c:ptCount val="31"/>
                <c:pt idx="0">
                  <c:v>Belgium (Fl)</c:v>
                </c:pt>
                <c:pt idx="1">
                  <c:v>Belgium (Fr)</c:v>
                </c:pt>
                <c:pt idx="2">
                  <c:v>Croatia</c:v>
                </c:pt>
                <c:pt idx="3">
                  <c:v>Cyprus</c:v>
                </c:pt>
                <c:pt idx="4">
                  <c:v>Czech Rep.</c:v>
                </c:pt>
                <c:pt idx="5">
                  <c:v>Denmark</c:v>
                </c:pt>
                <c:pt idx="6">
                  <c:v>Estonia</c:v>
                </c:pt>
                <c:pt idx="7">
                  <c:v>Finland</c:v>
                </c:pt>
                <c:pt idx="8">
                  <c:v>France</c:v>
                </c:pt>
                <c:pt idx="9">
                  <c:v>Germany</c:v>
                </c:pt>
                <c:pt idx="10">
                  <c:v>Hungary</c:v>
                </c:pt>
                <c:pt idx="11">
                  <c:v>Iceland</c:v>
                </c:pt>
                <c:pt idx="12">
                  <c:v>Ireland</c:v>
                </c:pt>
                <c:pt idx="13">
                  <c:v>Latvia</c:v>
                </c:pt>
                <c:pt idx="14">
                  <c:v>Lithuania</c:v>
                </c:pt>
                <c:pt idx="15">
                  <c:v>Luxembourg</c:v>
                </c:pt>
                <c:pt idx="16">
                  <c:v>Malta</c:v>
                </c:pt>
                <c:pt idx="17">
                  <c:v>Netherlands</c:v>
                </c:pt>
                <c:pt idx="18">
                  <c:v>Norway</c:v>
                </c:pt>
                <c:pt idx="19">
                  <c:v>Poland</c:v>
                </c:pt>
                <c:pt idx="20">
                  <c:v>Portugal</c:v>
                </c:pt>
                <c:pt idx="21">
                  <c:v>Slovakia</c:v>
                </c:pt>
                <c:pt idx="22">
                  <c:v>Slovenia</c:v>
                </c:pt>
                <c:pt idx="23">
                  <c:v>Spain</c:v>
                </c:pt>
                <c:pt idx="24">
                  <c:v>Sweden</c:v>
                </c:pt>
                <c:pt idx="25">
                  <c:v>Switzerland</c:v>
                </c:pt>
                <c:pt idx="26">
                  <c:v>UK (England)</c:v>
                </c:pt>
                <c:pt idx="27">
                  <c:v>UK (N. Ireland)</c:v>
                </c:pt>
                <c:pt idx="28">
                  <c:v>UK (Scotland)</c:v>
                </c:pt>
                <c:pt idx="29">
                  <c:v>UK (Wales)</c:v>
                </c:pt>
                <c:pt idx="30">
                  <c:v>Total average</c:v>
                </c:pt>
              </c:strCache>
            </c:strRef>
          </c:cat>
          <c:val>
            <c:numRef>
              <c:f>Blad1!$C$6:$C$36</c:f>
              <c:numCache>
                <c:formatCode>0.00</c:formatCode>
                <c:ptCount val="31"/>
                <c:pt idx="0">
                  <c:v>8.550321028941168</c:v>
                </c:pt>
                <c:pt idx="1">
                  <c:v>6.7221407847862302</c:v>
                </c:pt>
                <c:pt idx="2">
                  <c:v>5.0060856061923298</c:v>
                </c:pt>
                <c:pt idx="3">
                  <c:v>5.5538702357694936</c:v>
                </c:pt>
                <c:pt idx="4">
                  <c:v>9.2348478925732191</c:v>
                </c:pt>
                <c:pt idx="5">
                  <c:v>5.5088994951496497</c:v>
                </c:pt>
                <c:pt idx="6">
                  <c:v>8.4304127183724784</c:v>
                </c:pt>
                <c:pt idx="7">
                  <c:v>7.301555413624035</c:v>
                </c:pt>
                <c:pt idx="8">
                  <c:v>2.9437339124839119</c:v>
                </c:pt>
                <c:pt idx="9">
                  <c:v>5.440077101578356</c:v>
                </c:pt>
                <c:pt idx="10">
                  <c:v>7.0750089908699163</c:v>
                </c:pt>
                <c:pt idx="11">
                  <c:v>16.434310018903592</c:v>
                </c:pt>
                <c:pt idx="12">
                  <c:v>5.2615425822796098</c:v>
                </c:pt>
                <c:pt idx="13">
                  <c:v>5.9379758939427916</c:v>
                </c:pt>
                <c:pt idx="14">
                  <c:v>12.511896941244331</c:v>
                </c:pt>
                <c:pt idx="15">
                  <c:v>2.412854600648997</c:v>
                </c:pt>
                <c:pt idx="16">
                  <c:v>6.0144412231278377</c:v>
                </c:pt>
                <c:pt idx="17">
                  <c:v>4.9136575145424484</c:v>
                </c:pt>
                <c:pt idx="18">
                  <c:v>8.5743233793141478</c:v>
                </c:pt>
                <c:pt idx="19">
                  <c:v>3.456665686559202</c:v>
                </c:pt>
                <c:pt idx="20">
                  <c:v>5.2239089720553684</c:v>
                </c:pt>
                <c:pt idx="21">
                  <c:v>10.94568695526536</c:v>
                </c:pt>
                <c:pt idx="22">
                  <c:v>8.3892861031466595</c:v>
                </c:pt>
                <c:pt idx="23">
                  <c:v>2.8403987541000428</c:v>
                </c:pt>
                <c:pt idx="24">
                  <c:v>1.11076285213107</c:v>
                </c:pt>
                <c:pt idx="25">
                  <c:v>4.2807231595674251</c:v>
                </c:pt>
                <c:pt idx="26">
                  <c:v>2.8313172537288338</c:v>
                </c:pt>
                <c:pt idx="27">
                  <c:v>4.7567672191317314</c:v>
                </c:pt>
                <c:pt idx="28">
                  <c:v>17.473557372662519</c:v>
                </c:pt>
                <c:pt idx="29">
                  <c:v>2.9921315313167218</c:v>
                </c:pt>
                <c:pt idx="30">
                  <c:v>4.5344235166027476</c:v>
                </c:pt>
              </c:numCache>
            </c:numRef>
          </c:val>
          <c:extLst>
            <c:ext xmlns:c16="http://schemas.microsoft.com/office/drawing/2014/chart" uri="{C3380CC4-5D6E-409C-BE32-E72D297353CC}">
              <c16:uniqueId val="{00000002-6DF8-4AA3-8C34-DB64589902A1}"/>
            </c:ext>
          </c:extLst>
        </c:ser>
        <c:dLbls>
          <c:showLegendKey val="0"/>
          <c:showVal val="0"/>
          <c:showCatName val="0"/>
          <c:showSerName val="0"/>
          <c:showPercent val="0"/>
          <c:showBubbleSize val="0"/>
        </c:dLbls>
        <c:gapWidth val="75"/>
        <c:overlap val="-25"/>
        <c:axId val="-2099570208"/>
        <c:axId val="-2099273840"/>
      </c:barChart>
      <c:catAx>
        <c:axId val="-2099570208"/>
        <c:scaling>
          <c:orientation val="minMax"/>
        </c:scaling>
        <c:delete val="0"/>
        <c:axPos val="b"/>
        <c:numFmt formatCode="General" sourceLinked="0"/>
        <c:majorTickMark val="none"/>
        <c:minorTickMark val="none"/>
        <c:tickLblPos val="nextTo"/>
        <c:txPr>
          <a:bodyPr/>
          <a:lstStyle/>
          <a:p>
            <a:pPr>
              <a:defRPr sz="1200"/>
            </a:pPr>
            <a:endParaRPr lang="da-DK"/>
          </a:p>
        </c:txPr>
        <c:crossAx val="-2099273840"/>
        <c:crosses val="autoZero"/>
        <c:auto val="1"/>
        <c:lblAlgn val="ctr"/>
        <c:lblOffset val="100"/>
        <c:noMultiLvlLbl val="0"/>
      </c:catAx>
      <c:valAx>
        <c:axId val="-2099273840"/>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099570208"/>
        <c:crosses val="autoZero"/>
        <c:crossBetween val="between"/>
      </c:valAx>
    </c:plotArea>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Blad1!$D$8</c:f>
              <c:strCache>
                <c:ptCount val="1"/>
                <c:pt idx="0">
                  <c:v>Male</c:v>
                </c:pt>
              </c:strCache>
            </c:strRef>
          </c:tx>
          <c:spPr>
            <a:solidFill>
              <a:srgbClr val="121948"/>
            </a:solidFill>
          </c:spPr>
          <c:invertIfNegative val="0"/>
          <c:cat>
            <c:strRef>
              <c:f>Blad1!$C$9:$C$32</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Malta</c:v>
                </c:pt>
                <c:pt idx="13">
                  <c:v>Netherlands</c:v>
                </c:pt>
                <c:pt idx="14">
                  <c:v>Norway</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Blad1!$D$9:$D$32</c:f>
              <c:numCache>
                <c:formatCode>0.00</c:formatCode>
                <c:ptCount val="24"/>
                <c:pt idx="0">
                  <c:v>5.5946763068571546</c:v>
                </c:pt>
                <c:pt idx="1">
                  <c:v>4.3086686646628696</c:v>
                </c:pt>
                <c:pt idx="2">
                  <c:v>3.2085834027831899</c:v>
                </c:pt>
                <c:pt idx="3">
                  <c:v>3.1913215468808769</c:v>
                </c:pt>
                <c:pt idx="4">
                  <c:v>6.1345891973446678</c:v>
                </c:pt>
                <c:pt idx="5">
                  <c:v>3.971776625256302</c:v>
                </c:pt>
                <c:pt idx="6">
                  <c:v>5.6397359320968237</c:v>
                </c:pt>
                <c:pt idx="7">
                  <c:v>5.1112404077772577</c:v>
                </c:pt>
                <c:pt idx="8">
                  <c:v>2.013178356928357</c:v>
                </c:pt>
                <c:pt idx="9">
                  <c:v>4.6140242102535369</c:v>
                </c:pt>
                <c:pt idx="10">
                  <c:v>10.98534971644612</c:v>
                </c:pt>
                <c:pt idx="11">
                  <c:v>3.835251051862103</c:v>
                </c:pt>
                <c:pt idx="12">
                  <c:v>4.37886330069471</c:v>
                </c:pt>
                <c:pt idx="13">
                  <c:v>3.582272136304363</c:v>
                </c:pt>
                <c:pt idx="14">
                  <c:v>5.8089687002963108</c:v>
                </c:pt>
                <c:pt idx="15">
                  <c:v>2.210948150315041</c:v>
                </c:pt>
                <c:pt idx="16">
                  <c:v>6.7339931412836096</c:v>
                </c:pt>
                <c:pt idx="17">
                  <c:v>1.8623472800417209</c:v>
                </c:pt>
                <c:pt idx="18">
                  <c:v>0.67932496412015997</c:v>
                </c:pt>
                <c:pt idx="19">
                  <c:v>2.7220380387366951</c:v>
                </c:pt>
                <c:pt idx="20">
                  <c:v>2.0786458669492531</c:v>
                </c:pt>
                <c:pt idx="21">
                  <c:v>3.4646154728450989</c:v>
                </c:pt>
                <c:pt idx="22">
                  <c:v>10.98893702525983</c:v>
                </c:pt>
                <c:pt idx="23">
                  <c:v>2.8593935606696999</c:v>
                </c:pt>
              </c:numCache>
            </c:numRef>
          </c:val>
          <c:extLst>
            <c:ext xmlns:c16="http://schemas.microsoft.com/office/drawing/2014/chart" uri="{C3380CC4-5D6E-409C-BE32-E72D297353CC}">
              <c16:uniqueId val="{00000000-3695-4422-B8BB-921C07B13C9E}"/>
            </c:ext>
          </c:extLst>
        </c:ser>
        <c:ser>
          <c:idx val="1"/>
          <c:order val="1"/>
          <c:tx>
            <c:strRef>
              <c:f>Blad1!$E$8</c:f>
              <c:strCache>
                <c:ptCount val="1"/>
                <c:pt idx="0">
                  <c:v>Female</c:v>
                </c:pt>
              </c:strCache>
            </c:strRef>
          </c:tx>
          <c:spPr>
            <a:solidFill>
              <a:srgbClr val="F6BC1C"/>
            </a:solidFill>
          </c:spPr>
          <c:invertIfNegative val="0"/>
          <c:cat>
            <c:strRef>
              <c:f>Blad1!$C$9:$C$32</c:f>
              <c:strCache>
                <c:ptCount val="24"/>
                <c:pt idx="0">
                  <c:v>Belgium (Fl)</c:v>
                </c:pt>
                <c:pt idx="1">
                  <c:v>Belgium (Fr)</c:v>
                </c:pt>
                <c:pt idx="2">
                  <c:v>Croatia</c:v>
                </c:pt>
                <c:pt idx="3">
                  <c:v>Cyprus</c:v>
                </c:pt>
                <c:pt idx="4">
                  <c:v>Czech Rep.</c:v>
                </c:pt>
                <c:pt idx="5">
                  <c:v>Denmark</c:v>
                </c:pt>
                <c:pt idx="6">
                  <c:v>Estonia</c:v>
                </c:pt>
                <c:pt idx="7">
                  <c:v>Finland</c:v>
                </c:pt>
                <c:pt idx="8">
                  <c:v>France</c:v>
                </c:pt>
                <c:pt idx="9">
                  <c:v>Hungary</c:v>
                </c:pt>
                <c:pt idx="10">
                  <c:v>Iceland</c:v>
                </c:pt>
                <c:pt idx="11">
                  <c:v>Ireland</c:v>
                </c:pt>
                <c:pt idx="12">
                  <c:v>Malta</c:v>
                </c:pt>
                <c:pt idx="13">
                  <c:v>Netherlands</c:v>
                </c:pt>
                <c:pt idx="14">
                  <c:v>Norway</c:v>
                </c:pt>
                <c:pt idx="15">
                  <c:v>Poland</c:v>
                </c:pt>
                <c:pt idx="16">
                  <c:v>Slovakia</c:v>
                </c:pt>
                <c:pt idx="17">
                  <c:v>Spain</c:v>
                </c:pt>
                <c:pt idx="18">
                  <c:v>Sweden</c:v>
                </c:pt>
                <c:pt idx="19">
                  <c:v>Switzerland</c:v>
                </c:pt>
                <c:pt idx="20">
                  <c:v>UK (England)</c:v>
                </c:pt>
                <c:pt idx="21">
                  <c:v>UK (N. Ireland)</c:v>
                </c:pt>
                <c:pt idx="22">
                  <c:v>UK (Scotland)</c:v>
                </c:pt>
                <c:pt idx="23">
                  <c:v>Total average</c:v>
                </c:pt>
              </c:strCache>
            </c:strRef>
          </c:cat>
          <c:val>
            <c:numRef>
              <c:f>Blad1!$E$9:$E$32</c:f>
              <c:numCache>
                <c:formatCode>0.00</c:formatCode>
                <c:ptCount val="24"/>
                <c:pt idx="0">
                  <c:v>2.9556447220840241</c:v>
                </c:pt>
                <c:pt idx="1">
                  <c:v>2.413472120123358</c:v>
                </c:pt>
                <c:pt idx="2">
                  <c:v>1.7975022034091379</c:v>
                </c:pt>
                <c:pt idx="3">
                  <c:v>2.362548688888618</c:v>
                </c:pt>
                <c:pt idx="4">
                  <c:v>3.100258695228546</c:v>
                </c:pt>
                <c:pt idx="5">
                  <c:v>1.5371228698933439</c:v>
                </c:pt>
                <c:pt idx="6">
                  <c:v>2.7906767862756552</c:v>
                </c:pt>
                <c:pt idx="7">
                  <c:v>2.1905045286473199</c:v>
                </c:pt>
                <c:pt idx="8">
                  <c:v>0.93055555555555503</c:v>
                </c:pt>
                <c:pt idx="9">
                  <c:v>2.4609847806163279</c:v>
                </c:pt>
                <c:pt idx="10">
                  <c:v>5.4489603024574658</c:v>
                </c:pt>
                <c:pt idx="11">
                  <c:v>1.4262915304175079</c:v>
                </c:pt>
                <c:pt idx="12">
                  <c:v>1.6355779224331271</c:v>
                </c:pt>
                <c:pt idx="13">
                  <c:v>1.3312893567907329</c:v>
                </c:pt>
                <c:pt idx="14">
                  <c:v>2.7653546790178472</c:v>
                </c:pt>
                <c:pt idx="15">
                  <c:v>1.2457175362442019</c:v>
                </c:pt>
                <c:pt idx="16">
                  <c:v>4.1925709987633866</c:v>
                </c:pt>
                <c:pt idx="17">
                  <c:v>0.97805147405832205</c:v>
                </c:pt>
                <c:pt idx="18">
                  <c:v>0.43143788801090999</c:v>
                </c:pt>
                <c:pt idx="19">
                  <c:v>1.55868512083073</c:v>
                </c:pt>
                <c:pt idx="20">
                  <c:v>0.75267138677958101</c:v>
                </c:pt>
                <c:pt idx="21">
                  <c:v>1.2921517462866321</c:v>
                </c:pt>
                <c:pt idx="22">
                  <c:v>6.4846203474026867</c:v>
                </c:pt>
                <c:pt idx="23">
                  <c:v>1.367043489288444</c:v>
                </c:pt>
              </c:numCache>
            </c:numRef>
          </c:val>
          <c:extLst>
            <c:ext xmlns:c16="http://schemas.microsoft.com/office/drawing/2014/chart" uri="{C3380CC4-5D6E-409C-BE32-E72D297353CC}">
              <c16:uniqueId val="{00000001-3695-4422-B8BB-921C07B13C9E}"/>
            </c:ext>
          </c:extLst>
        </c:ser>
        <c:dLbls>
          <c:showLegendKey val="0"/>
          <c:showVal val="0"/>
          <c:showCatName val="0"/>
          <c:showSerName val="0"/>
          <c:showPercent val="0"/>
          <c:showBubbleSize val="0"/>
        </c:dLbls>
        <c:gapWidth val="75"/>
        <c:overlap val="-25"/>
        <c:axId val="-2135238752"/>
        <c:axId val="-2135236704"/>
      </c:barChart>
      <c:catAx>
        <c:axId val="-2135238752"/>
        <c:scaling>
          <c:orientation val="minMax"/>
        </c:scaling>
        <c:delete val="0"/>
        <c:axPos val="b"/>
        <c:numFmt formatCode="General" sourceLinked="0"/>
        <c:majorTickMark val="none"/>
        <c:minorTickMark val="none"/>
        <c:tickLblPos val="nextTo"/>
        <c:txPr>
          <a:bodyPr/>
          <a:lstStyle/>
          <a:p>
            <a:pPr>
              <a:defRPr sz="1200"/>
            </a:pPr>
            <a:endParaRPr lang="da-DK"/>
          </a:p>
        </c:txPr>
        <c:crossAx val="-2135236704"/>
        <c:crosses val="autoZero"/>
        <c:auto val="1"/>
        <c:lblAlgn val="ctr"/>
        <c:lblOffset val="100"/>
        <c:noMultiLvlLbl val="0"/>
      </c:catAx>
      <c:valAx>
        <c:axId val="-2135236704"/>
        <c:scaling>
          <c:orientation val="minMax"/>
        </c:scaling>
        <c:delete val="0"/>
        <c:axPos val="l"/>
        <c:majorGridlines/>
        <c:numFmt formatCode="0.00" sourceLinked="1"/>
        <c:majorTickMark val="none"/>
        <c:minorTickMark val="none"/>
        <c:tickLblPos val="nextTo"/>
        <c:spPr>
          <a:ln w="9525">
            <a:noFill/>
          </a:ln>
        </c:spPr>
        <c:txPr>
          <a:bodyPr/>
          <a:lstStyle/>
          <a:p>
            <a:pPr>
              <a:defRPr sz="1200"/>
            </a:pPr>
            <a:endParaRPr lang="da-DK"/>
          </a:p>
        </c:txPr>
        <c:crossAx val="-2135238752"/>
        <c:crosses val="autoZero"/>
        <c:crossBetween val="between"/>
      </c:valAx>
    </c:plotArea>
    <c:legend>
      <c:legendPos val="b"/>
      <c:overlay val="0"/>
      <c:txPr>
        <a:bodyPr/>
        <a:lstStyle/>
        <a:p>
          <a:pPr>
            <a:defRPr sz="1200"/>
          </a:pPr>
          <a:endParaRPr lang="da-DK"/>
        </a:p>
      </c:txPr>
    </c:legend>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121948"/>
            </a:solidFill>
          </c:spPr>
          <c:dPt>
            <c:idx val="0"/>
            <c:bubble3D val="0"/>
            <c:spPr>
              <a:solidFill>
                <a:srgbClr val="F6BC1C"/>
              </a:solidFill>
            </c:spPr>
            <c:extLst>
              <c:ext xmlns:c16="http://schemas.microsoft.com/office/drawing/2014/chart" uri="{C3380CC4-5D6E-409C-BE32-E72D297353CC}">
                <c16:uniqueId val="{00000001-7AA9-4884-8D56-68ABD30FC4E8}"/>
              </c:ext>
            </c:extLst>
          </c:dPt>
          <c:dLbls>
            <c:dLbl>
              <c:idx val="0"/>
              <c:layout>
                <c:manualLayout>
                  <c:x val="-0.141798728979522"/>
                  <c:y val="0.144890619931171"/>
                </c:manualLayout>
              </c:layout>
              <c:tx>
                <c:rich>
                  <a:bodyPr/>
                  <a:lstStyle/>
                  <a:p>
                    <a:r>
                      <a:rPr lang="en-US">
                        <a:solidFill>
                          <a:srgbClr val="121948"/>
                        </a:solidFill>
                      </a:rPr>
                      <a:t>Female pupils
32%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A9-4884-8D56-68ABD30FC4E8}"/>
                </c:ext>
              </c:extLst>
            </c:dLbl>
            <c:dLbl>
              <c:idx val="1"/>
              <c:layout>
                <c:manualLayout>
                  <c:x val="0.155628729573976"/>
                  <c:y val="-0.16969123977305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F57-46C2-B3B2-C38E0D18B208}"/>
                </c:ext>
              </c:extLst>
            </c:dLbl>
            <c:spPr>
              <a:noFill/>
              <a:ln>
                <a:noFill/>
              </a:ln>
              <a:effectLst/>
            </c:spPr>
            <c:txPr>
              <a:bodyPr/>
              <a:lstStyle/>
              <a:p>
                <a:pPr>
                  <a:defRPr sz="1200">
                    <a:solidFill>
                      <a:schemeClr val="bg1"/>
                    </a:solidFill>
                  </a:defRPr>
                </a:pPr>
                <a:endParaRPr lang="da-DK"/>
              </a:p>
            </c:txPr>
            <c:showLegendKey val="0"/>
            <c:showVal val="0"/>
            <c:showCatName val="1"/>
            <c:showSerName val="0"/>
            <c:showPercent val="1"/>
            <c:showBubbleSize val="0"/>
            <c:showLeaderLines val="1"/>
            <c:extLst>
              <c:ext xmlns:c15="http://schemas.microsoft.com/office/drawing/2012/chart" uri="{CE6537A1-D6FC-4f65-9D91-7224C49458BB}"/>
            </c:extLst>
          </c:dLbls>
          <c:cat>
            <c:strRef>
              <c:f>Blad1!$F$39:$F$40</c:f>
              <c:strCache>
                <c:ptCount val="2"/>
                <c:pt idx="0">
                  <c:v>Female pupils</c:v>
                </c:pt>
                <c:pt idx="1">
                  <c:v>Male pupils</c:v>
                </c:pt>
              </c:strCache>
            </c:strRef>
          </c:cat>
          <c:val>
            <c:numRef>
              <c:f>Blad1!$G$39:$G$40</c:f>
              <c:numCache>
                <c:formatCode>0.00</c:formatCode>
                <c:ptCount val="2"/>
                <c:pt idx="0">
                  <c:v>32.345057388278917</c:v>
                </c:pt>
                <c:pt idx="1">
                  <c:v>67.654942611720045</c:v>
                </c:pt>
              </c:numCache>
            </c:numRef>
          </c:val>
          <c:extLst>
            <c:ext xmlns:c16="http://schemas.microsoft.com/office/drawing/2014/chart" uri="{C3380CC4-5D6E-409C-BE32-E72D297353CC}">
              <c16:uniqueId val="{00000000-19F8-4204-8ED3-44C7394800C4}"/>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Calibri" charset="0"/>
          <a:ea typeface="Calibri" charset="0"/>
          <a:cs typeface="Calibri" charset="0"/>
        </a:defRPr>
      </a:pPr>
      <a:endParaRPr lang="da-DK"/>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2F96D0-FD76-480D-9DFE-6E88C3A9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F4DF0BA1</Template>
  <TotalTime>33</TotalTime>
  <Pages>124</Pages>
  <Words>14380</Words>
  <Characters>87719</Characters>
  <Application>Microsoft Office Word</Application>
  <DocSecurity>8</DocSecurity>
  <Lines>730</Lines>
  <Paragraphs>203</Paragraphs>
  <ScaleCrop>false</ScaleCrop>
  <HeadingPairs>
    <vt:vector size="2" baseType="variant">
      <vt:variant>
        <vt:lpstr>Title</vt:lpstr>
      </vt:variant>
      <vt:variant>
        <vt:i4>1</vt:i4>
      </vt:variant>
    </vt:vector>
  </HeadingPairs>
  <TitlesOfParts>
    <vt:vector size="1" baseType="lpstr">
      <vt:lpstr>EASIE: 2014 Dataset Cross-Country Report</vt:lpstr>
    </vt:vector>
  </TitlesOfParts>
  <Manager/>
  <Company>European Agency for Special Needs and Inclusive Education</Company>
  <LinksUpToDate>false</LinksUpToDate>
  <CharactersWithSpaces>101896</CharactersWithSpaces>
  <SharedDoc>false</SharedDoc>
  <HyperlinkBase/>
  <HLinks>
    <vt:vector size="18" baseType="variant">
      <vt:variant>
        <vt:i4>8192093</vt:i4>
      </vt:variant>
      <vt:variant>
        <vt:i4>21</vt:i4>
      </vt:variant>
      <vt:variant>
        <vt:i4>0</vt:i4>
      </vt:variant>
      <vt:variant>
        <vt:i4>5</vt:i4>
      </vt:variant>
      <vt:variant>
        <vt:lpwstr>mailto:brussels.office@european-agency.org</vt:lpwstr>
      </vt:variant>
      <vt:variant>
        <vt:lpwstr/>
      </vt:variant>
      <vt:variant>
        <vt:i4>3670096</vt:i4>
      </vt:variant>
      <vt:variant>
        <vt:i4>18</vt:i4>
      </vt:variant>
      <vt:variant>
        <vt:i4>0</vt:i4>
      </vt:variant>
      <vt:variant>
        <vt:i4>5</vt:i4>
      </vt:variant>
      <vt:variant>
        <vt:lpwstr>mailto:secretariat@european-agency.org</vt:lpwstr>
      </vt:variant>
      <vt:variant>
        <vt:lpwstr/>
      </vt:variant>
      <vt:variant>
        <vt:i4>7864442</vt:i4>
      </vt:variant>
      <vt:variant>
        <vt:i4>15</vt:i4>
      </vt:variant>
      <vt:variant>
        <vt:i4>0</vt:i4>
      </vt:variant>
      <vt:variant>
        <vt:i4>5</vt:i4>
      </vt:variant>
      <vt:variant>
        <vt:lpwstr>http://www.european-agency.org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EASIE: 2014 Dataset Cross-Country Report</dc:title>
  <dc:subject>European Agency Statistics on Inclusive Education (EASIE)</dc:subject>
  <dc:creator>European Agency for Special Needs and Inclusive Education</dc:creator>
  <cp:keywords/>
  <dc:description/>
  <cp:revision>13</cp:revision>
  <cp:lastPrinted>2009-05-04T15:34:00Z</cp:lastPrinted>
  <dcterms:created xsi:type="dcterms:W3CDTF">2017-09-29T12:17:00Z</dcterms:created>
  <dcterms:modified xsi:type="dcterms:W3CDTF">2018-01-11T13:24:00Z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