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501364" w:rsidRDefault="00522916" w:rsidP="00AD270C">
      <w:pPr>
        <w:spacing w:before="3000" w:after="840"/>
        <w:jc w:val="center"/>
        <w:rPr>
          <w:rFonts w:ascii="Calibri" w:eastAsia="Calibri" w:hAnsi="Calibri" w:cs="Calibri"/>
          <w:b/>
          <w:sz w:val="68"/>
          <w:szCs w:val="68"/>
          <w:lang w:bidi="et-EE"/>
        </w:rPr>
      </w:pPr>
      <w:r w:rsidRPr="00501364">
        <w:rPr>
          <w:rFonts w:ascii="Calibri" w:eastAsia="Calibri" w:hAnsi="Calibri" w:cs="Calibri"/>
          <w:b/>
          <w:sz w:val="68"/>
          <w:szCs w:val="68"/>
          <w:lang w:bidi="et-EE"/>
        </w:rPr>
        <w:t>KAASAVA ALUSHARIDUSKESKKONNA REFLEKSIOONIVAHEND</w:t>
      </w:r>
    </w:p>
    <w:p w14:paraId="4D873266" w14:textId="56A55DFA" w:rsidR="00936A6E" w:rsidRPr="00501364" w:rsidRDefault="00936A6E" w:rsidP="00AD270C">
      <w:pPr>
        <w:spacing w:before="480" w:after="480"/>
        <w:jc w:val="center"/>
        <w:rPr>
          <w:rFonts w:ascii="Calibri" w:hAnsi="Calibri"/>
          <w:b/>
          <w:sz w:val="68"/>
          <w:szCs w:val="68"/>
        </w:rPr>
      </w:pPr>
      <w:r w:rsidRPr="00501364">
        <w:rPr>
          <w:rFonts w:ascii="Calibri" w:hAnsi="Calibri"/>
          <w:b/>
          <w:noProof/>
          <w:sz w:val="44"/>
          <w:szCs w:val="44"/>
          <w:lang w:val="da-DK" w:eastAsia="da-DK"/>
        </w:rPr>
        <w:drawing>
          <wp:inline distT="0" distB="0" distL="0" distR="0" wp14:anchorId="21132161" wp14:editId="3831124E">
            <wp:extent cx="3704400" cy="2440800"/>
            <wp:effectExtent l="0" t="0" r="4445" b="0"/>
            <wp:docPr id="2" name="Picture 2" descr="Kaasav alusharid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501364" w:rsidRDefault="00BF13BA" w:rsidP="00AD270C">
      <w:pPr>
        <w:pStyle w:val="Agency-caption"/>
        <w:spacing w:before="3600" w:after="0"/>
        <w:jc w:val="center"/>
        <w:rPr>
          <w:sz w:val="28"/>
          <w:szCs w:val="28"/>
          <w:u w:val="single"/>
        </w:rPr>
      </w:pPr>
      <w:r w:rsidRPr="00501364">
        <w:rPr>
          <w:sz w:val="28"/>
          <w:szCs w:val="28"/>
          <w:lang w:bidi="et-EE"/>
        </w:rPr>
        <w:t>Euroopa Eriõppe ja Kaasava Hariduse Agentuur</w:t>
      </w:r>
    </w:p>
    <w:p w14:paraId="74CA6CF3" w14:textId="77777777" w:rsidR="00A4520C" w:rsidRPr="00501364" w:rsidRDefault="009E6E4D">
      <w:pPr>
        <w:rPr>
          <w:rFonts w:ascii="Calibri" w:hAnsi="Calibri"/>
        </w:rPr>
      </w:pPr>
      <w:r w:rsidRPr="00501364">
        <w:rPr>
          <w:rFonts w:ascii="Calibri" w:eastAsia="Calibri" w:hAnsi="Calibri" w:cs="Calibri"/>
          <w:lang w:bidi="et-EE"/>
        </w:rPr>
        <w:br w:type="page"/>
      </w:r>
    </w:p>
    <w:p w14:paraId="229429BA" w14:textId="3ADB8CCC" w:rsidR="006518DB" w:rsidRPr="00501364" w:rsidRDefault="007D2811" w:rsidP="00474740">
      <w:pPr>
        <w:spacing w:before="480" w:after="240"/>
        <w:rPr>
          <w:rFonts w:asciiTheme="majorHAnsi" w:hAnsiTheme="majorHAnsi"/>
        </w:rPr>
      </w:pPr>
      <w:r w:rsidRPr="00501364">
        <w:rPr>
          <w:rFonts w:asciiTheme="majorHAnsi" w:hAnsiTheme="majorHAnsi"/>
          <w:lang w:bidi="et-EE"/>
        </w:rPr>
        <w:lastRenderedPageBreak/>
        <w:t>Euroopa Eriõppe ja Kaasava Hariduse Agentuur (edaspidi agentuur) on sõltumatu isemajandav organisatsioon. Agentuuri tegevust kaasrahastavad liikmesriikide haridusministeeriumid ja Euroopa Komisjon ning toetab Euroopa Parlament.</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501364" w14:paraId="3FF0418E" w14:textId="77777777" w:rsidTr="00F243E9">
        <w:trPr>
          <w:trHeight w:val="1214"/>
          <w:tblHeader/>
        </w:trPr>
        <w:tc>
          <w:tcPr>
            <w:tcW w:w="2748" w:type="dxa"/>
            <w:vAlign w:val="center"/>
          </w:tcPr>
          <w:p w14:paraId="658DC101" w14:textId="77777777" w:rsidR="007D2811" w:rsidRPr="00501364" w:rsidRDefault="007D2811" w:rsidP="0022387E">
            <w:pPr>
              <w:rPr>
                <w:rFonts w:asciiTheme="majorHAnsi" w:hAnsiTheme="majorHAnsi" w:cs="Arial"/>
              </w:rPr>
            </w:pPr>
            <w:r w:rsidRPr="00501364">
              <w:rPr>
                <w:rFonts w:asciiTheme="majorHAnsi" w:hAnsiTheme="majorHAnsi"/>
                <w:noProof/>
                <w:lang w:val="da-DK" w:eastAsia="da-DK"/>
              </w:rPr>
              <w:drawing>
                <wp:inline distT="0" distB="0" distL="0" distR="0" wp14:anchorId="7F0FB14F" wp14:editId="2A02E7A1">
                  <wp:extent cx="1577349" cy="450544"/>
                  <wp:effectExtent l="0" t="0" r="0" b="6985"/>
                  <wp:docPr id="4" name="Picture 4" descr="Kaasrahastas Euroopa Liidu programm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501364" w:rsidRDefault="007D2811" w:rsidP="00B115AF">
            <w:pPr>
              <w:pStyle w:val="Agency-body-text"/>
              <w:rPr>
                <w:rFonts w:asciiTheme="majorHAnsi" w:hAnsiTheme="majorHAnsi" w:cs="Arial"/>
                <w:sz w:val="20"/>
              </w:rPr>
            </w:pPr>
            <w:r w:rsidRPr="00501364">
              <w:rPr>
                <w:rFonts w:asciiTheme="majorHAnsi" w:hAnsiTheme="majorHAnsi"/>
                <w:sz w:val="20"/>
                <w:lang w:bidi="et-EE"/>
              </w:rPr>
              <w:t>Euroopa Komisjoni toetus trükise väljaandmisele ei kujuta endast heakskiitu selle sisule, mis peegeldab vaid trükise autorite vaateid, ja komisjon ei vastuta trükises sisalduva teabe mis tahes kasutamise eest.</w:t>
            </w:r>
          </w:p>
        </w:tc>
      </w:tr>
    </w:tbl>
    <w:p w14:paraId="2366BEBE" w14:textId="77777777" w:rsidR="007D2811" w:rsidRPr="00501364" w:rsidRDefault="007D2811" w:rsidP="008C53FD">
      <w:pPr>
        <w:pStyle w:val="Agency-body-text"/>
        <w:spacing w:before="240" w:after="360"/>
        <w:rPr>
          <w:rFonts w:asciiTheme="majorHAnsi" w:hAnsiTheme="majorHAnsi"/>
        </w:rPr>
      </w:pPr>
      <w:r w:rsidRPr="00501364">
        <w:rPr>
          <w:rFonts w:asciiTheme="majorHAnsi" w:hAnsiTheme="majorHAnsi"/>
          <w:lang w:bidi="et-EE"/>
        </w:rPr>
        <w:t>Selles dokumendis esitatud kelle tahes vaated ei kujuta endast tingimata agentuuri, selle liikmesriikide või Komisjoni ametlikke vaateid.</w:t>
      </w:r>
    </w:p>
    <w:p w14:paraId="77DF5A13" w14:textId="7991D6A5" w:rsidR="001C7854" w:rsidRPr="00501364" w:rsidRDefault="007D2811" w:rsidP="008C53FD">
      <w:pPr>
        <w:spacing w:before="240" w:after="360"/>
        <w:rPr>
          <w:rFonts w:asciiTheme="majorHAnsi" w:hAnsiTheme="majorHAnsi"/>
        </w:rPr>
      </w:pPr>
      <w:r w:rsidRPr="00501364">
        <w:rPr>
          <w:rFonts w:asciiTheme="majorHAnsi" w:hAnsiTheme="majorHAnsi"/>
          <w:lang w:bidi="et-EE"/>
        </w:rPr>
        <w:t>Toimetajad: Eva Björck-Åkesson, Mary Kyriazopoulou, Climent Giné ja Paul Bartolo</w:t>
      </w:r>
    </w:p>
    <w:p w14:paraId="0FDEA501" w14:textId="43E9E8B2" w:rsidR="00D14173" w:rsidRPr="00501364" w:rsidRDefault="0031755A" w:rsidP="008C53FD">
      <w:pPr>
        <w:pStyle w:val="Agency-body-text"/>
        <w:spacing w:before="240" w:after="360"/>
      </w:pPr>
      <w:r w:rsidRPr="00501364">
        <w:rPr>
          <w:lang w:bidi="et-EE"/>
        </w:rPr>
        <w:t xml:space="preserve">Dokumendist väljavõtete tegemine on lubatud, kui neile lisatakse selge allikaviide. Lisateabe saamiseks autoriõiguste küsimuste kohta vaadake allpool viidatud litsentsi </w:t>
      </w:r>
      <w:r w:rsidRPr="00501364">
        <w:rPr>
          <w:i/>
          <w:lang w:bidi="et-EE"/>
        </w:rPr>
        <w:t>Creative Commons</w:t>
      </w:r>
      <w:r w:rsidRPr="00501364">
        <w:rPr>
          <w:lang w:bidi="et-EE"/>
        </w:rPr>
        <w:t xml:space="preserve">. Sellele dokumendile tuleb viidata järgmisel viisil: Euroopa Eriõppe ja Kaasava Hariduse Agentuur, 2017. </w:t>
      </w:r>
      <w:r w:rsidR="00466665" w:rsidRPr="00501364">
        <w:rPr>
          <w:i/>
          <w:color w:val="auto"/>
          <w:lang w:bidi="et-EE"/>
        </w:rPr>
        <w:t>Kaasava alushariduskeskkonna refleksioonivahend</w:t>
      </w:r>
      <w:r w:rsidR="00057187" w:rsidRPr="00501364">
        <w:rPr>
          <w:color w:val="auto"/>
          <w:lang w:bidi="et-EE"/>
        </w:rPr>
        <w:t>. (toimetajad: E. Björck-Åkesson, M. Kyriazopoulou, C. Giné ja P. Bartolo). Odense, Taani</w:t>
      </w:r>
    </w:p>
    <w:p w14:paraId="47C6DD47" w14:textId="77F18567" w:rsidR="00C62A23" w:rsidRPr="00501364" w:rsidRDefault="00C62A23" w:rsidP="008C53FD">
      <w:pPr>
        <w:pStyle w:val="Agency-body-text"/>
        <w:spacing w:before="240" w:after="360"/>
      </w:pPr>
      <w:r w:rsidRPr="00501364">
        <w:rPr>
          <w:lang w:bidi="et-EE"/>
        </w:rPr>
        <w:t xml:space="preserve">See dokument on kättesaadav elektrooniliselt agentuuri veebilehel </w:t>
      </w:r>
      <w:hyperlink r:id="rId10" w:history="1">
        <w:r w:rsidRPr="00501364">
          <w:rPr>
            <w:lang w:bidi="et-EE"/>
          </w:rPr>
          <w:t>www.european-agency.org</w:t>
        </w:r>
      </w:hyperlink>
      <w:r w:rsidRPr="00501364">
        <w:rPr>
          <w:lang w:bidi="et-EE"/>
        </w:rPr>
        <w:t>, et seda dokumenti saaks lugeda rohkem inimesi.</w:t>
      </w:r>
    </w:p>
    <w:p w14:paraId="788D055D" w14:textId="3A004F35" w:rsidR="007415B8" w:rsidRPr="00501364" w:rsidRDefault="007415B8" w:rsidP="008C53FD">
      <w:pPr>
        <w:spacing w:before="240" w:after="360"/>
        <w:rPr>
          <w:rFonts w:asciiTheme="majorHAnsi" w:hAnsiTheme="majorHAnsi"/>
          <w:color w:val="000000"/>
        </w:rPr>
      </w:pPr>
      <w:r w:rsidRPr="00501364">
        <w:rPr>
          <w:rFonts w:asciiTheme="majorHAnsi" w:hAnsiTheme="majorHAnsi"/>
          <w:color w:val="000000"/>
          <w:lang w:bidi="et-EE"/>
        </w:rPr>
        <w:t>See on ingliskeelse originaalteksti tõlge. Kui esineb kahtlus tõlgitud teabe täpsuses, siis vaadake ingliskeelset originaalteksti.</w:t>
      </w:r>
    </w:p>
    <w:p w14:paraId="4271B126" w14:textId="308A911B" w:rsidR="00183911" w:rsidRPr="00501364" w:rsidRDefault="00183911" w:rsidP="008C53FD">
      <w:pPr>
        <w:spacing w:before="480" w:after="360"/>
        <w:jc w:val="center"/>
        <w:rPr>
          <w:rFonts w:asciiTheme="majorHAnsi" w:hAnsiTheme="majorHAnsi" w:cs="Arial"/>
        </w:rPr>
      </w:pPr>
      <w:r w:rsidRPr="00501364">
        <w:rPr>
          <w:rFonts w:asciiTheme="majorHAnsi" w:hAnsiTheme="majorHAnsi" w:cs="Arial"/>
          <w:lang w:bidi="et-EE"/>
        </w:rPr>
        <w:t xml:space="preserve">ISBN: </w:t>
      </w:r>
      <w:r w:rsidR="008A3AE2" w:rsidRPr="00501364">
        <w:rPr>
          <w:rFonts w:asciiTheme="majorHAnsi" w:hAnsiTheme="majorHAnsi" w:cs="Arial"/>
          <w:lang w:bidi="et-EE"/>
        </w:rPr>
        <w:t>978-87-7110-644-2</w:t>
      </w:r>
      <w:r w:rsidRPr="00501364">
        <w:rPr>
          <w:rFonts w:asciiTheme="majorHAnsi" w:hAnsiTheme="majorHAnsi" w:cs="Arial"/>
          <w:lang w:bidi="et-EE"/>
        </w:rPr>
        <w:t xml:space="preserve"> (elektrooniline)</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501364" w14:paraId="41DB60C2" w14:textId="77777777" w:rsidTr="00680606">
        <w:trPr>
          <w:trHeight w:val="1214"/>
          <w:tblHeader/>
        </w:trPr>
        <w:tc>
          <w:tcPr>
            <w:tcW w:w="2748" w:type="dxa"/>
            <w:vAlign w:val="center"/>
          </w:tcPr>
          <w:p w14:paraId="4B3B179F" w14:textId="76BA4CDC" w:rsidR="00721F6B" w:rsidRPr="00501364" w:rsidRDefault="00721F6B" w:rsidP="00680606">
            <w:pPr>
              <w:rPr>
                <w:rFonts w:asciiTheme="majorHAnsi" w:hAnsiTheme="majorHAnsi" w:cs="Arial"/>
              </w:rPr>
            </w:pPr>
            <w:r w:rsidRPr="00501364">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501364" w:rsidRDefault="00A8782E" w:rsidP="00680606">
            <w:pPr>
              <w:pStyle w:val="Agency-body-text"/>
              <w:rPr>
                <w:rFonts w:asciiTheme="majorHAnsi" w:hAnsiTheme="majorHAnsi" w:cs="Arial"/>
                <w:sz w:val="20"/>
              </w:rPr>
            </w:pPr>
            <w:r w:rsidRPr="00501364">
              <w:rPr>
                <w:sz w:val="20"/>
                <w:lang w:bidi="et-EE"/>
              </w:rPr>
              <w:t xml:space="preserve">See materjal on litsentsitud litsentsi </w:t>
            </w:r>
            <w:r w:rsidRPr="00501364">
              <w:rPr>
                <w:i/>
                <w:sz w:val="20"/>
                <w:lang w:bidi="et-EE"/>
              </w:rPr>
              <w:t>Creative Commons Attribution-NonCommercial-ShareAlike 4.0 International</w:t>
            </w:r>
            <w:r w:rsidRPr="00501364">
              <w:rPr>
                <w:sz w:val="20"/>
                <w:lang w:bidi="et-EE"/>
              </w:rPr>
              <w:t xml:space="preserve"> alusel. Selle litsentsi koopiaga saate tutvuda veebilehel http://creativecommons.org/licenses/by-nc-sa/4.0/.</w:t>
            </w:r>
          </w:p>
        </w:tc>
      </w:tr>
    </w:tbl>
    <w:p w14:paraId="63E5ACDD" w14:textId="72C0D7C7" w:rsidR="000D634D" w:rsidRPr="00501364" w:rsidRDefault="007D2811" w:rsidP="008C53FD">
      <w:pPr>
        <w:spacing w:before="480" w:after="120"/>
        <w:jc w:val="center"/>
        <w:rPr>
          <w:rFonts w:asciiTheme="majorHAnsi" w:hAnsiTheme="majorHAnsi" w:cs="Arial"/>
          <w:b/>
        </w:rPr>
      </w:pPr>
      <w:r w:rsidRPr="00501364">
        <w:rPr>
          <w:rFonts w:asciiTheme="majorHAnsi" w:hAnsiTheme="majorHAnsi" w:cs="Arial"/>
          <w:color w:val="000000"/>
          <w:lang w:bidi="et-EE"/>
        </w:rPr>
        <w:t xml:space="preserve">© </w:t>
      </w:r>
      <w:r w:rsidRPr="00501364">
        <w:rPr>
          <w:rFonts w:asciiTheme="majorHAnsi" w:hAnsiTheme="majorHAnsi" w:cs="Arial"/>
          <w:b/>
          <w:lang w:bidi="et-EE"/>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501364" w14:paraId="6635D0D0" w14:textId="77777777" w:rsidTr="00310CDE">
        <w:trPr>
          <w:trHeight w:val="1832"/>
          <w:tblHeader/>
          <w:jc w:val="center"/>
        </w:trPr>
        <w:tc>
          <w:tcPr>
            <w:tcW w:w="4491" w:type="dxa"/>
          </w:tcPr>
          <w:p w14:paraId="24A7653F" w14:textId="77777777" w:rsidR="00906159" w:rsidRPr="00501364" w:rsidRDefault="00906159" w:rsidP="0032202B">
            <w:pPr>
              <w:keepNext/>
              <w:keepLines/>
              <w:tabs>
                <w:tab w:val="center" w:pos="4320"/>
                <w:tab w:val="right" w:pos="8640"/>
              </w:tabs>
              <w:spacing w:before="120" w:after="60"/>
              <w:jc w:val="center"/>
              <w:outlineLvl w:val="3"/>
              <w:rPr>
                <w:rFonts w:asciiTheme="majorHAnsi" w:hAnsiTheme="majorHAnsi" w:cs="Arial"/>
              </w:rPr>
            </w:pPr>
            <w:r w:rsidRPr="00501364">
              <w:rPr>
                <w:rFonts w:asciiTheme="majorHAnsi" w:hAnsiTheme="majorHAnsi" w:cs="Arial"/>
                <w:lang w:bidi="et-EE"/>
              </w:rPr>
              <w:t>Sekretariaat</w:t>
            </w:r>
          </w:p>
          <w:p w14:paraId="44E3F549" w14:textId="77777777" w:rsidR="00906159" w:rsidRPr="00501364" w:rsidRDefault="00906159" w:rsidP="00C8066F">
            <w:pPr>
              <w:jc w:val="center"/>
              <w:rPr>
                <w:rFonts w:asciiTheme="majorHAnsi" w:hAnsiTheme="majorHAnsi" w:cs="Arial"/>
              </w:rPr>
            </w:pPr>
            <w:r w:rsidRPr="00501364">
              <w:rPr>
                <w:rFonts w:asciiTheme="majorHAnsi" w:hAnsiTheme="majorHAnsi" w:cs="Arial"/>
                <w:lang w:bidi="et-EE"/>
              </w:rPr>
              <w:t>Østre Stationsvej 33</w:t>
            </w:r>
          </w:p>
          <w:p w14:paraId="7845C25D" w14:textId="77777777" w:rsidR="00906159" w:rsidRPr="00501364" w:rsidRDefault="00906159" w:rsidP="00C8066F">
            <w:pPr>
              <w:jc w:val="center"/>
              <w:rPr>
                <w:rFonts w:asciiTheme="majorHAnsi" w:hAnsiTheme="majorHAnsi" w:cs="Arial"/>
              </w:rPr>
            </w:pPr>
            <w:r w:rsidRPr="00501364">
              <w:rPr>
                <w:rFonts w:asciiTheme="majorHAnsi" w:hAnsiTheme="majorHAnsi" w:cs="Arial"/>
                <w:lang w:bidi="et-EE"/>
              </w:rPr>
              <w:t>DK-5000 Odense C Denmark</w:t>
            </w:r>
          </w:p>
          <w:p w14:paraId="273E699D" w14:textId="77777777" w:rsidR="00906159" w:rsidRPr="00501364" w:rsidRDefault="00906159" w:rsidP="00C8066F">
            <w:pPr>
              <w:jc w:val="center"/>
              <w:rPr>
                <w:rFonts w:asciiTheme="majorHAnsi" w:hAnsiTheme="majorHAnsi" w:cs="Arial"/>
              </w:rPr>
            </w:pPr>
            <w:r w:rsidRPr="00501364">
              <w:rPr>
                <w:rFonts w:asciiTheme="majorHAnsi" w:hAnsiTheme="majorHAnsi" w:cs="Arial"/>
                <w:lang w:bidi="et-EE"/>
              </w:rPr>
              <w:t>Tel: +45 64 41 00 20</w:t>
            </w:r>
          </w:p>
          <w:p w14:paraId="263FE39C" w14:textId="20668161" w:rsidR="00906159" w:rsidRPr="00501364" w:rsidRDefault="00451D53" w:rsidP="00C8066F">
            <w:pPr>
              <w:tabs>
                <w:tab w:val="center" w:pos="2171"/>
                <w:tab w:val="right" w:pos="4342"/>
              </w:tabs>
              <w:jc w:val="center"/>
              <w:rPr>
                <w:rFonts w:asciiTheme="majorHAnsi" w:hAnsiTheme="majorHAnsi" w:cs="Arial"/>
              </w:rPr>
            </w:pPr>
            <w:hyperlink r:id="rId12" w:history="1">
              <w:r w:rsidR="00906159" w:rsidRPr="00501364">
                <w:rPr>
                  <w:rFonts w:asciiTheme="majorHAnsi" w:hAnsiTheme="majorHAnsi" w:cs="Arial"/>
                  <w:lang w:bidi="et-EE"/>
                </w:rPr>
                <w:t>secretariat@european-agency.org</w:t>
              </w:r>
            </w:hyperlink>
          </w:p>
        </w:tc>
        <w:tc>
          <w:tcPr>
            <w:tcW w:w="4346" w:type="dxa"/>
          </w:tcPr>
          <w:p w14:paraId="047C4382" w14:textId="77777777" w:rsidR="00906159" w:rsidRPr="00501364" w:rsidRDefault="00906159" w:rsidP="0032202B">
            <w:pPr>
              <w:keepNext/>
              <w:keepLines/>
              <w:tabs>
                <w:tab w:val="center" w:pos="4320"/>
                <w:tab w:val="right" w:pos="8640"/>
              </w:tabs>
              <w:spacing w:before="120" w:after="60"/>
              <w:jc w:val="center"/>
              <w:outlineLvl w:val="3"/>
              <w:rPr>
                <w:rFonts w:asciiTheme="majorHAnsi" w:hAnsiTheme="majorHAnsi" w:cs="Arial"/>
              </w:rPr>
            </w:pPr>
            <w:r w:rsidRPr="00501364">
              <w:rPr>
                <w:rFonts w:asciiTheme="majorHAnsi" w:hAnsiTheme="majorHAnsi" w:cs="Arial"/>
                <w:lang w:bidi="et-EE"/>
              </w:rPr>
              <w:t>Brüsseli esindus</w:t>
            </w:r>
          </w:p>
          <w:p w14:paraId="2E36779E" w14:textId="77777777" w:rsidR="00906159" w:rsidRPr="00501364" w:rsidRDefault="00906159" w:rsidP="00C8066F">
            <w:pPr>
              <w:jc w:val="center"/>
              <w:rPr>
                <w:rFonts w:asciiTheme="majorHAnsi" w:hAnsiTheme="majorHAnsi" w:cs="Arial"/>
              </w:rPr>
            </w:pPr>
            <w:r w:rsidRPr="00501364">
              <w:rPr>
                <w:rFonts w:asciiTheme="majorHAnsi" w:hAnsiTheme="majorHAnsi" w:cs="Arial"/>
                <w:lang w:bidi="et-EE"/>
              </w:rPr>
              <w:t>Rue Montoyer, 21</w:t>
            </w:r>
          </w:p>
          <w:p w14:paraId="7A97B45F" w14:textId="77777777" w:rsidR="00906159" w:rsidRPr="00501364" w:rsidRDefault="00906159" w:rsidP="00C8066F">
            <w:pPr>
              <w:jc w:val="center"/>
              <w:rPr>
                <w:rFonts w:asciiTheme="majorHAnsi" w:hAnsiTheme="majorHAnsi" w:cs="Arial"/>
              </w:rPr>
            </w:pPr>
            <w:r w:rsidRPr="00501364">
              <w:rPr>
                <w:rFonts w:asciiTheme="majorHAnsi" w:hAnsiTheme="majorHAnsi" w:cs="Arial"/>
                <w:lang w:bidi="et-EE"/>
              </w:rPr>
              <w:t>BE-1000 Brussels Belgium</w:t>
            </w:r>
          </w:p>
          <w:p w14:paraId="28EFA7C2" w14:textId="77777777" w:rsidR="00906159" w:rsidRPr="00501364" w:rsidRDefault="00906159" w:rsidP="00C8066F">
            <w:pPr>
              <w:jc w:val="center"/>
              <w:rPr>
                <w:rFonts w:asciiTheme="majorHAnsi" w:hAnsiTheme="majorHAnsi" w:cs="Arial"/>
              </w:rPr>
            </w:pPr>
            <w:r w:rsidRPr="00501364">
              <w:rPr>
                <w:rFonts w:asciiTheme="majorHAnsi" w:hAnsiTheme="majorHAnsi" w:cs="Arial"/>
                <w:lang w:bidi="et-EE"/>
              </w:rPr>
              <w:t>Tel: +32 2 213 62 80</w:t>
            </w:r>
          </w:p>
          <w:p w14:paraId="7C0BA7EB" w14:textId="0D039213" w:rsidR="00906159" w:rsidRPr="00501364" w:rsidRDefault="00451D53" w:rsidP="00C8066F">
            <w:pPr>
              <w:jc w:val="center"/>
              <w:rPr>
                <w:rFonts w:asciiTheme="majorHAnsi" w:hAnsiTheme="majorHAnsi" w:cs="Arial"/>
              </w:rPr>
            </w:pPr>
            <w:hyperlink r:id="rId13" w:history="1">
              <w:r w:rsidR="00906159" w:rsidRPr="00501364">
                <w:rPr>
                  <w:rFonts w:asciiTheme="majorHAnsi" w:hAnsiTheme="majorHAnsi" w:cs="Arial"/>
                  <w:lang w:bidi="et-EE"/>
                </w:rPr>
                <w:t>brussels.office@european-agency.org</w:t>
              </w:r>
            </w:hyperlink>
          </w:p>
        </w:tc>
      </w:tr>
    </w:tbl>
    <w:p w14:paraId="0817BC5E" w14:textId="0B671E99" w:rsidR="00F27E88" w:rsidRPr="00501364" w:rsidRDefault="00F27E88" w:rsidP="00F27E88">
      <w:pPr>
        <w:spacing w:before="360"/>
        <w:jc w:val="center"/>
        <w:rPr>
          <w:rFonts w:asciiTheme="majorHAnsi" w:hAnsiTheme="majorHAnsi" w:cs="Arial"/>
          <w:b/>
        </w:rPr>
      </w:pPr>
      <w:r w:rsidRPr="00501364">
        <w:rPr>
          <w:rFonts w:asciiTheme="majorHAnsi" w:hAnsiTheme="majorHAnsi" w:cs="Arial"/>
          <w:b/>
        </w:rPr>
        <w:t>www.european-agency.org</w:t>
      </w:r>
    </w:p>
    <w:p w14:paraId="1C4B2DEB" w14:textId="11A2201E" w:rsidR="003E4CB4" w:rsidRPr="00501364" w:rsidRDefault="003E4CB4" w:rsidP="00F27E88">
      <w:pPr>
        <w:jc w:val="center"/>
        <w:rPr>
          <w:rFonts w:ascii="Calibri" w:hAnsi="Calibri"/>
          <w:b/>
          <w:caps/>
          <w:color w:val="000000" w:themeColor="text1"/>
          <w:sz w:val="40"/>
          <w:szCs w:val="40"/>
        </w:rPr>
      </w:pPr>
      <w:r w:rsidRPr="00501364">
        <w:rPr>
          <w:b/>
          <w:sz w:val="40"/>
          <w:szCs w:val="40"/>
          <w:lang w:bidi="et-EE"/>
        </w:rPr>
        <w:br w:type="page"/>
      </w:r>
    </w:p>
    <w:p w14:paraId="4AF532F5" w14:textId="6C79EB77" w:rsidR="00DB7AB3" w:rsidRPr="00501364" w:rsidRDefault="00DB7AB3" w:rsidP="00DB7AB3">
      <w:pPr>
        <w:pStyle w:val="Agency-body-text"/>
        <w:pBdr>
          <w:bottom w:val="single" w:sz="4" w:space="1" w:color="auto"/>
        </w:pBdr>
        <w:spacing w:before="400" w:after="400"/>
        <w:rPr>
          <w:b/>
          <w:caps/>
          <w:sz w:val="40"/>
          <w:szCs w:val="40"/>
        </w:rPr>
      </w:pPr>
      <w:r w:rsidRPr="00501364">
        <w:rPr>
          <w:b/>
          <w:sz w:val="40"/>
          <w:szCs w:val="40"/>
          <w:lang w:bidi="et-EE"/>
        </w:rPr>
        <w:lastRenderedPageBreak/>
        <w:t>SISUKORD</w:t>
      </w:r>
    </w:p>
    <w:p w14:paraId="177A5E10" w14:textId="77777777" w:rsidR="00D76FA5"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501364">
        <w:rPr>
          <w:b w:val="0"/>
          <w:i/>
          <w:caps w:val="0"/>
          <w:szCs w:val="20"/>
          <w:lang w:bidi="et-EE"/>
        </w:rPr>
        <w:fldChar w:fldCharType="begin"/>
      </w:r>
      <w:r w:rsidRPr="00501364">
        <w:rPr>
          <w:b w:val="0"/>
          <w:i/>
          <w:caps w:val="0"/>
          <w:szCs w:val="20"/>
          <w:lang w:bidi="et-EE"/>
        </w:rPr>
        <w:instrText xml:space="preserve"> TOC \o "1-3" </w:instrText>
      </w:r>
      <w:r w:rsidRPr="00501364">
        <w:rPr>
          <w:b w:val="0"/>
          <w:i/>
          <w:caps w:val="0"/>
          <w:szCs w:val="20"/>
          <w:lang w:bidi="et-EE"/>
        </w:rPr>
        <w:fldChar w:fldCharType="separate"/>
      </w:r>
      <w:r w:rsidR="00D76FA5">
        <w:rPr>
          <w:noProof/>
          <w:lang w:bidi="et-EE"/>
        </w:rPr>
        <w:t>Sissejuhatus</w:t>
      </w:r>
      <w:r w:rsidR="00D76FA5">
        <w:rPr>
          <w:noProof/>
        </w:rPr>
        <w:tab/>
      </w:r>
      <w:r w:rsidR="00D76FA5">
        <w:rPr>
          <w:noProof/>
        </w:rPr>
        <w:fldChar w:fldCharType="begin"/>
      </w:r>
      <w:r w:rsidR="00D76FA5">
        <w:rPr>
          <w:noProof/>
        </w:rPr>
        <w:instrText xml:space="preserve"> PAGEREF _Toc499896948 \h </w:instrText>
      </w:r>
      <w:r w:rsidR="00D76FA5">
        <w:rPr>
          <w:noProof/>
        </w:rPr>
      </w:r>
      <w:r w:rsidR="00D76FA5">
        <w:rPr>
          <w:noProof/>
        </w:rPr>
        <w:fldChar w:fldCharType="separate"/>
      </w:r>
      <w:r w:rsidR="00D76FA5">
        <w:rPr>
          <w:noProof/>
        </w:rPr>
        <w:t>5</w:t>
      </w:r>
      <w:r w:rsidR="00D76FA5">
        <w:rPr>
          <w:noProof/>
        </w:rPr>
        <w:fldChar w:fldCharType="end"/>
      </w:r>
    </w:p>
    <w:p w14:paraId="4C775BC3" w14:textId="77777777" w:rsidR="00D76FA5" w:rsidRDefault="00D76FA5">
      <w:pPr>
        <w:pStyle w:val="TOC1"/>
        <w:tabs>
          <w:tab w:val="right" w:leader="underscore" w:pos="8827"/>
        </w:tabs>
        <w:rPr>
          <w:rFonts w:asciiTheme="minorHAnsi" w:eastAsiaTheme="minorEastAsia" w:hAnsiTheme="minorHAnsi" w:cstheme="minorBidi"/>
          <w:b w:val="0"/>
          <w:caps w:val="0"/>
          <w:noProof/>
          <w:lang w:val="en-GB" w:eastAsia="en-GB"/>
        </w:rPr>
      </w:pPr>
      <w:r>
        <w:rPr>
          <w:noProof/>
          <w:lang w:bidi="et-EE"/>
        </w:rPr>
        <w:t>Kaasamine, osalemine ja hõivatus</w:t>
      </w:r>
      <w:r>
        <w:rPr>
          <w:noProof/>
        </w:rPr>
        <w:tab/>
      </w:r>
      <w:r>
        <w:rPr>
          <w:noProof/>
        </w:rPr>
        <w:fldChar w:fldCharType="begin"/>
      </w:r>
      <w:r>
        <w:rPr>
          <w:noProof/>
        </w:rPr>
        <w:instrText xml:space="preserve"> PAGEREF _Toc499896949 \h </w:instrText>
      </w:r>
      <w:r>
        <w:rPr>
          <w:noProof/>
        </w:rPr>
      </w:r>
      <w:r>
        <w:rPr>
          <w:noProof/>
        </w:rPr>
        <w:fldChar w:fldCharType="separate"/>
      </w:r>
      <w:r>
        <w:rPr>
          <w:noProof/>
        </w:rPr>
        <w:t>6</w:t>
      </w:r>
      <w:r>
        <w:rPr>
          <w:noProof/>
        </w:rPr>
        <w:fldChar w:fldCharType="end"/>
      </w:r>
    </w:p>
    <w:p w14:paraId="1A081A6A" w14:textId="77777777" w:rsidR="00D76FA5" w:rsidRDefault="00D76FA5">
      <w:pPr>
        <w:pStyle w:val="TOC1"/>
        <w:tabs>
          <w:tab w:val="right" w:leader="underscore" w:pos="8827"/>
        </w:tabs>
        <w:rPr>
          <w:rFonts w:asciiTheme="minorHAnsi" w:eastAsiaTheme="minorEastAsia" w:hAnsiTheme="minorHAnsi" w:cstheme="minorBidi"/>
          <w:b w:val="0"/>
          <w:caps w:val="0"/>
          <w:noProof/>
          <w:lang w:val="en-GB" w:eastAsia="en-GB"/>
        </w:rPr>
      </w:pPr>
      <w:r>
        <w:rPr>
          <w:noProof/>
          <w:lang w:bidi="et-EE"/>
        </w:rPr>
        <w:t>Refleksioonivahendi arendamine</w:t>
      </w:r>
      <w:r>
        <w:rPr>
          <w:noProof/>
        </w:rPr>
        <w:tab/>
      </w:r>
      <w:r>
        <w:rPr>
          <w:noProof/>
        </w:rPr>
        <w:fldChar w:fldCharType="begin"/>
      </w:r>
      <w:r>
        <w:rPr>
          <w:noProof/>
        </w:rPr>
        <w:instrText xml:space="preserve"> PAGEREF _Toc499896950 \h </w:instrText>
      </w:r>
      <w:r>
        <w:rPr>
          <w:noProof/>
        </w:rPr>
      </w:r>
      <w:r>
        <w:rPr>
          <w:noProof/>
        </w:rPr>
        <w:fldChar w:fldCharType="separate"/>
      </w:r>
      <w:r>
        <w:rPr>
          <w:noProof/>
        </w:rPr>
        <w:t>7</w:t>
      </w:r>
      <w:r>
        <w:rPr>
          <w:noProof/>
        </w:rPr>
        <w:fldChar w:fldCharType="end"/>
      </w:r>
    </w:p>
    <w:p w14:paraId="43EA0E6D" w14:textId="77777777" w:rsidR="00D76FA5" w:rsidRDefault="00D76FA5">
      <w:pPr>
        <w:pStyle w:val="TOC1"/>
        <w:tabs>
          <w:tab w:val="right" w:leader="underscore" w:pos="8827"/>
        </w:tabs>
        <w:rPr>
          <w:rFonts w:asciiTheme="minorHAnsi" w:eastAsiaTheme="minorEastAsia" w:hAnsiTheme="minorHAnsi" w:cstheme="minorBidi"/>
          <w:b w:val="0"/>
          <w:caps w:val="0"/>
          <w:noProof/>
          <w:lang w:val="en-GB" w:eastAsia="en-GB"/>
        </w:rPr>
      </w:pPr>
      <w:r>
        <w:rPr>
          <w:noProof/>
          <w:lang w:bidi="et-EE"/>
        </w:rPr>
        <w:t>Kuidas refleksiooniküsimusi kasutada?</w:t>
      </w:r>
      <w:r>
        <w:rPr>
          <w:noProof/>
        </w:rPr>
        <w:tab/>
      </w:r>
      <w:r>
        <w:rPr>
          <w:noProof/>
        </w:rPr>
        <w:fldChar w:fldCharType="begin"/>
      </w:r>
      <w:r>
        <w:rPr>
          <w:noProof/>
        </w:rPr>
        <w:instrText xml:space="preserve"> PAGEREF _Toc499896951 \h </w:instrText>
      </w:r>
      <w:r>
        <w:rPr>
          <w:noProof/>
        </w:rPr>
      </w:r>
      <w:r>
        <w:rPr>
          <w:noProof/>
        </w:rPr>
        <w:fldChar w:fldCharType="separate"/>
      </w:r>
      <w:r>
        <w:rPr>
          <w:noProof/>
        </w:rPr>
        <w:t>9</w:t>
      </w:r>
      <w:r>
        <w:rPr>
          <w:noProof/>
        </w:rPr>
        <w:fldChar w:fldCharType="end"/>
      </w:r>
    </w:p>
    <w:p w14:paraId="0538551A" w14:textId="77777777" w:rsidR="00D76FA5" w:rsidRDefault="00D76FA5">
      <w:pPr>
        <w:pStyle w:val="TOC1"/>
        <w:tabs>
          <w:tab w:val="right" w:leader="underscore" w:pos="8827"/>
        </w:tabs>
        <w:rPr>
          <w:rFonts w:asciiTheme="minorHAnsi" w:eastAsiaTheme="minorEastAsia" w:hAnsiTheme="minorHAnsi" w:cstheme="minorBidi"/>
          <w:b w:val="0"/>
          <w:caps w:val="0"/>
          <w:noProof/>
          <w:lang w:val="en-GB" w:eastAsia="en-GB"/>
        </w:rPr>
      </w:pPr>
      <w:r>
        <w:rPr>
          <w:noProof/>
          <w:lang w:bidi="et-EE"/>
        </w:rPr>
        <w:t>Refleksioon kaasavast alushariduskeskkonnast</w:t>
      </w:r>
      <w:r>
        <w:rPr>
          <w:noProof/>
        </w:rPr>
        <w:tab/>
      </w:r>
      <w:r>
        <w:rPr>
          <w:noProof/>
        </w:rPr>
        <w:fldChar w:fldCharType="begin"/>
      </w:r>
      <w:r>
        <w:rPr>
          <w:noProof/>
        </w:rPr>
        <w:instrText xml:space="preserve"> PAGEREF _Toc499896952 \h </w:instrText>
      </w:r>
      <w:r>
        <w:rPr>
          <w:noProof/>
        </w:rPr>
      </w:r>
      <w:r>
        <w:rPr>
          <w:noProof/>
        </w:rPr>
        <w:fldChar w:fldCharType="separate"/>
      </w:r>
      <w:r>
        <w:rPr>
          <w:noProof/>
        </w:rPr>
        <w:t>10</w:t>
      </w:r>
      <w:r>
        <w:rPr>
          <w:noProof/>
        </w:rPr>
        <w:fldChar w:fldCharType="end"/>
      </w:r>
    </w:p>
    <w:p w14:paraId="5D257054" w14:textId="77777777" w:rsidR="00D76FA5" w:rsidRDefault="00D76FA5">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et-EE"/>
        </w:rPr>
        <w:t>Keskkonna üldine sõbralikkus</w:t>
      </w:r>
      <w:r>
        <w:rPr>
          <w:noProof/>
        </w:rPr>
        <w:tab/>
      </w:r>
      <w:r>
        <w:rPr>
          <w:noProof/>
        </w:rPr>
        <w:fldChar w:fldCharType="begin"/>
      </w:r>
      <w:r>
        <w:rPr>
          <w:noProof/>
        </w:rPr>
        <w:instrText xml:space="preserve"> PAGEREF _Toc499896953 \h </w:instrText>
      </w:r>
      <w:r>
        <w:rPr>
          <w:noProof/>
        </w:rPr>
      </w:r>
      <w:r>
        <w:rPr>
          <w:noProof/>
        </w:rPr>
        <w:fldChar w:fldCharType="separate"/>
      </w:r>
      <w:r>
        <w:rPr>
          <w:noProof/>
        </w:rPr>
        <w:t>11</w:t>
      </w:r>
      <w:r>
        <w:rPr>
          <w:noProof/>
        </w:rPr>
        <w:fldChar w:fldCharType="end"/>
      </w:r>
    </w:p>
    <w:p w14:paraId="005334F7" w14:textId="77777777" w:rsidR="00D76FA5" w:rsidRDefault="00D76FA5">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et-EE"/>
        </w:rPr>
        <w:t>Sotsiaalse keskkonna kaasavus</w:t>
      </w:r>
      <w:r>
        <w:rPr>
          <w:noProof/>
        </w:rPr>
        <w:tab/>
      </w:r>
      <w:r>
        <w:rPr>
          <w:noProof/>
        </w:rPr>
        <w:fldChar w:fldCharType="begin"/>
      </w:r>
      <w:r>
        <w:rPr>
          <w:noProof/>
        </w:rPr>
        <w:instrText xml:space="preserve"> PAGEREF _Toc499896954 \h </w:instrText>
      </w:r>
      <w:r>
        <w:rPr>
          <w:noProof/>
        </w:rPr>
      </w:r>
      <w:r>
        <w:rPr>
          <w:noProof/>
        </w:rPr>
        <w:fldChar w:fldCharType="separate"/>
      </w:r>
      <w:r>
        <w:rPr>
          <w:noProof/>
        </w:rPr>
        <w:t>13</w:t>
      </w:r>
      <w:r>
        <w:rPr>
          <w:noProof/>
        </w:rPr>
        <w:fldChar w:fldCharType="end"/>
      </w:r>
    </w:p>
    <w:p w14:paraId="1323912B" w14:textId="77777777" w:rsidR="00D76FA5" w:rsidRDefault="00D76FA5">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et-EE"/>
        </w:rPr>
        <w:t>Lapsekeskne lähenemine</w:t>
      </w:r>
      <w:r>
        <w:rPr>
          <w:noProof/>
        </w:rPr>
        <w:tab/>
      </w:r>
      <w:r>
        <w:rPr>
          <w:noProof/>
        </w:rPr>
        <w:fldChar w:fldCharType="begin"/>
      </w:r>
      <w:r>
        <w:rPr>
          <w:noProof/>
        </w:rPr>
        <w:instrText xml:space="preserve"> PAGEREF _Toc499896955 \h </w:instrText>
      </w:r>
      <w:r>
        <w:rPr>
          <w:noProof/>
        </w:rPr>
      </w:r>
      <w:r>
        <w:rPr>
          <w:noProof/>
        </w:rPr>
        <w:fldChar w:fldCharType="separate"/>
      </w:r>
      <w:r>
        <w:rPr>
          <w:noProof/>
        </w:rPr>
        <w:t>15</w:t>
      </w:r>
      <w:r>
        <w:rPr>
          <w:noProof/>
        </w:rPr>
        <w:fldChar w:fldCharType="end"/>
      </w:r>
    </w:p>
    <w:p w14:paraId="5684E341" w14:textId="77777777" w:rsidR="00D76FA5" w:rsidRDefault="00D76FA5">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et-EE"/>
        </w:rPr>
        <w:t>Lapse vajadusi arvestav füüsiline keskkond</w:t>
      </w:r>
      <w:r>
        <w:rPr>
          <w:noProof/>
        </w:rPr>
        <w:tab/>
      </w:r>
      <w:r>
        <w:rPr>
          <w:noProof/>
        </w:rPr>
        <w:fldChar w:fldCharType="begin"/>
      </w:r>
      <w:r>
        <w:rPr>
          <w:noProof/>
        </w:rPr>
        <w:instrText xml:space="preserve"> PAGEREF _Toc499896956 \h </w:instrText>
      </w:r>
      <w:r>
        <w:rPr>
          <w:noProof/>
        </w:rPr>
      </w:r>
      <w:r>
        <w:rPr>
          <w:noProof/>
        </w:rPr>
        <w:fldChar w:fldCharType="separate"/>
      </w:r>
      <w:r>
        <w:rPr>
          <w:noProof/>
        </w:rPr>
        <w:t>17</w:t>
      </w:r>
      <w:r>
        <w:rPr>
          <w:noProof/>
        </w:rPr>
        <w:fldChar w:fldCharType="end"/>
      </w:r>
    </w:p>
    <w:p w14:paraId="430F2B82" w14:textId="77777777" w:rsidR="00D76FA5" w:rsidRDefault="00D76FA5">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et-EE"/>
        </w:rPr>
        <w:t>Materjalide kättesaadavus kõikidele lastele</w:t>
      </w:r>
      <w:r>
        <w:rPr>
          <w:noProof/>
        </w:rPr>
        <w:tab/>
      </w:r>
      <w:r>
        <w:rPr>
          <w:noProof/>
        </w:rPr>
        <w:fldChar w:fldCharType="begin"/>
      </w:r>
      <w:r>
        <w:rPr>
          <w:noProof/>
        </w:rPr>
        <w:instrText xml:space="preserve"> PAGEREF _Toc499896957 \h </w:instrText>
      </w:r>
      <w:r>
        <w:rPr>
          <w:noProof/>
        </w:rPr>
      </w:r>
      <w:r>
        <w:rPr>
          <w:noProof/>
        </w:rPr>
        <w:fldChar w:fldCharType="separate"/>
      </w:r>
      <w:r>
        <w:rPr>
          <w:noProof/>
        </w:rPr>
        <w:t>19</w:t>
      </w:r>
      <w:r>
        <w:rPr>
          <w:noProof/>
        </w:rPr>
        <w:fldChar w:fldCharType="end"/>
      </w:r>
    </w:p>
    <w:p w14:paraId="3804DFB0" w14:textId="77777777" w:rsidR="00D76FA5" w:rsidRDefault="00D76FA5">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et-EE"/>
        </w:rPr>
        <w:t>Kõikidele tagatud suhtlemisvõimalused</w:t>
      </w:r>
      <w:r>
        <w:rPr>
          <w:noProof/>
        </w:rPr>
        <w:tab/>
      </w:r>
      <w:r>
        <w:rPr>
          <w:noProof/>
        </w:rPr>
        <w:fldChar w:fldCharType="begin"/>
      </w:r>
      <w:r>
        <w:rPr>
          <w:noProof/>
        </w:rPr>
        <w:instrText xml:space="preserve"> PAGEREF _Toc499896958 \h </w:instrText>
      </w:r>
      <w:r>
        <w:rPr>
          <w:noProof/>
        </w:rPr>
      </w:r>
      <w:r>
        <w:rPr>
          <w:noProof/>
        </w:rPr>
        <w:fldChar w:fldCharType="separate"/>
      </w:r>
      <w:r>
        <w:rPr>
          <w:noProof/>
        </w:rPr>
        <w:t>21</w:t>
      </w:r>
      <w:r>
        <w:rPr>
          <w:noProof/>
        </w:rPr>
        <w:fldChar w:fldCharType="end"/>
      </w:r>
    </w:p>
    <w:p w14:paraId="2E062507" w14:textId="77777777" w:rsidR="00D76FA5" w:rsidRDefault="00D76FA5">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et-EE"/>
        </w:rPr>
        <w:t>Kaasav õpetamise ja õppimise keskkond</w:t>
      </w:r>
      <w:r>
        <w:rPr>
          <w:noProof/>
        </w:rPr>
        <w:tab/>
      </w:r>
      <w:r>
        <w:rPr>
          <w:noProof/>
        </w:rPr>
        <w:fldChar w:fldCharType="begin"/>
      </w:r>
      <w:r>
        <w:rPr>
          <w:noProof/>
        </w:rPr>
        <w:instrText xml:space="preserve"> PAGEREF _Toc499896959 \h </w:instrText>
      </w:r>
      <w:r>
        <w:rPr>
          <w:noProof/>
        </w:rPr>
      </w:r>
      <w:r>
        <w:rPr>
          <w:noProof/>
        </w:rPr>
        <w:fldChar w:fldCharType="separate"/>
      </w:r>
      <w:r>
        <w:rPr>
          <w:noProof/>
        </w:rPr>
        <w:t>23</w:t>
      </w:r>
      <w:r>
        <w:rPr>
          <w:noProof/>
        </w:rPr>
        <w:fldChar w:fldCharType="end"/>
      </w:r>
    </w:p>
    <w:p w14:paraId="3CC738F6" w14:textId="77777777" w:rsidR="00D76FA5" w:rsidRDefault="00D76FA5">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et-EE"/>
        </w:rPr>
        <w:t>Peresõbralik keskkond</w:t>
      </w:r>
      <w:r>
        <w:rPr>
          <w:noProof/>
        </w:rPr>
        <w:tab/>
      </w:r>
      <w:r>
        <w:rPr>
          <w:noProof/>
        </w:rPr>
        <w:fldChar w:fldCharType="begin"/>
      </w:r>
      <w:r>
        <w:rPr>
          <w:noProof/>
        </w:rPr>
        <w:instrText xml:space="preserve"> PAGEREF _Toc499896960 \h </w:instrText>
      </w:r>
      <w:r>
        <w:rPr>
          <w:noProof/>
        </w:rPr>
      </w:r>
      <w:r>
        <w:rPr>
          <w:noProof/>
        </w:rPr>
        <w:fldChar w:fldCharType="separate"/>
      </w:r>
      <w:r>
        <w:rPr>
          <w:noProof/>
        </w:rPr>
        <w:t>25</w:t>
      </w:r>
      <w:r>
        <w:rPr>
          <w:noProof/>
        </w:rPr>
        <w:fldChar w:fldCharType="end"/>
      </w:r>
    </w:p>
    <w:p w14:paraId="41E110C8" w14:textId="77777777" w:rsidR="00D76FA5" w:rsidRDefault="00D76FA5">
      <w:pPr>
        <w:pStyle w:val="TOC1"/>
        <w:tabs>
          <w:tab w:val="right" w:leader="underscore" w:pos="8827"/>
        </w:tabs>
        <w:rPr>
          <w:rFonts w:asciiTheme="minorHAnsi" w:eastAsiaTheme="minorEastAsia" w:hAnsiTheme="minorHAnsi" w:cstheme="minorBidi"/>
          <w:b w:val="0"/>
          <w:caps w:val="0"/>
          <w:noProof/>
          <w:lang w:val="en-GB" w:eastAsia="en-GB"/>
        </w:rPr>
      </w:pPr>
      <w:r>
        <w:rPr>
          <w:noProof/>
          <w:lang w:bidi="et-EE"/>
        </w:rPr>
        <w:t>Bibliograafia</w:t>
      </w:r>
      <w:r>
        <w:rPr>
          <w:noProof/>
        </w:rPr>
        <w:tab/>
      </w:r>
      <w:r>
        <w:rPr>
          <w:noProof/>
        </w:rPr>
        <w:fldChar w:fldCharType="begin"/>
      </w:r>
      <w:r>
        <w:rPr>
          <w:noProof/>
        </w:rPr>
        <w:instrText xml:space="preserve"> PAGEREF _Toc499896961 \h </w:instrText>
      </w:r>
      <w:r>
        <w:rPr>
          <w:noProof/>
        </w:rPr>
      </w:r>
      <w:r>
        <w:rPr>
          <w:noProof/>
        </w:rPr>
        <w:fldChar w:fldCharType="separate"/>
      </w:r>
      <w:r>
        <w:rPr>
          <w:noProof/>
        </w:rPr>
        <w:t>27</w:t>
      </w:r>
      <w:r>
        <w:rPr>
          <w:noProof/>
        </w:rPr>
        <w:fldChar w:fldCharType="end"/>
      </w:r>
    </w:p>
    <w:p w14:paraId="4B0BB81E" w14:textId="3FB0ECB7" w:rsidR="009B3AAD" w:rsidRPr="00501364" w:rsidRDefault="00FD3394" w:rsidP="00095225">
      <w:pPr>
        <w:pStyle w:val="Agency-body-text"/>
        <w:sectPr w:rsidR="009B3AAD" w:rsidRPr="00501364"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501364">
        <w:rPr>
          <w:lang w:bidi="et-EE"/>
        </w:rPr>
        <w:fldChar w:fldCharType="end"/>
      </w:r>
    </w:p>
    <w:p w14:paraId="041DC208" w14:textId="0E576D60" w:rsidR="008B36F5" w:rsidRPr="00501364" w:rsidRDefault="008B36F5" w:rsidP="00095225">
      <w:pPr>
        <w:pStyle w:val="Agency-body-text"/>
      </w:pPr>
      <w:r w:rsidRPr="00501364">
        <w:rPr>
          <w:lang w:bidi="et-EE"/>
        </w:rPr>
        <w:lastRenderedPageBreak/>
        <w:br w:type="page"/>
      </w:r>
    </w:p>
    <w:p w14:paraId="6AF73229" w14:textId="284C3BFE" w:rsidR="0060458D" w:rsidRPr="00501364" w:rsidRDefault="0060458D" w:rsidP="00643B8C">
      <w:pPr>
        <w:pStyle w:val="Agency-heading-1"/>
      </w:pPr>
      <w:bookmarkStart w:id="0" w:name="_Toc499896948"/>
      <w:r w:rsidRPr="00501364">
        <w:rPr>
          <w:lang w:bidi="et-EE"/>
        </w:rPr>
        <w:lastRenderedPageBreak/>
        <w:t>Sissejuhatus</w:t>
      </w:r>
      <w:bookmarkEnd w:id="0"/>
    </w:p>
    <w:p w14:paraId="45AD4125" w14:textId="55EA90D7" w:rsidR="00B70BAD" w:rsidRPr="00501364" w:rsidRDefault="000D3DEA">
      <w:pPr>
        <w:pStyle w:val="Agency-body-text"/>
      </w:pPr>
      <w:r w:rsidRPr="00501364">
        <w:rPr>
          <w:lang w:bidi="et-EE"/>
        </w:rPr>
        <w:t>See refleksioonivahend arendati välja osana kaasava alushariduse (IECE) projektist, mille viis läbi Euroopa Eriõppe ja Kaasava Hariduse Agentuur aastatel 2015 kuni 2017 (</w:t>
      </w:r>
      <w:hyperlink r:id="rId18" w:history="1">
        <w:r w:rsidR="00CA104E" w:rsidRPr="00501364">
          <w:rPr>
            <w:rStyle w:val="Hyperlink"/>
            <w:lang w:bidi="et-EE"/>
          </w:rPr>
          <w:t>www.european-agency.org/agency-projects/inclusive-early-childhood-education</w:t>
        </w:r>
      </w:hyperlink>
      <w:r w:rsidRPr="00501364">
        <w:rPr>
          <w:lang w:bidi="et-EE"/>
        </w:rPr>
        <w:t>). Projekti üldeesmärk oli tuvastada, analüüsida ja sellest tulenevalt edendada kõigile lastele mõeldud kvaliteetse kaasava alushariduse põhiomadusi. Selleks puhuks leiti vajadus vahendi järele, mida saaksid kasutada kõik spetsialistid ja personal, et mõtiskleda oma tingimuste kaasavuse üle, keskendudes sotsiaal-, õppe- ja füüsilisel keskkonnal. Selle vahendi eesmärk on aidata parendada tingimuste kaasavust.</w:t>
      </w:r>
    </w:p>
    <w:p w14:paraId="5E419AB9" w14:textId="77777777" w:rsidR="00B70BAD" w:rsidRPr="00501364" w:rsidRDefault="00B70BAD" w:rsidP="00AD270C">
      <w:pPr>
        <w:pStyle w:val="Agency-body-text"/>
      </w:pPr>
      <w:r w:rsidRPr="00501364">
        <w:rPr>
          <w:lang w:bidi="et-EE"/>
        </w:rPr>
        <w:br w:type="page"/>
      </w:r>
    </w:p>
    <w:p w14:paraId="798F93E9" w14:textId="14BD0ADF" w:rsidR="000D3DEA" w:rsidRPr="00501364" w:rsidRDefault="000D3DEA" w:rsidP="0096631E">
      <w:pPr>
        <w:pStyle w:val="Agency-heading-1"/>
      </w:pPr>
      <w:bookmarkStart w:id="1" w:name="_Toc499896949"/>
      <w:r w:rsidRPr="00501364">
        <w:rPr>
          <w:lang w:bidi="et-EE"/>
        </w:rPr>
        <w:lastRenderedPageBreak/>
        <w:t>Kaasamine, osalemine ja hõivatus</w:t>
      </w:r>
      <w:bookmarkEnd w:id="1"/>
    </w:p>
    <w:p w14:paraId="714C693B" w14:textId="5EC70737" w:rsidR="00A7729F" w:rsidRPr="00501364" w:rsidRDefault="000D3DEA" w:rsidP="0060458D">
      <w:pPr>
        <w:pStyle w:val="Agency-body-text"/>
      </w:pPr>
      <w:r w:rsidRPr="00501364">
        <w:rPr>
          <w:lang w:bidi="et-EE"/>
        </w:rPr>
        <w:t xml:space="preserve">Kõik lapsed, kui nad osalevad alushariduslikes tegevustes, õpivad ja arenevad, kogedes stimuleerivaid ning väljakutseid esitavaid võimalusi sotsiaal-, õppe- ja füüsilises keskkonnas. See refleksioonivahend keskendub kaasava alushariduskeskkonna võimaluste suurendamisele, et kõigi laste </w:t>
      </w:r>
      <w:r w:rsidRPr="00501364">
        <w:rPr>
          <w:b/>
          <w:lang w:bidi="et-EE"/>
        </w:rPr>
        <w:t xml:space="preserve">osalemine </w:t>
      </w:r>
      <w:r w:rsidRPr="00501364">
        <w:rPr>
          <w:lang w:bidi="et-EE"/>
        </w:rPr>
        <w:t xml:space="preserve">oleks tagatud. Siin tähendab </w:t>
      </w:r>
      <w:r w:rsidRPr="00501364">
        <w:rPr>
          <w:i/>
          <w:lang w:bidi="et-EE"/>
        </w:rPr>
        <w:t>osalemine</w:t>
      </w:r>
      <w:r w:rsidRPr="00501364">
        <w:rPr>
          <w:lang w:bidi="et-EE"/>
        </w:rPr>
        <w:t xml:space="preserve"> </w:t>
      </w:r>
      <w:r w:rsidRPr="00501364">
        <w:rPr>
          <w:b/>
          <w:lang w:bidi="et-EE"/>
        </w:rPr>
        <w:t>kohalolekut</w:t>
      </w:r>
      <w:r w:rsidRPr="00501364">
        <w:rPr>
          <w:lang w:bidi="et-EE"/>
        </w:rPr>
        <w:t xml:space="preserve"> ja </w:t>
      </w:r>
      <w:r w:rsidRPr="00501364">
        <w:rPr>
          <w:b/>
          <w:lang w:bidi="et-EE"/>
        </w:rPr>
        <w:t xml:space="preserve">aktiivset </w:t>
      </w:r>
      <w:r w:rsidR="0045145D" w:rsidRPr="00501364">
        <w:rPr>
          <w:b/>
          <w:lang w:bidi="et-EE"/>
        </w:rPr>
        <w:t>hõivatust</w:t>
      </w:r>
      <w:r w:rsidR="0045145D" w:rsidRPr="00501364">
        <w:rPr>
          <w:lang w:bidi="et-EE"/>
        </w:rPr>
        <w:t xml:space="preserve"> </w:t>
      </w:r>
      <w:r w:rsidRPr="00501364">
        <w:rPr>
          <w:lang w:bidi="et-EE"/>
        </w:rPr>
        <w:t>tegevustesse ja suhtlus</w:t>
      </w:r>
      <w:r w:rsidR="0045145D" w:rsidRPr="00501364">
        <w:rPr>
          <w:lang w:bidi="et-EE"/>
        </w:rPr>
        <w:t>e</w:t>
      </w:r>
      <w:r w:rsidRPr="00501364">
        <w:rPr>
          <w:lang w:bidi="et-EE"/>
        </w:rPr>
        <w:t>s.</w:t>
      </w:r>
    </w:p>
    <w:p w14:paraId="69080826" w14:textId="48A5CADA" w:rsidR="00B27501" w:rsidRPr="00501364" w:rsidRDefault="00B712B1" w:rsidP="0060458D">
      <w:pPr>
        <w:pStyle w:val="Agency-body-text"/>
      </w:pPr>
      <w:r w:rsidRPr="00501364">
        <w:rPr>
          <w:i/>
          <w:lang w:bidi="et-EE"/>
        </w:rPr>
        <w:t>Hõivatus</w:t>
      </w:r>
      <w:r w:rsidRPr="00501364">
        <w:rPr>
          <w:lang w:bidi="et-EE"/>
        </w:rPr>
        <w:t xml:space="preserve"> tähendab aktiivset osalemist keskkonna</w:t>
      </w:r>
      <w:r w:rsidR="005D73A1" w:rsidRPr="00501364">
        <w:rPr>
          <w:rStyle w:val="FootnoteReference"/>
          <w:lang w:bidi="et-EE"/>
        </w:rPr>
        <w:footnoteReference w:id="1"/>
      </w:r>
      <w:r w:rsidRPr="00501364">
        <w:rPr>
          <w:lang w:bidi="et-EE"/>
        </w:rPr>
        <w:t xml:space="preserve"> igapäevategevustes ja see on kaasavuse põhieeldus. See on tihedalt seotud õppimisega ja lapse ning sotsiaalse ja füüsilise keskkonna vahelise suhtlusega. Hõivatuse näited on järgmised.</w:t>
      </w:r>
    </w:p>
    <w:p w14:paraId="13439E5E" w14:textId="03E53004" w:rsidR="00B27501" w:rsidRPr="00501364" w:rsidRDefault="000D3DEA" w:rsidP="00C622D3">
      <w:pPr>
        <w:pStyle w:val="Agency-body-text"/>
        <w:numPr>
          <w:ilvl w:val="0"/>
          <w:numId w:val="52"/>
        </w:numPr>
      </w:pPr>
      <w:r w:rsidRPr="00501364">
        <w:rPr>
          <w:lang w:bidi="et-EE"/>
        </w:rPr>
        <w:t>Lapsed mängivad koos nii, et neil on ühine eesmärk ja igaüks panustab mängu.</w:t>
      </w:r>
    </w:p>
    <w:p w14:paraId="3D5A9E39" w14:textId="029B48E6" w:rsidR="00DB5477" w:rsidRPr="00501364" w:rsidRDefault="000D3DEA" w:rsidP="00C622D3">
      <w:pPr>
        <w:pStyle w:val="Agency-body-text"/>
        <w:numPr>
          <w:ilvl w:val="0"/>
          <w:numId w:val="52"/>
        </w:numPr>
      </w:pPr>
      <w:r w:rsidRPr="00501364">
        <w:rPr>
          <w:lang w:bidi="et-EE"/>
        </w:rPr>
        <w:t>Eakaaslaste grupp keskendub aktiivselt laulmisele koos õpetajaga.</w:t>
      </w:r>
    </w:p>
    <w:p w14:paraId="3E1DC6EB" w14:textId="7D474FD3" w:rsidR="00DB5477" w:rsidRPr="00501364" w:rsidRDefault="000D3DEA" w:rsidP="00C622D3">
      <w:pPr>
        <w:pStyle w:val="Agency-body-text"/>
        <w:numPr>
          <w:ilvl w:val="0"/>
          <w:numId w:val="52"/>
        </w:numPr>
      </w:pPr>
      <w:r w:rsidRPr="00501364">
        <w:rPr>
          <w:lang w:bidi="et-EE"/>
        </w:rPr>
        <w:t>Laps vaatab pildiraamatut süüvinult.</w:t>
      </w:r>
    </w:p>
    <w:p w14:paraId="197CE255" w14:textId="0C6958D8" w:rsidR="00DB5477" w:rsidRPr="00501364" w:rsidRDefault="000D3DEA" w:rsidP="00C622D3">
      <w:pPr>
        <w:pStyle w:val="Agency-body-text"/>
        <w:numPr>
          <w:ilvl w:val="0"/>
          <w:numId w:val="52"/>
        </w:numPr>
      </w:pPr>
      <w:r w:rsidRPr="00501364">
        <w:rPr>
          <w:lang w:bidi="et-EE"/>
        </w:rPr>
        <w:t>Lapsed on mängust haaratud.</w:t>
      </w:r>
    </w:p>
    <w:p w14:paraId="37C9359D" w14:textId="668277D1" w:rsidR="000D3DEA" w:rsidRPr="00501364" w:rsidRDefault="000D3DEA" w:rsidP="0060458D">
      <w:pPr>
        <w:pStyle w:val="Agency-body-text"/>
      </w:pPr>
      <w:r w:rsidRPr="00501364">
        <w:rPr>
          <w:lang w:bidi="et-EE"/>
        </w:rPr>
        <w:t>Näide keskkonnaomadustest, mis soodustavad hõivatust, on sellise ruumi tagamine, mis on vaba suhtlemist takistavatest füüsilistest barjääridest, st mööbel ja vahendid sobivad kõikidele lastele. Need tegurid kehtivad kõikide laste puhul.</w:t>
      </w:r>
    </w:p>
    <w:p w14:paraId="63964100" w14:textId="417B99D5" w:rsidR="00A7729F" w:rsidRPr="00501364" w:rsidRDefault="000D3DEA" w:rsidP="0060458D">
      <w:pPr>
        <w:pStyle w:val="Agency-body-text"/>
      </w:pPr>
      <w:r w:rsidRPr="00501364">
        <w:rPr>
          <w:lang w:bidi="et-EE"/>
        </w:rPr>
        <w:t>Kaasava alushariduskeskkonna omadus on see, et kasutusele on võetud universaalsed meetmed, et tagada sisseehitatud tugi iga kord, kui seda on vaja. See võimaldab kõikidel lastel aktiivselt osaleda keskkonna tavapärastes tegevustes koos oma eakaaslastega.</w:t>
      </w:r>
    </w:p>
    <w:p w14:paraId="7711F01C" w14:textId="16C29CFD" w:rsidR="00A7729F" w:rsidRPr="00501364" w:rsidRDefault="006B3092">
      <w:pPr>
        <w:pStyle w:val="Agency-body-text"/>
      </w:pPr>
      <w:r w:rsidRPr="00501364">
        <w:rPr>
          <w:lang w:bidi="et-EE"/>
        </w:rPr>
        <w:t xml:space="preserve">Selle refleksioonivahendi eesmärk on parendada keskkonna kaasavust. See tugineb ökosüsteemi vaatenurgale, mille korral lapse kogemusi vaadeldakse proksimaalprotsesside funktsioonina keskkonnas. Selle vaatenurga kohaselt mõjutavad spetsialistid ja personal oluliselt lapse hõivatust, õppimist ja arengut. Samal ajal on keskkonnas olevad eakaaslased, lapsevanemad ja perekond last ümbritseva ökosüsteemi osad. Nemad, nagu ka füüsiline keskkond, mõjutavad iga lapse hõivatust, arengut ja </w:t>
      </w:r>
      <w:r w:rsidRPr="00501364">
        <w:t>õppimist.</w:t>
      </w:r>
    </w:p>
    <w:p w14:paraId="55396A60" w14:textId="77777777" w:rsidR="00B70BAD" w:rsidRPr="00501364" w:rsidRDefault="00B70BAD">
      <w:pPr>
        <w:pStyle w:val="Agency-body-text"/>
      </w:pPr>
      <w:r w:rsidRPr="00501364">
        <w:br w:type="page"/>
      </w:r>
    </w:p>
    <w:p w14:paraId="4531DAE8" w14:textId="15D987BF" w:rsidR="00A7729F" w:rsidRPr="00501364" w:rsidRDefault="000D3DEA" w:rsidP="0096631E">
      <w:pPr>
        <w:pStyle w:val="Agency-heading-1"/>
      </w:pPr>
      <w:bookmarkStart w:id="2" w:name="_Toc499896950"/>
      <w:r w:rsidRPr="00501364">
        <w:rPr>
          <w:lang w:bidi="et-EE"/>
        </w:rPr>
        <w:lastRenderedPageBreak/>
        <w:t>Refleksioonivahendi arendamine</w:t>
      </w:r>
      <w:bookmarkEnd w:id="2"/>
    </w:p>
    <w:p w14:paraId="2D59AA1A" w14:textId="36000618" w:rsidR="000D3DEA" w:rsidRPr="00501364" w:rsidRDefault="000D3DEA" w:rsidP="0060458D">
      <w:pPr>
        <w:pStyle w:val="Agency-body-text"/>
      </w:pPr>
      <w:r w:rsidRPr="00501364">
        <w:rPr>
          <w:lang w:bidi="et-EE"/>
        </w:rPr>
        <w:t>Refleksioonivahend keskendub proksimaalprotsessidele, mida laps keskkonnas kogeb. See pöörab erilist tähelepanu keskkonnateguritele, mis mõjutavad iga lapse osalemist. Refleksioonivahend koosneb kaheksast küsimuste kogumist, mis käsitlevad järgmisi kaasamise aspekte.</w:t>
      </w:r>
    </w:p>
    <w:p w14:paraId="63DF6EED" w14:textId="77777777" w:rsidR="000D3DEA" w:rsidRPr="00501364" w:rsidRDefault="000D3DEA" w:rsidP="00C622D3">
      <w:pPr>
        <w:pStyle w:val="Agency-body-text"/>
        <w:numPr>
          <w:ilvl w:val="0"/>
          <w:numId w:val="53"/>
        </w:numPr>
      </w:pPr>
      <w:r w:rsidRPr="00501364">
        <w:rPr>
          <w:lang w:bidi="et-EE"/>
        </w:rPr>
        <w:t>Keskkonna üldine sõbralikkus</w:t>
      </w:r>
    </w:p>
    <w:p w14:paraId="0DAF5EE1" w14:textId="77777777" w:rsidR="000D3DEA" w:rsidRPr="00501364" w:rsidRDefault="000D3DEA" w:rsidP="00C622D3">
      <w:pPr>
        <w:pStyle w:val="Agency-body-text"/>
        <w:numPr>
          <w:ilvl w:val="0"/>
          <w:numId w:val="53"/>
        </w:numPr>
      </w:pPr>
      <w:r w:rsidRPr="00501364">
        <w:rPr>
          <w:lang w:bidi="et-EE"/>
        </w:rPr>
        <w:t>Sotsiaalse keskkonna kaasavus</w:t>
      </w:r>
    </w:p>
    <w:p w14:paraId="1BD79CFB" w14:textId="30087AD3" w:rsidR="000D3DEA" w:rsidRPr="00501364" w:rsidRDefault="000D3DEA" w:rsidP="00C622D3">
      <w:pPr>
        <w:pStyle w:val="Agency-body-text"/>
        <w:numPr>
          <w:ilvl w:val="0"/>
          <w:numId w:val="53"/>
        </w:numPr>
      </w:pPr>
      <w:r w:rsidRPr="00501364">
        <w:rPr>
          <w:lang w:bidi="et-EE"/>
        </w:rPr>
        <w:t>Lapsekeskne lähenemine</w:t>
      </w:r>
    </w:p>
    <w:p w14:paraId="39AE0859" w14:textId="77777777" w:rsidR="000D3DEA" w:rsidRPr="00501364" w:rsidRDefault="000D3DEA" w:rsidP="00C622D3">
      <w:pPr>
        <w:pStyle w:val="Agency-body-text"/>
        <w:numPr>
          <w:ilvl w:val="0"/>
          <w:numId w:val="53"/>
        </w:numPr>
      </w:pPr>
      <w:r w:rsidRPr="00501364">
        <w:rPr>
          <w:lang w:bidi="et-EE"/>
        </w:rPr>
        <w:t>Lapse vajadusi arvestav füüsiline keskkond</w:t>
      </w:r>
    </w:p>
    <w:p w14:paraId="53F3B1ED" w14:textId="77777777" w:rsidR="00A7729F" w:rsidRPr="00501364" w:rsidRDefault="000D3DEA" w:rsidP="00C622D3">
      <w:pPr>
        <w:pStyle w:val="Agency-body-text"/>
        <w:numPr>
          <w:ilvl w:val="0"/>
          <w:numId w:val="53"/>
        </w:numPr>
      </w:pPr>
      <w:r w:rsidRPr="00501364">
        <w:rPr>
          <w:lang w:bidi="et-EE"/>
        </w:rPr>
        <w:t>Materjalide kättesaadavus kõikidele lastele</w:t>
      </w:r>
    </w:p>
    <w:p w14:paraId="14F83983" w14:textId="24A7C9C1" w:rsidR="000D3DEA" w:rsidRPr="00501364" w:rsidRDefault="000D3DEA" w:rsidP="00C622D3">
      <w:pPr>
        <w:pStyle w:val="Agency-body-text"/>
        <w:numPr>
          <w:ilvl w:val="0"/>
          <w:numId w:val="53"/>
        </w:numPr>
      </w:pPr>
      <w:r w:rsidRPr="00501364">
        <w:rPr>
          <w:lang w:bidi="et-EE"/>
        </w:rPr>
        <w:t>Kõikidele tagatud suhtlemisvõimalused</w:t>
      </w:r>
    </w:p>
    <w:p w14:paraId="11C31289" w14:textId="77777777" w:rsidR="000D3DEA" w:rsidRPr="00501364" w:rsidRDefault="000D3DEA" w:rsidP="00C622D3">
      <w:pPr>
        <w:pStyle w:val="Agency-body-text"/>
        <w:numPr>
          <w:ilvl w:val="0"/>
          <w:numId w:val="53"/>
        </w:numPr>
      </w:pPr>
      <w:r w:rsidRPr="00501364">
        <w:rPr>
          <w:lang w:bidi="et-EE"/>
        </w:rPr>
        <w:t>Kaasav õpetamise ja õppimise keskkond</w:t>
      </w:r>
    </w:p>
    <w:p w14:paraId="0D42E2F9" w14:textId="257F6F5D" w:rsidR="00A7729F" w:rsidRPr="00501364" w:rsidRDefault="000D3DEA" w:rsidP="00C622D3">
      <w:pPr>
        <w:pStyle w:val="Agency-body-text"/>
        <w:numPr>
          <w:ilvl w:val="0"/>
          <w:numId w:val="53"/>
        </w:numPr>
      </w:pPr>
      <w:r w:rsidRPr="00501364">
        <w:rPr>
          <w:lang w:bidi="et-EE"/>
        </w:rPr>
        <w:t>Peresõbralik keskkond</w:t>
      </w:r>
      <w:r w:rsidR="00B6414E" w:rsidRPr="00501364">
        <w:rPr>
          <w:lang w:bidi="et-EE"/>
        </w:rPr>
        <w:t>.</w:t>
      </w:r>
    </w:p>
    <w:p w14:paraId="47848471" w14:textId="15E90EAA" w:rsidR="00A7729F" w:rsidRPr="00501364" w:rsidRDefault="00D01AF1" w:rsidP="0060458D">
      <w:pPr>
        <w:pStyle w:val="Agency-body-text"/>
      </w:pPr>
      <w:r w:rsidRPr="00501364">
        <w:rPr>
          <w:lang w:bidi="et-EE"/>
        </w:rPr>
        <w:t>Refleksioonivahend oli algselt kujundatud kasutamiseks vaatlusvahendina. Selle eesmärk oli anda vaatleja üldhinnang keskkonna kaasavusele, keskendudes lapse osalemisele, kohtades, mida IECE projekti käigus külastati.</w:t>
      </w:r>
    </w:p>
    <w:p w14:paraId="1B8C1CD9" w14:textId="3DC95DE4" w:rsidR="000D3DEA" w:rsidRPr="00501364" w:rsidRDefault="000D3DEA" w:rsidP="0060458D">
      <w:pPr>
        <w:pStyle w:val="Agency-body-text"/>
      </w:pPr>
      <w:r w:rsidRPr="00501364">
        <w:rPr>
          <w:lang w:bidi="et-EE"/>
        </w:rPr>
        <w:t xml:space="preserve">Vaatlusvahendi loomiseks vajaliku algtõuke saadi mitmest juurdunud testist, mis mõõdavad alushariduskeskkondade kaasavust (vaadake jaotist </w:t>
      </w:r>
      <w:hyperlink w:anchor="Bibliography" w:history="1">
        <w:r w:rsidR="00313591" w:rsidRPr="00501364">
          <w:rPr>
            <w:lang w:bidi="et-EE"/>
          </w:rPr>
          <w:t>Bibliograafia</w:t>
        </w:r>
      </w:hyperlink>
      <w:r w:rsidRPr="00501364">
        <w:rPr>
          <w:lang w:bidi="et-EE"/>
        </w:rPr>
        <w:t>). Selle eesmärk oli anda keskkonnast lühiülevaade, toetudes IECE projekti võtmeküsimusele: „Mis on kõikidele lastele mõeldud kvaliteetsete kaasavate alushariduskeskkondade põhiomadused?“ Seda kasutati kaheksas riigis kaasavate alushariduskeskkondade külastamisel.</w:t>
      </w:r>
    </w:p>
    <w:p w14:paraId="53AC2EA8" w14:textId="75F9DD1E" w:rsidR="00A7729F" w:rsidRPr="00501364" w:rsidRDefault="000D3DEA" w:rsidP="0060458D">
      <w:pPr>
        <w:pStyle w:val="Agency-body-text"/>
      </w:pPr>
      <w:r w:rsidRPr="00501364">
        <w:rPr>
          <w:lang w:bidi="et-EE"/>
        </w:rPr>
        <w:t>Pärast vaatlusvahendi kasutamist sihtkohtade külastustel jõudis IECE projekti meeskond otsuseni, et vahendit oleks otstarbekas kasutada kaasavuse hindamiseks refleksioonivahendina. Refleksioonivahendi arendamine seisnes kolmeetapilises valideerimisprotsessis.</w:t>
      </w:r>
    </w:p>
    <w:p w14:paraId="59EB2018" w14:textId="0CB380CB" w:rsidR="00A7729F" w:rsidRPr="00501364" w:rsidRDefault="000D3DEA" w:rsidP="00C622D3">
      <w:pPr>
        <w:pStyle w:val="Agency-body-text"/>
        <w:numPr>
          <w:ilvl w:val="0"/>
          <w:numId w:val="54"/>
        </w:numPr>
      </w:pPr>
      <w:r w:rsidRPr="00501364">
        <w:rPr>
          <w:lang w:bidi="et-EE"/>
        </w:rPr>
        <w:t>Esimeses etapis kasutas ekspertide kogu, mis koosnes 25 Euroopa valdkonnaekspertist, vaatlusvahendit ja analüüsis seda viimase sihtkoha külastuse ajal. Ekspertidel paluti hinnata iga osa kasutamise võimalikkust refleksioonivahendis. Eksperdid pidasid põhjalikke arutlusi selle üle, kuidas vaatlusvahendit refleksioonivahendiks kohandada. Nende tagasisidega arvestati lõpliku versiooni loomisel.</w:t>
      </w:r>
    </w:p>
    <w:p w14:paraId="3F39667C" w14:textId="212FC3E0" w:rsidR="00A7729F" w:rsidRPr="00501364" w:rsidRDefault="000D3DEA" w:rsidP="00C622D3">
      <w:pPr>
        <w:pStyle w:val="Agency-body-text"/>
        <w:numPr>
          <w:ilvl w:val="0"/>
          <w:numId w:val="54"/>
        </w:numPr>
      </w:pPr>
      <w:r w:rsidRPr="00501364">
        <w:rPr>
          <w:lang w:bidi="et-EE"/>
        </w:rPr>
        <w:t>Teises etapis kasutati refleksioonivahendi valideerimiseks sihtrühmi. Seda tegid kolme Euroopa ülikooli teadlased ja kraadiõppurid. Osalejatel paluti hinnata vaatlusvahendit enne sihtrühma usutlust, pidades silmas nende kaasavuse kogemust, ja samuti paluti kasutada refleksioonivahendi järele kohandamise malli. Pärast sihtrühma usutlust tehti sisuanalüüs, mis tõstis esile kõige olulisemad teemad.</w:t>
      </w:r>
    </w:p>
    <w:p w14:paraId="3F3B7767" w14:textId="07254398" w:rsidR="00A7729F" w:rsidRPr="00501364" w:rsidRDefault="000D3DEA" w:rsidP="00C622D3">
      <w:pPr>
        <w:pStyle w:val="Agency-body-text"/>
        <w:numPr>
          <w:ilvl w:val="0"/>
          <w:numId w:val="54"/>
        </w:numPr>
      </w:pPr>
      <w:r w:rsidRPr="00501364">
        <w:rPr>
          <w:lang w:bidi="et-EE"/>
        </w:rPr>
        <w:lastRenderedPageBreak/>
        <w:t>Kolmandas etapis tehti praktikute, eelkoolijuhtide, lapsevanemate ja õpetajahariduses olevate akadeemikutega kognitiivsed usutlused hindamaks seda, kui põhjalikuks nad refleksioonivahendit peavad. Kognitiivsed usutlused tehti individuaalselt, uurides vahendi kultuurilise sobivuse kohta nende riigis ja selle otstarbekuse kohta. Pärast valideerimisprotsessi kontrolliti refleksioonivahendit enne avaldamist veelkord.</w:t>
      </w:r>
    </w:p>
    <w:p w14:paraId="62FD7C22" w14:textId="77777777" w:rsidR="00B70BAD" w:rsidRPr="00501364" w:rsidRDefault="00B70BAD" w:rsidP="00AD270C">
      <w:pPr>
        <w:pStyle w:val="Agency-body-text"/>
        <w:rPr>
          <w:sz w:val="40"/>
          <w:szCs w:val="40"/>
        </w:rPr>
      </w:pPr>
      <w:r w:rsidRPr="00501364">
        <w:rPr>
          <w:lang w:bidi="et-EE"/>
        </w:rPr>
        <w:br w:type="page"/>
      </w:r>
    </w:p>
    <w:p w14:paraId="25394265" w14:textId="675489C7" w:rsidR="000D3DEA" w:rsidRPr="00501364" w:rsidRDefault="000D3DEA" w:rsidP="001760CD">
      <w:pPr>
        <w:pStyle w:val="Agency-heading-1"/>
      </w:pPr>
      <w:bookmarkStart w:id="3" w:name="_Toc499896951"/>
      <w:r w:rsidRPr="00501364">
        <w:rPr>
          <w:lang w:bidi="et-EE"/>
        </w:rPr>
        <w:lastRenderedPageBreak/>
        <w:t>Kuidas refleksiooniküsimusi kasutada?</w:t>
      </w:r>
      <w:bookmarkEnd w:id="3"/>
    </w:p>
    <w:p w14:paraId="7D2904DC" w14:textId="2FD0A932" w:rsidR="00A7729F" w:rsidRPr="00501364" w:rsidRDefault="000D3DEA" w:rsidP="0060458D">
      <w:pPr>
        <w:pStyle w:val="Agency-body-text"/>
      </w:pPr>
      <w:r w:rsidRPr="00501364">
        <w:rPr>
          <w:lang w:bidi="et-EE"/>
        </w:rPr>
        <w:t>Refleksioonivahendi küsimused on loodud sedasi, et need annaksid ülevaate keskkonna kaasavusest, võttes fookusesse keskkonna sotsiaal-, õppe- ja füüsilisi aspekte. Vahend on ette nähtud paindlikuks kasutamiseks kasutaja, keskkonna ja asutuse vajaduste kohaselt. Keskkonnad võivad otsustada keskenduda kõikidel aspektidel või ainult mõnel neist ja samuti võivad nad lisada enda küsimusi. Need küsimused võivad iseenesest olla parendamise juhiseks erinevatele asjaomastele (individuaalselt või grupis): spetsialistidele ja personalile, juhtidele, lapsevanematele ning lastele ja õpetaja baaskoolituses ning pidevas tööalases enesearendamises.</w:t>
      </w:r>
    </w:p>
    <w:p w14:paraId="5A7A6522" w14:textId="68266E79" w:rsidR="005F5FB3" w:rsidRPr="00501364" w:rsidRDefault="000D3DEA" w:rsidP="0060458D">
      <w:pPr>
        <w:pStyle w:val="Agency-body-text"/>
      </w:pPr>
      <w:r w:rsidRPr="00501364">
        <w:rPr>
          <w:lang w:bidi="et-EE"/>
        </w:rPr>
        <w:t>Refleksioonivahendit võib kasutada erinevatel eesmärkidel. Need on näiteks järgmised.</w:t>
      </w:r>
    </w:p>
    <w:p w14:paraId="1DF348A5" w14:textId="25691337" w:rsidR="005F5FB3" w:rsidRPr="00501364" w:rsidRDefault="000D3DEA" w:rsidP="00C622D3">
      <w:pPr>
        <w:pStyle w:val="Agency-body-text"/>
        <w:numPr>
          <w:ilvl w:val="0"/>
          <w:numId w:val="55"/>
        </w:numPr>
      </w:pPr>
      <w:r w:rsidRPr="00501364">
        <w:rPr>
          <w:lang w:bidi="et-EE"/>
        </w:rPr>
        <w:t>Ülevaate andmine keskkonna kaasavuse kohta.</w:t>
      </w:r>
    </w:p>
    <w:p w14:paraId="2284CE35" w14:textId="319E7D48" w:rsidR="005F5FB3" w:rsidRPr="00501364" w:rsidRDefault="000D3DEA" w:rsidP="00C622D3">
      <w:pPr>
        <w:pStyle w:val="Agency-body-text"/>
        <w:numPr>
          <w:ilvl w:val="0"/>
          <w:numId w:val="55"/>
        </w:numPr>
      </w:pPr>
      <w:r w:rsidRPr="00501364">
        <w:rPr>
          <w:lang w:bidi="et-EE"/>
        </w:rPr>
        <w:t>Kaasavuse teemaliste arutluste aluseks olemine.</w:t>
      </w:r>
    </w:p>
    <w:p w14:paraId="29945717" w14:textId="5BE782AC" w:rsidR="005F5FB3" w:rsidRPr="00501364" w:rsidRDefault="000D3DEA" w:rsidP="00C622D3">
      <w:pPr>
        <w:pStyle w:val="Agency-body-text"/>
        <w:numPr>
          <w:ilvl w:val="0"/>
          <w:numId w:val="55"/>
        </w:numPr>
      </w:pPr>
      <w:r w:rsidRPr="00501364">
        <w:rPr>
          <w:lang w:bidi="et-EE"/>
        </w:rPr>
        <w:t>Kaasava praktika parendamist vajavate valdkondade kirjeldamine, sõnastamine ja prioriseerimine.</w:t>
      </w:r>
    </w:p>
    <w:p w14:paraId="5862BC96" w14:textId="34AB2A0E" w:rsidR="000D3DEA" w:rsidRPr="00501364" w:rsidRDefault="00883816" w:rsidP="0060458D">
      <w:pPr>
        <w:pStyle w:val="Agency-body-text"/>
      </w:pPr>
      <w:r w:rsidRPr="00501364">
        <w:rPr>
          <w:lang w:bidi="et-EE"/>
        </w:rPr>
        <w:t>Refleksioonivahendi kasutamiseks tehke järgmist.</w:t>
      </w:r>
    </w:p>
    <w:p w14:paraId="5EE9B562" w14:textId="77777777" w:rsidR="000D3DEA" w:rsidRPr="00501364" w:rsidRDefault="000D3DEA" w:rsidP="00C622D3">
      <w:pPr>
        <w:pStyle w:val="Agency-body-text"/>
        <w:numPr>
          <w:ilvl w:val="0"/>
          <w:numId w:val="49"/>
        </w:numPr>
      </w:pPr>
      <w:r w:rsidRPr="00501364">
        <w:rPr>
          <w:lang w:bidi="et-EE"/>
        </w:rPr>
        <w:t>Alustage refleksioonieesmärgi sõnastamisest, vastates järgmistele küsimustele.</w:t>
      </w:r>
    </w:p>
    <w:p w14:paraId="46E06A36" w14:textId="36D34F8E" w:rsidR="000D3DEA" w:rsidRPr="00501364" w:rsidRDefault="000D3DEA" w:rsidP="00C622D3">
      <w:pPr>
        <w:pStyle w:val="Agency-body-text"/>
        <w:numPr>
          <w:ilvl w:val="0"/>
          <w:numId w:val="50"/>
        </w:numPr>
        <w:ind w:left="1276"/>
      </w:pPr>
      <w:r w:rsidRPr="00501364">
        <w:rPr>
          <w:lang w:bidi="et-EE"/>
        </w:rPr>
        <w:t>Mida soovite vahendi kasutamisega saavutada?</w:t>
      </w:r>
    </w:p>
    <w:p w14:paraId="2A576BE4" w14:textId="77777777" w:rsidR="000D3DEA" w:rsidRPr="00501364" w:rsidRDefault="000D3DEA" w:rsidP="00C622D3">
      <w:pPr>
        <w:pStyle w:val="Agency-body-text"/>
        <w:numPr>
          <w:ilvl w:val="0"/>
          <w:numId w:val="50"/>
        </w:numPr>
        <w:ind w:left="1276"/>
      </w:pPr>
      <w:r w:rsidRPr="00501364">
        <w:rPr>
          <w:lang w:bidi="et-EE"/>
        </w:rPr>
        <w:t>Mis on keskkonnale suunatud eesmärk?</w:t>
      </w:r>
    </w:p>
    <w:p w14:paraId="76D2CE3C" w14:textId="77777777" w:rsidR="000D3DEA" w:rsidRPr="00501364" w:rsidRDefault="000D3DEA" w:rsidP="00C622D3">
      <w:pPr>
        <w:pStyle w:val="Agency-body-text"/>
        <w:numPr>
          <w:ilvl w:val="0"/>
          <w:numId w:val="50"/>
        </w:numPr>
        <w:ind w:left="1276"/>
      </w:pPr>
      <w:r w:rsidRPr="00501364">
        <w:rPr>
          <w:lang w:bidi="et-EE"/>
        </w:rPr>
        <w:t>Kes võtavad osa?</w:t>
      </w:r>
    </w:p>
    <w:p w14:paraId="103ECDC9" w14:textId="639FC151" w:rsidR="000D3DEA" w:rsidRPr="00501364" w:rsidRDefault="000D3DEA" w:rsidP="00C622D3">
      <w:pPr>
        <w:pStyle w:val="Agency-body-text"/>
        <w:numPr>
          <w:ilvl w:val="0"/>
          <w:numId w:val="49"/>
        </w:numPr>
      </w:pPr>
      <w:r w:rsidRPr="00501364">
        <w:rPr>
          <w:lang w:bidi="et-EE"/>
        </w:rPr>
        <w:t>Tutvuge valdkondade ja küsimustega ning valige valdkonnad, millele soovite keskenduda.</w:t>
      </w:r>
    </w:p>
    <w:p w14:paraId="54694068" w14:textId="77777777" w:rsidR="000D3DEA" w:rsidRPr="00501364" w:rsidRDefault="000D3DEA" w:rsidP="00C622D3">
      <w:pPr>
        <w:pStyle w:val="Agency-body-text"/>
        <w:numPr>
          <w:ilvl w:val="0"/>
          <w:numId w:val="49"/>
        </w:numPr>
      </w:pPr>
      <w:r w:rsidRPr="00501364">
        <w:rPr>
          <w:lang w:bidi="et-EE"/>
        </w:rPr>
        <w:t>Otsustage, kuidas küsimustega töötada.</w:t>
      </w:r>
    </w:p>
    <w:p w14:paraId="56D0F88A" w14:textId="77777777" w:rsidR="00A7729F" w:rsidRPr="00501364" w:rsidRDefault="000D3DEA" w:rsidP="00C622D3">
      <w:pPr>
        <w:pStyle w:val="Agency-body-text"/>
        <w:numPr>
          <w:ilvl w:val="0"/>
          <w:numId w:val="49"/>
        </w:numPr>
      </w:pPr>
      <w:r w:rsidRPr="00501364">
        <w:rPr>
          <w:lang w:bidi="et-EE"/>
        </w:rPr>
        <w:t>Lugege iga küsimust ja mõtisklege selle üle ning kirjutage oma mõtisklused üles.</w:t>
      </w:r>
    </w:p>
    <w:p w14:paraId="67495EC5" w14:textId="02C82C40" w:rsidR="000D3DEA" w:rsidRPr="00501364" w:rsidRDefault="000D3DEA" w:rsidP="00C622D3">
      <w:pPr>
        <w:pStyle w:val="Agency-body-text"/>
        <w:numPr>
          <w:ilvl w:val="0"/>
          <w:numId w:val="49"/>
        </w:numPr>
      </w:pPr>
      <w:r w:rsidRPr="00501364">
        <w:rPr>
          <w:lang w:bidi="et-EE"/>
        </w:rPr>
        <w:t>Märkige üles kommentaarid ja näited olukordade või tegevuste kohta, mis teie mõtisklusi selgitavad ja esile toovad.</w:t>
      </w:r>
    </w:p>
    <w:p w14:paraId="04C58F13" w14:textId="0F14A607" w:rsidR="000D3DEA" w:rsidRPr="00501364" w:rsidRDefault="0006373E" w:rsidP="00C622D3">
      <w:pPr>
        <w:pStyle w:val="Agency-body-text"/>
        <w:numPr>
          <w:ilvl w:val="0"/>
          <w:numId w:val="49"/>
        </w:numPr>
      </w:pPr>
      <w:r w:rsidRPr="00501364">
        <w:rPr>
          <w:lang w:bidi="et-EE"/>
        </w:rPr>
        <w:t>Tuginedes oma mõtisklustele tuvastage muutused, mis võiksid teie arvates keskkonda kaasatust parendada.</w:t>
      </w:r>
    </w:p>
    <w:p w14:paraId="6D075D6C" w14:textId="26322699" w:rsidR="00A7729F" w:rsidRPr="00501364" w:rsidRDefault="000D3DEA" w:rsidP="00C622D3">
      <w:pPr>
        <w:pStyle w:val="Agency-body-text"/>
        <w:numPr>
          <w:ilvl w:val="0"/>
          <w:numId w:val="49"/>
        </w:numPr>
      </w:pPr>
      <w:r w:rsidRPr="00501364">
        <w:rPr>
          <w:lang w:bidi="et-EE"/>
        </w:rPr>
        <w:t>Seadke muutused tähtsuse järjekorda – milline on olukord, kui eesmärgid on saavutatud?</w:t>
      </w:r>
    </w:p>
    <w:p w14:paraId="3C6E80CA" w14:textId="74231430" w:rsidR="000D3DEA" w:rsidRPr="00501364" w:rsidRDefault="000D3DEA" w:rsidP="00AD270C">
      <w:pPr>
        <w:pStyle w:val="Agency-body-text"/>
        <w:rPr>
          <w:color w:val="000000"/>
          <w:sz w:val="28"/>
        </w:rPr>
      </w:pPr>
      <w:r w:rsidRPr="00501364">
        <w:rPr>
          <w:lang w:bidi="et-EE"/>
        </w:rPr>
        <w:br w:type="page"/>
      </w:r>
    </w:p>
    <w:p w14:paraId="66688D37" w14:textId="7123C1AD" w:rsidR="000D3DEA" w:rsidRPr="00501364" w:rsidRDefault="005A64DF" w:rsidP="005A64DF">
      <w:pPr>
        <w:pStyle w:val="Agency-heading-1"/>
      </w:pPr>
      <w:bookmarkStart w:id="4" w:name="_Toc499896952"/>
      <w:r w:rsidRPr="00501364">
        <w:rPr>
          <w:lang w:bidi="et-EE"/>
        </w:rPr>
        <w:lastRenderedPageBreak/>
        <w:t>Refleksioon kaasavast alushariduskeskkonnast</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501364" w14:paraId="4FD1BDD4" w14:textId="77777777" w:rsidTr="00AD270C">
        <w:trPr>
          <w:cantSplit/>
          <w:trHeight w:val="567"/>
          <w:tblHeader/>
        </w:trPr>
        <w:tc>
          <w:tcPr>
            <w:tcW w:w="1250" w:type="pct"/>
            <w:shd w:val="clear" w:color="auto" w:fill="F2F2F2" w:themeFill="background1" w:themeFillShade="F2"/>
          </w:tcPr>
          <w:p w14:paraId="4F233B7D" w14:textId="3C6C3DE4" w:rsidR="00882268" w:rsidRPr="00501364" w:rsidRDefault="00882268" w:rsidP="008063B9">
            <w:pPr>
              <w:pStyle w:val="Agency-body-text"/>
              <w:jc w:val="center"/>
              <w:rPr>
                <w:b/>
                <w:lang w:val="et-EE"/>
              </w:rPr>
            </w:pPr>
            <w:r w:rsidRPr="00501364">
              <w:rPr>
                <w:b/>
                <w:lang w:val="et-EE" w:bidi="et-EE"/>
              </w:rPr>
              <w:t>Küsimused</w:t>
            </w:r>
          </w:p>
        </w:tc>
        <w:tc>
          <w:tcPr>
            <w:tcW w:w="3750" w:type="pct"/>
            <w:shd w:val="clear" w:color="auto" w:fill="F2F2F2" w:themeFill="background1" w:themeFillShade="F2"/>
          </w:tcPr>
          <w:p w14:paraId="15AE03BA" w14:textId="3DEF9D7B" w:rsidR="00882268" w:rsidRPr="00501364" w:rsidRDefault="00504DDB" w:rsidP="008063B9">
            <w:pPr>
              <w:pStyle w:val="Agency-body-text"/>
              <w:jc w:val="center"/>
              <w:rPr>
                <w:b/>
                <w:lang w:val="et-EE"/>
              </w:rPr>
            </w:pPr>
            <w:r w:rsidRPr="00501364">
              <w:rPr>
                <w:b/>
                <w:lang w:val="et-EE" w:bidi="et-EE"/>
              </w:rPr>
              <w:t>Teie vastused</w:t>
            </w:r>
          </w:p>
        </w:tc>
      </w:tr>
      <w:tr w:rsidR="00882268" w:rsidRPr="00501364" w14:paraId="29235284" w14:textId="7D0C703B" w:rsidTr="00AD270C">
        <w:trPr>
          <w:cantSplit/>
        </w:trPr>
        <w:tc>
          <w:tcPr>
            <w:tcW w:w="1250" w:type="pct"/>
          </w:tcPr>
          <w:p w14:paraId="1AFE4ED7" w14:textId="6CFF7D11" w:rsidR="00882268" w:rsidRPr="00501364" w:rsidRDefault="008352C7" w:rsidP="000A1C54">
            <w:pPr>
              <w:pStyle w:val="Agency-body-text"/>
              <w:rPr>
                <w:lang w:val="et-EE"/>
              </w:rPr>
            </w:pPr>
            <w:r w:rsidRPr="00501364">
              <w:rPr>
                <w:lang w:val="et-EE" w:bidi="et-EE"/>
              </w:rPr>
              <w:t>Keskkonna nimi:</w:t>
            </w:r>
          </w:p>
        </w:tc>
        <w:tc>
          <w:tcPr>
            <w:tcW w:w="3750" w:type="pct"/>
          </w:tcPr>
          <w:p w14:paraId="613A8BC1" w14:textId="5219DA64" w:rsidR="00882268" w:rsidRPr="00501364" w:rsidRDefault="00882268" w:rsidP="004E477A">
            <w:pPr>
              <w:pStyle w:val="Agency-body-text"/>
              <w:rPr>
                <w:lang w:val="et-EE"/>
              </w:rPr>
            </w:pPr>
          </w:p>
        </w:tc>
      </w:tr>
      <w:tr w:rsidR="00882268" w:rsidRPr="00501364" w14:paraId="5B428727" w14:textId="1E1062ED" w:rsidTr="00AD270C">
        <w:trPr>
          <w:cantSplit/>
        </w:trPr>
        <w:tc>
          <w:tcPr>
            <w:tcW w:w="1250" w:type="pct"/>
          </w:tcPr>
          <w:p w14:paraId="4B216593" w14:textId="1CE52581" w:rsidR="00882268" w:rsidRPr="00501364" w:rsidRDefault="00882268" w:rsidP="004E477A">
            <w:pPr>
              <w:pStyle w:val="Agency-body-text"/>
              <w:rPr>
                <w:lang w:val="et-EE"/>
              </w:rPr>
            </w:pPr>
            <w:r w:rsidRPr="00501364">
              <w:rPr>
                <w:lang w:val="et-EE" w:bidi="et-EE"/>
              </w:rPr>
              <w:t>Kuupäev:</w:t>
            </w:r>
          </w:p>
        </w:tc>
        <w:tc>
          <w:tcPr>
            <w:tcW w:w="3750" w:type="pct"/>
          </w:tcPr>
          <w:p w14:paraId="75AFE294" w14:textId="44DC0A7D" w:rsidR="00882268" w:rsidRPr="00501364" w:rsidRDefault="00882268" w:rsidP="004E477A">
            <w:pPr>
              <w:pStyle w:val="Agency-body-text"/>
              <w:rPr>
                <w:lang w:val="et-EE"/>
              </w:rPr>
            </w:pPr>
          </w:p>
        </w:tc>
      </w:tr>
      <w:tr w:rsidR="00882268" w:rsidRPr="00501364" w14:paraId="349DEDBD" w14:textId="779448B7" w:rsidTr="00AD270C">
        <w:trPr>
          <w:cantSplit/>
        </w:trPr>
        <w:tc>
          <w:tcPr>
            <w:tcW w:w="1250" w:type="pct"/>
          </w:tcPr>
          <w:p w14:paraId="2247B956" w14:textId="1DDC8DB9" w:rsidR="00882268" w:rsidRPr="00501364" w:rsidRDefault="00882268" w:rsidP="004E477A">
            <w:pPr>
              <w:pStyle w:val="Agency-body-text"/>
              <w:rPr>
                <w:lang w:val="et-EE"/>
              </w:rPr>
            </w:pPr>
            <w:r w:rsidRPr="00501364">
              <w:rPr>
                <w:lang w:val="et-EE" w:bidi="et-EE"/>
              </w:rPr>
              <w:t>Osaleja(d):</w:t>
            </w:r>
          </w:p>
        </w:tc>
        <w:tc>
          <w:tcPr>
            <w:tcW w:w="3750" w:type="pct"/>
          </w:tcPr>
          <w:p w14:paraId="0EB6858D" w14:textId="488B4749" w:rsidR="00882268" w:rsidRPr="00501364" w:rsidRDefault="00882268" w:rsidP="004E477A">
            <w:pPr>
              <w:pStyle w:val="Agency-body-text"/>
              <w:rPr>
                <w:lang w:val="et-EE"/>
              </w:rPr>
            </w:pPr>
          </w:p>
        </w:tc>
      </w:tr>
      <w:tr w:rsidR="00882268" w:rsidRPr="00501364" w14:paraId="4C4822B4" w14:textId="0B2E2973" w:rsidTr="00AD270C">
        <w:trPr>
          <w:cantSplit/>
          <w:trHeight w:val="2835"/>
        </w:trPr>
        <w:tc>
          <w:tcPr>
            <w:tcW w:w="1250" w:type="pct"/>
          </w:tcPr>
          <w:p w14:paraId="66E06863" w14:textId="206DEBF0" w:rsidR="00882268" w:rsidRPr="00501364" w:rsidRDefault="00882268" w:rsidP="004E477A">
            <w:pPr>
              <w:pStyle w:val="Agency-body-text"/>
              <w:rPr>
                <w:i/>
                <w:lang w:val="et-EE"/>
              </w:rPr>
            </w:pPr>
            <w:r w:rsidRPr="00501364">
              <w:rPr>
                <w:i/>
                <w:lang w:val="et-EE" w:bidi="et-EE"/>
              </w:rPr>
              <w:t xml:space="preserve">Enne refleksioonivahendi kasutamist enda keskkonnas </w:t>
            </w:r>
            <w:r w:rsidRPr="00501364">
              <w:rPr>
                <w:lang w:val="et-EE" w:bidi="et-EE"/>
              </w:rPr>
              <w:t>…</w:t>
            </w:r>
          </w:p>
          <w:p w14:paraId="29B628CE" w14:textId="34012C48" w:rsidR="00E61800" w:rsidRPr="00501364" w:rsidRDefault="00882268" w:rsidP="00747A1A">
            <w:pPr>
              <w:pStyle w:val="Agency-body-text"/>
              <w:rPr>
                <w:lang w:val="et-EE"/>
              </w:rPr>
            </w:pPr>
            <w:r w:rsidRPr="00501364">
              <w:rPr>
                <w:lang w:val="et-EE" w:bidi="et-EE"/>
              </w:rPr>
              <w:t>Mõtisklege selle üle, mis on refleksiooni eesmärk.</w:t>
            </w:r>
          </w:p>
        </w:tc>
        <w:tc>
          <w:tcPr>
            <w:tcW w:w="3750" w:type="pct"/>
          </w:tcPr>
          <w:p w14:paraId="04F8CF3D" w14:textId="223A8840" w:rsidR="00882268" w:rsidRPr="00451D53" w:rsidRDefault="00882268" w:rsidP="004E477A">
            <w:pPr>
              <w:pStyle w:val="Agency-body-text"/>
              <w:rPr>
                <w:lang w:val="et-EE"/>
              </w:rPr>
            </w:pPr>
            <w:bookmarkStart w:id="5" w:name="_GoBack"/>
            <w:bookmarkEnd w:id="5"/>
          </w:p>
        </w:tc>
      </w:tr>
      <w:tr w:rsidR="00882268" w:rsidRPr="00501364" w14:paraId="42263357" w14:textId="75762B48" w:rsidTr="00AD270C">
        <w:trPr>
          <w:cantSplit/>
          <w:trHeight w:val="2835"/>
        </w:trPr>
        <w:tc>
          <w:tcPr>
            <w:tcW w:w="1250" w:type="pct"/>
          </w:tcPr>
          <w:p w14:paraId="50AF185A" w14:textId="2C0C94AF" w:rsidR="00882268" w:rsidRPr="00501364" w:rsidRDefault="00882268" w:rsidP="004E477A">
            <w:pPr>
              <w:pStyle w:val="Agency-body-text"/>
              <w:rPr>
                <w:i/>
                <w:lang w:val="et-EE"/>
              </w:rPr>
            </w:pPr>
            <w:r w:rsidRPr="00501364">
              <w:rPr>
                <w:i/>
                <w:lang w:val="et-EE" w:bidi="et-EE"/>
              </w:rPr>
              <w:t>Pärast refleksioonivahendi kasutamist </w:t>
            </w:r>
            <w:r w:rsidRPr="00501364">
              <w:rPr>
                <w:lang w:val="et-EE" w:bidi="et-EE"/>
              </w:rPr>
              <w:t>…</w:t>
            </w:r>
          </w:p>
          <w:p w14:paraId="097755E0" w14:textId="685D4519" w:rsidR="00882268" w:rsidRPr="00501364" w:rsidRDefault="00882268" w:rsidP="00A40273">
            <w:pPr>
              <w:pStyle w:val="Agency-body-text"/>
              <w:rPr>
                <w:lang w:val="et-EE"/>
              </w:rPr>
            </w:pPr>
            <w:r w:rsidRPr="00501364">
              <w:rPr>
                <w:lang w:val="et-EE" w:bidi="et-EE"/>
              </w:rPr>
              <w:t>Otsustage, mida tuleb muuta.</w:t>
            </w:r>
          </w:p>
        </w:tc>
        <w:tc>
          <w:tcPr>
            <w:tcW w:w="3750" w:type="pct"/>
          </w:tcPr>
          <w:p w14:paraId="5167610A" w14:textId="3A89B2BA" w:rsidR="00882268" w:rsidRPr="00501364" w:rsidRDefault="00882268" w:rsidP="004E477A">
            <w:pPr>
              <w:pStyle w:val="Agency-body-text"/>
              <w:rPr>
                <w:lang w:val="et-EE"/>
              </w:rPr>
            </w:pPr>
          </w:p>
        </w:tc>
      </w:tr>
      <w:tr w:rsidR="00882268" w:rsidRPr="00501364" w14:paraId="3C0B5A18" w14:textId="703F63E3" w:rsidTr="00AD270C">
        <w:trPr>
          <w:cantSplit/>
          <w:trHeight w:val="2835"/>
        </w:trPr>
        <w:tc>
          <w:tcPr>
            <w:tcW w:w="1250" w:type="pct"/>
          </w:tcPr>
          <w:p w14:paraId="2AD4AD5C" w14:textId="0DF0B578" w:rsidR="00882268" w:rsidRPr="00501364" w:rsidRDefault="00882268" w:rsidP="00A40273">
            <w:pPr>
              <w:pStyle w:val="Agency-body-text"/>
              <w:rPr>
                <w:lang w:val="et-EE"/>
              </w:rPr>
            </w:pPr>
            <w:r w:rsidRPr="00501364">
              <w:rPr>
                <w:lang w:val="et-EE" w:bidi="et-EE"/>
              </w:rPr>
              <w:t>Prioriteedid:</w:t>
            </w:r>
          </w:p>
        </w:tc>
        <w:tc>
          <w:tcPr>
            <w:tcW w:w="3750" w:type="pct"/>
          </w:tcPr>
          <w:p w14:paraId="4AE7F4D9" w14:textId="4F9A5B3E" w:rsidR="00882268" w:rsidRPr="00501364" w:rsidRDefault="00882268" w:rsidP="00A40273">
            <w:pPr>
              <w:pStyle w:val="Agency-body-text"/>
              <w:rPr>
                <w:lang w:val="et-EE"/>
              </w:rPr>
            </w:pPr>
          </w:p>
        </w:tc>
      </w:tr>
    </w:tbl>
    <w:p w14:paraId="13EAA85E" w14:textId="77777777" w:rsidR="003D43CE" w:rsidRPr="00501364" w:rsidRDefault="003D43CE" w:rsidP="00AD270C">
      <w:pPr>
        <w:pStyle w:val="Agency-body-text"/>
        <w:rPr>
          <w:color w:val="000000"/>
          <w:sz w:val="32"/>
          <w:szCs w:val="28"/>
        </w:rPr>
      </w:pPr>
      <w:r w:rsidRPr="00501364">
        <w:rPr>
          <w:lang w:bidi="et-EE"/>
        </w:rPr>
        <w:br w:type="page"/>
      </w:r>
    </w:p>
    <w:p w14:paraId="7CAE3127" w14:textId="0504602F" w:rsidR="0096624A" w:rsidRPr="00501364" w:rsidRDefault="004D2345" w:rsidP="00F87A6C">
      <w:pPr>
        <w:pStyle w:val="Agency-heading-2"/>
        <w:numPr>
          <w:ilvl w:val="0"/>
          <w:numId w:val="38"/>
        </w:numPr>
        <w:ind w:left="284"/>
      </w:pPr>
      <w:bookmarkStart w:id="6" w:name="_Toc499896953"/>
      <w:r w:rsidRPr="00501364">
        <w:rPr>
          <w:lang w:bidi="et-EE"/>
        </w:rPr>
        <w:lastRenderedPageBreak/>
        <w:t>Keskkonna üldine sõbralikkus</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501364" w14:paraId="137A89A0" w14:textId="77777777" w:rsidTr="00AD270C">
        <w:trPr>
          <w:cantSplit/>
          <w:trHeight w:val="567"/>
          <w:tblHeader/>
        </w:trPr>
        <w:tc>
          <w:tcPr>
            <w:tcW w:w="1250" w:type="pct"/>
            <w:shd w:val="clear" w:color="auto" w:fill="F2F2F2" w:themeFill="background1" w:themeFillShade="F2"/>
          </w:tcPr>
          <w:p w14:paraId="0C12945F" w14:textId="77777777" w:rsidR="004F73D7" w:rsidRPr="00501364" w:rsidRDefault="004F73D7" w:rsidP="00FB51B3">
            <w:pPr>
              <w:pStyle w:val="Agency-body-text"/>
              <w:jc w:val="center"/>
              <w:rPr>
                <w:b/>
                <w:lang w:val="et-EE"/>
              </w:rPr>
            </w:pPr>
            <w:r w:rsidRPr="00501364">
              <w:rPr>
                <w:b/>
                <w:lang w:val="et-EE" w:bidi="et-EE"/>
              </w:rPr>
              <w:t>Küsimused</w:t>
            </w:r>
          </w:p>
        </w:tc>
        <w:tc>
          <w:tcPr>
            <w:tcW w:w="3750" w:type="pct"/>
            <w:shd w:val="clear" w:color="auto" w:fill="F2F2F2" w:themeFill="background1" w:themeFillShade="F2"/>
          </w:tcPr>
          <w:p w14:paraId="3FD2C273" w14:textId="77777777" w:rsidR="004F73D7" w:rsidRPr="00501364" w:rsidRDefault="004F73D7" w:rsidP="00FB51B3">
            <w:pPr>
              <w:pStyle w:val="Agency-body-text"/>
              <w:jc w:val="center"/>
              <w:rPr>
                <w:b/>
                <w:lang w:val="et-EE"/>
              </w:rPr>
            </w:pPr>
            <w:r w:rsidRPr="00501364">
              <w:rPr>
                <w:b/>
                <w:lang w:val="et-EE" w:bidi="et-EE"/>
              </w:rPr>
              <w:t>Teie vastused</w:t>
            </w:r>
          </w:p>
        </w:tc>
      </w:tr>
      <w:tr w:rsidR="007D1172" w:rsidRPr="00501364" w14:paraId="37266977" w14:textId="77777777" w:rsidTr="00AD270C">
        <w:trPr>
          <w:cantSplit/>
        </w:trPr>
        <w:tc>
          <w:tcPr>
            <w:tcW w:w="1250" w:type="pct"/>
          </w:tcPr>
          <w:p w14:paraId="5EFE7C6A" w14:textId="5804AA96" w:rsidR="004F73D7" w:rsidRPr="00501364" w:rsidRDefault="004F73D7" w:rsidP="006A2AA8">
            <w:pPr>
              <w:pStyle w:val="Agency-body-text"/>
              <w:numPr>
                <w:ilvl w:val="0"/>
                <w:numId w:val="40"/>
              </w:numPr>
              <w:ind w:left="0" w:firstLine="0"/>
              <w:rPr>
                <w:lang w:val="et-EE"/>
              </w:rPr>
            </w:pPr>
            <w:r w:rsidRPr="00501364">
              <w:rPr>
                <w:lang w:val="et-EE" w:bidi="et-EE"/>
              </w:rPr>
              <w:t>Kas kõik lapsed ja nende vanemad tunnevad end oodatuna?</w:t>
            </w:r>
          </w:p>
        </w:tc>
        <w:tc>
          <w:tcPr>
            <w:tcW w:w="3750" w:type="pct"/>
          </w:tcPr>
          <w:p w14:paraId="63F7DEAC" w14:textId="3E5C7B77" w:rsidR="004F73D7" w:rsidRPr="00501364" w:rsidRDefault="004F73D7" w:rsidP="00B27501">
            <w:pPr>
              <w:pStyle w:val="Agency-body-text"/>
              <w:rPr>
                <w:lang w:val="et-EE"/>
              </w:rPr>
            </w:pPr>
          </w:p>
        </w:tc>
      </w:tr>
      <w:tr w:rsidR="007D1172" w:rsidRPr="00501364" w14:paraId="36156252" w14:textId="77777777" w:rsidTr="00AD270C">
        <w:trPr>
          <w:cantSplit/>
        </w:trPr>
        <w:tc>
          <w:tcPr>
            <w:tcW w:w="1250" w:type="pct"/>
          </w:tcPr>
          <w:p w14:paraId="57A8D32B" w14:textId="39C76F87" w:rsidR="004F73D7" w:rsidRPr="00501364" w:rsidRDefault="004F73D7" w:rsidP="00E65E97">
            <w:pPr>
              <w:pStyle w:val="Agency-body-text"/>
              <w:numPr>
                <w:ilvl w:val="0"/>
                <w:numId w:val="40"/>
              </w:numPr>
              <w:ind w:left="0" w:firstLine="0"/>
              <w:rPr>
                <w:lang w:val="et-EE"/>
              </w:rPr>
            </w:pPr>
            <w:r w:rsidRPr="00501364">
              <w:rPr>
                <w:lang w:val="et-EE" w:bidi="et-EE"/>
              </w:rPr>
              <w:t>Mis on need tegurid, mis muudavad keskkonna hoolivaks, mugavaks ja meeldivaks kohaks lastele ja personalile?</w:t>
            </w:r>
            <w:r w:rsidR="005C720C" w:rsidRPr="00501364">
              <w:rPr>
                <w:rStyle w:val="FootnoteReference"/>
                <w:lang w:val="et-EE" w:bidi="et-EE"/>
              </w:rPr>
              <w:footnoteReference w:id="2"/>
            </w:r>
          </w:p>
        </w:tc>
        <w:tc>
          <w:tcPr>
            <w:tcW w:w="3750" w:type="pct"/>
          </w:tcPr>
          <w:p w14:paraId="02BA09C4" w14:textId="7CF9645C" w:rsidR="004F73D7" w:rsidRPr="00501364" w:rsidRDefault="004F73D7" w:rsidP="00B27501">
            <w:pPr>
              <w:pStyle w:val="Agency-body-text"/>
              <w:rPr>
                <w:lang w:val="et-EE"/>
              </w:rPr>
            </w:pPr>
          </w:p>
        </w:tc>
      </w:tr>
      <w:tr w:rsidR="007D1172" w:rsidRPr="00501364" w14:paraId="5548D73D" w14:textId="77777777" w:rsidTr="00AD270C">
        <w:trPr>
          <w:cantSplit/>
        </w:trPr>
        <w:tc>
          <w:tcPr>
            <w:tcW w:w="1250" w:type="pct"/>
          </w:tcPr>
          <w:p w14:paraId="6D69AD85" w14:textId="0C95F99A" w:rsidR="004F73D7" w:rsidRPr="00501364" w:rsidRDefault="003E28F3" w:rsidP="000A1C54">
            <w:pPr>
              <w:pStyle w:val="Agency-body-text"/>
              <w:numPr>
                <w:ilvl w:val="0"/>
                <w:numId w:val="40"/>
              </w:numPr>
              <w:ind w:left="0" w:firstLine="0"/>
              <w:rPr>
                <w:lang w:val="et-EE"/>
              </w:rPr>
            </w:pPr>
            <w:r w:rsidRPr="00501364">
              <w:rPr>
                <w:lang w:val="et-EE" w:bidi="et-EE"/>
              </w:rPr>
              <w:t>Kuidas edendavad keskkonnajuhid koostöötahtelist ja kaasavat kultuuri?</w:t>
            </w:r>
          </w:p>
        </w:tc>
        <w:tc>
          <w:tcPr>
            <w:tcW w:w="3750" w:type="pct"/>
          </w:tcPr>
          <w:p w14:paraId="0A32ADF9" w14:textId="77777777" w:rsidR="004F73D7" w:rsidRPr="00501364" w:rsidRDefault="004F73D7" w:rsidP="00B27501">
            <w:pPr>
              <w:pStyle w:val="Agency-body-text"/>
              <w:rPr>
                <w:lang w:val="et-EE"/>
              </w:rPr>
            </w:pPr>
          </w:p>
        </w:tc>
      </w:tr>
      <w:tr w:rsidR="007D1172" w:rsidRPr="00501364" w14:paraId="1754E6C7" w14:textId="77777777" w:rsidTr="00AD270C">
        <w:trPr>
          <w:cantSplit/>
        </w:trPr>
        <w:tc>
          <w:tcPr>
            <w:tcW w:w="1250" w:type="pct"/>
          </w:tcPr>
          <w:p w14:paraId="5B9007D6" w14:textId="7ECAEB9D" w:rsidR="004F73D7" w:rsidRPr="00501364" w:rsidRDefault="003E28F3" w:rsidP="006A2AA8">
            <w:pPr>
              <w:pStyle w:val="Agency-body-text"/>
              <w:numPr>
                <w:ilvl w:val="0"/>
                <w:numId w:val="40"/>
              </w:numPr>
              <w:ind w:left="0" w:firstLine="0"/>
              <w:rPr>
                <w:lang w:val="et-EE"/>
              </w:rPr>
            </w:pPr>
            <w:r w:rsidRPr="00501364">
              <w:rPr>
                <w:lang w:val="et-EE" w:bidi="et-EE"/>
              </w:rPr>
              <w:t>Kuidas keskkond peegeldab ja väärtustab kohaliku kogukonna mitmekesisust?</w:t>
            </w:r>
          </w:p>
        </w:tc>
        <w:tc>
          <w:tcPr>
            <w:tcW w:w="3750" w:type="pct"/>
          </w:tcPr>
          <w:p w14:paraId="3F8974DC" w14:textId="77777777" w:rsidR="004F73D7" w:rsidRPr="00501364" w:rsidRDefault="004F73D7" w:rsidP="00B27501">
            <w:pPr>
              <w:pStyle w:val="Agency-body-text"/>
              <w:rPr>
                <w:lang w:val="et-EE"/>
              </w:rPr>
            </w:pPr>
          </w:p>
        </w:tc>
      </w:tr>
      <w:tr w:rsidR="007D1172" w:rsidRPr="00501364" w14:paraId="0FCA261A" w14:textId="77777777" w:rsidTr="00AD270C">
        <w:trPr>
          <w:cantSplit/>
        </w:trPr>
        <w:tc>
          <w:tcPr>
            <w:tcW w:w="1250" w:type="pct"/>
          </w:tcPr>
          <w:p w14:paraId="6574BFD8" w14:textId="03FD9E8F" w:rsidR="004F73D7" w:rsidRPr="00501364" w:rsidRDefault="003E28F3" w:rsidP="006A2AA8">
            <w:pPr>
              <w:pStyle w:val="Agency-body-text"/>
              <w:numPr>
                <w:ilvl w:val="0"/>
                <w:numId w:val="40"/>
              </w:numPr>
              <w:ind w:left="0" w:firstLine="0"/>
              <w:rPr>
                <w:lang w:val="et-EE"/>
              </w:rPr>
            </w:pPr>
            <w:r w:rsidRPr="00501364">
              <w:rPr>
                <w:lang w:val="et-EE" w:bidi="et-EE"/>
              </w:rPr>
              <w:t>Kuidas soodustatakse lastel eakaaslaste gruppi kuuluvuse tunde teket?</w:t>
            </w:r>
          </w:p>
        </w:tc>
        <w:tc>
          <w:tcPr>
            <w:tcW w:w="3750" w:type="pct"/>
          </w:tcPr>
          <w:p w14:paraId="4AF0B7DB" w14:textId="77777777" w:rsidR="004F73D7" w:rsidRPr="00501364" w:rsidRDefault="004F73D7" w:rsidP="00B27501">
            <w:pPr>
              <w:pStyle w:val="Agency-body-text"/>
              <w:rPr>
                <w:lang w:val="et-EE"/>
              </w:rPr>
            </w:pPr>
          </w:p>
        </w:tc>
      </w:tr>
      <w:tr w:rsidR="002B6DB1" w:rsidRPr="00501364" w14:paraId="74006AC7" w14:textId="77777777" w:rsidTr="00AD270C">
        <w:trPr>
          <w:cantSplit/>
        </w:trPr>
        <w:tc>
          <w:tcPr>
            <w:tcW w:w="1250" w:type="pct"/>
          </w:tcPr>
          <w:p w14:paraId="5924693E" w14:textId="7095451C" w:rsidR="00A41077" w:rsidRPr="00501364" w:rsidRDefault="00500329" w:rsidP="000A1C54">
            <w:pPr>
              <w:pStyle w:val="Agency-body-text"/>
              <w:numPr>
                <w:ilvl w:val="0"/>
                <w:numId w:val="40"/>
              </w:numPr>
              <w:ind w:left="0" w:firstLine="0"/>
              <w:rPr>
                <w:lang w:val="et-EE"/>
              </w:rPr>
            </w:pPr>
            <w:r w:rsidRPr="00501364">
              <w:rPr>
                <w:lang w:val="et-EE" w:bidi="et-EE"/>
              </w:rPr>
              <w:t>Kas arvate, et mõni laps võib tunda end kõrvalejäetuna?</w:t>
            </w:r>
          </w:p>
        </w:tc>
        <w:tc>
          <w:tcPr>
            <w:tcW w:w="3750" w:type="pct"/>
          </w:tcPr>
          <w:p w14:paraId="64E65965" w14:textId="77777777" w:rsidR="004F73D7" w:rsidRPr="00501364" w:rsidRDefault="004F73D7" w:rsidP="00166818">
            <w:pPr>
              <w:pStyle w:val="Agency-body-text"/>
              <w:rPr>
                <w:lang w:val="et-EE"/>
              </w:rPr>
            </w:pPr>
          </w:p>
        </w:tc>
      </w:tr>
      <w:tr w:rsidR="00500329" w:rsidRPr="00501364" w14:paraId="16ABE11A" w14:textId="77777777" w:rsidTr="00AD270C">
        <w:trPr>
          <w:cantSplit/>
          <w:trHeight w:val="5670"/>
        </w:trPr>
        <w:tc>
          <w:tcPr>
            <w:tcW w:w="1250" w:type="pct"/>
          </w:tcPr>
          <w:p w14:paraId="775F3B8E" w14:textId="29893DE8" w:rsidR="00500329" w:rsidRPr="00501364" w:rsidRDefault="00A41077" w:rsidP="00C622D3">
            <w:pPr>
              <w:pStyle w:val="Agency-body-text"/>
              <w:numPr>
                <w:ilvl w:val="0"/>
                <w:numId w:val="40"/>
              </w:numPr>
              <w:ind w:left="0" w:firstLine="0"/>
              <w:rPr>
                <w:lang w:val="et-EE"/>
              </w:rPr>
            </w:pPr>
            <w:r w:rsidRPr="00501364">
              <w:rPr>
                <w:lang w:val="et-EE" w:bidi="et-EE"/>
              </w:rPr>
              <w:lastRenderedPageBreak/>
              <w:t>Mida sooviksite muuta?</w:t>
            </w:r>
          </w:p>
        </w:tc>
        <w:tc>
          <w:tcPr>
            <w:tcW w:w="3750" w:type="pct"/>
          </w:tcPr>
          <w:p w14:paraId="1B7C9D51" w14:textId="77777777" w:rsidR="00500329" w:rsidRPr="00501364" w:rsidRDefault="00500329" w:rsidP="00166818">
            <w:pPr>
              <w:pStyle w:val="Agency-body-text"/>
              <w:rPr>
                <w:lang w:val="et-EE"/>
              </w:rPr>
            </w:pPr>
          </w:p>
        </w:tc>
      </w:tr>
    </w:tbl>
    <w:p w14:paraId="1708F4C1" w14:textId="77777777" w:rsidR="000D3DEA" w:rsidRPr="00501364" w:rsidRDefault="000D3DEA" w:rsidP="00166818">
      <w:pPr>
        <w:pStyle w:val="Agency-body-text"/>
      </w:pPr>
      <w:r w:rsidRPr="00501364">
        <w:rPr>
          <w:lang w:bidi="et-EE"/>
        </w:rPr>
        <w:br w:type="page"/>
      </w:r>
    </w:p>
    <w:p w14:paraId="4DA2605C" w14:textId="71E7721B" w:rsidR="000D3DEA" w:rsidRPr="00501364" w:rsidRDefault="00166818" w:rsidP="00F87A6C">
      <w:pPr>
        <w:pStyle w:val="Agency-heading-2"/>
        <w:numPr>
          <w:ilvl w:val="0"/>
          <w:numId w:val="38"/>
        </w:numPr>
        <w:ind w:left="284"/>
      </w:pPr>
      <w:bookmarkStart w:id="7" w:name="_Toc499896954"/>
      <w:r w:rsidRPr="00501364">
        <w:rPr>
          <w:lang w:bidi="et-EE"/>
        </w:rPr>
        <w:lastRenderedPageBreak/>
        <w:t>Sotsiaalse keskkonna kaasavus</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501364" w14:paraId="65CE2ABB" w14:textId="77777777" w:rsidTr="00AD270C">
        <w:trPr>
          <w:cantSplit/>
          <w:trHeight w:val="567"/>
          <w:tblHeader/>
        </w:trPr>
        <w:tc>
          <w:tcPr>
            <w:tcW w:w="1250" w:type="pct"/>
            <w:shd w:val="clear" w:color="auto" w:fill="F2F2F2" w:themeFill="background1" w:themeFillShade="F2"/>
          </w:tcPr>
          <w:p w14:paraId="475B1811" w14:textId="77777777" w:rsidR="00033D32" w:rsidRPr="00501364" w:rsidRDefault="00033D32" w:rsidP="00FB51B3">
            <w:pPr>
              <w:pStyle w:val="Agency-body-text"/>
              <w:jc w:val="center"/>
              <w:rPr>
                <w:b/>
                <w:lang w:val="et-EE"/>
              </w:rPr>
            </w:pPr>
            <w:r w:rsidRPr="00501364">
              <w:rPr>
                <w:b/>
                <w:lang w:val="et-EE" w:bidi="et-EE"/>
              </w:rPr>
              <w:t>Küsimused</w:t>
            </w:r>
          </w:p>
        </w:tc>
        <w:tc>
          <w:tcPr>
            <w:tcW w:w="3750" w:type="pct"/>
            <w:shd w:val="clear" w:color="auto" w:fill="F2F2F2" w:themeFill="background1" w:themeFillShade="F2"/>
          </w:tcPr>
          <w:p w14:paraId="0CB70F2F" w14:textId="77777777" w:rsidR="00033D32" w:rsidRPr="00501364" w:rsidRDefault="00033D32" w:rsidP="00FB51B3">
            <w:pPr>
              <w:pStyle w:val="Agency-body-text"/>
              <w:jc w:val="center"/>
              <w:rPr>
                <w:b/>
                <w:lang w:val="et-EE"/>
              </w:rPr>
            </w:pPr>
            <w:r w:rsidRPr="00501364">
              <w:rPr>
                <w:b/>
                <w:lang w:val="et-EE" w:bidi="et-EE"/>
              </w:rPr>
              <w:t>Teie vastused</w:t>
            </w:r>
          </w:p>
        </w:tc>
      </w:tr>
      <w:tr w:rsidR="00086BA2" w:rsidRPr="00501364" w14:paraId="3100D8E7" w14:textId="77777777" w:rsidTr="00AD270C">
        <w:trPr>
          <w:cantSplit/>
        </w:trPr>
        <w:tc>
          <w:tcPr>
            <w:tcW w:w="1250" w:type="pct"/>
          </w:tcPr>
          <w:p w14:paraId="314A2BAA" w14:textId="0603323F" w:rsidR="00033D32" w:rsidRPr="00501364" w:rsidRDefault="00033D32" w:rsidP="00410132">
            <w:pPr>
              <w:pStyle w:val="Agency-body-text"/>
              <w:numPr>
                <w:ilvl w:val="0"/>
                <w:numId w:val="41"/>
              </w:numPr>
              <w:ind w:left="0" w:firstLine="0"/>
              <w:rPr>
                <w:lang w:val="et-EE"/>
              </w:rPr>
            </w:pPr>
            <w:r w:rsidRPr="00501364">
              <w:rPr>
                <w:lang w:val="et-EE" w:bidi="et-EE"/>
              </w:rPr>
              <w:t>Kas personal loob suhte iga lapsega?</w:t>
            </w:r>
          </w:p>
        </w:tc>
        <w:tc>
          <w:tcPr>
            <w:tcW w:w="3750" w:type="pct"/>
          </w:tcPr>
          <w:p w14:paraId="0579E989" w14:textId="77777777" w:rsidR="00033D32" w:rsidRPr="00501364" w:rsidRDefault="00033D32" w:rsidP="00033D32">
            <w:pPr>
              <w:pStyle w:val="Agency-body-text"/>
              <w:rPr>
                <w:lang w:val="et-EE"/>
              </w:rPr>
            </w:pPr>
          </w:p>
        </w:tc>
      </w:tr>
      <w:tr w:rsidR="00086BA2" w:rsidRPr="00501364" w14:paraId="7F1920F5" w14:textId="77777777" w:rsidTr="00AD270C">
        <w:trPr>
          <w:cantSplit/>
        </w:trPr>
        <w:tc>
          <w:tcPr>
            <w:tcW w:w="1250" w:type="pct"/>
          </w:tcPr>
          <w:p w14:paraId="088DEF3C" w14:textId="43AB3F60" w:rsidR="00033D32" w:rsidRPr="00501364" w:rsidRDefault="00033D32" w:rsidP="00410132">
            <w:pPr>
              <w:pStyle w:val="Agency-body-text"/>
              <w:numPr>
                <w:ilvl w:val="0"/>
                <w:numId w:val="41"/>
              </w:numPr>
              <w:ind w:left="0" w:firstLine="0"/>
              <w:rPr>
                <w:lang w:val="et-EE"/>
              </w:rPr>
            </w:pPr>
            <w:r w:rsidRPr="00501364">
              <w:rPr>
                <w:lang w:val="et-EE" w:bidi="et-EE"/>
              </w:rPr>
              <w:t>Kuidas on soodustatud kõikide laste võimalust eakaaslastega suhelda ja mängida?</w:t>
            </w:r>
          </w:p>
        </w:tc>
        <w:tc>
          <w:tcPr>
            <w:tcW w:w="3750" w:type="pct"/>
          </w:tcPr>
          <w:p w14:paraId="481F980E" w14:textId="77777777" w:rsidR="00033D32" w:rsidRPr="00501364" w:rsidRDefault="00033D32" w:rsidP="00033D32">
            <w:pPr>
              <w:pStyle w:val="Agency-body-text"/>
              <w:rPr>
                <w:lang w:val="et-EE"/>
              </w:rPr>
            </w:pPr>
          </w:p>
        </w:tc>
      </w:tr>
      <w:tr w:rsidR="00086BA2" w:rsidRPr="00501364" w14:paraId="41E86F22" w14:textId="77777777" w:rsidTr="00AD270C">
        <w:trPr>
          <w:cantSplit/>
        </w:trPr>
        <w:tc>
          <w:tcPr>
            <w:tcW w:w="1250" w:type="pct"/>
          </w:tcPr>
          <w:p w14:paraId="021248F9" w14:textId="1BAB3153" w:rsidR="00033D32" w:rsidRPr="00501364" w:rsidRDefault="00033D32" w:rsidP="00410132">
            <w:pPr>
              <w:pStyle w:val="Agency-body-text"/>
              <w:numPr>
                <w:ilvl w:val="0"/>
                <w:numId w:val="41"/>
              </w:numPr>
              <w:ind w:left="0" w:firstLine="0"/>
              <w:rPr>
                <w:lang w:val="et-EE"/>
              </w:rPr>
            </w:pPr>
            <w:r w:rsidRPr="00501364">
              <w:rPr>
                <w:lang w:val="et-EE" w:bidi="et-EE"/>
              </w:rPr>
              <w:t>Kuidas on soodustatud kõikide laste võimalust osaleda grupitegevustes?</w:t>
            </w:r>
          </w:p>
        </w:tc>
        <w:tc>
          <w:tcPr>
            <w:tcW w:w="3750" w:type="pct"/>
          </w:tcPr>
          <w:p w14:paraId="12863693" w14:textId="77777777" w:rsidR="00033D32" w:rsidRPr="00501364" w:rsidRDefault="00033D32" w:rsidP="00033D32">
            <w:pPr>
              <w:pStyle w:val="Agency-body-text"/>
              <w:rPr>
                <w:lang w:val="et-EE"/>
              </w:rPr>
            </w:pPr>
          </w:p>
        </w:tc>
      </w:tr>
      <w:tr w:rsidR="00086BA2" w:rsidRPr="00501364" w14:paraId="0493C8A7" w14:textId="77777777" w:rsidTr="00AD270C">
        <w:trPr>
          <w:cantSplit/>
        </w:trPr>
        <w:tc>
          <w:tcPr>
            <w:tcW w:w="1250" w:type="pct"/>
          </w:tcPr>
          <w:p w14:paraId="0CFC5202" w14:textId="1118B524" w:rsidR="00033D32" w:rsidRPr="00501364" w:rsidRDefault="00033D32" w:rsidP="00410132">
            <w:pPr>
              <w:pStyle w:val="Agency-body-text"/>
              <w:numPr>
                <w:ilvl w:val="0"/>
                <w:numId w:val="41"/>
              </w:numPr>
              <w:ind w:left="0" w:firstLine="0"/>
              <w:rPr>
                <w:lang w:val="et-EE"/>
              </w:rPr>
            </w:pPr>
            <w:r w:rsidRPr="00501364">
              <w:rPr>
                <w:lang w:val="et-EE" w:bidi="et-EE"/>
              </w:rPr>
              <w:t>Kuidas kutsutakse lapsi üles austama eakaaslaste grupi erinevusi?</w:t>
            </w:r>
          </w:p>
        </w:tc>
        <w:tc>
          <w:tcPr>
            <w:tcW w:w="3750" w:type="pct"/>
          </w:tcPr>
          <w:p w14:paraId="46E2C45C" w14:textId="77777777" w:rsidR="00033D32" w:rsidRPr="00501364" w:rsidRDefault="00033D32" w:rsidP="00033D32">
            <w:pPr>
              <w:pStyle w:val="Agency-body-text"/>
              <w:rPr>
                <w:lang w:val="et-EE"/>
              </w:rPr>
            </w:pPr>
          </w:p>
        </w:tc>
      </w:tr>
      <w:tr w:rsidR="00086BA2" w:rsidRPr="00501364" w14:paraId="7A54B05E" w14:textId="77777777" w:rsidTr="00AD270C">
        <w:trPr>
          <w:cantSplit/>
        </w:trPr>
        <w:tc>
          <w:tcPr>
            <w:tcW w:w="1250" w:type="pct"/>
          </w:tcPr>
          <w:p w14:paraId="3485703B" w14:textId="43DC41B1" w:rsidR="00033D32" w:rsidRPr="00501364" w:rsidRDefault="00033D32" w:rsidP="00410132">
            <w:pPr>
              <w:pStyle w:val="Agency-body-text"/>
              <w:numPr>
                <w:ilvl w:val="0"/>
                <w:numId w:val="41"/>
              </w:numPr>
              <w:ind w:left="0" w:firstLine="0"/>
              <w:rPr>
                <w:lang w:val="et-EE"/>
              </w:rPr>
            </w:pPr>
            <w:r w:rsidRPr="00501364">
              <w:rPr>
                <w:lang w:val="et-EE" w:bidi="et-EE"/>
              </w:rPr>
              <w:t>Kuidas toetate laste positiivsete käitumismustrite teket?</w:t>
            </w:r>
          </w:p>
        </w:tc>
        <w:tc>
          <w:tcPr>
            <w:tcW w:w="3750" w:type="pct"/>
          </w:tcPr>
          <w:p w14:paraId="7E2F5ECC" w14:textId="77777777" w:rsidR="00033D32" w:rsidRPr="00501364" w:rsidRDefault="00033D32" w:rsidP="00033D32">
            <w:pPr>
              <w:pStyle w:val="Agency-body-text"/>
              <w:rPr>
                <w:lang w:val="et-EE"/>
              </w:rPr>
            </w:pPr>
          </w:p>
        </w:tc>
      </w:tr>
      <w:tr w:rsidR="00086BA2" w:rsidRPr="00501364" w14:paraId="2473696F" w14:textId="77777777" w:rsidTr="00AD270C">
        <w:trPr>
          <w:cantSplit/>
        </w:trPr>
        <w:tc>
          <w:tcPr>
            <w:tcW w:w="1250" w:type="pct"/>
          </w:tcPr>
          <w:p w14:paraId="1DFEF485" w14:textId="77E777DE" w:rsidR="005D7B91" w:rsidRPr="00501364" w:rsidRDefault="00033D32" w:rsidP="000A1C54">
            <w:pPr>
              <w:pStyle w:val="Agency-body-text"/>
              <w:numPr>
                <w:ilvl w:val="0"/>
                <w:numId w:val="41"/>
              </w:numPr>
              <w:ind w:left="0" w:firstLine="0"/>
              <w:rPr>
                <w:lang w:val="et-EE"/>
              </w:rPr>
            </w:pPr>
            <w:r w:rsidRPr="00501364">
              <w:rPr>
                <w:lang w:val="et-EE" w:bidi="et-EE"/>
              </w:rPr>
              <w:t>Millisel viisil saavad lapsed konflikte lahendada?</w:t>
            </w:r>
          </w:p>
        </w:tc>
        <w:tc>
          <w:tcPr>
            <w:tcW w:w="3750" w:type="pct"/>
          </w:tcPr>
          <w:p w14:paraId="58F75B38" w14:textId="77777777" w:rsidR="00033D32" w:rsidRPr="00501364" w:rsidRDefault="00033D32" w:rsidP="00033D32">
            <w:pPr>
              <w:pStyle w:val="Agency-body-text"/>
              <w:rPr>
                <w:lang w:val="et-EE"/>
              </w:rPr>
            </w:pPr>
          </w:p>
        </w:tc>
      </w:tr>
      <w:tr w:rsidR="00033D32" w:rsidRPr="00501364" w14:paraId="4DD9921C" w14:textId="77777777" w:rsidTr="00AD270C">
        <w:trPr>
          <w:cantSplit/>
          <w:trHeight w:val="5670"/>
        </w:trPr>
        <w:tc>
          <w:tcPr>
            <w:tcW w:w="1250" w:type="pct"/>
          </w:tcPr>
          <w:p w14:paraId="7AA084FD" w14:textId="7BE9E0F8" w:rsidR="00033D32" w:rsidRPr="00501364" w:rsidRDefault="005D7B91" w:rsidP="000D10C1">
            <w:pPr>
              <w:pStyle w:val="Agency-body-text"/>
              <w:numPr>
                <w:ilvl w:val="0"/>
                <w:numId w:val="41"/>
              </w:numPr>
              <w:ind w:left="0" w:firstLine="0"/>
              <w:rPr>
                <w:lang w:val="et-EE"/>
              </w:rPr>
            </w:pPr>
            <w:r w:rsidRPr="00501364">
              <w:rPr>
                <w:lang w:val="et-EE" w:bidi="et-EE"/>
              </w:rPr>
              <w:lastRenderedPageBreak/>
              <w:t>Mida sooviksite muuta?</w:t>
            </w:r>
          </w:p>
        </w:tc>
        <w:tc>
          <w:tcPr>
            <w:tcW w:w="3750" w:type="pct"/>
          </w:tcPr>
          <w:p w14:paraId="7B1ACA8E" w14:textId="77777777" w:rsidR="00033D32" w:rsidRPr="00501364" w:rsidRDefault="00033D32" w:rsidP="00C622D3">
            <w:pPr>
              <w:pStyle w:val="Agency-body-text"/>
              <w:keepNext/>
              <w:rPr>
                <w:lang w:val="et-EE"/>
              </w:rPr>
            </w:pPr>
          </w:p>
        </w:tc>
      </w:tr>
    </w:tbl>
    <w:p w14:paraId="73C332EE" w14:textId="77777777" w:rsidR="000D3DEA" w:rsidRPr="00501364" w:rsidRDefault="000D3DEA" w:rsidP="00AD270C">
      <w:pPr>
        <w:pStyle w:val="Agency-body-text"/>
      </w:pPr>
      <w:r w:rsidRPr="00501364">
        <w:rPr>
          <w:lang w:bidi="et-EE"/>
        </w:rPr>
        <w:br w:type="page"/>
      </w:r>
    </w:p>
    <w:p w14:paraId="2285C05C" w14:textId="002D26AC" w:rsidR="000D3DEA" w:rsidRPr="00501364" w:rsidRDefault="00033D32" w:rsidP="00F87A6C">
      <w:pPr>
        <w:pStyle w:val="Agency-heading-2"/>
        <w:numPr>
          <w:ilvl w:val="0"/>
          <w:numId w:val="38"/>
        </w:numPr>
        <w:ind w:left="284"/>
      </w:pPr>
      <w:bookmarkStart w:id="8" w:name="_Toc499896955"/>
      <w:r w:rsidRPr="00501364">
        <w:rPr>
          <w:lang w:bidi="et-EE"/>
        </w:rPr>
        <w:lastRenderedPageBreak/>
        <w:t>Lapsekeskne lähenemine</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501364" w14:paraId="198DA191" w14:textId="77777777" w:rsidTr="00AD270C">
        <w:trPr>
          <w:cantSplit/>
          <w:trHeight w:val="567"/>
          <w:tblHeader/>
        </w:trPr>
        <w:tc>
          <w:tcPr>
            <w:tcW w:w="1250" w:type="pct"/>
            <w:shd w:val="clear" w:color="auto" w:fill="F2F2F2" w:themeFill="background1" w:themeFillShade="F2"/>
          </w:tcPr>
          <w:p w14:paraId="5EF9A270" w14:textId="77777777" w:rsidR="00BC01C1" w:rsidRPr="00501364" w:rsidRDefault="00BC01C1" w:rsidP="00FB51B3">
            <w:pPr>
              <w:pStyle w:val="Agency-body-text"/>
              <w:jc w:val="center"/>
              <w:rPr>
                <w:b/>
                <w:lang w:val="et-EE"/>
              </w:rPr>
            </w:pPr>
            <w:r w:rsidRPr="00501364">
              <w:rPr>
                <w:b/>
                <w:lang w:val="et-EE" w:bidi="et-EE"/>
              </w:rPr>
              <w:t>Küsimused</w:t>
            </w:r>
          </w:p>
        </w:tc>
        <w:tc>
          <w:tcPr>
            <w:tcW w:w="3750" w:type="pct"/>
            <w:shd w:val="clear" w:color="auto" w:fill="F2F2F2" w:themeFill="background1" w:themeFillShade="F2"/>
          </w:tcPr>
          <w:p w14:paraId="29D989F1" w14:textId="77777777" w:rsidR="00BC01C1" w:rsidRPr="00501364" w:rsidRDefault="00BC01C1" w:rsidP="00FB51B3">
            <w:pPr>
              <w:pStyle w:val="Agency-body-text"/>
              <w:jc w:val="center"/>
              <w:rPr>
                <w:b/>
                <w:lang w:val="et-EE"/>
              </w:rPr>
            </w:pPr>
            <w:r w:rsidRPr="00501364">
              <w:rPr>
                <w:b/>
                <w:lang w:val="et-EE" w:bidi="et-EE"/>
              </w:rPr>
              <w:t>Teie vastused</w:t>
            </w:r>
          </w:p>
        </w:tc>
      </w:tr>
      <w:tr w:rsidR="00BC01C1" w:rsidRPr="00501364" w14:paraId="6AD3E0F6" w14:textId="77777777" w:rsidTr="00AD270C">
        <w:trPr>
          <w:cantSplit/>
        </w:trPr>
        <w:tc>
          <w:tcPr>
            <w:tcW w:w="1250" w:type="pct"/>
          </w:tcPr>
          <w:p w14:paraId="697C084C" w14:textId="6C9B0AAB" w:rsidR="00BC01C1" w:rsidRPr="00501364" w:rsidRDefault="00BC01C1" w:rsidP="00410132">
            <w:pPr>
              <w:pStyle w:val="Agency-body-text"/>
              <w:numPr>
                <w:ilvl w:val="0"/>
                <w:numId w:val="42"/>
              </w:numPr>
              <w:ind w:left="0" w:firstLine="0"/>
              <w:rPr>
                <w:lang w:val="et-EE"/>
              </w:rPr>
            </w:pPr>
            <w:r w:rsidRPr="00501364">
              <w:rPr>
                <w:lang w:val="et-EE" w:bidi="et-EE"/>
              </w:rPr>
              <w:t>Kas õppetegevus põhineb laste huvidel ja eelistustel?</w:t>
            </w:r>
          </w:p>
        </w:tc>
        <w:tc>
          <w:tcPr>
            <w:tcW w:w="3750" w:type="pct"/>
          </w:tcPr>
          <w:p w14:paraId="56573688" w14:textId="77777777" w:rsidR="00BC01C1" w:rsidRPr="00501364" w:rsidRDefault="00BC01C1" w:rsidP="008448C9">
            <w:pPr>
              <w:pStyle w:val="Agency-body-text"/>
              <w:rPr>
                <w:lang w:val="et-EE"/>
              </w:rPr>
            </w:pPr>
          </w:p>
        </w:tc>
      </w:tr>
      <w:tr w:rsidR="00BC01C1" w:rsidRPr="00501364" w14:paraId="44ADD696" w14:textId="77777777" w:rsidTr="00AD270C">
        <w:trPr>
          <w:cantSplit/>
        </w:trPr>
        <w:tc>
          <w:tcPr>
            <w:tcW w:w="1250" w:type="pct"/>
          </w:tcPr>
          <w:p w14:paraId="5D6A2A3D" w14:textId="12F5282D" w:rsidR="00BC01C1" w:rsidRPr="00501364" w:rsidRDefault="00BC01C1" w:rsidP="00410132">
            <w:pPr>
              <w:pStyle w:val="Agency-body-text"/>
              <w:numPr>
                <w:ilvl w:val="0"/>
                <w:numId w:val="42"/>
              </w:numPr>
              <w:ind w:left="0" w:firstLine="0"/>
              <w:rPr>
                <w:lang w:val="et-EE"/>
              </w:rPr>
            </w:pPr>
            <w:r w:rsidRPr="00501364">
              <w:rPr>
                <w:lang w:val="et-EE" w:bidi="et-EE"/>
              </w:rPr>
              <w:t>Kas reageerite kõikide laste häältele ja küsimustele?</w:t>
            </w:r>
          </w:p>
        </w:tc>
        <w:tc>
          <w:tcPr>
            <w:tcW w:w="3750" w:type="pct"/>
          </w:tcPr>
          <w:p w14:paraId="4CE33D27" w14:textId="77777777" w:rsidR="00BC01C1" w:rsidRPr="00501364" w:rsidRDefault="00BC01C1" w:rsidP="008448C9">
            <w:pPr>
              <w:pStyle w:val="Agency-body-text"/>
              <w:rPr>
                <w:lang w:val="et-EE"/>
              </w:rPr>
            </w:pPr>
          </w:p>
        </w:tc>
      </w:tr>
      <w:tr w:rsidR="00BC01C1" w:rsidRPr="00501364" w14:paraId="58BB96AD" w14:textId="77777777" w:rsidTr="00AD270C">
        <w:trPr>
          <w:cantSplit/>
        </w:trPr>
        <w:tc>
          <w:tcPr>
            <w:tcW w:w="1250" w:type="pct"/>
          </w:tcPr>
          <w:p w14:paraId="5C0E1507" w14:textId="6213091B" w:rsidR="00BC01C1" w:rsidRPr="00501364" w:rsidRDefault="008F0700" w:rsidP="00410132">
            <w:pPr>
              <w:pStyle w:val="Agency-body-text"/>
              <w:numPr>
                <w:ilvl w:val="0"/>
                <w:numId w:val="42"/>
              </w:numPr>
              <w:ind w:left="0" w:firstLine="0"/>
              <w:rPr>
                <w:lang w:val="et-EE"/>
              </w:rPr>
            </w:pPr>
            <w:r w:rsidRPr="00501364">
              <w:rPr>
                <w:lang w:val="et-EE" w:bidi="et-EE"/>
              </w:rPr>
              <w:t>Kas kõik lapsed on osalevad neile oluliste lahenduste leidmises?</w:t>
            </w:r>
          </w:p>
        </w:tc>
        <w:tc>
          <w:tcPr>
            <w:tcW w:w="3750" w:type="pct"/>
          </w:tcPr>
          <w:p w14:paraId="234993E6" w14:textId="77777777" w:rsidR="00BC01C1" w:rsidRPr="00501364" w:rsidRDefault="00BC01C1" w:rsidP="008448C9">
            <w:pPr>
              <w:pStyle w:val="Agency-body-text"/>
              <w:rPr>
                <w:lang w:val="et-EE"/>
              </w:rPr>
            </w:pPr>
          </w:p>
        </w:tc>
      </w:tr>
      <w:tr w:rsidR="00BC01C1" w:rsidRPr="00501364" w14:paraId="2500C254" w14:textId="77777777" w:rsidTr="00AD270C">
        <w:trPr>
          <w:cantSplit/>
        </w:trPr>
        <w:tc>
          <w:tcPr>
            <w:tcW w:w="1250" w:type="pct"/>
          </w:tcPr>
          <w:p w14:paraId="2F904690" w14:textId="0F514AF2" w:rsidR="00BC01C1" w:rsidRPr="00501364" w:rsidRDefault="008F0700" w:rsidP="00410132">
            <w:pPr>
              <w:pStyle w:val="Agency-body-text"/>
              <w:numPr>
                <w:ilvl w:val="0"/>
                <w:numId w:val="42"/>
              </w:numPr>
              <w:ind w:left="0" w:firstLine="0"/>
              <w:rPr>
                <w:lang w:val="et-EE"/>
              </w:rPr>
            </w:pPr>
            <w:r w:rsidRPr="00501364">
              <w:rPr>
                <w:lang w:val="et-EE" w:bidi="et-EE"/>
              </w:rPr>
              <w:t>Kas tegevuste vahelist üleminekut on hõlbustatud kõikide laste puhul?</w:t>
            </w:r>
          </w:p>
        </w:tc>
        <w:tc>
          <w:tcPr>
            <w:tcW w:w="3750" w:type="pct"/>
          </w:tcPr>
          <w:p w14:paraId="4CEFC260" w14:textId="77777777" w:rsidR="00BC01C1" w:rsidRPr="00501364" w:rsidRDefault="00BC01C1" w:rsidP="008448C9">
            <w:pPr>
              <w:pStyle w:val="Agency-body-text"/>
              <w:rPr>
                <w:lang w:val="et-EE"/>
              </w:rPr>
            </w:pPr>
          </w:p>
        </w:tc>
      </w:tr>
      <w:tr w:rsidR="00BC01C1" w:rsidRPr="00501364" w14:paraId="49F9549A" w14:textId="77777777" w:rsidTr="00AD270C">
        <w:trPr>
          <w:cantSplit/>
        </w:trPr>
        <w:tc>
          <w:tcPr>
            <w:tcW w:w="1250" w:type="pct"/>
          </w:tcPr>
          <w:p w14:paraId="292BE81C" w14:textId="023B269F" w:rsidR="00BC01C1" w:rsidRPr="00501364" w:rsidRDefault="008F0700" w:rsidP="00410132">
            <w:pPr>
              <w:pStyle w:val="Agency-body-text"/>
              <w:numPr>
                <w:ilvl w:val="0"/>
                <w:numId w:val="42"/>
              </w:numPr>
              <w:ind w:left="0" w:firstLine="0"/>
              <w:rPr>
                <w:lang w:val="et-EE"/>
              </w:rPr>
            </w:pPr>
            <w:r w:rsidRPr="00501364">
              <w:rPr>
                <w:lang w:val="et-EE" w:bidi="et-EE"/>
              </w:rPr>
              <w:t>Kas lastele on igal ajal kättesaadav isikustatud õppetugi (inimeste ja muude ressursside näol)?</w:t>
            </w:r>
          </w:p>
        </w:tc>
        <w:tc>
          <w:tcPr>
            <w:tcW w:w="3750" w:type="pct"/>
          </w:tcPr>
          <w:p w14:paraId="14743A9D" w14:textId="77777777" w:rsidR="00BC01C1" w:rsidRPr="00501364" w:rsidRDefault="00BC01C1" w:rsidP="008448C9">
            <w:pPr>
              <w:pStyle w:val="Agency-body-text"/>
              <w:rPr>
                <w:lang w:val="et-EE"/>
              </w:rPr>
            </w:pPr>
          </w:p>
        </w:tc>
      </w:tr>
      <w:tr w:rsidR="00BC01C1" w:rsidRPr="00501364" w14:paraId="23FCE822" w14:textId="77777777" w:rsidTr="00AD270C">
        <w:trPr>
          <w:cantSplit/>
        </w:trPr>
        <w:tc>
          <w:tcPr>
            <w:tcW w:w="1250" w:type="pct"/>
          </w:tcPr>
          <w:p w14:paraId="7D2F814B" w14:textId="76C3DFF5" w:rsidR="00D671C1" w:rsidRPr="00501364" w:rsidRDefault="00DB7503" w:rsidP="000D10C1">
            <w:pPr>
              <w:pStyle w:val="Agency-body-text"/>
              <w:numPr>
                <w:ilvl w:val="0"/>
                <w:numId w:val="42"/>
              </w:numPr>
              <w:ind w:left="0" w:firstLine="0"/>
              <w:rPr>
                <w:lang w:val="et-EE"/>
              </w:rPr>
            </w:pPr>
            <w:r w:rsidRPr="00501364">
              <w:rPr>
                <w:lang w:val="et-EE" w:bidi="et-EE"/>
              </w:rPr>
              <w:t>Kas õpetajad pääsevad igal ajal ligi täiendavale ja/või välisele toele?</w:t>
            </w:r>
          </w:p>
        </w:tc>
        <w:tc>
          <w:tcPr>
            <w:tcW w:w="3750" w:type="pct"/>
          </w:tcPr>
          <w:p w14:paraId="228002EC" w14:textId="77777777" w:rsidR="00BC01C1" w:rsidRPr="00501364" w:rsidRDefault="00BC01C1" w:rsidP="00C622D3">
            <w:pPr>
              <w:pStyle w:val="Agency-body-text"/>
              <w:keepNext/>
              <w:rPr>
                <w:lang w:val="et-EE"/>
              </w:rPr>
            </w:pPr>
          </w:p>
        </w:tc>
      </w:tr>
      <w:tr w:rsidR="00BC01C1" w:rsidRPr="00501364" w14:paraId="077251ED" w14:textId="77777777" w:rsidTr="00AD270C">
        <w:trPr>
          <w:cantSplit/>
          <w:trHeight w:val="5670"/>
        </w:trPr>
        <w:tc>
          <w:tcPr>
            <w:tcW w:w="1250" w:type="pct"/>
          </w:tcPr>
          <w:p w14:paraId="3862365F" w14:textId="32454F52" w:rsidR="00BC01C1" w:rsidRPr="00501364" w:rsidRDefault="00D671C1" w:rsidP="00C622D3">
            <w:pPr>
              <w:pStyle w:val="Agency-body-text"/>
              <w:numPr>
                <w:ilvl w:val="0"/>
                <w:numId w:val="42"/>
              </w:numPr>
              <w:ind w:left="0" w:firstLine="0"/>
              <w:rPr>
                <w:lang w:val="et-EE"/>
              </w:rPr>
            </w:pPr>
            <w:r w:rsidRPr="00501364">
              <w:rPr>
                <w:lang w:val="et-EE" w:bidi="et-EE"/>
              </w:rPr>
              <w:lastRenderedPageBreak/>
              <w:t>Mida sooviksite muuta?</w:t>
            </w:r>
          </w:p>
        </w:tc>
        <w:tc>
          <w:tcPr>
            <w:tcW w:w="3750" w:type="pct"/>
          </w:tcPr>
          <w:p w14:paraId="2ACCA212" w14:textId="77777777" w:rsidR="00BC01C1" w:rsidRPr="00501364" w:rsidRDefault="00BC01C1" w:rsidP="008448C9">
            <w:pPr>
              <w:pStyle w:val="Agency-body-text"/>
              <w:rPr>
                <w:lang w:val="et-EE"/>
              </w:rPr>
            </w:pPr>
          </w:p>
        </w:tc>
      </w:tr>
    </w:tbl>
    <w:p w14:paraId="624756C5" w14:textId="77777777" w:rsidR="000D3DEA" w:rsidRPr="00501364" w:rsidRDefault="000D3DEA" w:rsidP="005B50C7">
      <w:pPr>
        <w:pStyle w:val="Agency-body-text"/>
      </w:pPr>
      <w:r w:rsidRPr="00501364">
        <w:rPr>
          <w:lang w:bidi="et-EE"/>
        </w:rPr>
        <w:br w:type="page"/>
      </w:r>
    </w:p>
    <w:p w14:paraId="65D89F47" w14:textId="3D980602" w:rsidR="000D3DEA" w:rsidRPr="00501364" w:rsidRDefault="00AF0BFA" w:rsidP="00F87A6C">
      <w:pPr>
        <w:pStyle w:val="Agency-heading-2"/>
        <w:numPr>
          <w:ilvl w:val="0"/>
          <w:numId w:val="39"/>
        </w:numPr>
        <w:ind w:left="284"/>
      </w:pPr>
      <w:bookmarkStart w:id="9" w:name="_Toc499896956"/>
      <w:r w:rsidRPr="00501364">
        <w:rPr>
          <w:lang w:bidi="et-EE"/>
        </w:rPr>
        <w:lastRenderedPageBreak/>
        <w:t>Lapse vajadusi arvestav füüsiline keskkond</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501364" w14:paraId="5D0E469D" w14:textId="77777777" w:rsidTr="00AD270C">
        <w:trPr>
          <w:cantSplit/>
          <w:trHeight w:val="567"/>
          <w:tblHeader/>
        </w:trPr>
        <w:tc>
          <w:tcPr>
            <w:tcW w:w="1250" w:type="pct"/>
            <w:shd w:val="clear" w:color="auto" w:fill="F2F2F2" w:themeFill="background1" w:themeFillShade="F2"/>
          </w:tcPr>
          <w:p w14:paraId="02C2FE98" w14:textId="77777777" w:rsidR="00894C62" w:rsidRPr="00501364" w:rsidRDefault="00894C62" w:rsidP="007518BE">
            <w:pPr>
              <w:pStyle w:val="Agency-body-text"/>
              <w:jc w:val="center"/>
              <w:rPr>
                <w:b/>
                <w:lang w:val="et-EE"/>
              </w:rPr>
            </w:pPr>
            <w:r w:rsidRPr="00501364">
              <w:rPr>
                <w:b/>
                <w:lang w:val="et-EE" w:bidi="et-EE"/>
              </w:rPr>
              <w:t>Küsimused</w:t>
            </w:r>
          </w:p>
        </w:tc>
        <w:tc>
          <w:tcPr>
            <w:tcW w:w="3750" w:type="pct"/>
            <w:shd w:val="clear" w:color="auto" w:fill="F2F2F2" w:themeFill="background1" w:themeFillShade="F2"/>
          </w:tcPr>
          <w:p w14:paraId="0DADBBE7" w14:textId="77777777" w:rsidR="00894C62" w:rsidRPr="00501364" w:rsidRDefault="00894C62" w:rsidP="007518BE">
            <w:pPr>
              <w:pStyle w:val="Agency-body-text"/>
              <w:jc w:val="center"/>
              <w:rPr>
                <w:b/>
                <w:lang w:val="et-EE"/>
              </w:rPr>
            </w:pPr>
            <w:r w:rsidRPr="00501364">
              <w:rPr>
                <w:b/>
                <w:lang w:val="et-EE" w:bidi="et-EE"/>
              </w:rPr>
              <w:t>Teie vastused</w:t>
            </w:r>
          </w:p>
        </w:tc>
      </w:tr>
      <w:tr w:rsidR="00894C62" w:rsidRPr="00501364" w14:paraId="693162D5" w14:textId="77777777" w:rsidTr="00AD270C">
        <w:trPr>
          <w:cantSplit/>
        </w:trPr>
        <w:tc>
          <w:tcPr>
            <w:tcW w:w="1250" w:type="pct"/>
          </w:tcPr>
          <w:p w14:paraId="07B7E0A3" w14:textId="674DAFB0" w:rsidR="00894C62" w:rsidRPr="00501364" w:rsidRDefault="00894C62" w:rsidP="00471FE9">
            <w:pPr>
              <w:pStyle w:val="Agency-body-text"/>
              <w:numPr>
                <w:ilvl w:val="0"/>
                <w:numId w:val="43"/>
              </w:numPr>
              <w:ind w:left="0" w:firstLine="0"/>
              <w:rPr>
                <w:lang w:val="et-EE"/>
              </w:rPr>
            </w:pPr>
            <w:r w:rsidRPr="00501364">
              <w:rPr>
                <w:lang w:val="et-EE" w:bidi="et-EE"/>
              </w:rPr>
              <w:t>Kas keskkond (siseruumides ja väljas) on ligipääsetav kõikidele lastele?</w:t>
            </w:r>
          </w:p>
        </w:tc>
        <w:tc>
          <w:tcPr>
            <w:tcW w:w="3750" w:type="pct"/>
          </w:tcPr>
          <w:p w14:paraId="34317A66" w14:textId="77777777" w:rsidR="00894C62" w:rsidRPr="00501364" w:rsidRDefault="00894C62" w:rsidP="002C295F">
            <w:pPr>
              <w:pStyle w:val="Agency-body-text"/>
              <w:rPr>
                <w:lang w:val="et-EE"/>
              </w:rPr>
            </w:pPr>
          </w:p>
        </w:tc>
      </w:tr>
      <w:tr w:rsidR="00471FE9" w:rsidRPr="00501364" w14:paraId="00660FC8" w14:textId="77777777" w:rsidTr="00AD270C">
        <w:trPr>
          <w:cantSplit/>
        </w:trPr>
        <w:tc>
          <w:tcPr>
            <w:tcW w:w="1250" w:type="pct"/>
          </w:tcPr>
          <w:p w14:paraId="25783FC7" w14:textId="4EA758C2" w:rsidR="00471FE9" w:rsidRPr="00501364" w:rsidRDefault="00471FE9" w:rsidP="00471FE9">
            <w:pPr>
              <w:pStyle w:val="Agency-body-text"/>
              <w:numPr>
                <w:ilvl w:val="0"/>
                <w:numId w:val="43"/>
              </w:numPr>
              <w:ind w:left="0" w:firstLine="0"/>
              <w:rPr>
                <w:lang w:val="et-EE"/>
              </w:rPr>
            </w:pPr>
            <w:r w:rsidRPr="00501364">
              <w:rPr>
                <w:lang w:val="et-EE" w:bidi="et-EE"/>
              </w:rPr>
              <w:t>Kas on võimaldatud kõikide laste osalemine?</w:t>
            </w:r>
          </w:p>
        </w:tc>
        <w:tc>
          <w:tcPr>
            <w:tcW w:w="3750" w:type="pct"/>
          </w:tcPr>
          <w:p w14:paraId="11338445" w14:textId="77777777" w:rsidR="00471FE9" w:rsidRPr="00501364" w:rsidRDefault="00471FE9" w:rsidP="002C295F">
            <w:pPr>
              <w:pStyle w:val="Agency-body-text"/>
              <w:rPr>
                <w:lang w:val="et-EE"/>
              </w:rPr>
            </w:pPr>
          </w:p>
        </w:tc>
      </w:tr>
      <w:tr w:rsidR="00894C62" w:rsidRPr="00501364" w14:paraId="015EEB36" w14:textId="77777777" w:rsidTr="00AD270C">
        <w:trPr>
          <w:cantSplit/>
        </w:trPr>
        <w:tc>
          <w:tcPr>
            <w:tcW w:w="1250" w:type="pct"/>
          </w:tcPr>
          <w:p w14:paraId="26A98608" w14:textId="523D7835" w:rsidR="00894C62" w:rsidRPr="00501364" w:rsidRDefault="00894C62" w:rsidP="00F13FD9">
            <w:pPr>
              <w:pStyle w:val="Agency-body-text"/>
              <w:numPr>
                <w:ilvl w:val="0"/>
                <w:numId w:val="43"/>
              </w:numPr>
              <w:ind w:left="0" w:firstLine="0"/>
              <w:rPr>
                <w:lang w:val="et-EE"/>
              </w:rPr>
            </w:pPr>
            <w:r w:rsidRPr="00501364">
              <w:rPr>
                <w:lang w:val="et-EE" w:bidi="et-EE"/>
              </w:rPr>
              <w:t>Millisel määral on keskkond lastele ohutu ja tervislik?</w:t>
            </w:r>
          </w:p>
        </w:tc>
        <w:tc>
          <w:tcPr>
            <w:tcW w:w="3750" w:type="pct"/>
          </w:tcPr>
          <w:p w14:paraId="5087B606" w14:textId="77777777" w:rsidR="00894C62" w:rsidRPr="00501364" w:rsidRDefault="00894C62" w:rsidP="002C295F">
            <w:pPr>
              <w:pStyle w:val="Agency-body-text"/>
              <w:rPr>
                <w:lang w:val="et-EE"/>
              </w:rPr>
            </w:pPr>
          </w:p>
        </w:tc>
      </w:tr>
      <w:tr w:rsidR="00894C62" w:rsidRPr="00501364" w14:paraId="7911A8E2" w14:textId="77777777" w:rsidTr="00AD270C">
        <w:trPr>
          <w:cantSplit/>
        </w:trPr>
        <w:tc>
          <w:tcPr>
            <w:tcW w:w="1250" w:type="pct"/>
          </w:tcPr>
          <w:p w14:paraId="317220BA" w14:textId="1B397D2C" w:rsidR="00894C62" w:rsidRPr="00501364" w:rsidRDefault="004930CC" w:rsidP="00F13FD9">
            <w:pPr>
              <w:pStyle w:val="Agency-body-text"/>
              <w:numPr>
                <w:ilvl w:val="0"/>
                <w:numId w:val="43"/>
              </w:numPr>
              <w:ind w:left="0" w:firstLine="0"/>
              <w:rPr>
                <w:lang w:val="et-EE"/>
              </w:rPr>
            </w:pPr>
            <w:r w:rsidRPr="00501364">
              <w:rPr>
                <w:lang w:val="et-EE" w:bidi="et-EE"/>
              </w:rPr>
              <w:t>Kas mööbel ja vahendid on sobilikud kõikidele lastele?</w:t>
            </w:r>
          </w:p>
        </w:tc>
        <w:tc>
          <w:tcPr>
            <w:tcW w:w="3750" w:type="pct"/>
          </w:tcPr>
          <w:p w14:paraId="025E5C90" w14:textId="77777777" w:rsidR="00894C62" w:rsidRPr="00501364" w:rsidRDefault="00894C62" w:rsidP="002C295F">
            <w:pPr>
              <w:pStyle w:val="Agency-body-text"/>
              <w:rPr>
                <w:lang w:val="et-EE"/>
              </w:rPr>
            </w:pPr>
          </w:p>
        </w:tc>
      </w:tr>
      <w:tr w:rsidR="00894C62" w:rsidRPr="00501364" w14:paraId="130DE147" w14:textId="77777777" w:rsidTr="00AD270C">
        <w:trPr>
          <w:cantSplit/>
        </w:trPr>
        <w:tc>
          <w:tcPr>
            <w:tcW w:w="1250" w:type="pct"/>
          </w:tcPr>
          <w:p w14:paraId="3588E0E0" w14:textId="5B90331E" w:rsidR="00894C62" w:rsidRPr="00501364" w:rsidRDefault="004930CC" w:rsidP="00C622D3">
            <w:pPr>
              <w:pStyle w:val="Agency-body-text"/>
              <w:numPr>
                <w:ilvl w:val="0"/>
                <w:numId w:val="43"/>
              </w:numPr>
              <w:ind w:left="0" w:firstLine="0"/>
              <w:rPr>
                <w:lang w:val="et-EE"/>
              </w:rPr>
            </w:pPr>
            <w:r w:rsidRPr="00501364">
              <w:rPr>
                <w:lang w:val="et-EE" w:bidi="et-EE"/>
              </w:rPr>
              <w:t>Kuidas te võimaldate kõikidel lastel osaleda keskkonnavälistes tegevustes (nt ekskursioonidel, külastustel, spordiüritustel jne)?</w:t>
            </w:r>
          </w:p>
        </w:tc>
        <w:tc>
          <w:tcPr>
            <w:tcW w:w="3750" w:type="pct"/>
          </w:tcPr>
          <w:p w14:paraId="5F27C06C" w14:textId="77777777" w:rsidR="00894C62" w:rsidRPr="00501364" w:rsidRDefault="00894C62" w:rsidP="002C295F">
            <w:pPr>
              <w:pStyle w:val="Agency-body-text"/>
              <w:rPr>
                <w:lang w:val="et-EE"/>
              </w:rPr>
            </w:pPr>
          </w:p>
        </w:tc>
      </w:tr>
      <w:tr w:rsidR="00894C62" w:rsidRPr="00501364" w14:paraId="0F424F5C" w14:textId="77777777" w:rsidTr="00AD270C">
        <w:trPr>
          <w:cantSplit/>
          <w:trHeight w:val="5670"/>
        </w:trPr>
        <w:tc>
          <w:tcPr>
            <w:tcW w:w="1250" w:type="pct"/>
          </w:tcPr>
          <w:p w14:paraId="29352223" w14:textId="77777777" w:rsidR="00894C62" w:rsidRPr="00501364" w:rsidRDefault="00894C62" w:rsidP="00C622D3">
            <w:pPr>
              <w:pStyle w:val="Agency-body-text"/>
              <w:numPr>
                <w:ilvl w:val="0"/>
                <w:numId w:val="43"/>
              </w:numPr>
              <w:ind w:left="0" w:firstLine="0"/>
              <w:rPr>
                <w:lang w:val="et-EE"/>
              </w:rPr>
            </w:pPr>
            <w:r w:rsidRPr="00501364">
              <w:rPr>
                <w:lang w:val="et-EE" w:bidi="et-EE"/>
              </w:rPr>
              <w:lastRenderedPageBreak/>
              <w:t>Mida sooviksite muuta?</w:t>
            </w:r>
          </w:p>
        </w:tc>
        <w:tc>
          <w:tcPr>
            <w:tcW w:w="3750" w:type="pct"/>
          </w:tcPr>
          <w:p w14:paraId="766B5900" w14:textId="77777777" w:rsidR="00894C62" w:rsidRPr="00501364" w:rsidRDefault="00894C62" w:rsidP="002C295F">
            <w:pPr>
              <w:pStyle w:val="Agency-body-text"/>
              <w:rPr>
                <w:lang w:val="et-EE"/>
              </w:rPr>
            </w:pPr>
          </w:p>
        </w:tc>
      </w:tr>
    </w:tbl>
    <w:p w14:paraId="3F44E34A" w14:textId="77777777" w:rsidR="000D3DEA" w:rsidRPr="00501364" w:rsidRDefault="000D3DEA" w:rsidP="003C12B6">
      <w:pPr>
        <w:pStyle w:val="Agency-body-text"/>
      </w:pPr>
      <w:r w:rsidRPr="00501364">
        <w:rPr>
          <w:lang w:bidi="et-EE"/>
        </w:rPr>
        <w:br w:type="page"/>
      </w:r>
    </w:p>
    <w:p w14:paraId="50D05AAF" w14:textId="701AE266" w:rsidR="000D3DEA" w:rsidRPr="00501364" w:rsidRDefault="00374C84" w:rsidP="00F87A6C">
      <w:pPr>
        <w:pStyle w:val="Agency-heading-2"/>
        <w:numPr>
          <w:ilvl w:val="0"/>
          <w:numId w:val="39"/>
        </w:numPr>
        <w:ind w:left="284"/>
      </w:pPr>
      <w:bookmarkStart w:id="10" w:name="_Toc499896957"/>
      <w:r w:rsidRPr="00501364">
        <w:rPr>
          <w:szCs w:val="32"/>
          <w:lang w:bidi="et-EE"/>
        </w:rPr>
        <w:lastRenderedPageBreak/>
        <w:t>Materjalide kättesaadavus kõikidele lastele</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501364" w14:paraId="39A76821" w14:textId="77777777" w:rsidTr="00AD270C">
        <w:trPr>
          <w:cantSplit/>
          <w:trHeight w:val="567"/>
          <w:tblHeader/>
        </w:trPr>
        <w:tc>
          <w:tcPr>
            <w:tcW w:w="1250" w:type="pct"/>
            <w:shd w:val="clear" w:color="auto" w:fill="F2F2F2" w:themeFill="background1" w:themeFillShade="F2"/>
          </w:tcPr>
          <w:p w14:paraId="3C725347" w14:textId="77777777" w:rsidR="00E61458" w:rsidRPr="00501364" w:rsidRDefault="00E61458" w:rsidP="00CF5E8A">
            <w:pPr>
              <w:pStyle w:val="Agency-body-text"/>
              <w:jc w:val="center"/>
              <w:rPr>
                <w:b/>
                <w:lang w:val="et-EE"/>
              </w:rPr>
            </w:pPr>
            <w:r w:rsidRPr="00501364">
              <w:rPr>
                <w:b/>
                <w:lang w:val="et-EE" w:bidi="et-EE"/>
              </w:rPr>
              <w:t>Küsimused</w:t>
            </w:r>
          </w:p>
        </w:tc>
        <w:tc>
          <w:tcPr>
            <w:tcW w:w="3750" w:type="pct"/>
            <w:shd w:val="clear" w:color="auto" w:fill="F2F2F2" w:themeFill="background1" w:themeFillShade="F2"/>
          </w:tcPr>
          <w:p w14:paraId="08F1A72F" w14:textId="77777777" w:rsidR="00E61458" w:rsidRPr="00501364" w:rsidRDefault="00E61458" w:rsidP="00CF5E8A">
            <w:pPr>
              <w:pStyle w:val="Agency-body-text"/>
              <w:jc w:val="center"/>
              <w:rPr>
                <w:b/>
                <w:lang w:val="et-EE"/>
              </w:rPr>
            </w:pPr>
            <w:r w:rsidRPr="00501364">
              <w:rPr>
                <w:b/>
                <w:lang w:val="et-EE" w:bidi="et-EE"/>
              </w:rPr>
              <w:t>Teie vastused</w:t>
            </w:r>
          </w:p>
        </w:tc>
      </w:tr>
      <w:tr w:rsidR="00E61458" w:rsidRPr="00501364" w14:paraId="1D757F81" w14:textId="77777777" w:rsidTr="00AD270C">
        <w:trPr>
          <w:cantSplit/>
        </w:trPr>
        <w:tc>
          <w:tcPr>
            <w:tcW w:w="1250" w:type="pct"/>
          </w:tcPr>
          <w:p w14:paraId="66527A5A" w14:textId="0E9ED5B2" w:rsidR="00E61458" w:rsidRPr="00501364" w:rsidRDefault="00E61458" w:rsidP="00F13FD9">
            <w:pPr>
              <w:pStyle w:val="Agency-body-text"/>
              <w:numPr>
                <w:ilvl w:val="0"/>
                <w:numId w:val="44"/>
              </w:numPr>
              <w:ind w:left="0" w:firstLine="0"/>
              <w:rPr>
                <w:lang w:val="et-EE"/>
              </w:rPr>
            </w:pPr>
            <w:r w:rsidRPr="00501364">
              <w:rPr>
                <w:lang w:val="et-EE" w:bidi="et-EE"/>
              </w:rPr>
              <w:t>Kas mänguasjad ja materjalid on huvitavad, kergesti kättesaadavad ja kaasahaaravad kõikide laste jaoks?</w:t>
            </w:r>
          </w:p>
        </w:tc>
        <w:tc>
          <w:tcPr>
            <w:tcW w:w="3750" w:type="pct"/>
          </w:tcPr>
          <w:p w14:paraId="052CA9AA" w14:textId="77777777" w:rsidR="00E61458" w:rsidRPr="00501364" w:rsidRDefault="00E61458" w:rsidP="00E61458">
            <w:pPr>
              <w:pStyle w:val="Agency-body-text"/>
              <w:rPr>
                <w:lang w:val="et-EE"/>
              </w:rPr>
            </w:pPr>
          </w:p>
        </w:tc>
      </w:tr>
      <w:tr w:rsidR="00E61458" w:rsidRPr="00501364" w14:paraId="62A5A414" w14:textId="77777777" w:rsidTr="00AD270C">
        <w:trPr>
          <w:cantSplit/>
        </w:trPr>
        <w:tc>
          <w:tcPr>
            <w:tcW w:w="1250" w:type="pct"/>
          </w:tcPr>
          <w:p w14:paraId="3FA939CD" w14:textId="7E78D7C4" w:rsidR="00E61458" w:rsidRPr="00501364" w:rsidRDefault="00E61458" w:rsidP="00F13FD9">
            <w:pPr>
              <w:pStyle w:val="Agency-body-text"/>
              <w:numPr>
                <w:ilvl w:val="0"/>
                <w:numId w:val="44"/>
              </w:numPr>
              <w:ind w:left="0" w:firstLine="0"/>
              <w:rPr>
                <w:lang w:val="et-EE"/>
              </w:rPr>
            </w:pPr>
            <w:r w:rsidRPr="00501364">
              <w:rPr>
                <w:lang w:val="et-EE" w:bidi="et-EE"/>
              </w:rPr>
              <w:t>Kas mänguasju ja materjale kasutatakse laste algatusvõime, sõltumatuse, avastamisvõime ja loomingulisuse proovilepanekuks?</w:t>
            </w:r>
          </w:p>
        </w:tc>
        <w:tc>
          <w:tcPr>
            <w:tcW w:w="3750" w:type="pct"/>
          </w:tcPr>
          <w:p w14:paraId="5A1B4151" w14:textId="77777777" w:rsidR="00E61458" w:rsidRPr="00501364" w:rsidRDefault="00E61458" w:rsidP="00E61458">
            <w:pPr>
              <w:pStyle w:val="Agency-body-text"/>
              <w:rPr>
                <w:lang w:val="et-EE"/>
              </w:rPr>
            </w:pPr>
          </w:p>
        </w:tc>
      </w:tr>
      <w:tr w:rsidR="00E61458" w:rsidRPr="00501364" w14:paraId="2A07697E" w14:textId="77777777" w:rsidTr="00AD270C">
        <w:trPr>
          <w:cantSplit/>
        </w:trPr>
        <w:tc>
          <w:tcPr>
            <w:tcW w:w="1250" w:type="pct"/>
          </w:tcPr>
          <w:p w14:paraId="07948370" w14:textId="7CFA6CB1" w:rsidR="00E61458" w:rsidRPr="00501364" w:rsidRDefault="00E61458" w:rsidP="00F13FD9">
            <w:pPr>
              <w:pStyle w:val="Agency-body-text"/>
              <w:numPr>
                <w:ilvl w:val="0"/>
                <w:numId w:val="44"/>
              </w:numPr>
              <w:ind w:left="0" w:firstLine="0"/>
              <w:rPr>
                <w:lang w:val="et-EE"/>
              </w:rPr>
            </w:pPr>
            <w:r w:rsidRPr="00501364">
              <w:rPr>
                <w:lang w:val="et-EE" w:bidi="et-EE"/>
              </w:rPr>
              <w:t>Kas materjale kasutatakse suhtluse, keele, kirjaoskuse, matemaatiliste ja teaduslike tarkuste edendamiseks?</w:t>
            </w:r>
          </w:p>
        </w:tc>
        <w:tc>
          <w:tcPr>
            <w:tcW w:w="3750" w:type="pct"/>
          </w:tcPr>
          <w:p w14:paraId="67830FF0" w14:textId="77777777" w:rsidR="00E61458" w:rsidRPr="00501364" w:rsidRDefault="00E61458" w:rsidP="00E61458">
            <w:pPr>
              <w:pStyle w:val="Agency-body-text"/>
              <w:rPr>
                <w:lang w:val="et-EE"/>
              </w:rPr>
            </w:pPr>
          </w:p>
        </w:tc>
      </w:tr>
      <w:tr w:rsidR="00E61458" w:rsidRPr="00501364" w14:paraId="2C48AD32" w14:textId="77777777" w:rsidTr="00AD270C">
        <w:trPr>
          <w:cantSplit/>
        </w:trPr>
        <w:tc>
          <w:tcPr>
            <w:tcW w:w="1250" w:type="pct"/>
          </w:tcPr>
          <w:p w14:paraId="7966D18C" w14:textId="2E28B11F" w:rsidR="00E61458" w:rsidRPr="00501364" w:rsidRDefault="00E61458" w:rsidP="00F13FD9">
            <w:pPr>
              <w:pStyle w:val="Agency-body-text"/>
              <w:numPr>
                <w:ilvl w:val="0"/>
                <w:numId w:val="44"/>
              </w:numPr>
              <w:ind w:left="0" w:firstLine="0"/>
              <w:rPr>
                <w:lang w:val="et-EE"/>
              </w:rPr>
            </w:pPr>
            <w:r w:rsidRPr="00501364">
              <w:rPr>
                <w:lang w:val="et-EE" w:bidi="et-EE"/>
              </w:rPr>
              <w:t>Kas te kasutate kohandatud materjali, mis soodustab kõikide laste õpet ja mängimist?</w:t>
            </w:r>
          </w:p>
        </w:tc>
        <w:tc>
          <w:tcPr>
            <w:tcW w:w="3750" w:type="pct"/>
          </w:tcPr>
          <w:p w14:paraId="7881F2B3" w14:textId="77777777" w:rsidR="00E61458" w:rsidRPr="00501364" w:rsidRDefault="00E61458" w:rsidP="00E61458">
            <w:pPr>
              <w:pStyle w:val="Agency-body-text"/>
              <w:rPr>
                <w:lang w:val="et-EE"/>
              </w:rPr>
            </w:pPr>
          </w:p>
        </w:tc>
      </w:tr>
      <w:tr w:rsidR="00E61458" w:rsidRPr="00501364" w14:paraId="22512739" w14:textId="77777777" w:rsidTr="00AD270C">
        <w:trPr>
          <w:cantSplit/>
        </w:trPr>
        <w:tc>
          <w:tcPr>
            <w:tcW w:w="1250" w:type="pct"/>
          </w:tcPr>
          <w:p w14:paraId="4C0F6969" w14:textId="6A1FBE9D" w:rsidR="00E61458" w:rsidRPr="00501364" w:rsidRDefault="00E61458" w:rsidP="00F13FD9">
            <w:pPr>
              <w:pStyle w:val="Agency-body-text"/>
              <w:numPr>
                <w:ilvl w:val="0"/>
                <w:numId w:val="44"/>
              </w:numPr>
              <w:ind w:left="0" w:firstLine="0"/>
              <w:rPr>
                <w:lang w:val="et-EE"/>
              </w:rPr>
            </w:pPr>
            <w:r w:rsidRPr="00501364">
              <w:rPr>
                <w:lang w:val="et-EE" w:bidi="et-EE"/>
              </w:rPr>
              <w:t>Kas mänguasjad ja materjalid peegeldavad kultuurilist mitmekesisust?</w:t>
            </w:r>
          </w:p>
        </w:tc>
        <w:tc>
          <w:tcPr>
            <w:tcW w:w="3750" w:type="pct"/>
          </w:tcPr>
          <w:p w14:paraId="064BBAFD" w14:textId="77777777" w:rsidR="00E61458" w:rsidRPr="00501364" w:rsidRDefault="00E61458" w:rsidP="00E61458">
            <w:pPr>
              <w:pStyle w:val="Agency-body-text"/>
              <w:rPr>
                <w:lang w:val="et-EE"/>
              </w:rPr>
            </w:pPr>
          </w:p>
        </w:tc>
      </w:tr>
      <w:tr w:rsidR="00E61458" w:rsidRPr="00501364" w14:paraId="46110ADB" w14:textId="77777777" w:rsidTr="00AD270C">
        <w:trPr>
          <w:cantSplit/>
        </w:trPr>
        <w:tc>
          <w:tcPr>
            <w:tcW w:w="1250" w:type="pct"/>
          </w:tcPr>
          <w:p w14:paraId="39E35A6F" w14:textId="5EE06A65" w:rsidR="00E61458" w:rsidRPr="00501364" w:rsidRDefault="00E61458" w:rsidP="000D10C1">
            <w:pPr>
              <w:pStyle w:val="Agency-body-text"/>
              <w:numPr>
                <w:ilvl w:val="0"/>
                <w:numId w:val="44"/>
              </w:numPr>
              <w:ind w:left="0" w:firstLine="0"/>
              <w:rPr>
                <w:lang w:val="et-EE"/>
              </w:rPr>
            </w:pPr>
            <w:r w:rsidRPr="00501364">
              <w:rPr>
                <w:lang w:val="et-EE" w:bidi="et-EE"/>
              </w:rPr>
              <w:lastRenderedPageBreak/>
              <w:t>Kas te kutsute lapsi üles eakaaslastega mängima ning mänguasju ja materjale jagama?</w:t>
            </w:r>
          </w:p>
        </w:tc>
        <w:tc>
          <w:tcPr>
            <w:tcW w:w="3750" w:type="pct"/>
          </w:tcPr>
          <w:p w14:paraId="6211204D" w14:textId="77777777" w:rsidR="00E61458" w:rsidRPr="00501364" w:rsidRDefault="00E61458" w:rsidP="00C622D3">
            <w:pPr>
              <w:pStyle w:val="Agency-body-text"/>
              <w:keepNext/>
              <w:rPr>
                <w:lang w:val="et-EE"/>
              </w:rPr>
            </w:pPr>
          </w:p>
        </w:tc>
      </w:tr>
      <w:tr w:rsidR="00E61458" w:rsidRPr="00501364" w14:paraId="6F8B6440" w14:textId="77777777" w:rsidTr="00AD270C">
        <w:trPr>
          <w:cantSplit/>
          <w:trHeight w:val="5670"/>
        </w:trPr>
        <w:tc>
          <w:tcPr>
            <w:tcW w:w="1250" w:type="pct"/>
          </w:tcPr>
          <w:p w14:paraId="7B292DDA" w14:textId="77777777" w:rsidR="00E61458" w:rsidRPr="00501364" w:rsidRDefault="00E61458" w:rsidP="00C622D3">
            <w:pPr>
              <w:pStyle w:val="Agency-body-text"/>
              <w:numPr>
                <w:ilvl w:val="0"/>
                <w:numId w:val="44"/>
              </w:numPr>
              <w:ind w:left="0" w:firstLine="0"/>
              <w:rPr>
                <w:lang w:val="et-EE"/>
              </w:rPr>
            </w:pPr>
            <w:r w:rsidRPr="00501364">
              <w:rPr>
                <w:lang w:val="et-EE" w:bidi="et-EE"/>
              </w:rPr>
              <w:t>Mida sooviksite muuta?</w:t>
            </w:r>
          </w:p>
        </w:tc>
        <w:tc>
          <w:tcPr>
            <w:tcW w:w="3750" w:type="pct"/>
          </w:tcPr>
          <w:p w14:paraId="75D10A77" w14:textId="77777777" w:rsidR="00E61458" w:rsidRPr="00501364" w:rsidRDefault="00E61458" w:rsidP="00E61458">
            <w:pPr>
              <w:pStyle w:val="Agency-body-text"/>
              <w:rPr>
                <w:lang w:val="et-EE"/>
              </w:rPr>
            </w:pPr>
          </w:p>
        </w:tc>
      </w:tr>
    </w:tbl>
    <w:p w14:paraId="5408765C" w14:textId="77777777" w:rsidR="000D3DEA" w:rsidRPr="00501364" w:rsidRDefault="000D3DEA" w:rsidP="00E61458">
      <w:pPr>
        <w:pStyle w:val="Agency-body-text"/>
      </w:pPr>
      <w:r w:rsidRPr="00501364">
        <w:rPr>
          <w:lang w:bidi="et-EE"/>
        </w:rPr>
        <w:br w:type="page"/>
      </w:r>
    </w:p>
    <w:p w14:paraId="63B177F8" w14:textId="4CA532F1" w:rsidR="000D3DEA" w:rsidRPr="00501364" w:rsidRDefault="00E61458" w:rsidP="00F87A6C">
      <w:pPr>
        <w:pStyle w:val="Agency-heading-2"/>
        <w:numPr>
          <w:ilvl w:val="0"/>
          <w:numId w:val="39"/>
        </w:numPr>
        <w:ind w:left="284"/>
      </w:pPr>
      <w:bookmarkStart w:id="11" w:name="_Toc499896958"/>
      <w:r w:rsidRPr="00501364">
        <w:rPr>
          <w:lang w:bidi="et-EE"/>
        </w:rPr>
        <w:lastRenderedPageBreak/>
        <w:t>Kõikidele tagatud suhtlemisvõimalused</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315"/>
        <w:gridCol w:w="6512"/>
      </w:tblGrid>
      <w:tr w:rsidR="00800636" w:rsidRPr="00501364" w14:paraId="33B01888" w14:textId="77777777" w:rsidTr="00AD270C">
        <w:trPr>
          <w:cantSplit/>
          <w:trHeight w:val="567"/>
          <w:tblHeader/>
        </w:trPr>
        <w:tc>
          <w:tcPr>
            <w:tcW w:w="1250" w:type="pct"/>
            <w:shd w:val="clear" w:color="auto" w:fill="F2F2F2" w:themeFill="background1" w:themeFillShade="F2"/>
          </w:tcPr>
          <w:p w14:paraId="32A255D8" w14:textId="77777777" w:rsidR="00445313" w:rsidRPr="00501364" w:rsidRDefault="00445313" w:rsidP="001E618D">
            <w:pPr>
              <w:pStyle w:val="Agency-body-text"/>
              <w:jc w:val="center"/>
              <w:rPr>
                <w:b/>
                <w:lang w:val="et-EE"/>
              </w:rPr>
            </w:pPr>
            <w:r w:rsidRPr="00501364">
              <w:rPr>
                <w:b/>
                <w:lang w:val="et-EE" w:bidi="et-EE"/>
              </w:rPr>
              <w:t>Küsimused</w:t>
            </w:r>
          </w:p>
        </w:tc>
        <w:tc>
          <w:tcPr>
            <w:tcW w:w="3750" w:type="pct"/>
            <w:shd w:val="clear" w:color="auto" w:fill="F2F2F2" w:themeFill="background1" w:themeFillShade="F2"/>
          </w:tcPr>
          <w:p w14:paraId="18C40993" w14:textId="77777777" w:rsidR="00445313" w:rsidRPr="00501364" w:rsidRDefault="00445313" w:rsidP="001E618D">
            <w:pPr>
              <w:pStyle w:val="Agency-body-text"/>
              <w:jc w:val="center"/>
              <w:rPr>
                <w:b/>
                <w:lang w:val="et-EE"/>
              </w:rPr>
            </w:pPr>
            <w:r w:rsidRPr="00501364">
              <w:rPr>
                <w:b/>
                <w:lang w:val="et-EE" w:bidi="et-EE"/>
              </w:rPr>
              <w:t>Teie vastused</w:t>
            </w:r>
          </w:p>
        </w:tc>
      </w:tr>
      <w:tr w:rsidR="00445313" w:rsidRPr="00501364" w14:paraId="080B15B5" w14:textId="77777777" w:rsidTr="00AD270C">
        <w:trPr>
          <w:cantSplit/>
        </w:trPr>
        <w:tc>
          <w:tcPr>
            <w:tcW w:w="1250" w:type="pct"/>
          </w:tcPr>
          <w:p w14:paraId="05A9E1DE" w14:textId="7EF03312" w:rsidR="00445313" w:rsidRPr="00501364" w:rsidRDefault="00800636" w:rsidP="001D2C1D">
            <w:pPr>
              <w:pStyle w:val="Agency-body-text"/>
              <w:numPr>
                <w:ilvl w:val="0"/>
                <w:numId w:val="45"/>
              </w:numPr>
              <w:ind w:left="0" w:firstLine="0"/>
              <w:rPr>
                <w:lang w:val="et-EE"/>
              </w:rPr>
            </w:pPr>
            <w:r w:rsidRPr="00501364">
              <w:rPr>
                <w:lang w:val="et-EE" w:bidi="et-EE"/>
              </w:rPr>
              <w:t>Kas keskkond võimaldab kõikidel lastel suhelda ja keelt kasutada?</w:t>
            </w:r>
          </w:p>
        </w:tc>
        <w:tc>
          <w:tcPr>
            <w:tcW w:w="3750" w:type="pct"/>
          </w:tcPr>
          <w:p w14:paraId="614AA78F" w14:textId="77777777" w:rsidR="00445313" w:rsidRPr="00501364" w:rsidRDefault="00445313" w:rsidP="00800636">
            <w:pPr>
              <w:pStyle w:val="Agency-body-text"/>
              <w:rPr>
                <w:lang w:val="et-EE"/>
              </w:rPr>
            </w:pPr>
          </w:p>
        </w:tc>
      </w:tr>
      <w:tr w:rsidR="00445313" w:rsidRPr="00501364" w14:paraId="2179C809" w14:textId="77777777" w:rsidTr="00AD270C">
        <w:trPr>
          <w:cantSplit/>
        </w:trPr>
        <w:tc>
          <w:tcPr>
            <w:tcW w:w="1250" w:type="pct"/>
          </w:tcPr>
          <w:p w14:paraId="2C4C84CA" w14:textId="5FE42B81" w:rsidR="00445313" w:rsidRPr="00501364" w:rsidRDefault="00800636" w:rsidP="001D2C1D">
            <w:pPr>
              <w:pStyle w:val="Agency-body-text"/>
              <w:numPr>
                <w:ilvl w:val="0"/>
                <w:numId w:val="45"/>
              </w:numPr>
              <w:ind w:left="0" w:firstLine="0"/>
              <w:rPr>
                <w:lang w:val="et-EE"/>
              </w:rPr>
            </w:pPr>
            <w:r w:rsidRPr="00501364">
              <w:rPr>
                <w:lang w:val="et-EE" w:bidi="et-EE"/>
              </w:rPr>
              <w:t>Millisel määral keskendub õppetegevus laste keelel ja põhjendamisoskusel?</w:t>
            </w:r>
          </w:p>
        </w:tc>
        <w:tc>
          <w:tcPr>
            <w:tcW w:w="3750" w:type="pct"/>
          </w:tcPr>
          <w:p w14:paraId="0E8F1087" w14:textId="77777777" w:rsidR="00445313" w:rsidRPr="00501364" w:rsidRDefault="00445313" w:rsidP="00800636">
            <w:pPr>
              <w:pStyle w:val="Agency-body-text"/>
              <w:rPr>
                <w:lang w:val="et-EE"/>
              </w:rPr>
            </w:pPr>
          </w:p>
        </w:tc>
      </w:tr>
      <w:tr w:rsidR="00445313" w:rsidRPr="00501364" w14:paraId="00E0A5F4" w14:textId="77777777" w:rsidTr="00AD270C">
        <w:trPr>
          <w:cantSplit/>
        </w:trPr>
        <w:tc>
          <w:tcPr>
            <w:tcW w:w="1250" w:type="pct"/>
          </w:tcPr>
          <w:p w14:paraId="57FBD590" w14:textId="4F65D857" w:rsidR="00445313" w:rsidRPr="00501364" w:rsidRDefault="00800636" w:rsidP="001D2C1D">
            <w:pPr>
              <w:pStyle w:val="Agency-body-text"/>
              <w:numPr>
                <w:ilvl w:val="0"/>
                <w:numId w:val="45"/>
              </w:numPr>
              <w:ind w:left="0" w:firstLine="0"/>
              <w:rPr>
                <w:lang w:val="et-EE"/>
              </w:rPr>
            </w:pPr>
            <w:r w:rsidRPr="00501364">
              <w:rPr>
                <w:lang w:val="et-EE" w:bidi="et-EE"/>
              </w:rPr>
              <w:t>Kas kõik lapsed saavad jagada vestlustes eakaaslastega oma mõtteid, emotsioone ja muresid?</w:t>
            </w:r>
          </w:p>
        </w:tc>
        <w:tc>
          <w:tcPr>
            <w:tcW w:w="3750" w:type="pct"/>
          </w:tcPr>
          <w:p w14:paraId="733CDC69" w14:textId="77777777" w:rsidR="00445313" w:rsidRPr="00501364" w:rsidRDefault="00445313" w:rsidP="00800636">
            <w:pPr>
              <w:pStyle w:val="Agency-body-text"/>
              <w:rPr>
                <w:lang w:val="et-EE"/>
              </w:rPr>
            </w:pPr>
          </w:p>
        </w:tc>
      </w:tr>
      <w:tr w:rsidR="00445313" w:rsidRPr="00501364" w14:paraId="502D7C34" w14:textId="77777777" w:rsidTr="00AD270C">
        <w:trPr>
          <w:cantSplit/>
        </w:trPr>
        <w:tc>
          <w:tcPr>
            <w:tcW w:w="1250" w:type="pct"/>
          </w:tcPr>
          <w:p w14:paraId="454B3438" w14:textId="25FD5D2E" w:rsidR="00445313" w:rsidRPr="00501364" w:rsidRDefault="00800636" w:rsidP="00DB6FCC">
            <w:pPr>
              <w:pStyle w:val="Agency-body-text"/>
              <w:numPr>
                <w:ilvl w:val="0"/>
                <w:numId w:val="45"/>
              </w:numPr>
              <w:ind w:left="0" w:firstLine="0"/>
              <w:rPr>
                <w:lang w:val="et-EE"/>
              </w:rPr>
            </w:pPr>
            <w:r w:rsidRPr="00501364">
              <w:rPr>
                <w:lang w:val="et-EE" w:bidi="et-EE"/>
              </w:rPr>
              <w:t>Kuidas te võimaldate erineva emakeelega lastel ennast väljendada ja olla mõistetud eakaaslaste ja personali poolt?</w:t>
            </w:r>
          </w:p>
        </w:tc>
        <w:tc>
          <w:tcPr>
            <w:tcW w:w="3750" w:type="pct"/>
          </w:tcPr>
          <w:p w14:paraId="711F131F" w14:textId="77777777" w:rsidR="00445313" w:rsidRPr="00501364" w:rsidRDefault="00445313" w:rsidP="00800636">
            <w:pPr>
              <w:pStyle w:val="Agency-body-text"/>
              <w:rPr>
                <w:lang w:val="et-EE"/>
              </w:rPr>
            </w:pPr>
          </w:p>
        </w:tc>
      </w:tr>
      <w:tr w:rsidR="00445313" w:rsidRPr="00501364" w14:paraId="67BFC9DA" w14:textId="77777777" w:rsidTr="00AD270C">
        <w:trPr>
          <w:cantSplit/>
        </w:trPr>
        <w:tc>
          <w:tcPr>
            <w:tcW w:w="1250" w:type="pct"/>
          </w:tcPr>
          <w:p w14:paraId="7C02BF1D" w14:textId="6B79A23B" w:rsidR="00445313" w:rsidRPr="00501364" w:rsidRDefault="00800636" w:rsidP="00DB6FCC">
            <w:pPr>
              <w:pStyle w:val="Agency-body-text"/>
              <w:numPr>
                <w:ilvl w:val="0"/>
                <w:numId w:val="45"/>
              </w:numPr>
              <w:ind w:left="0" w:firstLine="0"/>
              <w:rPr>
                <w:lang w:val="et-EE"/>
              </w:rPr>
            </w:pPr>
            <w:r w:rsidRPr="00501364">
              <w:rPr>
                <w:lang w:val="et-EE" w:bidi="et-EE"/>
              </w:rPr>
              <w:t>Kas te kasutate erinevaid viise kõikide laste suhtluse soodustamiseks (nt pilte, graafilisi märke, viipekeelt, Braille’ ja muud tehnoloogiat)?</w:t>
            </w:r>
          </w:p>
        </w:tc>
        <w:tc>
          <w:tcPr>
            <w:tcW w:w="3750" w:type="pct"/>
          </w:tcPr>
          <w:p w14:paraId="106AAEC7" w14:textId="77777777" w:rsidR="00445313" w:rsidRPr="00501364" w:rsidRDefault="00445313" w:rsidP="00800636">
            <w:pPr>
              <w:pStyle w:val="Agency-body-text"/>
              <w:rPr>
                <w:lang w:val="et-EE"/>
              </w:rPr>
            </w:pPr>
          </w:p>
        </w:tc>
      </w:tr>
      <w:tr w:rsidR="00445313" w:rsidRPr="00501364" w14:paraId="02B28B87" w14:textId="77777777" w:rsidTr="00AD270C">
        <w:trPr>
          <w:cantSplit/>
          <w:trHeight w:val="5670"/>
        </w:trPr>
        <w:tc>
          <w:tcPr>
            <w:tcW w:w="1250" w:type="pct"/>
          </w:tcPr>
          <w:p w14:paraId="29A706E7" w14:textId="77777777" w:rsidR="00445313" w:rsidRPr="00501364" w:rsidRDefault="00445313" w:rsidP="000D10C1">
            <w:pPr>
              <w:pStyle w:val="Agency-body-text"/>
              <w:numPr>
                <w:ilvl w:val="0"/>
                <w:numId w:val="45"/>
              </w:numPr>
              <w:ind w:left="0" w:firstLine="0"/>
              <w:rPr>
                <w:lang w:val="et-EE"/>
              </w:rPr>
            </w:pPr>
            <w:r w:rsidRPr="00501364">
              <w:rPr>
                <w:lang w:val="et-EE" w:bidi="et-EE"/>
              </w:rPr>
              <w:lastRenderedPageBreak/>
              <w:t>Mida sooviksite muuta?</w:t>
            </w:r>
          </w:p>
        </w:tc>
        <w:tc>
          <w:tcPr>
            <w:tcW w:w="3750" w:type="pct"/>
          </w:tcPr>
          <w:p w14:paraId="07C098CC" w14:textId="77777777" w:rsidR="00445313" w:rsidRPr="00501364" w:rsidRDefault="00445313" w:rsidP="00C622D3">
            <w:pPr>
              <w:pStyle w:val="Agency-body-text"/>
              <w:keepNext/>
              <w:rPr>
                <w:lang w:val="et-EE"/>
              </w:rPr>
            </w:pPr>
          </w:p>
        </w:tc>
      </w:tr>
    </w:tbl>
    <w:p w14:paraId="4ADA4953" w14:textId="77777777" w:rsidR="000D3DEA" w:rsidRPr="00501364" w:rsidRDefault="000D3DEA" w:rsidP="00800636">
      <w:pPr>
        <w:pStyle w:val="Agency-body-text"/>
      </w:pPr>
      <w:r w:rsidRPr="00501364">
        <w:rPr>
          <w:lang w:bidi="et-EE"/>
        </w:rPr>
        <w:br w:type="page"/>
      </w:r>
    </w:p>
    <w:p w14:paraId="333BCBB2" w14:textId="7EE71FC5" w:rsidR="000D3DEA" w:rsidRPr="00501364" w:rsidRDefault="00117259" w:rsidP="00F87A6C">
      <w:pPr>
        <w:pStyle w:val="Agency-heading-2"/>
        <w:numPr>
          <w:ilvl w:val="0"/>
          <w:numId w:val="39"/>
        </w:numPr>
        <w:ind w:left="284"/>
      </w:pPr>
      <w:bookmarkStart w:id="12" w:name="_Toc499896959"/>
      <w:r w:rsidRPr="00501364">
        <w:rPr>
          <w:lang w:bidi="et-EE"/>
        </w:rPr>
        <w:lastRenderedPageBreak/>
        <w:t>Kaasav õpetamise ja õppimise keskkond</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501364" w14:paraId="3EDC6602" w14:textId="77777777" w:rsidTr="00AD270C">
        <w:trPr>
          <w:cantSplit/>
          <w:trHeight w:val="567"/>
          <w:tblHeader/>
        </w:trPr>
        <w:tc>
          <w:tcPr>
            <w:tcW w:w="1250" w:type="pct"/>
            <w:shd w:val="clear" w:color="auto" w:fill="F2F2F2" w:themeFill="background1" w:themeFillShade="F2"/>
          </w:tcPr>
          <w:p w14:paraId="3929C7D2" w14:textId="77777777" w:rsidR="007576D7" w:rsidRPr="00501364" w:rsidRDefault="007576D7" w:rsidP="007A5EA3">
            <w:pPr>
              <w:pStyle w:val="Agency-body-text"/>
              <w:jc w:val="center"/>
              <w:rPr>
                <w:b/>
                <w:lang w:val="et-EE"/>
              </w:rPr>
            </w:pPr>
            <w:r w:rsidRPr="00501364">
              <w:rPr>
                <w:b/>
                <w:lang w:val="et-EE" w:bidi="et-EE"/>
              </w:rPr>
              <w:t>Küsimused</w:t>
            </w:r>
          </w:p>
        </w:tc>
        <w:tc>
          <w:tcPr>
            <w:tcW w:w="3750" w:type="pct"/>
            <w:shd w:val="clear" w:color="auto" w:fill="F2F2F2" w:themeFill="background1" w:themeFillShade="F2"/>
          </w:tcPr>
          <w:p w14:paraId="12E38E72" w14:textId="77777777" w:rsidR="007576D7" w:rsidRPr="00501364" w:rsidRDefault="007576D7" w:rsidP="007A5EA3">
            <w:pPr>
              <w:pStyle w:val="Agency-body-text"/>
              <w:jc w:val="center"/>
              <w:rPr>
                <w:b/>
                <w:lang w:val="et-EE"/>
              </w:rPr>
            </w:pPr>
            <w:r w:rsidRPr="00501364">
              <w:rPr>
                <w:b/>
                <w:lang w:val="et-EE" w:bidi="et-EE"/>
              </w:rPr>
              <w:t>Teie vastused</w:t>
            </w:r>
          </w:p>
        </w:tc>
      </w:tr>
      <w:tr w:rsidR="007576D7" w:rsidRPr="00501364" w14:paraId="59DAF951" w14:textId="77777777" w:rsidTr="00AD270C">
        <w:trPr>
          <w:cantSplit/>
        </w:trPr>
        <w:tc>
          <w:tcPr>
            <w:tcW w:w="1250" w:type="pct"/>
          </w:tcPr>
          <w:p w14:paraId="28423637" w14:textId="4C3BDE67" w:rsidR="007576D7" w:rsidRPr="00501364" w:rsidRDefault="007576D7" w:rsidP="002E7E86">
            <w:pPr>
              <w:pStyle w:val="Agency-body-text"/>
              <w:numPr>
                <w:ilvl w:val="0"/>
                <w:numId w:val="46"/>
              </w:numPr>
              <w:ind w:left="0" w:firstLine="0"/>
              <w:rPr>
                <w:lang w:val="et-EE"/>
              </w:rPr>
            </w:pPr>
            <w:r w:rsidRPr="00501364">
              <w:rPr>
                <w:lang w:val="et-EE" w:bidi="et-EE"/>
              </w:rPr>
              <w:t>Kas kõik lapsed võtavad osa regulaarsetest õppetegevusest?</w:t>
            </w:r>
          </w:p>
        </w:tc>
        <w:tc>
          <w:tcPr>
            <w:tcW w:w="3750" w:type="pct"/>
          </w:tcPr>
          <w:p w14:paraId="0F26AD81" w14:textId="77777777" w:rsidR="007576D7" w:rsidRPr="00501364" w:rsidRDefault="007576D7" w:rsidP="007576D7">
            <w:pPr>
              <w:pStyle w:val="Agency-body-text"/>
              <w:rPr>
                <w:lang w:val="et-EE"/>
              </w:rPr>
            </w:pPr>
          </w:p>
        </w:tc>
      </w:tr>
      <w:tr w:rsidR="007576D7" w:rsidRPr="00501364" w14:paraId="0598DB30" w14:textId="77777777" w:rsidTr="00AD270C">
        <w:trPr>
          <w:cantSplit/>
        </w:trPr>
        <w:tc>
          <w:tcPr>
            <w:tcW w:w="1250" w:type="pct"/>
          </w:tcPr>
          <w:p w14:paraId="409B6EE5" w14:textId="2FCFF9C0" w:rsidR="007576D7" w:rsidRPr="00501364" w:rsidRDefault="007576D7" w:rsidP="002E7E86">
            <w:pPr>
              <w:pStyle w:val="Agency-body-text"/>
              <w:numPr>
                <w:ilvl w:val="0"/>
                <w:numId w:val="46"/>
              </w:numPr>
              <w:ind w:left="0" w:firstLine="0"/>
              <w:rPr>
                <w:lang w:val="et-EE"/>
              </w:rPr>
            </w:pPr>
            <w:r w:rsidRPr="00501364">
              <w:rPr>
                <w:lang w:val="et-EE" w:bidi="et-EE"/>
              </w:rPr>
              <w:t>Kas keskkonnas on kõrged ootused kõikide laste suhtes?</w:t>
            </w:r>
          </w:p>
        </w:tc>
        <w:tc>
          <w:tcPr>
            <w:tcW w:w="3750" w:type="pct"/>
          </w:tcPr>
          <w:p w14:paraId="25FA1232" w14:textId="77777777" w:rsidR="007576D7" w:rsidRPr="00501364" w:rsidRDefault="007576D7" w:rsidP="007576D7">
            <w:pPr>
              <w:pStyle w:val="Agency-body-text"/>
              <w:rPr>
                <w:lang w:val="et-EE"/>
              </w:rPr>
            </w:pPr>
          </w:p>
        </w:tc>
      </w:tr>
      <w:tr w:rsidR="007576D7" w:rsidRPr="00501364" w14:paraId="096CEB2C" w14:textId="77777777" w:rsidTr="00AD270C">
        <w:trPr>
          <w:cantSplit/>
        </w:trPr>
        <w:tc>
          <w:tcPr>
            <w:tcW w:w="1250" w:type="pct"/>
          </w:tcPr>
          <w:p w14:paraId="541D7DCE" w14:textId="58ACF68B" w:rsidR="007576D7" w:rsidRPr="00501364" w:rsidRDefault="007576D7" w:rsidP="002E7E86">
            <w:pPr>
              <w:pStyle w:val="Agency-body-text"/>
              <w:numPr>
                <w:ilvl w:val="0"/>
                <w:numId w:val="46"/>
              </w:numPr>
              <w:ind w:left="0" w:firstLine="0"/>
              <w:rPr>
                <w:lang w:val="et-EE"/>
              </w:rPr>
            </w:pPr>
            <w:r w:rsidRPr="00501364">
              <w:rPr>
                <w:lang w:val="et-EE" w:bidi="et-EE"/>
              </w:rPr>
              <w:t>Kuidas te tunnustate kõikide laste püüdlusi ja saavutusi?</w:t>
            </w:r>
          </w:p>
        </w:tc>
        <w:tc>
          <w:tcPr>
            <w:tcW w:w="3750" w:type="pct"/>
          </w:tcPr>
          <w:p w14:paraId="0A70189D" w14:textId="77777777" w:rsidR="007576D7" w:rsidRPr="00501364" w:rsidRDefault="007576D7" w:rsidP="007576D7">
            <w:pPr>
              <w:pStyle w:val="Agency-body-text"/>
              <w:rPr>
                <w:lang w:val="et-EE"/>
              </w:rPr>
            </w:pPr>
          </w:p>
        </w:tc>
      </w:tr>
      <w:tr w:rsidR="007576D7" w:rsidRPr="00501364" w14:paraId="65869C49" w14:textId="77777777" w:rsidTr="00AD270C">
        <w:trPr>
          <w:cantSplit/>
        </w:trPr>
        <w:tc>
          <w:tcPr>
            <w:tcW w:w="1250" w:type="pct"/>
          </w:tcPr>
          <w:p w14:paraId="3286A9F0" w14:textId="3B8BDDCF" w:rsidR="007576D7" w:rsidRPr="00501364" w:rsidRDefault="007576D7" w:rsidP="00DB6FCC">
            <w:pPr>
              <w:pStyle w:val="Agency-body-text"/>
              <w:numPr>
                <w:ilvl w:val="0"/>
                <w:numId w:val="46"/>
              </w:numPr>
              <w:ind w:left="0" w:firstLine="0"/>
              <w:rPr>
                <w:lang w:val="et-EE"/>
              </w:rPr>
            </w:pPr>
            <w:r w:rsidRPr="00501364">
              <w:rPr>
                <w:lang w:val="et-EE" w:bidi="et-EE"/>
              </w:rPr>
              <w:t>Kuidas te rakendate mitmekesisust ning laste isiklikke tugevusi ja ressursse õppetegevuses?</w:t>
            </w:r>
          </w:p>
        </w:tc>
        <w:tc>
          <w:tcPr>
            <w:tcW w:w="3750" w:type="pct"/>
          </w:tcPr>
          <w:p w14:paraId="73322371" w14:textId="77777777" w:rsidR="007576D7" w:rsidRPr="00501364" w:rsidRDefault="007576D7" w:rsidP="007576D7">
            <w:pPr>
              <w:pStyle w:val="Agency-body-text"/>
              <w:rPr>
                <w:lang w:val="et-EE"/>
              </w:rPr>
            </w:pPr>
          </w:p>
        </w:tc>
      </w:tr>
      <w:tr w:rsidR="007576D7" w:rsidRPr="00501364" w14:paraId="3D2B6BD5" w14:textId="77777777" w:rsidTr="00AD270C">
        <w:trPr>
          <w:cantSplit/>
        </w:trPr>
        <w:tc>
          <w:tcPr>
            <w:tcW w:w="1250" w:type="pct"/>
          </w:tcPr>
          <w:p w14:paraId="78268EA2" w14:textId="7FC927CF" w:rsidR="007576D7" w:rsidRPr="00501364" w:rsidRDefault="007576D7" w:rsidP="00DB6FCC">
            <w:pPr>
              <w:pStyle w:val="Agency-body-text"/>
              <w:numPr>
                <w:ilvl w:val="0"/>
                <w:numId w:val="46"/>
              </w:numPr>
              <w:ind w:left="0" w:firstLine="0"/>
              <w:rPr>
                <w:lang w:val="et-EE"/>
              </w:rPr>
            </w:pPr>
            <w:r w:rsidRPr="00501364">
              <w:rPr>
                <w:lang w:val="et-EE" w:bidi="et-EE"/>
              </w:rPr>
              <w:t>Kuidas te vaatlete ja jälgite laste hõivatust ja õpet ning märkate toevajadust?</w:t>
            </w:r>
          </w:p>
        </w:tc>
        <w:tc>
          <w:tcPr>
            <w:tcW w:w="3750" w:type="pct"/>
          </w:tcPr>
          <w:p w14:paraId="7A3ACF30" w14:textId="77777777" w:rsidR="007576D7" w:rsidRPr="00501364" w:rsidRDefault="007576D7" w:rsidP="007576D7">
            <w:pPr>
              <w:pStyle w:val="Agency-body-text"/>
              <w:rPr>
                <w:lang w:val="et-EE"/>
              </w:rPr>
            </w:pPr>
          </w:p>
        </w:tc>
      </w:tr>
      <w:tr w:rsidR="007576D7" w:rsidRPr="00501364" w14:paraId="4B4D64BF" w14:textId="77777777" w:rsidTr="00AD270C">
        <w:trPr>
          <w:cantSplit/>
        </w:trPr>
        <w:tc>
          <w:tcPr>
            <w:tcW w:w="1250" w:type="pct"/>
          </w:tcPr>
          <w:p w14:paraId="64E18CEA" w14:textId="2B8FF93E" w:rsidR="007576D7" w:rsidRPr="00501364" w:rsidRDefault="007576D7" w:rsidP="000D10C1">
            <w:pPr>
              <w:pStyle w:val="Agency-body-text"/>
              <w:numPr>
                <w:ilvl w:val="0"/>
                <w:numId w:val="46"/>
              </w:numPr>
              <w:ind w:left="0" w:firstLine="0"/>
              <w:rPr>
                <w:lang w:val="et-EE"/>
              </w:rPr>
            </w:pPr>
            <w:r w:rsidRPr="00501364">
              <w:rPr>
                <w:lang w:val="et-EE" w:bidi="et-EE"/>
              </w:rPr>
              <w:t>Kas personalil on võimalused pidevaks tööalaseks enesearendamiseks kaasava hariduse vallas?</w:t>
            </w:r>
          </w:p>
        </w:tc>
        <w:tc>
          <w:tcPr>
            <w:tcW w:w="3750" w:type="pct"/>
          </w:tcPr>
          <w:p w14:paraId="3BE7EBC9" w14:textId="77777777" w:rsidR="007576D7" w:rsidRPr="00501364" w:rsidRDefault="007576D7" w:rsidP="00C622D3">
            <w:pPr>
              <w:pStyle w:val="Agency-body-text"/>
              <w:keepNext/>
              <w:rPr>
                <w:lang w:val="et-EE"/>
              </w:rPr>
            </w:pPr>
          </w:p>
        </w:tc>
      </w:tr>
      <w:tr w:rsidR="007576D7" w:rsidRPr="00501364" w14:paraId="3CB6D029" w14:textId="77777777" w:rsidTr="00AD270C">
        <w:trPr>
          <w:cantSplit/>
          <w:trHeight w:val="5670"/>
        </w:trPr>
        <w:tc>
          <w:tcPr>
            <w:tcW w:w="1250" w:type="pct"/>
          </w:tcPr>
          <w:p w14:paraId="45D4ACE9" w14:textId="77777777" w:rsidR="007576D7" w:rsidRPr="00501364" w:rsidRDefault="007576D7" w:rsidP="00C622D3">
            <w:pPr>
              <w:pStyle w:val="Agency-body-text"/>
              <w:numPr>
                <w:ilvl w:val="0"/>
                <w:numId w:val="46"/>
              </w:numPr>
              <w:ind w:left="0" w:firstLine="0"/>
              <w:rPr>
                <w:lang w:val="et-EE"/>
              </w:rPr>
            </w:pPr>
            <w:r w:rsidRPr="00501364">
              <w:rPr>
                <w:lang w:val="et-EE" w:bidi="et-EE"/>
              </w:rPr>
              <w:lastRenderedPageBreak/>
              <w:t>Mida sooviksite muuta?</w:t>
            </w:r>
          </w:p>
        </w:tc>
        <w:tc>
          <w:tcPr>
            <w:tcW w:w="3750" w:type="pct"/>
          </w:tcPr>
          <w:p w14:paraId="0AFA3B04" w14:textId="77777777" w:rsidR="007576D7" w:rsidRPr="00501364" w:rsidRDefault="007576D7" w:rsidP="007576D7">
            <w:pPr>
              <w:pStyle w:val="Agency-body-text"/>
              <w:rPr>
                <w:lang w:val="et-EE"/>
              </w:rPr>
            </w:pPr>
          </w:p>
        </w:tc>
      </w:tr>
    </w:tbl>
    <w:p w14:paraId="784C1BEA" w14:textId="77777777" w:rsidR="000D3DEA" w:rsidRPr="00501364" w:rsidRDefault="000D3DEA" w:rsidP="007576D7">
      <w:pPr>
        <w:pStyle w:val="Agency-body-text"/>
      </w:pPr>
      <w:r w:rsidRPr="00501364">
        <w:rPr>
          <w:lang w:bidi="et-EE"/>
        </w:rPr>
        <w:br w:type="page"/>
      </w:r>
    </w:p>
    <w:p w14:paraId="1AD7DF04" w14:textId="3584E50F" w:rsidR="000D3DEA" w:rsidRPr="00501364" w:rsidRDefault="000C5DC4" w:rsidP="00F87A6C">
      <w:pPr>
        <w:pStyle w:val="Agency-heading-2"/>
        <w:numPr>
          <w:ilvl w:val="0"/>
          <w:numId w:val="39"/>
        </w:numPr>
        <w:ind w:left="284"/>
      </w:pPr>
      <w:bookmarkStart w:id="13" w:name="_Toc499896960"/>
      <w:r w:rsidRPr="00501364">
        <w:rPr>
          <w:lang w:bidi="et-EE"/>
        </w:rPr>
        <w:lastRenderedPageBreak/>
        <w:t>Peresõbralik</w:t>
      </w:r>
      <w:r w:rsidR="00751F8C" w:rsidRPr="00501364">
        <w:rPr>
          <w:rStyle w:val="FootnoteReference"/>
          <w:lang w:bidi="et-EE"/>
        </w:rPr>
        <w:footnoteReference w:id="3"/>
      </w:r>
      <w:r w:rsidRPr="00501364">
        <w:rPr>
          <w:lang w:bidi="et-EE"/>
        </w:rPr>
        <w:t xml:space="preserve"> keskkond</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18"/>
        <w:gridCol w:w="6609"/>
      </w:tblGrid>
      <w:tr w:rsidR="00827499" w:rsidRPr="00501364" w14:paraId="00FCB74A" w14:textId="77777777" w:rsidTr="00AD270C">
        <w:trPr>
          <w:cantSplit/>
          <w:trHeight w:val="567"/>
          <w:tblHeader/>
        </w:trPr>
        <w:tc>
          <w:tcPr>
            <w:tcW w:w="1250" w:type="pct"/>
            <w:shd w:val="clear" w:color="auto" w:fill="F2F2F2" w:themeFill="background1" w:themeFillShade="F2"/>
          </w:tcPr>
          <w:p w14:paraId="493E8C5A" w14:textId="77777777" w:rsidR="00827499" w:rsidRPr="00501364" w:rsidRDefault="00827499" w:rsidP="007A5EA3">
            <w:pPr>
              <w:pStyle w:val="Agency-body-text"/>
              <w:jc w:val="center"/>
              <w:rPr>
                <w:b/>
                <w:lang w:val="et-EE"/>
              </w:rPr>
            </w:pPr>
            <w:r w:rsidRPr="00501364">
              <w:rPr>
                <w:b/>
                <w:lang w:val="et-EE" w:bidi="et-EE"/>
              </w:rPr>
              <w:t>Küsimused</w:t>
            </w:r>
          </w:p>
        </w:tc>
        <w:tc>
          <w:tcPr>
            <w:tcW w:w="3750" w:type="pct"/>
            <w:shd w:val="clear" w:color="auto" w:fill="F2F2F2" w:themeFill="background1" w:themeFillShade="F2"/>
          </w:tcPr>
          <w:p w14:paraId="7F9B3993" w14:textId="77777777" w:rsidR="00827499" w:rsidRPr="00501364" w:rsidRDefault="00827499" w:rsidP="007A5EA3">
            <w:pPr>
              <w:pStyle w:val="Agency-body-text"/>
              <w:jc w:val="center"/>
              <w:rPr>
                <w:b/>
                <w:lang w:val="et-EE"/>
              </w:rPr>
            </w:pPr>
            <w:r w:rsidRPr="00501364">
              <w:rPr>
                <w:b/>
                <w:lang w:val="et-EE" w:bidi="et-EE"/>
              </w:rPr>
              <w:t>Teie vastused</w:t>
            </w:r>
          </w:p>
        </w:tc>
      </w:tr>
      <w:tr w:rsidR="00827499" w:rsidRPr="00501364" w14:paraId="1C0CCFC6" w14:textId="77777777" w:rsidTr="00AD270C">
        <w:trPr>
          <w:cantSplit/>
        </w:trPr>
        <w:tc>
          <w:tcPr>
            <w:tcW w:w="1250" w:type="pct"/>
          </w:tcPr>
          <w:p w14:paraId="7A104129" w14:textId="630939B1" w:rsidR="00827499" w:rsidRPr="00501364" w:rsidRDefault="00827499" w:rsidP="001974A8">
            <w:pPr>
              <w:pStyle w:val="Agency-body-text"/>
              <w:numPr>
                <w:ilvl w:val="0"/>
                <w:numId w:val="47"/>
              </w:numPr>
              <w:ind w:left="0" w:firstLine="0"/>
              <w:rPr>
                <w:lang w:val="et-EE"/>
              </w:rPr>
            </w:pPr>
            <w:r w:rsidRPr="00501364">
              <w:rPr>
                <w:lang w:val="et-EE" w:bidi="et-EE"/>
              </w:rPr>
              <w:t>Kas lapsevanemad tunnevad end oodatuna ja kas neid kutsutakse osalema keskkonna tegevustes?</w:t>
            </w:r>
          </w:p>
        </w:tc>
        <w:tc>
          <w:tcPr>
            <w:tcW w:w="3750" w:type="pct"/>
          </w:tcPr>
          <w:p w14:paraId="5CA0B356" w14:textId="77777777" w:rsidR="00827499" w:rsidRPr="00501364" w:rsidRDefault="00827499" w:rsidP="00827499">
            <w:pPr>
              <w:pStyle w:val="Agency-body-text"/>
              <w:rPr>
                <w:lang w:val="et-EE"/>
              </w:rPr>
            </w:pPr>
          </w:p>
        </w:tc>
      </w:tr>
      <w:tr w:rsidR="00827499" w:rsidRPr="00501364" w14:paraId="776D57A4" w14:textId="77777777" w:rsidTr="00AD270C">
        <w:trPr>
          <w:cantSplit/>
        </w:trPr>
        <w:tc>
          <w:tcPr>
            <w:tcW w:w="1250" w:type="pct"/>
          </w:tcPr>
          <w:p w14:paraId="328B9721" w14:textId="14E1B231" w:rsidR="00827499" w:rsidRPr="00501364" w:rsidRDefault="00827499" w:rsidP="00777314">
            <w:pPr>
              <w:pStyle w:val="Agency-body-text"/>
              <w:numPr>
                <w:ilvl w:val="0"/>
                <w:numId w:val="47"/>
              </w:numPr>
              <w:ind w:left="0" w:firstLine="0"/>
              <w:rPr>
                <w:lang w:val="et-EE"/>
              </w:rPr>
            </w:pPr>
            <w:r w:rsidRPr="00501364">
              <w:rPr>
                <w:lang w:val="et-EE" w:bidi="et-EE"/>
              </w:rPr>
              <w:t>Kuidas luuakse peredega usaldussuhe?</w:t>
            </w:r>
          </w:p>
        </w:tc>
        <w:tc>
          <w:tcPr>
            <w:tcW w:w="3750" w:type="pct"/>
          </w:tcPr>
          <w:p w14:paraId="3031894F" w14:textId="77777777" w:rsidR="00827499" w:rsidRPr="00501364" w:rsidRDefault="00827499" w:rsidP="00827499">
            <w:pPr>
              <w:pStyle w:val="Agency-body-text"/>
              <w:rPr>
                <w:lang w:val="et-EE"/>
              </w:rPr>
            </w:pPr>
          </w:p>
        </w:tc>
      </w:tr>
      <w:tr w:rsidR="00827499" w:rsidRPr="00501364" w14:paraId="63F43643" w14:textId="77777777" w:rsidTr="00AD270C">
        <w:trPr>
          <w:cantSplit/>
        </w:trPr>
        <w:tc>
          <w:tcPr>
            <w:tcW w:w="1250" w:type="pct"/>
          </w:tcPr>
          <w:p w14:paraId="38C81468" w14:textId="73F72120" w:rsidR="00827499" w:rsidRPr="00501364" w:rsidRDefault="00827499" w:rsidP="00777314">
            <w:pPr>
              <w:pStyle w:val="Agency-body-text"/>
              <w:numPr>
                <w:ilvl w:val="0"/>
                <w:numId w:val="47"/>
              </w:numPr>
              <w:ind w:left="0" w:firstLine="0"/>
              <w:rPr>
                <w:lang w:val="et-EE"/>
              </w:rPr>
            </w:pPr>
            <w:r w:rsidRPr="00501364">
              <w:rPr>
                <w:lang w:val="et-EE" w:bidi="et-EE"/>
              </w:rPr>
              <w:t>Kas lapsevanemad on igapäevategevustest hästi teavitatud?</w:t>
            </w:r>
          </w:p>
        </w:tc>
        <w:tc>
          <w:tcPr>
            <w:tcW w:w="3750" w:type="pct"/>
          </w:tcPr>
          <w:p w14:paraId="6EC3ADEC" w14:textId="77777777" w:rsidR="00827499" w:rsidRPr="00501364" w:rsidRDefault="00827499" w:rsidP="00827499">
            <w:pPr>
              <w:pStyle w:val="Agency-body-text"/>
              <w:rPr>
                <w:lang w:val="et-EE"/>
              </w:rPr>
            </w:pPr>
          </w:p>
        </w:tc>
      </w:tr>
      <w:tr w:rsidR="00827499" w:rsidRPr="00501364" w14:paraId="5B8BD03E" w14:textId="77777777" w:rsidTr="00AD270C">
        <w:trPr>
          <w:cantSplit/>
        </w:trPr>
        <w:tc>
          <w:tcPr>
            <w:tcW w:w="1250" w:type="pct"/>
          </w:tcPr>
          <w:p w14:paraId="2AD2882D" w14:textId="3FBFA988" w:rsidR="00827499" w:rsidRPr="00501364" w:rsidRDefault="00827499" w:rsidP="00777314">
            <w:pPr>
              <w:pStyle w:val="Agency-body-text"/>
              <w:numPr>
                <w:ilvl w:val="0"/>
                <w:numId w:val="47"/>
              </w:numPr>
              <w:ind w:left="0" w:firstLine="0"/>
              <w:rPr>
                <w:lang w:val="et-EE"/>
              </w:rPr>
            </w:pPr>
            <w:r w:rsidRPr="00501364">
              <w:rPr>
                <w:lang w:val="et-EE" w:bidi="et-EE"/>
              </w:rPr>
              <w:t>Kuidas on lapsevanemaid kaasatud otsustamisse nende lapse õppimis-, arengu- ja toevajaduste üle?</w:t>
            </w:r>
          </w:p>
        </w:tc>
        <w:tc>
          <w:tcPr>
            <w:tcW w:w="3750" w:type="pct"/>
          </w:tcPr>
          <w:p w14:paraId="69BEE609" w14:textId="77777777" w:rsidR="00827499" w:rsidRPr="00501364" w:rsidRDefault="00827499" w:rsidP="00827499">
            <w:pPr>
              <w:pStyle w:val="Agency-body-text"/>
              <w:rPr>
                <w:lang w:val="et-EE"/>
              </w:rPr>
            </w:pPr>
          </w:p>
        </w:tc>
      </w:tr>
      <w:tr w:rsidR="00827499" w:rsidRPr="00501364" w14:paraId="63112A1B" w14:textId="77777777" w:rsidTr="00AD270C">
        <w:trPr>
          <w:cantSplit/>
        </w:trPr>
        <w:tc>
          <w:tcPr>
            <w:tcW w:w="1250" w:type="pct"/>
          </w:tcPr>
          <w:p w14:paraId="1DC0C6B9" w14:textId="4EE8A57D" w:rsidR="00827499" w:rsidRPr="00501364" w:rsidRDefault="00827499" w:rsidP="00DB6FCC">
            <w:pPr>
              <w:pStyle w:val="Agency-body-text"/>
              <w:numPr>
                <w:ilvl w:val="0"/>
                <w:numId w:val="47"/>
              </w:numPr>
              <w:ind w:left="0" w:firstLine="0"/>
              <w:rPr>
                <w:lang w:val="et-EE"/>
              </w:rPr>
            </w:pPr>
            <w:r w:rsidRPr="00501364">
              <w:rPr>
                <w:lang w:val="et-EE" w:bidi="et-EE"/>
              </w:rPr>
              <w:t>Kuidas on lapsevanemaid kaasatud nende laste hõivatuse ja õppimise plaanimisse, rakendamisse ja jälgimisse?</w:t>
            </w:r>
          </w:p>
        </w:tc>
        <w:tc>
          <w:tcPr>
            <w:tcW w:w="3750" w:type="pct"/>
          </w:tcPr>
          <w:p w14:paraId="079465C7" w14:textId="77777777" w:rsidR="00827499" w:rsidRPr="00501364" w:rsidRDefault="00827499" w:rsidP="00827499">
            <w:pPr>
              <w:pStyle w:val="Agency-body-text"/>
              <w:rPr>
                <w:lang w:val="et-EE"/>
              </w:rPr>
            </w:pPr>
          </w:p>
        </w:tc>
      </w:tr>
      <w:tr w:rsidR="00827499" w:rsidRPr="00501364" w14:paraId="04AD5720" w14:textId="77777777" w:rsidTr="00AD270C">
        <w:trPr>
          <w:cantSplit/>
          <w:trHeight w:val="5670"/>
        </w:trPr>
        <w:tc>
          <w:tcPr>
            <w:tcW w:w="1250" w:type="pct"/>
          </w:tcPr>
          <w:p w14:paraId="415D1B2B" w14:textId="77777777" w:rsidR="00827499" w:rsidRPr="00501364" w:rsidRDefault="00827499" w:rsidP="00C622D3">
            <w:pPr>
              <w:pStyle w:val="Agency-body-text"/>
              <w:numPr>
                <w:ilvl w:val="0"/>
                <w:numId w:val="47"/>
              </w:numPr>
              <w:ind w:left="0" w:firstLine="0"/>
              <w:rPr>
                <w:lang w:val="et-EE"/>
              </w:rPr>
            </w:pPr>
            <w:r w:rsidRPr="00501364">
              <w:rPr>
                <w:lang w:val="et-EE" w:bidi="et-EE"/>
              </w:rPr>
              <w:lastRenderedPageBreak/>
              <w:t>Mida sooviksite muuta?</w:t>
            </w:r>
          </w:p>
        </w:tc>
        <w:tc>
          <w:tcPr>
            <w:tcW w:w="3750" w:type="pct"/>
          </w:tcPr>
          <w:p w14:paraId="2BE82A59" w14:textId="77777777" w:rsidR="00827499" w:rsidRPr="00501364" w:rsidRDefault="00827499" w:rsidP="00827499">
            <w:pPr>
              <w:pStyle w:val="Agency-body-text"/>
              <w:rPr>
                <w:lang w:val="et-EE"/>
              </w:rPr>
            </w:pPr>
          </w:p>
        </w:tc>
      </w:tr>
    </w:tbl>
    <w:p w14:paraId="09A7929D" w14:textId="77777777" w:rsidR="00DC0822" w:rsidRPr="00501364" w:rsidRDefault="00DC0822" w:rsidP="00AD270C">
      <w:pPr>
        <w:pStyle w:val="Agency-body-text"/>
      </w:pPr>
      <w:r w:rsidRPr="00501364">
        <w:rPr>
          <w:lang w:bidi="et-EE"/>
        </w:rPr>
        <w:br w:type="page"/>
      </w:r>
    </w:p>
    <w:p w14:paraId="1E311CA2" w14:textId="70BED5B0" w:rsidR="00252CB3" w:rsidRPr="00501364" w:rsidRDefault="004E1116" w:rsidP="004E1116">
      <w:pPr>
        <w:pStyle w:val="Agency-heading-1"/>
      </w:pPr>
      <w:bookmarkStart w:id="14" w:name="Bibliography"/>
      <w:bookmarkStart w:id="15" w:name="_Toc499896961"/>
      <w:r w:rsidRPr="00501364">
        <w:rPr>
          <w:lang w:bidi="et-EE"/>
        </w:rPr>
        <w:lastRenderedPageBreak/>
        <w:t>Bibliograafia</w:t>
      </w:r>
      <w:bookmarkEnd w:id="14"/>
      <w:bookmarkEnd w:id="15"/>
    </w:p>
    <w:p w14:paraId="528E0BC5" w14:textId="738F9F1F" w:rsidR="00252CB3" w:rsidRPr="00501364" w:rsidRDefault="000D3DEA" w:rsidP="00361999">
      <w:pPr>
        <w:pStyle w:val="Agency-body-text"/>
      </w:pPr>
      <w:r w:rsidRPr="00501364">
        <w:rPr>
          <w:lang w:bidi="et-EE"/>
        </w:rPr>
        <w:t xml:space="preserve">Farran, D.C. ja Bilbrey, C., 2004. </w:t>
      </w:r>
      <w:r w:rsidRPr="00501364">
        <w:rPr>
          <w:i/>
          <w:lang w:bidi="et-EE"/>
        </w:rPr>
        <w:t>Narrative Record</w:t>
      </w:r>
      <w:r w:rsidRPr="00501364">
        <w:rPr>
          <w:lang w:bidi="et-EE"/>
        </w:rPr>
        <w:t xml:space="preserve"> </w:t>
      </w:r>
      <w:r w:rsidRPr="00501364">
        <w:rPr>
          <w:i/>
          <w:lang w:bidi="et-EE"/>
        </w:rPr>
        <w:t>[Jutustuse salvestis]</w:t>
      </w:r>
      <w:r w:rsidRPr="00501364">
        <w:rPr>
          <w:lang w:bidi="et-EE"/>
        </w:rPr>
        <w:t>. Avaldamata vahend, mis on kättesaadav järgmisest kohast: D.C. Farran, Peabody Research Institute, Vanderbilt University, Nashville, Tennessee</w:t>
      </w:r>
    </w:p>
    <w:p w14:paraId="26D65DC0" w14:textId="577EAD1B" w:rsidR="00252CB3" w:rsidRPr="00501364" w:rsidRDefault="000D3DEA" w:rsidP="00361999">
      <w:pPr>
        <w:pStyle w:val="Agency-body-text"/>
        <w:rPr>
          <w:lang w:eastAsia="sv-SE"/>
        </w:rPr>
      </w:pPr>
      <w:r w:rsidRPr="00501364">
        <w:rPr>
          <w:lang w:bidi="et-EE"/>
        </w:rPr>
        <w:t>Granlund, M. ja Olsson, C., 1998. ‘Your experience o</w:t>
      </w:r>
      <w:r w:rsidR="00E000A6" w:rsidRPr="00501364">
        <w:rPr>
          <w:lang w:bidi="et-EE"/>
        </w:rPr>
        <w:t>f interaction with the child’ [Teie suhtemise kogemus lapsega</w:t>
      </w:r>
      <w:r w:rsidRPr="00501364">
        <w:rPr>
          <w:lang w:bidi="et-EE"/>
        </w:rPr>
        <w:t xml:space="preserve">], M. Granlund ja C. Olsson (toimetajad), </w:t>
      </w:r>
      <w:r w:rsidRPr="00501364">
        <w:rPr>
          <w:i/>
          <w:lang w:bidi="et-EE"/>
        </w:rPr>
        <w:t>Familjen och habiliteringen</w:t>
      </w:r>
      <w:r w:rsidRPr="00501364">
        <w:rPr>
          <w:lang w:bidi="et-EE"/>
        </w:rPr>
        <w:t>. Stockholm: Ala</w:t>
      </w:r>
    </w:p>
    <w:p w14:paraId="4816DA15" w14:textId="47D523D3" w:rsidR="00252CB3" w:rsidRPr="00501364" w:rsidRDefault="000D3DEA" w:rsidP="00361999">
      <w:pPr>
        <w:pStyle w:val="Agency-body-text"/>
      </w:pPr>
      <w:r w:rsidRPr="00501364">
        <w:rPr>
          <w:lang w:bidi="et-EE"/>
        </w:rPr>
        <w:t>Granlund, M. ja Olsson, C., 1998. ‘Your experience of i</w:t>
      </w:r>
      <w:r w:rsidR="00E000A6" w:rsidRPr="00501364">
        <w:rPr>
          <w:lang w:bidi="et-EE"/>
        </w:rPr>
        <w:t>nteraction with the child’ [Teiste laste suhtemine lapsega</w:t>
      </w:r>
      <w:r w:rsidRPr="00501364">
        <w:rPr>
          <w:lang w:bidi="et-EE"/>
        </w:rPr>
        <w:t xml:space="preserve">], M. Granlund ja C. Olsson (toimetajad), </w:t>
      </w:r>
      <w:r w:rsidRPr="00501364">
        <w:rPr>
          <w:i/>
          <w:lang w:bidi="et-EE"/>
        </w:rPr>
        <w:t>Familjen och habiliteringen</w:t>
      </w:r>
      <w:r w:rsidRPr="00501364">
        <w:rPr>
          <w:lang w:bidi="et-EE"/>
        </w:rPr>
        <w:t>. Stockholm: Ala</w:t>
      </w:r>
    </w:p>
    <w:p w14:paraId="6FD0CD12" w14:textId="7152FF8C" w:rsidR="00252CB3" w:rsidRPr="00501364" w:rsidRDefault="000D3DEA" w:rsidP="00361999">
      <w:pPr>
        <w:pStyle w:val="Agency-body-text"/>
      </w:pPr>
      <w:r w:rsidRPr="00501364">
        <w:rPr>
          <w:lang w:bidi="et-EE"/>
        </w:rPr>
        <w:t xml:space="preserve">Harms, T., Clifford, R.M. ja Cryer, D., 1998. </w:t>
      </w:r>
      <w:r w:rsidRPr="00501364">
        <w:rPr>
          <w:i/>
          <w:lang w:bidi="et-EE"/>
        </w:rPr>
        <w:t>Early Childhood Environment Rating Scale [Varase lapsepõlve keskkonna hindamise skaala]</w:t>
      </w:r>
      <w:r w:rsidRPr="00501364">
        <w:rPr>
          <w:lang w:bidi="et-EE"/>
        </w:rPr>
        <w:t>. New York: Teachers College Press</w:t>
      </w:r>
    </w:p>
    <w:p w14:paraId="29C0E7B4" w14:textId="3114FC53" w:rsidR="00252CB3" w:rsidRPr="00501364" w:rsidRDefault="000D3DEA" w:rsidP="00361999">
      <w:pPr>
        <w:pStyle w:val="Agency-body-text"/>
      </w:pPr>
      <w:r w:rsidRPr="00501364">
        <w:rPr>
          <w:lang w:bidi="et-EE"/>
        </w:rPr>
        <w:t>King, G., Rigby, P., Batorowicz, B., McMain-Klein, M., Petrenchik, T., Thompson, L. ja Gibson, M., 2014. ‘Development of a direct observation Measure of Environmental Qualities of Activity Settings</w:t>
      </w:r>
      <w:r w:rsidR="00E000A6" w:rsidRPr="00501364">
        <w:rPr>
          <w:lang w:bidi="et-EE"/>
        </w:rPr>
        <w:t>’ [</w:t>
      </w:r>
      <w:r w:rsidRPr="00501364">
        <w:rPr>
          <w:lang w:bidi="et-EE"/>
        </w:rPr>
        <w:t>Tegevuskeskkondade omaduste ots</w:t>
      </w:r>
      <w:r w:rsidR="00E000A6" w:rsidRPr="00501364">
        <w:rPr>
          <w:lang w:bidi="et-EE"/>
        </w:rPr>
        <w:t>ese vaatlushindamise arendamine</w:t>
      </w:r>
      <w:r w:rsidRPr="00501364">
        <w:rPr>
          <w:lang w:bidi="et-EE"/>
        </w:rPr>
        <w:t xml:space="preserve">] </w:t>
      </w:r>
      <w:r w:rsidRPr="00501364">
        <w:rPr>
          <w:i/>
          <w:lang w:bidi="et-EE"/>
        </w:rPr>
        <w:t>Developmental Medicine &amp; Child Neurology</w:t>
      </w:r>
      <w:r w:rsidRPr="00501364">
        <w:rPr>
          <w:lang w:bidi="et-EE"/>
        </w:rPr>
        <w:t>, 56 (8), 763–769</w:t>
      </w:r>
    </w:p>
    <w:p w14:paraId="4C47835F" w14:textId="2C9E5BBA" w:rsidR="00252CB3" w:rsidRPr="00501364" w:rsidRDefault="00252CB3" w:rsidP="00361999">
      <w:pPr>
        <w:pStyle w:val="Agency-body-text"/>
      </w:pPr>
      <w:r w:rsidRPr="00501364">
        <w:rPr>
          <w:lang w:bidi="et-EE"/>
        </w:rPr>
        <w:t xml:space="preserve">McWilliam, R. A., 1991. </w:t>
      </w:r>
      <w:r w:rsidRPr="00501364">
        <w:rPr>
          <w:i/>
          <w:lang w:bidi="et-EE"/>
        </w:rPr>
        <w:t>Children’s Engagement Questionnaire [Laste hõivatuse küsimustik].</w:t>
      </w:r>
      <w:r w:rsidRPr="00501364">
        <w:rPr>
          <w:lang w:bidi="et-EE"/>
        </w:rPr>
        <w:t xml:space="preserve"> Chapel Hill, North Carolina: Frank Porter Graham Child Development Center, University of North Carolina at Chapel Hill</w:t>
      </w:r>
    </w:p>
    <w:p w14:paraId="782D0AA5" w14:textId="13204884" w:rsidR="00FA35E9" w:rsidRPr="00501364" w:rsidRDefault="00252CB3" w:rsidP="00DB6FCC">
      <w:pPr>
        <w:pStyle w:val="Agency-body-text"/>
      </w:pPr>
      <w:r w:rsidRPr="00501364">
        <w:rPr>
          <w:lang w:bidi="et-EE"/>
        </w:rPr>
        <w:t xml:space="preserve">Pianta, R. C., 2015. </w:t>
      </w:r>
      <w:r w:rsidRPr="00501364">
        <w:rPr>
          <w:i/>
          <w:lang w:bidi="et-EE"/>
        </w:rPr>
        <w:t>Classroom Assessment Scoring System</w:t>
      </w:r>
      <w:r w:rsidRPr="00501364">
        <w:rPr>
          <w:lang w:bidi="et-EE"/>
        </w:rPr>
        <w:t xml:space="preserve">® (CLASS) </w:t>
      </w:r>
      <w:r w:rsidRPr="00501364">
        <w:rPr>
          <w:i/>
          <w:lang w:bidi="et-EE"/>
        </w:rPr>
        <w:t>[Klassi hindamise skoorimissüsteem</w:t>
      </w:r>
      <w:r w:rsidRPr="00501364">
        <w:rPr>
          <w:lang w:bidi="et-EE"/>
        </w:rPr>
        <w:t xml:space="preserve"> (CLASS)</w:t>
      </w:r>
      <w:r w:rsidRPr="00501364">
        <w:rPr>
          <w:i/>
          <w:lang w:bidi="et-EE"/>
        </w:rPr>
        <w:t>]</w:t>
      </w:r>
      <w:r w:rsidRPr="00501364">
        <w:rPr>
          <w:lang w:bidi="et-EE"/>
        </w:rPr>
        <w:t xml:space="preserve">. Charlottesville, Virginia: Center for Advanced Study of Teaching and Learning. </w:t>
      </w:r>
      <w:hyperlink r:id="rId19" w:history="1">
        <w:r w:rsidR="002864DE" w:rsidRPr="00501364">
          <w:rPr>
            <w:rStyle w:val="Hyperlink"/>
            <w:lang w:bidi="et-EE"/>
          </w:rPr>
          <w:t>curry.virginia.edu/about/directory/robert-c.-pianta/measures</w:t>
        </w:r>
      </w:hyperlink>
      <w:r w:rsidR="00FA35E9" w:rsidRPr="00501364">
        <w:rPr>
          <w:rStyle w:val="Hyperlink"/>
          <w:color w:val="000000" w:themeColor="text1"/>
          <w:u w:val="none"/>
          <w:lang w:bidi="et-EE"/>
        </w:rPr>
        <w:t xml:space="preserve"> </w:t>
      </w:r>
      <w:r w:rsidRPr="00501364">
        <w:rPr>
          <w:lang w:bidi="et-EE"/>
        </w:rPr>
        <w:t>(Kontrollitud viimati aprillis 2017)</w:t>
      </w:r>
    </w:p>
    <w:p w14:paraId="6AB7F372" w14:textId="66219318" w:rsidR="00252CB3" w:rsidRPr="00501364" w:rsidRDefault="000D3DEA" w:rsidP="00361999">
      <w:pPr>
        <w:pStyle w:val="Agency-body-text"/>
      </w:pPr>
      <w:r w:rsidRPr="00501364">
        <w:rPr>
          <w:lang w:bidi="et-EE"/>
        </w:rPr>
        <w:t>Soukakou, E.P., 2012. ‘Measuring Quality in Inclusive Preschool Classrooms: Development and Validation of the Inclu</w:t>
      </w:r>
      <w:r w:rsidR="00E000A6" w:rsidRPr="00501364">
        <w:rPr>
          <w:lang w:bidi="et-EE"/>
        </w:rPr>
        <w:t>sive Classroom Profile (ICP)’ [</w:t>
      </w:r>
      <w:r w:rsidRPr="00501364">
        <w:rPr>
          <w:lang w:bidi="et-EE"/>
        </w:rPr>
        <w:t xml:space="preserve">Kaasavate eelkooliklasside kvaliteedi mõõtmine: kaasava klassi profiili (ICP) arendamine ja valideerimine] </w:t>
      </w:r>
      <w:r w:rsidRPr="00501364">
        <w:rPr>
          <w:i/>
          <w:lang w:bidi="et-EE"/>
        </w:rPr>
        <w:t>Early Childhood Research Quarterly</w:t>
      </w:r>
      <w:r w:rsidRPr="00501364">
        <w:rPr>
          <w:lang w:bidi="et-EE"/>
        </w:rPr>
        <w:t>, 27 (3), 478–488</w:t>
      </w:r>
    </w:p>
    <w:p w14:paraId="45DFA7F4" w14:textId="0DC31DA4" w:rsidR="00671077" w:rsidRPr="00501364" w:rsidRDefault="000D3DEA" w:rsidP="00361999">
      <w:pPr>
        <w:pStyle w:val="Agency-body-text"/>
      </w:pPr>
      <w:r w:rsidRPr="00501364">
        <w:rPr>
          <w:lang w:bidi="et-EE"/>
        </w:rPr>
        <w:t xml:space="preserve">Sylva, K., Siraj-Blatchford, I. ja Taggart, B., 2010. </w:t>
      </w:r>
      <w:r w:rsidRPr="00501364">
        <w:rPr>
          <w:i/>
          <w:lang w:bidi="et-EE"/>
        </w:rPr>
        <w:t>ECERS-E: The Early Childhood Environment Rating Scale Curricular Extension to ECERS-R [ECERS-E: varase lapsepõlve keskkonna hindamisskaala õppekavaline laiendus ECERS-R-ile].</w:t>
      </w:r>
      <w:r w:rsidRPr="00501364">
        <w:rPr>
          <w:lang w:bidi="et-EE"/>
        </w:rPr>
        <w:t xml:space="preserve"> Stoke-on-Trent: Trentham Books</w:t>
      </w:r>
    </w:p>
    <w:sectPr w:rsidR="00671077" w:rsidRPr="00501364"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BF757" w14:textId="77777777" w:rsidR="00D738FD" w:rsidRDefault="00D738FD">
      <w:r>
        <w:separator/>
      </w:r>
    </w:p>
  </w:endnote>
  <w:endnote w:type="continuationSeparator" w:id="0">
    <w:p w14:paraId="19A81443" w14:textId="77777777" w:rsidR="00D738FD" w:rsidRDefault="00D73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0FBC796E"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et-EE"/>
      </w:rPr>
      <w:fldChar w:fldCharType="begin"/>
    </w:r>
    <w:r w:rsidRPr="00B92015">
      <w:rPr>
        <w:rFonts w:asciiTheme="majorHAnsi" w:hAnsiTheme="majorHAnsi"/>
        <w:lang w:bidi="et-EE"/>
      </w:rPr>
      <w:instrText xml:space="preserve">PAGE  </w:instrText>
    </w:r>
    <w:r w:rsidRPr="00B92015">
      <w:rPr>
        <w:rFonts w:asciiTheme="majorHAnsi" w:hAnsiTheme="majorHAnsi"/>
        <w:lang w:bidi="et-EE"/>
      </w:rPr>
      <w:fldChar w:fldCharType="separate"/>
    </w:r>
    <w:r w:rsidR="00451D53">
      <w:rPr>
        <w:rFonts w:asciiTheme="majorHAnsi" w:hAnsiTheme="majorHAnsi"/>
        <w:noProof/>
        <w:lang w:bidi="et-EE"/>
      </w:rPr>
      <w:t>10</w:t>
    </w:r>
    <w:r w:rsidRPr="00B92015">
      <w:rPr>
        <w:rFonts w:asciiTheme="majorHAnsi" w:hAnsiTheme="majorHAnsi"/>
        <w:lang w:bidi="et-EE"/>
      </w:rPr>
      <w:fldChar w:fldCharType="end"/>
    </w:r>
  </w:p>
  <w:p w14:paraId="05794E2E" w14:textId="6B65B046" w:rsidR="00B27501" w:rsidRDefault="00B27501" w:rsidP="00310724">
    <w:pPr>
      <w:pStyle w:val="Agency-footer"/>
      <w:jc w:val="right"/>
    </w:pPr>
    <w:r>
      <w:rPr>
        <w:lang w:bidi="et-EE"/>
      </w:rPr>
      <w:t>Kaasava alushariduskeskkonna refleksioonivahend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2081109E" w:rsidR="00B27501" w:rsidRPr="003E03F2" w:rsidRDefault="00B27501" w:rsidP="004A2584">
    <w:pPr>
      <w:framePr w:wrap="around" w:vAnchor="text" w:hAnchor="margin" w:xAlign="outside" w:y="1"/>
      <w:jc w:val="right"/>
    </w:pPr>
    <w:r w:rsidRPr="003E03F2">
      <w:rPr>
        <w:rFonts w:ascii="Calibri" w:eastAsia="Calibri" w:hAnsi="Calibri" w:cs="Calibri"/>
        <w:lang w:bidi="et-EE"/>
      </w:rPr>
      <w:fldChar w:fldCharType="begin"/>
    </w:r>
    <w:r w:rsidRPr="003E03F2">
      <w:rPr>
        <w:rFonts w:ascii="Calibri" w:eastAsia="Calibri" w:hAnsi="Calibri" w:cs="Calibri"/>
        <w:lang w:bidi="et-EE"/>
      </w:rPr>
      <w:instrText xml:space="preserve">PAGE  </w:instrText>
    </w:r>
    <w:r w:rsidRPr="003E03F2">
      <w:rPr>
        <w:rFonts w:ascii="Calibri" w:eastAsia="Calibri" w:hAnsi="Calibri" w:cs="Calibri"/>
        <w:lang w:bidi="et-EE"/>
      </w:rPr>
      <w:fldChar w:fldCharType="separate"/>
    </w:r>
    <w:r w:rsidR="00451D53">
      <w:rPr>
        <w:rFonts w:ascii="Calibri" w:eastAsia="Calibri" w:hAnsi="Calibri" w:cs="Calibri"/>
        <w:noProof/>
        <w:lang w:bidi="et-EE"/>
      </w:rPr>
      <w:t>9</w:t>
    </w:r>
    <w:r w:rsidRPr="003E03F2">
      <w:rPr>
        <w:rFonts w:ascii="Calibri" w:eastAsia="Calibri" w:hAnsi="Calibri" w:cs="Calibri"/>
        <w:lang w:bidi="et-EE"/>
      </w:rPr>
      <w:fldChar w:fldCharType="end"/>
    </w:r>
  </w:p>
  <w:p w14:paraId="5EB9BBDD" w14:textId="3ED2EA26" w:rsidR="00B27501" w:rsidRPr="007F1F89" w:rsidRDefault="00522916" w:rsidP="00EA53FF">
    <w:pPr>
      <w:pStyle w:val="Agency-footer"/>
    </w:pPr>
    <w:r>
      <w:rPr>
        <w:lang w:bidi="et-EE"/>
      </w:rPr>
      <w:t>Kaasava alushariduskeskkonna refleksioonivahend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585C0" w14:textId="77777777" w:rsidR="00D738FD" w:rsidRDefault="00D738FD">
      <w:r>
        <w:separator/>
      </w:r>
    </w:p>
  </w:footnote>
  <w:footnote w:type="continuationSeparator" w:id="0">
    <w:p w14:paraId="408ED00D" w14:textId="77777777" w:rsidR="00D738FD" w:rsidRDefault="00D738FD">
      <w:r>
        <w:continuationSeparator/>
      </w:r>
    </w:p>
  </w:footnote>
  <w:footnote w:id="1">
    <w:p w14:paraId="1B63EED4" w14:textId="6105F6E8" w:rsidR="005D73A1" w:rsidRPr="005D73A1" w:rsidRDefault="005D73A1" w:rsidP="008B5984">
      <w:pPr>
        <w:pStyle w:val="Agency-footnote"/>
        <w:rPr>
          <w:lang w:val="en-IE"/>
        </w:rPr>
      </w:pPr>
      <w:r>
        <w:rPr>
          <w:rStyle w:val="FootnoteReference"/>
          <w:lang w:bidi="et-EE"/>
        </w:rPr>
        <w:footnoteRef/>
      </w:r>
      <w:r w:rsidR="008B5984">
        <w:rPr>
          <w:lang w:bidi="et-EE"/>
        </w:rPr>
        <w:t xml:space="preserve"> </w:t>
      </w:r>
      <w:r w:rsidR="008B5984">
        <w:rPr>
          <w:i/>
          <w:lang w:bidi="et-EE"/>
        </w:rPr>
        <w:t>Keskkond</w:t>
      </w:r>
      <w:r w:rsidR="008B5984">
        <w:rPr>
          <w:lang w:bidi="et-EE"/>
        </w:rPr>
        <w:t xml:space="preserve"> viitab kolmeaastaste kuni põhiharidust omandama asuvate laste haridusvõimalustele erinevates Euroopa riikides.</w:t>
      </w:r>
    </w:p>
  </w:footnote>
  <w:footnote w:id="2">
    <w:p w14:paraId="71238A78" w14:textId="7BAFE777" w:rsidR="005C720C" w:rsidRPr="00A33966" w:rsidRDefault="005C720C" w:rsidP="00A33966">
      <w:pPr>
        <w:pStyle w:val="Agency-footnote"/>
        <w:rPr>
          <w:lang w:eastAsia="en-GB"/>
        </w:rPr>
      </w:pPr>
      <w:r>
        <w:rPr>
          <w:rStyle w:val="FootnoteReference"/>
          <w:lang w:bidi="et-EE"/>
        </w:rPr>
        <w:footnoteRef/>
      </w:r>
      <w:r w:rsidR="004C32A4">
        <w:rPr>
          <w:lang w:bidi="et-EE"/>
        </w:rPr>
        <w:t xml:space="preserve"> </w:t>
      </w:r>
      <w:r w:rsidR="00A33966">
        <w:rPr>
          <w:lang w:bidi="et-EE"/>
        </w:rPr>
        <w:t xml:space="preserve">Vahendis viitab termin </w:t>
      </w:r>
      <w:r w:rsidR="00A33966">
        <w:rPr>
          <w:i/>
          <w:lang w:bidi="et-EE"/>
        </w:rPr>
        <w:t>personal</w:t>
      </w:r>
      <w:r w:rsidR="00A33966">
        <w:rPr>
          <w:lang w:bidi="et-EE"/>
        </w:rPr>
        <w:t xml:space="preserve"> kõikidele inimestele, kes keskkonnas töötavad.</w:t>
      </w:r>
    </w:p>
  </w:footnote>
  <w:footnote w:id="3">
    <w:p w14:paraId="46544D0F" w14:textId="5E9A37E0" w:rsidR="00B27501" w:rsidRPr="00B6414E" w:rsidRDefault="00B27501" w:rsidP="00751F8C">
      <w:pPr>
        <w:pStyle w:val="Agency-footnote"/>
      </w:pPr>
      <w:r w:rsidRPr="00D858ED">
        <w:rPr>
          <w:rStyle w:val="FootnoteReference"/>
          <w:lang w:bidi="et-EE"/>
        </w:rPr>
        <w:footnoteRef/>
      </w:r>
      <w:r w:rsidR="00086189" w:rsidRPr="00D858ED">
        <w:rPr>
          <w:lang w:bidi="et-EE"/>
        </w:rPr>
        <w:t xml:space="preserve"> </w:t>
      </w:r>
      <w:r w:rsidR="00086189">
        <w:rPr>
          <w:i/>
          <w:lang w:bidi="et-EE"/>
        </w:rPr>
        <w:t>Pere</w:t>
      </w:r>
      <w:r w:rsidR="00086189">
        <w:rPr>
          <w:lang w:bidi="et-EE"/>
        </w:rPr>
        <w:t xml:space="preserve"> all on mõeldud enamasti lapsevanemaid/eestkostjaid, kuid see võib tähistada ka inimesi, kes on lapsele lähedased tema igapäevaelus.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61441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6F4C9B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2683AD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1F49D8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97473F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4F60E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6409F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27C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2A6F"/>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1D0F"/>
    <w:rsid w:val="000C3570"/>
    <w:rsid w:val="000C5DC4"/>
    <w:rsid w:val="000C64AD"/>
    <w:rsid w:val="000D10C1"/>
    <w:rsid w:val="000D3DEA"/>
    <w:rsid w:val="000D53F3"/>
    <w:rsid w:val="000D634D"/>
    <w:rsid w:val="000E08E0"/>
    <w:rsid w:val="000E15E7"/>
    <w:rsid w:val="000E1AAE"/>
    <w:rsid w:val="000E3419"/>
    <w:rsid w:val="000F0EEE"/>
    <w:rsid w:val="000F1C01"/>
    <w:rsid w:val="001014AD"/>
    <w:rsid w:val="00101CFD"/>
    <w:rsid w:val="001031C2"/>
    <w:rsid w:val="001038D4"/>
    <w:rsid w:val="001043A4"/>
    <w:rsid w:val="0010694B"/>
    <w:rsid w:val="00110F6F"/>
    <w:rsid w:val="00112E67"/>
    <w:rsid w:val="00115658"/>
    <w:rsid w:val="00117259"/>
    <w:rsid w:val="001179E2"/>
    <w:rsid w:val="00125AEB"/>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3D4"/>
    <w:rsid w:val="001D4C68"/>
    <w:rsid w:val="001D77FD"/>
    <w:rsid w:val="001E3374"/>
    <w:rsid w:val="001E618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75B84"/>
    <w:rsid w:val="0028279F"/>
    <w:rsid w:val="002864DE"/>
    <w:rsid w:val="00290A92"/>
    <w:rsid w:val="00291B6D"/>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0EE3"/>
    <w:rsid w:val="002F78E3"/>
    <w:rsid w:val="00301476"/>
    <w:rsid w:val="00304C6B"/>
    <w:rsid w:val="00304E27"/>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A39F2"/>
    <w:rsid w:val="003B3972"/>
    <w:rsid w:val="003C12B6"/>
    <w:rsid w:val="003C5896"/>
    <w:rsid w:val="003C6224"/>
    <w:rsid w:val="003C7A2E"/>
    <w:rsid w:val="003C7BA3"/>
    <w:rsid w:val="003C7FA5"/>
    <w:rsid w:val="003D366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145D"/>
    <w:rsid w:val="00451D53"/>
    <w:rsid w:val="00452EEA"/>
    <w:rsid w:val="00455267"/>
    <w:rsid w:val="00456139"/>
    <w:rsid w:val="00460642"/>
    <w:rsid w:val="00463327"/>
    <w:rsid w:val="0046579C"/>
    <w:rsid w:val="00466665"/>
    <w:rsid w:val="004666AC"/>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A78EA"/>
    <w:rsid w:val="004B0760"/>
    <w:rsid w:val="004B2977"/>
    <w:rsid w:val="004B397C"/>
    <w:rsid w:val="004B44F0"/>
    <w:rsid w:val="004B7690"/>
    <w:rsid w:val="004C177C"/>
    <w:rsid w:val="004C32A4"/>
    <w:rsid w:val="004C46F3"/>
    <w:rsid w:val="004C66A9"/>
    <w:rsid w:val="004D1A45"/>
    <w:rsid w:val="004D2345"/>
    <w:rsid w:val="004D727B"/>
    <w:rsid w:val="004E1116"/>
    <w:rsid w:val="004E477A"/>
    <w:rsid w:val="004F0CE5"/>
    <w:rsid w:val="004F2AFD"/>
    <w:rsid w:val="004F4219"/>
    <w:rsid w:val="004F73D7"/>
    <w:rsid w:val="00500329"/>
    <w:rsid w:val="00501364"/>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E51"/>
    <w:rsid w:val="005624B7"/>
    <w:rsid w:val="00564356"/>
    <w:rsid w:val="00571935"/>
    <w:rsid w:val="00573CEE"/>
    <w:rsid w:val="00574308"/>
    <w:rsid w:val="00576A3E"/>
    <w:rsid w:val="0058198F"/>
    <w:rsid w:val="005874E6"/>
    <w:rsid w:val="005945D6"/>
    <w:rsid w:val="005A1D53"/>
    <w:rsid w:val="005A1ECE"/>
    <w:rsid w:val="005A3AE6"/>
    <w:rsid w:val="005A526E"/>
    <w:rsid w:val="005A64DF"/>
    <w:rsid w:val="005B26C3"/>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458D"/>
    <w:rsid w:val="00604D51"/>
    <w:rsid w:val="00605C8A"/>
    <w:rsid w:val="00606878"/>
    <w:rsid w:val="006250EF"/>
    <w:rsid w:val="00630271"/>
    <w:rsid w:val="006334B8"/>
    <w:rsid w:val="006344B7"/>
    <w:rsid w:val="0064187E"/>
    <w:rsid w:val="006430B7"/>
    <w:rsid w:val="00643B8C"/>
    <w:rsid w:val="006518DB"/>
    <w:rsid w:val="00653BD1"/>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081C"/>
    <w:rsid w:val="007879BF"/>
    <w:rsid w:val="00791EAF"/>
    <w:rsid w:val="007953BC"/>
    <w:rsid w:val="007A4520"/>
    <w:rsid w:val="007A5EA3"/>
    <w:rsid w:val="007B5C01"/>
    <w:rsid w:val="007B6A2E"/>
    <w:rsid w:val="007B7AAE"/>
    <w:rsid w:val="007C17E1"/>
    <w:rsid w:val="007C4CCA"/>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3FB5"/>
    <w:rsid w:val="00834FE1"/>
    <w:rsid w:val="008352C7"/>
    <w:rsid w:val="00837795"/>
    <w:rsid w:val="00840CD2"/>
    <w:rsid w:val="008426F9"/>
    <w:rsid w:val="008437CA"/>
    <w:rsid w:val="008448C9"/>
    <w:rsid w:val="0085040A"/>
    <w:rsid w:val="00853963"/>
    <w:rsid w:val="00857993"/>
    <w:rsid w:val="00857C7D"/>
    <w:rsid w:val="00857EEF"/>
    <w:rsid w:val="008669CF"/>
    <w:rsid w:val="0086768F"/>
    <w:rsid w:val="00872453"/>
    <w:rsid w:val="00876630"/>
    <w:rsid w:val="008808BF"/>
    <w:rsid w:val="00882268"/>
    <w:rsid w:val="00883816"/>
    <w:rsid w:val="00884FFD"/>
    <w:rsid w:val="008923BE"/>
    <w:rsid w:val="00893A3E"/>
    <w:rsid w:val="0089408B"/>
    <w:rsid w:val="00894C62"/>
    <w:rsid w:val="008A02F3"/>
    <w:rsid w:val="008A0714"/>
    <w:rsid w:val="008A2889"/>
    <w:rsid w:val="008A2B7E"/>
    <w:rsid w:val="008A3AE2"/>
    <w:rsid w:val="008A411B"/>
    <w:rsid w:val="008B11C6"/>
    <w:rsid w:val="008B273C"/>
    <w:rsid w:val="008B36F5"/>
    <w:rsid w:val="008B4E36"/>
    <w:rsid w:val="008B5984"/>
    <w:rsid w:val="008C53FD"/>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6A6E"/>
    <w:rsid w:val="00937204"/>
    <w:rsid w:val="00937DE4"/>
    <w:rsid w:val="00944D37"/>
    <w:rsid w:val="0094715A"/>
    <w:rsid w:val="009539AA"/>
    <w:rsid w:val="00954B17"/>
    <w:rsid w:val="00957EB0"/>
    <w:rsid w:val="00960A13"/>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27D0F"/>
    <w:rsid w:val="00A3378A"/>
    <w:rsid w:val="00A33966"/>
    <w:rsid w:val="00A40273"/>
    <w:rsid w:val="00A41077"/>
    <w:rsid w:val="00A4520C"/>
    <w:rsid w:val="00A46404"/>
    <w:rsid w:val="00A46920"/>
    <w:rsid w:val="00A51337"/>
    <w:rsid w:val="00A51C2E"/>
    <w:rsid w:val="00A5511F"/>
    <w:rsid w:val="00A64542"/>
    <w:rsid w:val="00A70551"/>
    <w:rsid w:val="00A72C41"/>
    <w:rsid w:val="00A7729F"/>
    <w:rsid w:val="00A803A5"/>
    <w:rsid w:val="00A82AAB"/>
    <w:rsid w:val="00A8402E"/>
    <w:rsid w:val="00A8782E"/>
    <w:rsid w:val="00A9382B"/>
    <w:rsid w:val="00A94FCB"/>
    <w:rsid w:val="00AA371B"/>
    <w:rsid w:val="00AA40A8"/>
    <w:rsid w:val="00AB04BC"/>
    <w:rsid w:val="00AB1861"/>
    <w:rsid w:val="00AB27F0"/>
    <w:rsid w:val="00AB5AAF"/>
    <w:rsid w:val="00AB6360"/>
    <w:rsid w:val="00AC0E47"/>
    <w:rsid w:val="00AC49BD"/>
    <w:rsid w:val="00AC5779"/>
    <w:rsid w:val="00AC7A43"/>
    <w:rsid w:val="00AD270C"/>
    <w:rsid w:val="00AD2F6D"/>
    <w:rsid w:val="00AD4186"/>
    <w:rsid w:val="00AD46F7"/>
    <w:rsid w:val="00AD5581"/>
    <w:rsid w:val="00AE04C6"/>
    <w:rsid w:val="00AE2406"/>
    <w:rsid w:val="00AE4727"/>
    <w:rsid w:val="00AE6843"/>
    <w:rsid w:val="00AF0BFA"/>
    <w:rsid w:val="00AF1827"/>
    <w:rsid w:val="00AF6DAE"/>
    <w:rsid w:val="00B115AF"/>
    <w:rsid w:val="00B134F4"/>
    <w:rsid w:val="00B154A4"/>
    <w:rsid w:val="00B17421"/>
    <w:rsid w:val="00B23A4C"/>
    <w:rsid w:val="00B2693F"/>
    <w:rsid w:val="00B27501"/>
    <w:rsid w:val="00B30A9D"/>
    <w:rsid w:val="00B45346"/>
    <w:rsid w:val="00B46118"/>
    <w:rsid w:val="00B4721E"/>
    <w:rsid w:val="00B535C8"/>
    <w:rsid w:val="00B55F3C"/>
    <w:rsid w:val="00B63205"/>
    <w:rsid w:val="00B6414E"/>
    <w:rsid w:val="00B64287"/>
    <w:rsid w:val="00B65336"/>
    <w:rsid w:val="00B70BAD"/>
    <w:rsid w:val="00B70C99"/>
    <w:rsid w:val="00B712B1"/>
    <w:rsid w:val="00B778BC"/>
    <w:rsid w:val="00B779D1"/>
    <w:rsid w:val="00B873CC"/>
    <w:rsid w:val="00B92015"/>
    <w:rsid w:val="00B9303D"/>
    <w:rsid w:val="00B957C7"/>
    <w:rsid w:val="00B96318"/>
    <w:rsid w:val="00BA7F4E"/>
    <w:rsid w:val="00BB097D"/>
    <w:rsid w:val="00BB6A9B"/>
    <w:rsid w:val="00BC01C1"/>
    <w:rsid w:val="00BC1E35"/>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3C82"/>
    <w:rsid w:val="00C064B7"/>
    <w:rsid w:val="00C1061E"/>
    <w:rsid w:val="00C15909"/>
    <w:rsid w:val="00C17030"/>
    <w:rsid w:val="00C34C8D"/>
    <w:rsid w:val="00C34EE2"/>
    <w:rsid w:val="00C37313"/>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4E6A"/>
    <w:rsid w:val="00CA59C7"/>
    <w:rsid w:val="00CA7E64"/>
    <w:rsid w:val="00CB2B51"/>
    <w:rsid w:val="00CB49A7"/>
    <w:rsid w:val="00CB608B"/>
    <w:rsid w:val="00CB688D"/>
    <w:rsid w:val="00CC2516"/>
    <w:rsid w:val="00CC3780"/>
    <w:rsid w:val="00CC3FC7"/>
    <w:rsid w:val="00CC6AE3"/>
    <w:rsid w:val="00CC78F2"/>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14173"/>
    <w:rsid w:val="00D15A56"/>
    <w:rsid w:val="00D25C1B"/>
    <w:rsid w:val="00D31607"/>
    <w:rsid w:val="00D351C0"/>
    <w:rsid w:val="00D37E0B"/>
    <w:rsid w:val="00D414D4"/>
    <w:rsid w:val="00D41CFB"/>
    <w:rsid w:val="00D422B4"/>
    <w:rsid w:val="00D52B26"/>
    <w:rsid w:val="00D533AC"/>
    <w:rsid w:val="00D61810"/>
    <w:rsid w:val="00D63CA3"/>
    <w:rsid w:val="00D64D95"/>
    <w:rsid w:val="00D66CE5"/>
    <w:rsid w:val="00D671C1"/>
    <w:rsid w:val="00D705E9"/>
    <w:rsid w:val="00D71B76"/>
    <w:rsid w:val="00D738FD"/>
    <w:rsid w:val="00D76FA5"/>
    <w:rsid w:val="00D8531A"/>
    <w:rsid w:val="00D858ED"/>
    <w:rsid w:val="00D915A2"/>
    <w:rsid w:val="00DA1464"/>
    <w:rsid w:val="00DA192C"/>
    <w:rsid w:val="00DA42ED"/>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E000A6"/>
    <w:rsid w:val="00E02486"/>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92D4F"/>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88"/>
    <w:rsid w:val="00F27EC0"/>
    <w:rsid w:val="00F33736"/>
    <w:rsid w:val="00F348A6"/>
    <w:rsid w:val="00F41B52"/>
    <w:rsid w:val="00F41EDE"/>
    <w:rsid w:val="00F47690"/>
    <w:rsid w:val="00F47CAD"/>
    <w:rsid w:val="00F51EFA"/>
    <w:rsid w:val="00F5736C"/>
    <w:rsid w:val="00F624CF"/>
    <w:rsid w:val="00F6313F"/>
    <w:rsid w:val="00F74E0E"/>
    <w:rsid w:val="00F8746C"/>
    <w:rsid w:val="00F87A6C"/>
    <w:rsid w:val="00F9287A"/>
    <w:rsid w:val="00FA1EBB"/>
    <w:rsid w:val="00FA35E9"/>
    <w:rsid w:val="00FA40A2"/>
    <w:rsid w:val="00FA584E"/>
    <w:rsid w:val="00FA7229"/>
    <w:rsid w:val="00FB00FC"/>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D858ED"/>
  </w:style>
  <w:style w:type="character" w:customStyle="1" w:styleId="DocumentMapChar">
    <w:name w:val="Document Map Char"/>
    <w:basedOn w:val="DefaultParagraphFont"/>
    <w:link w:val="DocumentMap"/>
    <w:semiHidden/>
    <w:rsid w:val="00D858ED"/>
    <w:rPr>
      <w:sz w:val="24"/>
      <w:szCs w:val="24"/>
      <w:lang w:eastAsia="en-GB"/>
    </w:rPr>
  </w:style>
  <w:style w:type="character" w:styleId="CommentReference">
    <w:name w:val="annotation reference"/>
    <w:basedOn w:val="DefaultParagraphFont"/>
    <w:semiHidden/>
    <w:unhideWhenUsed/>
    <w:rsid w:val="00833FB5"/>
    <w:rPr>
      <w:sz w:val="18"/>
      <w:szCs w:val="18"/>
    </w:rPr>
  </w:style>
  <w:style w:type="paragraph" w:styleId="CommentText">
    <w:name w:val="annotation text"/>
    <w:basedOn w:val="Normal"/>
    <w:link w:val="CommentTextChar"/>
    <w:semiHidden/>
    <w:unhideWhenUsed/>
    <w:rsid w:val="00833FB5"/>
  </w:style>
  <w:style w:type="character" w:customStyle="1" w:styleId="CommentTextChar">
    <w:name w:val="Comment Text Char"/>
    <w:basedOn w:val="DefaultParagraphFont"/>
    <w:link w:val="CommentText"/>
    <w:semiHidden/>
    <w:rsid w:val="00833FB5"/>
    <w:rPr>
      <w:sz w:val="24"/>
      <w:szCs w:val="24"/>
      <w:lang w:eastAsia="en-GB"/>
    </w:rPr>
  </w:style>
  <w:style w:type="paragraph" w:styleId="CommentSubject">
    <w:name w:val="annotation subject"/>
    <w:basedOn w:val="CommentText"/>
    <w:next w:val="CommentText"/>
    <w:link w:val="CommentSubjectChar"/>
    <w:semiHidden/>
    <w:unhideWhenUsed/>
    <w:rsid w:val="00833FB5"/>
    <w:rPr>
      <w:b/>
      <w:bCs/>
      <w:sz w:val="20"/>
      <w:szCs w:val="20"/>
    </w:rPr>
  </w:style>
  <w:style w:type="character" w:customStyle="1" w:styleId="CommentSubjectChar">
    <w:name w:val="Comment Subject Char"/>
    <w:basedOn w:val="CommentTextChar"/>
    <w:link w:val="CommentSubject"/>
    <w:semiHidden/>
    <w:rsid w:val="00833FB5"/>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 w:id="1038436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E0F55-BD41-4EF4-864B-DCC3A704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32</TotalTime>
  <Pages>27</Pages>
  <Words>2393</Words>
  <Characters>14601</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Kaasava alushariduskeskkonna refleksioonivahend</vt:lpstr>
    </vt:vector>
  </TitlesOfParts>
  <Manager/>
  <Company>European Agency for Special Needs and Inclusive Education</Company>
  <LinksUpToDate>false</LinksUpToDate>
  <CharactersWithSpaces>16961</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Kaasava alushariduskeskkonna refleksioonivahend</dc:title>
  <dc:subject>Kaasav alusharidus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40</cp:revision>
  <cp:lastPrinted>2017-07-10T12:08:00Z</cp:lastPrinted>
  <dcterms:created xsi:type="dcterms:W3CDTF">2017-10-26T12:33:00Z</dcterms:created>
  <dcterms:modified xsi:type="dcterms:W3CDTF">2017-12-05T11:18:00Z</dcterms:modified>
  <cp:category/>
</cp:coreProperties>
</file>