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6A11F344" w:rsidR="00B55F3C" w:rsidRDefault="00522916" w:rsidP="0081454F">
      <w:pPr>
        <w:spacing w:before="3360" w:after="720"/>
        <w:jc w:val="center"/>
        <w:rPr>
          <w:rFonts w:ascii="Calibri" w:eastAsia="Calibri" w:hAnsi="Calibri" w:cs="Calibri"/>
          <w:b/>
          <w:sz w:val="68"/>
          <w:szCs w:val="68"/>
          <w:lang w:val="nb-NO"/>
        </w:rPr>
      </w:pPr>
      <w:r w:rsidRPr="00E17ACD">
        <w:rPr>
          <w:rFonts w:ascii="Calibri" w:eastAsia="Calibri" w:hAnsi="Calibri" w:cs="Calibri"/>
          <w:b/>
          <w:sz w:val="68"/>
          <w:szCs w:val="68"/>
          <w:lang w:val="nb-NO"/>
        </w:rPr>
        <w:t>SELVREFLEKSJONSVERKTØY FOR INKLUDERENDE BARNEHAGEMILJØ</w:t>
      </w:r>
    </w:p>
    <w:p w14:paraId="76EE5970" w14:textId="30EA16C6" w:rsidR="00AB5B21" w:rsidRPr="00E17ACD" w:rsidRDefault="00AB5B21" w:rsidP="00530725">
      <w:pPr>
        <w:spacing w:before="480" w:after="480"/>
        <w:jc w:val="center"/>
        <w:rPr>
          <w:rFonts w:ascii="Calibri" w:hAnsi="Calibri"/>
          <w:b/>
          <w:sz w:val="68"/>
          <w:szCs w:val="68"/>
          <w:lang w:val="nb-NO"/>
        </w:rPr>
      </w:pPr>
      <w:r w:rsidRPr="007A1A14">
        <w:rPr>
          <w:rFonts w:ascii="Calibri" w:hAnsi="Calibri"/>
          <w:b/>
          <w:noProof/>
          <w:sz w:val="44"/>
          <w:szCs w:val="44"/>
          <w:lang w:val="da-DK" w:eastAsia="da-DK"/>
        </w:rPr>
        <w:drawing>
          <wp:inline distT="0" distB="0" distL="0" distR="0" wp14:anchorId="1F7871CA" wp14:editId="20BBD932">
            <wp:extent cx="3704400" cy="2440800"/>
            <wp:effectExtent l="0" t="0" r="4445" b="0"/>
            <wp:docPr id="2" name="Picture 2" descr="Inkluderende 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E17ACD" w:rsidRDefault="00BF13BA" w:rsidP="00530725">
      <w:pPr>
        <w:pStyle w:val="Agency-caption"/>
        <w:spacing w:before="3360" w:after="0"/>
        <w:jc w:val="center"/>
        <w:rPr>
          <w:sz w:val="28"/>
          <w:szCs w:val="28"/>
          <w:u w:val="single"/>
          <w:lang w:val="nb-NO"/>
        </w:rPr>
      </w:pPr>
      <w:r w:rsidRPr="00E17ACD">
        <w:rPr>
          <w:sz w:val="28"/>
          <w:szCs w:val="28"/>
          <w:lang w:val="nb-NO"/>
        </w:rPr>
        <w:t>European Agency for Special Needs and Inclusive Education</w:t>
      </w:r>
    </w:p>
    <w:p w14:paraId="74CA6CF3" w14:textId="77777777" w:rsidR="00A4520C" w:rsidRPr="00E17ACD" w:rsidRDefault="009E6E4D">
      <w:pPr>
        <w:rPr>
          <w:rFonts w:ascii="Calibri" w:hAnsi="Calibri"/>
          <w:lang w:val="nb-NO"/>
        </w:rPr>
      </w:pPr>
      <w:r w:rsidRPr="00E17ACD">
        <w:rPr>
          <w:rFonts w:ascii="Calibri" w:eastAsia="Calibri" w:hAnsi="Calibri" w:cs="Calibri"/>
          <w:lang w:val="nb-NO"/>
        </w:rPr>
        <w:br w:type="page"/>
      </w:r>
    </w:p>
    <w:p w14:paraId="229429BA" w14:textId="3ADB8CCC" w:rsidR="006518DB" w:rsidRPr="00E17ACD" w:rsidRDefault="007D2811" w:rsidP="00474740">
      <w:pPr>
        <w:spacing w:before="480" w:after="240"/>
        <w:rPr>
          <w:rFonts w:asciiTheme="majorHAnsi" w:hAnsiTheme="majorHAnsi"/>
          <w:lang w:val="nb-NO"/>
        </w:rPr>
      </w:pPr>
      <w:r w:rsidRPr="00E17ACD">
        <w:rPr>
          <w:rFonts w:asciiTheme="majorHAnsi" w:hAnsiTheme="majorHAnsi"/>
          <w:lang w:val="nb-NO"/>
        </w:rPr>
        <w:lastRenderedPageBreak/>
        <w:t>European Agency for Special Needs and Inclusive Education (Agency) er en uavhengig og selvstyrende organisasjon. Agency finansieres av utdanningsdepartementene i dets medlemsland og av EU-kommisjonen. Vi mottar også støtte fra EU-parlamentet.</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E17ACD" w14:paraId="3FF0418E" w14:textId="77777777" w:rsidTr="00F243E9">
        <w:trPr>
          <w:trHeight w:val="1214"/>
          <w:tblHeader/>
        </w:trPr>
        <w:tc>
          <w:tcPr>
            <w:tcW w:w="2748" w:type="dxa"/>
            <w:vAlign w:val="center"/>
          </w:tcPr>
          <w:p w14:paraId="658DC101" w14:textId="77777777" w:rsidR="007D2811" w:rsidRPr="00E17ACD" w:rsidRDefault="007D2811" w:rsidP="0022387E">
            <w:pPr>
              <w:rPr>
                <w:rFonts w:asciiTheme="majorHAnsi" w:hAnsiTheme="majorHAnsi" w:cs="Arial"/>
                <w:lang w:val="nb-NO"/>
              </w:rPr>
            </w:pPr>
            <w:r w:rsidRPr="00242A2B">
              <w:rPr>
                <w:rFonts w:asciiTheme="majorHAnsi" w:hAnsiTheme="majorHAnsi"/>
                <w:noProof/>
                <w:lang w:val="da-DK" w:eastAsia="da-DK"/>
              </w:rPr>
              <w:drawing>
                <wp:inline distT="0" distB="0" distL="0" distR="0" wp14:anchorId="7F0FB14F" wp14:editId="51EC274E">
                  <wp:extent cx="1577349" cy="450544"/>
                  <wp:effectExtent l="0" t="0" r="0" b="6985"/>
                  <wp:docPr id="4" name="Picture 4" descr="Delfinansiert av EU-programmet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E17ACD" w:rsidRDefault="007D2811" w:rsidP="00B115AF">
            <w:pPr>
              <w:pStyle w:val="Agency-body-text"/>
              <w:rPr>
                <w:rFonts w:asciiTheme="majorHAnsi" w:hAnsiTheme="majorHAnsi" w:cs="Arial"/>
                <w:sz w:val="20"/>
                <w:lang w:val="nb-NO"/>
              </w:rPr>
            </w:pPr>
            <w:r w:rsidRPr="00E17ACD">
              <w:rPr>
                <w:rFonts w:asciiTheme="majorHAnsi" w:hAnsiTheme="majorHAnsi"/>
                <w:sz w:val="20"/>
                <w:lang w:val="nb-NO"/>
              </w:rPr>
              <w:t>Dette produktet er finansiert med støtte fra Europakommisjonen. Forfatteren er alene ansvarlig for innholdet i denne publikasjonen. Kommisjonen har ikke ansvar for videre bruk av informasjon som finnes i rapporten.</w:t>
            </w:r>
          </w:p>
        </w:tc>
      </w:tr>
    </w:tbl>
    <w:p w14:paraId="2366BEBE" w14:textId="77777777" w:rsidR="007D2811" w:rsidRPr="00E17ACD" w:rsidRDefault="007D2811" w:rsidP="000C25A4">
      <w:pPr>
        <w:pStyle w:val="Agency-body-text"/>
        <w:spacing w:before="360" w:after="240"/>
        <w:rPr>
          <w:rFonts w:asciiTheme="majorHAnsi" w:hAnsiTheme="majorHAnsi"/>
          <w:lang w:val="nb-NO"/>
        </w:rPr>
      </w:pPr>
      <w:r w:rsidRPr="00E17ACD">
        <w:rPr>
          <w:rFonts w:asciiTheme="majorHAnsi" w:hAnsiTheme="majorHAnsi"/>
          <w:lang w:val="nb-NO"/>
        </w:rPr>
        <w:t>Synspunktene som kommer til uttrykk i dette dokumentet, er uttrykt av enkeltindivider og støttes ikke nødvendigvis av Agency, dets medlemsland eller Kommisjonen.</w:t>
      </w:r>
    </w:p>
    <w:p w14:paraId="77DF5A13" w14:textId="7991D6A5" w:rsidR="001C7854" w:rsidRPr="00E17ACD" w:rsidRDefault="007D2811" w:rsidP="000C25A4">
      <w:pPr>
        <w:spacing w:before="360" w:after="240"/>
        <w:rPr>
          <w:rFonts w:asciiTheme="majorHAnsi" w:hAnsiTheme="majorHAnsi"/>
          <w:lang w:val="nb-NO"/>
        </w:rPr>
      </w:pPr>
      <w:r w:rsidRPr="00E17ACD">
        <w:rPr>
          <w:rFonts w:asciiTheme="majorHAnsi" w:hAnsiTheme="majorHAnsi"/>
          <w:lang w:val="nb-NO"/>
        </w:rPr>
        <w:t>Redaktører: Eva Björck-Åkesson, Mary Kyriazopoulou, Climent Giné og Paul Bartolo</w:t>
      </w:r>
    </w:p>
    <w:p w14:paraId="0FDEA501" w14:textId="7CF7D968" w:rsidR="00D14173" w:rsidRPr="00530725" w:rsidRDefault="0031755A" w:rsidP="000C25A4">
      <w:pPr>
        <w:pStyle w:val="Agency-body-text"/>
        <w:spacing w:before="360" w:after="240"/>
        <w:rPr>
          <w:lang w:val="nb-NO"/>
        </w:rPr>
      </w:pPr>
      <w:r w:rsidRPr="00530725">
        <w:rPr>
          <w:lang w:val="nb-NO"/>
        </w:rPr>
        <w:t xml:space="preserve">Det er tillatt å bruke utdrag av dokumentet så sant det angis tydelig referanse til kilden. Se Creative Commons-lisensen henvist nedenfor for mer informasjon om opphavsrettigheter. Det skal refereres til dette dokumentet slik: European Agency for Special Needs and Inclusive Education, 2017. </w:t>
      </w:r>
      <w:r w:rsidR="00466665" w:rsidRPr="00530725">
        <w:rPr>
          <w:i/>
          <w:color w:val="auto"/>
          <w:lang w:val="nb-NO"/>
        </w:rPr>
        <w:t>Selvrefleksjonsverktøy for inkluderende barnehagemiljø</w:t>
      </w:r>
      <w:r w:rsidR="00057187" w:rsidRPr="00530725">
        <w:rPr>
          <w:color w:val="auto"/>
          <w:lang w:val="nb-NO"/>
        </w:rPr>
        <w:t>. (E. Björck-Åkesson, M. Kyriazopoulou, C.</w:t>
      </w:r>
      <w:r w:rsidR="001408A6">
        <w:rPr>
          <w:color w:val="auto"/>
          <w:lang w:val="nb-NO"/>
        </w:rPr>
        <w:t> </w:t>
      </w:r>
      <w:r w:rsidR="00057187" w:rsidRPr="00530725">
        <w:rPr>
          <w:color w:val="auto"/>
          <w:lang w:val="nb-NO"/>
        </w:rPr>
        <w:t>Giné and P. Bartolo, red.). Odense, Danmark</w:t>
      </w:r>
    </w:p>
    <w:p w14:paraId="47C6DD47" w14:textId="77F18567" w:rsidR="00C62A23" w:rsidRPr="00530725" w:rsidRDefault="00C62A23" w:rsidP="000C25A4">
      <w:pPr>
        <w:pStyle w:val="Agency-body-text"/>
        <w:spacing w:before="360" w:after="240"/>
        <w:rPr>
          <w:lang w:val="nb-NO"/>
        </w:rPr>
      </w:pPr>
      <w:r w:rsidRPr="00530725">
        <w:rPr>
          <w:lang w:val="nb-NO"/>
        </w:rPr>
        <w:t xml:space="preserve">For å gjøre dokumentet mer tilgjengelig, offentliggjøres den elektronisk på nettsiden til Agency: </w:t>
      </w:r>
      <w:hyperlink r:id="rId10" w:history="1">
        <w:r w:rsidRPr="00530725">
          <w:rPr>
            <w:lang w:val="nb-NO"/>
          </w:rPr>
          <w:t>www.european-agency.org</w:t>
        </w:r>
      </w:hyperlink>
    </w:p>
    <w:p w14:paraId="788D055D" w14:textId="3A004F35" w:rsidR="007415B8" w:rsidRPr="00E17ACD" w:rsidRDefault="007415B8" w:rsidP="000C25A4">
      <w:pPr>
        <w:spacing w:before="360" w:after="240"/>
        <w:rPr>
          <w:rFonts w:asciiTheme="majorHAnsi" w:hAnsiTheme="majorHAnsi"/>
          <w:color w:val="000000"/>
          <w:lang w:val="nb-NO"/>
        </w:rPr>
      </w:pPr>
      <w:r w:rsidRPr="00E17ACD">
        <w:rPr>
          <w:rFonts w:asciiTheme="majorHAnsi" w:hAnsiTheme="majorHAnsi"/>
          <w:color w:val="000000"/>
          <w:lang w:val="nb-NO"/>
        </w:rPr>
        <w:t>Dette er en oversettelse av originalteksten på engelsk. Se det originale dokumentet på engelsk ved tvil om nøyaktigheten til informasjonen presentert i oversettelsen.</w:t>
      </w:r>
    </w:p>
    <w:p w14:paraId="4271B126" w14:textId="4EAA8349" w:rsidR="00183911" w:rsidRPr="00E17ACD" w:rsidRDefault="00183911" w:rsidP="0032202B">
      <w:pPr>
        <w:spacing w:before="360" w:after="360"/>
        <w:jc w:val="center"/>
        <w:rPr>
          <w:rFonts w:asciiTheme="majorHAnsi" w:hAnsiTheme="majorHAnsi" w:cs="Arial"/>
          <w:lang w:val="nb-NO"/>
        </w:rPr>
      </w:pPr>
      <w:r w:rsidRPr="00E17ACD">
        <w:rPr>
          <w:rFonts w:asciiTheme="majorHAnsi" w:hAnsiTheme="majorHAnsi" w:cs="Arial"/>
          <w:lang w:val="nb-NO"/>
        </w:rPr>
        <w:t xml:space="preserve">ISBN: </w:t>
      </w:r>
      <w:r w:rsidR="004E34A3" w:rsidRPr="00E17ACD">
        <w:rPr>
          <w:rFonts w:asciiTheme="majorHAnsi" w:hAnsiTheme="majorHAnsi" w:cs="Arial"/>
          <w:lang w:val="nb-NO"/>
        </w:rPr>
        <w:t>978-87-7110-655-8</w:t>
      </w:r>
      <w:r w:rsidRPr="00E17ACD">
        <w:rPr>
          <w:rFonts w:asciiTheme="majorHAnsi" w:hAnsiTheme="majorHAnsi" w:cs="Arial"/>
          <w:lang w:val="nb-NO"/>
        </w:rPr>
        <w:t xml:space="preserve"> (elektronisk)</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E17ACD" w14:paraId="41DB60C2" w14:textId="77777777" w:rsidTr="00680606">
        <w:trPr>
          <w:trHeight w:val="1214"/>
          <w:tblHeader/>
        </w:trPr>
        <w:tc>
          <w:tcPr>
            <w:tcW w:w="2748" w:type="dxa"/>
            <w:vAlign w:val="center"/>
          </w:tcPr>
          <w:p w14:paraId="4B3B179F" w14:textId="76BA4CDC" w:rsidR="00721F6B" w:rsidRPr="00E17ACD" w:rsidRDefault="00721F6B" w:rsidP="00680606">
            <w:pPr>
              <w:rPr>
                <w:rFonts w:asciiTheme="majorHAnsi" w:hAnsiTheme="majorHAnsi" w:cs="Arial"/>
                <w:lang w:val="nb-NO"/>
              </w:rPr>
            </w:pPr>
            <w:r w:rsidRPr="00530725">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E17ACD" w:rsidRDefault="00A8782E" w:rsidP="00680606">
            <w:pPr>
              <w:pStyle w:val="Agency-body-text"/>
              <w:rPr>
                <w:rFonts w:asciiTheme="majorHAnsi" w:hAnsiTheme="majorHAnsi" w:cs="Arial"/>
                <w:sz w:val="20"/>
                <w:lang w:val="nb-NO"/>
              </w:rPr>
            </w:pPr>
            <w:r w:rsidRPr="00E17ACD">
              <w:rPr>
                <w:sz w:val="20"/>
                <w:lang w:val="nb-NO"/>
              </w:rPr>
              <w:t>Dette verket er lisensiert under følgende Creative Commons lisens: Navngivelse-IkkeKommersiell-DelPåSammeVilkår 4.0 Internasjonal. For å se en kopi av denne lisensen, besøk http://creativecommons.org/licenses/by-nc-sa/4.0/</w:t>
            </w:r>
          </w:p>
        </w:tc>
      </w:tr>
    </w:tbl>
    <w:p w14:paraId="63E5ACDD" w14:textId="72C0D7C7" w:rsidR="000D634D" w:rsidRPr="00E17ACD" w:rsidRDefault="007D2811" w:rsidP="000C25A4">
      <w:pPr>
        <w:spacing w:before="600" w:after="120"/>
        <w:jc w:val="center"/>
        <w:rPr>
          <w:rFonts w:asciiTheme="majorHAnsi" w:hAnsiTheme="majorHAnsi" w:cs="Arial"/>
          <w:b/>
          <w:lang w:val="nb-NO"/>
        </w:rPr>
      </w:pPr>
      <w:r w:rsidRPr="00E17ACD">
        <w:rPr>
          <w:rFonts w:asciiTheme="majorHAnsi" w:hAnsiTheme="majorHAnsi" w:cs="Arial"/>
          <w:color w:val="000000"/>
          <w:lang w:val="nb-NO"/>
        </w:rPr>
        <w:t>© </w:t>
      </w:r>
      <w:r w:rsidRPr="00E17ACD">
        <w:rPr>
          <w:rFonts w:asciiTheme="majorHAnsi" w:hAnsiTheme="majorHAnsi" w:cs="Arial"/>
          <w:b/>
          <w:lang w:val="nb-NO"/>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E17ACD" w14:paraId="6635D0D0" w14:textId="77777777" w:rsidTr="00310CDE">
        <w:trPr>
          <w:trHeight w:val="1832"/>
          <w:tblHeader/>
          <w:jc w:val="center"/>
        </w:trPr>
        <w:tc>
          <w:tcPr>
            <w:tcW w:w="4491" w:type="dxa"/>
          </w:tcPr>
          <w:p w14:paraId="24A7653F" w14:textId="77777777" w:rsidR="00906159" w:rsidRPr="00E17ACD" w:rsidRDefault="00906159" w:rsidP="0032202B">
            <w:pPr>
              <w:keepNext/>
              <w:keepLines/>
              <w:tabs>
                <w:tab w:val="center" w:pos="4320"/>
                <w:tab w:val="right" w:pos="8640"/>
              </w:tabs>
              <w:spacing w:before="120" w:after="60"/>
              <w:jc w:val="center"/>
              <w:outlineLvl w:val="3"/>
              <w:rPr>
                <w:rFonts w:asciiTheme="majorHAnsi" w:hAnsiTheme="majorHAnsi" w:cs="Arial"/>
                <w:lang w:val="nb-NO"/>
              </w:rPr>
            </w:pPr>
            <w:r w:rsidRPr="00E17ACD">
              <w:rPr>
                <w:rFonts w:asciiTheme="majorHAnsi" w:hAnsiTheme="majorHAnsi" w:cs="Arial"/>
                <w:lang w:val="nb-NO"/>
              </w:rPr>
              <w:t>Sekretariat</w:t>
            </w:r>
          </w:p>
          <w:p w14:paraId="44E3F549" w14:textId="77777777" w:rsidR="00906159" w:rsidRPr="00E17ACD" w:rsidRDefault="00906159" w:rsidP="00C8066F">
            <w:pPr>
              <w:jc w:val="center"/>
              <w:rPr>
                <w:rFonts w:asciiTheme="majorHAnsi" w:hAnsiTheme="majorHAnsi" w:cs="Arial"/>
                <w:lang w:val="nb-NO"/>
              </w:rPr>
            </w:pPr>
            <w:r w:rsidRPr="00E17ACD">
              <w:rPr>
                <w:rFonts w:asciiTheme="majorHAnsi" w:hAnsiTheme="majorHAnsi" w:cs="Arial"/>
                <w:lang w:val="nb-NO"/>
              </w:rPr>
              <w:t>Østre Stationsvej 33</w:t>
            </w:r>
          </w:p>
          <w:p w14:paraId="7845C25D" w14:textId="77777777" w:rsidR="00906159" w:rsidRPr="00E17ACD" w:rsidRDefault="00906159" w:rsidP="00C8066F">
            <w:pPr>
              <w:jc w:val="center"/>
              <w:rPr>
                <w:rFonts w:asciiTheme="majorHAnsi" w:hAnsiTheme="majorHAnsi" w:cs="Arial"/>
                <w:lang w:val="nb-NO"/>
              </w:rPr>
            </w:pPr>
            <w:r w:rsidRPr="00E17ACD">
              <w:rPr>
                <w:rFonts w:asciiTheme="majorHAnsi" w:hAnsiTheme="majorHAnsi" w:cs="Arial"/>
                <w:lang w:val="nb-NO"/>
              </w:rPr>
              <w:t>DK-5000 Odense C Denmark</w:t>
            </w:r>
          </w:p>
          <w:p w14:paraId="273E699D" w14:textId="77777777" w:rsidR="00906159" w:rsidRPr="00E17ACD" w:rsidRDefault="00906159" w:rsidP="00C8066F">
            <w:pPr>
              <w:jc w:val="center"/>
              <w:rPr>
                <w:rFonts w:asciiTheme="majorHAnsi" w:hAnsiTheme="majorHAnsi" w:cs="Arial"/>
                <w:lang w:val="nb-NO"/>
              </w:rPr>
            </w:pPr>
            <w:r w:rsidRPr="00E17ACD">
              <w:rPr>
                <w:rFonts w:asciiTheme="majorHAnsi" w:hAnsiTheme="majorHAnsi" w:cs="Arial"/>
                <w:lang w:val="nb-NO"/>
              </w:rPr>
              <w:t>Tlf: +45 64 41 00 20</w:t>
            </w:r>
          </w:p>
          <w:p w14:paraId="263FE39C" w14:textId="20668161" w:rsidR="00906159" w:rsidRPr="00E17ACD" w:rsidRDefault="00FD6234" w:rsidP="00C8066F">
            <w:pPr>
              <w:tabs>
                <w:tab w:val="center" w:pos="2171"/>
                <w:tab w:val="right" w:pos="4342"/>
              </w:tabs>
              <w:jc w:val="center"/>
              <w:rPr>
                <w:rFonts w:asciiTheme="majorHAnsi" w:hAnsiTheme="majorHAnsi" w:cs="Arial"/>
                <w:lang w:val="nb-NO"/>
              </w:rPr>
            </w:pPr>
            <w:hyperlink r:id="rId12" w:history="1">
              <w:r w:rsidR="00906159" w:rsidRPr="00E17ACD">
                <w:rPr>
                  <w:rFonts w:asciiTheme="majorHAnsi" w:hAnsiTheme="majorHAnsi" w:cs="Arial"/>
                  <w:lang w:val="nb-NO"/>
                </w:rPr>
                <w:t>secretariat@european-agency.org</w:t>
              </w:r>
            </w:hyperlink>
          </w:p>
        </w:tc>
        <w:tc>
          <w:tcPr>
            <w:tcW w:w="4346" w:type="dxa"/>
          </w:tcPr>
          <w:p w14:paraId="047C4382" w14:textId="77777777" w:rsidR="00906159" w:rsidRPr="00E17ACD" w:rsidRDefault="00906159" w:rsidP="0032202B">
            <w:pPr>
              <w:keepNext/>
              <w:keepLines/>
              <w:tabs>
                <w:tab w:val="center" w:pos="4320"/>
                <w:tab w:val="right" w:pos="8640"/>
              </w:tabs>
              <w:spacing w:before="120" w:after="60"/>
              <w:jc w:val="center"/>
              <w:outlineLvl w:val="3"/>
              <w:rPr>
                <w:rFonts w:asciiTheme="majorHAnsi" w:hAnsiTheme="majorHAnsi" w:cs="Arial"/>
                <w:lang w:val="nb-NO"/>
              </w:rPr>
            </w:pPr>
            <w:r w:rsidRPr="00E17ACD">
              <w:rPr>
                <w:rFonts w:asciiTheme="majorHAnsi" w:hAnsiTheme="majorHAnsi" w:cs="Arial"/>
                <w:lang w:val="nb-NO"/>
              </w:rPr>
              <w:t>Brüssel-kontoret</w:t>
            </w:r>
          </w:p>
          <w:p w14:paraId="2E36779E" w14:textId="77777777" w:rsidR="00906159" w:rsidRPr="00E17ACD" w:rsidRDefault="00906159" w:rsidP="00C8066F">
            <w:pPr>
              <w:jc w:val="center"/>
              <w:rPr>
                <w:rFonts w:asciiTheme="majorHAnsi" w:hAnsiTheme="majorHAnsi" w:cs="Arial"/>
                <w:lang w:val="nb-NO"/>
              </w:rPr>
            </w:pPr>
            <w:r w:rsidRPr="00E17ACD">
              <w:rPr>
                <w:rFonts w:asciiTheme="majorHAnsi" w:hAnsiTheme="majorHAnsi" w:cs="Arial"/>
                <w:lang w:val="nb-NO"/>
              </w:rPr>
              <w:t>Rue Montoyer, 21</w:t>
            </w:r>
          </w:p>
          <w:p w14:paraId="7A97B45F" w14:textId="77777777" w:rsidR="00906159" w:rsidRPr="00E17ACD" w:rsidRDefault="00906159" w:rsidP="00C8066F">
            <w:pPr>
              <w:jc w:val="center"/>
              <w:rPr>
                <w:rFonts w:asciiTheme="majorHAnsi" w:hAnsiTheme="majorHAnsi" w:cs="Arial"/>
                <w:lang w:val="nb-NO"/>
              </w:rPr>
            </w:pPr>
            <w:r w:rsidRPr="00E17ACD">
              <w:rPr>
                <w:rFonts w:asciiTheme="majorHAnsi" w:hAnsiTheme="majorHAnsi" w:cs="Arial"/>
                <w:lang w:val="nb-NO"/>
              </w:rPr>
              <w:t>BE-1000 Brussels Belgium</w:t>
            </w:r>
          </w:p>
          <w:p w14:paraId="28EFA7C2" w14:textId="77777777" w:rsidR="00906159" w:rsidRPr="00E17ACD" w:rsidRDefault="00906159" w:rsidP="00C8066F">
            <w:pPr>
              <w:jc w:val="center"/>
              <w:rPr>
                <w:rFonts w:asciiTheme="majorHAnsi" w:hAnsiTheme="majorHAnsi" w:cs="Arial"/>
                <w:lang w:val="nb-NO"/>
              </w:rPr>
            </w:pPr>
            <w:r w:rsidRPr="00E17ACD">
              <w:rPr>
                <w:rFonts w:asciiTheme="majorHAnsi" w:hAnsiTheme="majorHAnsi" w:cs="Arial"/>
                <w:lang w:val="nb-NO"/>
              </w:rPr>
              <w:t>Tlf: +32 2 213 62 80</w:t>
            </w:r>
          </w:p>
          <w:p w14:paraId="7C0BA7EB" w14:textId="0D039213" w:rsidR="00906159" w:rsidRPr="00E17ACD" w:rsidRDefault="00FD6234" w:rsidP="00C8066F">
            <w:pPr>
              <w:jc w:val="center"/>
              <w:rPr>
                <w:rFonts w:asciiTheme="majorHAnsi" w:hAnsiTheme="majorHAnsi" w:cs="Arial"/>
                <w:lang w:val="nb-NO"/>
              </w:rPr>
            </w:pPr>
            <w:hyperlink r:id="rId13" w:history="1">
              <w:r w:rsidR="00906159" w:rsidRPr="00E17ACD">
                <w:rPr>
                  <w:rFonts w:asciiTheme="majorHAnsi" w:hAnsiTheme="majorHAnsi" w:cs="Arial"/>
                  <w:lang w:val="nb-NO"/>
                </w:rPr>
                <w:t>brussels.office@european-agency.org</w:t>
              </w:r>
            </w:hyperlink>
          </w:p>
        </w:tc>
      </w:tr>
    </w:tbl>
    <w:p w14:paraId="1C4B2DEB" w14:textId="6B782B25" w:rsidR="003E4CB4" w:rsidRPr="00E17ACD" w:rsidRDefault="00F8746C" w:rsidP="0032202B">
      <w:pPr>
        <w:spacing w:before="360" w:after="120"/>
        <w:jc w:val="center"/>
        <w:rPr>
          <w:rFonts w:ascii="Calibri" w:hAnsi="Calibri"/>
          <w:b/>
          <w:caps/>
          <w:color w:val="000000" w:themeColor="text1"/>
          <w:sz w:val="40"/>
          <w:szCs w:val="40"/>
          <w:lang w:val="nb-NO"/>
        </w:rPr>
      </w:pPr>
      <w:r w:rsidRPr="00E17ACD">
        <w:rPr>
          <w:rFonts w:asciiTheme="majorHAnsi" w:hAnsiTheme="majorHAnsi" w:cs="Arial"/>
          <w:b/>
          <w:lang w:val="nb-NO"/>
        </w:rPr>
        <w:t>www.european-agency.org</w:t>
      </w:r>
      <w:r w:rsidR="003E4CB4" w:rsidRPr="00E17ACD">
        <w:rPr>
          <w:b/>
          <w:sz w:val="40"/>
          <w:szCs w:val="40"/>
          <w:lang w:val="nb-NO"/>
        </w:rPr>
        <w:br w:type="page"/>
      </w:r>
    </w:p>
    <w:p w14:paraId="4AF532F5" w14:textId="6C79EB77" w:rsidR="00DB7AB3" w:rsidRPr="00E17ACD" w:rsidRDefault="00DB7AB3" w:rsidP="00DB7AB3">
      <w:pPr>
        <w:pStyle w:val="Agency-body-text"/>
        <w:pBdr>
          <w:bottom w:val="single" w:sz="4" w:space="1" w:color="auto"/>
        </w:pBdr>
        <w:spacing w:before="400" w:after="400"/>
        <w:rPr>
          <w:b/>
          <w:caps/>
          <w:sz w:val="40"/>
          <w:szCs w:val="40"/>
          <w:lang w:val="nb-NO"/>
        </w:rPr>
      </w:pPr>
      <w:r w:rsidRPr="00E17ACD">
        <w:rPr>
          <w:b/>
          <w:sz w:val="40"/>
          <w:szCs w:val="40"/>
          <w:lang w:val="nb-NO"/>
        </w:rPr>
        <w:lastRenderedPageBreak/>
        <w:t>INNHOLDSFORTEGNELSE</w:t>
      </w:r>
    </w:p>
    <w:p w14:paraId="5EA1F2F2" w14:textId="77777777" w:rsidR="00AD4E8C"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530725">
        <w:rPr>
          <w:b w:val="0"/>
          <w:i/>
          <w:caps w:val="0"/>
          <w:szCs w:val="20"/>
          <w:lang w:val="nb-NO"/>
        </w:rPr>
        <w:fldChar w:fldCharType="begin"/>
      </w:r>
      <w:r w:rsidRPr="00E17ACD">
        <w:rPr>
          <w:b w:val="0"/>
          <w:i/>
          <w:caps w:val="0"/>
          <w:szCs w:val="20"/>
          <w:lang w:val="nb-NO"/>
        </w:rPr>
        <w:instrText xml:space="preserve"> TOC \o "1-3" </w:instrText>
      </w:r>
      <w:r w:rsidRPr="00530725">
        <w:rPr>
          <w:b w:val="0"/>
          <w:i/>
          <w:caps w:val="0"/>
          <w:szCs w:val="20"/>
          <w:lang w:val="nb-NO"/>
        </w:rPr>
        <w:fldChar w:fldCharType="separate"/>
      </w:r>
      <w:r w:rsidR="00AD4E8C" w:rsidRPr="004B78DA">
        <w:rPr>
          <w:noProof/>
          <w:lang w:val="nb-NO"/>
        </w:rPr>
        <w:t>Innledning</w:t>
      </w:r>
      <w:r w:rsidR="00AD4E8C">
        <w:rPr>
          <w:noProof/>
        </w:rPr>
        <w:tab/>
      </w:r>
      <w:r w:rsidR="00AD4E8C">
        <w:rPr>
          <w:noProof/>
        </w:rPr>
        <w:fldChar w:fldCharType="begin"/>
      </w:r>
      <w:r w:rsidR="00AD4E8C">
        <w:rPr>
          <w:noProof/>
        </w:rPr>
        <w:instrText xml:space="preserve"> PAGEREF _Toc500165604 \h </w:instrText>
      </w:r>
      <w:r w:rsidR="00AD4E8C">
        <w:rPr>
          <w:noProof/>
        </w:rPr>
      </w:r>
      <w:r w:rsidR="00AD4E8C">
        <w:rPr>
          <w:noProof/>
        </w:rPr>
        <w:fldChar w:fldCharType="separate"/>
      </w:r>
      <w:r w:rsidR="00AD4E8C">
        <w:rPr>
          <w:noProof/>
        </w:rPr>
        <w:t>5</w:t>
      </w:r>
      <w:r w:rsidR="00AD4E8C">
        <w:rPr>
          <w:noProof/>
        </w:rPr>
        <w:fldChar w:fldCharType="end"/>
      </w:r>
    </w:p>
    <w:p w14:paraId="05F22966" w14:textId="77777777" w:rsidR="00AD4E8C" w:rsidRDefault="00AD4E8C">
      <w:pPr>
        <w:pStyle w:val="TOC1"/>
        <w:tabs>
          <w:tab w:val="right" w:leader="underscore" w:pos="8827"/>
        </w:tabs>
        <w:rPr>
          <w:rFonts w:asciiTheme="minorHAnsi" w:eastAsiaTheme="minorEastAsia" w:hAnsiTheme="minorHAnsi" w:cstheme="minorBidi"/>
          <w:b w:val="0"/>
          <w:caps w:val="0"/>
          <w:noProof/>
          <w:lang w:val="en-GB" w:eastAsia="en-GB"/>
        </w:rPr>
      </w:pPr>
      <w:r w:rsidRPr="004B78DA">
        <w:rPr>
          <w:noProof/>
          <w:lang w:val="nb-NO"/>
        </w:rPr>
        <w:t>Inkludering, deltakelse og engasjement</w:t>
      </w:r>
      <w:r>
        <w:rPr>
          <w:noProof/>
        </w:rPr>
        <w:tab/>
      </w:r>
      <w:r>
        <w:rPr>
          <w:noProof/>
        </w:rPr>
        <w:fldChar w:fldCharType="begin"/>
      </w:r>
      <w:r>
        <w:rPr>
          <w:noProof/>
        </w:rPr>
        <w:instrText xml:space="preserve"> PAGEREF _Toc500165605 \h </w:instrText>
      </w:r>
      <w:r>
        <w:rPr>
          <w:noProof/>
        </w:rPr>
      </w:r>
      <w:r>
        <w:rPr>
          <w:noProof/>
        </w:rPr>
        <w:fldChar w:fldCharType="separate"/>
      </w:r>
      <w:r>
        <w:rPr>
          <w:noProof/>
        </w:rPr>
        <w:t>6</w:t>
      </w:r>
      <w:r>
        <w:rPr>
          <w:noProof/>
        </w:rPr>
        <w:fldChar w:fldCharType="end"/>
      </w:r>
    </w:p>
    <w:p w14:paraId="362AEEB8" w14:textId="77777777" w:rsidR="00AD4E8C" w:rsidRDefault="00AD4E8C">
      <w:pPr>
        <w:pStyle w:val="TOC1"/>
        <w:tabs>
          <w:tab w:val="right" w:leader="underscore" w:pos="8827"/>
        </w:tabs>
        <w:rPr>
          <w:rFonts w:asciiTheme="minorHAnsi" w:eastAsiaTheme="minorEastAsia" w:hAnsiTheme="minorHAnsi" w:cstheme="minorBidi"/>
          <w:b w:val="0"/>
          <w:caps w:val="0"/>
          <w:noProof/>
          <w:lang w:val="en-GB" w:eastAsia="en-GB"/>
        </w:rPr>
      </w:pPr>
      <w:r w:rsidRPr="004B78DA">
        <w:rPr>
          <w:noProof/>
          <w:lang w:val="nb-NO"/>
        </w:rPr>
        <w:t>Utviklingen av selvrefleksjonsverktøyet</w:t>
      </w:r>
      <w:r>
        <w:rPr>
          <w:noProof/>
        </w:rPr>
        <w:tab/>
      </w:r>
      <w:r>
        <w:rPr>
          <w:noProof/>
        </w:rPr>
        <w:fldChar w:fldCharType="begin"/>
      </w:r>
      <w:r>
        <w:rPr>
          <w:noProof/>
        </w:rPr>
        <w:instrText xml:space="preserve"> PAGEREF _Toc500165606 \h </w:instrText>
      </w:r>
      <w:r>
        <w:rPr>
          <w:noProof/>
        </w:rPr>
      </w:r>
      <w:r>
        <w:rPr>
          <w:noProof/>
        </w:rPr>
        <w:fldChar w:fldCharType="separate"/>
      </w:r>
      <w:r>
        <w:rPr>
          <w:noProof/>
        </w:rPr>
        <w:t>7</w:t>
      </w:r>
      <w:r>
        <w:rPr>
          <w:noProof/>
        </w:rPr>
        <w:fldChar w:fldCharType="end"/>
      </w:r>
    </w:p>
    <w:p w14:paraId="2814D952" w14:textId="77777777" w:rsidR="00AD4E8C" w:rsidRDefault="00AD4E8C">
      <w:pPr>
        <w:pStyle w:val="TOC1"/>
        <w:tabs>
          <w:tab w:val="right" w:leader="underscore" w:pos="8827"/>
        </w:tabs>
        <w:rPr>
          <w:rFonts w:asciiTheme="minorHAnsi" w:eastAsiaTheme="minorEastAsia" w:hAnsiTheme="minorHAnsi" w:cstheme="minorBidi"/>
          <w:b w:val="0"/>
          <w:caps w:val="0"/>
          <w:noProof/>
          <w:lang w:val="en-GB" w:eastAsia="en-GB"/>
        </w:rPr>
      </w:pPr>
      <w:r w:rsidRPr="004B78DA">
        <w:rPr>
          <w:noProof/>
          <w:lang w:val="nb-NO"/>
        </w:rPr>
        <w:t>Hvordan bruke spørsmålene til selvrefleksjon</w:t>
      </w:r>
      <w:r>
        <w:rPr>
          <w:noProof/>
        </w:rPr>
        <w:tab/>
      </w:r>
      <w:r>
        <w:rPr>
          <w:noProof/>
        </w:rPr>
        <w:fldChar w:fldCharType="begin"/>
      </w:r>
      <w:r>
        <w:rPr>
          <w:noProof/>
        </w:rPr>
        <w:instrText xml:space="preserve"> PAGEREF _Toc500165607 \h </w:instrText>
      </w:r>
      <w:r>
        <w:rPr>
          <w:noProof/>
        </w:rPr>
      </w:r>
      <w:r>
        <w:rPr>
          <w:noProof/>
        </w:rPr>
        <w:fldChar w:fldCharType="separate"/>
      </w:r>
      <w:r>
        <w:rPr>
          <w:noProof/>
        </w:rPr>
        <w:t>9</w:t>
      </w:r>
      <w:r>
        <w:rPr>
          <w:noProof/>
        </w:rPr>
        <w:fldChar w:fldCharType="end"/>
      </w:r>
    </w:p>
    <w:p w14:paraId="42E1D569" w14:textId="77777777" w:rsidR="00AD4E8C" w:rsidRDefault="00AD4E8C">
      <w:pPr>
        <w:pStyle w:val="TOC1"/>
        <w:tabs>
          <w:tab w:val="right" w:leader="underscore" w:pos="8827"/>
        </w:tabs>
        <w:rPr>
          <w:rFonts w:asciiTheme="minorHAnsi" w:eastAsiaTheme="minorEastAsia" w:hAnsiTheme="minorHAnsi" w:cstheme="minorBidi"/>
          <w:b w:val="0"/>
          <w:caps w:val="0"/>
          <w:noProof/>
          <w:lang w:val="en-GB" w:eastAsia="en-GB"/>
        </w:rPr>
      </w:pPr>
      <w:r w:rsidRPr="004B78DA">
        <w:rPr>
          <w:noProof/>
          <w:lang w:val="nb-NO"/>
        </w:rPr>
        <w:t>Selvrefleksjon for inkluderende barnehagemiljø</w:t>
      </w:r>
      <w:r>
        <w:rPr>
          <w:noProof/>
        </w:rPr>
        <w:tab/>
      </w:r>
      <w:r>
        <w:rPr>
          <w:noProof/>
        </w:rPr>
        <w:fldChar w:fldCharType="begin"/>
      </w:r>
      <w:r>
        <w:rPr>
          <w:noProof/>
        </w:rPr>
        <w:instrText xml:space="preserve"> PAGEREF _Toc500165608 \h </w:instrText>
      </w:r>
      <w:r>
        <w:rPr>
          <w:noProof/>
        </w:rPr>
      </w:r>
      <w:r>
        <w:rPr>
          <w:noProof/>
        </w:rPr>
        <w:fldChar w:fldCharType="separate"/>
      </w:r>
      <w:r>
        <w:rPr>
          <w:noProof/>
        </w:rPr>
        <w:t>10</w:t>
      </w:r>
      <w:r>
        <w:rPr>
          <w:noProof/>
        </w:rPr>
        <w:fldChar w:fldCharType="end"/>
      </w:r>
    </w:p>
    <w:p w14:paraId="6CC506F1" w14:textId="77777777" w:rsidR="00AD4E8C" w:rsidRDefault="00AD4E8C">
      <w:pPr>
        <w:pStyle w:val="TOC2"/>
        <w:tabs>
          <w:tab w:val="left" w:pos="480"/>
          <w:tab w:val="right" w:leader="underscore" w:pos="8827"/>
        </w:tabs>
        <w:rPr>
          <w:rFonts w:asciiTheme="minorHAnsi" w:eastAsiaTheme="minorEastAsia" w:hAnsiTheme="minorHAnsi" w:cstheme="minorBidi"/>
          <w:noProof/>
          <w:szCs w:val="24"/>
          <w:lang w:val="en-GB" w:eastAsia="en-GB"/>
        </w:rPr>
      </w:pPr>
      <w:r w:rsidRPr="004B78DA">
        <w:rPr>
          <w:noProof/>
          <w:lang w:val="nb-NO"/>
        </w:rPr>
        <w:t>1.</w:t>
      </w:r>
      <w:r>
        <w:rPr>
          <w:rFonts w:asciiTheme="minorHAnsi" w:eastAsiaTheme="minorEastAsia" w:hAnsiTheme="minorHAnsi" w:cstheme="minorBidi"/>
          <w:noProof/>
          <w:szCs w:val="24"/>
          <w:lang w:val="en-GB" w:eastAsia="en-GB"/>
        </w:rPr>
        <w:tab/>
      </w:r>
      <w:r w:rsidRPr="004B78DA">
        <w:rPr>
          <w:noProof/>
          <w:lang w:val="nb-NO"/>
        </w:rPr>
        <w:t>Samlet velkomstatmosfære</w:t>
      </w:r>
      <w:r>
        <w:rPr>
          <w:noProof/>
        </w:rPr>
        <w:tab/>
      </w:r>
      <w:r>
        <w:rPr>
          <w:noProof/>
        </w:rPr>
        <w:fldChar w:fldCharType="begin"/>
      </w:r>
      <w:r>
        <w:rPr>
          <w:noProof/>
        </w:rPr>
        <w:instrText xml:space="preserve"> PAGEREF _Toc500165609 \h </w:instrText>
      </w:r>
      <w:r>
        <w:rPr>
          <w:noProof/>
        </w:rPr>
      </w:r>
      <w:r>
        <w:rPr>
          <w:noProof/>
        </w:rPr>
        <w:fldChar w:fldCharType="separate"/>
      </w:r>
      <w:r>
        <w:rPr>
          <w:noProof/>
        </w:rPr>
        <w:t>11</w:t>
      </w:r>
      <w:r>
        <w:rPr>
          <w:noProof/>
        </w:rPr>
        <w:fldChar w:fldCharType="end"/>
      </w:r>
    </w:p>
    <w:p w14:paraId="5DA837AC" w14:textId="77777777" w:rsidR="00AD4E8C" w:rsidRDefault="00AD4E8C">
      <w:pPr>
        <w:pStyle w:val="TOC2"/>
        <w:tabs>
          <w:tab w:val="left" w:pos="480"/>
          <w:tab w:val="right" w:leader="underscore" w:pos="8827"/>
        </w:tabs>
        <w:rPr>
          <w:rFonts w:asciiTheme="minorHAnsi" w:eastAsiaTheme="minorEastAsia" w:hAnsiTheme="minorHAnsi" w:cstheme="minorBidi"/>
          <w:noProof/>
          <w:szCs w:val="24"/>
          <w:lang w:val="en-GB" w:eastAsia="en-GB"/>
        </w:rPr>
      </w:pPr>
      <w:r w:rsidRPr="004B78DA">
        <w:rPr>
          <w:noProof/>
          <w:lang w:val="nb-NO"/>
        </w:rPr>
        <w:t>2.</w:t>
      </w:r>
      <w:r>
        <w:rPr>
          <w:rFonts w:asciiTheme="minorHAnsi" w:eastAsiaTheme="minorEastAsia" w:hAnsiTheme="minorHAnsi" w:cstheme="minorBidi"/>
          <w:noProof/>
          <w:szCs w:val="24"/>
          <w:lang w:val="en-GB" w:eastAsia="en-GB"/>
        </w:rPr>
        <w:tab/>
      </w:r>
      <w:r w:rsidRPr="004B78DA">
        <w:rPr>
          <w:noProof/>
          <w:lang w:val="nb-NO"/>
        </w:rPr>
        <w:t>Inkluderende sosialt miljø</w:t>
      </w:r>
      <w:r>
        <w:rPr>
          <w:noProof/>
        </w:rPr>
        <w:tab/>
      </w:r>
      <w:r>
        <w:rPr>
          <w:noProof/>
        </w:rPr>
        <w:fldChar w:fldCharType="begin"/>
      </w:r>
      <w:r>
        <w:rPr>
          <w:noProof/>
        </w:rPr>
        <w:instrText xml:space="preserve"> PAGEREF _Toc500165610 \h </w:instrText>
      </w:r>
      <w:r>
        <w:rPr>
          <w:noProof/>
        </w:rPr>
      </w:r>
      <w:r>
        <w:rPr>
          <w:noProof/>
        </w:rPr>
        <w:fldChar w:fldCharType="separate"/>
      </w:r>
      <w:r>
        <w:rPr>
          <w:noProof/>
        </w:rPr>
        <w:t>13</w:t>
      </w:r>
      <w:r>
        <w:rPr>
          <w:noProof/>
        </w:rPr>
        <w:fldChar w:fldCharType="end"/>
      </w:r>
    </w:p>
    <w:p w14:paraId="196C9F86" w14:textId="77777777" w:rsidR="00AD4E8C" w:rsidRDefault="00AD4E8C">
      <w:pPr>
        <w:pStyle w:val="TOC2"/>
        <w:tabs>
          <w:tab w:val="left" w:pos="480"/>
          <w:tab w:val="right" w:leader="underscore" w:pos="8827"/>
        </w:tabs>
        <w:rPr>
          <w:rFonts w:asciiTheme="minorHAnsi" w:eastAsiaTheme="minorEastAsia" w:hAnsiTheme="minorHAnsi" w:cstheme="minorBidi"/>
          <w:noProof/>
          <w:szCs w:val="24"/>
          <w:lang w:val="en-GB" w:eastAsia="en-GB"/>
        </w:rPr>
      </w:pPr>
      <w:r w:rsidRPr="004B78DA">
        <w:rPr>
          <w:noProof/>
          <w:lang w:val="nb-NO"/>
        </w:rPr>
        <w:t>3.</w:t>
      </w:r>
      <w:r>
        <w:rPr>
          <w:rFonts w:asciiTheme="minorHAnsi" w:eastAsiaTheme="minorEastAsia" w:hAnsiTheme="minorHAnsi" w:cstheme="minorBidi"/>
          <w:noProof/>
          <w:szCs w:val="24"/>
          <w:lang w:val="en-GB" w:eastAsia="en-GB"/>
        </w:rPr>
        <w:tab/>
      </w:r>
      <w:r w:rsidRPr="004B78DA">
        <w:rPr>
          <w:noProof/>
          <w:lang w:val="nb-NO"/>
        </w:rPr>
        <w:t>Tilnærming med barnet i fokus</w:t>
      </w:r>
      <w:r>
        <w:rPr>
          <w:noProof/>
        </w:rPr>
        <w:tab/>
      </w:r>
      <w:r>
        <w:rPr>
          <w:noProof/>
        </w:rPr>
        <w:fldChar w:fldCharType="begin"/>
      </w:r>
      <w:r>
        <w:rPr>
          <w:noProof/>
        </w:rPr>
        <w:instrText xml:space="preserve"> PAGEREF _Toc500165611 \h </w:instrText>
      </w:r>
      <w:r>
        <w:rPr>
          <w:noProof/>
        </w:rPr>
      </w:r>
      <w:r>
        <w:rPr>
          <w:noProof/>
        </w:rPr>
        <w:fldChar w:fldCharType="separate"/>
      </w:r>
      <w:r>
        <w:rPr>
          <w:noProof/>
        </w:rPr>
        <w:t>15</w:t>
      </w:r>
      <w:r>
        <w:rPr>
          <w:noProof/>
        </w:rPr>
        <w:fldChar w:fldCharType="end"/>
      </w:r>
    </w:p>
    <w:p w14:paraId="77308994" w14:textId="77777777" w:rsidR="00AD4E8C" w:rsidRDefault="00AD4E8C">
      <w:pPr>
        <w:pStyle w:val="TOC2"/>
        <w:tabs>
          <w:tab w:val="left" w:pos="480"/>
          <w:tab w:val="right" w:leader="underscore" w:pos="8827"/>
        </w:tabs>
        <w:rPr>
          <w:rFonts w:asciiTheme="minorHAnsi" w:eastAsiaTheme="minorEastAsia" w:hAnsiTheme="minorHAnsi" w:cstheme="minorBidi"/>
          <w:noProof/>
          <w:szCs w:val="24"/>
          <w:lang w:val="en-GB" w:eastAsia="en-GB"/>
        </w:rPr>
      </w:pPr>
      <w:r w:rsidRPr="004B78DA">
        <w:rPr>
          <w:noProof/>
          <w:lang w:val="nb-NO"/>
        </w:rPr>
        <w:t>4.</w:t>
      </w:r>
      <w:r>
        <w:rPr>
          <w:rFonts w:asciiTheme="minorHAnsi" w:eastAsiaTheme="minorEastAsia" w:hAnsiTheme="minorHAnsi" w:cstheme="minorBidi"/>
          <w:noProof/>
          <w:szCs w:val="24"/>
          <w:lang w:val="en-GB" w:eastAsia="en-GB"/>
        </w:rPr>
        <w:tab/>
      </w:r>
      <w:r w:rsidRPr="004B78DA">
        <w:rPr>
          <w:noProof/>
          <w:lang w:val="nb-NO"/>
        </w:rPr>
        <w:t>Barnevennlig fysisk miljø</w:t>
      </w:r>
      <w:r>
        <w:rPr>
          <w:noProof/>
        </w:rPr>
        <w:tab/>
      </w:r>
      <w:r>
        <w:rPr>
          <w:noProof/>
        </w:rPr>
        <w:fldChar w:fldCharType="begin"/>
      </w:r>
      <w:r>
        <w:rPr>
          <w:noProof/>
        </w:rPr>
        <w:instrText xml:space="preserve"> PAGEREF _Toc500165612 \h </w:instrText>
      </w:r>
      <w:r>
        <w:rPr>
          <w:noProof/>
        </w:rPr>
      </w:r>
      <w:r>
        <w:rPr>
          <w:noProof/>
        </w:rPr>
        <w:fldChar w:fldCharType="separate"/>
      </w:r>
      <w:r>
        <w:rPr>
          <w:noProof/>
        </w:rPr>
        <w:t>17</w:t>
      </w:r>
      <w:r>
        <w:rPr>
          <w:noProof/>
        </w:rPr>
        <w:fldChar w:fldCharType="end"/>
      </w:r>
    </w:p>
    <w:p w14:paraId="1C1AF1EC" w14:textId="77777777" w:rsidR="00AD4E8C" w:rsidRDefault="00AD4E8C">
      <w:pPr>
        <w:pStyle w:val="TOC2"/>
        <w:tabs>
          <w:tab w:val="left" w:pos="480"/>
          <w:tab w:val="right" w:leader="underscore" w:pos="8827"/>
        </w:tabs>
        <w:rPr>
          <w:rFonts w:asciiTheme="minorHAnsi" w:eastAsiaTheme="minorEastAsia" w:hAnsiTheme="minorHAnsi" w:cstheme="minorBidi"/>
          <w:noProof/>
          <w:szCs w:val="24"/>
          <w:lang w:val="en-GB" w:eastAsia="en-GB"/>
        </w:rPr>
      </w:pPr>
      <w:r w:rsidRPr="004B78DA">
        <w:rPr>
          <w:noProof/>
          <w:lang w:val="nb-NO"/>
        </w:rPr>
        <w:t>5.</w:t>
      </w:r>
      <w:r>
        <w:rPr>
          <w:rFonts w:asciiTheme="minorHAnsi" w:eastAsiaTheme="minorEastAsia" w:hAnsiTheme="minorHAnsi" w:cstheme="minorBidi"/>
          <w:noProof/>
          <w:szCs w:val="24"/>
          <w:lang w:val="en-GB" w:eastAsia="en-GB"/>
        </w:rPr>
        <w:tab/>
      </w:r>
      <w:r w:rsidRPr="004B78DA">
        <w:rPr>
          <w:noProof/>
          <w:lang w:val="nb-NO"/>
        </w:rPr>
        <w:t>Materialer for alle barn</w:t>
      </w:r>
      <w:r>
        <w:rPr>
          <w:noProof/>
        </w:rPr>
        <w:tab/>
      </w:r>
      <w:r>
        <w:rPr>
          <w:noProof/>
        </w:rPr>
        <w:fldChar w:fldCharType="begin"/>
      </w:r>
      <w:r>
        <w:rPr>
          <w:noProof/>
        </w:rPr>
        <w:instrText xml:space="preserve"> PAGEREF _Toc500165613 \h </w:instrText>
      </w:r>
      <w:r>
        <w:rPr>
          <w:noProof/>
        </w:rPr>
      </w:r>
      <w:r>
        <w:rPr>
          <w:noProof/>
        </w:rPr>
        <w:fldChar w:fldCharType="separate"/>
      </w:r>
      <w:r>
        <w:rPr>
          <w:noProof/>
        </w:rPr>
        <w:t>19</w:t>
      </w:r>
      <w:r>
        <w:rPr>
          <w:noProof/>
        </w:rPr>
        <w:fldChar w:fldCharType="end"/>
      </w:r>
    </w:p>
    <w:p w14:paraId="50BFA7A6" w14:textId="77777777" w:rsidR="00AD4E8C" w:rsidRDefault="00AD4E8C">
      <w:pPr>
        <w:pStyle w:val="TOC2"/>
        <w:tabs>
          <w:tab w:val="left" w:pos="480"/>
          <w:tab w:val="right" w:leader="underscore" w:pos="8827"/>
        </w:tabs>
        <w:rPr>
          <w:rFonts w:asciiTheme="minorHAnsi" w:eastAsiaTheme="minorEastAsia" w:hAnsiTheme="minorHAnsi" w:cstheme="minorBidi"/>
          <w:noProof/>
          <w:szCs w:val="24"/>
          <w:lang w:val="en-GB" w:eastAsia="en-GB"/>
        </w:rPr>
      </w:pPr>
      <w:r w:rsidRPr="004B78DA">
        <w:rPr>
          <w:noProof/>
          <w:lang w:val="nb-NO"/>
        </w:rPr>
        <w:t>6.</w:t>
      </w:r>
      <w:r>
        <w:rPr>
          <w:rFonts w:asciiTheme="minorHAnsi" w:eastAsiaTheme="minorEastAsia" w:hAnsiTheme="minorHAnsi" w:cstheme="minorBidi"/>
          <w:noProof/>
          <w:szCs w:val="24"/>
          <w:lang w:val="en-GB" w:eastAsia="en-GB"/>
        </w:rPr>
        <w:tab/>
      </w:r>
      <w:r w:rsidRPr="004B78DA">
        <w:rPr>
          <w:noProof/>
          <w:lang w:val="nb-NO"/>
        </w:rPr>
        <w:t>Kommunikasjonsmuligheter for alle</w:t>
      </w:r>
      <w:r>
        <w:rPr>
          <w:noProof/>
        </w:rPr>
        <w:tab/>
      </w:r>
      <w:r>
        <w:rPr>
          <w:noProof/>
        </w:rPr>
        <w:fldChar w:fldCharType="begin"/>
      </w:r>
      <w:r>
        <w:rPr>
          <w:noProof/>
        </w:rPr>
        <w:instrText xml:space="preserve"> PAGEREF _Toc500165614 \h </w:instrText>
      </w:r>
      <w:r>
        <w:rPr>
          <w:noProof/>
        </w:rPr>
      </w:r>
      <w:r>
        <w:rPr>
          <w:noProof/>
        </w:rPr>
        <w:fldChar w:fldCharType="separate"/>
      </w:r>
      <w:r>
        <w:rPr>
          <w:noProof/>
        </w:rPr>
        <w:t>21</w:t>
      </w:r>
      <w:r>
        <w:rPr>
          <w:noProof/>
        </w:rPr>
        <w:fldChar w:fldCharType="end"/>
      </w:r>
    </w:p>
    <w:p w14:paraId="638F7EFE" w14:textId="77777777" w:rsidR="00AD4E8C" w:rsidRDefault="00AD4E8C">
      <w:pPr>
        <w:pStyle w:val="TOC2"/>
        <w:tabs>
          <w:tab w:val="left" w:pos="480"/>
          <w:tab w:val="right" w:leader="underscore" w:pos="8827"/>
        </w:tabs>
        <w:rPr>
          <w:rFonts w:asciiTheme="minorHAnsi" w:eastAsiaTheme="minorEastAsia" w:hAnsiTheme="minorHAnsi" w:cstheme="minorBidi"/>
          <w:noProof/>
          <w:szCs w:val="24"/>
          <w:lang w:val="en-GB" w:eastAsia="en-GB"/>
        </w:rPr>
      </w:pPr>
      <w:r w:rsidRPr="004B78DA">
        <w:rPr>
          <w:noProof/>
          <w:lang w:val="nb-NO"/>
        </w:rPr>
        <w:t>7.</w:t>
      </w:r>
      <w:r>
        <w:rPr>
          <w:rFonts w:asciiTheme="minorHAnsi" w:eastAsiaTheme="minorEastAsia" w:hAnsiTheme="minorHAnsi" w:cstheme="minorBidi"/>
          <w:noProof/>
          <w:szCs w:val="24"/>
          <w:lang w:val="en-GB" w:eastAsia="en-GB"/>
        </w:rPr>
        <w:tab/>
      </w:r>
      <w:r w:rsidRPr="004B78DA">
        <w:rPr>
          <w:noProof/>
          <w:lang w:val="nb-NO"/>
        </w:rPr>
        <w:t>Inkluderende opplæring og læringsmiljø</w:t>
      </w:r>
      <w:r>
        <w:rPr>
          <w:noProof/>
        </w:rPr>
        <w:tab/>
      </w:r>
      <w:r>
        <w:rPr>
          <w:noProof/>
        </w:rPr>
        <w:fldChar w:fldCharType="begin"/>
      </w:r>
      <w:r>
        <w:rPr>
          <w:noProof/>
        </w:rPr>
        <w:instrText xml:space="preserve"> PAGEREF _Toc500165615 \h </w:instrText>
      </w:r>
      <w:r>
        <w:rPr>
          <w:noProof/>
        </w:rPr>
      </w:r>
      <w:r>
        <w:rPr>
          <w:noProof/>
        </w:rPr>
        <w:fldChar w:fldCharType="separate"/>
      </w:r>
      <w:r>
        <w:rPr>
          <w:noProof/>
        </w:rPr>
        <w:t>23</w:t>
      </w:r>
      <w:r>
        <w:rPr>
          <w:noProof/>
        </w:rPr>
        <w:fldChar w:fldCharType="end"/>
      </w:r>
    </w:p>
    <w:p w14:paraId="1307C180" w14:textId="77777777" w:rsidR="00AD4E8C" w:rsidRDefault="00AD4E8C">
      <w:pPr>
        <w:pStyle w:val="TOC2"/>
        <w:tabs>
          <w:tab w:val="left" w:pos="480"/>
          <w:tab w:val="right" w:leader="underscore" w:pos="8827"/>
        </w:tabs>
        <w:rPr>
          <w:rFonts w:asciiTheme="minorHAnsi" w:eastAsiaTheme="minorEastAsia" w:hAnsiTheme="minorHAnsi" w:cstheme="minorBidi"/>
          <w:noProof/>
          <w:szCs w:val="24"/>
          <w:lang w:val="en-GB" w:eastAsia="en-GB"/>
        </w:rPr>
      </w:pPr>
      <w:r w:rsidRPr="004B78DA">
        <w:rPr>
          <w:noProof/>
          <w:lang w:val="nb-NO"/>
        </w:rPr>
        <w:t>8.</w:t>
      </w:r>
      <w:r>
        <w:rPr>
          <w:rFonts w:asciiTheme="minorHAnsi" w:eastAsiaTheme="minorEastAsia" w:hAnsiTheme="minorHAnsi" w:cstheme="minorBidi"/>
          <w:noProof/>
          <w:szCs w:val="24"/>
          <w:lang w:val="en-GB" w:eastAsia="en-GB"/>
        </w:rPr>
        <w:tab/>
      </w:r>
      <w:r w:rsidRPr="004B78DA">
        <w:rPr>
          <w:noProof/>
          <w:lang w:val="nb-NO"/>
        </w:rPr>
        <w:t>Familievennlig miljø</w:t>
      </w:r>
      <w:r>
        <w:rPr>
          <w:noProof/>
        </w:rPr>
        <w:tab/>
      </w:r>
      <w:r>
        <w:rPr>
          <w:noProof/>
        </w:rPr>
        <w:fldChar w:fldCharType="begin"/>
      </w:r>
      <w:r>
        <w:rPr>
          <w:noProof/>
        </w:rPr>
        <w:instrText xml:space="preserve"> PAGEREF _Toc500165616 \h </w:instrText>
      </w:r>
      <w:r>
        <w:rPr>
          <w:noProof/>
        </w:rPr>
      </w:r>
      <w:r>
        <w:rPr>
          <w:noProof/>
        </w:rPr>
        <w:fldChar w:fldCharType="separate"/>
      </w:r>
      <w:r>
        <w:rPr>
          <w:noProof/>
        </w:rPr>
        <w:t>25</w:t>
      </w:r>
      <w:r>
        <w:rPr>
          <w:noProof/>
        </w:rPr>
        <w:fldChar w:fldCharType="end"/>
      </w:r>
    </w:p>
    <w:p w14:paraId="2B96FC34" w14:textId="77777777" w:rsidR="00AD4E8C" w:rsidRDefault="00AD4E8C">
      <w:pPr>
        <w:pStyle w:val="TOC1"/>
        <w:tabs>
          <w:tab w:val="right" w:leader="underscore" w:pos="8827"/>
        </w:tabs>
        <w:rPr>
          <w:rFonts w:asciiTheme="minorHAnsi" w:eastAsiaTheme="minorEastAsia" w:hAnsiTheme="minorHAnsi" w:cstheme="minorBidi"/>
          <w:b w:val="0"/>
          <w:caps w:val="0"/>
          <w:noProof/>
          <w:lang w:val="en-GB" w:eastAsia="en-GB"/>
        </w:rPr>
      </w:pPr>
      <w:r w:rsidRPr="004B78DA">
        <w:rPr>
          <w:noProof/>
          <w:lang w:val="nb-NO"/>
        </w:rPr>
        <w:t>Bibliografi</w:t>
      </w:r>
      <w:r>
        <w:rPr>
          <w:noProof/>
        </w:rPr>
        <w:tab/>
      </w:r>
      <w:r>
        <w:rPr>
          <w:noProof/>
        </w:rPr>
        <w:fldChar w:fldCharType="begin"/>
      </w:r>
      <w:r>
        <w:rPr>
          <w:noProof/>
        </w:rPr>
        <w:instrText xml:space="preserve"> PAGEREF _Toc500165617 \h </w:instrText>
      </w:r>
      <w:r>
        <w:rPr>
          <w:noProof/>
        </w:rPr>
      </w:r>
      <w:r>
        <w:rPr>
          <w:noProof/>
        </w:rPr>
        <w:fldChar w:fldCharType="separate"/>
      </w:r>
      <w:r>
        <w:rPr>
          <w:noProof/>
        </w:rPr>
        <w:t>27</w:t>
      </w:r>
      <w:r>
        <w:rPr>
          <w:noProof/>
        </w:rPr>
        <w:fldChar w:fldCharType="end"/>
      </w:r>
    </w:p>
    <w:p w14:paraId="4B0BB81E" w14:textId="0B761CC7" w:rsidR="009B3AAD" w:rsidRPr="00E17ACD" w:rsidRDefault="00FD3394" w:rsidP="00095225">
      <w:pPr>
        <w:pStyle w:val="Agency-body-text"/>
        <w:rPr>
          <w:lang w:val="nb-NO"/>
        </w:rPr>
        <w:sectPr w:rsidR="009B3AAD" w:rsidRPr="00E17ACD"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530725">
        <w:rPr>
          <w:lang w:val="nb-NO"/>
        </w:rPr>
        <w:fldChar w:fldCharType="end"/>
      </w:r>
    </w:p>
    <w:p w14:paraId="041DC208" w14:textId="0E576D60" w:rsidR="008B36F5" w:rsidRPr="00E17ACD" w:rsidRDefault="008B36F5" w:rsidP="00095225">
      <w:pPr>
        <w:pStyle w:val="Agency-body-text"/>
        <w:rPr>
          <w:lang w:val="nb-NO"/>
        </w:rPr>
      </w:pPr>
      <w:r w:rsidRPr="00E17ACD">
        <w:rPr>
          <w:lang w:val="nb-NO"/>
        </w:rPr>
        <w:lastRenderedPageBreak/>
        <w:br w:type="page"/>
      </w:r>
    </w:p>
    <w:p w14:paraId="6AF73229" w14:textId="284C3BFE" w:rsidR="0060458D" w:rsidRPr="00E17ACD" w:rsidRDefault="0060458D" w:rsidP="00643B8C">
      <w:pPr>
        <w:pStyle w:val="Agency-heading-1"/>
        <w:rPr>
          <w:lang w:val="nb-NO"/>
        </w:rPr>
      </w:pPr>
      <w:bookmarkStart w:id="0" w:name="_Toc500165604"/>
      <w:r w:rsidRPr="00E17ACD">
        <w:rPr>
          <w:lang w:val="nb-NO"/>
        </w:rPr>
        <w:lastRenderedPageBreak/>
        <w:t>Innledning</w:t>
      </w:r>
      <w:bookmarkEnd w:id="0"/>
    </w:p>
    <w:p w14:paraId="45AD4125" w14:textId="55EA90D7" w:rsidR="00B70BAD" w:rsidRPr="00E17ACD" w:rsidRDefault="000D3DEA" w:rsidP="0060458D">
      <w:pPr>
        <w:pStyle w:val="Agency-body-text"/>
        <w:rPr>
          <w:lang w:val="nb-NO"/>
        </w:rPr>
      </w:pPr>
      <w:r w:rsidRPr="00E17ACD">
        <w:rPr>
          <w:lang w:val="nb-NO"/>
        </w:rPr>
        <w:t>Dette selvrefleksjonsverktøyet er utviklet som en del av det inkluderende barnehage (IECE) prosjektet, ledet av European Agency for Special Needs and Inclusive Education fra 2015 til 2017 (</w:t>
      </w:r>
      <w:hyperlink r:id="rId18" w:history="1">
        <w:r w:rsidR="00CA104E" w:rsidRPr="00E17ACD">
          <w:rPr>
            <w:rStyle w:val="Hyperlink"/>
            <w:lang w:val="nb-NO"/>
          </w:rPr>
          <w:t>www.european-agency.org/agency-projects/inclusive-early-childhood-education</w:t>
        </w:r>
      </w:hyperlink>
      <w:r w:rsidRPr="00E17ACD">
        <w:rPr>
          <w:lang w:val="nb-NO"/>
        </w:rPr>
        <w:t>). Målet til prosjektet var å identifisere, analysere og deretter promotere hovedegenskapene til kvalitetsinkludering i barnehagen for alle barn. Derav oppdaget man behovet for et verktøy alle fagpersoner og ansatte kan bruke til å reflektere over inkluderingen i miljøet deres – med fokus på det sosiale, lærings- og fysiske miljøet. Dette verktøyet er tenkt til å forbedre inkluderingen i miljøet.</w:t>
      </w:r>
    </w:p>
    <w:p w14:paraId="5E419AB9" w14:textId="77777777" w:rsidR="00B70BAD" w:rsidRPr="00E17ACD" w:rsidRDefault="00B70BAD">
      <w:pPr>
        <w:rPr>
          <w:rFonts w:ascii="Calibri" w:hAnsi="Calibri"/>
          <w:color w:val="000000" w:themeColor="text1"/>
          <w:lang w:val="nb-NO"/>
        </w:rPr>
      </w:pPr>
      <w:r w:rsidRPr="00E17ACD">
        <w:rPr>
          <w:lang w:val="nb-NO"/>
        </w:rPr>
        <w:br w:type="page"/>
      </w:r>
    </w:p>
    <w:p w14:paraId="798F93E9" w14:textId="14BD0ADF" w:rsidR="000D3DEA" w:rsidRPr="00E17ACD" w:rsidRDefault="000D3DEA" w:rsidP="0096631E">
      <w:pPr>
        <w:pStyle w:val="Agency-heading-1"/>
        <w:rPr>
          <w:lang w:val="nb-NO"/>
        </w:rPr>
      </w:pPr>
      <w:bookmarkStart w:id="1" w:name="_Toc500165605"/>
      <w:r w:rsidRPr="00E17ACD">
        <w:rPr>
          <w:lang w:val="nb-NO"/>
        </w:rPr>
        <w:lastRenderedPageBreak/>
        <w:t>Inkludering, deltakelse og engasjement</w:t>
      </w:r>
      <w:bookmarkEnd w:id="1"/>
    </w:p>
    <w:p w14:paraId="714C693B" w14:textId="0F9F8883" w:rsidR="00A7729F" w:rsidRPr="00E17ACD" w:rsidRDefault="000D3DEA" w:rsidP="0060458D">
      <w:pPr>
        <w:pStyle w:val="Agency-body-text"/>
        <w:rPr>
          <w:lang w:val="nb-NO"/>
        </w:rPr>
      </w:pPr>
      <w:r w:rsidRPr="00E17ACD">
        <w:rPr>
          <w:lang w:val="nb-NO"/>
        </w:rPr>
        <w:t xml:space="preserve">Alle barn lærer og utvikler seg i barnehagens mens de opplever stimulerende og utfordrende muligheter i det sosiale, lærings- og fysiske miljøet. Dette selvrefleksjonsverktøyet fokuserer på økt inkluderingskapasitet i barnehagemiljø for å muliggjøre alle barns </w:t>
      </w:r>
      <w:r w:rsidRPr="00E17ACD">
        <w:rPr>
          <w:b/>
          <w:lang w:val="nb-NO"/>
        </w:rPr>
        <w:t>deltakelse</w:t>
      </w:r>
      <w:r w:rsidRPr="00E17ACD">
        <w:rPr>
          <w:lang w:val="nb-NO"/>
        </w:rPr>
        <w:t xml:space="preserve">. «Deltakelse» betyr her </w:t>
      </w:r>
      <w:r w:rsidRPr="00E17ACD">
        <w:rPr>
          <w:b/>
          <w:lang w:val="nb-NO"/>
        </w:rPr>
        <w:t>tilstedeværelse</w:t>
      </w:r>
      <w:r w:rsidRPr="00E17ACD">
        <w:rPr>
          <w:lang w:val="nb-NO"/>
        </w:rPr>
        <w:t xml:space="preserve"> og </w:t>
      </w:r>
      <w:r w:rsidRPr="00E17ACD">
        <w:rPr>
          <w:b/>
          <w:lang w:val="nb-NO"/>
        </w:rPr>
        <w:t>være aktivt engasjert</w:t>
      </w:r>
      <w:r w:rsidR="00AD7DC9" w:rsidRPr="00E17ACD">
        <w:rPr>
          <w:b/>
          <w:lang w:val="nb-NO"/>
        </w:rPr>
        <w:t xml:space="preserve"> </w:t>
      </w:r>
      <w:r w:rsidRPr="00E17ACD">
        <w:rPr>
          <w:lang w:val="nb-NO"/>
        </w:rPr>
        <w:t>i aktiviteter og interaksjon.</w:t>
      </w:r>
    </w:p>
    <w:p w14:paraId="69080826" w14:textId="48A5CADA" w:rsidR="00B27501" w:rsidRPr="00E17ACD" w:rsidRDefault="00B712B1" w:rsidP="0060458D">
      <w:pPr>
        <w:pStyle w:val="Agency-body-text"/>
        <w:rPr>
          <w:lang w:val="nb-NO"/>
        </w:rPr>
      </w:pPr>
      <w:r w:rsidRPr="00E17ACD">
        <w:rPr>
          <w:lang w:val="nb-NO"/>
        </w:rPr>
        <w:t>«Engasjement» betyr at man her aktivt involvert i miljøets</w:t>
      </w:r>
      <w:r w:rsidR="005D73A1" w:rsidRPr="00E17ACD">
        <w:rPr>
          <w:rStyle w:val="FootnoteReference"/>
          <w:lang w:val="nb-NO"/>
        </w:rPr>
        <w:footnoteReference w:id="1"/>
      </w:r>
      <w:r w:rsidRPr="00E17ACD">
        <w:rPr>
          <w:lang w:val="nb-NO"/>
        </w:rPr>
        <w:t xml:space="preserve"> hverdagsaktiviteter, og er kjernen for inkludering. Det er nært relatert til læring og interaksjonen mellom barn og det sosiale og fysiske miljøet. Eksempler på engasjement er når:</w:t>
      </w:r>
    </w:p>
    <w:p w14:paraId="13439E5E" w14:textId="03E53004" w:rsidR="00B27501" w:rsidRPr="00E17ACD" w:rsidRDefault="000D3DEA" w:rsidP="00C622D3">
      <w:pPr>
        <w:pStyle w:val="Agency-body-text"/>
        <w:numPr>
          <w:ilvl w:val="0"/>
          <w:numId w:val="52"/>
        </w:numPr>
        <w:rPr>
          <w:lang w:val="nb-NO"/>
        </w:rPr>
      </w:pPr>
      <w:r w:rsidRPr="00E17ACD">
        <w:rPr>
          <w:lang w:val="nb-NO"/>
        </w:rPr>
        <w:t>Barn leker sammen med et felles fokus og bytter på rollene.</w:t>
      </w:r>
    </w:p>
    <w:p w14:paraId="3D5A9E39" w14:textId="029B48E6" w:rsidR="00DB5477" w:rsidRPr="00E17ACD" w:rsidRDefault="000D3DEA" w:rsidP="00C622D3">
      <w:pPr>
        <w:pStyle w:val="Agency-body-text"/>
        <w:numPr>
          <w:ilvl w:val="0"/>
          <w:numId w:val="52"/>
        </w:numPr>
        <w:rPr>
          <w:lang w:val="nb-NO"/>
        </w:rPr>
      </w:pPr>
      <w:r w:rsidRPr="00E17ACD">
        <w:rPr>
          <w:lang w:val="nb-NO"/>
        </w:rPr>
        <w:t>Medelever er aktivt fokusert på å synge med læreren.</w:t>
      </w:r>
    </w:p>
    <w:p w14:paraId="3E1DC6EB" w14:textId="7D474FD3" w:rsidR="00DB5477" w:rsidRPr="00E17ACD" w:rsidRDefault="000D3DEA" w:rsidP="00C622D3">
      <w:pPr>
        <w:pStyle w:val="Agency-body-text"/>
        <w:numPr>
          <w:ilvl w:val="0"/>
          <w:numId w:val="52"/>
        </w:numPr>
        <w:rPr>
          <w:lang w:val="nb-NO"/>
        </w:rPr>
      </w:pPr>
      <w:r w:rsidRPr="00E17ACD">
        <w:rPr>
          <w:lang w:val="nb-NO"/>
        </w:rPr>
        <w:t>Et barn er oppslukt med å se i en billedbok.</w:t>
      </w:r>
    </w:p>
    <w:p w14:paraId="197CE255" w14:textId="0C6958D8" w:rsidR="00DB5477" w:rsidRPr="00E17ACD" w:rsidRDefault="000D3DEA" w:rsidP="00C622D3">
      <w:pPr>
        <w:pStyle w:val="Agency-body-text"/>
        <w:numPr>
          <w:ilvl w:val="0"/>
          <w:numId w:val="52"/>
        </w:numPr>
        <w:rPr>
          <w:lang w:val="nb-NO"/>
        </w:rPr>
      </w:pPr>
      <w:r w:rsidRPr="00E17ACD">
        <w:rPr>
          <w:lang w:val="nb-NO"/>
        </w:rPr>
        <w:t>Barn er oppslukt i lek.</w:t>
      </w:r>
    </w:p>
    <w:p w14:paraId="37C9359D" w14:textId="52D4B22B" w:rsidR="000D3DEA" w:rsidRPr="00E17ACD" w:rsidRDefault="000D3DEA" w:rsidP="0060458D">
      <w:pPr>
        <w:pStyle w:val="Agency-body-text"/>
        <w:rPr>
          <w:lang w:val="nb-NO"/>
        </w:rPr>
      </w:pPr>
      <w:r w:rsidRPr="00E17ACD">
        <w:rPr>
          <w:lang w:val="nb-NO"/>
        </w:rPr>
        <w:t xml:space="preserve">Et eksempel på miljømessige egenskaper som fremmer engasjement, er ved å tilby et område uten fysiske hindringer for interaksjon – </w:t>
      </w:r>
      <w:r w:rsidR="00B3688A">
        <w:rPr>
          <w:lang w:val="nb-NO"/>
        </w:rPr>
        <w:t>f.eks. </w:t>
      </w:r>
      <w:r w:rsidRPr="00E17ACD">
        <w:rPr>
          <w:lang w:val="nb-NO"/>
        </w:rPr>
        <w:t>ved at møbler og utstyr er egnet for alle barn. Disse faktorene gjelder alle barn.</w:t>
      </w:r>
    </w:p>
    <w:p w14:paraId="63964100" w14:textId="417B99D5" w:rsidR="00A7729F" w:rsidRPr="00E17ACD" w:rsidRDefault="000D3DEA" w:rsidP="0060458D">
      <w:pPr>
        <w:pStyle w:val="Agency-body-text"/>
        <w:rPr>
          <w:lang w:val="nb-NO"/>
        </w:rPr>
      </w:pPr>
      <w:r w:rsidRPr="00E17ACD">
        <w:rPr>
          <w:lang w:val="nb-NO"/>
        </w:rPr>
        <w:t>Et kjennetegn for et inkluderende barnehagemiljø er et det tas universale tiltak for å tilby innebygget støtte når det trenges. Dette lar alle barn aktivt delta med medelevene deres i miljøets regelmessige aktiviteter.</w:t>
      </w:r>
    </w:p>
    <w:p w14:paraId="7711F01C" w14:textId="16C29CFD" w:rsidR="00A7729F" w:rsidRPr="00E17ACD" w:rsidRDefault="006B3092" w:rsidP="00BC7BC6">
      <w:pPr>
        <w:pStyle w:val="Agency-body-text"/>
        <w:rPr>
          <w:lang w:val="nb-NO"/>
        </w:rPr>
      </w:pPr>
      <w:r w:rsidRPr="00E17ACD">
        <w:rPr>
          <w:lang w:val="nb-NO"/>
        </w:rPr>
        <w:t>Selvrefleksjonsverktøyet sikter etter å forbedre miljøets inkludering. Dette er basert på et økosystemperspektiv, der barns opplevelse anses som en funksjon av proksimale prosesser i miljøet. Innenfor dette perspektivet påvirker fagarbeider og ansatte et barns engasjement, læring og utvikling. Samtidig er medelever, foreldre og familie en del av økosystemet rundt barnet. De, samt det fysiske miljøet, påvirker hvert barns engasjement, utvikling og læring.</w:t>
      </w:r>
    </w:p>
    <w:p w14:paraId="55396A60" w14:textId="77777777" w:rsidR="00B70BAD" w:rsidRPr="00E17ACD" w:rsidRDefault="00B70BAD" w:rsidP="00BC7BC6">
      <w:pPr>
        <w:pStyle w:val="Agency-body-text"/>
        <w:rPr>
          <w:b/>
          <w:bCs/>
          <w:caps/>
          <w:sz w:val="40"/>
          <w:szCs w:val="40"/>
          <w:lang w:val="nb-NO"/>
        </w:rPr>
      </w:pPr>
      <w:r w:rsidRPr="00E17ACD">
        <w:rPr>
          <w:lang w:val="nb-NO"/>
        </w:rPr>
        <w:br w:type="page"/>
      </w:r>
    </w:p>
    <w:p w14:paraId="4531DAE8" w14:textId="15D987BF" w:rsidR="00A7729F" w:rsidRPr="00E17ACD" w:rsidRDefault="000D3DEA" w:rsidP="0096631E">
      <w:pPr>
        <w:pStyle w:val="Agency-heading-1"/>
        <w:rPr>
          <w:lang w:val="nb-NO"/>
        </w:rPr>
      </w:pPr>
      <w:bookmarkStart w:id="2" w:name="_Toc500165606"/>
      <w:r w:rsidRPr="00E17ACD">
        <w:rPr>
          <w:lang w:val="nb-NO"/>
        </w:rPr>
        <w:lastRenderedPageBreak/>
        <w:t>Utviklingen av selvrefleksjonsverktøyet</w:t>
      </w:r>
      <w:bookmarkEnd w:id="2"/>
    </w:p>
    <w:p w14:paraId="2D59AA1A" w14:textId="36000618" w:rsidR="000D3DEA" w:rsidRPr="00E17ACD" w:rsidRDefault="000D3DEA" w:rsidP="0060458D">
      <w:pPr>
        <w:pStyle w:val="Agency-body-text"/>
        <w:rPr>
          <w:lang w:val="nb-NO"/>
        </w:rPr>
      </w:pPr>
      <w:r w:rsidRPr="00E17ACD">
        <w:rPr>
          <w:lang w:val="nb-NO"/>
        </w:rPr>
        <w:t>Selvrefleksjonsverktøyet fokuserer på de proksimale prosessene barn opplever i miljøet. Det følger spesielt med på miljøfaktorer som påvirker hvert barns deltakelse. Selvrefleksjonsverktøyet består av åtte sett spørsmål som adresserer følgende inkluderingsaspekter:</w:t>
      </w:r>
    </w:p>
    <w:p w14:paraId="63DF6EED" w14:textId="77777777" w:rsidR="000D3DEA" w:rsidRPr="00E17ACD" w:rsidRDefault="000D3DEA" w:rsidP="00C622D3">
      <w:pPr>
        <w:pStyle w:val="Agency-body-text"/>
        <w:numPr>
          <w:ilvl w:val="0"/>
          <w:numId w:val="53"/>
        </w:numPr>
        <w:rPr>
          <w:lang w:val="nb-NO"/>
        </w:rPr>
      </w:pPr>
      <w:r w:rsidRPr="00E17ACD">
        <w:rPr>
          <w:lang w:val="nb-NO"/>
        </w:rPr>
        <w:t>Samlet velkomstatmosfære</w:t>
      </w:r>
    </w:p>
    <w:p w14:paraId="0DAF5EE1" w14:textId="77777777" w:rsidR="000D3DEA" w:rsidRPr="00E17ACD" w:rsidRDefault="000D3DEA" w:rsidP="00C622D3">
      <w:pPr>
        <w:pStyle w:val="Agency-body-text"/>
        <w:numPr>
          <w:ilvl w:val="0"/>
          <w:numId w:val="53"/>
        </w:numPr>
        <w:rPr>
          <w:lang w:val="nb-NO"/>
        </w:rPr>
      </w:pPr>
      <w:r w:rsidRPr="00E17ACD">
        <w:rPr>
          <w:lang w:val="nb-NO"/>
        </w:rPr>
        <w:t>Inkluderende sosialt miljø</w:t>
      </w:r>
    </w:p>
    <w:p w14:paraId="1BD79CFB" w14:textId="30087AD3" w:rsidR="000D3DEA" w:rsidRPr="00E17ACD" w:rsidRDefault="000D3DEA" w:rsidP="00C622D3">
      <w:pPr>
        <w:pStyle w:val="Agency-body-text"/>
        <w:numPr>
          <w:ilvl w:val="0"/>
          <w:numId w:val="53"/>
        </w:numPr>
        <w:rPr>
          <w:lang w:val="nb-NO"/>
        </w:rPr>
      </w:pPr>
      <w:r w:rsidRPr="00E17ACD">
        <w:rPr>
          <w:lang w:val="nb-NO"/>
        </w:rPr>
        <w:t>Tilnærming med barnet i fokus</w:t>
      </w:r>
    </w:p>
    <w:p w14:paraId="39AE0859" w14:textId="77777777" w:rsidR="000D3DEA" w:rsidRPr="00E17ACD" w:rsidRDefault="000D3DEA" w:rsidP="00C622D3">
      <w:pPr>
        <w:pStyle w:val="Agency-body-text"/>
        <w:numPr>
          <w:ilvl w:val="0"/>
          <w:numId w:val="53"/>
        </w:numPr>
        <w:rPr>
          <w:lang w:val="nb-NO"/>
        </w:rPr>
      </w:pPr>
      <w:r w:rsidRPr="00E17ACD">
        <w:rPr>
          <w:lang w:val="nb-NO"/>
        </w:rPr>
        <w:t>Barnevennlig fysisk miljø</w:t>
      </w:r>
    </w:p>
    <w:p w14:paraId="53F3B1ED" w14:textId="77777777" w:rsidR="00A7729F" w:rsidRPr="00E17ACD" w:rsidRDefault="000D3DEA" w:rsidP="00C622D3">
      <w:pPr>
        <w:pStyle w:val="Agency-body-text"/>
        <w:numPr>
          <w:ilvl w:val="0"/>
          <w:numId w:val="53"/>
        </w:numPr>
        <w:rPr>
          <w:lang w:val="nb-NO"/>
        </w:rPr>
      </w:pPr>
      <w:r w:rsidRPr="00E17ACD">
        <w:rPr>
          <w:lang w:val="nb-NO"/>
        </w:rPr>
        <w:t>Materialer for alle barn</w:t>
      </w:r>
    </w:p>
    <w:p w14:paraId="14F83983" w14:textId="24A7C9C1" w:rsidR="000D3DEA" w:rsidRPr="00E17ACD" w:rsidRDefault="000D3DEA" w:rsidP="00C622D3">
      <w:pPr>
        <w:pStyle w:val="Agency-body-text"/>
        <w:numPr>
          <w:ilvl w:val="0"/>
          <w:numId w:val="53"/>
        </w:numPr>
        <w:rPr>
          <w:lang w:val="nb-NO"/>
        </w:rPr>
      </w:pPr>
      <w:r w:rsidRPr="00E17ACD">
        <w:rPr>
          <w:lang w:val="nb-NO"/>
        </w:rPr>
        <w:t>Kommunikasjonsmuligheter for alle</w:t>
      </w:r>
    </w:p>
    <w:p w14:paraId="11C31289" w14:textId="77777777" w:rsidR="000D3DEA" w:rsidRPr="00E17ACD" w:rsidRDefault="000D3DEA" w:rsidP="00C622D3">
      <w:pPr>
        <w:pStyle w:val="Agency-body-text"/>
        <w:numPr>
          <w:ilvl w:val="0"/>
          <w:numId w:val="53"/>
        </w:numPr>
        <w:rPr>
          <w:lang w:val="nb-NO"/>
        </w:rPr>
      </w:pPr>
      <w:r w:rsidRPr="00E17ACD">
        <w:rPr>
          <w:lang w:val="nb-NO"/>
        </w:rPr>
        <w:t>Inkluderende opplæring og læringsmiljø</w:t>
      </w:r>
    </w:p>
    <w:p w14:paraId="0D42E2F9" w14:textId="7A59F505" w:rsidR="00A7729F" w:rsidRPr="00E17ACD" w:rsidRDefault="000D3DEA" w:rsidP="00C622D3">
      <w:pPr>
        <w:pStyle w:val="Agency-body-text"/>
        <w:numPr>
          <w:ilvl w:val="0"/>
          <w:numId w:val="53"/>
        </w:numPr>
        <w:rPr>
          <w:lang w:val="nb-NO"/>
        </w:rPr>
      </w:pPr>
      <w:r w:rsidRPr="00E17ACD">
        <w:rPr>
          <w:lang w:val="nb-NO"/>
        </w:rPr>
        <w:t>Familievennlig miljø.</w:t>
      </w:r>
    </w:p>
    <w:p w14:paraId="47848471" w14:textId="15E90EAA" w:rsidR="00A7729F" w:rsidRPr="00E17ACD" w:rsidRDefault="00D01AF1" w:rsidP="0060458D">
      <w:pPr>
        <w:pStyle w:val="Agency-body-text"/>
        <w:rPr>
          <w:lang w:val="nb-NO"/>
        </w:rPr>
      </w:pPr>
      <w:r w:rsidRPr="00E17ACD">
        <w:rPr>
          <w:lang w:val="nb-NO"/>
        </w:rPr>
        <w:t>Selvrefleksjonsverktøyet var først tiltenkt som et observasjonsverktøy. Det tok sikte på en totalvurdering av miljøets inkludering i områder besøkt av IECE-prosjektet, med fokus på barnedeltakelse.</w:t>
      </w:r>
    </w:p>
    <w:p w14:paraId="1B8C1CD9" w14:textId="3DC95DE4" w:rsidR="000D3DEA" w:rsidRPr="00E17ACD" w:rsidRDefault="000D3DEA" w:rsidP="0060458D">
      <w:pPr>
        <w:pStyle w:val="Agency-body-text"/>
        <w:rPr>
          <w:lang w:val="nb-NO"/>
        </w:rPr>
      </w:pPr>
      <w:r w:rsidRPr="00E17ACD">
        <w:rPr>
          <w:lang w:val="nb-NO"/>
        </w:rPr>
        <w:t xml:space="preserve">Inspirasjonen for observasjonsverktøyet ble hentet fra flere veletablerte verktøy for inkludering i barnehagemiljø (se </w:t>
      </w:r>
      <w:hyperlink w:anchor="Bibliography" w:history="1">
        <w:r w:rsidR="00313591" w:rsidRPr="00E17ACD">
          <w:rPr>
            <w:lang w:val="nb-NO"/>
          </w:rPr>
          <w:t>bibliografien</w:t>
        </w:r>
      </w:hyperlink>
      <w:r w:rsidRPr="00E17ACD">
        <w:rPr>
          <w:lang w:val="nb-NO"/>
        </w:rPr>
        <w:t xml:space="preserve"> for mer informasjon). Det var ment til å tilby øyeblikksbilder av miljøet fra perspektivet til IECE-prosjektets nøkkelspørsmål: «Hva er hovedegenskapene til kvalitetsinkludering i barnehagemiljøer for alle barn?» Det ble brukt under besøk til inkluderende barnehagemiljøer i åtte land.</w:t>
      </w:r>
    </w:p>
    <w:p w14:paraId="53AC2EA8" w14:textId="75F9DD1E" w:rsidR="00A7729F" w:rsidRPr="00E17ACD" w:rsidRDefault="000D3DEA" w:rsidP="0060458D">
      <w:pPr>
        <w:pStyle w:val="Agency-body-text"/>
        <w:rPr>
          <w:lang w:val="nb-NO"/>
        </w:rPr>
      </w:pPr>
      <w:r w:rsidRPr="00E17ACD">
        <w:rPr>
          <w:lang w:val="nb-NO"/>
        </w:rPr>
        <w:t>Etter å ha brukt observasjonsverktøyet under besøkene, konkluderte IECE-prosjektteamet at det ville være et nyttig verktøy for selvrefleksjon over inkludering. Utviklingen av selvrefleksjonsverktøyet involverte en tretrinns valideringsprosess:</w:t>
      </w:r>
    </w:p>
    <w:p w14:paraId="59EB2018" w14:textId="0CB380CB" w:rsidR="00A7729F" w:rsidRPr="00E17ACD" w:rsidRDefault="000D3DEA" w:rsidP="00C622D3">
      <w:pPr>
        <w:pStyle w:val="Agency-body-text"/>
        <w:numPr>
          <w:ilvl w:val="0"/>
          <w:numId w:val="54"/>
        </w:numPr>
        <w:rPr>
          <w:lang w:val="nb-NO"/>
        </w:rPr>
      </w:pPr>
      <w:r w:rsidRPr="00E17ACD">
        <w:rPr>
          <w:lang w:val="nb-NO"/>
        </w:rPr>
        <w:t>Først, et ekspertpanel, bestående av 25 europeiske eksperter i feltet, brukte og reflekterte over observasjonsverktøyet i løpet av det siste barnehagebesøket. Ekspertene ble bedt om å vurdere utførbarheten for hver gjenstand i relasjon til dets bruk som et selvrefleksjonsverktøy. Ekspertene hadde lengre diskusjoner om hvordan tilpasse observasjonsverktøyet til et selvrefleksjonsverktøy. Tilbakemeldingene deres ble innebygget i den endelige versjonen.</w:t>
      </w:r>
    </w:p>
    <w:p w14:paraId="3F39667C" w14:textId="212FC3E0" w:rsidR="00A7729F" w:rsidRPr="00E17ACD" w:rsidRDefault="000D3DEA" w:rsidP="00C622D3">
      <w:pPr>
        <w:pStyle w:val="Agency-body-text"/>
        <w:numPr>
          <w:ilvl w:val="0"/>
          <w:numId w:val="54"/>
        </w:numPr>
        <w:rPr>
          <w:lang w:val="nb-NO"/>
        </w:rPr>
      </w:pPr>
      <w:r w:rsidRPr="00E17ACD">
        <w:rPr>
          <w:lang w:val="nb-NO"/>
        </w:rPr>
        <w:t>Det andre trinne var å bruke fokusgrupper til å validere selvrefleksjonsverktøyet. Dette ble utført av forskere og utdannede studenter ved tre europeiske universiteter. Deltakerne ble bedt om å gi observasjonsverktøyet poeng før intervjuet med fokusgruppen, med deres erfaringer om inkludering i tankene, samt bruke tilpasningsmalen til et selvrefleksjonsverktøy. Etter fokusgruppeintervjuet, ble det utført en innholdsanalyse som fremmet de viktigste temaene.</w:t>
      </w:r>
    </w:p>
    <w:p w14:paraId="3F3B7767" w14:textId="07254398" w:rsidR="00A7729F" w:rsidRPr="00E17ACD" w:rsidRDefault="000D3DEA" w:rsidP="00C622D3">
      <w:pPr>
        <w:pStyle w:val="Agency-body-text"/>
        <w:numPr>
          <w:ilvl w:val="0"/>
          <w:numId w:val="54"/>
        </w:numPr>
        <w:rPr>
          <w:lang w:val="nb-NO"/>
        </w:rPr>
      </w:pPr>
      <w:r w:rsidRPr="00E17ACD">
        <w:rPr>
          <w:lang w:val="nb-NO"/>
        </w:rPr>
        <w:t xml:space="preserve">Det tredje trinnet var å utføre kognitive intervjuer for å utforske hvorvidt utøvere, barnehageledere, foreldre og akademiske ansatte i lærerutdannelse anså selvrefleksjonsverktøyet som omfattende. De kognitive intervjuene ble individuelt </w:t>
      </w:r>
      <w:r w:rsidRPr="00E17ACD">
        <w:rPr>
          <w:lang w:val="nb-NO"/>
        </w:rPr>
        <w:lastRenderedPageBreak/>
        <w:t>utført, der man spurte om verktøyets kulturelle egnethet i landet og dets brukbarhet. Etter valideringsprosessen ble selvrefleksjonsverktøyet ytterlige revidert før utgivelse.</w:t>
      </w:r>
    </w:p>
    <w:p w14:paraId="62FD7C22" w14:textId="77777777" w:rsidR="00B70BAD" w:rsidRPr="00530725" w:rsidRDefault="00B70BAD" w:rsidP="00530725">
      <w:pPr>
        <w:pStyle w:val="Agency-body-text"/>
        <w:rPr>
          <w:sz w:val="40"/>
          <w:szCs w:val="40"/>
          <w:lang w:val="nb-NO"/>
        </w:rPr>
      </w:pPr>
      <w:r w:rsidRPr="00530725">
        <w:rPr>
          <w:lang w:val="nb-NO"/>
        </w:rPr>
        <w:br w:type="page"/>
      </w:r>
    </w:p>
    <w:p w14:paraId="25394265" w14:textId="675489C7" w:rsidR="000D3DEA" w:rsidRPr="00E17ACD" w:rsidRDefault="000D3DEA" w:rsidP="001760CD">
      <w:pPr>
        <w:pStyle w:val="Agency-heading-1"/>
        <w:rPr>
          <w:lang w:val="nb-NO"/>
        </w:rPr>
      </w:pPr>
      <w:bookmarkStart w:id="3" w:name="_Toc500165607"/>
      <w:r w:rsidRPr="00E17ACD">
        <w:rPr>
          <w:lang w:val="nb-NO"/>
        </w:rPr>
        <w:lastRenderedPageBreak/>
        <w:t>Hvordan bruke spørsmålene til selvrefleksjon</w:t>
      </w:r>
      <w:bookmarkEnd w:id="3"/>
    </w:p>
    <w:p w14:paraId="7D2904DC" w14:textId="2FD0A932" w:rsidR="00A7729F" w:rsidRPr="00E17ACD" w:rsidRDefault="000D3DEA" w:rsidP="0060458D">
      <w:pPr>
        <w:pStyle w:val="Agency-body-text"/>
        <w:rPr>
          <w:lang w:val="nb-NO"/>
        </w:rPr>
      </w:pPr>
      <w:r w:rsidRPr="00E17ACD">
        <w:rPr>
          <w:lang w:val="nb-NO"/>
        </w:rPr>
        <w:t>Spørsmålene i selvrefleksjonsverktøyet er utviklet for å gi et bilde av miljøets inkludering, med fokus på miljøets sosiale, lærings- og fysiske aspekter. Verktøyet er tiltenkt fleksibel bruk, i henhold til behovene til brukeren, miljøet eller organisasjonen. Miljøer kan bestemme om de vil fokusere på alle aspekter, eller bare fokusere på noen av dem – de kan også legge til deres egne spørsmål. Dermed kan den fungere som en forbedringsguide for forskjellige aktører – individuelt eller i gruppe – for fagarbeidere og ansatte, for ledere, for foreldre og barn, i grunnutdanning av lærere og i kontinuerlig faglig utvikling.</w:t>
      </w:r>
    </w:p>
    <w:p w14:paraId="5A7A6522" w14:textId="68266E79" w:rsidR="005F5FB3" w:rsidRPr="00E17ACD" w:rsidRDefault="000D3DEA" w:rsidP="0060458D">
      <w:pPr>
        <w:pStyle w:val="Agency-body-text"/>
        <w:rPr>
          <w:lang w:val="nb-NO"/>
        </w:rPr>
      </w:pPr>
      <w:r w:rsidRPr="00E17ACD">
        <w:rPr>
          <w:lang w:val="nb-NO"/>
        </w:rPr>
        <w:t>Selvrefleksjonsverktøyet kan brukes til flere formål. Dette omfatter:</w:t>
      </w:r>
    </w:p>
    <w:p w14:paraId="1DF348A5" w14:textId="25691337" w:rsidR="005F5FB3" w:rsidRPr="00E17ACD" w:rsidRDefault="000D3DEA" w:rsidP="00C622D3">
      <w:pPr>
        <w:pStyle w:val="Agency-body-text"/>
        <w:numPr>
          <w:ilvl w:val="0"/>
          <w:numId w:val="55"/>
        </w:numPr>
        <w:rPr>
          <w:lang w:val="nb-NO"/>
        </w:rPr>
      </w:pPr>
      <w:r w:rsidRPr="00E17ACD">
        <w:rPr>
          <w:lang w:val="nb-NO"/>
        </w:rPr>
        <w:t>Gi et bilde av inkluderingen i miljøet.</w:t>
      </w:r>
    </w:p>
    <w:p w14:paraId="2284CE35" w14:textId="319E7D48" w:rsidR="005F5FB3" w:rsidRPr="00E17ACD" w:rsidRDefault="000D3DEA" w:rsidP="00C622D3">
      <w:pPr>
        <w:pStyle w:val="Agency-body-text"/>
        <w:numPr>
          <w:ilvl w:val="0"/>
          <w:numId w:val="55"/>
        </w:numPr>
        <w:rPr>
          <w:lang w:val="nb-NO"/>
        </w:rPr>
      </w:pPr>
      <w:r w:rsidRPr="00E17ACD">
        <w:rPr>
          <w:lang w:val="nb-NO"/>
        </w:rPr>
        <w:t>Fungere som en basis under diskusjoner om inkludering.</w:t>
      </w:r>
    </w:p>
    <w:p w14:paraId="29945717" w14:textId="5BE782AC" w:rsidR="005F5FB3" w:rsidRPr="00E17ACD" w:rsidRDefault="000D3DEA" w:rsidP="00C622D3">
      <w:pPr>
        <w:pStyle w:val="Agency-body-text"/>
        <w:numPr>
          <w:ilvl w:val="0"/>
          <w:numId w:val="55"/>
        </w:numPr>
        <w:rPr>
          <w:lang w:val="nb-NO"/>
        </w:rPr>
      </w:pPr>
      <w:r w:rsidRPr="00E17ACD">
        <w:rPr>
          <w:lang w:val="nb-NO"/>
        </w:rPr>
        <w:t>Til å beskrive, formulere og prioritere forbedringsområder for inkludering.</w:t>
      </w:r>
    </w:p>
    <w:p w14:paraId="5862BC96" w14:textId="34AB2A0E" w:rsidR="000D3DEA" w:rsidRPr="00E17ACD" w:rsidRDefault="00883816" w:rsidP="0060458D">
      <w:pPr>
        <w:pStyle w:val="Agency-body-text"/>
        <w:rPr>
          <w:lang w:val="nb-NO"/>
        </w:rPr>
      </w:pPr>
      <w:r w:rsidRPr="00E17ACD">
        <w:rPr>
          <w:lang w:val="nb-NO"/>
        </w:rPr>
        <w:t>Bruke selvrefleksjonsverktøyet:</w:t>
      </w:r>
    </w:p>
    <w:p w14:paraId="5EE9B562" w14:textId="77777777" w:rsidR="000D3DEA" w:rsidRPr="00E17ACD" w:rsidRDefault="000D3DEA" w:rsidP="00C622D3">
      <w:pPr>
        <w:pStyle w:val="Agency-body-text"/>
        <w:numPr>
          <w:ilvl w:val="0"/>
          <w:numId w:val="49"/>
        </w:numPr>
        <w:rPr>
          <w:lang w:val="nb-NO"/>
        </w:rPr>
      </w:pPr>
      <w:r w:rsidRPr="00E17ACD">
        <w:rPr>
          <w:lang w:val="nb-NO"/>
        </w:rPr>
        <w:t>Begynn med å formulere hensikten til selvrefleksjonen:</w:t>
      </w:r>
    </w:p>
    <w:p w14:paraId="46E06A36" w14:textId="36D34F8E" w:rsidR="000D3DEA" w:rsidRPr="00E17ACD" w:rsidRDefault="000D3DEA" w:rsidP="00C622D3">
      <w:pPr>
        <w:pStyle w:val="Agency-body-text"/>
        <w:numPr>
          <w:ilvl w:val="0"/>
          <w:numId w:val="50"/>
        </w:numPr>
        <w:ind w:left="1276"/>
        <w:rPr>
          <w:lang w:val="nb-NO"/>
        </w:rPr>
      </w:pPr>
      <w:r w:rsidRPr="00E17ACD">
        <w:rPr>
          <w:lang w:val="nb-NO"/>
        </w:rPr>
        <w:t>Hva ønsker du å oppnå med verktøyet?</w:t>
      </w:r>
    </w:p>
    <w:p w14:paraId="2A576BE4" w14:textId="77777777" w:rsidR="000D3DEA" w:rsidRPr="00E17ACD" w:rsidRDefault="000D3DEA" w:rsidP="00C622D3">
      <w:pPr>
        <w:pStyle w:val="Agency-body-text"/>
        <w:numPr>
          <w:ilvl w:val="0"/>
          <w:numId w:val="50"/>
        </w:numPr>
        <w:ind w:left="1276"/>
        <w:rPr>
          <w:lang w:val="nb-NO"/>
        </w:rPr>
      </w:pPr>
      <w:r w:rsidRPr="00E17ACD">
        <w:rPr>
          <w:lang w:val="nb-NO"/>
        </w:rPr>
        <w:t>Hva er miljøets mål?</w:t>
      </w:r>
    </w:p>
    <w:p w14:paraId="76D2CE3C" w14:textId="77777777" w:rsidR="000D3DEA" w:rsidRPr="00E17ACD" w:rsidRDefault="000D3DEA" w:rsidP="00C622D3">
      <w:pPr>
        <w:pStyle w:val="Agency-body-text"/>
        <w:numPr>
          <w:ilvl w:val="0"/>
          <w:numId w:val="50"/>
        </w:numPr>
        <w:ind w:left="1276"/>
        <w:rPr>
          <w:lang w:val="nb-NO"/>
        </w:rPr>
      </w:pPr>
      <w:r w:rsidRPr="00E17ACD">
        <w:rPr>
          <w:lang w:val="nb-NO"/>
        </w:rPr>
        <w:t>Hvem kommer til å delta?</w:t>
      </w:r>
    </w:p>
    <w:p w14:paraId="103ECDC9" w14:textId="639FC151" w:rsidR="000D3DEA" w:rsidRPr="00E17ACD" w:rsidRDefault="000D3DEA" w:rsidP="00C622D3">
      <w:pPr>
        <w:pStyle w:val="Agency-body-text"/>
        <w:numPr>
          <w:ilvl w:val="0"/>
          <w:numId w:val="49"/>
        </w:numPr>
        <w:rPr>
          <w:lang w:val="nb-NO"/>
        </w:rPr>
      </w:pPr>
      <w:r w:rsidRPr="00E17ACD">
        <w:rPr>
          <w:lang w:val="nb-NO"/>
        </w:rPr>
        <w:t>Bli kjent med områdene og spørsmålene, og velg områdene du vil fokusere på.</w:t>
      </w:r>
    </w:p>
    <w:p w14:paraId="54694068" w14:textId="77777777" w:rsidR="000D3DEA" w:rsidRPr="00E17ACD" w:rsidRDefault="000D3DEA" w:rsidP="00C622D3">
      <w:pPr>
        <w:pStyle w:val="Agency-body-text"/>
        <w:numPr>
          <w:ilvl w:val="0"/>
          <w:numId w:val="49"/>
        </w:numPr>
        <w:rPr>
          <w:lang w:val="nb-NO"/>
        </w:rPr>
      </w:pPr>
      <w:r w:rsidRPr="00E17ACD">
        <w:rPr>
          <w:lang w:val="nb-NO"/>
        </w:rPr>
        <w:t>Bestem hvordan du vil jobbe med spørsmålene.</w:t>
      </w:r>
    </w:p>
    <w:p w14:paraId="56D0F88A" w14:textId="77777777" w:rsidR="00A7729F" w:rsidRPr="00E17ACD" w:rsidRDefault="000D3DEA" w:rsidP="00C622D3">
      <w:pPr>
        <w:pStyle w:val="Agency-body-text"/>
        <w:numPr>
          <w:ilvl w:val="0"/>
          <w:numId w:val="49"/>
        </w:numPr>
        <w:rPr>
          <w:lang w:val="nb-NO"/>
        </w:rPr>
      </w:pPr>
      <w:r w:rsidRPr="00E17ACD">
        <w:rPr>
          <w:lang w:val="nb-NO"/>
        </w:rPr>
        <w:t>Les og reflekter over hvert spørsmål, og skriv ned refleksjonene dine.</w:t>
      </w:r>
    </w:p>
    <w:p w14:paraId="67495EC5" w14:textId="02C82C40" w:rsidR="000D3DEA" w:rsidRPr="00E17ACD" w:rsidRDefault="000D3DEA" w:rsidP="00C622D3">
      <w:pPr>
        <w:pStyle w:val="Agency-body-text"/>
        <w:numPr>
          <w:ilvl w:val="0"/>
          <w:numId w:val="49"/>
        </w:numPr>
        <w:rPr>
          <w:lang w:val="nb-NO"/>
        </w:rPr>
      </w:pPr>
      <w:r w:rsidRPr="00E17ACD">
        <w:rPr>
          <w:lang w:val="nb-NO"/>
        </w:rPr>
        <w:t>Skriv ned kommentarer og eksempler på situasjoner eller aktiviteter som illustrerer og uthever refleksjonene dine.</w:t>
      </w:r>
    </w:p>
    <w:p w14:paraId="04C58F13" w14:textId="0F14A607" w:rsidR="000D3DEA" w:rsidRPr="00E17ACD" w:rsidRDefault="0006373E" w:rsidP="00C622D3">
      <w:pPr>
        <w:pStyle w:val="Agency-body-text"/>
        <w:numPr>
          <w:ilvl w:val="0"/>
          <w:numId w:val="49"/>
        </w:numPr>
        <w:rPr>
          <w:lang w:val="nb-NO"/>
        </w:rPr>
      </w:pPr>
      <w:r w:rsidRPr="00E17ACD">
        <w:rPr>
          <w:lang w:val="nb-NO"/>
        </w:rPr>
        <w:t>Baser på refleksjonene dine, identifiser endringer som du mener vil øke graden av inkludering i miljøet.</w:t>
      </w:r>
    </w:p>
    <w:p w14:paraId="6D075D6C" w14:textId="26322699" w:rsidR="00A7729F" w:rsidRPr="00E17ACD" w:rsidRDefault="000D3DEA" w:rsidP="00C622D3">
      <w:pPr>
        <w:pStyle w:val="Agency-body-text"/>
        <w:numPr>
          <w:ilvl w:val="0"/>
          <w:numId w:val="49"/>
        </w:numPr>
        <w:rPr>
          <w:lang w:val="nb-NO"/>
        </w:rPr>
      </w:pPr>
      <w:r w:rsidRPr="00E17ACD">
        <w:rPr>
          <w:lang w:val="nb-NO"/>
        </w:rPr>
        <w:t>Sett prioriteter for endringene – hva vil situasjonen være om målet nås?</w:t>
      </w:r>
    </w:p>
    <w:p w14:paraId="3C6E80CA" w14:textId="74231430" w:rsidR="000D3DEA" w:rsidRPr="00530725" w:rsidRDefault="000D3DEA" w:rsidP="00530725">
      <w:pPr>
        <w:pStyle w:val="Agency-body-text"/>
        <w:rPr>
          <w:color w:val="000000"/>
          <w:sz w:val="28"/>
          <w:lang w:val="nb-NO"/>
        </w:rPr>
      </w:pPr>
      <w:r w:rsidRPr="00530725">
        <w:rPr>
          <w:lang w:val="nb-NO"/>
        </w:rPr>
        <w:br w:type="page"/>
      </w:r>
    </w:p>
    <w:p w14:paraId="66688D37" w14:textId="7123C1AD" w:rsidR="000D3DEA" w:rsidRPr="00E17ACD" w:rsidRDefault="005A64DF" w:rsidP="005A64DF">
      <w:pPr>
        <w:pStyle w:val="Agency-heading-1"/>
        <w:rPr>
          <w:lang w:val="nb-NO"/>
        </w:rPr>
      </w:pPr>
      <w:bookmarkStart w:id="4" w:name="_Toc500165608"/>
      <w:r w:rsidRPr="00E17ACD">
        <w:rPr>
          <w:lang w:val="nb-NO"/>
        </w:rPr>
        <w:lastRenderedPageBreak/>
        <w:t>Selvrefleksjon for inkluderende barnehagemiljø</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769"/>
        <w:gridCol w:w="6058"/>
      </w:tblGrid>
      <w:tr w:rsidR="00882268" w:rsidRPr="00E17ACD" w14:paraId="4FD1BDD4" w14:textId="77777777" w:rsidTr="00530725">
        <w:trPr>
          <w:cantSplit/>
          <w:trHeight w:val="567"/>
          <w:tblHeader/>
        </w:trPr>
        <w:tc>
          <w:tcPr>
            <w:tcW w:w="1250" w:type="pct"/>
            <w:shd w:val="clear" w:color="auto" w:fill="F2F2F2" w:themeFill="background1" w:themeFillShade="F2"/>
          </w:tcPr>
          <w:p w14:paraId="4F233B7D" w14:textId="3C6C3DE4" w:rsidR="00882268" w:rsidRPr="00E17ACD" w:rsidRDefault="00882268" w:rsidP="008063B9">
            <w:pPr>
              <w:pStyle w:val="Agency-body-text"/>
              <w:jc w:val="center"/>
              <w:rPr>
                <w:b/>
                <w:lang w:val="nb-NO"/>
              </w:rPr>
            </w:pPr>
            <w:r w:rsidRPr="00E17ACD">
              <w:rPr>
                <w:b/>
                <w:lang w:val="nb-NO"/>
              </w:rPr>
              <w:t>Spørsmål</w:t>
            </w:r>
          </w:p>
        </w:tc>
        <w:tc>
          <w:tcPr>
            <w:tcW w:w="3750" w:type="pct"/>
            <w:shd w:val="clear" w:color="auto" w:fill="F2F2F2" w:themeFill="background1" w:themeFillShade="F2"/>
          </w:tcPr>
          <w:p w14:paraId="15AE03BA" w14:textId="3DEF9D7B" w:rsidR="00882268" w:rsidRPr="00E17ACD" w:rsidRDefault="00504DDB" w:rsidP="008063B9">
            <w:pPr>
              <w:pStyle w:val="Agency-body-text"/>
              <w:jc w:val="center"/>
              <w:rPr>
                <w:b/>
                <w:lang w:val="nb-NO"/>
              </w:rPr>
            </w:pPr>
            <w:r w:rsidRPr="00E17ACD">
              <w:rPr>
                <w:b/>
                <w:lang w:val="nb-NO"/>
              </w:rPr>
              <w:t>Dine svar</w:t>
            </w:r>
          </w:p>
        </w:tc>
      </w:tr>
      <w:tr w:rsidR="00882268" w:rsidRPr="00E17ACD" w14:paraId="29235284" w14:textId="7D0C703B" w:rsidTr="00530725">
        <w:trPr>
          <w:cantSplit/>
        </w:trPr>
        <w:tc>
          <w:tcPr>
            <w:tcW w:w="1250" w:type="pct"/>
          </w:tcPr>
          <w:p w14:paraId="1AFE4ED7" w14:textId="6CFF7D11" w:rsidR="00882268" w:rsidRPr="00E17ACD" w:rsidRDefault="008352C7" w:rsidP="000A1C54">
            <w:pPr>
              <w:pStyle w:val="Agency-body-text"/>
              <w:rPr>
                <w:lang w:val="nb-NO"/>
              </w:rPr>
            </w:pPr>
            <w:r w:rsidRPr="00E17ACD">
              <w:rPr>
                <w:lang w:val="nb-NO"/>
              </w:rPr>
              <w:t>Miljøets navn:</w:t>
            </w:r>
          </w:p>
        </w:tc>
        <w:tc>
          <w:tcPr>
            <w:tcW w:w="3750" w:type="pct"/>
          </w:tcPr>
          <w:p w14:paraId="613A8BC1" w14:textId="5219DA64" w:rsidR="00882268" w:rsidRPr="00E17ACD" w:rsidRDefault="00882268" w:rsidP="004E477A">
            <w:pPr>
              <w:pStyle w:val="Agency-body-text"/>
              <w:rPr>
                <w:lang w:val="nb-NO"/>
              </w:rPr>
            </w:pPr>
          </w:p>
        </w:tc>
      </w:tr>
      <w:tr w:rsidR="00882268" w:rsidRPr="00E17ACD" w14:paraId="5B428727" w14:textId="1E1062ED" w:rsidTr="00530725">
        <w:trPr>
          <w:cantSplit/>
        </w:trPr>
        <w:tc>
          <w:tcPr>
            <w:tcW w:w="1250" w:type="pct"/>
          </w:tcPr>
          <w:p w14:paraId="4B216593" w14:textId="1CE52581" w:rsidR="00882268" w:rsidRPr="00E17ACD" w:rsidRDefault="00882268" w:rsidP="004E477A">
            <w:pPr>
              <w:pStyle w:val="Agency-body-text"/>
              <w:rPr>
                <w:lang w:val="nb-NO"/>
              </w:rPr>
            </w:pPr>
            <w:r w:rsidRPr="00E17ACD">
              <w:rPr>
                <w:lang w:val="nb-NO"/>
              </w:rPr>
              <w:t>Dato:</w:t>
            </w:r>
          </w:p>
        </w:tc>
        <w:tc>
          <w:tcPr>
            <w:tcW w:w="3750" w:type="pct"/>
          </w:tcPr>
          <w:p w14:paraId="75AFE294" w14:textId="44DC0A7D" w:rsidR="00882268" w:rsidRPr="00E17ACD" w:rsidRDefault="00882268" w:rsidP="004E477A">
            <w:pPr>
              <w:pStyle w:val="Agency-body-text"/>
              <w:rPr>
                <w:lang w:val="nb-NO"/>
              </w:rPr>
            </w:pPr>
          </w:p>
        </w:tc>
      </w:tr>
      <w:tr w:rsidR="00882268" w:rsidRPr="00E17ACD" w14:paraId="349DEDBD" w14:textId="779448B7" w:rsidTr="00530725">
        <w:trPr>
          <w:cantSplit/>
        </w:trPr>
        <w:tc>
          <w:tcPr>
            <w:tcW w:w="1250" w:type="pct"/>
          </w:tcPr>
          <w:p w14:paraId="2247B956" w14:textId="1DDC8DB9" w:rsidR="00882268" w:rsidRPr="00E17ACD" w:rsidRDefault="00882268" w:rsidP="004E477A">
            <w:pPr>
              <w:pStyle w:val="Agency-body-text"/>
              <w:rPr>
                <w:lang w:val="nb-NO"/>
              </w:rPr>
            </w:pPr>
            <w:r w:rsidRPr="00E17ACD">
              <w:rPr>
                <w:lang w:val="nb-NO"/>
              </w:rPr>
              <w:t>Deltaker(e):</w:t>
            </w:r>
          </w:p>
        </w:tc>
        <w:tc>
          <w:tcPr>
            <w:tcW w:w="3750" w:type="pct"/>
          </w:tcPr>
          <w:p w14:paraId="0EB6858D" w14:textId="488B4749" w:rsidR="00882268" w:rsidRPr="00E17ACD" w:rsidRDefault="00882268" w:rsidP="004E477A">
            <w:pPr>
              <w:pStyle w:val="Agency-body-text"/>
              <w:rPr>
                <w:lang w:val="nb-NO"/>
              </w:rPr>
            </w:pPr>
          </w:p>
        </w:tc>
      </w:tr>
      <w:tr w:rsidR="00882268" w:rsidRPr="00E17ACD" w14:paraId="4C4822B4" w14:textId="0B2E2973" w:rsidTr="00530725">
        <w:trPr>
          <w:cantSplit/>
          <w:trHeight w:val="2835"/>
        </w:trPr>
        <w:tc>
          <w:tcPr>
            <w:tcW w:w="1250" w:type="pct"/>
          </w:tcPr>
          <w:p w14:paraId="66E06863" w14:textId="206DEBF0" w:rsidR="00882268" w:rsidRPr="00E17ACD" w:rsidRDefault="00882268" w:rsidP="004E477A">
            <w:pPr>
              <w:pStyle w:val="Agency-body-text"/>
              <w:rPr>
                <w:i/>
                <w:lang w:val="nb-NO"/>
              </w:rPr>
            </w:pPr>
            <w:r w:rsidRPr="00E17ACD">
              <w:rPr>
                <w:i/>
                <w:lang w:val="nb-NO"/>
              </w:rPr>
              <w:t>Før du bruker selvrefleksjonsverktøyet i miljøet ditt …</w:t>
            </w:r>
          </w:p>
          <w:p w14:paraId="29B628CE" w14:textId="34012C48" w:rsidR="00E61800" w:rsidRPr="00E17ACD" w:rsidRDefault="00882268" w:rsidP="00747A1A">
            <w:pPr>
              <w:pStyle w:val="Agency-body-text"/>
              <w:rPr>
                <w:lang w:val="nb-NO"/>
              </w:rPr>
            </w:pPr>
            <w:r w:rsidRPr="00E17ACD">
              <w:rPr>
                <w:lang w:val="nb-NO"/>
              </w:rPr>
              <w:t>Tenk over – hva er formålet med selvrefleksjonen?</w:t>
            </w:r>
          </w:p>
        </w:tc>
        <w:tc>
          <w:tcPr>
            <w:tcW w:w="3750" w:type="pct"/>
          </w:tcPr>
          <w:p w14:paraId="04F8CF3D" w14:textId="223A8840" w:rsidR="00882268" w:rsidRPr="00FD6234" w:rsidRDefault="00882268" w:rsidP="004E477A">
            <w:pPr>
              <w:pStyle w:val="Agency-body-text"/>
              <w:rPr>
                <w:lang w:val="nb-NO"/>
              </w:rPr>
            </w:pPr>
            <w:bookmarkStart w:id="5" w:name="_GoBack"/>
            <w:bookmarkEnd w:id="5"/>
          </w:p>
        </w:tc>
      </w:tr>
      <w:tr w:rsidR="00882268" w:rsidRPr="00E17ACD" w14:paraId="42263357" w14:textId="75762B48" w:rsidTr="00530725">
        <w:trPr>
          <w:cantSplit/>
          <w:trHeight w:val="2835"/>
        </w:trPr>
        <w:tc>
          <w:tcPr>
            <w:tcW w:w="1250" w:type="pct"/>
          </w:tcPr>
          <w:p w14:paraId="50AF185A" w14:textId="2D59528A" w:rsidR="00882268" w:rsidRPr="00E17ACD" w:rsidRDefault="00882268" w:rsidP="004E477A">
            <w:pPr>
              <w:pStyle w:val="Agency-body-text"/>
              <w:rPr>
                <w:i/>
                <w:lang w:val="nb-NO"/>
              </w:rPr>
            </w:pPr>
            <w:r w:rsidRPr="00E17ACD">
              <w:rPr>
                <w:i/>
                <w:lang w:val="nb-NO"/>
              </w:rPr>
              <w:t>Etter å ha brukt selvrefleksjonsverktøyet</w:t>
            </w:r>
            <w:r w:rsidR="003361B6">
              <w:rPr>
                <w:i/>
                <w:lang w:val="nb-NO"/>
              </w:rPr>
              <w:t> </w:t>
            </w:r>
            <w:r w:rsidRPr="00E17ACD">
              <w:rPr>
                <w:i/>
                <w:lang w:val="nb-NO"/>
              </w:rPr>
              <w:t>…</w:t>
            </w:r>
          </w:p>
          <w:p w14:paraId="097755E0" w14:textId="685D4519" w:rsidR="00882268" w:rsidRPr="00E17ACD" w:rsidRDefault="00882268" w:rsidP="00A40273">
            <w:pPr>
              <w:pStyle w:val="Agency-body-text"/>
              <w:rPr>
                <w:lang w:val="nb-NO"/>
              </w:rPr>
            </w:pPr>
            <w:r w:rsidRPr="00E17ACD">
              <w:rPr>
                <w:lang w:val="nb-NO"/>
              </w:rPr>
              <w:t>Bestem hva som burde endres:</w:t>
            </w:r>
          </w:p>
        </w:tc>
        <w:tc>
          <w:tcPr>
            <w:tcW w:w="3750" w:type="pct"/>
          </w:tcPr>
          <w:p w14:paraId="5167610A" w14:textId="3A89B2BA" w:rsidR="00882268" w:rsidRPr="00E17ACD" w:rsidRDefault="00882268" w:rsidP="004E477A">
            <w:pPr>
              <w:pStyle w:val="Agency-body-text"/>
              <w:rPr>
                <w:lang w:val="nb-NO"/>
              </w:rPr>
            </w:pPr>
          </w:p>
        </w:tc>
      </w:tr>
      <w:tr w:rsidR="00882268" w:rsidRPr="00E17ACD" w14:paraId="3C0B5A18" w14:textId="703F63E3" w:rsidTr="00530725">
        <w:trPr>
          <w:cantSplit/>
          <w:trHeight w:val="2835"/>
        </w:trPr>
        <w:tc>
          <w:tcPr>
            <w:tcW w:w="1250" w:type="pct"/>
          </w:tcPr>
          <w:p w14:paraId="2AD4AD5C" w14:textId="0DF0B578" w:rsidR="00882268" w:rsidRPr="00E17ACD" w:rsidRDefault="00882268" w:rsidP="00A40273">
            <w:pPr>
              <w:pStyle w:val="Agency-body-text"/>
              <w:rPr>
                <w:lang w:val="nb-NO"/>
              </w:rPr>
            </w:pPr>
            <w:r w:rsidRPr="00E17ACD">
              <w:rPr>
                <w:lang w:val="nb-NO"/>
              </w:rPr>
              <w:t>Prioriteter:</w:t>
            </w:r>
          </w:p>
        </w:tc>
        <w:tc>
          <w:tcPr>
            <w:tcW w:w="3750" w:type="pct"/>
          </w:tcPr>
          <w:p w14:paraId="4AE7F4D9" w14:textId="4F9A5B3E" w:rsidR="00882268" w:rsidRPr="00E17ACD" w:rsidRDefault="00882268" w:rsidP="00A40273">
            <w:pPr>
              <w:pStyle w:val="Agency-body-text"/>
              <w:rPr>
                <w:lang w:val="nb-NO"/>
              </w:rPr>
            </w:pPr>
          </w:p>
        </w:tc>
      </w:tr>
    </w:tbl>
    <w:p w14:paraId="13EAA85E" w14:textId="77777777" w:rsidR="003D43CE" w:rsidRPr="00530725" w:rsidRDefault="003D43CE" w:rsidP="00530725">
      <w:pPr>
        <w:pStyle w:val="Agency-body-text"/>
        <w:rPr>
          <w:color w:val="000000"/>
          <w:sz w:val="32"/>
          <w:szCs w:val="28"/>
          <w:lang w:val="nb-NO"/>
        </w:rPr>
      </w:pPr>
      <w:r w:rsidRPr="00530725">
        <w:rPr>
          <w:lang w:val="nb-NO"/>
        </w:rPr>
        <w:br w:type="page"/>
      </w:r>
    </w:p>
    <w:p w14:paraId="7CAE3127" w14:textId="0504602F" w:rsidR="0096624A" w:rsidRPr="00E17ACD" w:rsidRDefault="004D2345" w:rsidP="00F87A6C">
      <w:pPr>
        <w:pStyle w:val="Agency-heading-2"/>
        <w:numPr>
          <w:ilvl w:val="0"/>
          <w:numId w:val="38"/>
        </w:numPr>
        <w:ind w:left="284"/>
        <w:rPr>
          <w:lang w:val="nb-NO"/>
        </w:rPr>
      </w:pPr>
      <w:bookmarkStart w:id="6" w:name="_Toc500165609"/>
      <w:r w:rsidRPr="00E17ACD">
        <w:rPr>
          <w:lang w:val="nb-NO"/>
        </w:rPr>
        <w:lastRenderedPageBreak/>
        <w:t>Samlet velkomstatmosfære</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E17ACD" w14:paraId="137A89A0" w14:textId="77777777" w:rsidTr="00530725">
        <w:trPr>
          <w:cantSplit/>
          <w:trHeight w:val="567"/>
          <w:tblHeader/>
        </w:trPr>
        <w:tc>
          <w:tcPr>
            <w:tcW w:w="1250" w:type="pct"/>
            <w:shd w:val="clear" w:color="auto" w:fill="F2F2F2" w:themeFill="background1" w:themeFillShade="F2"/>
          </w:tcPr>
          <w:p w14:paraId="0C12945F" w14:textId="77777777" w:rsidR="004F73D7" w:rsidRPr="00E17ACD" w:rsidRDefault="004F73D7" w:rsidP="00FB51B3">
            <w:pPr>
              <w:pStyle w:val="Agency-body-text"/>
              <w:jc w:val="center"/>
              <w:rPr>
                <w:b/>
                <w:lang w:val="nb-NO"/>
              </w:rPr>
            </w:pPr>
            <w:r w:rsidRPr="00E17ACD">
              <w:rPr>
                <w:b/>
                <w:lang w:val="nb-NO"/>
              </w:rPr>
              <w:t>Spørsmål</w:t>
            </w:r>
          </w:p>
        </w:tc>
        <w:tc>
          <w:tcPr>
            <w:tcW w:w="3750" w:type="pct"/>
            <w:shd w:val="clear" w:color="auto" w:fill="F2F2F2" w:themeFill="background1" w:themeFillShade="F2"/>
          </w:tcPr>
          <w:p w14:paraId="3FD2C273" w14:textId="77777777" w:rsidR="004F73D7" w:rsidRPr="00E17ACD" w:rsidRDefault="004F73D7" w:rsidP="00FB51B3">
            <w:pPr>
              <w:pStyle w:val="Agency-body-text"/>
              <w:jc w:val="center"/>
              <w:rPr>
                <w:b/>
                <w:lang w:val="nb-NO"/>
              </w:rPr>
            </w:pPr>
            <w:r w:rsidRPr="00E17ACD">
              <w:rPr>
                <w:b/>
                <w:lang w:val="nb-NO"/>
              </w:rPr>
              <w:t>Dine svar</w:t>
            </w:r>
          </w:p>
        </w:tc>
      </w:tr>
      <w:tr w:rsidR="007D1172" w:rsidRPr="00E17ACD" w14:paraId="37266977" w14:textId="77777777" w:rsidTr="00530725">
        <w:trPr>
          <w:cantSplit/>
        </w:trPr>
        <w:tc>
          <w:tcPr>
            <w:tcW w:w="1250" w:type="pct"/>
          </w:tcPr>
          <w:p w14:paraId="5EFE7C6A" w14:textId="5804AA96" w:rsidR="004F73D7" w:rsidRPr="00E17ACD" w:rsidRDefault="004F73D7" w:rsidP="006A2AA8">
            <w:pPr>
              <w:pStyle w:val="Agency-body-text"/>
              <w:numPr>
                <w:ilvl w:val="0"/>
                <w:numId w:val="40"/>
              </w:numPr>
              <w:ind w:left="0" w:firstLine="0"/>
              <w:rPr>
                <w:lang w:val="nb-NO"/>
              </w:rPr>
            </w:pPr>
            <w:r w:rsidRPr="00E17ACD">
              <w:rPr>
                <w:lang w:val="nb-NO"/>
              </w:rPr>
              <w:t>Føler alle barn og deres familier seg velkommen?</w:t>
            </w:r>
          </w:p>
        </w:tc>
        <w:tc>
          <w:tcPr>
            <w:tcW w:w="3750" w:type="pct"/>
          </w:tcPr>
          <w:p w14:paraId="63F7DEAC" w14:textId="3E5C7B77" w:rsidR="004F73D7" w:rsidRPr="00E17ACD" w:rsidRDefault="004F73D7" w:rsidP="00B27501">
            <w:pPr>
              <w:pStyle w:val="Agency-body-text"/>
              <w:rPr>
                <w:lang w:val="nb-NO"/>
              </w:rPr>
            </w:pPr>
          </w:p>
        </w:tc>
      </w:tr>
      <w:tr w:rsidR="007D1172" w:rsidRPr="00E17ACD" w14:paraId="36156252" w14:textId="77777777" w:rsidTr="00530725">
        <w:trPr>
          <w:cantSplit/>
        </w:trPr>
        <w:tc>
          <w:tcPr>
            <w:tcW w:w="1250" w:type="pct"/>
          </w:tcPr>
          <w:p w14:paraId="57A8D32B" w14:textId="39C76F87" w:rsidR="004F73D7" w:rsidRPr="00E17ACD" w:rsidRDefault="004F73D7" w:rsidP="00E65E97">
            <w:pPr>
              <w:pStyle w:val="Agency-body-text"/>
              <w:numPr>
                <w:ilvl w:val="0"/>
                <w:numId w:val="40"/>
              </w:numPr>
              <w:ind w:left="0" w:firstLine="0"/>
              <w:rPr>
                <w:lang w:val="nb-NO"/>
              </w:rPr>
            </w:pPr>
            <w:r w:rsidRPr="00E17ACD">
              <w:rPr>
                <w:lang w:val="nb-NO"/>
              </w:rPr>
              <w:t>På hvilken måte er miljøet et omsorgsfullt, komfortabelt og tiltalende sted for barn og ansatte?</w:t>
            </w:r>
            <w:r w:rsidR="005C720C" w:rsidRPr="00E17ACD">
              <w:rPr>
                <w:rStyle w:val="FootnoteReference"/>
                <w:lang w:val="nb-NO"/>
              </w:rPr>
              <w:footnoteReference w:id="2"/>
            </w:r>
          </w:p>
        </w:tc>
        <w:tc>
          <w:tcPr>
            <w:tcW w:w="3750" w:type="pct"/>
          </w:tcPr>
          <w:p w14:paraId="02BA09C4" w14:textId="7CF9645C" w:rsidR="004F73D7" w:rsidRPr="00E17ACD" w:rsidRDefault="004F73D7" w:rsidP="00B27501">
            <w:pPr>
              <w:pStyle w:val="Agency-body-text"/>
              <w:rPr>
                <w:lang w:val="nb-NO"/>
              </w:rPr>
            </w:pPr>
          </w:p>
        </w:tc>
      </w:tr>
      <w:tr w:rsidR="007D1172" w:rsidRPr="00E17ACD" w14:paraId="5548D73D" w14:textId="77777777" w:rsidTr="00530725">
        <w:trPr>
          <w:cantSplit/>
        </w:trPr>
        <w:tc>
          <w:tcPr>
            <w:tcW w:w="1250" w:type="pct"/>
          </w:tcPr>
          <w:p w14:paraId="6D69AD85" w14:textId="0C95F99A" w:rsidR="004F73D7" w:rsidRPr="00E17ACD" w:rsidRDefault="003E28F3" w:rsidP="000A1C54">
            <w:pPr>
              <w:pStyle w:val="Agency-body-text"/>
              <w:numPr>
                <w:ilvl w:val="0"/>
                <w:numId w:val="40"/>
              </w:numPr>
              <w:ind w:left="0" w:firstLine="0"/>
              <w:rPr>
                <w:lang w:val="nb-NO"/>
              </w:rPr>
            </w:pPr>
            <w:r w:rsidRPr="00E17ACD">
              <w:rPr>
                <w:lang w:val="nb-NO"/>
              </w:rPr>
              <w:t>Hvordan fremmer miljøets ledere et samarbeidende og inkluderende miljø?</w:t>
            </w:r>
          </w:p>
        </w:tc>
        <w:tc>
          <w:tcPr>
            <w:tcW w:w="3750" w:type="pct"/>
          </w:tcPr>
          <w:p w14:paraId="0A32ADF9" w14:textId="77777777" w:rsidR="004F73D7" w:rsidRPr="00E17ACD" w:rsidRDefault="004F73D7" w:rsidP="00B27501">
            <w:pPr>
              <w:pStyle w:val="Agency-body-text"/>
              <w:rPr>
                <w:lang w:val="nb-NO"/>
              </w:rPr>
            </w:pPr>
          </w:p>
        </w:tc>
      </w:tr>
      <w:tr w:rsidR="007D1172" w:rsidRPr="00E17ACD" w14:paraId="1754E6C7" w14:textId="77777777" w:rsidTr="00530725">
        <w:trPr>
          <w:cantSplit/>
        </w:trPr>
        <w:tc>
          <w:tcPr>
            <w:tcW w:w="1250" w:type="pct"/>
          </w:tcPr>
          <w:p w14:paraId="5B9007D6" w14:textId="7ECAEB9D" w:rsidR="004F73D7" w:rsidRPr="00E17ACD" w:rsidRDefault="003E28F3" w:rsidP="006A2AA8">
            <w:pPr>
              <w:pStyle w:val="Agency-body-text"/>
              <w:numPr>
                <w:ilvl w:val="0"/>
                <w:numId w:val="40"/>
              </w:numPr>
              <w:ind w:left="0" w:firstLine="0"/>
              <w:rPr>
                <w:lang w:val="nb-NO"/>
              </w:rPr>
            </w:pPr>
            <w:r w:rsidRPr="00E17ACD">
              <w:rPr>
                <w:lang w:val="nb-NO"/>
              </w:rPr>
              <w:t>Hvordan reflekterer og verdsetter miljøet det lokale mangfoldet?</w:t>
            </w:r>
          </w:p>
        </w:tc>
        <w:tc>
          <w:tcPr>
            <w:tcW w:w="3750" w:type="pct"/>
          </w:tcPr>
          <w:p w14:paraId="3F8974DC" w14:textId="77777777" w:rsidR="004F73D7" w:rsidRPr="00E17ACD" w:rsidRDefault="004F73D7" w:rsidP="00B27501">
            <w:pPr>
              <w:pStyle w:val="Agency-body-text"/>
              <w:rPr>
                <w:lang w:val="nb-NO"/>
              </w:rPr>
            </w:pPr>
          </w:p>
        </w:tc>
      </w:tr>
      <w:tr w:rsidR="007D1172" w:rsidRPr="00E17ACD" w14:paraId="0FCA261A" w14:textId="77777777" w:rsidTr="00530725">
        <w:trPr>
          <w:cantSplit/>
        </w:trPr>
        <w:tc>
          <w:tcPr>
            <w:tcW w:w="1250" w:type="pct"/>
          </w:tcPr>
          <w:p w14:paraId="6574BFD8" w14:textId="03FD9E8F" w:rsidR="004F73D7" w:rsidRPr="00E17ACD" w:rsidRDefault="003E28F3" w:rsidP="006A2AA8">
            <w:pPr>
              <w:pStyle w:val="Agency-body-text"/>
              <w:numPr>
                <w:ilvl w:val="0"/>
                <w:numId w:val="40"/>
              </w:numPr>
              <w:ind w:left="0" w:firstLine="0"/>
              <w:rPr>
                <w:lang w:val="nb-NO"/>
              </w:rPr>
            </w:pPr>
            <w:r w:rsidRPr="00E17ACD">
              <w:rPr>
                <w:lang w:val="nb-NO"/>
              </w:rPr>
              <w:t>Hvordan lar man barna føle at de tilhører gruppen med medelever?</w:t>
            </w:r>
          </w:p>
        </w:tc>
        <w:tc>
          <w:tcPr>
            <w:tcW w:w="3750" w:type="pct"/>
          </w:tcPr>
          <w:p w14:paraId="4AF0B7DB" w14:textId="77777777" w:rsidR="004F73D7" w:rsidRPr="00E17ACD" w:rsidRDefault="004F73D7" w:rsidP="00B27501">
            <w:pPr>
              <w:pStyle w:val="Agency-body-text"/>
              <w:rPr>
                <w:lang w:val="nb-NO"/>
              </w:rPr>
            </w:pPr>
          </w:p>
        </w:tc>
      </w:tr>
      <w:tr w:rsidR="002B6DB1" w:rsidRPr="00E17ACD" w14:paraId="74006AC7" w14:textId="77777777" w:rsidTr="00530725">
        <w:trPr>
          <w:cantSplit/>
        </w:trPr>
        <w:tc>
          <w:tcPr>
            <w:tcW w:w="1250" w:type="pct"/>
          </w:tcPr>
          <w:p w14:paraId="5924693E" w14:textId="7095451C" w:rsidR="00A41077" w:rsidRPr="00E17ACD" w:rsidRDefault="00500329" w:rsidP="000A1C54">
            <w:pPr>
              <w:pStyle w:val="Agency-body-text"/>
              <w:numPr>
                <w:ilvl w:val="0"/>
                <w:numId w:val="40"/>
              </w:numPr>
              <w:ind w:left="0" w:firstLine="0"/>
              <w:rPr>
                <w:lang w:val="nb-NO"/>
              </w:rPr>
            </w:pPr>
            <w:r w:rsidRPr="00E17ACD">
              <w:rPr>
                <w:lang w:val="nb-NO"/>
              </w:rPr>
              <w:t>Tror du at noen av barna føler seg ekskludert?</w:t>
            </w:r>
          </w:p>
        </w:tc>
        <w:tc>
          <w:tcPr>
            <w:tcW w:w="3750" w:type="pct"/>
          </w:tcPr>
          <w:p w14:paraId="64E65965" w14:textId="77777777" w:rsidR="004F73D7" w:rsidRPr="00E17ACD" w:rsidRDefault="004F73D7" w:rsidP="00166818">
            <w:pPr>
              <w:pStyle w:val="Agency-body-text"/>
              <w:rPr>
                <w:lang w:val="nb-NO"/>
              </w:rPr>
            </w:pPr>
          </w:p>
        </w:tc>
      </w:tr>
      <w:tr w:rsidR="00500329" w:rsidRPr="00E17ACD" w14:paraId="16ABE11A" w14:textId="77777777" w:rsidTr="00530725">
        <w:trPr>
          <w:cantSplit/>
          <w:trHeight w:val="5670"/>
        </w:trPr>
        <w:tc>
          <w:tcPr>
            <w:tcW w:w="1250" w:type="pct"/>
          </w:tcPr>
          <w:p w14:paraId="775F3B8E" w14:textId="29893DE8" w:rsidR="00500329" w:rsidRPr="00E17ACD" w:rsidRDefault="00A41077" w:rsidP="00C622D3">
            <w:pPr>
              <w:pStyle w:val="Agency-body-text"/>
              <w:numPr>
                <w:ilvl w:val="0"/>
                <w:numId w:val="40"/>
              </w:numPr>
              <w:ind w:left="0" w:firstLine="0"/>
              <w:rPr>
                <w:lang w:val="nb-NO"/>
              </w:rPr>
            </w:pPr>
            <w:r w:rsidRPr="00E17ACD">
              <w:rPr>
                <w:lang w:val="nb-NO"/>
              </w:rPr>
              <w:lastRenderedPageBreak/>
              <w:t>Hva ønsker du å endre?</w:t>
            </w:r>
          </w:p>
        </w:tc>
        <w:tc>
          <w:tcPr>
            <w:tcW w:w="3750" w:type="pct"/>
          </w:tcPr>
          <w:p w14:paraId="1B7C9D51" w14:textId="77777777" w:rsidR="00500329" w:rsidRPr="00E17ACD" w:rsidRDefault="00500329" w:rsidP="00166818">
            <w:pPr>
              <w:pStyle w:val="Agency-body-text"/>
              <w:rPr>
                <w:lang w:val="nb-NO"/>
              </w:rPr>
            </w:pPr>
          </w:p>
        </w:tc>
      </w:tr>
    </w:tbl>
    <w:p w14:paraId="1708F4C1" w14:textId="77777777" w:rsidR="000D3DEA" w:rsidRPr="00E17ACD" w:rsidRDefault="000D3DEA" w:rsidP="00166818">
      <w:pPr>
        <w:pStyle w:val="Agency-body-text"/>
        <w:rPr>
          <w:lang w:val="nb-NO"/>
        </w:rPr>
      </w:pPr>
      <w:r w:rsidRPr="00E17ACD">
        <w:rPr>
          <w:lang w:val="nb-NO"/>
        </w:rPr>
        <w:br w:type="page"/>
      </w:r>
    </w:p>
    <w:p w14:paraId="4DA2605C" w14:textId="71E7721B" w:rsidR="000D3DEA" w:rsidRPr="00E17ACD" w:rsidRDefault="00166818" w:rsidP="00F87A6C">
      <w:pPr>
        <w:pStyle w:val="Agency-heading-2"/>
        <w:numPr>
          <w:ilvl w:val="0"/>
          <w:numId w:val="38"/>
        </w:numPr>
        <w:ind w:left="284"/>
        <w:rPr>
          <w:lang w:val="nb-NO"/>
        </w:rPr>
      </w:pPr>
      <w:bookmarkStart w:id="7" w:name="_Toc500165610"/>
      <w:r w:rsidRPr="00E17ACD">
        <w:rPr>
          <w:lang w:val="nb-NO"/>
        </w:rPr>
        <w:lastRenderedPageBreak/>
        <w:t>Inkluderende sosialt miljø</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E17ACD" w14:paraId="65CE2ABB" w14:textId="77777777" w:rsidTr="00530725">
        <w:trPr>
          <w:cantSplit/>
          <w:trHeight w:val="567"/>
          <w:tblHeader/>
        </w:trPr>
        <w:tc>
          <w:tcPr>
            <w:tcW w:w="1250" w:type="pct"/>
            <w:shd w:val="clear" w:color="auto" w:fill="F2F2F2" w:themeFill="background1" w:themeFillShade="F2"/>
          </w:tcPr>
          <w:p w14:paraId="475B1811" w14:textId="77777777" w:rsidR="00033D32" w:rsidRPr="00E17ACD" w:rsidRDefault="00033D32" w:rsidP="00FB51B3">
            <w:pPr>
              <w:pStyle w:val="Agency-body-text"/>
              <w:jc w:val="center"/>
              <w:rPr>
                <w:b/>
                <w:lang w:val="nb-NO"/>
              </w:rPr>
            </w:pPr>
            <w:r w:rsidRPr="00E17ACD">
              <w:rPr>
                <w:b/>
                <w:lang w:val="nb-NO"/>
              </w:rPr>
              <w:t>Spørsmål</w:t>
            </w:r>
          </w:p>
        </w:tc>
        <w:tc>
          <w:tcPr>
            <w:tcW w:w="3750" w:type="pct"/>
            <w:shd w:val="clear" w:color="auto" w:fill="F2F2F2" w:themeFill="background1" w:themeFillShade="F2"/>
          </w:tcPr>
          <w:p w14:paraId="0CB70F2F" w14:textId="77777777" w:rsidR="00033D32" w:rsidRPr="00E17ACD" w:rsidRDefault="00033D32" w:rsidP="00FB51B3">
            <w:pPr>
              <w:pStyle w:val="Agency-body-text"/>
              <w:jc w:val="center"/>
              <w:rPr>
                <w:b/>
                <w:lang w:val="nb-NO"/>
              </w:rPr>
            </w:pPr>
            <w:r w:rsidRPr="00E17ACD">
              <w:rPr>
                <w:b/>
                <w:lang w:val="nb-NO"/>
              </w:rPr>
              <w:t>Dine svar</w:t>
            </w:r>
          </w:p>
        </w:tc>
      </w:tr>
      <w:tr w:rsidR="00086BA2" w:rsidRPr="00E17ACD" w14:paraId="3100D8E7" w14:textId="77777777" w:rsidTr="00530725">
        <w:trPr>
          <w:cantSplit/>
        </w:trPr>
        <w:tc>
          <w:tcPr>
            <w:tcW w:w="1250" w:type="pct"/>
          </w:tcPr>
          <w:p w14:paraId="314A2BAA" w14:textId="0603323F" w:rsidR="00033D32" w:rsidRPr="00E17ACD" w:rsidRDefault="00033D32" w:rsidP="00410132">
            <w:pPr>
              <w:pStyle w:val="Agency-body-text"/>
              <w:numPr>
                <w:ilvl w:val="0"/>
                <w:numId w:val="41"/>
              </w:numPr>
              <w:ind w:left="0" w:firstLine="0"/>
              <w:rPr>
                <w:lang w:val="nb-NO"/>
              </w:rPr>
            </w:pPr>
            <w:r w:rsidRPr="00E17ACD">
              <w:rPr>
                <w:lang w:val="nb-NO"/>
              </w:rPr>
              <w:t>Bygger ansatte et mellommenneskelig forhold med hvert barn?</w:t>
            </w:r>
          </w:p>
        </w:tc>
        <w:tc>
          <w:tcPr>
            <w:tcW w:w="3750" w:type="pct"/>
          </w:tcPr>
          <w:p w14:paraId="0579E989" w14:textId="77777777" w:rsidR="00033D32" w:rsidRPr="00E17ACD" w:rsidRDefault="00033D32" w:rsidP="00033D32">
            <w:pPr>
              <w:pStyle w:val="Agency-body-text"/>
              <w:rPr>
                <w:lang w:val="nb-NO"/>
              </w:rPr>
            </w:pPr>
          </w:p>
        </w:tc>
      </w:tr>
      <w:tr w:rsidR="00086BA2" w:rsidRPr="00E17ACD" w14:paraId="7F1920F5" w14:textId="77777777" w:rsidTr="00530725">
        <w:trPr>
          <w:cantSplit/>
        </w:trPr>
        <w:tc>
          <w:tcPr>
            <w:tcW w:w="1250" w:type="pct"/>
          </w:tcPr>
          <w:p w14:paraId="088DEF3C" w14:textId="43AB3F60" w:rsidR="00033D32" w:rsidRPr="00E17ACD" w:rsidRDefault="00033D32" w:rsidP="00410132">
            <w:pPr>
              <w:pStyle w:val="Agency-body-text"/>
              <w:numPr>
                <w:ilvl w:val="0"/>
                <w:numId w:val="41"/>
              </w:numPr>
              <w:ind w:left="0" w:firstLine="0"/>
              <w:rPr>
                <w:lang w:val="nb-NO"/>
              </w:rPr>
            </w:pPr>
            <w:r w:rsidRPr="00E17ACD">
              <w:rPr>
                <w:lang w:val="nb-NO"/>
              </w:rPr>
              <w:t>Hvordan muliggjøres interaksjon med medelever og lek for alle barn?</w:t>
            </w:r>
          </w:p>
        </w:tc>
        <w:tc>
          <w:tcPr>
            <w:tcW w:w="3750" w:type="pct"/>
          </w:tcPr>
          <w:p w14:paraId="481F980E" w14:textId="77777777" w:rsidR="00033D32" w:rsidRPr="00E17ACD" w:rsidRDefault="00033D32" w:rsidP="00033D32">
            <w:pPr>
              <w:pStyle w:val="Agency-body-text"/>
              <w:rPr>
                <w:lang w:val="nb-NO"/>
              </w:rPr>
            </w:pPr>
          </w:p>
        </w:tc>
      </w:tr>
      <w:tr w:rsidR="00086BA2" w:rsidRPr="00E17ACD" w14:paraId="41E86F22" w14:textId="77777777" w:rsidTr="00530725">
        <w:trPr>
          <w:cantSplit/>
        </w:trPr>
        <w:tc>
          <w:tcPr>
            <w:tcW w:w="1250" w:type="pct"/>
          </w:tcPr>
          <w:p w14:paraId="021248F9" w14:textId="1BAB3153" w:rsidR="00033D32" w:rsidRPr="00E17ACD" w:rsidRDefault="00033D32" w:rsidP="00410132">
            <w:pPr>
              <w:pStyle w:val="Agency-body-text"/>
              <w:numPr>
                <w:ilvl w:val="0"/>
                <w:numId w:val="41"/>
              </w:numPr>
              <w:ind w:left="0" w:firstLine="0"/>
              <w:rPr>
                <w:lang w:val="nb-NO"/>
              </w:rPr>
            </w:pPr>
            <w:r w:rsidRPr="00E17ACD">
              <w:rPr>
                <w:lang w:val="nb-NO"/>
              </w:rPr>
              <w:t>Hvordan lar man barna involveres i gruppeaktiviteter?</w:t>
            </w:r>
          </w:p>
        </w:tc>
        <w:tc>
          <w:tcPr>
            <w:tcW w:w="3750" w:type="pct"/>
          </w:tcPr>
          <w:p w14:paraId="12863693" w14:textId="77777777" w:rsidR="00033D32" w:rsidRPr="00E17ACD" w:rsidRDefault="00033D32" w:rsidP="00033D32">
            <w:pPr>
              <w:pStyle w:val="Agency-body-text"/>
              <w:rPr>
                <w:lang w:val="nb-NO"/>
              </w:rPr>
            </w:pPr>
          </w:p>
        </w:tc>
      </w:tr>
      <w:tr w:rsidR="00086BA2" w:rsidRPr="00E17ACD" w14:paraId="0493C8A7" w14:textId="77777777" w:rsidTr="00530725">
        <w:trPr>
          <w:cantSplit/>
        </w:trPr>
        <w:tc>
          <w:tcPr>
            <w:tcW w:w="1250" w:type="pct"/>
          </w:tcPr>
          <w:p w14:paraId="0CFC5202" w14:textId="1118B524" w:rsidR="00033D32" w:rsidRPr="00E17ACD" w:rsidRDefault="00033D32" w:rsidP="00410132">
            <w:pPr>
              <w:pStyle w:val="Agency-body-text"/>
              <w:numPr>
                <w:ilvl w:val="0"/>
                <w:numId w:val="41"/>
              </w:numPr>
              <w:ind w:left="0" w:firstLine="0"/>
              <w:rPr>
                <w:lang w:val="nb-NO"/>
              </w:rPr>
            </w:pPr>
            <w:r w:rsidRPr="00E17ACD">
              <w:rPr>
                <w:lang w:val="nb-NO"/>
              </w:rPr>
              <w:t>Hvordan oppmuntres barna til å respektere forskjeller blant medelever?</w:t>
            </w:r>
          </w:p>
        </w:tc>
        <w:tc>
          <w:tcPr>
            <w:tcW w:w="3750" w:type="pct"/>
          </w:tcPr>
          <w:p w14:paraId="46E2C45C" w14:textId="77777777" w:rsidR="00033D32" w:rsidRPr="00E17ACD" w:rsidRDefault="00033D32" w:rsidP="00033D32">
            <w:pPr>
              <w:pStyle w:val="Agency-body-text"/>
              <w:rPr>
                <w:lang w:val="nb-NO"/>
              </w:rPr>
            </w:pPr>
          </w:p>
        </w:tc>
      </w:tr>
      <w:tr w:rsidR="00086BA2" w:rsidRPr="00E17ACD" w14:paraId="7A54B05E" w14:textId="77777777" w:rsidTr="00530725">
        <w:trPr>
          <w:cantSplit/>
        </w:trPr>
        <w:tc>
          <w:tcPr>
            <w:tcW w:w="1250" w:type="pct"/>
          </w:tcPr>
          <w:p w14:paraId="3485703B" w14:textId="43DC41B1" w:rsidR="00033D32" w:rsidRPr="00E17ACD" w:rsidRDefault="00033D32" w:rsidP="00410132">
            <w:pPr>
              <w:pStyle w:val="Agency-body-text"/>
              <w:numPr>
                <w:ilvl w:val="0"/>
                <w:numId w:val="41"/>
              </w:numPr>
              <w:ind w:left="0" w:firstLine="0"/>
              <w:rPr>
                <w:lang w:val="nb-NO"/>
              </w:rPr>
            </w:pPr>
            <w:r w:rsidRPr="00E17ACD">
              <w:rPr>
                <w:lang w:val="nb-NO"/>
              </w:rPr>
              <w:t>Hvordan oppmuntrer du barna til å utvikle en positiv oppførsel?</w:t>
            </w:r>
          </w:p>
        </w:tc>
        <w:tc>
          <w:tcPr>
            <w:tcW w:w="3750" w:type="pct"/>
          </w:tcPr>
          <w:p w14:paraId="7E2F5ECC" w14:textId="77777777" w:rsidR="00033D32" w:rsidRPr="00E17ACD" w:rsidRDefault="00033D32" w:rsidP="00033D32">
            <w:pPr>
              <w:pStyle w:val="Agency-body-text"/>
              <w:rPr>
                <w:lang w:val="nb-NO"/>
              </w:rPr>
            </w:pPr>
          </w:p>
        </w:tc>
      </w:tr>
      <w:tr w:rsidR="00086BA2" w:rsidRPr="00E17ACD" w14:paraId="2473696F" w14:textId="77777777" w:rsidTr="00530725">
        <w:trPr>
          <w:cantSplit/>
        </w:trPr>
        <w:tc>
          <w:tcPr>
            <w:tcW w:w="1250" w:type="pct"/>
          </w:tcPr>
          <w:p w14:paraId="1DFEF485" w14:textId="77E777DE" w:rsidR="005D7B91" w:rsidRPr="00E17ACD" w:rsidRDefault="00033D32" w:rsidP="000A1C54">
            <w:pPr>
              <w:pStyle w:val="Agency-body-text"/>
              <w:numPr>
                <w:ilvl w:val="0"/>
                <w:numId w:val="41"/>
              </w:numPr>
              <w:ind w:left="0" w:firstLine="0"/>
              <w:rPr>
                <w:lang w:val="nb-NO"/>
              </w:rPr>
            </w:pPr>
            <w:r w:rsidRPr="00E17ACD">
              <w:rPr>
                <w:lang w:val="nb-NO"/>
              </w:rPr>
              <w:t>Hvordan lar man barna løse konflikter?</w:t>
            </w:r>
          </w:p>
        </w:tc>
        <w:tc>
          <w:tcPr>
            <w:tcW w:w="3750" w:type="pct"/>
          </w:tcPr>
          <w:p w14:paraId="58F75B38" w14:textId="77777777" w:rsidR="00033D32" w:rsidRPr="00E17ACD" w:rsidRDefault="00033D32" w:rsidP="00033D32">
            <w:pPr>
              <w:pStyle w:val="Agency-body-text"/>
              <w:rPr>
                <w:lang w:val="nb-NO"/>
              </w:rPr>
            </w:pPr>
          </w:p>
        </w:tc>
      </w:tr>
      <w:tr w:rsidR="00033D32" w:rsidRPr="00E17ACD" w14:paraId="4DD9921C" w14:textId="77777777" w:rsidTr="00530725">
        <w:trPr>
          <w:cantSplit/>
          <w:trHeight w:val="5670"/>
        </w:trPr>
        <w:tc>
          <w:tcPr>
            <w:tcW w:w="1250" w:type="pct"/>
          </w:tcPr>
          <w:p w14:paraId="7AA084FD" w14:textId="7BE9E0F8" w:rsidR="00033D32" w:rsidRPr="00E17ACD" w:rsidRDefault="005D7B91" w:rsidP="000D10C1">
            <w:pPr>
              <w:pStyle w:val="Agency-body-text"/>
              <w:numPr>
                <w:ilvl w:val="0"/>
                <w:numId w:val="41"/>
              </w:numPr>
              <w:ind w:left="0" w:firstLine="0"/>
              <w:rPr>
                <w:lang w:val="nb-NO"/>
              </w:rPr>
            </w:pPr>
            <w:r w:rsidRPr="00E17ACD">
              <w:rPr>
                <w:lang w:val="nb-NO"/>
              </w:rPr>
              <w:lastRenderedPageBreak/>
              <w:t>Hva ønsker du å endre?</w:t>
            </w:r>
          </w:p>
        </w:tc>
        <w:tc>
          <w:tcPr>
            <w:tcW w:w="3750" w:type="pct"/>
          </w:tcPr>
          <w:p w14:paraId="7B1ACA8E" w14:textId="77777777" w:rsidR="00033D32" w:rsidRPr="00E17ACD" w:rsidRDefault="00033D32" w:rsidP="00C622D3">
            <w:pPr>
              <w:pStyle w:val="Agency-body-text"/>
              <w:keepNext/>
              <w:rPr>
                <w:lang w:val="nb-NO"/>
              </w:rPr>
            </w:pPr>
          </w:p>
        </w:tc>
      </w:tr>
    </w:tbl>
    <w:p w14:paraId="73C332EE" w14:textId="77777777" w:rsidR="000D3DEA" w:rsidRPr="00530725" w:rsidRDefault="000D3DEA" w:rsidP="00530725">
      <w:pPr>
        <w:pStyle w:val="Agency-body-text"/>
        <w:rPr>
          <w:lang w:val="nb-NO"/>
        </w:rPr>
      </w:pPr>
      <w:r w:rsidRPr="00530725">
        <w:rPr>
          <w:lang w:val="nb-NO"/>
        </w:rPr>
        <w:br w:type="page"/>
      </w:r>
    </w:p>
    <w:p w14:paraId="2285C05C" w14:textId="002D26AC" w:rsidR="000D3DEA" w:rsidRPr="00E17ACD" w:rsidRDefault="00033D32" w:rsidP="00F87A6C">
      <w:pPr>
        <w:pStyle w:val="Agency-heading-2"/>
        <w:numPr>
          <w:ilvl w:val="0"/>
          <w:numId w:val="38"/>
        </w:numPr>
        <w:ind w:left="284"/>
        <w:rPr>
          <w:lang w:val="nb-NO"/>
        </w:rPr>
      </w:pPr>
      <w:bookmarkStart w:id="8" w:name="_Toc500165611"/>
      <w:r w:rsidRPr="00E17ACD">
        <w:rPr>
          <w:lang w:val="nb-NO"/>
        </w:rPr>
        <w:lastRenderedPageBreak/>
        <w:t>Tilnærming med barnet i fokus</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E17ACD" w14:paraId="198DA191" w14:textId="77777777" w:rsidTr="00530725">
        <w:trPr>
          <w:cantSplit/>
          <w:trHeight w:val="567"/>
          <w:tblHeader/>
        </w:trPr>
        <w:tc>
          <w:tcPr>
            <w:tcW w:w="1250" w:type="pct"/>
            <w:shd w:val="clear" w:color="auto" w:fill="F2F2F2" w:themeFill="background1" w:themeFillShade="F2"/>
          </w:tcPr>
          <w:p w14:paraId="5EF9A270" w14:textId="77777777" w:rsidR="00BC01C1" w:rsidRPr="00E17ACD" w:rsidRDefault="00BC01C1" w:rsidP="00FB51B3">
            <w:pPr>
              <w:pStyle w:val="Agency-body-text"/>
              <w:jc w:val="center"/>
              <w:rPr>
                <w:b/>
                <w:lang w:val="nb-NO"/>
              </w:rPr>
            </w:pPr>
            <w:r w:rsidRPr="00E17ACD">
              <w:rPr>
                <w:b/>
                <w:lang w:val="nb-NO"/>
              </w:rPr>
              <w:t>Spørsmål</w:t>
            </w:r>
          </w:p>
        </w:tc>
        <w:tc>
          <w:tcPr>
            <w:tcW w:w="3750" w:type="pct"/>
            <w:shd w:val="clear" w:color="auto" w:fill="F2F2F2" w:themeFill="background1" w:themeFillShade="F2"/>
          </w:tcPr>
          <w:p w14:paraId="29D989F1" w14:textId="77777777" w:rsidR="00BC01C1" w:rsidRPr="00E17ACD" w:rsidRDefault="00BC01C1" w:rsidP="00FB51B3">
            <w:pPr>
              <w:pStyle w:val="Agency-body-text"/>
              <w:jc w:val="center"/>
              <w:rPr>
                <w:b/>
                <w:lang w:val="nb-NO"/>
              </w:rPr>
            </w:pPr>
            <w:r w:rsidRPr="00E17ACD">
              <w:rPr>
                <w:b/>
                <w:lang w:val="nb-NO"/>
              </w:rPr>
              <w:t>Dine svar</w:t>
            </w:r>
          </w:p>
        </w:tc>
      </w:tr>
      <w:tr w:rsidR="00BC01C1" w:rsidRPr="00E17ACD" w14:paraId="6AD3E0F6" w14:textId="77777777" w:rsidTr="00530725">
        <w:trPr>
          <w:cantSplit/>
        </w:trPr>
        <w:tc>
          <w:tcPr>
            <w:tcW w:w="1250" w:type="pct"/>
          </w:tcPr>
          <w:p w14:paraId="697C084C" w14:textId="6C9B0AAB" w:rsidR="00BC01C1" w:rsidRPr="00E17ACD" w:rsidRDefault="00BC01C1" w:rsidP="00410132">
            <w:pPr>
              <w:pStyle w:val="Agency-body-text"/>
              <w:numPr>
                <w:ilvl w:val="0"/>
                <w:numId w:val="42"/>
              </w:numPr>
              <w:ind w:left="0" w:firstLine="0"/>
              <w:rPr>
                <w:lang w:val="nb-NO"/>
              </w:rPr>
            </w:pPr>
            <w:r w:rsidRPr="00E17ACD">
              <w:rPr>
                <w:lang w:val="nb-NO"/>
              </w:rPr>
              <w:t>Bygger læringsaktiviteter på barnas interesser og valg?</w:t>
            </w:r>
          </w:p>
        </w:tc>
        <w:tc>
          <w:tcPr>
            <w:tcW w:w="3750" w:type="pct"/>
          </w:tcPr>
          <w:p w14:paraId="56573688" w14:textId="77777777" w:rsidR="00BC01C1" w:rsidRPr="00E17ACD" w:rsidRDefault="00BC01C1" w:rsidP="008448C9">
            <w:pPr>
              <w:pStyle w:val="Agency-body-text"/>
              <w:rPr>
                <w:lang w:val="nb-NO"/>
              </w:rPr>
            </w:pPr>
          </w:p>
        </w:tc>
      </w:tr>
      <w:tr w:rsidR="00BC01C1" w:rsidRPr="00E17ACD" w14:paraId="44ADD696" w14:textId="77777777" w:rsidTr="00530725">
        <w:trPr>
          <w:cantSplit/>
        </w:trPr>
        <w:tc>
          <w:tcPr>
            <w:tcW w:w="1250" w:type="pct"/>
          </w:tcPr>
          <w:p w14:paraId="5D6A2A3D" w14:textId="12F5282D" w:rsidR="00BC01C1" w:rsidRPr="00E17ACD" w:rsidRDefault="00BC01C1" w:rsidP="00410132">
            <w:pPr>
              <w:pStyle w:val="Agency-body-text"/>
              <w:numPr>
                <w:ilvl w:val="0"/>
                <w:numId w:val="42"/>
              </w:numPr>
              <w:ind w:left="0" w:firstLine="0"/>
              <w:rPr>
                <w:lang w:val="nb-NO"/>
              </w:rPr>
            </w:pPr>
            <w:r w:rsidRPr="00E17ACD">
              <w:rPr>
                <w:lang w:val="nb-NO"/>
              </w:rPr>
              <w:t>Er du responsiv til alle barnas stemmer og spørsmål?</w:t>
            </w:r>
          </w:p>
        </w:tc>
        <w:tc>
          <w:tcPr>
            <w:tcW w:w="3750" w:type="pct"/>
          </w:tcPr>
          <w:p w14:paraId="4CE33D27" w14:textId="77777777" w:rsidR="00BC01C1" w:rsidRPr="00E17ACD" w:rsidRDefault="00BC01C1" w:rsidP="008448C9">
            <w:pPr>
              <w:pStyle w:val="Agency-body-text"/>
              <w:rPr>
                <w:lang w:val="nb-NO"/>
              </w:rPr>
            </w:pPr>
          </w:p>
        </w:tc>
      </w:tr>
      <w:tr w:rsidR="00BC01C1" w:rsidRPr="00E17ACD" w14:paraId="58BB96AD" w14:textId="77777777" w:rsidTr="00530725">
        <w:trPr>
          <w:cantSplit/>
        </w:trPr>
        <w:tc>
          <w:tcPr>
            <w:tcW w:w="1250" w:type="pct"/>
          </w:tcPr>
          <w:p w14:paraId="5C0E1507" w14:textId="6213091B" w:rsidR="00BC01C1" w:rsidRPr="00E17ACD" w:rsidRDefault="008F0700" w:rsidP="00410132">
            <w:pPr>
              <w:pStyle w:val="Agency-body-text"/>
              <w:numPr>
                <w:ilvl w:val="0"/>
                <w:numId w:val="42"/>
              </w:numPr>
              <w:ind w:left="0" w:firstLine="0"/>
              <w:rPr>
                <w:lang w:val="nb-NO"/>
              </w:rPr>
            </w:pPr>
            <w:r w:rsidRPr="00E17ACD">
              <w:rPr>
                <w:lang w:val="nb-NO"/>
              </w:rPr>
              <w:t>Er alle barna med på avgjørelser som er viktige for dem?</w:t>
            </w:r>
          </w:p>
        </w:tc>
        <w:tc>
          <w:tcPr>
            <w:tcW w:w="3750" w:type="pct"/>
          </w:tcPr>
          <w:p w14:paraId="234993E6" w14:textId="77777777" w:rsidR="00BC01C1" w:rsidRPr="00E17ACD" w:rsidRDefault="00BC01C1" w:rsidP="008448C9">
            <w:pPr>
              <w:pStyle w:val="Agency-body-text"/>
              <w:rPr>
                <w:lang w:val="nb-NO"/>
              </w:rPr>
            </w:pPr>
          </w:p>
        </w:tc>
      </w:tr>
      <w:tr w:rsidR="00BC01C1" w:rsidRPr="00E17ACD" w14:paraId="2500C254" w14:textId="77777777" w:rsidTr="00530725">
        <w:trPr>
          <w:cantSplit/>
        </w:trPr>
        <w:tc>
          <w:tcPr>
            <w:tcW w:w="1250" w:type="pct"/>
          </w:tcPr>
          <w:p w14:paraId="2F904690" w14:textId="0F514AF2" w:rsidR="00BC01C1" w:rsidRPr="00E17ACD" w:rsidRDefault="008F0700" w:rsidP="00410132">
            <w:pPr>
              <w:pStyle w:val="Agency-body-text"/>
              <w:numPr>
                <w:ilvl w:val="0"/>
                <w:numId w:val="42"/>
              </w:numPr>
              <w:ind w:left="0" w:firstLine="0"/>
              <w:rPr>
                <w:lang w:val="nb-NO"/>
              </w:rPr>
            </w:pPr>
            <w:r w:rsidRPr="00E17ACD">
              <w:rPr>
                <w:lang w:val="nb-NO"/>
              </w:rPr>
              <w:t>Er overgang mellom aktiviteter tilrettelagt for alle barn?</w:t>
            </w:r>
          </w:p>
        </w:tc>
        <w:tc>
          <w:tcPr>
            <w:tcW w:w="3750" w:type="pct"/>
          </w:tcPr>
          <w:p w14:paraId="4CEFC260" w14:textId="77777777" w:rsidR="00BC01C1" w:rsidRPr="00E17ACD" w:rsidRDefault="00BC01C1" w:rsidP="008448C9">
            <w:pPr>
              <w:pStyle w:val="Agency-body-text"/>
              <w:rPr>
                <w:lang w:val="nb-NO"/>
              </w:rPr>
            </w:pPr>
          </w:p>
        </w:tc>
      </w:tr>
      <w:tr w:rsidR="00BC01C1" w:rsidRPr="00E17ACD" w14:paraId="49F9549A" w14:textId="77777777" w:rsidTr="00530725">
        <w:trPr>
          <w:cantSplit/>
        </w:trPr>
        <w:tc>
          <w:tcPr>
            <w:tcW w:w="1250" w:type="pct"/>
          </w:tcPr>
          <w:p w14:paraId="292BE81C" w14:textId="023B269F" w:rsidR="00BC01C1" w:rsidRPr="00E17ACD" w:rsidRDefault="008F0700" w:rsidP="00410132">
            <w:pPr>
              <w:pStyle w:val="Agency-body-text"/>
              <w:numPr>
                <w:ilvl w:val="0"/>
                <w:numId w:val="42"/>
              </w:numPr>
              <w:ind w:left="0" w:firstLine="0"/>
              <w:rPr>
                <w:lang w:val="nb-NO"/>
              </w:rPr>
            </w:pPr>
            <w:r w:rsidRPr="00E17ACD">
              <w:rPr>
                <w:lang w:val="nb-NO"/>
              </w:rPr>
              <w:t>Er personlig støtte for læring (menneskelige og andre ressurser) tilgjengelig for barna når de trenger det?</w:t>
            </w:r>
          </w:p>
        </w:tc>
        <w:tc>
          <w:tcPr>
            <w:tcW w:w="3750" w:type="pct"/>
          </w:tcPr>
          <w:p w14:paraId="14743A9D" w14:textId="77777777" w:rsidR="00BC01C1" w:rsidRPr="00E17ACD" w:rsidRDefault="00BC01C1" w:rsidP="008448C9">
            <w:pPr>
              <w:pStyle w:val="Agency-body-text"/>
              <w:rPr>
                <w:lang w:val="nb-NO"/>
              </w:rPr>
            </w:pPr>
          </w:p>
        </w:tc>
      </w:tr>
      <w:tr w:rsidR="00BC01C1" w:rsidRPr="00E17ACD" w14:paraId="23FCE822" w14:textId="77777777" w:rsidTr="00530725">
        <w:trPr>
          <w:cantSplit/>
        </w:trPr>
        <w:tc>
          <w:tcPr>
            <w:tcW w:w="1250" w:type="pct"/>
          </w:tcPr>
          <w:p w14:paraId="7D2F814B" w14:textId="76C3DFF5" w:rsidR="00D671C1" w:rsidRPr="00E17ACD" w:rsidRDefault="00DB7503" w:rsidP="000D10C1">
            <w:pPr>
              <w:pStyle w:val="Agency-body-text"/>
              <w:numPr>
                <w:ilvl w:val="0"/>
                <w:numId w:val="42"/>
              </w:numPr>
              <w:ind w:left="0" w:firstLine="0"/>
              <w:rPr>
                <w:lang w:val="nb-NO"/>
              </w:rPr>
            </w:pPr>
            <w:r w:rsidRPr="00E17ACD">
              <w:rPr>
                <w:lang w:val="nb-NO"/>
              </w:rPr>
              <w:t>Har lærere tilgang til ekstra og/eller ekstern støtte når de trenger det?</w:t>
            </w:r>
          </w:p>
        </w:tc>
        <w:tc>
          <w:tcPr>
            <w:tcW w:w="3750" w:type="pct"/>
          </w:tcPr>
          <w:p w14:paraId="228002EC" w14:textId="77777777" w:rsidR="00BC01C1" w:rsidRPr="00E17ACD" w:rsidRDefault="00BC01C1" w:rsidP="00C622D3">
            <w:pPr>
              <w:pStyle w:val="Agency-body-text"/>
              <w:keepNext/>
              <w:rPr>
                <w:lang w:val="nb-NO"/>
              </w:rPr>
            </w:pPr>
          </w:p>
        </w:tc>
      </w:tr>
      <w:tr w:rsidR="00BC01C1" w:rsidRPr="00E17ACD" w14:paraId="077251ED" w14:textId="77777777" w:rsidTr="00530725">
        <w:trPr>
          <w:cantSplit/>
          <w:trHeight w:val="5670"/>
        </w:trPr>
        <w:tc>
          <w:tcPr>
            <w:tcW w:w="1250" w:type="pct"/>
          </w:tcPr>
          <w:p w14:paraId="3862365F" w14:textId="32454F52" w:rsidR="00BC01C1" w:rsidRPr="00E17ACD" w:rsidRDefault="00D671C1" w:rsidP="00C622D3">
            <w:pPr>
              <w:pStyle w:val="Agency-body-text"/>
              <w:numPr>
                <w:ilvl w:val="0"/>
                <w:numId w:val="42"/>
              </w:numPr>
              <w:ind w:left="0" w:firstLine="0"/>
              <w:rPr>
                <w:lang w:val="nb-NO"/>
              </w:rPr>
            </w:pPr>
            <w:r w:rsidRPr="00E17ACD">
              <w:rPr>
                <w:lang w:val="nb-NO"/>
              </w:rPr>
              <w:lastRenderedPageBreak/>
              <w:t>Hva ønsker du å endre?</w:t>
            </w:r>
          </w:p>
        </w:tc>
        <w:tc>
          <w:tcPr>
            <w:tcW w:w="3750" w:type="pct"/>
          </w:tcPr>
          <w:p w14:paraId="2ACCA212" w14:textId="77777777" w:rsidR="00BC01C1" w:rsidRPr="00E17ACD" w:rsidRDefault="00BC01C1" w:rsidP="008448C9">
            <w:pPr>
              <w:pStyle w:val="Agency-body-text"/>
              <w:rPr>
                <w:lang w:val="nb-NO"/>
              </w:rPr>
            </w:pPr>
          </w:p>
        </w:tc>
      </w:tr>
    </w:tbl>
    <w:p w14:paraId="624756C5" w14:textId="77777777" w:rsidR="000D3DEA" w:rsidRPr="00E17ACD" w:rsidRDefault="000D3DEA" w:rsidP="005B50C7">
      <w:pPr>
        <w:pStyle w:val="Agency-body-text"/>
        <w:rPr>
          <w:lang w:val="nb-NO"/>
        </w:rPr>
      </w:pPr>
      <w:r w:rsidRPr="00E17ACD">
        <w:rPr>
          <w:lang w:val="nb-NO"/>
        </w:rPr>
        <w:br w:type="page"/>
      </w:r>
    </w:p>
    <w:p w14:paraId="65D89F47" w14:textId="3D980602" w:rsidR="000D3DEA" w:rsidRPr="00E17ACD" w:rsidRDefault="00AF0BFA" w:rsidP="00F87A6C">
      <w:pPr>
        <w:pStyle w:val="Agency-heading-2"/>
        <w:numPr>
          <w:ilvl w:val="0"/>
          <w:numId w:val="39"/>
        </w:numPr>
        <w:ind w:left="284"/>
        <w:rPr>
          <w:lang w:val="nb-NO"/>
        </w:rPr>
      </w:pPr>
      <w:bookmarkStart w:id="9" w:name="_Toc500165612"/>
      <w:r w:rsidRPr="00E17ACD">
        <w:rPr>
          <w:lang w:val="nb-NO"/>
        </w:rPr>
        <w:lastRenderedPageBreak/>
        <w:t>Barnevennlig fysisk miljø</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E17ACD" w14:paraId="5D0E469D" w14:textId="77777777" w:rsidTr="00530725">
        <w:trPr>
          <w:cantSplit/>
          <w:trHeight w:val="567"/>
          <w:tblHeader/>
        </w:trPr>
        <w:tc>
          <w:tcPr>
            <w:tcW w:w="1250" w:type="pct"/>
            <w:shd w:val="clear" w:color="auto" w:fill="F2F2F2" w:themeFill="background1" w:themeFillShade="F2"/>
          </w:tcPr>
          <w:p w14:paraId="02C2FE98" w14:textId="77777777" w:rsidR="00894C62" w:rsidRPr="00E17ACD" w:rsidRDefault="00894C62" w:rsidP="007518BE">
            <w:pPr>
              <w:pStyle w:val="Agency-body-text"/>
              <w:jc w:val="center"/>
              <w:rPr>
                <w:b/>
                <w:lang w:val="nb-NO"/>
              </w:rPr>
            </w:pPr>
            <w:r w:rsidRPr="00E17ACD">
              <w:rPr>
                <w:b/>
                <w:lang w:val="nb-NO"/>
              </w:rPr>
              <w:t>Spørsmål</w:t>
            </w:r>
          </w:p>
        </w:tc>
        <w:tc>
          <w:tcPr>
            <w:tcW w:w="3750" w:type="pct"/>
            <w:shd w:val="clear" w:color="auto" w:fill="F2F2F2" w:themeFill="background1" w:themeFillShade="F2"/>
          </w:tcPr>
          <w:p w14:paraId="0DADBBE7" w14:textId="77777777" w:rsidR="00894C62" w:rsidRPr="00E17ACD" w:rsidRDefault="00894C62" w:rsidP="007518BE">
            <w:pPr>
              <w:pStyle w:val="Agency-body-text"/>
              <w:jc w:val="center"/>
              <w:rPr>
                <w:b/>
                <w:lang w:val="nb-NO"/>
              </w:rPr>
            </w:pPr>
            <w:r w:rsidRPr="00E17ACD">
              <w:rPr>
                <w:b/>
                <w:lang w:val="nb-NO"/>
              </w:rPr>
              <w:t>Dine svar</w:t>
            </w:r>
          </w:p>
        </w:tc>
      </w:tr>
      <w:tr w:rsidR="00894C62" w:rsidRPr="00E17ACD" w14:paraId="693162D5" w14:textId="77777777" w:rsidTr="00530725">
        <w:trPr>
          <w:cantSplit/>
        </w:trPr>
        <w:tc>
          <w:tcPr>
            <w:tcW w:w="1250" w:type="pct"/>
          </w:tcPr>
          <w:p w14:paraId="07B7E0A3" w14:textId="674DAFB0" w:rsidR="00894C62" w:rsidRPr="00E17ACD" w:rsidRDefault="00894C62" w:rsidP="00471FE9">
            <w:pPr>
              <w:pStyle w:val="Agency-body-text"/>
              <w:numPr>
                <w:ilvl w:val="0"/>
                <w:numId w:val="43"/>
              </w:numPr>
              <w:ind w:left="0" w:firstLine="0"/>
              <w:rPr>
                <w:lang w:val="nb-NO"/>
              </w:rPr>
            </w:pPr>
            <w:r w:rsidRPr="00E17ACD">
              <w:rPr>
                <w:lang w:val="nb-NO"/>
              </w:rPr>
              <w:t>Er omgivelsene (innendørs og utendørs) tilgjengelig for alle barn?</w:t>
            </w:r>
          </w:p>
        </w:tc>
        <w:tc>
          <w:tcPr>
            <w:tcW w:w="3750" w:type="pct"/>
          </w:tcPr>
          <w:p w14:paraId="34317A66" w14:textId="77777777" w:rsidR="00894C62" w:rsidRPr="00E17ACD" w:rsidRDefault="00894C62" w:rsidP="002C295F">
            <w:pPr>
              <w:pStyle w:val="Agency-body-text"/>
              <w:rPr>
                <w:lang w:val="nb-NO"/>
              </w:rPr>
            </w:pPr>
          </w:p>
        </w:tc>
      </w:tr>
      <w:tr w:rsidR="00471FE9" w:rsidRPr="00E17ACD" w14:paraId="00660FC8" w14:textId="77777777" w:rsidTr="00530725">
        <w:trPr>
          <w:cantSplit/>
        </w:trPr>
        <w:tc>
          <w:tcPr>
            <w:tcW w:w="1250" w:type="pct"/>
          </w:tcPr>
          <w:p w14:paraId="25783FC7" w14:textId="4EA758C2" w:rsidR="00471FE9" w:rsidRPr="00E17ACD" w:rsidRDefault="00471FE9" w:rsidP="00471FE9">
            <w:pPr>
              <w:pStyle w:val="Agency-body-text"/>
              <w:numPr>
                <w:ilvl w:val="0"/>
                <w:numId w:val="43"/>
              </w:numPr>
              <w:ind w:left="0" w:firstLine="0"/>
              <w:rPr>
                <w:lang w:val="nb-NO"/>
              </w:rPr>
            </w:pPr>
            <w:r w:rsidRPr="00E17ACD">
              <w:rPr>
                <w:lang w:val="nb-NO"/>
              </w:rPr>
              <w:t>Er alle barn i stand til å delta?</w:t>
            </w:r>
          </w:p>
        </w:tc>
        <w:tc>
          <w:tcPr>
            <w:tcW w:w="3750" w:type="pct"/>
          </w:tcPr>
          <w:p w14:paraId="11338445" w14:textId="77777777" w:rsidR="00471FE9" w:rsidRPr="00E17ACD" w:rsidRDefault="00471FE9" w:rsidP="002C295F">
            <w:pPr>
              <w:pStyle w:val="Agency-body-text"/>
              <w:rPr>
                <w:lang w:val="nb-NO"/>
              </w:rPr>
            </w:pPr>
          </w:p>
        </w:tc>
      </w:tr>
      <w:tr w:rsidR="00894C62" w:rsidRPr="00E17ACD" w14:paraId="015EEB36" w14:textId="77777777" w:rsidTr="00530725">
        <w:trPr>
          <w:cantSplit/>
        </w:trPr>
        <w:tc>
          <w:tcPr>
            <w:tcW w:w="1250" w:type="pct"/>
          </w:tcPr>
          <w:p w14:paraId="26A98608" w14:textId="523D7835" w:rsidR="00894C62" w:rsidRPr="00E17ACD" w:rsidRDefault="00894C62" w:rsidP="00F13FD9">
            <w:pPr>
              <w:pStyle w:val="Agency-body-text"/>
              <w:numPr>
                <w:ilvl w:val="0"/>
                <w:numId w:val="43"/>
              </w:numPr>
              <w:ind w:left="0" w:firstLine="0"/>
              <w:rPr>
                <w:lang w:val="nb-NO"/>
              </w:rPr>
            </w:pPr>
            <w:r w:rsidRPr="00E17ACD">
              <w:rPr>
                <w:lang w:val="nb-NO"/>
              </w:rPr>
              <w:t>Til hvilken grad er omgivelsene trygge og sunne for barna?</w:t>
            </w:r>
          </w:p>
        </w:tc>
        <w:tc>
          <w:tcPr>
            <w:tcW w:w="3750" w:type="pct"/>
          </w:tcPr>
          <w:p w14:paraId="5087B606" w14:textId="77777777" w:rsidR="00894C62" w:rsidRPr="00E17ACD" w:rsidRDefault="00894C62" w:rsidP="002C295F">
            <w:pPr>
              <w:pStyle w:val="Agency-body-text"/>
              <w:rPr>
                <w:lang w:val="nb-NO"/>
              </w:rPr>
            </w:pPr>
          </w:p>
        </w:tc>
      </w:tr>
      <w:tr w:rsidR="00894C62" w:rsidRPr="00E17ACD" w14:paraId="7911A8E2" w14:textId="77777777" w:rsidTr="00530725">
        <w:trPr>
          <w:cantSplit/>
        </w:trPr>
        <w:tc>
          <w:tcPr>
            <w:tcW w:w="1250" w:type="pct"/>
          </w:tcPr>
          <w:p w14:paraId="317220BA" w14:textId="1B397D2C" w:rsidR="00894C62" w:rsidRPr="00E17ACD" w:rsidRDefault="004930CC" w:rsidP="00F13FD9">
            <w:pPr>
              <w:pStyle w:val="Agency-body-text"/>
              <w:numPr>
                <w:ilvl w:val="0"/>
                <w:numId w:val="43"/>
              </w:numPr>
              <w:ind w:left="0" w:firstLine="0"/>
              <w:rPr>
                <w:lang w:val="nb-NO"/>
              </w:rPr>
            </w:pPr>
            <w:r w:rsidRPr="00E17ACD">
              <w:rPr>
                <w:lang w:val="nb-NO"/>
              </w:rPr>
              <w:t>Er møbler og utstyr passende for alle barn?</w:t>
            </w:r>
          </w:p>
        </w:tc>
        <w:tc>
          <w:tcPr>
            <w:tcW w:w="3750" w:type="pct"/>
          </w:tcPr>
          <w:p w14:paraId="025E5C90" w14:textId="77777777" w:rsidR="00894C62" w:rsidRPr="00E17ACD" w:rsidRDefault="00894C62" w:rsidP="002C295F">
            <w:pPr>
              <w:pStyle w:val="Agency-body-text"/>
              <w:rPr>
                <w:lang w:val="nb-NO"/>
              </w:rPr>
            </w:pPr>
          </w:p>
        </w:tc>
      </w:tr>
      <w:tr w:rsidR="00894C62" w:rsidRPr="00E17ACD" w14:paraId="130DE147" w14:textId="77777777" w:rsidTr="00530725">
        <w:trPr>
          <w:cantSplit/>
        </w:trPr>
        <w:tc>
          <w:tcPr>
            <w:tcW w:w="1250" w:type="pct"/>
          </w:tcPr>
          <w:p w14:paraId="3588E0E0" w14:textId="70DC3C96" w:rsidR="00894C62" w:rsidRPr="00E17ACD" w:rsidRDefault="004930CC" w:rsidP="00C622D3">
            <w:pPr>
              <w:pStyle w:val="Agency-body-text"/>
              <w:numPr>
                <w:ilvl w:val="0"/>
                <w:numId w:val="43"/>
              </w:numPr>
              <w:ind w:left="0" w:firstLine="0"/>
              <w:rPr>
                <w:lang w:val="nb-NO"/>
              </w:rPr>
            </w:pPr>
            <w:r w:rsidRPr="00E17ACD">
              <w:rPr>
                <w:lang w:val="nb-NO"/>
              </w:rPr>
              <w:t>Hvordan tilrettelegger du muligheter for alle barn til å delta i aktiviteter utenfor miljøet (</w:t>
            </w:r>
            <w:r w:rsidR="006C2498">
              <w:rPr>
                <w:lang w:val="nb-NO"/>
              </w:rPr>
              <w:t>f.eks. </w:t>
            </w:r>
            <w:r w:rsidRPr="00E17ACD">
              <w:rPr>
                <w:lang w:val="nb-NO"/>
              </w:rPr>
              <w:t>utflukter, besøk, sportsbegivenheter osv.)?</w:t>
            </w:r>
          </w:p>
        </w:tc>
        <w:tc>
          <w:tcPr>
            <w:tcW w:w="3750" w:type="pct"/>
          </w:tcPr>
          <w:p w14:paraId="5F27C06C" w14:textId="77777777" w:rsidR="00894C62" w:rsidRPr="00E17ACD" w:rsidRDefault="00894C62" w:rsidP="002C295F">
            <w:pPr>
              <w:pStyle w:val="Agency-body-text"/>
              <w:rPr>
                <w:lang w:val="nb-NO"/>
              </w:rPr>
            </w:pPr>
          </w:p>
        </w:tc>
      </w:tr>
      <w:tr w:rsidR="00894C62" w:rsidRPr="00E17ACD" w14:paraId="0F424F5C" w14:textId="77777777" w:rsidTr="00530725">
        <w:trPr>
          <w:cantSplit/>
          <w:trHeight w:val="5670"/>
        </w:trPr>
        <w:tc>
          <w:tcPr>
            <w:tcW w:w="1250" w:type="pct"/>
          </w:tcPr>
          <w:p w14:paraId="29352223" w14:textId="77777777" w:rsidR="00894C62" w:rsidRPr="00E17ACD" w:rsidRDefault="00894C62" w:rsidP="00C622D3">
            <w:pPr>
              <w:pStyle w:val="Agency-body-text"/>
              <w:numPr>
                <w:ilvl w:val="0"/>
                <w:numId w:val="43"/>
              </w:numPr>
              <w:ind w:left="0" w:firstLine="0"/>
              <w:rPr>
                <w:lang w:val="nb-NO"/>
              </w:rPr>
            </w:pPr>
            <w:r w:rsidRPr="00E17ACD">
              <w:rPr>
                <w:lang w:val="nb-NO"/>
              </w:rPr>
              <w:lastRenderedPageBreak/>
              <w:t>Hva ønsker du å endre?</w:t>
            </w:r>
          </w:p>
        </w:tc>
        <w:tc>
          <w:tcPr>
            <w:tcW w:w="3750" w:type="pct"/>
          </w:tcPr>
          <w:p w14:paraId="766B5900" w14:textId="77777777" w:rsidR="00894C62" w:rsidRPr="00E17ACD" w:rsidRDefault="00894C62" w:rsidP="002C295F">
            <w:pPr>
              <w:pStyle w:val="Agency-body-text"/>
              <w:rPr>
                <w:lang w:val="nb-NO"/>
              </w:rPr>
            </w:pPr>
          </w:p>
        </w:tc>
      </w:tr>
    </w:tbl>
    <w:p w14:paraId="3F44E34A" w14:textId="77777777" w:rsidR="000D3DEA" w:rsidRPr="00E17ACD" w:rsidRDefault="000D3DEA" w:rsidP="003C12B6">
      <w:pPr>
        <w:pStyle w:val="Agency-body-text"/>
        <w:rPr>
          <w:lang w:val="nb-NO"/>
        </w:rPr>
      </w:pPr>
      <w:r w:rsidRPr="00E17ACD">
        <w:rPr>
          <w:lang w:val="nb-NO"/>
        </w:rPr>
        <w:br w:type="page"/>
      </w:r>
    </w:p>
    <w:p w14:paraId="50D05AAF" w14:textId="701AE266" w:rsidR="000D3DEA" w:rsidRPr="00E17ACD" w:rsidRDefault="00374C84" w:rsidP="00F87A6C">
      <w:pPr>
        <w:pStyle w:val="Agency-heading-2"/>
        <w:numPr>
          <w:ilvl w:val="0"/>
          <w:numId w:val="39"/>
        </w:numPr>
        <w:ind w:left="284"/>
        <w:rPr>
          <w:lang w:val="nb-NO"/>
        </w:rPr>
      </w:pPr>
      <w:bookmarkStart w:id="10" w:name="_Toc500165613"/>
      <w:r w:rsidRPr="00E17ACD">
        <w:rPr>
          <w:szCs w:val="32"/>
          <w:lang w:val="nb-NO"/>
        </w:rPr>
        <w:lastRenderedPageBreak/>
        <w:t>Materialer for alle barn</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E17ACD" w14:paraId="39A76821" w14:textId="77777777" w:rsidTr="00530725">
        <w:trPr>
          <w:cantSplit/>
          <w:trHeight w:val="567"/>
          <w:tblHeader/>
        </w:trPr>
        <w:tc>
          <w:tcPr>
            <w:tcW w:w="1250" w:type="pct"/>
            <w:shd w:val="clear" w:color="auto" w:fill="F2F2F2" w:themeFill="background1" w:themeFillShade="F2"/>
          </w:tcPr>
          <w:p w14:paraId="3C725347" w14:textId="77777777" w:rsidR="00E61458" w:rsidRPr="00E17ACD" w:rsidRDefault="00E61458" w:rsidP="00CF5E8A">
            <w:pPr>
              <w:pStyle w:val="Agency-body-text"/>
              <w:jc w:val="center"/>
              <w:rPr>
                <w:b/>
                <w:lang w:val="nb-NO"/>
              </w:rPr>
            </w:pPr>
            <w:r w:rsidRPr="00E17ACD">
              <w:rPr>
                <w:b/>
                <w:lang w:val="nb-NO"/>
              </w:rPr>
              <w:t>Spørsmål</w:t>
            </w:r>
          </w:p>
        </w:tc>
        <w:tc>
          <w:tcPr>
            <w:tcW w:w="3750" w:type="pct"/>
            <w:shd w:val="clear" w:color="auto" w:fill="F2F2F2" w:themeFill="background1" w:themeFillShade="F2"/>
          </w:tcPr>
          <w:p w14:paraId="08F1A72F" w14:textId="77777777" w:rsidR="00E61458" w:rsidRPr="00E17ACD" w:rsidRDefault="00E61458" w:rsidP="00CF5E8A">
            <w:pPr>
              <w:pStyle w:val="Agency-body-text"/>
              <w:jc w:val="center"/>
              <w:rPr>
                <w:b/>
                <w:lang w:val="nb-NO"/>
              </w:rPr>
            </w:pPr>
            <w:r w:rsidRPr="00E17ACD">
              <w:rPr>
                <w:b/>
                <w:lang w:val="nb-NO"/>
              </w:rPr>
              <w:t>Dine svar</w:t>
            </w:r>
          </w:p>
        </w:tc>
      </w:tr>
      <w:tr w:rsidR="00E61458" w:rsidRPr="00E17ACD" w14:paraId="1D757F81" w14:textId="77777777" w:rsidTr="00530725">
        <w:trPr>
          <w:cantSplit/>
        </w:trPr>
        <w:tc>
          <w:tcPr>
            <w:tcW w:w="1250" w:type="pct"/>
          </w:tcPr>
          <w:p w14:paraId="66527A5A" w14:textId="0E9ED5B2" w:rsidR="00E61458" w:rsidRPr="00E17ACD" w:rsidRDefault="00E61458" w:rsidP="00F13FD9">
            <w:pPr>
              <w:pStyle w:val="Agency-body-text"/>
              <w:numPr>
                <w:ilvl w:val="0"/>
                <w:numId w:val="44"/>
              </w:numPr>
              <w:ind w:left="0" w:firstLine="0"/>
              <w:rPr>
                <w:lang w:val="nb-NO"/>
              </w:rPr>
            </w:pPr>
            <w:r w:rsidRPr="00E17ACD">
              <w:rPr>
                <w:lang w:val="nb-NO"/>
              </w:rPr>
              <w:t>Er leker og materialer interessante, lett tilgjengelige og engasjerende for alle barn?</w:t>
            </w:r>
          </w:p>
        </w:tc>
        <w:tc>
          <w:tcPr>
            <w:tcW w:w="3750" w:type="pct"/>
          </w:tcPr>
          <w:p w14:paraId="052CA9AA" w14:textId="77777777" w:rsidR="00E61458" w:rsidRPr="00E17ACD" w:rsidRDefault="00E61458" w:rsidP="00E61458">
            <w:pPr>
              <w:pStyle w:val="Agency-body-text"/>
              <w:rPr>
                <w:lang w:val="nb-NO"/>
              </w:rPr>
            </w:pPr>
          </w:p>
        </w:tc>
      </w:tr>
      <w:tr w:rsidR="00E61458" w:rsidRPr="00E17ACD" w14:paraId="62A5A414" w14:textId="77777777" w:rsidTr="00530725">
        <w:trPr>
          <w:cantSplit/>
        </w:trPr>
        <w:tc>
          <w:tcPr>
            <w:tcW w:w="1250" w:type="pct"/>
          </w:tcPr>
          <w:p w14:paraId="3FA939CD" w14:textId="7E78D7C4" w:rsidR="00E61458" w:rsidRPr="00E17ACD" w:rsidRDefault="00E61458" w:rsidP="00F13FD9">
            <w:pPr>
              <w:pStyle w:val="Agency-body-text"/>
              <w:numPr>
                <w:ilvl w:val="0"/>
                <w:numId w:val="44"/>
              </w:numPr>
              <w:ind w:left="0" w:firstLine="0"/>
              <w:rPr>
                <w:lang w:val="nb-NO"/>
              </w:rPr>
            </w:pPr>
            <w:r w:rsidRPr="00E17ACD">
              <w:rPr>
                <w:lang w:val="nb-NO"/>
              </w:rPr>
              <w:t>Brukes barn og materialer til å utfordre barns egen initiering, uavhengighet, utforskning og kreativitet?</w:t>
            </w:r>
          </w:p>
        </w:tc>
        <w:tc>
          <w:tcPr>
            <w:tcW w:w="3750" w:type="pct"/>
          </w:tcPr>
          <w:p w14:paraId="5A1B4151" w14:textId="77777777" w:rsidR="00E61458" w:rsidRPr="00E17ACD" w:rsidRDefault="00E61458" w:rsidP="00E61458">
            <w:pPr>
              <w:pStyle w:val="Agency-body-text"/>
              <w:rPr>
                <w:lang w:val="nb-NO"/>
              </w:rPr>
            </w:pPr>
          </w:p>
        </w:tc>
      </w:tr>
      <w:tr w:rsidR="00E61458" w:rsidRPr="00E17ACD" w14:paraId="2A07697E" w14:textId="77777777" w:rsidTr="00530725">
        <w:trPr>
          <w:cantSplit/>
        </w:trPr>
        <w:tc>
          <w:tcPr>
            <w:tcW w:w="1250" w:type="pct"/>
          </w:tcPr>
          <w:p w14:paraId="07948370" w14:textId="7CFA6CB1" w:rsidR="00E61458" w:rsidRPr="00E17ACD" w:rsidRDefault="00E61458" w:rsidP="00F13FD9">
            <w:pPr>
              <w:pStyle w:val="Agency-body-text"/>
              <w:numPr>
                <w:ilvl w:val="0"/>
                <w:numId w:val="44"/>
              </w:numPr>
              <w:ind w:left="0" w:firstLine="0"/>
              <w:rPr>
                <w:lang w:val="nb-NO"/>
              </w:rPr>
            </w:pPr>
            <w:r w:rsidRPr="00E17ACD">
              <w:rPr>
                <w:lang w:val="nb-NO"/>
              </w:rPr>
              <w:t>Brukes materialer til å fremme kommunikasjon, språk, tekstkyndighet, matematikk og vitenskap?</w:t>
            </w:r>
          </w:p>
        </w:tc>
        <w:tc>
          <w:tcPr>
            <w:tcW w:w="3750" w:type="pct"/>
          </w:tcPr>
          <w:p w14:paraId="67830FF0" w14:textId="77777777" w:rsidR="00E61458" w:rsidRPr="00E17ACD" w:rsidRDefault="00E61458" w:rsidP="00E61458">
            <w:pPr>
              <w:pStyle w:val="Agency-body-text"/>
              <w:rPr>
                <w:lang w:val="nb-NO"/>
              </w:rPr>
            </w:pPr>
          </w:p>
        </w:tc>
      </w:tr>
      <w:tr w:rsidR="00E61458" w:rsidRPr="00E17ACD" w14:paraId="2C48AD32" w14:textId="77777777" w:rsidTr="00530725">
        <w:trPr>
          <w:cantSplit/>
        </w:trPr>
        <w:tc>
          <w:tcPr>
            <w:tcW w:w="1250" w:type="pct"/>
          </w:tcPr>
          <w:p w14:paraId="7966D18C" w14:textId="2E28B11F" w:rsidR="00E61458" w:rsidRPr="00E17ACD" w:rsidRDefault="00E61458" w:rsidP="00F13FD9">
            <w:pPr>
              <w:pStyle w:val="Agency-body-text"/>
              <w:numPr>
                <w:ilvl w:val="0"/>
                <w:numId w:val="44"/>
              </w:numPr>
              <w:ind w:left="0" w:firstLine="0"/>
              <w:rPr>
                <w:lang w:val="nb-NO"/>
              </w:rPr>
            </w:pPr>
            <w:r w:rsidRPr="00E17ACD">
              <w:rPr>
                <w:lang w:val="nb-NO"/>
              </w:rPr>
              <w:t>Bruker du tilpasset materiale for å tilrettelegge lek og læring for alle barn?</w:t>
            </w:r>
          </w:p>
        </w:tc>
        <w:tc>
          <w:tcPr>
            <w:tcW w:w="3750" w:type="pct"/>
          </w:tcPr>
          <w:p w14:paraId="7881F2B3" w14:textId="77777777" w:rsidR="00E61458" w:rsidRPr="00E17ACD" w:rsidRDefault="00E61458" w:rsidP="00E61458">
            <w:pPr>
              <w:pStyle w:val="Agency-body-text"/>
              <w:rPr>
                <w:lang w:val="nb-NO"/>
              </w:rPr>
            </w:pPr>
          </w:p>
        </w:tc>
      </w:tr>
      <w:tr w:rsidR="00E61458" w:rsidRPr="00E17ACD" w14:paraId="22512739" w14:textId="77777777" w:rsidTr="00530725">
        <w:trPr>
          <w:cantSplit/>
        </w:trPr>
        <w:tc>
          <w:tcPr>
            <w:tcW w:w="1250" w:type="pct"/>
          </w:tcPr>
          <w:p w14:paraId="4C0F6969" w14:textId="6A1FBE9D" w:rsidR="00E61458" w:rsidRPr="00E17ACD" w:rsidRDefault="00E61458" w:rsidP="00F13FD9">
            <w:pPr>
              <w:pStyle w:val="Agency-body-text"/>
              <w:numPr>
                <w:ilvl w:val="0"/>
                <w:numId w:val="44"/>
              </w:numPr>
              <w:ind w:left="0" w:firstLine="0"/>
              <w:rPr>
                <w:lang w:val="nb-NO"/>
              </w:rPr>
            </w:pPr>
            <w:r w:rsidRPr="00E17ACD">
              <w:rPr>
                <w:lang w:val="nb-NO"/>
              </w:rPr>
              <w:t>Reflekterer lekene og materialet et kulturelt mangfold?</w:t>
            </w:r>
          </w:p>
        </w:tc>
        <w:tc>
          <w:tcPr>
            <w:tcW w:w="3750" w:type="pct"/>
          </w:tcPr>
          <w:p w14:paraId="064BBAFD" w14:textId="77777777" w:rsidR="00E61458" w:rsidRPr="00E17ACD" w:rsidRDefault="00E61458" w:rsidP="00E61458">
            <w:pPr>
              <w:pStyle w:val="Agency-body-text"/>
              <w:rPr>
                <w:lang w:val="nb-NO"/>
              </w:rPr>
            </w:pPr>
          </w:p>
        </w:tc>
      </w:tr>
      <w:tr w:rsidR="00E61458" w:rsidRPr="00E17ACD" w14:paraId="46110ADB" w14:textId="77777777" w:rsidTr="00530725">
        <w:trPr>
          <w:cantSplit/>
        </w:trPr>
        <w:tc>
          <w:tcPr>
            <w:tcW w:w="1250" w:type="pct"/>
          </w:tcPr>
          <w:p w14:paraId="39E35A6F" w14:textId="5EE06A65" w:rsidR="00E61458" w:rsidRPr="00E17ACD" w:rsidRDefault="00E61458" w:rsidP="000D10C1">
            <w:pPr>
              <w:pStyle w:val="Agency-body-text"/>
              <w:numPr>
                <w:ilvl w:val="0"/>
                <w:numId w:val="44"/>
              </w:numPr>
              <w:ind w:left="0" w:firstLine="0"/>
              <w:rPr>
                <w:lang w:val="nb-NO"/>
              </w:rPr>
            </w:pPr>
            <w:r w:rsidRPr="00E17ACD">
              <w:rPr>
                <w:lang w:val="nb-NO"/>
              </w:rPr>
              <w:t>Oppmuntrer du barn til å leke og dele leker og materialer med medelever?</w:t>
            </w:r>
          </w:p>
        </w:tc>
        <w:tc>
          <w:tcPr>
            <w:tcW w:w="3750" w:type="pct"/>
          </w:tcPr>
          <w:p w14:paraId="6211204D" w14:textId="77777777" w:rsidR="00E61458" w:rsidRPr="00E17ACD" w:rsidRDefault="00E61458" w:rsidP="00C622D3">
            <w:pPr>
              <w:pStyle w:val="Agency-body-text"/>
              <w:keepNext/>
              <w:rPr>
                <w:lang w:val="nb-NO"/>
              </w:rPr>
            </w:pPr>
          </w:p>
        </w:tc>
      </w:tr>
      <w:tr w:rsidR="00E61458" w:rsidRPr="00E17ACD" w14:paraId="6F8B6440" w14:textId="77777777" w:rsidTr="00530725">
        <w:trPr>
          <w:cantSplit/>
          <w:trHeight w:val="5670"/>
        </w:trPr>
        <w:tc>
          <w:tcPr>
            <w:tcW w:w="1250" w:type="pct"/>
          </w:tcPr>
          <w:p w14:paraId="7B292DDA" w14:textId="77777777" w:rsidR="00E61458" w:rsidRPr="00E17ACD" w:rsidRDefault="00E61458" w:rsidP="00C622D3">
            <w:pPr>
              <w:pStyle w:val="Agency-body-text"/>
              <w:numPr>
                <w:ilvl w:val="0"/>
                <w:numId w:val="44"/>
              </w:numPr>
              <w:ind w:left="0" w:firstLine="0"/>
              <w:rPr>
                <w:lang w:val="nb-NO"/>
              </w:rPr>
            </w:pPr>
            <w:r w:rsidRPr="00E17ACD">
              <w:rPr>
                <w:lang w:val="nb-NO"/>
              </w:rPr>
              <w:lastRenderedPageBreak/>
              <w:t>Hva ønsker du å endre?</w:t>
            </w:r>
          </w:p>
        </w:tc>
        <w:tc>
          <w:tcPr>
            <w:tcW w:w="3750" w:type="pct"/>
          </w:tcPr>
          <w:p w14:paraId="75D10A77" w14:textId="77777777" w:rsidR="00E61458" w:rsidRPr="00E17ACD" w:rsidRDefault="00E61458" w:rsidP="00E61458">
            <w:pPr>
              <w:pStyle w:val="Agency-body-text"/>
              <w:rPr>
                <w:lang w:val="nb-NO"/>
              </w:rPr>
            </w:pPr>
          </w:p>
        </w:tc>
      </w:tr>
    </w:tbl>
    <w:p w14:paraId="5408765C" w14:textId="77777777" w:rsidR="000D3DEA" w:rsidRPr="00E17ACD" w:rsidRDefault="000D3DEA" w:rsidP="00E61458">
      <w:pPr>
        <w:pStyle w:val="Agency-body-text"/>
        <w:rPr>
          <w:lang w:val="nb-NO"/>
        </w:rPr>
      </w:pPr>
      <w:r w:rsidRPr="00E17ACD">
        <w:rPr>
          <w:lang w:val="nb-NO"/>
        </w:rPr>
        <w:br w:type="page"/>
      </w:r>
    </w:p>
    <w:p w14:paraId="63B177F8" w14:textId="4CA532F1" w:rsidR="000D3DEA" w:rsidRPr="00E17ACD" w:rsidRDefault="00E61458" w:rsidP="00F87A6C">
      <w:pPr>
        <w:pStyle w:val="Agency-heading-2"/>
        <w:numPr>
          <w:ilvl w:val="0"/>
          <w:numId w:val="39"/>
        </w:numPr>
        <w:ind w:left="284"/>
        <w:rPr>
          <w:lang w:val="nb-NO"/>
        </w:rPr>
      </w:pPr>
      <w:bookmarkStart w:id="11" w:name="_Toc500165614"/>
      <w:r w:rsidRPr="00E17ACD">
        <w:rPr>
          <w:lang w:val="nb-NO"/>
        </w:rPr>
        <w:lastRenderedPageBreak/>
        <w:t>Kommunikasjonsmuligheter for alle</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E17ACD" w14:paraId="33B01888" w14:textId="77777777" w:rsidTr="00530725">
        <w:trPr>
          <w:cantSplit/>
          <w:trHeight w:val="567"/>
          <w:tblHeader/>
        </w:trPr>
        <w:tc>
          <w:tcPr>
            <w:tcW w:w="1250" w:type="pct"/>
            <w:shd w:val="clear" w:color="auto" w:fill="F2F2F2" w:themeFill="background1" w:themeFillShade="F2"/>
          </w:tcPr>
          <w:p w14:paraId="32A255D8" w14:textId="77777777" w:rsidR="00445313" w:rsidRPr="00E17ACD" w:rsidRDefault="00445313" w:rsidP="001E618D">
            <w:pPr>
              <w:pStyle w:val="Agency-body-text"/>
              <w:jc w:val="center"/>
              <w:rPr>
                <w:b/>
                <w:lang w:val="nb-NO"/>
              </w:rPr>
            </w:pPr>
            <w:r w:rsidRPr="00E17ACD">
              <w:rPr>
                <w:b/>
                <w:lang w:val="nb-NO"/>
              </w:rPr>
              <w:t>Spørsmål</w:t>
            </w:r>
          </w:p>
        </w:tc>
        <w:tc>
          <w:tcPr>
            <w:tcW w:w="3750" w:type="pct"/>
            <w:shd w:val="clear" w:color="auto" w:fill="F2F2F2" w:themeFill="background1" w:themeFillShade="F2"/>
          </w:tcPr>
          <w:p w14:paraId="18C40993" w14:textId="77777777" w:rsidR="00445313" w:rsidRPr="00E17ACD" w:rsidRDefault="00445313" w:rsidP="001E618D">
            <w:pPr>
              <w:pStyle w:val="Agency-body-text"/>
              <w:jc w:val="center"/>
              <w:rPr>
                <w:b/>
                <w:lang w:val="nb-NO"/>
              </w:rPr>
            </w:pPr>
            <w:r w:rsidRPr="00E17ACD">
              <w:rPr>
                <w:b/>
                <w:lang w:val="nb-NO"/>
              </w:rPr>
              <w:t>Dine svar</w:t>
            </w:r>
          </w:p>
        </w:tc>
      </w:tr>
      <w:tr w:rsidR="00445313" w:rsidRPr="00E17ACD" w14:paraId="080B15B5" w14:textId="77777777" w:rsidTr="00530725">
        <w:trPr>
          <w:cantSplit/>
        </w:trPr>
        <w:tc>
          <w:tcPr>
            <w:tcW w:w="1250" w:type="pct"/>
          </w:tcPr>
          <w:p w14:paraId="05A9E1DE" w14:textId="7EF03312" w:rsidR="00445313" w:rsidRPr="00E17ACD" w:rsidRDefault="00800636" w:rsidP="001D2C1D">
            <w:pPr>
              <w:pStyle w:val="Agency-body-text"/>
              <w:numPr>
                <w:ilvl w:val="0"/>
                <w:numId w:val="45"/>
              </w:numPr>
              <w:ind w:left="0" w:firstLine="0"/>
              <w:rPr>
                <w:lang w:val="nb-NO"/>
              </w:rPr>
            </w:pPr>
            <w:r w:rsidRPr="00E17ACD">
              <w:rPr>
                <w:lang w:val="nb-NO"/>
              </w:rPr>
              <w:t>Lar miljøet alle barn kommunisere og bruke språk?</w:t>
            </w:r>
          </w:p>
        </w:tc>
        <w:tc>
          <w:tcPr>
            <w:tcW w:w="3750" w:type="pct"/>
          </w:tcPr>
          <w:p w14:paraId="614AA78F" w14:textId="77777777" w:rsidR="00445313" w:rsidRPr="00E17ACD" w:rsidRDefault="00445313" w:rsidP="00800636">
            <w:pPr>
              <w:pStyle w:val="Agency-body-text"/>
              <w:rPr>
                <w:lang w:val="nb-NO"/>
              </w:rPr>
            </w:pPr>
          </w:p>
        </w:tc>
      </w:tr>
      <w:tr w:rsidR="00445313" w:rsidRPr="00E17ACD" w14:paraId="2179C809" w14:textId="77777777" w:rsidTr="00530725">
        <w:trPr>
          <w:cantSplit/>
        </w:trPr>
        <w:tc>
          <w:tcPr>
            <w:tcW w:w="1250" w:type="pct"/>
          </w:tcPr>
          <w:p w14:paraId="2C4C84CA" w14:textId="5FE42B81" w:rsidR="00445313" w:rsidRPr="00E17ACD" w:rsidRDefault="00800636" w:rsidP="001D2C1D">
            <w:pPr>
              <w:pStyle w:val="Agency-body-text"/>
              <w:numPr>
                <w:ilvl w:val="0"/>
                <w:numId w:val="45"/>
              </w:numPr>
              <w:ind w:left="0" w:firstLine="0"/>
              <w:rPr>
                <w:lang w:val="nb-NO"/>
              </w:rPr>
            </w:pPr>
            <w:r w:rsidRPr="00E17ACD">
              <w:rPr>
                <w:lang w:val="nb-NO"/>
              </w:rPr>
              <w:t>Til hvilken grad fokuserer læringsaktiviteter på barns språk og resonnering?</w:t>
            </w:r>
          </w:p>
        </w:tc>
        <w:tc>
          <w:tcPr>
            <w:tcW w:w="3750" w:type="pct"/>
          </w:tcPr>
          <w:p w14:paraId="0E8F1087" w14:textId="77777777" w:rsidR="00445313" w:rsidRPr="00E17ACD" w:rsidRDefault="00445313" w:rsidP="00800636">
            <w:pPr>
              <w:pStyle w:val="Agency-body-text"/>
              <w:rPr>
                <w:lang w:val="nb-NO"/>
              </w:rPr>
            </w:pPr>
          </w:p>
        </w:tc>
      </w:tr>
      <w:tr w:rsidR="00445313" w:rsidRPr="00E17ACD" w14:paraId="00E0A5F4" w14:textId="77777777" w:rsidTr="00530725">
        <w:trPr>
          <w:cantSplit/>
        </w:trPr>
        <w:tc>
          <w:tcPr>
            <w:tcW w:w="1250" w:type="pct"/>
          </w:tcPr>
          <w:p w14:paraId="57FBD590" w14:textId="4F65D857" w:rsidR="00445313" w:rsidRPr="00E17ACD" w:rsidRDefault="00800636" w:rsidP="001D2C1D">
            <w:pPr>
              <w:pStyle w:val="Agency-body-text"/>
              <w:numPr>
                <w:ilvl w:val="0"/>
                <w:numId w:val="45"/>
              </w:numPr>
              <w:ind w:left="0" w:firstLine="0"/>
              <w:rPr>
                <w:lang w:val="nb-NO"/>
              </w:rPr>
            </w:pPr>
            <w:r w:rsidRPr="00E17ACD">
              <w:rPr>
                <w:lang w:val="nb-NO"/>
              </w:rPr>
              <w:t>Kan alle barn dele idéer, følelser og bekymringer i samtaler med medelever?</w:t>
            </w:r>
          </w:p>
        </w:tc>
        <w:tc>
          <w:tcPr>
            <w:tcW w:w="3750" w:type="pct"/>
          </w:tcPr>
          <w:p w14:paraId="733CDC69" w14:textId="77777777" w:rsidR="00445313" w:rsidRPr="00E17ACD" w:rsidRDefault="00445313" w:rsidP="00800636">
            <w:pPr>
              <w:pStyle w:val="Agency-body-text"/>
              <w:rPr>
                <w:lang w:val="nb-NO"/>
              </w:rPr>
            </w:pPr>
          </w:p>
        </w:tc>
      </w:tr>
      <w:tr w:rsidR="00445313" w:rsidRPr="00E17ACD" w14:paraId="502D7C34" w14:textId="77777777" w:rsidTr="00530725">
        <w:trPr>
          <w:cantSplit/>
        </w:trPr>
        <w:tc>
          <w:tcPr>
            <w:tcW w:w="1250" w:type="pct"/>
          </w:tcPr>
          <w:p w14:paraId="454B3438" w14:textId="25FD5D2E" w:rsidR="00445313" w:rsidRPr="00E17ACD" w:rsidRDefault="00800636" w:rsidP="00DB6FCC">
            <w:pPr>
              <w:pStyle w:val="Agency-body-text"/>
              <w:numPr>
                <w:ilvl w:val="0"/>
                <w:numId w:val="45"/>
              </w:numPr>
              <w:ind w:left="0" w:firstLine="0"/>
              <w:rPr>
                <w:lang w:val="nb-NO"/>
              </w:rPr>
            </w:pPr>
            <w:r w:rsidRPr="00E17ACD">
              <w:rPr>
                <w:lang w:val="nb-NO"/>
              </w:rPr>
              <w:t>Hvordan lar du barn med forskjellige morsmål uttrykke seg og bli forstått av medelever og ansatte?</w:t>
            </w:r>
          </w:p>
        </w:tc>
        <w:tc>
          <w:tcPr>
            <w:tcW w:w="3750" w:type="pct"/>
          </w:tcPr>
          <w:p w14:paraId="711F131F" w14:textId="77777777" w:rsidR="00445313" w:rsidRPr="00E17ACD" w:rsidRDefault="00445313" w:rsidP="00800636">
            <w:pPr>
              <w:pStyle w:val="Agency-body-text"/>
              <w:rPr>
                <w:lang w:val="nb-NO"/>
              </w:rPr>
            </w:pPr>
          </w:p>
        </w:tc>
      </w:tr>
      <w:tr w:rsidR="00445313" w:rsidRPr="00E17ACD" w14:paraId="67BFC9DA" w14:textId="77777777" w:rsidTr="00530725">
        <w:trPr>
          <w:cantSplit/>
        </w:trPr>
        <w:tc>
          <w:tcPr>
            <w:tcW w:w="1250" w:type="pct"/>
          </w:tcPr>
          <w:p w14:paraId="7C02BF1D" w14:textId="1C873C7E" w:rsidR="00445313" w:rsidRPr="00E17ACD" w:rsidRDefault="00800636" w:rsidP="00DB6FCC">
            <w:pPr>
              <w:pStyle w:val="Agency-body-text"/>
              <w:numPr>
                <w:ilvl w:val="0"/>
                <w:numId w:val="45"/>
              </w:numPr>
              <w:ind w:left="0" w:firstLine="0"/>
              <w:rPr>
                <w:lang w:val="nb-NO"/>
              </w:rPr>
            </w:pPr>
            <w:r w:rsidRPr="00E17ACD">
              <w:rPr>
                <w:lang w:val="nb-NO"/>
              </w:rPr>
              <w:t>Bruker du en rekke metoder for å tilrettelegge kommunikasjon for alle barn (</w:t>
            </w:r>
            <w:r w:rsidR="006C2498">
              <w:rPr>
                <w:lang w:val="nb-NO"/>
              </w:rPr>
              <w:t>f.eks. </w:t>
            </w:r>
            <w:r w:rsidRPr="00E17ACD">
              <w:rPr>
                <w:lang w:val="nb-NO"/>
              </w:rPr>
              <w:t>bilder, grafiske tegn, tegnspråk, braille og forskjellig teknologi)?</w:t>
            </w:r>
          </w:p>
        </w:tc>
        <w:tc>
          <w:tcPr>
            <w:tcW w:w="3750" w:type="pct"/>
          </w:tcPr>
          <w:p w14:paraId="106AAEC7" w14:textId="77777777" w:rsidR="00445313" w:rsidRPr="00E17ACD" w:rsidRDefault="00445313" w:rsidP="00800636">
            <w:pPr>
              <w:pStyle w:val="Agency-body-text"/>
              <w:rPr>
                <w:lang w:val="nb-NO"/>
              </w:rPr>
            </w:pPr>
          </w:p>
        </w:tc>
      </w:tr>
      <w:tr w:rsidR="00445313" w:rsidRPr="00E17ACD" w14:paraId="02B28B87" w14:textId="77777777" w:rsidTr="00530725">
        <w:trPr>
          <w:cantSplit/>
          <w:trHeight w:val="5670"/>
        </w:trPr>
        <w:tc>
          <w:tcPr>
            <w:tcW w:w="1250" w:type="pct"/>
          </w:tcPr>
          <w:p w14:paraId="29A706E7" w14:textId="77777777" w:rsidR="00445313" w:rsidRPr="00E17ACD" w:rsidRDefault="00445313" w:rsidP="000D10C1">
            <w:pPr>
              <w:pStyle w:val="Agency-body-text"/>
              <w:numPr>
                <w:ilvl w:val="0"/>
                <w:numId w:val="45"/>
              </w:numPr>
              <w:ind w:left="0" w:firstLine="0"/>
              <w:rPr>
                <w:lang w:val="nb-NO"/>
              </w:rPr>
            </w:pPr>
            <w:r w:rsidRPr="00E17ACD">
              <w:rPr>
                <w:lang w:val="nb-NO"/>
              </w:rPr>
              <w:lastRenderedPageBreak/>
              <w:t>Hva ønsker du å endre?</w:t>
            </w:r>
          </w:p>
        </w:tc>
        <w:tc>
          <w:tcPr>
            <w:tcW w:w="3750" w:type="pct"/>
          </w:tcPr>
          <w:p w14:paraId="07C098CC" w14:textId="77777777" w:rsidR="00445313" w:rsidRPr="00E17ACD" w:rsidRDefault="00445313" w:rsidP="00C622D3">
            <w:pPr>
              <w:pStyle w:val="Agency-body-text"/>
              <w:keepNext/>
              <w:rPr>
                <w:lang w:val="nb-NO"/>
              </w:rPr>
            </w:pPr>
          </w:p>
        </w:tc>
      </w:tr>
    </w:tbl>
    <w:p w14:paraId="4ADA4953" w14:textId="77777777" w:rsidR="000D3DEA" w:rsidRPr="00E17ACD" w:rsidRDefault="000D3DEA" w:rsidP="00800636">
      <w:pPr>
        <w:pStyle w:val="Agency-body-text"/>
        <w:rPr>
          <w:lang w:val="nb-NO"/>
        </w:rPr>
      </w:pPr>
      <w:r w:rsidRPr="00E17ACD">
        <w:rPr>
          <w:lang w:val="nb-NO"/>
        </w:rPr>
        <w:br w:type="page"/>
      </w:r>
    </w:p>
    <w:p w14:paraId="333BCBB2" w14:textId="7EE71FC5" w:rsidR="000D3DEA" w:rsidRPr="00E17ACD" w:rsidRDefault="00117259" w:rsidP="00F87A6C">
      <w:pPr>
        <w:pStyle w:val="Agency-heading-2"/>
        <w:numPr>
          <w:ilvl w:val="0"/>
          <w:numId w:val="39"/>
        </w:numPr>
        <w:ind w:left="284"/>
        <w:rPr>
          <w:lang w:val="nb-NO"/>
        </w:rPr>
      </w:pPr>
      <w:bookmarkStart w:id="12" w:name="_Toc500165615"/>
      <w:r w:rsidRPr="00E17ACD">
        <w:rPr>
          <w:lang w:val="nb-NO"/>
        </w:rPr>
        <w:lastRenderedPageBreak/>
        <w:t>Inkluderende opplæring og læringsmiljø</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E17ACD" w14:paraId="3EDC6602" w14:textId="77777777" w:rsidTr="00530725">
        <w:trPr>
          <w:cantSplit/>
          <w:trHeight w:val="567"/>
          <w:tblHeader/>
        </w:trPr>
        <w:tc>
          <w:tcPr>
            <w:tcW w:w="1250" w:type="pct"/>
            <w:shd w:val="clear" w:color="auto" w:fill="F2F2F2" w:themeFill="background1" w:themeFillShade="F2"/>
          </w:tcPr>
          <w:p w14:paraId="3929C7D2" w14:textId="77777777" w:rsidR="007576D7" w:rsidRPr="00E17ACD" w:rsidRDefault="007576D7" w:rsidP="007A5EA3">
            <w:pPr>
              <w:pStyle w:val="Agency-body-text"/>
              <w:jc w:val="center"/>
              <w:rPr>
                <w:b/>
                <w:lang w:val="nb-NO"/>
              </w:rPr>
            </w:pPr>
            <w:r w:rsidRPr="00E17ACD">
              <w:rPr>
                <w:b/>
                <w:lang w:val="nb-NO"/>
              </w:rPr>
              <w:t>Spørsmål</w:t>
            </w:r>
          </w:p>
        </w:tc>
        <w:tc>
          <w:tcPr>
            <w:tcW w:w="3750" w:type="pct"/>
            <w:shd w:val="clear" w:color="auto" w:fill="F2F2F2" w:themeFill="background1" w:themeFillShade="F2"/>
          </w:tcPr>
          <w:p w14:paraId="12E38E72" w14:textId="77777777" w:rsidR="007576D7" w:rsidRPr="00E17ACD" w:rsidRDefault="007576D7" w:rsidP="007A5EA3">
            <w:pPr>
              <w:pStyle w:val="Agency-body-text"/>
              <w:jc w:val="center"/>
              <w:rPr>
                <w:b/>
                <w:lang w:val="nb-NO"/>
              </w:rPr>
            </w:pPr>
            <w:r w:rsidRPr="00E17ACD">
              <w:rPr>
                <w:b/>
                <w:lang w:val="nb-NO"/>
              </w:rPr>
              <w:t>Dine svar</w:t>
            </w:r>
          </w:p>
        </w:tc>
      </w:tr>
      <w:tr w:rsidR="007576D7" w:rsidRPr="00E17ACD" w14:paraId="59DAF951" w14:textId="77777777" w:rsidTr="00530725">
        <w:trPr>
          <w:cantSplit/>
        </w:trPr>
        <w:tc>
          <w:tcPr>
            <w:tcW w:w="1250" w:type="pct"/>
          </w:tcPr>
          <w:p w14:paraId="28423637" w14:textId="4C3BDE67" w:rsidR="007576D7" w:rsidRPr="00E17ACD" w:rsidRDefault="007576D7" w:rsidP="002E7E86">
            <w:pPr>
              <w:pStyle w:val="Agency-body-text"/>
              <w:numPr>
                <w:ilvl w:val="0"/>
                <w:numId w:val="46"/>
              </w:numPr>
              <w:ind w:left="0" w:firstLine="0"/>
              <w:rPr>
                <w:lang w:val="nb-NO"/>
              </w:rPr>
            </w:pPr>
            <w:r w:rsidRPr="00E17ACD">
              <w:rPr>
                <w:lang w:val="nb-NO"/>
              </w:rPr>
              <w:t>Deltar alle barn i regelmessige læringsaktiviteter?</w:t>
            </w:r>
          </w:p>
        </w:tc>
        <w:tc>
          <w:tcPr>
            <w:tcW w:w="3750" w:type="pct"/>
          </w:tcPr>
          <w:p w14:paraId="0F26AD81" w14:textId="77777777" w:rsidR="007576D7" w:rsidRPr="00E17ACD" w:rsidRDefault="007576D7" w:rsidP="007576D7">
            <w:pPr>
              <w:pStyle w:val="Agency-body-text"/>
              <w:rPr>
                <w:lang w:val="nb-NO"/>
              </w:rPr>
            </w:pPr>
          </w:p>
        </w:tc>
      </w:tr>
      <w:tr w:rsidR="007576D7" w:rsidRPr="00E17ACD" w14:paraId="0598DB30" w14:textId="77777777" w:rsidTr="00530725">
        <w:trPr>
          <w:cantSplit/>
        </w:trPr>
        <w:tc>
          <w:tcPr>
            <w:tcW w:w="1250" w:type="pct"/>
          </w:tcPr>
          <w:p w14:paraId="409B6EE5" w14:textId="2FCFF9C0" w:rsidR="007576D7" w:rsidRPr="00E17ACD" w:rsidRDefault="007576D7" w:rsidP="002E7E86">
            <w:pPr>
              <w:pStyle w:val="Agency-body-text"/>
              <w:numPr>
                <w:ilvl w:val="0"/>
                <w:numId w:val="46"/>
              </w:numPr>
              <w:ind w:left="0" w:firstLine="0"/>
              <w:rPr>
                <w:lang w:val="nb-NO"/>
              </w:rPr>
            </w:pPr>
            <w:r w:rsidRPr="00E17ACD">
              <w:rPr>
                <w:lang w:val="nb-NO"/>
              </w:rPr>
              <w:t>Har miljøet høye forventninger til alle barn?</w:t>
            </w:r>
          </w:p>
        </w:tc>
        <w:tc>
          <w:tcPr>
            <w:tcW w:w="3750" w:type="pct"/>
          </w:tcPr>
          <w:p w14:paraId="25FA1232" w14:textId="77777777" w:rsidR="007576D7" w:rsidRPr="00E17ACD" w:rsidRDefault="007576D7" w:rsidP="007576D7">
            <w:pPr>
              <w:pStyle w:val="Agency-body-text"/>
              <w:rPr>
                <w:lang w:val="nb-NO"/>
              </w:rPr>
            </w:pPr>
          </w:p>
        </w:tc>
      </w:tr>
      <w:tr w:rsidR="007576D7" w:rsidRPr="00E17ACD" w14:paraId="096CEB2C" w14:textId="77777777" w:rsidTr="00530725">
        <w:trPr>
          <w:cantSplit/>
        </w:trPr>
        <w:tc>
          <w:tcPr>
            <w:tcW w:w="1250" w:type="pct"/>
          </w:tcPr>
          <w:p w14:paraId="541D7DCE" w14:textId="58ACF68B" w:rsidR="007576D7" w:rsidRPr="00E17ACD" w:rsidRDefault="007576D7" w:rsidP="002E7E86">
            <w:pPr>
              <w:pStyle w:val="Agency-body-text"/>
              <w:numPr>
                <w:ilvl w:val="0"/>
                <w:numId w:val="46"/>
              </w:numPr>
              <w:ind w:left="0" w:firstLine="0"/>
              <w:rPr>
                <w:lang w:val="nb-NO"/>
              </w:rPr>
            </w:pPr>
            <w:r w:rsidRPr="00E17ACD">
              <w:rPr>
                <w:lang w:val="nb-NO"/>
              </w:rPr>
              <w:t>Hvordan anerkjenner du barnas innsats og oppnåelser?</w:t>
            </w:r>
          </w:p>
        </w:tc>
        <w:tc>
          <w:tcPr>
            <w:tcW w:w="3750" w:type="pct"/>
          </w:tcPr>
          <w:p w14:paraId="0A70189D" w14:textId="77777777" w:rsidR="007576D7" w:rsidRPr="00E17ACD" w:rsidRDefault="007576D7" w:rsidP="007576D7">
            <w:pPr>
              <w:pStyle w:val="Agency-body-text"/>
              <w:rPr>
                <w:lang w:val="nb-NO"/>
              </w:rPr>
            </w:pPr>
          </w:p>
        </w:tc>
      </w:tr>
      <w:tr w:rsidR="007576D7" w:rsidRPr="00E17ACD" w14:paraId="65869C49" w14:textId="77777777" w:rsidTr="00530725">
        <w:trPr>
          <w:cantSplit/>
        </w:trPr>
        <w:tc>
          <w:tcPr>
            <w:tcW w:w="1250" w:type="pct"/>
          </w:tcPr>
          <w:p w14:paraId="3286A9F0" w14:textId="3B8BDDCF" w:rsidR="007576D7" w:rsidRPr="00E17ACD" w:rsidRDefault="007576D7" w:rsidP="00DB6FCC">
            <w:pPr>
              <w:pStyle w:val="Agency-body-text"/>
              <w:numPr>
                <w:ilvl w:val="0"/>
                <w:numId w:val="46"/>
              </w:numPr>
              <w:ind w:left="0" w:firstLine="0"/>
              <w:rPr>
                <w:lang w:val="nb-NO"/>
              </w:rPr>
            </w:pPr>
            <w:r w:rsidRPr="00E17ACD">
              <w:rPr>
                <w:lang w:val="nb-NO"/>
              </w:rPr>
              <w:t>Hvordan bruker du mangfold i barnas individuelle styrker og ressurser under læringsaktiviteter?</w:t>
            </w:r>
          </w:p>
        </w:tc>
        <w:tc>
          <w:tcPr>
            <w:tcW w:w="3750" w:type="pct"/>
          </w:tcPr>
          <w:p w14:paraId="73322371" w14:textId="77777777" w:rsidR="007576D7" w:rsidRPr="00E17ACD" w:rsidRDefault="007576D7" w:rsidP="007576D7">
            <w:pPr>
              <w:pStyle w:val="Agency-body-text"/>
              <w:rPr>
                <w:lang w:val="nb-NO"/>
              </w:rPr>
            </w:pPr>
          </w:p>
        </w:tc>
      </w:tr>
      <w:tr w:rsidR="007576D7" w:rsidRPr="00E17ACD" w14:paraId="3D2B6BD5" w14:textId="77777777" w:rsidTr="00530725">
        <w:trPr>
          <w:cantSplit/>
        </w:trPr>
        <w:tc>
          <w:tcPr>
            <w:tcW w:w="1250" w:type="pct"/>
          </w:tcPr>
          <w:p w14:paraId="78268EA2" w14:textId="7FC927CF" w:rsidR="007576D7" w:rsidRPr="00E17ACD" w:rsidRDefault="007576D7" w:rsidP="00DB6FCC">
            <w:pPr>
              <w:pStyle w:val="Agency-body-text"/>
              <w:numPr>
                <w:ilvl w:val="0"/>
                <w:numId w:val="46"/>
              </w:numPr>
              <w:ind w:left="0" w:firstLine="0"/>
              <w:rPr>
                <w:lang w:val="nb-NO"/>
              </w:rPr>
            </w:pPr>
            <w:r w:rsidRPr="00E17ACD">
              <w:rPr>
                <w:lang w:val="nb-NO"/>
              </w:rPr>
              <w:t>Hvordan observerer og overvåker du barnas behov for engasjement, læring og støtte?</w:t>
            </w:r>
          </w:p>
        </w:tc>
        <w:tc>
          <w:tcPr>
            <w:tcW w:w="3750" w:type="pct"/>
          </w:tcPr>
          <w:p w14:paraId="7A3ACF30" w14:textId="77777777" w:rsidR="007576D7" w:rsidRPr="00E17ACD" w:rsidRDefault="007576D7" w:rsidP="007576D7">
            <w:pPr>
              <w:pStyle w:val="Agency-body-text"/>
              <w:rPr>
                <w:lang w:val="nb-NO"/>
              </w:rPr>
            </w:pPr>
          </w:p>
        </w:tc>
      </w:tr>
      <w:tr w:rsidR="007576D7" w:rsidRPr="00E17ACD" w14:paraId="4B4D64BF" w14:textId="77777777" w:rsidTr="00530725">
        <w:trPr>
          <w:cantSplit/>
        </w:trPr>
        <w:tc>
          <w:tcPr>
            <w:tcW w:w="1250" w:type="pct"/>
          </w:tcPr>
          <w:p w14:paraId="64E18CEA" w14:textId="2B8FF93E" w:rsidR="007576D7" w:rsidRPr="00E17ACD" w:rsidRDefault="007576D7" w:rsidP="000D10C1">
            <w:pPr>
              <w:pStyle w:val="Agency-body-text"/>
              <w:numPr>
                <w:ilvl w:val="0"/>
                <w:numId w:val="46"/>
              </w:numPr>
              <w:ind w:left="0" w:firstLine="0"/>
              <w:rPr>
                <w:lang w:val="nb-NO"/>
              </w:rPr>
            </w:pPr>
            <w:r w:rsidRPr="00E17ACD">
              <w:rPr>
                <w:lang w:val="nb-NO"/>
              </w:rPr>
              <w:t>Har ansatte mulighet til kontinuerlig faglig utvikling i inkluderende opplæring?</w:t>
            </w:r>
          </w:p>
        </w:tc>
        <w:tc>
          <w:tcPr>
            <w:tcW w:w="3750" w:type="pct"/>
          </w:tcPr>
          <w:p w14:paraId="3BE7EBC9" w14:textId="77777777" w:rsidR="007576D7" w:rsidRPr="00E17ACD" w:rsidRDefault="007576D7" w:rsidP="00C622D3">
            <w:pPr>
              <w:pStyle w:val="Agency-body-text"/>
              <w:keepNext/>
              <w:rPr>
                <w:lang w:val="nb-NO"/>
              </w:rPr>
            </w:pPr>
          </w:p>
        </w:tc>
      </w:tr>
      <w:tr w:rsidR="007576D7" w:rsidRPr="00E17ACD" w14:paraId="3CB6D029" w14:textId="77777777" w:rsidTr="00530725">
        <w:trPr>
          <w:cantSplit/>
          <w:trHeight w:val="5670"/>
        </w:trPr>
        <w:tc>
          <w:tcPr>
            <w:tcW w:w="1250" w:type="pct"/>
          </w:tcPr>
          <w:p w14:paraId="45D4ACE9" w14:textId="77777777" w:rsidR="007576D7" w:rsidRPr="00E17ACD" w:rsidRDefault="007576D7" w:rsidP="00C622D3">
            <w:pPr>
              <w:pStyle w:val="Agency-body-text"/>
              <w:numPr>
                <w:ilvl w:val="0"/>
                <w:numId w:val="46"/>
              </w:numPr>
              <w:ind w:left="0" w:firstLine="0"/>
              <w:rPr>
                <w:lang w:val="nb-NO"/>
              </w:rPr>
            </w:pPr>
            <w:r w:rsidRPr="00E17ACD">
              <w:rPr>
                <w:lang w:val="nb-NO"/>
              </w:rPr>
              <w:lastRenderedPageBreak/>
              <w:t>Hva ønsker du å endre?</w:t>
            </w:r>
          </w:p>
        </w:tc>
        <w:tc>
          <w:tcPr>
            <w:tcW w:w="3750" w:type="pct"/>
          </w:tcPr>
          <w:p w14:paraId="0AFA3B04" w14:textId="77777777" w:rsidR="007576D7" w:rsidRPr="00E17ACD" w:rsidRDefault="007576D7" w:rsidP="007576D7">
            <w:pPr>
              <w:pStyle w:val="Agency-body-text"/>
              <w:rPr>
                <w:lang w:val="nb-NO"/>
              </w:rPr>
            </w:pPr>
          </w:p>
        </w:tc>
      </w:tr>
    </w:tbl>
    <w:p w14:paraId="784C1BEA" w14:textId="77777777" w:rsidR="000D3DEA" w:rsidRPr="00E17ACD" w:rsidRDefault="000D3DEA" w:rsidP="007576D7">
      <w:pPr>
        <w:pStyle w:val="Agency-body-text"/>
        <w:rPr>
          <w:lang w:val="nb-NO"/>
        </w:rPr>
      </w:pPr>
      <w:r w:rsidRPr="00E17ACD">
        <w:rPr>
          <w:lang w:val="nb-NO"/>
        </w:rPr>
        <w:br w:type="page"/>
      </w:r>
    </w:p>
    <w:p w14:paraId="1AD7DF04" w14:textId="46E1EF43" w:rsidR="000D3DEA" w:rsidRPr="00E17ACD" w:rsidRDefault="000C5DC4" w:rsidP="00F87A6C">
      <w:pPr>
        <w:pStyle w:val="Agency-heading-2"/>
        <w:numPr>
          <w:ilvl w:val="0"/>
          <w:numId w:val="39"/>
        </w:numPr>
        <w:ind w:left="284"/>
        <w:rPr>
          <w:lang w:val="nb-NO"/>
        </w:rPr>
      </w:pPr>
      <w:bookmarkStart w:id="13" w:name="_Toc500165616"/>
      <w:r w:rsidRPr="00E17ACD">
        <w:rPr>
          <w:lang w:val="nb-NO"/>
        </w:rPr>
        <w:lastRenderedPageBreak/>
        <w:t>Familievennlig</w:t>
      </w:r>
      <w:r w:rsidR="00F73DA9" w:rsidRPr="00E17ACD">
        <w:rPr>
          <w:rStyle w:val="FootnoteReference"/>
          <w:lang w:val="nb-NO"/>
        </w:rPr>
        <w:footnoteReference w:id="3"/>
      </w:r>
      <w:r w:rsidRPr="00E17ACD">
        <w:rPr>
          <w:lang w:val="nb-NO"/>
        </w:rPr>
        <w:t xml:space="preserve"> miljø</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19"/>
        <w:gridCol w:w="6608"/>
      </w:tblGrid>
      <w:tr w:rsidR="00827499" w:rsidRPr="00E17ACD" w14:paraId="00FCB74A" w14:textId="77777777" w:rsidTr="00530725">
        <w:trPr>
          <w:cantSplit/>
          <w:trHeight w:val="567"/>
          <w:tblHeader/>
        </w:trPr>
        <w:tc>
          <w:tcPr>
            <w:tcW w:w="1250" w:type="pct"/>
            <w:shd w:val="clear" w:color="auto" w:fill="F2F2F2" w:themeFill="background1" w:themeFillShade="F2"/>
          </w:tcPr>
          <w:p w14:paraId="493E8C5A" w14:textId="77777777" w:rsidR="00827499" w:rsidRPr="00E17ACD" w:rsidRDefault="00827499" w:rsidP="007A5EA3">
            <w:pPr>
              <w:pStyle w:val="Agency-body-text"/>
              <w:jc w:val="center"/>
              <w:rPr>
                <w:b/>
                <w:lang w:val="nb-NO"/>
              </w:rPr>
            </w:pPr>
            <w:r w:rsidRPr="00E17ACD">
              <w:rPr>
                <w:b/>
                <w:lang w:val="nb-NO"/>
              </w:rPr>
              <w:t>Spørsmål</w:t>
            </w:r>
          </w:p>
        </w:tc>
        <w:tc>
          <w:tcPr>
            <w:tcW w:w="3750" w:type="pct"/>
            <w:shd w:val="clear" w:color="auto" w:fill="F2F2F2" w:themeFill="background1" w:themeFillShade="F2"/>
          </w:tcPr>
          <w:p w14:paraId="7F9B3993" w14:textId="77777777" w:rsidR="00827499" w:rsidRPr="00E17ACD" w:rsidRDefault="00827499" w:rsidP="007A5EA3">
            <w:pPr>
              <w:pStyle w:val="Agency-body-text"/>
              <w:jc w:val="center"/>
              <w:rPr>
                <w:b/>
                <w:lang w:val="nb-NO"/>
              </w:rPr>
            </w:pPr>
            <w:r w:rsidRPr="00E17ACD">
              <w:rPr>
                <w:b/>
                <w:lang w:val="nb-NO"/>
              </w:rPr>
              <w:t>Dine svar</w:t>
            </w:r>
          </w:p>
        </w:tc>
      </w:tr>
      <w:tr w:rsidR="00827499" w:rsidRPr="00E17ACD" w14:paraId="1C0CCFC6" w14:textId="77777777" w:rsidTr="00530725">
        <w:trPr>
          <w:cantSplit/>
        </w:trPr>
        <w:tc>
          <w:tcPr>
            <w:tcW w:w="1250" w:type="pct"/>
          </w:tcPr>
          <w:p w14:paraId="7A104129" w14:textId="630939B1" w:rsidR="00827499" w:rsidRPr="00E17ACD" w:rsidRDefault="00827499" w:rsidP="001974A8">
            <w:pPr>
              <w:pStyle w:val="Agency-body-text"/>
              <w:numPr>
                <w:ilvl w:val="0"/>
                <w:numId w:val="47"/>
              </w:numPr>
              <w:ind w:left="0" w:firstLine="0"/>
              <w:rPr>
                <w:lang w:val="nb-NO"/>
              </w:rPr>
            </w:pPr>
            <w:r w:rsidRPr="00E17ACD">
              <w:rPr>
                <w:lang w:val="nb-NO"/>
              </w:rPr>
              <w:t>Føler foreldre seg velkommen og inviteres de til å delta i aktiviteter?</w:t>
            </w:r>
          </w:p>
        </w:tc>
        <w:tc>
          <w:tcPr>
            <w:tcW w:w="3750" w:type="pct"/>
          </w:tcPr>
          <w:p w14:paraId="5CA0B356" w14:textId="77777777" w:rsidR="00827499" w:rsidRPr="00E17ACD" w:rsidRDefault="00827499" w:rsidP="00827499">
            <w:pPr>
              <w:pStyle w:val="Agency-body-text"/>
              <w:rPr>
                <w:lang w:val="nb-NO"/>
              </w:rPr>
            </w:pPr>
          </w:p>
        </w:tc>
      </w:tr>
      <w:tr w:rsidR="00827499" w:rsidRPr="00E17ACD" w14:paraId="776D57A4" w14:textId="77777777" w:rsidTr="00530725">
        <w:trPr>
          <w:cantSplit/>
        </w:trPr>
        <w:tc>
          <w:tcPr>
            <w:tcW w:w="1250" w:type="pct"/>
          </w:tcPr>
          <w:p w14:paraId="328B9721" w14:textId="14E1B231" w:rsidR="00827499" w:rsidRPr="00E17ACD" w:rsidRDefault="00827499" w:rsidP="00777314">
            <w:pPr>
              <w:pStyle w:val="Agency-body-text"/>
              <w:numPr>
                <w:ilvl w:val="0"/>
                <w:numId w:val="47"/>
              </w:numPr>
              <w:ind w:left="0" w:firstLine="0"/>
              <w:rPr>
                <w:lang w:val="nb-NO"/>
              </w:rPr>
            </w:pPr>
            <w:r w:rsidRPr="00E17ACD">
              <w:rPr>
                <w:lang w:val="nb-NO"/>
              </w:rPr>
              <w:t>Hvordan utvikles det tillit med familier?</w:t>
            </w:r>
          </w:p>
        </w:tc>
        <w:tc>
          <w:tcPr>
            <w:tcW w:w="3750" w:type="pct"/>
          </w:tcPr>
          <w:p w14:paraId="3031894F" w14:textId="77777777" w:rsidR="00827499" w:rsidRPr="00E17ACD" w:rsidRDefault="00827499" w:rsidP="00827499">
            <w:pPr>
              <w:pStyle w:val="Agency-body-text"/>
              <w:rPr>
                <w:lang w:val="nb-NO"/>
              </w:rPr>
            </w:pPr>
          </w:p>
        </w:tc>
      </w:tr>
      <w:tr w:rsidR="00827499" w:rsidRPr="00E17ACD" w14:paraId="63F43643" w14:textId="77777777" w:rsidTr="00530725">
        <w:trPr>
          <w:cantSplit/>
        </w:trPr>
        <w:tc>
          <w:tcPr>
            <w:tcW w:w="1250" w:type="pct"/>
          </w:tcPr>
          <w:p w14:paraId="38C81468" w14:textId="73F72120" w:rsidR="00827499" w:rsidRPr="00E17ACD" w:rsidRDefault="00827499" w:rsidP="00777314">
            <w:pPr>
              <w:pStyle w:val="Agency-body-text"/>
              <w:numPr>
                <w:ilvl w:val="0"/>
                <w:numId w:val="47"/>
              </w:numPr>
              <w:ind w:left="0" w:firstLine="0"/>
              <w:rPr>
                <w:lang w:val="nb-NO"/>
              </w:rPr>
            </w:pPr>
            <w:r w:rsidRPr="00E17ACD">
              <w:rPr>
                <w:lang w:val="nb-NO"/>
              </w:rPr>
              <w:t>Er foreldre godt informert om hverdagsaktiviteter?</w:t>
            </w:r>
          </w:p>
        </w:tc>
        <w:tc>
          <w:tcPr>
            <w:tcW w:w="3750" w:type="pct"/>
          </w:tcPr>
          <w:p w14:paraId="6EC3ADEC" w14:textId="77777777" w:rsidR="00827499" w:rsidRPr="00E17ACD" w:rsidRDefault="00827499" w:rsidP="00827499">
            <w:pPr>
              <w:pStyle w:val="Agency-body-text"/>
              <w:rPr>
                <w:lang w:val="nb-NO"/>
              </w:rPr>
            </w:pPr>
          </w:p>
        </w:tc>
      </w:tr>
      <w:tr w:rsidR="00827499" w:rsidRPr="00E17ACD" w14:paraId="5B8BD03E" w14:textId="77777777" w:rsidTr="00530725">
        <w:trPr>
          <w:cantSplit/>
        </w:trPr>
        <w:tc>
          <w:tcPr>
            <w:tcW w:w="1250" w:type="pct"/>
          </w:tcPr>
          <w:p w14:paraId="2AD2882D" w14:textId="3FBFA988" w:rsidR="00827499" w:rsidRPr="00E17ACD" w:rsidRDefault="00827499" w:rsidP="00777314">
            <w:pPr>
              <w:pStyle w:val="Agency-body-text"/>
              <w:numPr>
                <w:ilvl w:val="0"/>
                <w:numId w:val="47"/>
              </w:numPr>
              <w:ind w:left="0" w:firstLine="0"/>
              <w:rPr>
                <w:lang w:val="nb-NO"/>
              </w:rPr>
            </w:pPr>
            <w:r w:rsidRPr="00E17ACD">
              <w:rPr>
                <w:lang w:val="nb-NO"/>
              </w:rPr>
              <w:t>Hvordan involveres foreldre i beslutninger om barnas behov til læring, utvikling og støtte?</w:t>
            </w:r>
          </w:p>
        </w:tc>
        <w:tc>
          <w:tcPr>
            <w:tcW w:w="3750" w:type="pct"/>
          </w:tcPr>
          <w:p w14:paraId="69BEE609" w14:textId="77777777" w:rsidR="00827499" w:rsidRPr="00E17ACD" w:rsidRDefault="00827499" w:rsidP="00827499">
            <w:pPr>
              <w:pStyle w:val="Agency-body-text"/>
              <w:rPr>
                <w:lang w:val="nb-NO"/>
              </w:rPr>
            </w:pPr>
          </w:p>
        </w:tc>
      </w:tr>
      <w:tr w:rsidR="00827499" w:rsidRPr="00E17ACD" w14:paraId="63112A1B" w14:textId="77777777" w:rsidTr="00530725">
        <w:trPr>
          <w:cantSplit/>
        </w:trPr>
        <w:tc>
          <w:tcPr>
            <w:tcW w:w="1250" w:type="pct"/>
          </w:tcPr>
          <w:p w14:paraId="1DC0C6B9" w14:textId="4EE8A57D" w:rsidR="00827499" w:rsidRPr="00E17ACD" w:rsidRDefault="00827499" w:rsidP="00DB6FCC">
            <w:pPr>
              <w:pStyle w:val="Agency-body-text"/>
              <w:numPr>
                <w:ilvl w:val="0"/>
                <w:numId w:val="47"/>
              </w:numPr>
              <w:ind w:left="0" w:firstLine="0"/>
              <w:rPr>
                <w:lang w:val="nb-NO"/>
              </w:rPr>
            </w:pPr>
            <w:r w:rsidRPr="00E17ACD">
              <w:rPr>
                <w:lang w:val="nb-NO"/>
              </w:rPr>
              <w:t>Hvordan involveres foreldre i planlegging, implementering og overvåking av barns engasjement og læring?</w:t>
            </w:r>
          </w:p>
        </w:tc>
        <w:tc>
          <w:tcPr>
            <w:tcW w:w="3750" w:type="pct"/>
          </w:tcPr>
          <w:p w14:paraId="079465C7" w14:textId="77777777" w:rsidR="00827499" w:rsidRPr="00E17ACD" w:rsidRDefault="00827499" w:rsidP="00827499">
            <w:pPr>
              <w:pStyle w:val="Agency-body-text"/>
              <w:rPr>
                <w:lang w:val="nb-NO"/>
              </w:rPr>
            </w:pPr>
          </w:p>
        </w:tc>
      </w:tr>
      <w:tr w:rsidR="00827499" w:rsidRPr="00E17ACD" w14:paraId="04AD5720" w14:textId="77777777" w:rsidTr="00530725">
        <w:trPr>
          <w:cantSplit/>
          <w:trHeight w:val="5670"/>
        </w:trPr>
        <w:tc>
          <w:tcPr>
            <w:tcW w:w="1250" w:type="pct"/>
          </w:tcPr>
          <w:p w14:paraId="415D1B2B" w14:textId="77777777" w:rsidR="00827499" w:rsidRPr="00E17ACD" w:rsidRDefault="00827499" w:rsidP="00C622D3">
            <w:pPr>
              <w:pStyle w:val="Agency-body-text"/>
              <w:numPr>
                <w:ilvl w:val="0"/>
                <w:numId w:val="47"/>
              </w:numPr>
              <w:ind w:left="0" w:firstLine="0"/>
              <w:rPr>
                <w:lang w:val="nb-NO"/>
              </w:rPr>
            </w:pPr>
            <w:r w:rsidRPr="00E17ACD">
              <w:rPr>
                <w:lang w:val="nb-NO"/>
              </w:rPr>
              <w:lastRenderedPageBreak/>
              <w:t>Hva ønsker du å endre?</w:t>
            </w:r>
          </w:p>
        </w:tc>
        <w:tc>
          <w:tcPr>
            <w:tcW w:w="3750" w:type="pct"/>
          </w:tcPr>
          <w:p w14:paraId="2BE82A59" w14:textId="77777777" w:rsidR="00827499" w:rsidRPr="00E17ACD" w:rsidRDefault="00827499" w:rsidP="00827499">
            <w:pPr>
              <w:pStyle w:val="Agency-body-text"/>
              <w:rPr>
                <w:lang w:val="nb-NO"/>
              </w:rPr>
            </w:pPr>
          </w:p>
        </w:tc>
      </w:tr>
    </w:tbl>
    <w:p w14:paraId="09A7929D" w14:textId="77777777" w:rsidR="00DC0822" w:rsidRPr="00530725" w:rsidRDefault="00DC0822" w:rsidP="00530725">
      <w:pPr>
        <w:pStyle w:val="Agency-body-text"/>
        <w:rPr>
          <w:lang w:val="nb-NO"/>
        </w:rPr>
      </w:pPr>
      <w:r w:rsidRPr="00530725">
        <w:rPr>
          <w:lang w:val="nb-NO"/>
        </w:rPr>
        <w:br w:type="page"/>
      </w:r>
    </w:p>
    <w:p w14:paraId="1E311CA2" w14:textId="70BED5B0" w:rsidR="00252CB3" w:rsidRPr="00E17ACD" w:rsidRDefault="004E1116" w:rsidP="004E1116">
      <w:pPr>
        <w:pStyle w:val="Agency-heading-1"/>
        <w:rPr>
          <w:lang w:val="nb-NO"/>
        </w:rPr>
      </w:pPr>
      <w:bookmarkStart w:id="14" w:name="Bibliography"/>
      <w:bookmarkStart w:id="15" w:name="_Toc500165617"/>
      <w:r w:rsidRPr="00E17ACD">
        <w:rPr>
          <w:lang w:val="nb-NO"/>
        </w:rPr>
        <w:lastRenderedPageBreak/>
        <w:t>Bibliografi</w:t>
      </w:r>
      <w:bookmarkEnd w:id="14"/>
      <w:bookmarkEnd w:id="15"/>
    </w:p>
    <w:p w14:paraId="528E0BC5" w14:textId="738F9F1F" w:rsidR="00252CB3" w:rsidRPr="00E17ACD" w:rsidRDefault="000D3DEA" w:rsidP="00361999">
      <w:pPr>
        <w:pStyle w:val="Agency-body-text"/>
        <w:rPr>
          <w:lang w:val="nb-NO"/>
        </w:rPr>
      </w:pPr>
      <w:r w:rsidRPr="00E17ACD">
        <w:rPr>
          <w:lang w:val="nb-NO"/>
        </w:rPr>
        <w:t xml:space="preserve">Farran, D.C. og Bilbrey, C., 2004. </w:t>
      </w:r>
      <w:r w:rsidRPr="00E17ACD">
        <w:rPr>
          <w:i/>
          <w:lang w:val="nb-NO"/>
        </w:rPr>
        <w:t>Narrative Record [Fortellende journal]</w:t>
      </w:r>
      <w:r w:rsidRPr="00E17ACD">
        <w:rPr>
          <w:lang w:val="nb-NO"/>
        </w:rPr>
        <w:t>. Upublisert utstyr tilgjengelig fra D.C. Farran, Peabody Research Institute, Vanderbilt University, Nashville, Tennessee</w:t>
      </w:r>
    </w:p>
    <w:p w14:paraId="26D65DC0" w14:textId="1DEB542D" w:rsidR="00252CB3" w:rsidRPr="00E17ACD" w:rsidRDefault="000D3DEA" w:rsidP="00361999">
      <w:pPr>
        <w:pStyle w:val="Agency-body-text"/>
        <w:rPr>
          <w:lang w:val="nb-NO" w:eastAsia="sv-SE"/>
        </w:rPr>
      </w:pPr>
      <w:r w:rsidRPr="00E17ACD">
        <w:rPr>
          <w:lang w:val="nb-NO"/>
        </w:rPr>
        <w:t>Gra</w:t>
      </w:r>
      <w:r w:rsidR="00A7302F" w:rsidRPr="00E17ACD">
        <w:rPr>
          <w:lang w:val="nb-NO"/>
        </w:rPr>
        <w:t>nlund, M. og Olsson, C., 1998. ‘</w:t>
      </w:r>
      <w:r w:rsidRPr="00E17ACD">
        <w:rPr>
          <w:lang w:val="nb-NO"/>
        </w:rPr>
        <w:t>Your experience of interaction with the child</w:t>
      </w:r>
      <w:r w:rsidR="00A7302F" w:rsidRPr="00E17ACD">
        <w:rPr>
          <w:lang w:val="nb-NO"/>
        </w:rPr>
        <w:t xml:space="preserve">’ </w:t>
      </w:r>
      <w:r w:rsidRPr="00E17ACD">
        <w:rPr>
          <w:lang w:val="nb-NO"/>
        </w:rPr>
        <w:t>[Dine samhandlingserfaringer med barnet], i Granlund og C. Olsson (</w:t>
      </w:r>
      <w:r w:rsidR="007E0BE2" w:rsidRPr="004916D5">
        <w:rPr>
          <w:rFonts w:asciiTheme="majorHAnsi" w:hAnsiTheme="majorHAnsi"/>
          <w:color w:val="auto"/>
          <w:lang w:val="nb-NO"/>
        </w:rPr>
        <w:t>red</w:t>
      </w:r>
      <w:r w:rsidRPr="00E17ACD">
        <w:rPr>
          <w:lang w:val="nb-NO"/>
        </w:rPr>
        <w:t xml:space="preserve">.), </w:t>
      </w:r>
      <w:r w:rsidRPr="00E17ACD">
        <w:rPr>
          <w:i/>
          <w:lang w:val="nb-NO"/>
        </w:rPr>
        <w:t>Familjen och habiliteringen</w:t>
      </w:r>
      <w:r w:rsidRPr="00E17ACD">
        <w:rPr>
          <w:lang w:val="nb-NO"/>
        </w:rPr>
        <w:t>. Stockholm: Ala</w:t>
      </w:r>
    </w:p>
    <w:p w14:paraId="4816DA15" w14:textId="6809046F" w:rsidR="00252CB3" w:rsidRPr="00E17ACD" w:rsidRDefault="000D3DEA" w:rsidP="00361999">
      <w:pPr>
        <w:pStyle w:val="Agency-body-text"/>
        <w:rPr>
          <w:lang w:val="nb-NO"/>
        </w:rPr>
      </w:pPr>
      <w:r w:rsidRPr="00E17ACD">
        <w:rPr>
          <w:lang w:val="nb-NO"/>
        </w:rPr>
        <w:t>Gra</w:t>
      </w:r>
      <w:r w:rsidR="00A7302F" w:rsidRPr="00E17ACD">
        <w:rPr>
          <w:lang w:val="nb-NO"/>
        </w:rPr>
        <w:t>nlund, M. og Olsson, C., 1998. ‘</w:t>
      </w:r>
      <w:r w:rsidRPr="00E17ACD">
        <w:rPr>
          <w:lang w:val="nb-NO"/>
        </w:rPr>
        <w:t>Other childr</w:t>
      </w:r>
      <w:r w:rsidR="00A7302F" w:rsidRPr="00E17ACD">
        <w:rPr>
          <w:lang w:val="nb-NO"/>
        </w:rPr>
        <w:t>en’s interaction with the child’</w:t>
      </w:r>
      <w:r w:rsidRPr="00E17ACD">
        <w:rPr>
          <w:lang w:val="nb-NO"/>
        </w:rPr>
        <w:t xml:space="preserve"> [Andre barns samhandling med barnet], i M. Granlund og C. Olsson (</w:t>
      </w:r>
      <w:r w:rsidR="007E0BE2" w:rsidRPr="004916D5">
        <w:rPr>
          <w:rFonts w:asciiTheme="majorHAnsi" w:hAnsiTheme="majorHAnsi"/>
          <w:color w:val="auto"/>
          <w:lang w:val="nb-NO"/>
        </w:rPr>
        <w:t>red</w:t>
      </w:r>
      <w:r w:rsidRPr="00E17ACD">
        <w:rPr>
          <w:lang w:val="nb-NO"/>
        </w:rPr>
        <w:t xml:space="preserve">.), </w:t>
      </w:r>
      <w:r w:rsidRPr="00E17ACD">
        <w:rPr>
          <w:i/>
          <w:lang w:val="nb-NO"/>
        </w:rPr>
        <w:t>Familjen och habiliteringen</w:t>
      </w:r>
      <w:r w:rsidRPr="00E17ACD">
        <w:rPr>
          <w:lang w:val="nb-NO"/>
        </w:rPr>
        <w:t>. Stockholm: Ala</w:t>
      </w:r>
    </w:p>
    <w:p w14:paraId="6FD0CD12" w14:textId="7152FF8C" w:rsidR="00252CB3" w:rsidRPr="00E17ACD" w:rsidRDefault="000D3DEA" w:rsidP="00361999">
      <w:pPr>
        <w:pStyle w:val="Agency-body-text"/>
        <w:rPr>
          <w:lang w:val="nb-NO"/>
        </w:rPr>
      </w:pPr>
      <w:r w:rsidRPr="00E17ACD">
        <w:rPr>
          <w:lang w:val="nb-NO"/>
        </w:rPr>
        <w:t xml:space="preserve">Harms, T., Clifford, R.M. og Cryer, D., 1998. </w:t>
      </w:r>
      <w:r w:rsidRPr="00E17ACD">
        <w:rPr>
          <w:i/>
          <w:lang w:val="nb-NO"/>
        </w:rPr>
        <w:t>Early Childhood Environment Rating Scale [Vurderingsskala for barndomsmiljø].</w:t>
      </w:r>
      <w:r w:rsidRPr="00E17ACD">
        <w:rPr>
          <w:lang w:val="nb-NO"/>
        </w:rPr>
        <w:t xml:space="preserve"> New York: Teachers College Press</w:t>
      </w:r>
    </w:p>
    <w:p w14:paraId="29C0E7B4" w14:textId="7D08B85D" w:rsidR="00252CB3" w:rsidRPr="00E17ACD" w:rsidRDefault="000D3DEA" w:rsidP="00361999">
      <w:pPr>
        <w:pStyle w:val="Agency-body-text"/>
        <w:rPr>
          <w:lang w:val="nb-NO"/>
        </w:rPr>
      </w:pPr>
      <w:r w:rsidRPr="00E17ACD">
        <w:rPr>
          <w:lang w:val="nb-NO"/>
        </w:rPr>
        <w:t>King, G., Rigby, P., Batoro</w:t>
      </w:r>
      <w:r w:rsidR="00A7302F" w:rsidRPr="00E17ACD">
        <w:rPr>
          <w:lang w:val="nb-NO"/>
        </w:rPr>
        <w:t>wicz, B., McMain-Klein, M., Pet</w:t>
      </w:r>
      <w:r w:rsidRPr="00E17ACD">
        <w:rPr>
          <w:lang w:val="nb-NO"/>
        </w:rPr>
        <w:t>renchik, T., Tho</w:t>
      </w:r>
      <w:r w:rsidR="00A7302F" w:rsidRPr="00E17ACD">
        <w:rPr>
          <w:lang w:val="nb-NO"/>
        </w:rPr>
        <w:t>mpson, L. og Gibson, M., 2014. ‘</w:t>
      </w:r>
      <w:r w:rsidRPr="00E17ACD">
        <w:rPr>
          <w:lang w:val="nb-NO"/>
        </w:rPr>
        <w:t>Development of a direct observation Measure of Environmental</w:t>
      </w:r>
      <w:r w:rsidR="00A7302F" w:rsidRPr="00E17ACD">
        <w:rPr>
          <w:lang w:val="nb-NO"/>
        </w:rPr>
        <w:t xml:space="preserve"> Qualities of Activity Settings’</w:t>
      </w:r>
      <w:r w:rsidRPr="00E17ACD">
        <w:rPr>
          <w:lang w:val="nb-NO"/>
        </w:rPr>
        <w:t xml:space="preserve"> [Utvikling av direkte observasjonsmål for miljømessige kvaliteter av aktivitetsmiljøer] </w:t>
      </w:r>
      <w:r w:rsidRPr="00E17ACD">
        <w:rPr>
          <w:i/>
          <w:lang w:val="nb-NO"/>
        </w:rPr>
        <w:t>Developmental Medicine &amp; Child Neurology</w:t>
      </w:r>
      <w:r w:rsidRPr="00E17ACD">
        <w:rPr>
          <w:lang w:val="nb-NO"/>
        </w:rPr>
        <w:t>, 56 (8), 763–769</w:t>
      </w:r>
    </w:p>
    <w:p w14:paraId="4C47835F" w14:textId="2C9E5BBA" w:rsidR="00252CB3" w:rsidRPr="00E17ACD" w:rsidRDefault="00252CB3" w:rsidP="00361999">
      <w:pPr>
        <w:pStyle w:val="Agency-body-text"/>
        <w:rPr>
          <w:lang w:val="nb-NO"/>
        </w:rPr>
      </w:pPr>
      <w:r w:rsidRPr="00E17ACD">
        <w:rPr>
          <w:lang w:val="nb-NO"/>
        </w:rPr>
        <w:t xml:space="preserve">McWilliam, R. A., 1991. </w:t>
      </w:r>
      <w:r w:rsidRPr="00E17ACD">
        <w:rPr>
          <w:i/>
          <w:lang w:val="nb-NO"/>
        </w:rPr>
        <w:t>Children’s Engagement Questionnaire [Spørreundersøkelse over barns engasjement]</w:t>
      </w:r>
      <w:r w:rsidRPr="00E17ACD">
        <w:rPr>
          <w:lang w:val="nb-NO"/>
        </w:rPr>
        <w:t>. Chapel Hill, North Carolina: Frank Porter Graham Child Development Center, University of North Carolina at Chapel Hill</w:t>
      </w:r>
    </w:p>
    <w:p w14:paraId="782D0AA5" w14:textId="59D401F9" w:rsidR="00FA35E9" w:rsidRPr="00E17ACD" w:rsidRDefault="00252CB3" w:rsidP="00DB6FCC">
      <w:pPr>
        <w:pStyle w:val="Agency-body-text"/>
        <w:rPr>
          <w:lang w:val="nb-NO"/>
        </w:rPr>
      </w:pPr>
      <w:r w:rsidRPr="00E17ACD">
        <w:rPr>
          <w:lang w:val="nb-NO"/>
        </w:rPr>
        <w:t xml:space="preserve">Pianta, R. C., 2015. </w:t>
      </w:r>
      <w:r w:rsidRPr="00E17ACD">
        <w:rPr>
          <w:i/>
          <w:lang w:val="nb-NO"/>
        </w:rPr>
        <w:t>Classroom Assessment Scoring System</w:t>
      </w:r>
      <w:r w:rsidRPr="00E17ACD">
        <w:rPr>
          <w:lang w:val="nb-NO"/>
        </w:rPr>
        <w:t>® (CLASS)</w:t>
      </w:r>
      <w:r w:rsidRPr="00E17ACD">
        <w:rPr>
          <w:i/>
          <w:lang w:val="nb-NO"/>
        </w:rPr>
        <w:t xml:space="preserve"> [Poengsystem for klasseromsvurdering (CLASS)]</w:t>
      </w:r>
      <w:r w:rsidRPr="00E17ACD">
        <w:rPr>
          <w:lang w:val="nb-NO"/>
        </w:rPr>
        <w:t xml:space="preserve">. Charlottesville, Virginia: Center for Advanced Study of Teaching and Learning. </w:t>
      </w:r>
      <w:hyperlink r:id="rId19" w:history="1">
        <w:r w:rsidR="002864DE" w:rsidRPr="00E17ACD">
          <w:rPr>
            <w:rStyle w:val="Hyperlink"/>
            <w:lang w:val="nb-NO"/>
          </w:rPr>
          <w:t>curry.virginia.edu/about/directory/robert-c.-pianta/measures</w:t>
        </w:r>
      </w:hyperlink>
      <w:r w:rsidR="00FA35E9" w:rsidRPr="00E17ACD">
        <w:rPr>
          <w:rStyle w:val="Hyperlink"/>
          <w:color w:val="000000" w:themeColor="text1"/>
          <w:u w:val="none"/>
          <w:lang w:val="nb-NO"/>
        </w:rPr>
        <w:t xml:space="preserve"> </w:t>
      </w:r>
      <w:r w:rsidRPr="00E17ACD">
        <w:rPr>
          <w:lang w:val="nb-NO"/>
        </w:rPr>
        <w:t>(sist brukt april 2017)</w:t>
      </w:r>
    </w:p>
    <w:p w14:paraId="6AB7F372" w14:textId="433D43E4" w:rsidR="00252CB3" w:rsidRPr="00E17ACD" w:rsidRDefault="00A7302F" w:rsidP="00361999">
      <w:pPr>
        <w:pStyle w:val="Agency-body-text"/>
        <w:rPr>
          <w:lang w:val="nb-NO"/>
        </w:rPr>
      </w:pPr>
      <w:r w:rsidRPr="00E17ACD">
        <w:rPr>
          <w:lang w:val="nb-NO"/>
        </w:rPr>
        <w:t>Soukakou, E.P., 2012. ‘</w:t>
      </w:r>
      <w:r w:rsidR="000D3DEA" w:rsidRPr="00E17ACD">
        <w:rPr>
          <w:lang w:val="nb-NO"/>
        </w:rPr>
        <w:t>Measuring Quality in Inclusive Preschool Classrooms: Development and Validation of the Inclusive Classroom Profile (ICP)</w:t>
      </w:r>
      <w:r w:rsidRPr="00E17ACD">
        <w:rPr>
          <w:lang w:val="nb-NO"/>
        </w:rPr>
        <w:t>’</w:t>
      </w:r>
      <w:r w:rsidR="000D3DEA" w:rsidRPr="00E17ACD">
        <w:rPr>
          <w:lang w:val="nb-NO"/>
        </w:rPr>
        <w:t xml:space="preserve"> [Måle kvalitet i inkluderende barnehageklasserom: Utvikling og validering av den inkluderende klasseromsprofilen (ICP)] </w:t>
      </w:r>
      <w:r w:rsidR="000D3DEA" w:rsidRPr="00E17ACD">
        <w:rPr>
          <w:i/>
          <w:lang w:val="nb-NO"/>
        </w:rPr>
        <w:t>Early Childhood Research Quarterly</w:t>
      </w:r>
      <w:r w:rsidR="000D3DEA" w:rsidRPr="00E17ACD">
        <w:rPr>
          <w:lang w:val="nb-NO"/>
        </w:rPr>
        <w:t>, 27 (3), 478–488</w:t>
      </w:r>
    </w:p>
    <w:p w14:paraId="45DFA7F4" w14:textId="0DC31DA4" w:rsidR="00671077" w:rsidRPr="00E17ACD" w:rsidRDefault="000D3DEA" w:rsidP="00361999">
      <w:pPr>
        <w:pStyle w:val="Agency-body-text"/>
        <w:rPr>
          <w:lang w:val="nb-NO"/>
        </w:rPr>
      </w:pPr>
      <w:r w:rsidRPr="00E17ACD">
        <w:rPr>
          <w:lang w:val="nb-NO"/>
        </w:rPr>
        <w:t xml:space="preserve">Sylva, K., Siraj-Blatchford, I. og Taggart, B., 2010. </w:t>
      </w:r>
      <w:r w:rsidRPr="00E17ACD">
        <w:rPr>
          <w:i/>
          <w:lang w:val="nb-NO"/>
        </w:rPr>
        <w:t>ECERS-E: The Early Childhood Environment Rating Scale Curricular Extension to ECERS-R [ECERS-E: Læreplansutvidelse av vurderingsskalaen for barndomsmiljø til ECERS-R].</w:t>
      </w:r>
      <w:r w:rsidRPr="00E17ACD">
        <w:rPr>
          <w:lang w:val="nb-NO"/>
        </w:rPr>
        <w:t xml:space="preserve"> Stoke-on-Trent: Trentham Books</w:t>
      </w:r>
    </w:p>
    <w:sectPr w:rsidR="00671077" w:rsidRPr="00E17ACD"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9972E" w14:textId="77777777" w:rsidR="0089029F" w:rsidRDefault="0089029F">
      <w:r>
        <w:separator/>
      </w:r>
    </w:p>
  </w:endnote>
  <w:endnote w:type="continuationSeparator" w:id="0">
    <w:p w14:paraId="57BFE204" w14:textId="77777777" w:rsidR="0089029F" w:rsidRDefault="0089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24A7ED7F" w:rsidR="00B27501" w:rsidRPr="00B92015" w:rsidRDefault="00B27501" w:rsidP="005D5C15">
    <w:pPr>
      <w:framePr w:wrap="around"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sidR="00FD6234">
      <w:rPr>
        <w:rFonts w:asciiTheme="majorHAnsi" w:hAnsiTheme="majorHAnsi"/>
        <w:noProof/>
      </w:rPr>
      <w:t>10</w:t>
    </w:r>
    <w:r w:rsidRPr="00B92015">
      <w:rPr>
        <w:rFonts w:asciiTheme="majorHAnsi" w:hAnsiTheme="majorHAnsi"/>
      </w:rPr>
      <w:fldChar w:fldCharType="end"/>
    </w:r>
  </w:p>
  <w:p w14:paraId="05794E2E" w14:textId="6B65B046" w:rsidR="00B27501" w:rsidRPr="00530725" w:rsidRDefault="00B27501" w:rsidP="00310724">
    <w:pPr>
      <w:pStyle w:val="Agency-footer"/>
      <w:jc w:val="right"/>
      <w:rPr>
        <w:lang w:val="nb-NO"/>
      </w:rPr>
    </w:pPr>
    <w:r w:rsidRPr="00530725">
      <w:rPr>
        <w:lang w:val="nb-NO"/>
      </w:rPr>
      <w:t>Selvrefleksjonsverktøy for inkluderende barnehagemiljø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12D569EB" w:rsidR="00B27501" w:rsidRPr="00530725" w:rsidRDefault="00B27501" w:rsidP="004A2584">
    <w:pPr>
      <w:framePr w:wrap="around" w:vAnchor="text" w:hAnchor="margin" w:xAlign="outside" w:y="1"/>
      <w:jc w:val="right"/>
      <w:rPr>
        <w:lang w:val="nb-NO"/>
      </w:rPr>
    </w:pPr>
    <w:r w:rsidRPr="00530725">
      <w:rPr>
        <w:rFonts w:ascii="Calibri" w:eastAsia="Calibri" w:hAnsi="Calibri" w:cs="Calibri"/>
        <w:lang w:val="nb-NO"/>
      </w:rPr>
      <w:fldChar w:fldCharType="begin"/>
    </w:r>
    <w:r w:rsidRPr="00530725">
      <w:rPr>
        <w:rFonts w:ascii="Calibri" w:eastAsia="Calibri" w:hAnsi="Calibri" w:cs="Calibri"/>
        <w:lang w:val="nb-NO"/>
      </w:rPr>
      <w:instrText xml:space="preserve">PAGE  </w:instrText>
    </w:r>
    <w:r w:rsidRPr="00530725">
      <w:rPr>
        <w:rFonts w:ascii="Calibri" w:eastAsia="Calibri" w:hAnsi="Calibri" w:cs="Calibri"/>
        <w:lang w:val="nb-NO"/>
      </w:rPr>
      <w:fldChar w:fldCharType="separate"/>
    </w:r>
    <w:r w:rsidR="00FD6234">
      <w:rPr>
        <w:rFonts w:ascii="Calibri" w:eastAsia="Calibri" w:hAnsi="Calibri" w:cs="Calibri"/>
        <w:noProof/>
        <w:lang w:val="nb-NO"/>
      </w:rPr>
      <w:t>9</w:t>
    </w:r>
    <w:r w:rsidRPr="00530725">
      <w:rPr>
        <w:rFonts w:ascii="Calibri" w:eastAsia="Calibri" w:hAnsi="Calibri" w:cs="Calibri"/>
        <w:lang w:val="nb-NO"/>
      </w:rPr>
      <w:fldChar w:fldCharType="end"/>
    </w:r>
  </w:p>
  <w:p w14:paraId="5EB9BBDD" w14:textId="3ED2EA26" w:rsidR="00B27501" w:rsidRPr="00530725" w:rsidRDefault="00522916" w:rsidP="00EA53FF">
    <w:pPr>
      <w:pStyle w:val="Agency-footer"/>
      <w:rPr>
        <w:lang w:val="nb-NO"/>
      </w:rPr>
    </w:pPr>
    <w:r w:rsidRPr="00530725">
      <w:rPr>
        <w:lang w:val="nb-NO"/>
      </w:rPr>
      <w:t>Selvrefleksjonsverktøy for inkluderende barnehagemiljø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E3FC3" w14:textId="77777777" w:rsidR="0089029F" w:rsidRDefault="0089029F">
      <w:r>
        <w:separator/>
      </w:r>
    </w:p>
  </w:footnote>
  <w:footnote w:type="continuationSeparator" w:id="0">
    <w:p w14:paraId="49B6CE29" w14:textId="77777777" w:rsidR="0089029F" w:rsidRDefault="0089029F">
      <w:r>
        <w:continuationSeparator/>
      </w:r>
    </w:p>
  </w:footnote>
  <w:footnote w:id="1">
    <w:p w14:paraId="1B63EED4" w14:textId="2B6C45D2" w:rsidR="005D73A1" w:rsidRPr="00530725" w:rsidRDefault="005D73A1" w:rsidP="008B5984">
      <w:pPr>
        <w:pStyle w:val="Agency-footnote"/>
        <w:rPr>
          <w:lang w:val="nb-NO"/>
        </w:rPr>
      </w:pPr>
      <w:r w:rsidRPr="00530725">
        <w:rPr>
          <w:rStyle w:val="FootnoteReference"/>
          <w:lang w:val="nb-NO"/>
        </w:rPr>
        <w:footnoteRef/>
      </w:r>
      <w:r w:rsidR="0087398C" w:rsidRPr="00530725">
        <w:rPr>
          <w:lang w:val="nb-NO"/>
        </w:rPr>
        <w:t xml:space="preserve"> </w:t>
      </w:r>
      <w:r w:rsidR="008B5984" w:rsidRPr="00530725">
        <w:rPr>
          <w:lang w:val="nb-NO"/>
        </w:rPr>
        <w:t>«Miljø» referer til fasiliteter for utdannelse av barn i treårsalderen til begynnelsen av barneskoleutdannelsen i forskjellige europeiske land.</w:t>
      </w:r>
    </w:p>
  </w:footnote>
  <w:footnote w:id="2">
    <w:p w14:paraId="71238A78" w14:textId="770BCCED" w:rsidR="005C720C" w:rsidRPr="00530725" w:rsidRDefault="005C720C" w:rsidP="00A33966">
      <w:pPr>
        <w:pStyle w:val="Agency-footnote"/>
        <w:rPr>
          <w:lang w:val="nb-NO" w:eastAsia="en-GB"/>
        </w:rPr>
      </w:pPr>
      <w:r w:rsidRPr="00530725">
        <w:rPr>
          <w:rStyle w:val="FootnoteReference"/>
          <w:lang w:val="nb-NO"/>
        </w:rPr>
        <w:footnoteRef/>
      </w:r>
      <w:r w:rsidR="0087398C" w:rsidRPr="00530725">
        <w:rPr>
          <w:lang w:val="nb-NO"/>
        </w:rPr>
        <w:t xml:space="preserve"> </w:t>
      </w:r>
      <w:r w:rsidR="00A33966" w:rsidRPr="00530725">
        <w:rPr>
          <w:lang w:val="nb-NO"/>
        </w:rPr>
        <w:t>Begrepet «ansatte» referer i verktøyet til alle som arbeider i miljøet.</w:t>
      </w:r>
    </w:p>
  </w:footnote>
  <w:footnote w:id="3">
    <w:p w14:paraId="52F85D69" w14:textId="048A2FA6" w:rsidR="00F73DA9" w:rsidRPr="00530725" w:rsidRDefault="00F73DA9">
      <w:pPr>
        <w:pStyle w:val="FootnoteText"/>
        <w:rPr>
          <w:lang w:val="nb-NO"/>
        </w:rPr>
      </w:pPr>
      <w:r w:rsidRPr="00530725">
        <w:rPr>
          <w:rStyle w:val="FootnoteReference"/>
          <w:lang w:val="nb-NO"/>
        </w:rPr>
        <w:footnoteRef/>
      </w:r>
      <w:r w:rsidR="0087398C" w:rsidRPr="00530725">
        <w:rPr>
          <w:rFonts w:ascii="Calibri" w:hAnsi="Calibri"/>
          <w:color w:val="000000"/>
          <w:sz w:val="20"/>
          <w:lang w:val="nb-NO"/>
        </w:rPr>
        <w:t xml:space="preserve"> </w:t>
      </w:r>
      <w:r w:rsidRPr="00530725">
        <w:rPr>
          <w:rFonts w:ascii="Calibri" w:hAnsi="Calibri"/>
          <w:color w:val="000000"/>
          <w:sz w:val="20"/>
          <w:lang w:val="nb-NO"/>
        </w:rPr>
        <w:t>«Familie» referer til foreldre/verger, men kan også bety andre mennesker som har nære relasjoner til barnet i dagliglivet.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B27501" w:rsidRDefault="00B27501"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B27501" w:rsidRDefault="00B27501"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B27501" w:rsidRDefault="00B27501"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B27501" w:rsidRDefault="00B275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C8645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BF87F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AE5FE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E3ADA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61482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CC2BB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1848FD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072C3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25A4"/>
    <w:rsid w:val="000C3570"/>
    <w:rsid w:val="000C5DC4"/>
    <w:rsid w:val="000C64AD"/>
    <w:rsid w:val="000D10C1"/>
    <w:rsid w:val="000D3DEA"/>
    <w:rsid w:val="000D53F3"/>
    <w:rsid w:val="000D634D"/>
    <w:rsid w:val="000E08E0"/>
    <w:rsid w:val="000E1AAE"/>
    <w:rsid w:val="000E3419"/>
    <w:rsid w:val="000F0EEE"/>
    <w:rsid w:val="000F1C01"/>
    <w:rsid w:val="001014AD"/>
    <w:rsid w:val="00101CFD"/>
    <w:rsid w:val="001031C2"/>
    <w:rsid w:val="001038D4"/>
    <w:rsid w:val="001043A4"/>
    <w:rsid w:val="0010694B"/>
    <w:rsid w:val="00112E67"/>
    <w:rsid w:val="00115658"/>
    <w:rsid w:val="00117259"/>
    <w:rsid w:val="001179E2"/>
    <w:rsid w:val="00125AEB"/>
    <w:rsid w:val="001336B5"/>
    <w:rsid w:val="00136C79"/>
    <w:rsid w:val="00137A44"/>
    <w:rsid w:val="00137CB4"/>
    <w:rsid w:val="0014039F"/>
    <w:rsid w:val="001408A6"/>
    <w:rsid w:val="001415AF"/>
    <w:rsid w:val="00146A47"/>
    <w:rsid w:val="0015751B"/>
    <w:rsid w:val="00160C89"/>
    <w:rsid w:val="00162D9D"/>
    <w:rsid w:val="00162F75"/>
    <w:rsid w:val="00163A50"/>
    <w:rsid w:val="0016470E"/>
    <w:rsid w:val="00165219"/>
    <w:rsid w:val="00166818"/>
    <w:rsid w:val="00173D44"/>
    <w:rsid w:val="001760CD"/>
    <w:rsid w:val="00183911"/>
    <w:rsid w:val="00185573"/>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7D0C"/>
    <w:rsid w:val="002224DC"/>
    <w:rsid w:val="0022276E"/>
    <w:rsid w:val="002279B8"/>
    <w:rsid w:val="00231F22"/>
    <w:rsid w:val="002331AA"/>
    <w:rsid w:val="002331C2"/>
    <w:rsid w:val="00242A2B"/>
    <w:rsid w:val="00244696"/>
    <w:rsid w:val="002450F6"/>
    <w:rsid w:val="00251206"/>
    <w:rsid w:val="0025204F"/>
    <w:rsid w:val="00252CB3"/>
    <w:rsid w:val="00256917"/>
    <w:rsid w:val="002627DD"/>
    <w:rsid w:val="00264617"/>
    <w:rsid w:val="00264CD4"/>
    <w:rsid w:val="0028279F"/>
    <w:rsid w:val="002864DE"/>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16B2"/>
    <w:rsid w:val="0032202B"/>
    <w:rsid w:val="003240A8"/>
    <w:rsid w:val="003251BD"/>
    <w:rsid w:val="00327D6A"/>
    <w:rsid w:val="00333DFA"/>
    <w:rsid w:val="003361B6"/>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4C84"/>
    <w:rsid w:val="00376A9B"/>
    <w:rsid w:val="00381D26"/>
    <w:rsid w:val="003836AB"/>
    <w:rsid w:val="00386C54"/>
    <w:rsid w:val="0039546B"/>
    <w:rsid w:val="003A0BA2"/>
    <w:rsid w:val="003B3972"/>
    <w:rsid w:val="003B53FC"/>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421A"/>
    <w:rsid w:val="003E4CB4"/>
    <w:rsid w:val="003E560F"/>
    <w:rsid w:val="003E65E0"/>
    <w:rsid w:val="003F1295"/>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727B"/>
    <w:rsid w:val="004E1116"/>
    <w:rsid w:val="004E34A3"/>
    <w:rsid w:val="004E477A"/>
    <w:rsid w:val="004F0CE5"/>
    <w:rsid w:val="004F2AFD"/>
    <w:rsid w:val="004F4219"/>
    <w:rsid w:val="004F59EC"/>
    <w:rsid w:val="004F73D7"/>
    <w:rsid w:val="00500329"/>
    <w:rsid w:val="00504DDB"/>
    <w:rsid w:val="00506441"/>
    <w:rsid w:val="005072CC"/>
    <w:rsid w:val="00510735"/>
    <w:rsid w:val="00513525"/>
    <w:rsid w:val="0051463D"/>
    <w:rsid w:val="005166B9"/>
    <w:rsid w:val="0052148A"/>
    <w:rsid w:val="00522916"/>
    <w:rsid w:val="00527BA1"/>
    <w:rsid w:val="00530725"/>
    <w:rsid w:val="0053162F"/>
    <w:rsid w:val="00533FD9"/>
    <w:rsid w:val="00534F26"/>
    <w:rsid w:val="00537C7C"/>
    <w:rsid w:val="00537D01"/>
    <w:rsid w:val="00543EED"/>
    <w:rsid w:val="00544D36"/>
    <w:rsid w:val="005457FB"/>
    <w:rsid w:val="00553F48"/>
    <w:rsid w:val="00555E51"/>
    <w:rsid w:val="005624B7"/>
    <w:rsid w:val="00564356"/>
    <w:rsid w:val="00571935"/>
    <w:rsid w:val="00573CEE"/>
    <w:rsid w:val="00574308"/>
    <w:rsid w:val="00576A3E"/>
    <w:rsid w:val="005874E6"/>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458D"/>
    <w:rsid w:val="00604D51"/>
    <w:rsid w:val="00606878"/>
    <w:rsid w:val="00621AD4"/>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77F29"/>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2498"/>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533C"/>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1EAF"/>
    <w:rsid w:val="007953BC"/>
    <w:rsid w:val="007A4520"/>
    <w:rsid w:val="007A5EA3"/>
    <w:rsid w:val="007B5C01"/>
    <w:rsid w:val="007B6A2E"/>
    <w:rsid w:val="007B7AAE"/>
    <w:rsid w:val="007C17E1"/>
    <w:rsid w:val="007C61D2"/>
    <w:rsid w:val="007D1172"/>
    <w:rsid w:val="007D1FA9"/>
    <w:rsid w:val="007D2811"/>
    <w:rsid w:val="007D5993"/>
    <w:rsid w:val="007D759A"/>
    <w:rsid w:val="007E052A"/>
    <w:rsid w:val="007E0BE2"/>
    <w:rsid w:val="007E2593"/>
    <w:rsid w:val="007E5C9B"/>
    <w:rsid w:val="007F0304"/>
    <w:rsid w:val="007F09DF"/>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25AD"/>
    <w:rsid w:val="0087398C"/>
    <w:rsid w:val="00876630"/>
    <w:rsid w:val="008808BF"/>
    <w:rsid w:val="00882268"/>
    <w:rsid w:val="00883816"/>
    <w:rsid w:val="00884FFD"/>
    <w:rsid w:val="0089029F"/>
    <w:rsid w:val="00893A3E"/>
    <w:rsid w:val="0089408B"/>
    <w:rsid w:val="00894C62"/>
    <w:rsid w:val="008A02F3"/>
    <w:rsid w:val="008A0714"/>
    <w:rsid w:val="008A2889"/>
    <w:rsid w:val="008A2B7E"/>
    <w:rsid w:val="008A411B"/>
    <w:rsid w:val="008A5FF7"/>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78A"/>
    <w:rsid w:val="00A33966"/>
    <w:rsid w:val="00A40273"/>
    <w:rsid w:val="00A41077"/>
    <w:rsid w:val="00A4520C"/>
    <w:rsid w:val="00A46404"/>
    <w:rsid w:val="00A46920"/>
    <w:rsid w:val="00A51337"/>
    <w:rsid w:val="00A51C2E"/>
    <w:rsid w:val="00A5511F"/>
    <w:rsid w:val="00A64542"/>
    <w:rsid w:val="00A70551"/>
    <w:rsid w:val="00A72C41"/>
    <w:rsid w:val="00A7302F"/>
    <w:rsid w:val="00A7729F"/>
    <w:rsid w:val="00A803A5"/>
    <w:rsid w:val="00A83D6D"/>
    <w:rsid w:val="00A8402E"/>
    <w:rsid w:val="00A8782E"/>
    <w:rsid w:val="00A9382B"/>
    <w:rsid w:val="00A94FCB"/>
    <w:rsid w:val="00A95B02"/>
    <w:rsid w:val="00AA371B"/>
    <w:rsid w:val="00AA40A8"/>
    <w:rsid w:val="00AB04BC"/>
    <w:rsid w:val="00AB1861"/>
    <w:rsid w:val="00AB27F0"/>
    <w:rsid w:val="00AB5AAF"/>
    <w:rsid w:val="00AB5B21"/>
    <w:rsid w:val="00AB6360"/>
    <w:rsid w:val="00AC0E47"/>
    <w:rsid w:val="00AC49BD"/>
    <w:rsid w:val="00AC5779"/>
    <w:rsid w:val="00AC7A43"/>
    <w:rsid w:val="00AD2F6D"/>
    <w:rsid w:val="00AD4186"/>
    <w:rsid w:val="00AD46F7"/>
    <w:rsid w:val="00AD4E8C"/>
    <w:rsid w:val="00AD5581"/>
    <w:rsid w:val="00AD7DC9"/>
    <w:rsid w:val="00AE04C6"/>
    <w:rsid w:val="00AE2406"/>
    <w:rsid w:val="00AE4727"/>
    <w:rsid w:val="00AE6843"/>
    <w:rsid w:val="00AF0BFA"/>
    <w:rsid w:val="00AF1827"/>
    <w:rsid w:val="00AF6DAE"/>
    <w:rsid w:val="00B04576"/>
    <w:rsid w:val="00B115AF"/>
    <w:rsid w:val="00B134F4"/>
    <w:rsid w:val="00B154A4"/>
    <w:rsid w:val="00B17421"/>
    <w:rsid w:val="00B23A4C"/>
    <w:rsid w:val="00B2693F"/>
    <w:rsid w:val="00B27501"/>
    <w:rsid w:val="00B30A9D"/>
    <w:rsid w:val="00B3688A"/>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57C7"/>
    <w:rsid w:val="00B96318"/>
    <w:rsid w:val="00BA7F4E"/>
    <w:rsid w:val="00BB097D"/>
    <w:rsid w:val="00BB6A9B"/>
    <w:rsid w:val="00BC01C1"/>
    <w:rsid w:val="00BC45E8"/>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64B7"/>
    <w:rsid w:val="00C1061E"/>
    <w:rsid w:val="00C15909"/>
    <w:rsid w:val="00C17030"/>
    <w:rsid w:val="00C34C8D"/>
    <w:rsid w:val="00C34EE2"/>
    <w:rsid w:val="00C37313"/>
    <w:rsid w:val="00C470E5"/>
    <w:rsid w:val="00C50DF6"/>
    <w:rsid w:val="00C560DD"/>
    <w:rsid w:val="00C56823"/>
    <w:rsid w:val="00C57711"/>
    <w:rsid w:val="00C622D3"/>
    <w:rsid w:val="00C62A23"/>
    <w:rsid w:val="00C80661"/>
    <w:rsid w:val="00C87902"/>
    <w:rsid w:val="00C87EED"/>
    <w:rsid w:val="00C94196"/>
    <w:rsid w:val="00C96976"/>
    <w:rsid w:val="00C971D5"/>
    <w:rsid w:val="00CA104E"/>
    <w:rsid w:val="00CA59C7"/>
    <w:rsid w:val="00CA69EA"/>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6D"/>
    <w:rsid w:val="00D14173"/>
    <w:rsid w:val="00D15A56"/>
    <w:rsid w:val="00D25C1B"/>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8531A"/>
    <w:rsid w:val="00D907DE"/>
    <w:rsid w:val="00D915A2"/>
    <w:rsid w:val="00D91F0F"/>
    <w:rsid w:val="00DA1464"/>
    <w:rsid w:val="00DA192C"/>
    <w:rsid w:val="00DB21C2"/>
    <w:rsid w:val="00DB374D"/>
    <w:rsid w:val="00DB5477"/>
    <w:rsid w:val="00DB6F91"/>
    <w:rsid w:val="00DB6FCC"/>
    <w:rsid w:val="00DB7503"/>
    <w:rsid w:val="00DB7AB3"/>
    <w:rsid w:val="00DB7EEF"/>
    <w:rsid w:val="00DC0822"/>
    <w:rsid w:val="00DD2D0D"/>
    <w:rsid w:val="00DD6453"/>
    <w:rsid w:val="00DE107E"/>
    <w:rsid w:val="00DE3B90"/>
    <w:rsid w:val="00DE56C2"/>
    <w:rsid w:val="00DE5F7C"/>
    <w:rsid w:val="00DF2032"/>
    <w:rsid w:val="00DF2DE2"/>
    <w:rsid w:val="00DF3E35"/>
    <w:rsid w:val="00E0562C"/>
    <w:rsid w:val="00E109C4"/>
    <w:rsid w:val="00E11430"/>
    <w:rsid w:val="00E17ACD"/>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3DA9"/>
    <w:rsid w:val="00F74E0E"/>
    <w:rsid w:val="00F8746C"/>
    <w:rsid w:val="00F87A6C"/>
    <w:rsid w:val="00F9287A"/>
    <w:rsid w:val="00FA1EBB"/>
    <w:rsid w:val="00FA35E9"/>
    <w:rsid w:val="00FA40A2"/>
    <w:rsid w:val="00FA584E"/>
    <w:rsid w:val="00FA7229"/>
    <w:rsid w:val="00FB0723"/>
    <w:rsid w:val="00FB34D8"/>
    <w:rsid w:val="00FB51B3"/>
    <w:rsid w:val="00FC31A8"/>
    <w:rsid w:val="00FC6844"/>
    <w:rsid w:val="00FC7DD3"/>
    <w:rsid w:val="00FD3394"/>
    <w:rsid w:val="00FD4945"/>
    <w:rsid w:val="00FD6234"/>
    <w:rsid w:val="00FF26D8"/>
    <w:rsid w:val="00FF38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D91F0F"/>
  </w:style>
  <w:style w:type="character" w:customStyle="1" w:styleId="DocumentMapChar">
    <w:name w:val="Document Map Char"/>
    <w:basedOn w:val="DefaultParagraphFont"/>
    <w:link w:val="DocumentMap"/>
    <w:semiHidden/>
    <w:rsid w:val="00D91F0F"/>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4096D-F79A-40D1-8B8B-9B7AF8E0C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40</TotalTime>
  <Pages>27</Pages>
  <Words>2331</Words>
  <Characters>14226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IECE Environment Self-Reflection Tool</vt:lpstr>
    </vt:vector>
  </TitlesOfParts>
  <Manager/>
  <Company>European Agency for Special Needs and Inclusive Education</Company>
  <LinksUpToDate>false</LinksUpToDate>
  <CharactersWithSpaces>16524</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Selvrefleksjonsverktøy for inkluderende barnehagemiljø</dc:title>
  <dc:subject>Inkluderende barnehage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36</cp:revision>
  <cp:lastPrinted>2017-07-10T12:08:00Z</cp:lastPrinted>
  <dcterms:created xsi:type="dcterms:W3CDTF">2017-10-30T10:32:00Z</dcterms:created>
  <dcterms:modified xsi:type="dcterms:W3CDTF">2017-12-05T11:16:00Z</dcterms:modified>
  <cp:category/>
</cp:coreProperties>
</file>