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charts/chart87.xml" ContentType="application/vnd.openxmlformats-officedocument.drawingml.chart+xml"/>
  <Override PartName="/word/theme/themeOverride87.xml" ContentType="application/vnd.openxmlformats-officedocument.themeOverride+xml"/>
  <Override PartName="/word/charts/chart88.xml" ContentType="application/vnd.openxmlformats-officedocument.drawingml.chart+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charts/chart94.xml" ContentType="application/vnd.openxmlformats-officedocument.drawingml.chart+xml"/>
  <Override PartName="/word/theme/themeOverride94.xml" ContentType="application/vnd.openxmlformats-officedocument.themeOverride+xml"/>
  <Override PartName="/word/charts/chart95.xml" ContentType="application/vnd.openxmlformats-officedocument.drawingml.chart+xml"/>
  <Override PartName="/word/theme/themeOverride95.xml" ContentType="application/vnd.openxmlformats-officedocument.themeOverride+xml"/>
  <Override PartName="/word/charts/chart96.xml" ContentType="application/vnd.openxmlformats-officedocument.drawingml.chart+xml"/>
  <Override PartName="/word/theme/themeOverride96.xml" ContentType="application/vnd.openxmlformats-officedocument.themeOverride+xml"/>
  <Override PartName="/word/charts/chart97.xml" ContentType="application/vnd.openxmlformats-officedocument.drawingml.chart+xml"/>
  <Override PartName="/word/theme/themeOverride97.xml" ContentType="application/vnd.openxmlformats-officedocument.themeOverride+xml"/>
  <Override PartName="/word/charts/chart98.xml" ContentType="application/vnd.openxmlformats-officedocument.drawingml.chart+xml"/>
  <Override PartName="/word/theme/themeOverride98.xml" ContentType="application/vnd.openxmlformats-officedocument.themeOverride+xml"/>
  <Override PartName="/word/charts/chart99.xml" ContentType="application/vnd.openxmlformats-officedocument.drawingml.chart+xml"/>
  <Override PartName="/word/theme/themeOverride99.xml" ContentType="application/vnd.openxmlformats-officedocument.themeOverride+xml"/>
  <Override PartName="/word/charts/chart100.xml" ContentType="application/vnd.openxmlformats-officedocument.drawingml.chart+xml"/>
  <Override PartName="/word/theme/themeOverride100.xml" ContentType="application/vnd.openxmlformats-officedocument.themeOverride+xml"/>
  <Override PartName="/word/charts/chart101.xml" ContentType="application/vnd.openxmlformats-officedocument.drawingml.chart+xml"/>
  <Override PartName="/word/theme/themeOverride101.xml" ContentType="application/vnd.openxmlformats-officedocument.themeOverride+xml"/>
  <Override PartName="/word/charts/chart102.xml" ContentType="application/vnd.openxmlformats-officedocument.drawingml.chart+xml"/>
  <Override PartName="/word/theme/themeOverride102.xml" ContentType="application/vnd.openxmlformats-officedocument.themeOverride+xml"/>
  <Override PartName="/word/charts/chart103.xml" ContentType="application/vnd.openxmlformats-officedocument.drawingml.chart+xml"/>
  <Override PartName="/word/theme/themeOverride103.xml" ContentType="application/vnd.openxmlformats-officedocument.themeOverride+xml"/>
  <Override PartName="/word/charts/chart104.xml" ContentType="application/vnd.openxmlformats-officedocument.drawingml.chart+xml"/>
  <Override PartName="/word/theme/themeOverride104.xml" ContentType="application/vnd.openxmlformats-officedocument.themeOverride+xml"/>
  <Override PartName="/word/charts/chart105.xml" ContentType="application/vnd.openxmlformats-officedocument.drawingml.chart+xml"/>
  <Override PartName="/word/theme/themeOverride105.xml" ContentType="application/vnd.openxmlformats-officedocument.themeOverride+xml"/>
  <Override PartName="/word/charts/chart106.xml" ContentType="application/vnd.openxmlformats-officedocument.drawingml.chart+xml"/>
  <Override PartName="/word/theme/themeOverride106.xml" ContentType="application/vnd.openxmlformats-officedocument.themeOverride+xml"/>
  <Override PartName="/word/charts/chart107.xml" ContentType="application/vnd.openxmlformats-officedocument.drawingml.chart+xml"/>
  <Override PartName="/word/theme/themeOverride107.xml" ContentType="application/vnd.openxmlformats-officedocument.themeOverride+xml"/>
  <Override PartName="/word/charts/chart108.xml" ContentType="application/vnd.openxmlformats-officedocument.drawingml.chart+xml"/>
  <Override PartName="/word/theme/themeOverride108.xml" ContentType="application/vnd.openxmlformats-officedocument.themeOverride+xml"/>
  <Override PartName="/word/charts/chart109.xml" ContentType="application/vnd.openxmlformats-officedocument.drawingml.chart+xml"/>
  <Override PartName="/word/theme/themeOverride109.xml" ContentType="application/vnd.openxmlformats-officedocument.themeOverride+xml"/>
  <Override PartName="/word/charts/chart110.xml" ContentType="application/vnd.openxmlformats-officedocument.drawingml.chart+xml"/>
  <Override PartName="/word/theme/themeOverride110.xml" ContentType="application/vnd.openxmlformats-officedocument.themeOverride+xml"/>
  <Override PartName="/word/charts/chart111.xml" ContentType="application/vnd.openxmlformats-officedocument.drawingml.chart+xml"/>
  <Override PartName="/word/theme/themeOverride111.xml" ContentType="application/vnd.openxmlformats-officedocument.themeOverride+xml"/>
  <Override PartName="/word/charts/chart112.xml" ContentType="application/vnd.openxmlformats-officedocument.drawingml.chart+xml"/>
  <Override PartName="/word/theme/themeOverride112.xml" ContentType="application/vnd.openxmlformats-officedocument.themeOverride+xml"/>
  <Override PartName="/word/charts/chart113.xml" ContentType="application/vnd.openxmlformats-officedocument.drawingml.chart+xml"/>
  <Override PartName="/word/theme/themeOverride113.xml" ContentType="application/vnd.openxmlformats-officedocument.themeOverride+xml"/>
  <Override PartName="/word/charts/chart114.xml" ContentType="application/vnd.openxmlformats-officedocument.drawingml.chart+xml"/>
  <Override PartName="/word/theme/themeOverride114.xml" ContentType="application/vnd.openxmlformats-officedocument.themeOverride+xml"/>
  <Override PartName="/word/charts/chart115.xml" ContentType="application/vnd.openxmlformats-officedocument.drawingml.chart+xml"/>
  <Override PartName="/word/theme/themeOverride115.xml" ContentType="application/vnd.openxmlformats-officedocument.themeOverride+xml"/>
  <Override PartName="/word/charts/chart116.xml" ContentType="application/vnd.openxmlformats-officedocument.drawingml.chart+xml"/>
  <Override PartName="/word/theme/themeOverride116.xml" ContentType="application/vnd.openxmlformats-officedocument.themeOverride+xml"/>
  <Override PartName="/word/charts/chart117.xml" ContentType="application/vnd.openxmlformats-officedocument.drawingml.chart+xml"/>
  <Override PartName="/word/theme/themeOverride117.xml" ContentType="application/vnd.openxmlformats-officedocument.themeOverride+xml"/>
  <Override PartName="/word/charts/chart118.xml" ContentType="application/vnd.openxmlformats-officedocument.drawingml.chart+xml"/>
  <Override PartName="/word/theme/themeOverride118.xml" ContentType="application/vnd.openxmlformats-officedocument.themeOverride+xml"/>
  <Override PartName="/word/charts/chart119.xml" ContentType="application/vnd.openxmlformats-officedocument.drawingml.chart+xml"/>
  <Override PartName="/word/theme/themeOverride119.xml" ContentType="application/vnd.openxmlformats-officedocument.themeOverride+xml"/>
  <Override PartName="/word/charts/chart120.xml" ContentType="application/vnd.openxmlformats-officedocument.drawingml.chart+xml"/>
  <Override PartName="/word/theme/themeOverride120.xml" ContentType="application/vnd.openxmlformats-officedocument.themeOverride+xml"/>
  <Override PartName="/word/charts/chart121.xml" ContentType="application/vnd.openxmlformats-officedocument.drawingml.chart+xml"/>
  <Override PartName="/word/theme/themeOverride121.xml" ContentType="application/vnd.openxmlformats-officedocument.themeOverride+xml"/>
  <Override PartName="/word/charts/chart122.xml" ContentType="application/vnd.openxmlformats-officedocument.drawingml.chart+xml"/>
  <Override PartName="/word/theme/themeOverride122.xml" ContentType="application/vnd.openxmlformats-officedocument.themeOverride+xml"/>
  <Override PartName="/word/charts/chart123.xml" ContentType="application/vnd.openxmlformats-officedocument.drawingml.chart+xml"/>
  <Override PartName="/word/theme/themeOverride123.xml" ContentType="application/vnd.openxmlformats-officedocument.themeOverride+xml"/>
  <Override PartName="/word/charts/chart124.xml" ContentType="application/vnd.openxmlformats-officedocument.drawingml.chart+xml"/>
  <Override PartName="/word/theme/themeOverride124.xml" ContentType="application/vnd.openxmlformats-officedocument.themeOverride+xml"/>
  <Override PartName="/word/charts/chart125.xml" ContentType="application/vnd.openxmlformats-officedocument.drawingml.chart+xml"/>
  <Override PartName="/word/theme/themeOverride125.xml" ContentType="application/vnd.openxmlformats-officedocument.themeOverride+xml"/>
  <Override PartName="/word/charts/chart126.xml" ContentType="application/vnd.openxmlformats-officedocument.drawingml.chart+xml"/>
  <Override PartName="/word/theme/themeOverride126.xml" ContentType="application/vnd.openxmlformats-officedocument.themeOverride+xml"/>
  <Override PartName="/word/charts/chart127.xml" ContentType="application/vnd.openxmlformats-officedocument.drawingml.chart+xml"/>
  <Override PartName="/word/theme/themeOverride127.xml" ContentType="application/vnd.openxmlformats-officedocument.themeOverride+xml"/>
  <Override PartName="/word/charts/chart128.xml" ContentType="application/vnd.openxmlformats-officedocument.drawingml.chart+xml"/>
  <Override PartName="/word/theme/themeOverride128.xml" ContentType="application/vnd.openxmlformats-officedocument.themeOverride+xml"/>
  <Override PartName="/word/charts/chart129.xml" ContentType="application/vnd.openxmlformats-officedocument.drawingml.chart+xml"/>
  <Override PartName="/word/theme/themeOverride129.xml" ContentType="application/vnd.openxmlformats-officedocument.themeOverride+xml"/>
  <Override PartName="/word/charts/chart130.xml" ContentType="application/vnd.openxmlformats-officedocument.drawingml.chart+xml"/>
  <Override PartName="/word/theme/themeOverride130.xml" ContentType="application/vnd.openxmlformats-officedocument.themeOverride+xml"/>
  <Override PartName="/word/charts/chart131.xml" ContentType="application/vnd.openxmlformats-officedocument.drawingml.chart+xml"/>
  <Override PartName="/word/theme/themeOverride131.xml" ContentType="application/vnd.openxmlformats-officedocument.themeOverride+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A0F39" w14:textId="77777777" w:rsidR="006B50C3" w:rsidRPr="00C60277" w:rsidRDefault="00E93F5F" w:rsidP="00027349">
      <w:pPr>
        <w:spacing w:before="5580" w:after="120"/>
        <w:rPr>
          <w:rFonts w:ascii="Calibri" w:hAnsi="Calibri"/>
          <w:lang w:val="en-GB"/>
        </w:rPr>
      </w:pPr>
      <w:r w:rsidRPr="00DA0FD7">
        <w:rPr>
          <w:noProof/>
          <w:lang w:val="en-GB"/>
        </w:rPr>
        <w:drawing>
          <wp:anchor distT="0" distB="0" distL="114300" distR="114300" simplePos="0" relativeHeight="251658241" behindDoc="0" locked="0" layoutInCell="1" allowOverlap="1" wp14:anchorId="4B9CAE55" wp14:editId="54D8CB12">
            <wp:simplePos x="0" y="0"/>
            <wp:positionH relativeFrom="column">
              <wp:posOffset>292735</wp:posOffset>
            </wp:positionH>
            <wp:positionV relativeFrom="paragraph">
              <wp:posOffset>3494193</wp:posOffset>
            </wp:positionV>
            <wp:extent cx="3014345" cy="596265"/>
            <wp:effectExtent l="0" t="0" r="0" b="635"/>
            <wp:wrapThrough wrapText="bothSides">
              <wp:wrapPolygon edited="0">
                <wp:start x="0" y="0"/>
                <wp:lineTo x="0" y="21163"/>
                <wp:lineTo x="21477" y="21163"/>
                <wp:lineTo x="21477" y="0"/>
                <wp:lineTo x="0" y="0"/>
              </wp:wrapPolygon>
            </wp:wrapThrough>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1"/>
                    <a:stretch>
                      <a:fillRect/>
                    </a:stretch>
                  </pic:blipFill>
                  <pic:spPr>
                    <a:xfrm>
                      <a:off x="0" y="0"/>
                      <a:ext cx="3014345" cy="596265"/>
                    </a:xfrm>
                    <a:prstGeom prst="rect">
                      <a:avLst/>
                    </a:prstGeom>
                  </pic:spPr>
                </pic:pic>
              </a:graphicData>
            </a:graphic>
            <wp14:sizeRelH relativeFrom="page">
              <wp14:pctWidth>0</wp14:pctWidth>
            </wp14:sizeRelH>
            <wp14:sizeRelV relativeFrom="page">
              <wp14:pctHeight>0</wp14:pctHeight>
            </wp14:sizeRelV>
          </wp:anchor>
        </w:drawing>
      </w:r>
    </w:p>
    <w:p w14:paraId="1A86E72C" w14:textId="1C78CE3C" w:rsidR="001E0BA2" w:rsidRPr="00C60277" w:rsidRDefault="00DC7E59" w:rsidP="00C91584">
      <w:pPr>
        <w:pStyle w:val="Agency-body-text-report"/>
      </w:pPr>
      <w:r w:rsidRPr="00DA0FD7">
        <w:rPr>
          <w:noProof/>
        </w:rPr>
        <mc:AlternateContent>
          <mc:Choice Requires="wps">
            <w:drawing>
              <wp:anchor distT="4294967295" distB="4294967295" distL="114300" distR="114300" simplePos="0" relativeHeight="251658240" behindDoc="0" locked="0" layoutInCell="1" allowOverlap="1" wp14:anchorId="1BF3435D" wp14:editId="5E6C07BF">
                <wp:simplePos x="0" y="0"/>
                <wp:positionH relativeFrom="column">
                  <wp:posOffset>292312</wp:posOffset>
                </wp:positionH>
                <wp:positionV relativeFrom="paragraph">
                  <wp:posOffset>197485</wp:posOffset>
                </wp:positionV>
                <wp:extent cx="6583680" cy="0"/>
                <wp:effectExtent l="0" t="0" r="20320" b="25400"/>
                <wp:wrapNone/>
                <wp:docPr id="8" name="Straight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3680" cy="0"/>
                        </a:xfrm>
                        <a:prstGeom prst="line">
                          <a:avLst/>
                        </a:prstGeom>
                        <a:noFill/>
                        <a:ln w="12700" cap="flat" cmpd="sng" algn="ctr">
                          <a:solidFill>
                            <a:srgbClr val="19215C"/>
                          </a:solidFill>
                          <a:prstDash val="solid"/>
                        </a:ln>
                        <a:effectLst/>
                      </wps:spPr>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dec="http://schemas.microsoft.com/office/drawing/2017/decorative" xmlns:a14="http://schemas.microsoft.com/office/drawing/2010/main" xmlns:ma14="http://schemas.microsoft.com/office/mac/drawingml/2011/main" xmlns:c="http://schemas.openxmlformats.org/drawingml/2006/chart" xmlns:a16="http://schemas.microsoft.com/office/drawing/2014/main" xmlns:arto="http://schemas.microsoft.com/office/word/2006/arto">
            <w:pict w14:anchorId="174B41F3">
              <v:line id="Straight Connector 5"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19215c" strokeweight="1pt" from="23pt,15.55pt" to="541.4pt,15.55pt" w14:anchorId="34B072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">
                <o:lock v:ext="edit" shapetype="f"/>
              </v:line>
            </w:pict>
          </mc:Fallback>
        </mc:AlternateContent>
      </w:r>
      <w:r w:rsidR="00C07831" w:rsidRPr="00C60277">
        <w:br w:type="page"/>
      </w:r>
    </w:p>
    <w:p w14:paraId="197FAD19" w14:textId="77777777" w:rsidR="00E44392" w:rsidRPr="00C60277" w:rsidRDefault="00E44392" w:rsidP="00E44392">
      <w:pPr>
        <w:spacing w:before="120" w:after="120"/>
        <w:rPr>
          <w:rFonts w:ascii="Calibri" w:hAnsi="Calibri" w:cs="Calibri"/>
          <w:color w:val="000000"/>
          <w:lang w:val="en-GB"/>
        </w:rPr>
        <w:sectPr w:rsidR="00E44392" w:rsidRPr="00C60277">
          <w:headerReference w:type="default" r:id="rId12"/>
          <w:footerReference w:type="default" r:id="rId13"/>
          <w:pgSz w:w="11899" w:h="16838"/>
          <w:pgMar w:top="1134" w:right="1551" w:bottom="1276" w:left="1418" w:header="709" w:footer="1125" w:gutter="0"/>
          <w:cols w:space="708"/>
          <w:titlePg/>
          <w:docGrid w:linePitch="360"/>
        </w:sectPr>
      </w:pPr>
      <w:r w:rsidRPr="00DA0FD7">
        <w:rPr>
          <w:rFonts w:ascii="Calibri" w:hAnsi="Calibri" w:cs="Calibri"/>
          <w:noProof/>
          <w:color w:val="000000"/>
          <w:lang w:val="en-GB"/>
        </w:rPr>
        <w:lastRenderedPageBreak/>
        <w:drawing>
          <wp:anchor distT="0" distB="0" distL="114300" distR="114300" simplePos="0" relativeHeight="251658375" behindDoc="1" locked="0" layoutInCell="1" allowOverlap="1" wp14:anchorId="522064A8" wp14:editId="3FC2734C">
            <wp:simplePos x="0" y="0"/>
            <wp:positionH relativeFrom="margin">
              <wp:posOffset>1068070</wp:posOffset>
            </wp:positionH>
            <wp:positionV relativeFrom="paragraph">
              <wp:posOffset>873760</wp:posOffset>
            </wp:positionV>
            <wp:extent cx="4726940" cy="4679950"/>
            <wp:effectExtent l="0" t="0" r="0" b="6350"/>
            <wp:wrapSquare wrapText="bothSides"/>
            <wp:docPr id="51" name="Picture 51" descr="EASIE logo: European Agency Statistics on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ASIE.png"/>
                    <pic:cNvPicPr/>
                  </pic:nvPicPr>
                  <pic:blipFill>
                    <a:blip r:embed="rId14"/>
                    <a:stretch>
                      <a:fillRect/>
                    </a:stretch>
                  </pic:blipFill>
                  <pic:spPr>
                    <a:xfrm>
                      <a:off x="0" y="0"/>
                      <a:ext cx="4726940" cy="4679950"/>
                    </a:xfrm>
                    <a:prstGeom prst="rect">
                      <a:avLst/>
                    </a:prstGeom>
                  </pic:spPr>
                </pic:pic>
              </a:graphicData>
            </a:graphic>
            <wp14:sizeRelH relativeFrom="page">
              <wp14:pctWidth>0</wp14:pctWidth>
            </wp14:sizeRelH>
            <wp14:sizeRelV relativeFrom="page">
              <wp14:pctHeight>0</wp14:pctHeight>
            </wp14:sizeRelV>
          </wp:anchor>
        </w:drawing>
      </w:r>
      <w:r w:rsidRPr="00DA0FD7">
        <w:rPr>
          <w:rFonts w:ascii="Calibri" w:hAnsi="Calibri" w:cs="Calibri"/>
          <w:noProof/>
          <w:color w:val="000000"/>
          <w:lang w:val="en-GB"/>
        </w:rPr>
        <mc:AlternateContent>
          <mc:Choice Requires="wps">
            <w:drawing>
              <wp:anchor distT="0" distB="0" distL="114300" distR="114300" simplePos="0" relativeHeight="251658377" behindDoc="0" locked="0" layoutInCell="1" allowOverlap="1" wp14:anchorId="21CE0487" wp14:editId="77906151">
                <wp:simplePos x="0" y="0"/>
                <wp:positionH relativeFrom="column">
                  <wp:posOffset>105410</wp:posOffset>
                </wp:positionH>
                <wp:positionV relativeFrom="paragraph">
                  <wp:posOffset>4072890</wp:posOffset>
                </wp:positionV>
                <wp:extent cx="5575300" cy="952500"/>
                <wp:effectExtent l="0" t="0" r="6350" b="0"/>
                <wp:wrapSquare wrapText="bothSides"/>
                <wp:docPr id="44"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0" cy="952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c="http://schemas.openxmlformats.org/drawingml/2006/chart" xmlns:a16="http://schemas.microsoft.com/office/drawing/2014/main" xmlns:a14="http://schemas.microsoft.com/office/drawing/2010/main" xmlns:adec="http://schemas.microsoft.com/office/drawing/2017/decorative" xmlns:pic="http://schemas.openxmlformats.org/drawingml/2006/picture"/>
                          </a:ext>
                        </a:extLst>
                      </wps:spPr>
                      <wps:txbx>
                        <w:txbxContent>
                          <w:p w14:paraId="39D29EC8" w14:textId="3DEA064F" w:rsidR="00E44392" w:rsidRPr="00D33E36" w:rsidRDefault="00E44392" w:rsidP="00E44392">
                            <w:pPr>
                              <w:jc w:val="right"/>
                              <w:rPr>
                                <w:rFonts w:ascii="Calibri" w:hAnsi="Calibri"/>
                                <w:color w:val="19215C"/>
                                <w:sz w:val="28"/>
                                <w:szCs w:val="28"/>
                                <w:lang w:val="en-GB"/>
                              </w:rPr>
                            </w:pPr>
                            <w:r w:rsidRPr="00D33E36">
                              <w:rPr>
                                <w:rFonts w:ascii="Calibri" w:hAnsi="Calibri"/>
                                <w:color w:val="19215C"/>
                                <w:sz w:val="28"/>
                                <w:szCs w:val="28"/>
                                <w:lang w:val="en-GB"/>
                              </w:rPr>
                              <w:t>2018</w:t>
                            </w:r>
                            <w:r w:rsidR="00FD5D7E">
                              <w:rPr>
                                <w:rFonts w:ascii="Calibri" w:hAnsi="Calibri"/>
                                <w:color w:val="19215C"/>
                                <w:sz w:val="28"/>
                                <w:szCs w:val="28"/>
                                <w:lang w:val="en-GB"/>
                              </w:rPr>
                              <w:t>/</w:t>
                            </w:r>
                            <w:r>
                              <w:rPr>
                                <w:rFonts w:ascii="Calibri" w:hAnsi="Calibri"/>
                                <w:color w:val="19215C"/>
                                <w:sz w:val="28"/>
                                <w:szCs w:val="28"/>
                                <w:lang w:val="en-GB"/>
                              </w:rPr>
                              <w:t>2019</w:t>
                            </w:r>
                            <w:r w:rsidRPr="00D33E36">
                              <w:rPr>
                                <w:rFonts w:ascii="Calibri" w:hAnsi="Calibri"/>
                                <w:color w:val="19215C"/>
                                <w:sz w:val="28"/>
                                <w:szCs w:val="28"/>
                                <w:lang w:val="en-GB"/>
                              </w:rPr>
                              <w:t xml:space="preserve"> </w:t>
                            </w:r>
                            <w:r>
                              <w:rPr>
                                <w:rFonts w:ascii="Calibri" w:hAnsi="Calibri"/>
                                <w:color w:val="19215C"/>
                                <w:sz w:val="28"/>
                                <w:szCs w:val="28"/>
                                <w:lang w:val="en-GB"/>
                              </w:rPr>
                              <w:t xml:space="preserve">School Year </w:t>
                            </w:r>
                            <w:r w:rsidRPr="00D33E36">
                              <w:rPr>
                                <w:rFonts w:ascii="Calibri" w:hAnsi="Calibri"/>
                                <w:color w:val="19215C"/>
                                <w:sz w:val="28"/>
                                <w:szCs w:val="28"/>
                                <w:lang w:val="en-GB"/>
                              </w:rPr>
                              <w:t>Dataset Cross-Country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64EB7B84">
              <v:shapetype id="_x0000_t202" coordsize="21600,21600" o:spt="202" path="m,l,21600r21600,l21600,xe" w14:anchorId="21CE0487">
                <v:stroke joinstyle="miter"/>
                <v:path gradientshapeok="t" o:connecttype="rect"/>
              </v:shapetype>
              <v:shape id="Text Box 44" style="position:absolute;margin-left:8.3pt;margin-top:320.7pt;width:439pt;height:7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">
                <v:textbox inset="0,0,0,0">
                  <w:txbxContent>
                    <w:p w:rsidRPr="00D33E36" w:rsidR="00E44392" w:rsidP="00E44392" w:rsidRDefault="00E44392" w14:paraId="2C030EB4" w14:textId="3DEA064F">
                      <w:pPr>
                        <w:jc w:val="right"/>
                        <w:rPr>
                          <w:rFonts w:ascii="Calibri" w:hAnsi="Calibri"/>
                          <w:color w:val="19215C"/>
                          <w:sz w:val="28"/>
                          <w:szCs w:val="28"/>
                          <w:lang w:val="en-GB"/>
                        </w:rPr>
                      </w:pPr>
                      <w:r w:rsidRPr="00D33E36">
                        <w:rPr>
                          <w:rFonts w:ascii="Calibri" w:hAnsi="Calibri"/>
                          <w:color w:val="19215C"/>
                          <w:sz w:val="28"/>
                          <w:szCs w:val="28"/>
                          <w:lang w:val="en-GB"/>
                        </w:rPr>
                        <w:t>2018</w:t>
                      </w:r>
                      <w:r w:rsidR="00FD5D7E">
                        <w:rPr>
                          <w:rFonts w:ascii="Calibri" w:hAnsi="Calibri"/>
                          <w:color w:val="19215C"/>
                          <w:sz w:val="28"/>
                          <w:szCs w:val="28"/>
                          <w:lang w:val="en-GB"/>
                        </w:rPr>
                        <w:t>/</w:t>
                      </w:r>
                      <w:r>
                        <w:rPr>
                          <w:rFonts w:ascii="Calibri" w:hAnsi="Calibri"/>
                          <w:color w:val="19215C"/>
                          <w:sz w:val="28"/>
                          <w:szCs w:val="28"/>
                          <w:lang w:val="en-GB"/>
                        </w:rPr>
                        <w:t>2019</w:t>
                      </w:r>
                      <w:r w:rsidRPr="00D33E36">
                        <w:rPr>
                          <w:rFonts w:ascii="Calibri" w:hAnsi="Calibri"/>
                          <w:color w:val="19215C"/>
                          <w:sz w:val="28"/>
                          <w:szCs w:val="28"/>
                          <w:lang w:val="en-GB"/>
                        </w:rPr>
                        <w:t xml:space="preserve"> </w:t>
                      </w:r>
                      <w:r>
                        <w:rPr>
                          <w:rFonts w:ascii="Calibri" w:hAnsi="Calibri"/>
                          <w:color w:val="19215C"/>
                          <w:sz w:val="28"/>
                          <w:szCs w:val="28"/>
                          <w:lang w:val="en-GB"/>
                        </w:rPr>
                        <w:t xml:space="preserve">School Year </w:t>
                      </w:r>
                      <w:r w:rsidRPr="00D33E36">
                        <w:rPr>
                          <w:rFonts w:ascii="Calibri" w:hAnsi="Calibri"/>
                          <w:color w:val="19215C"/>
                          <w:sz w:val="28"/>
                          <w:szCs w:val="28"/>
                          <w:lang w:val="en-GB"/>
                        </w:rPr>
                        <w:t>Dataset Cross-Country Report</w:t>
                      </w:r>
                    </w:p>
                  </w:txbxContent>
                </v:textbox>
                <w10:wrap type="square"/>
              </v:shape>
            </w:pict>
          </mc:Fallback>
        </mc:AlternateContent>
      </w:r>
      <w:r w:rsidRPr="00DA0FD7">
        <w:rPr>
          <w:rFonts w:ascii="Calibri" w:hAnsi="Calibri" w:cs="Calibri"/>
          <w:noProof/>
          <w:color w:val="000000"/>
          <w:lang w:val="en-GB"/>
        </w:rPr>
        <mc:AlternateContent>
          <mc:Choice Requires="wps">
            <w:drawing>
              <wp:anchor distT="4294967295" distB="4294967295" distL="114300" distR="114300" simplePos="0" relativeHeight="251658376" behindDoc="0" locked="0" layoutInCell="1" allowOverlap="1" wp14:anchorId="78F25C0E" wp14:editId="04C27A34">
                <wp:simplePos x="0" y="0"/>
                <wp:positionH relativeFrom="column">
                  <wp:posOffset>-909955</wp:posOffset>
                </wp:positionH>
                <wp:positionV relativeFrom="paragraph">
                  <wp:posOffset>4004215</wp:posOffset>
                </wp:positionV>
                <wp:extent cx="6563360" cy="0"/>
                <wp:effectExtent l="0" t="0" r="15240" b="25400"/>
                <wp:wrapNone/>
                <wp:docPr id="45" name="Straight Connector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63360" cy="0"/>
                        </a:xfrm>
                        <a:prstGeom prst="line">
                          <a:avLst/>
                        </a:prstGeom>
                        <a:noFill/>
                        <a:ln w="12700" cap="flat" cmpd="sng" algn="ctr">
                          <a:solidFill>
                            <a:srgbClr val="19215C"/>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xmlns:arto="http://schemas.microsoft.com/office/word/2006/arto">
            <w:pict w14:anchorId="631B973B">
              <v:line id="Straight Connector 45" style="position:absolute;flip:y;z-index:2516614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alt="&quot;&quot;" o:spid="_x0000_s1026" strokecolor="#19215c" strokeweight="1pt" from="-71.65pt,315.3pt" to="445.15pt,315.3pt" w14:anchorId="607C91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">
                <o:lock v:ext="edit" shapetype="f"/>
              </v:line>
            </w:pict>
          </mc:Fallback>
        </mc:AlternateContent>
      </w:r>
    </w:p>
    <w:p w14:paraId="512AA2EB" w14:textId="330AA1AB" w:rsidR="00916CB7" w:rsidRPr="00C60277" w:rsidRDefault="00916CB7" w:rsidP="004130D9">
      <w:pPr>
        <w:pStyle w:val="Agency-body-text-report"/>
        <w:spacing w:before="4600" w:after="360"/>
        <w:rPr>
          <w:b/>
        </w:rPr>
      </w:pPr>
      <w:bookmarkStart w:id="0" w:name="_Toc96671627"/>
      <w:bookmarkStart w:id="1" w:name="_Toc96675672"/>
      <w:r w:rsidRPr="00C60277">
        <w:rPr>
          <w:b/>
        </w:rPr>
        <w:lastRenderedPageBreak/>
        <w:t>© European Agency for Special Needs and Inclusive Education 202</w:t>
      </w:r>
      <w:r w:rsidR="00BA0FCC" w:rsidRPr="00C60277">
        <w:rPr>
          <w:b/>
        </w:rPr>
        <w:t>2</w:t>
      </w:r>
    </w:p>
    <w:p w14:paraId="6BB8F6AC" w14:textId="5A6FF845" w:rsidR="00DC4071" w:rsidRPr="00C60277" w:rsidRDefault="49553883" w:rsidP="00916CB7">
      <w:pPr>
        <w:pStyle w:val="Agency-body-text-report"/>
        <w:spacing w:before="480" w:after="360"/>
      </w:pPr>
      <w:r w:rsidRPr="00C60277">
        <w:t>Editor</w:t>
      </w:r>
      <w:r w:rsidR="36D2A565" w:rsidRPr="00C60277">
        <w:t>s</w:t>
      </w:r>
      <w:r w:rsidRPr="00C60277">
        <w:t xml:space="preserve">: </w:t>
      </w:r>
      <w:r w:rsidR="01193E59" w:rsidRPr="00C60277">
        <w:t>András L</w:t>
      </w:r>
      <w:r w:rsidR="00490D48">
        <w:t>e</w:t>
      </w:r>
      <w:r w:rsidR="01193E59" w:rsidRPr="00C60277">
        <w:t>n</w:t>
      </w:r>
      <w:r w:rsidR="0A5453EC" w:rsidRPr="00C60277">
        <w:t xml:space="preserve">árt, </w:t>
      </w:r>
      <w:r w:rsidR="005F5500" w:rsidRPr="00C60277">
        <w:t>Amélie Lecheval</w:t>
      </w:r>
      <w:r w:rsidR="00A54C86" w:rsidRPr="000B00F6">
        <w:t xml:space="preserve"> and</w:t>
      </w:r>
      <w:r w:rsidR="005F5500" w:rsidRPr="00C60277">
        <w:t xml:space="preserve"> </w:t>
      </w:r>
      <w:r w:rsidR="1F42904C" w:rsidRPr="009418C6">
        <w:t>Amanda Watkins</w:t>
      </w:r>
    </w:p>
    <w:p w14:paraId="31DC1481" w14:textId="6AA6D787" w:rsidR="00510304" w:rsidRPr="00C60277" w:rsidRDefault="00B526C8" w:rsidP="004130D9">
      <w:pPr>
        <w:pStyle w:val="Agency-body-text-report"/>
        <w:spacing w:after="360"/>
      </w:pPr>
      <w:r w:rsidRPr="00C60277">
        <w:t>This publication is an open-access resource. This means you are free to access, use and disseminate it with appropriate credit to the European Agency for Special Needs and Inclusive Education</w:t>
      </w:r>
      <w:r w:rsidR="00510304" w:rsidRPr="00C60277">
        <w:t xml:space="preserve"> (the Agency)</w:t>
      </w:r>
      <w:r w:rsidRPr="00C60277">
        <w:t xml:space="preserve">. </w:t>
      </w:r>
      <w:r w:rsidR="0076269A" w:rsidRPr="00C60277">
        <w:t xml:space="preserve">Please refer to the Agency’s Open Access Policy for more information: </w:t>
      </w:r>
      <w:hyperlink r:id="rId15" w:history="1">
        <w:r w:rsidR="0076269A" w:rsidRPr="00C60277">
          <w:rPr>
            <w:rStyle w:val="Hyperlink"/>
          </w:rPr>
          <w:t>www.european-agency.org/open-access-policy</w:t>
        </w:r>
      </w:hyperlink>
      <w:r w:rsidR="0076269A" w:rsidRPr="00C60277">
        <w:t>.</w:t>
      </w:r>
    </w:p>
    <w:p w14:paraId="630B619E" w14:textId="4A9DDF2E" w:rsidR="008C147D" w:rsidRPr="00C60277" w:rsidRDefault="008C147D" w:rsidP="004130D9">
      <w:pPr>
        <w:pStyle w:val="Agency-body-text-report"/>
        <w:spacing w:after="360"/>
        <w:sectPr w:rsidR="008C147D" w:rsidRPr="00C60277" w:rsidSect="00D00D78">
          <w:headerReference w:type="even" r:id="rId16"/>
          <w:headerReference w:type="default" r:id="rId17"/>
          <w:footerReference w:type="even" r:id="rId18"/>
          <w:footerReference w:type="default" r:id="rId19"/>
          <w:headerReference w:type="first" r:id="rId20"/>
          <w:footerReference w:type="first" r:id="rId21"/>
          <w:pgSz w:w="11899" w:h="16838"/>
          <w:pgMar w:top="1134" w:right="1551" w:bottom="1276" w:left="1418" w:header="709" w:footer="709" w:gutter="0"/>
          <w:cols w:space="708"/>
          <w:docGrid w:linePitch="360"/>
        </w:sectPr>
      </w:pPr>
      <w:r w:rsidRPr="00416CBC">
        <w:rPr>
          <w:noProof/>
        </w:rPr>
        <w:drawing>
          <wp:anchor distT="0" distB="0" distL="114300" distR="114300" simplePos="0" relativeHeight="251658242" behindDoc="0" locked="0" layoutInCell="1" allowOverlap="1" wp14:anchorId="05D34E16" wp14:editId="35A33D6A">
            <wp:simplePos x="0" y="0"/>
            <wp:positionH relativeFrom="column">
              <wp:posOffset>0</wp:posOffset>
            </wp:positionH>
            <wp:positionV relativeFrom="paragraph">
              <wp:posOffset>969959</wp:posOffset>
            </wp:positionV>
            <wp:extent cx="1425575" cy="497840"/>
            <wp:effectExtent l="0" t="0" r="0" b="0"/>
            <wp:wrapSquare wrapText="bothSides"/>
            <wp:docPr id="18" name="Picture 18" descr="Logo: Creative Commons Attribution-NonCommercial-NoDerivatives 4.0 International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reative Commons Attribution-NonCommercial-NoDerivatives 4.0 International Licen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5575" cy="49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6C8" w:rsidRPr="00C60277">
        <w:t xml:space="preserve">You may cite this publication as follows: </w:t>
      </w:r>
      <w:r w:rsidR="00DC4071" w:rsidRPr="00C60277">
        <w:t>European Agency for Special Nee</w:t>
      </w:r>
      <w:r w:rsidR="00E17D7F" w:rsidRPr="00C60277">
        <w:t xml:space="preserve">ds and Inclusive Education, </w:t>
      </w:r>
      <w:r w:rsidR="00A6543D" w:rsidRPr="00C60277">
        <w:t>202</w:t>
      </w:r>
      <w:r w:rsidR="00BA0FCC" w:rsidRPr="00C60277">
        <w:t>2</w:t>
      </w:r>
      <w:r w:rsidR="00DC4071" w:rsidRPr="00C60277">
        <w:t xml:space="preserve">. </w:t>
      </w:r>
      <w:r w:rsidR="0048334C" w:rsidRPr="00C60277">
        <w:rPr>
          <w:i/>
        </w:rPr>
        <w:t>European Agency Statistics on Inclusive Education: 2018</w:t>
      </w:r>
      <w:r w:rsidR="00FD5D7E" w:rsidRPr="00C60277">
        <w:rPr>
          <w:i/>
        </w:rPr>
        <w:t>/</w:t>
      </w:r>
      <w:r w:rsidR="0048334C" w:rsidRPr="00C60277">
        <w:rPr>
          <w:i/>
        </w:rPr>
        <w:t xml:space="preserve">2019 School Year </w:t>
      </w:r>
      <w:r w:rsidR="006F24DE" w:rsidRPr="00C60277">
        <w:rPr>
          <w:i/>
        </w:rPr>
        <w:t xml:space="preserve">Dataset </w:t>
      </w:r>
      <w:r w:rsidR="0048334C" w:rsidRPr="00C60277">
        <w:rPr>
          <w:i/>
        </w:rPr>
        <w:t>Cross-Country Report</w:t>
      </w:r>
      <w:r w:rsidR="00DC4071" w:rsidRPr="00C60277">
        <w:t xml:space="preserve">. </w:t>
      </w:r>
      <w:r w:rsidR="00721C4E" w:rsidRPr="00C60277">
        <w:t>(</w:t>
      </w:r>
      <w:r w:rsidR="008D2B67" w:rsidRPr="00C60277">
        <w:t>A. Lenárt</w:t>
      </w:r>
      <w:r w:rsidR="00FC6546" w:rsidRPr="00C60277">
        <w:t>,</w:t>
      </w:r>
      <w:r w:rsidR="008D2B67" w:rsidRPr="009418C6">
        <w:t xml:space="preserve"> </w:t>
      </w:r>
      <w:r w:rsidR="00A54C86" w:rsidRPr="009418C6">
        <w:t>A. Lecheval and A. Watkins</w:t>
      </w:r>
      <w:r w:rsidR="0070592D" w:rsidRPr="00C60277">
        <w:t>, ed</w:t>
      </w:r>
      <w:r w:rsidR="00103172" w:rsidRPr="00C60277">
        <w:t>s</w:t>
      </w:r>
      <w:r w:rsidR="0070592D" w:rsidRPr="00C60277">
        <w:t>.</w:t>
      </w:r>
      <w:r w:rsidR="00721C4E" w:rsidRPr="00C60277">
        <w:t xml:space="preserve">). </w:t>
      </w:r>
      <w:r w:rsidR="00DC4071" w:rsidRPr="00C60277">
        <w:t>Odense, Denmark</w:t>
      </w:r>
    </w:p>
    <w:p w14:paraId="1DFFAAFE" w14:textId="09BFC7B9" w:rsidR="00BB5ED9" w:rsidRPr="00C60277" w:rsidRDefault="008C147D" w:rsidP="008E4596">
      <w:pPr>
        <w:rPr>
          <w:rFonts w:ascii="Calibri" w:hAnsi="Calibri" w:cs="Calibri"/>
          <w:color w:val="000000" w:themeColor="text1"/>
          <w:sz w:val="20"/>
          <w:szCs w:val="20"/>
          <w:lang w:val="en-GB"/>
        </w:rPr>
      </w:pPr>
      <w:r w:rsidRPr="00C60277">
        <w:rPr>
          <w:rFonts w:ascii="Calibri" w:hAnsi="Calibri" w:cs="Calibri"/>
          <w:color w:val="000000" w:themeColor="text1"/>
          <w:sz w:val="20"/>
          <w:szCs w:val="20"/>
          <w:lang w:val="en-GB"/>
        </w:rPr>
        <w:br w:type="column"/>
      </w:r>
      <w:r w:rsidR="008E4596" w:rsidRPr="00C60277">
        <w:rPr>
          <w:rFonts w:ascii="Calibri" w:hAnsi="Calibri" w:cs="Calibri"/>
          <w:color w:val="000000" w:themeColor="text1"/>
          <w:sz w:val="20"/>
          <w:szCs w:val="20"/>
          <w:lang w:val="en-GB"/>
        </w:rPr>
        <w:t xml:space="preserve">This work is licensed under a </w:t>
      </w:r>
      <w:hyperlink r:id="rId23" w:history="1">
        <w:r w:rsidR="008E4596" w:rsidRPr="00C60277">
          <w:rPr>
            <w:rStyle w:val="Hyperlink"/>
            <w:rFonts w:ascii="Calibri" w:hAnsi="Calibri" w:cs="Calibri"/>
            <w:sz w:val="20"/>
            <w:szCs w:val="20"/>
            <w:lang w:val="en-GB"/>
          </w:rPr>
          <w:t>Creative Commons Attribution-NonCommercial-NoDerivatives 4.0 International License</w:t>
        </w:r>
      </w:hyperlink>
      <w:r w:rsidR="008E4596" w:rsidRPr="00C60277">
        <w:rPr>
          <w:rFonts w:ascii="Calibri" w:hAnsi="Calibri" w:cs="Calibri"/>
          <w:color w:val="000000" w:themeColor="text1"/>
          <w:sz w:val="20"/>
          <w:szCs w:val="20"/>
          <w:lang w:val="en-GB"/>
        </w:rPr>
        <w:t>.</w:t>
      </w:r>
    </w:p>
    <w:p w14:paraId="6F163121" w14:textId="77777777" w:rsidR="008C147D" w:rsidRPr="00C60277" w:rsidRDefault="008E4596" w:rsidP="008E4596">
      <w:pPr>
        <w:pStyle w:val="Agency-body-text-report"/>
        <w:spacing w:before="0" w:after="0"/>
        <w:sectPr w:rsidR="008C147D" w:rsidRPr="00C60277" w:rsidSect="008C147D">
          <w:headerReference w:type="first" r:id="rId24"/>
          <w:footerReference w:type="first" r:id="rId25"/>
          <w:type w:val="continuous"/>
          <w:pgSz w:w="11899" w:h="16838"/>
          <w:pgMar w:top="1134" w:right="1551" w:bottom="1276" w:left="1418" w:header="709" w:footer="709" w:gutter="0"/>
          <w:cols w:num="2" w:space="567" w:equalWidth="0">
            <w:col w:w="1985" w:space="567"/>
            <w:col w:w="6378"/>
          </w:cols>
          <w:docGrid w:linePitch="360"/>
        </w:sectPr>
      </w:pPr>
      <w:r w:rsidRPr="00C60277">
        <w:rPr>
          <w:rFonts w:cs="Calibri"/>
          <w:sz w:val="20"/>
          <w:szCs w:val="20"/>
        </w:rPr>
        <w:t>You may not modify or translate this publication without the Agency’s approval</w:t>
      </w:r>
      <w:r w:rsidR="00B526C8" w:rsidRPr="00C60277">
        <w:rPr>
          <w:sz w:val="20"/>
          <w:szCs w:val="20"/>
        </w:rPr>
        <w:t>.</w:t>
      </w:r>
    </w:p>
    <w:p w14:paraId="4167AAE3" w14:textId="21DEF67C" w:rsidR="00DC4071" w:rsidRPr="00C60277" w:rsidRDefault="00DC4071" w:rsidP="008C147D">
      <w:pPr>
        <w:pStyle w:val="Agency-body-text-report"/>
        <w:spacing w:before="480" w:after="360"/>
      </w:pPr>
      <w:r w:rsidRPr="00C60277">
        <w:t>With a view to greater accessibility</w:t>
      </w:r>
      <w:r w:rsidR="00A11EE5" w:rsidRPr="00C60277">
        <w:t>, this report is available in accessible</w:t>
      </w:r>
      <w:r w:rsidRPr="00C60277">
        <w:t xml:space="preserve"> </w:t>
      </w:r>
      <w:r w:rsidR="00A11EE5" w:rsidRPr="00C60277">
        <w:t xml:space="preserve">electronic </w:t>
      </w:r>
      <w:r w:rsidRPr="00C60277">
        <w:t xml:space="preserve">format on the Agency’s website: </w:t>
      </w:r>
      <w:hyperlink r:id="rId26" w:history="1">
        <w:r w:rsidRPr="00C60277">
          <w:rPr>
            <w:rStyle w:val="Hyperlink"/>
          </w:rPr>
          <w:t>www.european-agency.org</w:t>
        </w:r>
      </w:hyperlink>
    </w:p>
    <w:p w14:paraId="41138F85" w14:textId="623BE55C" w:rsidR="00DC4071" w:rsidRPr="00C60277" w:rsidRDefault="00DC4071" w:rsidP="008E4596">
      <w:pPr>
        <w:pStyle w:val="Agency-body-text-report"/>
        <w:spacing w:before="360" w:after="360"/>
      </w:pPr>
      <w:r w:rsidRPr="00C60277">
        <w:t xml:space="preserve">ISBN: </w:t>
      </w:r>
      <w:r w:rsidR="00433B41" w:rsidRPr="009418C6">
        <w:t>978-87-7599-057-3</w:t>
      </w:r>
      <w:r w:rsidRPr="00C60277">
        <w:t xml:space="preserve"> (Electronic)</w:t>
      </w:r>
    </w:p>
    <w:p w14:paraId="0E2C589C" w14:textId="77777777" w:rsidR="008C147D" w:rsidRPr="00C60277" w:rsidRDefault="008C147D" w:rsidP="002A619E">
      <w:pPr>
        <w:spacing w:before="120" w:after="120"/>
        <w:rPr>
          <w:lang w:val="en-GB"/>
        </w:rPr>
        <w:sectPr w:rsidR="008C147D" w:rsidRPr="00C60277" w:rsidSect="008C147D">
          <w:headerReference w:type="first" r:id="rId27"/>
          <w:footerReference w:type="first" r:id="rId28"/>
          <w:type w:val="continuous"/>
          <w:pgSz w:w="11899" w:h="16838"/>
          <w:pgMar w:top="1134" w:right="1551" w:bottom="1276" w:left="1418" w:header="709" w:footer="709" w:gutter="0"/>
          <w:cols w:space="708"/>
          <w:docGrid w:linePitch="360"/>
        </w:sectPr>
      </w:pPr>
    </w:p>
    <w:p w14:paraId="56501FB4" w14:textId="77777777" w:rsidR="0013300F" w:rsidRPr="00C60277" w:rsidRDefault="0013300F" w:rsidP="007B2855">
      <w:pPr>
        <w:spacing w:before="4600"/>
        <w:rPr>
          <w:rFonts w:ascii="Calibri" w:hAnsi="Calibri"/>
          <w:color w:val="000000" w:themeColor="text1"/>
          <w:lang w:val="en-GB"/>
        </w:rPr>
      </w:pPr>
      <w:r w:rsidRPr="00C60277">
        <w:rPr>
          <w:rFonts w:ascii="Calibri" w:hAnsi="Calibri"/>
          <w:color w:val="000000" w:themeColor="text1"/>
          <w:lang w:val="en-GB"/>
        </w:rPr>
        <w:lastRenderedPageBreak/>
        <w:t>The European Agency for Special Needs and Inclusive Education (the Agency) is an independent and self-governing organisation. The Agency is co-funded by the ministries of education in its member countries and by the European Commission</w:t>
      </w:r>
      <w:r w:rsidR="004721EA" w:rsidRPr="00C60277">
        <w:rPr>
          <w:rFonts w:ascii="Calibri" w:hAnsi="Calibri"/>
          <w:color w:val="000000" w:themeColor="text1"/>
          <w:lang w:val="en-GB"/>
        </w:rPr>
        <w:t xml:space="preserve"> via an operating grant within the European Union (EU) Erasmus+ education programme</w:t>
      </w:r>
      <w:r w:rsidRPr="00C60277">
        <w:rPr>
          <w:rFonts w:ascii="Calibri" w:hAnsi="Calibri"/>
          <w:color w:val="000000" w:themeColor="text1"/>
          <w:lang w:val="en-GB"/>
        </w:rPr>
        <w:t>.</w:t>
      </w:r>
    </w:p>
    <w:p w14:paraId="744F9183" w14:textId="7E3B7821" w:rsidR="00BB5ED9" w:rsidRPr="00C60277" w:rsidRDefault="0013300F" w:rsidP="008C147D">
      <w:pPr>
        <w:pStyle w:val="Agency-body-text-report"/>
        <w:spacing w:before="480" w:after="480"/>
      </w:pPr>
      <w:r w:rsidRPr="00C60277">
        <w:t xml:space="preserve">The views expressed by any individual in this document do not necessarily represent the official views of the Agency, its member countries or the </w:t>
      </w:r>
      <w:r w:rsidR="008C147D" w:rsidRPr="00C60277">
        <w:t xml:space="preserve">European </w:t>
      </w:r>
      <w:r w:rsidRPr="00C60277">
        <w:t>Commission.</w:t>
      </w:r>
    </w:p>
    <w:p w14:paraId="6FCA1A2C" w14:textId="77777777" w:rsidR="008C147D" w:rsidRPr="00C60277" w:rsidRDefault="00310C78" w:rsidP="00132B33">
      <w:pPr>
        <w:pStyle w:val="Agency-body-text-report"/>
        <w:spacing w:before="720" w:after="0"/>
      </w:pPr>
      <w:r w:rsidRPr="00C60277">
        <w:rPr>
          <w:b/>
        </w:rPr>
        <w:t>Secretariat</w:t>
      </w:r>
    </w:p>
    <w:p w14:paraId="375AED44" w14:textId="4A7C91E8" w:rsidR="0013300F" w:rsidRPr="00C60277" w:rsidRDefault="0013300F" w:rsidP="008C147D">
      <w:pPr>
        <w:pStyle w:val="Agency-body-text-report"/>
        <w:spacing w:before="0" w:after="0"/>
      </w:pPr>
      <w:r w:rsidRPr="00C60277">
        <w:t>Østre Stationsvej 33, DK-5000, Odense C, Denmark</w:t>
      </w:r>
    </w:p>
    <w:p w14:paraId="2B8E341F" w14:textId="318C94D4" w:rsidR="00BB5ED9" w:rsidRPr="00C60277" w:rsidRDefault="0013300F" w:rsidP="008C147D">
      <w:pPr>
        <w:pStyle w:val="Agency-body-text-report"/>
        <w:spacing w:before="0" w:after="0"/>
      </w:pPr>
      <w:r w:rsidRPr="00C60277">
        <w:t>Tel.: +45 64 41 00 20</w:t>
      </w:r>
    </w:p>
    <w:p w14:paraId="467C32A3" w14:textId="77777777" w:rsidR="0013300F" w:rsidRPr="00C60277" w:rsidRDefault="00976F23" w:rsidP="008C147D">
      <w:pPr>
        <w:pStyle w:val="Agency-body-text-report"/>
        <w:spacing w:before="0" w:after="0"/>
      </w:pPr>
      <w:hyperlink r:id="rId29" w:history="1">
        <w:r w:rsidR="0013300F" w:rsidRPr="00C60277">
          <w:rPr>
            <w:rStyle w:val="Hyperlink"/>
          </w:rPr>
          <w:t>secretariat@european-agency.org</w:t>
        </w:r>
      </w:hyperlink>
    </w:p>
    <w:p w14:paraId="25AF6A2A" w14:textId="77777777" w:rsidR="008C147D" w:rsidRPr="00C60277" w:rsidRDefault="00310C78" w:rsidP="00132B33">
      <w:pPr>
        <w:pStyle w:val="Agency-body-text-report"/>
        <w:spacing w:before="720" w:after="0"/>
        <w:rPr>
          <w:b/>
        </w:rPr>
      </w:pPr>
      <w:r w:rsidRPr="00C60277">
        <w:rPr>
          <w:b/>
        </w:rPr>
        <w:t>Brussels Office</w:t>
      </w:r>
    </w:p>
    <w:p w14:paraId="558883A8" w14:textId="79364F38" w:rsidR="0013300F" w:rsidRPr="00C60277" w:rsidRDefault="0013300F" w:rsidP="008C147D">
      <w:pPr>
        <w:pStyle w:val="Agency-body-text-report"/>
        <w:spacing w:before="0" w:after="0"/>
      </w:pPr>
      <w:r w:rsidRPr="00C60277">
        <w:t>Rue Montoyer 21, BE-1000, Brussels, Belgium</w:t>
      </w:r>
    </w:p>
    <w:p w14:paraId="09724189" w14:textId="54D87A78" w:rsidR="00BB5ED9" w:rsidRPr="00C60277" w:rsidRDefault="0013300F" w:rsidP="008C147D">
      <w:pPr>
        <w:pStyle w:val="Agency-body-text-report"/>
        <w:spacing w:before="0" w:after="0"/>
      </w:pPr>
      <w:r w:rsidRPr="00C60277">
        <w:t>Tel.: +32 2 213 62 80</w:t>
      </w:r>
    </w:p>
    <w:p w14:paraId="4A0A8E38" w14:textId="77777777" w:rsidR="00F97638" w:rsidRPr="00C60277" w:rsidRDefault="00976F23" w:rsidP="008C147D">
      <w:pPr>
        <w:pStyle w:val="Agency-body-text-report"/>
        <w:spacing w:before="0" w:after="480"/>
        <w:rPr>
          <w:rStyle w:val="Hyperlink"/>
        </w:rPr>
        <w:sectPr w:rsidR="00F97638" w:rsidRPr="00C60277" w:rsidSect="001C0AC1">
          <w:footerReference w:type="even" r:id="rId30"/>
          <w:headerReference w:type="first" r:id="rId31"/>
          <w:footerReference w:type="first" r:id="rId32"/>
          <w:pgSz w:w="11899" w:h="16838"/>
          <w:pgMar w:top="1134" w:right="1551" w:bottom="1276" w:left="1418" w:header="709" w:footer="709" w:gutter="0"/>
          <w:cols w:space="708"/>
          <w:docGrid w:linePitch="360"/>
        </w:sectPr>
      </w:pPr>
      <w:hyperlink r:id="rId33" w:history="1">
        <w:r w:rsidR="0013300F" w:rsidRPr="00C60277">
          <w:rPr>
            <w:rStyle w:val="Hyperlink"/>
          </w:rPr>
          <w:t>brussels.office@european-agency.org</w:t>
        </w:r>
      </w:hyperlink>
    </w:p>
    <w:p w14:paraId="11FED72F" w14:textId="3CE0186A" w:rsidR="00F97638" w:rsidRPr="00C60277" w:rsidRDefault="005C4869" w:rsidP="0013300F">
      <w:pPr>
        <w:pStyle w:val="Agency-body-text-report"/>
        <w:spacing w:before="240" w:after="240"/>
        <w:sectPr w:rsidR="00F97638" w:rsidRPr="00C60277" w:rsidSect="004A0333">
          <w:headerReference w:type="first" r:id="rId34"/>
          <w:footerReference w:type="first" r:id="rId35"/>
          <w:type w:val="continuous"/>
          <w:pgSz w:w="11899" w:h="16838"/>
          <w:pgMar w:top="1134" w:right="1551" w:bottom="1276" w:left="1418" w:header="709" w:footer="709" w:gutter="0"/>
          <w:cols w:num="2" w:space="567" w:equalWidth="0">
            <w:col w:w="1984" w:space="567"/>
            <w:col w:w="6379"/>
          </w:cols>
          <w:docGrid w:linePitch="360"/>
        </w:sectPr>
      </w:pPr>
      <w:r w:rsidRPr="00416CBC">
        <w:rPr>
          <w:noProof/>
        </w:rPr>
        <w:drawing>
          <wp:inline distT="0" distB="0" distL="0" distR="0" wp14:anchorId="294BF9EB" wp14:editId="4CB4F75F">
            <wp:extent cx="1530985" cy="321013"/>
            <wp:effectExtent l="0" t="0" r="0" b="0"/>
            <wp:docPr id="6" name="Picture 6" descr="Logo: European Union emblem and text: 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European Union emblem and text: Co-funded by the European Un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6324" cy="328423"/>
                    </a:xfrm>
                    <a:prstGeom prst="rect">
                      <a:avLst/>
                    </a:prstGeom>
                    <a:noFill/>
                    <a:ln>
                      <a:noFill/>
                    </a:ln>
                  </pic:spPr>
                </pic:pic>
              </a:graphicData>
            </a:graphic>
          </wp:inline>
        </w:drawing>
      </w:r>
      <w:r w:rsidRPr="00C60277">
        <w:rPr>
          <w:rFonts w:cs="Calibri"/>
          <w:color w:val="000000"/>
          <w:sz w:val="20"/>
          <w:szCs w:val="20"/>
          <w:shd w:val="clear" w:color="auto" w:fill="FFFFFF"/>
        </w:rPr>
        <w:br/>
      </w:r>
      <w:r w:rsidR="00F97638" w:rsidRPr="00C60277">
        <w:br w:type="column"/>
      </w:r>
      <w:r w:rsidR="00D648B2" w:rsidRPr="00C60277">
        <w:rPr>
          <w:rFonts w:cs="Calibri"/>
          <w:sz w:val="20"/>
        </w:rPr>
        <w:t>Funded by the European Union. Views and opinions expressed are however those of the author(s) only and do not necessarily reflect those of the European Union or the European Commission. Neither the European Union nor the European Commission can be held responsible for them.</w:t>
      </w:r>
    </w:p>
    <w:p w14:paraId="0EA16468" w14:textId="77777777" w:rsidR="00DC4071" w:rsidRPr="00C60277" w:rsidRDefault="00DC4071" w:rsidP="0006310B">
      <w:pPr>
        <w:pStyle w:val="Agency-body-text-report"/>
        <w:pBdr>
          <w:bottom w:val="single" w:sz="4" w:space="1" w:color="auto"/>
        </w:pBdr>
        <w:spacing w:before="600" w:after="480"/>
        <w:rPr>
          <w:b/>
          <w:color w:val="211F4C"/>
          <w:sz w:val="40"/>
          <w:szCs w:val="40"/>
        </w:rPr>
      </w:pPr>
      <w:r w:rsidRPr="00C60277">
        <w:rPr>
          <w:b/>
          <w:color w:val="211F4C"/>
          <w:sz w:val="40"/>
          <w:szCs w:val="40"/>
        </w:rPr>
        <w:lastRenderedPageBreak/>
        <w:t>CONTENTS</w:t>
      </w:r>
    </w:p>
    <w:bookmarkStart w:id="2" w:name="_Toc336680183"/>
    <w:p w14:paraId="70BBAC6D" w14:textId="57F1F048" w:rsidR="003E7630" w:rsidRDefault="001E1068">
      <w:pPr>
        <w:pStyle w:val="TOC1"/>
        <w:rPr>
          <w:rFonts w:asciiTheme="minorHAnsi" w:eastAsiaTheme="minorEastAsia" w:hAnsiTheme="minorHAnsi" w:cstheme="minorBidi"/>
          <w:caps w:val="0"/>
          <w:noProof/>
          <w:color w:val="auto"/>
          <w:lang w:eastAsia="en-GB"/>
        </w:rPr>
      </w:pPr>
      <w:r w:rsidRPr="00C60277">
        <w:rPr>
          <w:b/>
          <w:caps w:val="0"/>
          <w:color w:val="595959"/>
          <w:sz w:val="40"/>
          <w:szCs w:val="40"/>
        </w:rPr>
        <w:fldChar w:fldCharType="begin"/>
      </w:r>
      <w:r w:rsidRPr="00C60277">
        <w:rPr>
          <w:b/>
          <w:color w:val="595959"/>
          <w:sz w:val="40"/>
          <w:szCs w:val="40"/>
        </w:rPr>
        <w:instrText xml:space="preserve"> TOC \h \z \t "Heading 1,1,Heading 2,2,Heading 3,3,Agency-heading-1-report,1,Agency-heading-2-report,2,Agency-heading-3-report,3" </w:instrText>
      </w:r>
      <w:r w:rsidRPr="00C60277">
        <w:rPr>
          <w:b/>
          <w:caps w:val="0"/>
          <w:color w:val="595959"/>
          <w:sz w:val="40"/>
          <w:szCs w:val="40"/>
        </w:rPr>
        <w:fldChar w:fldCharType="separate"/>
      </w:r>
      <w:hyperlink w:anchor="_Toc119416334" w:history="1">
        <w:r w:rsidR="003E7630" w:rsidRPr="00A7220D">
          <w:rPr>
            <w:rStyle w:val="Hyperlink"/>
            <w:noProof/>
          </w:rPr>
          <w:t>Introduction</w:t>
        </w:r>
        <w:r w:rsidR="003E7630">
          <w:rPr>
            <w:noProof/>
            <w:webHidden/>
          </w:rPr>
          <w:tab/>
        </w:r>
        <w:r w:rsidR="003E7630">
          <w:rPr>
            <w:noProof/>
            <w:webHidden/>
          </w:rPr>
          <w:fldChar w:fldCharType="begin"/>
        </w:r>
        <w:r w:rsidR="003E7630">
          <w:rPr>
            <w:noProof/>
            <w:webHidden/>
          </w:rPr>
          <w:instrText xml:space="preserve"> PAGEREF _Toc119416334 \h </w:instrText>
        </w:r>
        <w:r w:rsidR="003E7630">
          <w:rPr>
            <w:noProof/>
            <w:webHidden/>
          </w:rPr>
        </w:r>
        <w:r w:rsidR="003E7630">
          <w:rPr>
            <w:noProof/>
            <w:webHidden/>
          </w:rPr>
          <w:fldChar w:fldCharType="separate"/>
        </w:r>
        <w:r w:rsidR="00EE1500">
          <w:rPr>
            <w:noProof/>
            <w:webHidden/>
          </w:rPr>
          <w:t>7</w:t>
        </w:r>
        <w:r w:rsidR="003E7630">
          <w:rPr>
            <w:noProof/>
            <w:webHidden/>
          </w:rPr>
          <w:fldChar w:fldCharType="end"/>
        </w:r>
      </w:hyperlink>
    </w:p>
    <w:p w14:paraId="6AD2C330" w14:textId="3316679E" w:rsidR="003E7630" w:rsidRDefault="00976F23">
      <w:pPr>
        <w:pStyle w:val="TOC2"/>
        <w:rPr>
          <w:rFonts w:asciiTheme="minorHAnsi" w:eastAsiaTheme="minorEastAsia" w:hAnsiTheme="minorHAnsi" w:cstheme="minorBidi"/>
          <w:noProof/>
          <w:color w:val="auto"/>
          <w:lang w:eastAsia="en-GB"/>
        </w:rPr>
      </w:pPr>
      <w:hyperlink w:anchor="_Toc119416335" w:history="1">
        <w:r w:rsidR="003E7630" w:rsidRPr="00A7220D">
          <w:rPr>
            <w:rStyle w:val="Hyperlink"/>
            <w:noProof/>
          </w:rPr>
          <w:t>The 2018/2019 school year dataset</w:t>
        </w:r>
        <w:r w:rsidR="003E7630">
          <w:rPr>
            <w:noProof/>
            <w:webHidden/>
          </w:rPr>
          <w:tab/>
        </w:r>
        <w:r w:rsidR="003E7630">
          <w:rPr>
            <w:noProof/>
            <w:webHidden/>
          </w:rPr>
          <w:fldChar w:fldCharType="begin"/>
        </w:r>
        <w:r w:rsidR="003E7630">
          <w:rPr>
            <w:noProof/>
            <w:webHidden/>
          </w:rPr>
          <w:instrText xml:space="preserve"> PAGEREF _Toc119416335 \h </w:instrText>
        </w:r>
        <w:r w:rsidR="003E7630">
          <w:rPr>
            <w:noProof/>
            <w:webHidden/>
          </w:rPr>
        </w:r>
        <w:r w:rsidR="003E7630">
          <w:rPr>
            <w:noProof/>
            <w:webHidden/>
          </w:rPr>
          <w:fldChar w:fldCharType="separate"/>
        </w:r>
        <w:r w:rsidR="00EE1500">
          <w:rPr>
            <w:noProof/>
            <w:webHidden/>
          </w:rPr>
          <w:t>9</w:t>
        </w:r>
        <w:r w:rsidR="003E7630">
          <w:rPr>
            <w:noProof/>
            <w:webHidden/>
          </w:rPr>
          <w:fldChar w:fldCharType="end"/>
        </w:r>
      </w:hyperlink>
    </w:p>
    <w:p w14:paraId="3296F05D" w14:textId="43B045B0" w:rsidR="003E7630" w:rsidRDefault="00976F23">
      <w:pPr>
        <w:pStyle w:val="TOC2"/>
        <w:rPr>
          <w:rFonts w:asciiTheme="minorHAnsi" w:eastAsiaTheme="minorEastAsia" w:hAnsiTheme="minorHAnsi" w:cstheme="minorBidi"/>
          <w:noProof/>
          <w:color w:val="auto"/>
          <w:lang w:eastAsia="en-GB"/>
        </w:rPr>
      </w:pPr>
      <w:hyperlink w:anchor="_Toc119416336" w:history="1">
        <w:r w:rsidR="003E7630" w:rsidRPr="00A7220D">
          <w:rPr>
            <w:rStyle w:val="Hyperlink"/>
            <w:noProof/>
          </w:rPr>
          <w:t>Cross-Country Report – 2018/2019 school year</w:t>
        </w:r>
        <w:r w:rsidR="003E7630">
          <w:rPr>
            <w:noProof/>
            <w:webHidden/>
          </w:rPr>
          <w:tab/>
        </w:r>
        <w:r w:rsidR="003E7630">
          <w:rPr>
            <w:noProof/>
            <w:webHidden/>
          </w:rPr>
          <w:fldChar w:fldCharType="begin"/>
        </w:r>
        <w:r w:rsidR="003E7630">
          <w:rPr>
            <w:noProof/>
            <w:webHidden/>
          </w:rPr>
          <w:instrText xml:space="preserve"> PAGEREF _Toc119416336 \h </w:instrText>
        </w:r>
        <w:r w:rsidR="003E7630">
          <w:rPr>
            <w:noProof/>
            <w:webHidden/>
          </w:rPr>
        </w:r>
        <w:r w:rsidR="003E7630">
          <w:rPr>
            <w:noProof/>
            <w:webHidden/>
          </w:rPr>
          <w:fldChar w:fldCharType="separate"/>
        </w:r>
        <w:r w:rsidR="00EE1500">
          <w:rPr>
            <w:noProof/>
            <w:webHidden/>
          </w:rPr>
          <w:t>9</w:t>
        </w:r>
        <w:r w:rsidR="003E7630">
          <w:rPr>
            <w:noProof/>
            <w:webHidden/>
          </w:rPr>
          <w:fldChar w:fldCharType="end"/>
        </w:r>
      </w:hyperlink>
    </w:p>
    <w:p w14:paraId="638FF73A" w14:textId="0C3ED6CC" w:rsidR="003E7630" w:rsidRDefault="00976F23">
      <w:pPr>
        <w:pStyle w:val="TOC3"/>
        <w:rPr>
          <w:rFonts w:asciiTheme="minorHAnsi" w:eastAsiaTheme="minorEastAsia" w:hAnsiTheme="minorHAnsi" w:cstheme="minorBidi"/>
          <w:i w:val="0"/>
          <w:noProof/>
          <w:color w:val="auto"/>
          <w:lang w:eastAsia="en-GB"/>
        </w:rPr>
      </w:pPr>
      <w:hyperlink w:anchor="_Toc119416337" w:history="1">
        <w:r w:rsidR="003E7630" w:rsidRPr="00A7220D">
          <w:rPr>
            <w:rStyle w:val="Hyperlink"/>
            <w:noProof/>
          </w:rPr>
          <w:t>Indicators linked to Data Table 1</w:t>
        </w:r>
        <w:r w:rsidR="003E7630">
          <w:rPr>
            <w:noProof/>
            <w:webHidden/>
          </w:rPr>
          <w:tab/>
        </w:r>
        <w:r w:rsidR="003E7630">
          <w:rPr>
            <w:noProof/>
            <w:webHidden/>
          </w:rPr>
          <w:fldChar w:fldCharType="begin"/>
        </w:r>
        <w:r w:rsidR="003E7630">
          <w:rPr>
            <w:noProof/>
            <w:webHidden/>
          </w:rPr>
          <w:instrText xml:space="preserve"> PAGEREF _Toc119416337 \h </w:instrText>
        </w:r>
        <w:r w:rsidR="003E7630">
          <w:rPr>
            <w:noProof/>
            <w:webHidden/>
          </w:rPr>
        </w:r>
        <w:r w:rsidR="003E7630">
          <w:rPr>
            <w:noProof/>
            <w:webHidden/>
          </w:rPr>
          <w:fldChar w:fldCharType="separate"/>
        </w:r>
        <w:r w:rsidR="00EE1500">
          <w:rPr>
            <w:noProof/>
            <w:webHidden/>
          </w:rPr>
          <w:t>11</w:t>
        </w:r>
        <w:r w:rsidR="003E7630">
          <w:rPr>
            <w:noProof/>
            <w:webHidden/>
          </w:rPr>
          <w:fldChar w:fldCharType="end"/>
        </w:r>
      </w:hyperlink>
    </w:p>
    <w:p w14:paraId="250C44F0" w14:textId="6D40D9F4" w:rsidR="003E7630" w:rsidRDefault="00976F23">
      <w:pPr>
        <w:pStyle w:val="TOC3"/>
        <w:rPr>
          <w:rFonts w:asciiTheme="minorHAnsi" w:eastAsiaTheme="minorEastAsia" w:hAnsiTheme="minorHAnsi" w:cstheme="minorBidi"/>
          <w:i w:val="0"/>
          <w:noProof/>
          <w:color w:val="auto"/>
          <w:lang w:eastAsia="en-GB"/>
        </w:rPr>
      </w:pPr>
      <w:hyperlink w:anchor="_Toc119416338" w:history="1">
        <w:r w:rsidR="003E7630" w:rsidRPr="00A7220D">
          <w:rPr>
            <w:rStyle w:val="Hyperlink"/>
            <w:noProof/>
          </w:rPr>
          <w:t>Indicators linked to Data Table 2</w:t>
        </w:r>
        <w:r w:rsidR="003E7630">
          <w:rPr>
            <w:noProof/>
            <w:webHidden/>
          </w:rPr>
          <w:tab/>
        </w:r>
        <w:r w:rsidR="003E7630">
          <w:rPr>
            <w:noProof/>
            <w:webHidden/>
          </w:rPr>
          <w:fldChar w:fldCharType="begin"/>
        </w:r>
        <w:r w:rsidR="003E7630">
          <w:rPr>
            <w:noProof/>
            <w:webHidden/>
          </w:rPr>
          <w:instrText xml:space="preserve"> PAGEREF _Toc119416338 \h </w:instrText>
        </w:r>
        <w:r w:rsidR="003E7630">
          <w:rPr>
            <w:noProof/>
            <w:webHidden/>
          </w:rPr>
        </w:r>
        <w:r w:rsidR="003E7630">
          <w:rPr>
            <w:noProof/>
            <w:webHidden/>
          </w:rPr>
          <w:fldChar w:fldCharType="separate"/>
        </w:r>
        <w:r w:rsidR="00EE1500">
          <w:rPr>
            <w:noProof/>
            <w:webHidden/>
          </w:rPr>
          <w:t>11</w:t>
        </w:r>
        <w:r w:rsidR="003E7630">
          <w:rPr>
            <w:noProof/>
            <w:webHidden/>
          </w:rPr>
          <w:fldChar w:fldCharType="end"/>
        </w:r>
      </w:hyperlink>
    </w:p>
    <w:p w14:paraId="62BD6EFF" w14:textId="2C93578F" w:rsidR="003E7630" w:rsidRDefault="00976F23">
      <w:pPr>
        <w:pStyle w:val="TOC2"/>
        <w:rPr>
          <w:rFonts w:asciiTheme="minorHAnsi" w:eastAsiaTheme="minorEastAsia" w:hAnsiTheme="minorHAnsi" w:cstheme="minorBidi"/>
          <w:noProof/>
          <w:color w:val="auto"/>
          <w:lang w:eastAsia="en-GB"/>
        </w:rPr>
      </w:pPr>
      <w:hyperlink w:anchor="_Toc119416339" w:history="1">
        <w:r w:rsidR="003E7630" w:rsidRPr="00A7220D">
          <w:rPr>
            <w:rStyle w:val="Hyperlink"/>
            <w:noProof/>
          </w:rPr>
          <w:t>Information provided for each indicator</w:t>
        </w:r>
        <w:r w:rsidR="003E7630">
          <w:rPr>
            <w:noProof/>
            <w:webHidden/>
          </w:rPr>
          <w:tab/>
        </w:r>
        <w:r w:rsidR="003E7630">
          <w:rPr>
            <w:noProof/>
            <w:webHidden/>
          </w:rPr>
          <w:fldChar w:fldCharType="begin"/>
        </w:r>
        <w:r w:rsidR="003E7630">
          <w:rPr>
            <w:noProof/>
            <w:webHidden/>
          </w:rPr>
          <w:instrText xml:space="preserve"> PAGEREF _Toc119416339 \h </w:instrText>
        </w:r>
        <w:r w:rsidR="003E7630">
          <w:rPr>
            <w:noProof/>
            <w:webHidden/>
          </w:rPr>
        </w:r>
        <w:r w:rsidR="003E7630">
          <w:rPr>
            <w:noProof/>
            <w:webHidden/>
          </w:rPr>
          <w:fldChar w:fldCharType="separate"/>
        </w:r>
        <w:r w:rsidR="00EE1500">
          <w:rPr>
            <w:noProof/>
            <w:webHidden/>
          </w:rPr>
          <w:t>12</w:t>
        </w:r>
        <w:r w:rsidR="003E7630">
          <w:rPr>
            <w:noProof/>
            <w:webHidden/>
          </w:rPr>
          <w:fldChar w:fldCharType="end"/>
        </w:r>
      </w:hyperlink>
    </w:p>
    <w:p w14:paraId="1858153D" w14:textId="096745A4" w:rsidR="003E7630" w:rsidRDefault="00976F23">
      <w:pPr>
        <w:pStyle w:val="TOC1"/>
        <w:rPr>
          <w:rFonts w:asciiTheme="minorHAnsi" w:eastAsiaTheme="minorEastAsia" w:hAnsiTheme="minorHAnsi" w:cstheme="minorBidi"/>
          <w:caps w:val="0"/>
          <w:noProof/>
          <w:color w:val="auto"/>
          <w:lang w:eastAsia="en-GB"/>
        </w:rPr>
      </w:pPr>
      <w:hyperlink w:anchor="_Toc119416340" w:history="1">
        <w:r w:rsidR="003E7630" w:rsidRPr="00A7220D">
          <w:rPr>
            <w:rStyle w:val="Hyperlink"/>
            <w:noProof/>
          </w:rPr>
          <w:t>Summary Indicator Tables</w:t>
        </w:r>
        <w:r w:rsidR="003E7630">
          <w:rPr>
            <w:noProof/>
            <w:webHidden/>
          </w:rPr>
          <w:tab/>
        </w:r>
        <w:r w:rsidR="003E7630">
          <w:rPr>
            <w:noProof/>
            <w:webHidden/>
          </w:rPr>
          <w:fldChar w:fldCharType="begin"/>
        </w:r>
        <w:r w:rsidR="003E7630">
          <w:rPr>
            <w:noProof/>
            <w:webHidden/>
          </w:rPr>
          <w:instrText xml:space="preserve"> PAGEREF _Toc119416340 \h </w:instrText>
        </w:r>
        <w:r w:rsidR="003E7630">
          <w:rPr>
            <w:noProof/>
            <w:webHidden/>
          </w:rPr>
        </w:r>
        <w:r w:rsidR="003E7630">
          <w:rPr>
            <w:noProof/>
            <w:webHidden/>
          </w:rPr>
          <w:fldChar w:fldCharType="separate"/>
        </w:r>
        <w:r w:rsidR="00EE1500">
          <w:rPr>
            <w:noProof/>
            <w:webHidden/>
          </w:rPr>
          <w:t>14</w:t>
        </w:r>
        <w:r w:rsidR="003E7630">
          <w:rPr>
            <w:noProof/>
            <w:webHidden/>
          </w:rPr>
          <w:fldChar w:fldCharType="end"/>
        </w:r>
      </w:hyperlink>
    </w:p>
    <w:p w14:paraId="06338E85" w14:textId="704C31A9" w:rsidR="003E7630" w:rsidRDefault="00976F23">
      <w:pPr>
        <w:pStyle w:val="TOC2"/>
        <w:rPr>
          <w:rFonts w:asciiTheme="minorHAnsi" w:eastAsiaTheme="minorEastAsia" w:hAnsiTheme="minorHAnsi" w:cstheme="minorBidi"/>
          <w:noProof/>
          <w:color w:val="auto"/>
          <w:lang w:eastAsia="en-GB"/>
        </w:rPr>
      </w:pPr>
      <w:hyperlink w:anchor="_Toc119416341" w:history="1">
        <w:r w:rsidR="003E7630" w:rsidRPr="00A7220D">
          <w:rPr>
            <w:rStyle w:val="Hyperlink"/>
            <w:noProof/>
          </w:rPr>
          <w:t>Indicator 1.1 The enrolment rate in mainstream education (%)</w:t>
        </w:r>
        <w:r w:rsidR="003E7630">
          <w:rPr>
            <w:noProof/>
            <w:webHidden/>
          </w:rPr>
          <w:tab/>
        </w:r>
        <w:r w:rsidR="003E7630">
          <w:rPr>
            <w:noProof/>
            <w:webHidden/>
          </w:rPr>
          <w:fldChar w:fldCharType="begin"/>
        </w:r>
        <w:r w:rsidR="003E7630">
          <w:rPr>
            <w:noProof/>
            <w:webHidden/>
          </w:rPr>
          <w:instrText xml:space="preserve"> PAGEREF _Toc119416341 \h </w:instrText>
        </w:r>
        <w:r w:rsidR="003E7630">
          <w:rPr>
            <w:noProof/>
            <w:webHidden/>
          </w:rPr>
        </w:r>
        <w:r w:rsidR="003E7630">
          <w:rPr>
            <w:noProof/>
            <w:webHidden/>
          </w:rPr>
          <w:fldChar w:fldCharType="separate"/>
        </w:r>
        <w:r w:rsidR="00EE1500">
          <w:rPr>
            <w:noProof/>
            <w:webHidden/>
          </w:rPr>
          <w:t>14</w:t>
        </w:r>
        <w:r w:rsidR="003E7630">
          <w:rPr>
            <w:noProof/>
            <w:webHidden/>
          </w:rPr>
          <w:fldChar w:fldCharType="end"/>
        </w:r>
      </w:hyperlink>
    </w:p>
    <w:p w14:paraId="02EF3121" w14:textId="41871137" w:rsidR="003E7630" w:rsidRDefault="00976F23">
      <w:pPr>
        <w:pStyle w:val="TOC2"/>
        <w:rPr>
          <w:rFonts w:asciiTheme="minorHAnsi" w:eastAsiaTheme="minorEastAsia" w:hAnsiTheme="minorHAnsi" w:cstheme="minorBidi"/>
          <w:noProof/>
          <w:color w:val="auto"/>
          <w:lang w:eastAsia="en-GB"/>
        </w:rPr>
      </w:pPr>
      <w:hyperlink w:anchor="_Toc119416342" w:history="1">
        <w:r w:rsidR="003E7630" w:rsidRPr="00A7220D">
          <w:rPr>
            <w:rStyle w:val="Hyperlink"/>
            <w:noProof/>
          </w:rPr>
          <w:t>Indicator 1.2 The enrolment rate in inclusive education (%)</w:t>
        </w:r>
        <w:r w:rsidR="003E7630">
          <w:rPr>
            <w:noProof/>
            <w:webHidden/>
          </w:rPr>
          <w:tab/>
        </w:r>
        <w:r w:rsidR="003E7630">
          <w:rPr>
            <w:noProof/>
            <w:webHidden/>
          </w:rPr>
          <w:fldChar w:fldCharType="begin"/>
        </w:r>
        <w:r w:rsidR="003E7630">
          <w:rPr>
            <w:noProof/>
            <w:webHidden/>
          </w:rPr>
          <w:instrText xml:space="preserve"> PAGEREF _Toc119416342 \h </w:instrText>
        </w:r>
        <w:r w:rsidR="003E7630">
          <w:rPr>
            <w:noProof/>
            <w:webHidden/>
          </w:rPr>
        </w:r>
        <w:r w:rsidR="003E7630">
          <w:rPr>
            <w:noProof/>
            <w:webHidden/>
          </w:rPr>
          <w:fldChar w:fldCharType="separate"/>
        </w:r>
        <w:r w:rsidR="00EE1500">
          <w:rPr>
            <w:noProof/>
            <w:webHidden/>
          </w:rPr>
          <w:t>23</w:t>
        </w:r>
        <w:r w:rsidR="003E7630">
          <w:rPr>
            <w:noProof/>
            <w:webHidden/>
          </w:rPr>
          <w:fldChar w:fldCharType="end"/>
        </w:r>
      </w:hyperlink>
    </w:p>
    <w:p w14:paraId="2D3C63EE" w14:textId="27A0F10D" w:rsidR="003E7630" w:rsidRDefault="00976F23">
      <w:pPr>
        <w:pStyle w:val="TOC2"/>
        <w:rPr>
          <w:rFonts w:asciiTheme="minorHAnsi" w:eastAsiaTheme="minorEastAsia" w:hAnsiTheme="minorHAnsi" w:cstheme="minorBidi"/>
          <w:noProof/>
          <w:color w:val="auto"/>
          <w:lang w:eastAsia="en-GB"/>
        </w:rPr>
      </w:pPr>
      <w:hyperlink w:anchor="_Toc119416343" w:history="1">
        <w:r w:rsidR="003E7630" w:rsidRPr="00A7220D">
          <w:rPr>
            <w:rStyle w:val="Hyperlink"/>
            <w:noProof/>
          </w:rPr>
          <w:t>Indicator 1.3 The enrolment rate in separate, non-inclusive groups/classes within mainstream education (%)</w:t>
        </w:r>
        <w:r w:rsidR="003E7630">
          <w:rPr>
            <w:noProof/>
            <w:webHidden/>
          </w:rPr>
          <w:tab/>
        </w:r>
        <w:r w:rsidR="003E7630">
          <w:rPr>
            <w:noProof/>
            <w:webHidden/>
          </w:rPr>
          <w:fldChar w:fldCharType="begin"/>
        </w:r>
        <w:r w:rsidR="003E7630">
          <w:rPr>
            <w:noProof/>
            <w:webHidden/>
          </w:rPr>
          <w:instrText xml:space="preserve"> PAGEREF _Toc119416343 \h </w:instrText>
        </w:r>
        <w:r w:rsidR="003E7630">
          <w:rPr>
            <w:noProof/>
            <w:webHidden/>
          </w:rPr>
        </w:r>
        <w:r w:rsidR="003E7630">
          <w:rPr>
            <w:noProof/>
            <w:webHidden/>
          </w:rPr>
          <w:fldChar w:fldCharType="separate"/>
        </w:r>
        <w:r w:rsidR="00EE1500">
          <w:rPr>
            <w:noProof/>
            <w:webHidden/>
          </w:rPr>
          <w:t>31</w:t>
        </w:r>
        <w:r w:rsidR="003E7630">
          <w:rPr>
            <w:noProof/>
            <w:webHidden/>
          </w:rPr>
          <w:fldChar w:fldCharType="end"/>
        </w:r>
      </w:hyperlink>
    </w:p>
    <w:p w14:paraId="00D26A00" w14:textId="0836ACC3" w:rsidR="003E7630" w:rsidRDefault="00976F23">
      <w:pPr>
        <w:pStyle w:val="TOC2"/>
        <w:rPr>
          <w:rFonts w:asciiTheme="minorHAnsi" w:eastAsiaTheme="minorEastAsia" w:hAnsiTheme="minorHAnsi" w:cstheme="minorBidi"/>
          <w:noProof/>
          <w:color w:val="auto"/>
          <w:lang w:eastAsia="en-GB"/>
        </w:rPr>
      </w:pPr>
      <w:hyperlink w:anchor="_Toc119416344" w:history="1">
        <w:r w:rsidR="003E7630" w:rsidRPr="00A7220D">
          <w:rPr>
            <w:rStyle w:val="Hyperlink"/>
            <w:noProof/>
          </w:rPr>
          <w:t>Indicator 1.4 The share of children/learners who are educated outside of mainstream education (%)</w:t>
        </w:r>
        <w:r w:rsidR="003E7630">
          <w:rPr>
            <w:noProof/>
            <w:webHidden/>
          </w:rPr>
          <w:tab/>
        </w:r>
        <w:r w:rsidR="003E7630">
          <w:rPr>
            <w:noProof/>
            <w:webHidden/>
          </w:rPr>
          <w:fldChar w:fldCharType="begin"/>
        </w:r>
        <w:r w:rsidR="003E7630">
          <w:rPr>
            <w:noProof/>
            <w:webHidden/>
          </w:rPr>
          <w:instrText xml:space="preserve"> PAGEREF _Toc119416344 \h </w:instrText>
        </w:r>
        <w:r w:rsidR="003E7630">
          <w:rPr>
            <w:noProof/>
            <w:webHidden/>
          </w:rPr>
        </w:r>
        <w:r w:rsidR="003E7630">
          <w:rPr>
            <w:noProof/>
            <w:webHidden/>
          </w:rPr>
          <w:fldChar w:fldCharType="separate"/>
        </w:r>
        <w:r w:rsidR="00EE1500">
          <w:rPr>
            <w:noProof/>
            <w:webHidden/>
          </w:rPr>
          <w:t>39</w:t>
        </w:r>
        <w:r w:rsidR="003E7630">
          <w:rPr>
            <w:noProof/>
            <w:webHidden/>
          </w:rPr>
          <w:fldChar w:fldCharType="end"/>
        </w:r>
      </w:hyperlink>
    </w:p>
    <w:p w14:paraId="23391F86" w14:textId="65378D2E" w:rsidR="003E7630" w:rsidRDefault="00976F23">
      <w:pPr>
        <w:pStyle w:val="TOC3"/>
        <w:rPr>
          <w:rFonts w:asciiTheme="minorHAnsi" w:eastAsiaTheme="minorEastAsia" w:hAnsiTheme="minorHAnsi" w:cstheme="minorBidi"/>
          <w:i w:val="0"/>
          <w:noProof/>
          <w:color w:val="auto"/>
          <w:lang w:eastAsia="en-GB"/>
        </w:rPr>
      </w:pPr>
      <w:hyperlink w:anchor="_Toc119416345" w:history="1">
        <w:r w:rsidR="003E7630" w:rsidRPr="00A7220D">
          <w:rPr>
            <w:rStyle w:val="Hyperlink"/>
            <w:noProof/>
          </w:rPr>
          <w:t xml:space="preserve">Indicator 1.4a The enrolment rate in separate special (pre-)schools or units organised </w:t>
        </w:r>
        <w:r w:rsidR="00623DD5">
          <w:rPr>
            <w:rStyle w:val="Hyperlink"/>
            <w:noProof/>
          </w:rPr>
          <w:br/>
        </w:r>
        <w:r w:rsidR="003E7630" w:rsidRPr="00A7220D">
          <w:rPr>
            <w:rStyle w:val="Hyperlink"/>
            <w:noProof/>
          </w:rPr>
          <w:t>by the ministry of education (%)</w:t>
        </w:r>
        <w:r w:rsidR="003E7630">
          <w:rPr>
            <w:noProof/>
            <w:webHidden/>
          </w:rPr>
          <w:tab/>
        </w:r>
        <w:r w:rsidR="003E7630">
          <w:rPr>
            <w:noProof/>
            <w:webHidden/>
          </w:rPr>
          <w:fldChar w:fldCharType="begin"/>
        </w:r>
        <w:r w:rsidR="003E7630">
          <w:rPr>
            <w:noProof/>
            <w:webHidden/>
          </w:rPr>
          <w:instrText xml:space="preserve"> PAGEREF _Toc119416345 \h </w:instrText>
        </w:r>
        <w:r w:rsidR="003E7630">
          <w:rPr>
            <w:noProof/>
            <w:webHidden/>
          </w:rPr>
        </w:r>
        <w:r w:rsidR="003E7630">
          <w:rPr>
            <w:noProof/>
            <w:webHidden/>
          </w:rPr>
          <w:fldChar w:fldCharType="separate"/>
        </w:r>
        <w:r w:rsidR="00EE1500">
          <w:rPr>
            <w:noProof/>
            <w:webHidden/>
          </w:rPr>
          <w:t>47</w:t>
        </w:r>
        <w:r w:rsidR="003E7630">
          <w:rPr>
            <w:noProof/>
            <w:webHidden/>
          </w:rPr>
          <w:fldChar w:fldCharType="end"/>
        </w:r>
      </w:hyperlink>
    </w:p>
    <w:p w14:paraId="617B20E2" w14:textId="3D4FBB0D" w:rsidR="003E7630" w:rsidRDefault="00976F23">
      <w:pPr>
        <w:pStyle w:val="TOC3"/>
        <w:rPr>
          <w:rFonts w:asciiTheme="minorHAnsi" w:eastAsiaTheme="minorEastAsia" w:hAnsiTheme="minorHAnsi" w:cstheme="minorBidi"/>
          <w:i w:val="0"/>
          <w:noProof/>
          <w:color w:val="auto"/>
          <w:lang w:eastAsia="en-GB"/>
        </w:rPr>
      </w:pPr>
      <w:hyperlink w:anchor="_Toc119416346" w:history="1">
        <w:r w:rsidR="003E7630" w:rsidRPr="00A7220D">
          <w:rPr>
            <w:rStyle w:val="Hyperlink"/>
            <w:noProof/>
          </w:rPr>
          <w:t xml:space="preserve">Indicator 1.4b The enrolment rate in separate special (pre-)schools or units organised </w:t>
        </w:r>
        <w:r w:rsidR="00623DD5">
          <w:rPr>
            <w:rStyle w:val="Hyperlink"/>
            <w:noProof/>
          </w:rPr>
          <w:br/>
        </w:r>
        <w:r w:rsidR="003E7630" w:rsidRPr="00A7220D">
          <w:rPr>
            <w:rStyle w:val="Hyperlink"/>
            <w:noProof/>
          </w:rPr>
          <w:t>by other sectors/ministries (%)</w:t>
        </w:r>
        <w:r w:rsidR="003E7630">
          <w:rPr>
            <w:noProof/>
            <w:webHidden/>
          </w:rPr>
          <w:tab/>
        </w:r>
        <w:r w:rsidR="003E7630">
          <w:rPr>
            <w:noProof/>
            <w:webHidden/>
          </w:rPr>
          <w:fldChar w:fldCharType="begin"/>
        </w:r>
        <w:r w:rsidR="003E7630">
          <w:rPr>
            <w:noProof/>
            <w:webHidden/>
          </w:rPr>
          <w:instrText xml:space="preserve"> PAGEREF _Toc119416346 \h </w:instrText>
        </w:r>
        <w:r w:rsidR="003E7630">
          <w:rPr>
            <w:noProof/>
            <w:webHidden/>
          </w:rPr>
        </w:r>
        <w:r w:rsidR="003E7630">
          <w:rPr>
            <w:noProof/>
            <w:webHidden/>
          </w:rPr>
          <w:fldChar w:fldCharType="separate"/>
        </w:r>
        <w:r w:rsidR="00EE1500">
          <w:rPr>
            <w:noProof/>
            <w:webHidden/>
          </w:rPr>
          <w:t>55</w:t>
        </w:r>
        <w:r w:rsidR="003E7630">
          <w:rPr>
            <w:noProof/>
            <w:webHidden/>
          </w:rPr>
          <w:fldChar w:fldCharType="end"/>
        </w:r>
      </w:hyperlink>
    </w:p>
    <w:p w14:paraId="4BA97533" w14:textId="119ADA10" w:rsidR="003E7630" w:rsidRDefault="00976F23">
      <w:pPr>
        <w:pStyle w:val="TOC3"/>
        <w:rPr>
          <w:rFonts w:asciiTheme="minorHAnsi" w:eastAsiaTheme="minorEastAsia" w:hAnsiTheme="minorHAnsi" w:cstheme="minorBidi"/>
          <w:i w:val="0"/>
          <w:noProof/>
          <w:color w:val="auto"/>
          <w:lang w:eastAsia="en-GB"/>
        </w:rPr>
      </w:pPr>
      <w:hyperlink w:anchor="_Toc119416347" w:history="1">
        <w:r w:rsidR="003E7630" w:rsidRPr="00A7220D">
          <w:rPr>
            <w:rStyle w:val="Hyperlink"/>
            <w:noProof/>
          </w:rPr>
          <w:t xml:space="preserve">Indicator 1.4c The enrolment rate of children/learners educated in recognised forms </w:t>
        </w:r>
        <w:r w:rsidR="00623DD5">
          <w:rPr>
            <w:rStyle w:val="Hyperlink"/>
            <w:noProof/>
          </w:rPr>
          <w:br/>
        </w:r>
        <w:r w:rsidR="003E7630" w:rsidRPr="00A7220D">
          <w:rPr>
            <w:rStyle w:val="Hyperlink"/>
            <w:noProof/>
          </w:rPr>
          <w:t>of alternative education (%)</w:t>
        </w:r>
        <w:r w:rsidR="003E7630">
          <w:rPr>
            <w:noProof/>
            <w:webHidden/>
          </w:rPr>
          <w:tab/>
        </w:r>
        <w:r w:rsidR="003E7630">
          <w:rPr>
            <w:noProof/>
            <w:webHidden/>
          </w:rPr>
          <w:fldChar w:fldCharType="begin"/>
        </w:r>
        <w:r w:rsidR="003E7630">
          <w:rPr>
            <w:noProof/>
            <w:webHidden/>
          </w:rPr>
          <w:instrText xml:space="preserve"> PAGEREF _Toc119416347 \h </w:instrText>
        </w:r>
        <w:r w:rsidR="003E7630">
          <w:rPr>
            <w:noProof/>
            <w:webHidden/>
          </w:rPr>
        </w:r>
        <w:r w:rsidR="003E7630">
          <w:rPr>
            <w:noProof/>
            <w:webHidden/>
          </w:rPr>
          <w:fldChar w:fldCharType="separate"/>
        </w:r>
        <w:r w:rsidR="00EE1500">
          <w:rPr>
            <w:noProof/>
            <w:webHidden/>
          </w:rPr>
          <w:t>57</w:t>
        </w:r>
        <w:r w:rsidR="003E7630">
          <w:rPr>
            <w:noProof/>
            <w:webHidden/>
          </w:rPr>
          <w:fldChar w:fldCharType="end"/>
        </w:r>
      </w:hyperlink>
    </w:p>
    <w:p w14:paraId="3F0207AF" w14:textId="67CBEC57" w:rsidR="003E7630" w:rsidRDefault="00976F23">
      <w:pPr>
        <w:pStyle w:val="TOC3"/>
        <w:rPr>
          <w:rFonts w:asciiTheme="minorHAnsi" w:eastAsiaTheme="minorEastAsia" w:hAnsiTheme="minorHAnsi" w:cstheme="minorBidi"/>
          <w:i w:val="0"/>
          <w:noProof/>
          <w:color w:val="auto"/>
          <w:lang w:eastAsia="en-GB"/>
        </w:rPr>
      </w:pPr>
      <w:hyperlink w:anchor="_Toc119416348" w:history="1">
        <w:r w:rsidR="003E7630" w:rsidRPr="00A7220D">
          <w:rPr>
            <w:rStyle w:val="Hyperlink"/>
            <w:noProof/>
          </w:rPr>
          <w:t>Indicator 1.4d The share of children/learners receiving home schooling (%)</w:t>
        </w:r>
        <w:r w:rsidR="003E7630">
          <w:rPr>
            <w:noProof/>
            <w:webHidden/>
          </w:rPr>
          <w:tab/>
        </w:r>
        <w:r w:rsidR="003E7630">
          <w:rPr>
            <w:noProof/>
            <w:webHidden/>
          </w:rPr>
          <w:fldChar w:fldCharType="begin"/>
        </w:r>
        <w:r w:rsidR="003E7630">
          <w:rPr>
            <w:noProof/>
            <w:webHidden/>
          </w:rPr>
          <w:instrText xml:space="preserve"> PAGEREF _Toc119416348 \h </w:instrText>
        </w:r>
        <w:r w:rsidR="003E7630">
          <w:rPr>
            <w:noProof/>
            <w:webHidden/>
          </w:rPr>
        </w:r>
        <w:r w:rsidR="003E7630">
          <w:rPr>
            <w:noProof/>
            <w:webHidden/>
          </w:rPr>
          <w:fldChar w:fldCharType="separate"/>
        </w:r>
        <w:r w:rsidR="00EE1500">
          <w:rPr>
            <w:noProof/>
            <w:webHidden/>
          </w:rPr>
          <w:t>58</w:t>
        </w:r>
        <w:r w:rsidR="003E7630">
          <w:rPr>
            <w:noProof/>
            <w:webHidden/>
          </w:rPr>
          <w:fldChar w:fldCharType="end"/>
        </w:r>
      </w:hyperlink>
    </w:p>
    <w:p w14:paraId="4BED9C77" w14:textId="52A13294" w:rsidR="003E7630" w:rsidRDefault="00976F23">
      <w:pPr>
        <w:pStyle w:val="TOC2"/>
        <w:rPr>
          <w:rFonts w:asciiTheme="minorHAnsi" w:eastAsiaTheme="minorEastAsia" w:hAnsiTheme="minorHAnsi" w:cstheme="minorBidi"/>
          <w:noProof/>
          <w:color w:val="auto"/>
          <w:lang w:eastAsia="en-GB"/>
        </w:rPr>
      </w:pPr>
      <w:hyperlink w:anchor="_Toc119416349" w:history="1">
        <w:r w:rsidR="003E7630" w:rsidRPr="00A7220D">
          <w:rPr>
            <w:rStyle w:val="Hyperlink"/>
            <w:noProof/>
          </w:rPr>
          <w:t>Indicator 1.5 The share of children/learners who are educated in all forms of segregated (separate, non-inclusive) provision (%)</w:t>
        </w:r>
        <w:r w:rsidR="003E7630">
          <w:rPr>
            <w:noProof/>
            <w:webHidden/>
          </w:rPr>
          <w:tab/>
        </w:r>
        <w:r w:rsidR="003E7630">
          <w:rPr>
            <w:noProof/>
            <w:webHidden/>
          </w:rPr>
          <w:fldChar w:fldCharType="begin"/>
        </w:r>
        <w:r w:rsidR="003E7630">
          <w:rPr>
            <w:noProof/>
            <w:webHidden/>
          </w:rPr>
          <w:instrText xml:space="preserve"> PAGEREF _Toc119416349 \h </w:instrText>
        </w:r>
        <w:r w:rsidR="003E7630">
          <w:rPr>
            <w:noProof/>
            <w:webHidden/>
          </w:rPr>
        </w:r>
        <w:r w:rsidR="003E7630">
          <w:rPr>
            <w:noProof/>
            <w:webHidden/>
          </w:rPr>
          <w:fldChar w:fldCharType="separate"/>
        </w:r>
        <w:r w:rsidR="00EE1500">
          <w:rPr>
            <w:noProof/>
            <w:webHidden/>
          </w:rPr>
          <w:t>63</w:t>
        </w:r>
        <w:r w:rsidR="003E7630">
          <w:rPr>
            <w:noProof/>
            <w:webHidden/>
          </w:rPr>
          <w:fldChar w:fldCharType="end"/>
        </w:r>
      </w:hyperlink>
    </w:p>
    <w:p w14:paraId="75985D8A" w14:textId="2A6638FE" w:rsidR="003E7630" w:rsidRDefault="00976F23">
      <w:pPr>
        <w:pStyle w:val="TOC2"/>
        <w:rPr>
          <w:rFonts w:asciiTheme="minorHAnsi" w:eastAsiaTheme="minorEastAsia" w:hAnsiTheme="minorHAnsi" w:cstheme="minorBidi"/>
          <w:noProof/>
          <w:color w:val="auto"/>
          <w:lang w:eastAsia="en-GB"/>
        </w:rPr>
      </w:pPr>
      <w:hyperlink w:anchor="_Toc119416350" w:history="1">
        <w:r w:rsidR="003E7630" w:rsidRPr="00A7220D">
          <w:rPr>
            <w:rStyle w:val="Hyperlink"/>
            <w:noProof/>
          </w:rPr>
          <w:t>Indicator 1.6 The share of children/learners who are out-of-education (%)</w:t>
        </w:r>
        <w:r w:rsidR="003E7630">
          <w:rPr>
            <w:noProof/>
            <w:webHidden/>
          </w:rPr>
          <w:tab/>
        </w:r>
        <w:r w:rsidR="003E7630">
          <w:rPr>
            <w:noProof/>
            <w:webHidden/>
          </w:rPr>
          <w:fldChar w:fldCharType="begin"/>
        </w:r>
        <w:r w:rsidR="003E7630">
          <w:rPr>
            <w:noProof/>
            <w:webHidden/>
          </w:rPr>
          <w:instrText xml:space="preserve"> PAGEREF _Toc119416350 \h </w:instrText>
        </w:r>
        <w:r w:rsidR="003E7630">
          <w:rPr>
            <w:noProof/>
            <w:webHidden/>
          </w:rPr>
        </w:r>
        <w:r w:rsidR="003E7630">
          <w:rPr>
            <w:noProof/>
            <w:webHidden/>
          </w:rPr>
          <w:fldChar w:fldCharType="separate"/>
        </w:r>
        <w:r w:rsidR="00EE1500">
          <w:rPr>
            <w:noProof/>
            <w:webHidden/>
          </w:rPr>
          <w:t>70</w:t>
        </w:r>
        <w:r w:rsidR="003E7630">
          <w:rPr>
            <w:noProof/>
            <w:webHidden/>
          </w:rPr>
          <w:fldChar w:fldCharType="end"/>
        </w:r>
      </w:hyperlink>
    </w:p>
    <w:p w14:paraId="71496EF1" w14:textId="0F6D4C20" w:rsidR="003E7630" w:rsidRDefault="00976F23">
      <w:pPr>
        <w:pStyle w:val="TOC2"/>
        <w:rPr>
          <w:rFonts w:asciiTheme="minorHAnsi" w:eastAsiaTheme="minorEastAsia" w:hAnsiTheme="minorHAnsi" w:cstheme="minorBidi"/>
          <w:noProof/>
          <w:color w:val="auto"/>
          <w:lang w:eastAsia="en-GB"/>
        </w:rPr>
      </w:pPr>
      <w:hyperlink w:anchor="_Toc119416351" w:history="1">
        <w:r w:rsidR="003E7630" w:rsidRPr="00A7220D">
          <w:rPr>
            <w:rStyle w:val="Hyperlink"/>
            <w:noProof/>
          </w:rPr>
          <w:t>Indicator 1.7 The overall enrolment rate in all recognised forms of education (%)</w:t>
        </w:r>
        <w:r w:rsidR="003E7630">
          <w:rPr>
            <w:noProof/>
            <w:webHidden/>
          </w:rPr>
          <w:tab/>
        </w:r>
        <w:r w:rsidR="003E7630">
          <w:rPr>
            <w:noProof/>
            <w:webHidden/>
          </w:rPr>
          <w:fldChar w:fldCharType="begin"/>
        </w:r>
        <w:r w:rsidR="003E7630">
          <w:rPr>
            <w:noProof/>
            <w:webHidden/>
          </w:rPr>
          <w:instrText xml:space="preserve"> PAGEREF _Toc119416351 \h </w:instrText>
        </w:r>
        <w:r w:rsidR="003E7630">
          <w:rPr>
            <w:noProof/>
            <w:webHidden/>
          </w:rPr>
        </w:r>
        <w:r w:rsidR="003E7630">
          <w:rPr>
            <w:noProof/>
            <w:webHidden/>
          </w:rPr>
          <w:fldChar w:fldCharType="separate"/>
        </w:r>
        <w:r w:rsidR="00EE1500">
          <w:rPr>
            <w:noProof/>
            <w:webHidden/>
          </w:rPr>
          <w:t>71</w:t>
        </w:r>
        <w:r w:rsidR="003E7630">
          <w:rPr>
            <w:noProof/>
            <w:webHidden/>
          </w:rPr>
          <w:fldChar w:fldCharType="end"/>
        </w:r>
      </w:hyperlink>
    </w:p>
    <w:p w14:paraId="2931FE7A" w14:textId="47F54E80" w:rsidR="003E7630" w:rsidRDefault="00976F23">
      <w:pPr>
        <w:pStyle w:val="TOC2"/>
        <w:rPr>
          <w:rFonts w:asciiTheme="minorHAnsi" w:eastAsiaTheme="minorEastAsia" w:hAnsiTheme="minorHAnsi" w:cstheme="minorBidi"/>
          <w:noProof/>
          <w:color w:val="auto"/>
          <w:lang w:eastAsia="en-GB"/>
        </w:rPr>
      </w:pPr>
      <w:hyperlink w:anchor="_Toc119416352" w:history="1">
        <w:r w:rsidR="003E7630" w:rsidRPr="00A7220D">
          <w:rPr>
            <w:rStyle w:val="Hyperlink"/>
            <w:noProof/>
          </w:rPr>
          <w:t xml:space="preserve">Indicator 2A.1 The identification rate of children/learners with an official decision of </w:t>
        </w:r>
        <w:r w:rsidR="00623DD5">
          <w:rPr>
            <w:rStyle w:val="Hyperlink"/>
            <w:noProof/>
          </w:rPr>
          <w:br/>
        </w:r>
        <w:r w:rsidR="003E7630" w:rsidRPr="00A7220D">
          <w:rPr>
            <w:rStyle w:val="Hyperlink"/>
            <w:noProof/>
          </w:rPr>
          <w:t>SEN (%)</w:t>
        </w:r>
        <w:r w:rsidR="003E7630">
          <w:rPr>
            <w:noProof/>
            <w:webHidden/>
          </w:rPr>
          <w:tab/>
        </w:r>
        <w:r w:rsidR="003E7630">
          <w:rPr>
            <w:noProof/>
            <w:webHidden/>
          </w:rPr>
          <w:fldChar w:fldCharType="begin"/>
        </w:r>
        <w:r w:rsidR="003E7630">
          <w:rPr>
            <w:noProof/>
            <w:webHidden/>
          </w:rPr>
          <w:instrText xml:space="preserve"> PAGEREF _Toc119416352 \h </w:instrText>
        </w:r>
        <w:r w:rsidR="003E7630">
          <w:rPr>
            <w:noProof/>
            <w:webHidden/>
          </w:rPr>
        </w:r>
        <w:r w:rsidR="003E7630">
          <w:rPr>
            <w:noProof/>
            <w:webHidden/>
          </w:rPr>
          <w:fldChar w:fldCharType="separate"/>
        </w:r>
        <w:r w:rsidR="00EE1500">
          <w:rPr>
            <w:noProof/>
            <w:webHidden/>
          </w:rPr>
          <w:t>81</w:t>
        </w:r>
        <w:r w:rsidR="003E7630">
          <w:rPr>
            <w:noProof/>
            <w:webHidden/>
          </w:rPr>
          <w:fldChar w:fldCharType="end"/>
        </w:r>
      </w:hyperlink>
    </w:p>
    <w:p w14:paraId="7DFC4996" w14:textId="32AC7637" w:rsidR="003E7630" w:rsidRDefault="00976F23">
      <w:pPr>
        <w:pStyle w:val="TOC2"/>
        <w:rPr>
          <w:rFonts w:asciiTheme="minorHAnsi" w:eastAsiaTheme="minorEastAsia" w:hAnsiTheme="minorHAnsi" w:cstheme="minorBidi"/>
          <w:noProof/>
          <w:color w:val="auto"/>
          <w:lang w:eastAsia="en-GB"/>
        </w:rPr>
      </w:pPr>
      <w:hyperlink w:anchor="_Toc119416353" w:history="1">
        <w:r w:rsidR="003E7630" w:rsidRPr="00A7220D">
          <w:rPr>
            <w:rStyle w:val="Hyperlink"/>
            <w:noProof/>
          </w:rPr>
          <w:t>Indicators 2A.2–2A.7: Distribution of placements of children/learners with an official decision of SEN, based on the overall enrolled (pre-)school population data provided in Data Table 1</w:t>
        </w:r>
        <w:r w:rsidR="003E7630">
          <w:rPr>
            <w:noProof/>
            <w:webHidden/>
          </w:rPr>
          <w:tab/>
        </w:r>
        <w:r w:rsidR="003E7630">
          <w:rPr>
            <w:noProof/>
            <w:webHidden/>
          </w:rPr>
          <w:fldChar w:fldCharType="begin"/>
        </w:r>
        <w:r w:rsidR="003E7630">
          <w:rPr>
            <w:noProof/>
            <w:webHidden/>
          </w:rPr>
          <w:instrText xml:space="preserve"> PAGEREF _Toc119416353 \h </w:instrText>
        </w:r>
        <w:r w:rsidR="003E7630">
          <w:rPr>
            <w:noProof/>
            <w:webHidden/>
          </w:rPr>
        </w:r>
        <w:r w:rsidR="003E7630">
          <w:rPr>
            <w:noProof/>
            <w:webHidden/>
          </w:rPr>
          <w:fldChar w:fldCharType="separate"/>
        </w:r>
        <w:r w:rsidR="00EE1500">
          <w:rPr>
            <w:noProof/>
            <w:webHidden/>
          </w:rPr>
          <w:t>89</w:t>
        </w:r>
        <w:r w:rsidR="003E7630">
          <w:rPr>
            <w:noProof/>
            <w:webHidden/>
          </w:rPr>
          <w:fldChar w:fldCharType="end"/>
        </w:r>
      </w:hyperlink>
    </w:p>
    <w:p w14:paraId="529FF355" w14:textId="5FDFB1CA" w:rsidR="003E7630" w:rsidRDefault="00976F23">
      <w:pPr>
        <w:pStyle w:val="TOC3"/>
        <w:rPr>
          <w:rFonts w:asciiTheme="minorHAnsi" w:eastAsiaTheme="minorEastAsia" w:hAnsiTheme="minorHAnsi" w:cstheme="minorBidi"/>
          <w:i w:val="0"/>
          <w:noProof/>
          <w:color w:val="auto"/>
          <w:lang w:eastAsia="en-GB"/>
        </w:rPr>
      </w:pPr>
      <w:hyperlink w:anchor="_Toc119416354" w:history="1">
        <w:r w:rsidR="003E7630" w:rsidRPr="00A7220D">
          <w:rPr>
            <w:rStyle w:val="Hyperlink"/>
            <w:noProof/>
          </w:rPr>
          <w:t xml:space="preserve">Indicator 2A.2 The enrolment rate of children/learners with an official decision of SEN </w:t>
        </w:r>
        <w:r w:rsidR="00623DD5">
          <w:rPr>
            <w:rStyle w:val="Hyperlink"/>
            <w:noProof/>
          </w:rPr>
          <w:br/>
        </w:r>
        <w:r w:rsidR="003E7630" w:rsidRPr="00A7220D">
          <w:rPr>
            <w:rStyle w:val="Hyperlink"/>
            <w:noProof/>
          </w:rPr>
          <w:t>in mainstream education (%)</w:t>
        </w:r>
        <w:r w:rsidR="003E7630">
          <w:rPr>
            <w:noProof/>
            <w:webHidden/>
          </w:rPr>
          <w:tab/>
        </w:r>
        <w:r w:rsidR="003E7630">
          <w:rPr>
            <w:noProof/>
            <w:webHidden/>
          </w:rPr>
          <w:fldChar w:fldCharType="begin"/>
        </w:r>
        <w:r w:rsidR="003E7630">
          <w:rPr>
            <w:noProof/>
            <w:webHidden/>
          </w:rPr>
          <w:instrText xml:space="preserve"> PAGEREF _Toc119416354 \h </w:instrText>
        </w:r>
        <w:r w:rsidR="003E7630">
          <w:rPr>
            <w:noProof/>
            <w:webHidden/>
          </w:rPr>
        </w:r>
        <w:r w:rsidR="003E7630">
          <w:rPr>
            <w:noProof/>
            <w:webHidden/>
          </w:rPr>
          <w:fldChar w:fldCharType="separate"/>
        </w:r>
        <w:r w:rsidR="00EE1500">
          <w:rPr>
            <w:noProof/>
            <w:webHidden/>
          </w:rPr>
          <w:t>89</w:t>
        </w:r>
        <w:r w:rsidR="003E7630">
          <w:rPr>
            <w:noProof/>
            <w:webHidden/>
          </w:rPr>
          <w:fldChar w:fldCharType="end"/>
        </w:r>
      </w:hyperlink>
    </w:p>
    <w:p w14:paraId="5D46D6D3" w14:textId="661FD152" w:rsidR="003E7630" w:rsidRDefault="00976F23">
      <w:pPr>
        <w:pStyle w:val="TOC3"/>
        <w:rPr>
          <w:rFonts w:asciiTheme="minorHAnsi" w:eastAsiaTheme="minorEastAsia" w:hAnsiTheme="minorHAnsi" w:cstheme="minorBidi"/>
          <w:i w:val="0"/>
          <w:noProof/>
          <w:color w:val="auto"/>
          <w:lang w:eastAsia="en-GB"/>
        </w:rPr>
      </w:pPr>
      <w:hyperlink w:anchor="_Toc119416355" w:history="1">
        <w:r w:rsidR="003E7630" w:rsidRPr="00A7220D">
          <w:rPr>
            <w:rStyle w:val="Hyperlink"/>
            <w:noProof/>
          </w:rPr>
          <w:t xml:space="preserve">Indicator 2A.3 The enrolment rate of children/learners with an official decision of SEN </w:t>
        </w:r>
        <w:r w:rsidR="00623DD5">
          <w:rPr>
            <w:rStyle w:val="Hyperlink"/>
            <w:noProof/>
          </w:rPr>
          <w:br/>
        </w:r>
        <w:r w:rsidR="003E7630" w:rsidRPr="00A7220D">
          <w:rPr>
            <w:rStyle w:val="Hyperlink"/>
            <w:noProof/>
          </w:rPr>
          <w:t>in inclusive education (%)</w:t>
        </w:r>
        <w:r w:rsidR="003E7630">
          <w:rPr>
            <w:noProof/>
            <w:webHidden/>
          </w:rPr>
          <w:tab/>
        </w:r>
        <w:r w:rsidR="003E7630">
          <w:rPr>
            <w:noProof/>
            <w:webHidden/>
          </w:rPr>
          <w:fldChar w:fldCharType="begin"/>
        </w:r>
        <w:r w:rsidR="003E7630">
          <w:rPr>
            <w:noProof/>
            <w:webHidden/>
          </w:rPr>
          <w:instrText xml:space="preserve"> PAGEREF _Toc119416355 \h </w:instrText>
        </w:r>
        <w:r w:rsidR="003E7630">
          <w:rPr>
            <w:noProof/>
            <w:webHidden/>
          </w:rPr>
        </w:r>
        <w:r w:rsidR="003E7630">
          <w:rPr>
            <w:noProof/>
            <w:webHidden/>
          </w:rPr>
          <w:fldChar w:fldCharType="separate"/>
        </w:r>
        <w:r w:rsidR="00EE1500">
          <w:rPr>
            <w:noProof/>
            <w:webHidden/>
          </w:rPr>
          <w:t>97</w:t>
        </w:r>
        <w:r w:rsidR="003E7630">
          <w:rPr>
            <w:noProof/>
            <w:webHidden/>
          </w:rPr>
          <w:fldChar w:fldCharType="end"/>
        </w:r>
      </w:hyperlink>
    </w:p>
    <w:p w14:paraId="01AC396B" w14:textId="13D48BBA" w:rsidR="003E7630" w:rsidRDefault="00976F23">
      <w:pPr>
        <w:pStyle w:val="TOC3"/>
        <w:rPr>
          <w:rFonts w:asciiTheme="minorHAnsi" w:eastAsiaTheme="minorEastAsia" w:hAnsiTheme="minorHAnsi" w:cstheme="minorBidi"/>
          <w:i w:val="0"/>
          <w:noProof/>
          <w:color w:val="auto"/>
          <w:lang w:eastAsia="en-GB"/>
        </w:rPr>
      </w:pPr>
      <w:hyperlink w:anchor="_Toc119416356" w:history="1">
        <w:r w:rsidR="003E7630" w:rsidRPr="00A7220D">
          <w:rPr>
            <w:rStyle w:val="Hyperlink"/>
            <w:noProof/>
          </w:rPr>
          <w:t xml:space="preserve">Indicator 2A.4 The enrolment rate of children/learners with an official decision of SEN </w:t>
        </w:r>
        <w:r w:rsidR="00623DD5">
          <w:rPr>
            <w:rStyle w:val="Hyperlink"/>
            <w:noProof/>
          </w:rPr>
          <w:br/>
        </w:r>
        <w:r w:rsidR="003E7630" w:rsidRPr="00A7220D">
          <w:rPr>
            <w:rStyle w:val="Hyperlink"/>
            <w:noProof/>
          </w:rPr>
          <w:t>in separate, non-inclusive groups/classes within mainstream education (%)</w:t>
        </w:r>
        <w:r w:rsidR="003E7630">
          <w:rPr>
            <w:noProof/>
            <w:webHidden/>
          </w:rPr>
          <w:tab/>
        </w:r>
        <w:r w:rsidR="003E7630">
          <w:rPr>
            <w:noProof/>
            <w:webHidden/>
          </w:rPr>
          <w:fldChar w:fldCharType="begin"/>
        </w:r>
        <w:r w:rsidR="003E7630">
          <w:rPr>
            <w:noProof/>
            <w:webHidden/>
          </w:rPr>
          <w:instrText xml:space="preserve"> PAGEREF _Toc119416356 \h </w:instrText>
        </w:r>
        <w:r w:rsidR="003E7630">
          <w:rPr>
            <w:noProof/>
            <w:webHidden/>
          </w:rPr>
        </w:r>
        <w:r w:rsidR="003E7630">
          <w:rPr>
            <w:noProof/>
            <w:webHidden/>
          </w:rPr>
          <w:fldChar w:fldCharType="separate"/>
        </w:r>
        <w:r w:rsidR="00EE1500">
          <w:rPr>
            <w:noProof/>
            <w:webHidden/>
          </w:rPr>
          <w:t>105</w:t>
        </w:r>
        <w:r w:rsidR="003E7630">
          <w:rPr>
            <w:noProof/>
            <w:webHidden/>
          </w:rPr>
          <w:fldChar w:fldCharType="end"/>
        </w:r>
      </w:hyperlink>
    </w:p>
    <w:p w14:paraId="47236C67" w14:textId="1A741973" w:rsidR="003E7630" w:rsidRDefault="00976F23">
      <w:pPr>
        <w:pStyle w:val="TOC3"/>
        <w:rPr>
          <w:rFonts w:asciiTheme="minorHAnsi" w:eastAsiaTheme="minorEastAsia" w:hAnsiTheme="minorHAnsi" w:cstheme="minorBidi"/>
          <w:i w:val="0"/>
          <w:noProof/>
          <w:color w:val="auto"/>
          <w:lang w:eastAsia="en-GB"/>
        </w:rPr>
      </w:pPr>
      <w:hyperlink w:anchor="_Toc119416357" w:history="1">
        <w:r w:rsidR="003E7630" w:rsidRPr="00A7220D">
          <w:rPr>
            <w:rStyle w:val="Hyperlink"/>
            <w:noProof/>
          </w:rPr>
          <w:t>Indicator 2A.5 The share of children/learners with an official decision of SEN who are educated outside of mainstream education (%)</w:t>
        </w:r>
        <w:r w:rsidR="003E7630">
          <w:rPr>
            <w:noProof/>
            <w:webHidden/>
          </w:rPr>
          <w:tab/>
        </w:r>
        <w:r w:rsidR="003E7630">
          <w:rPr>
            <w:noProof/>
            <w:webHidden/>
          </w:rPr>
          <w:fldChar w:fldCharType="begin"/>
        </w:r>
        <w:r w:rsidR="003E7630">
          <w:rPr>
            <w:noProof/>
            <w:webHidden/>
          </w:rPr>
          <w:instrText xml:space="preserve"> PAGEREF _Toc119416357 \h </w:instrText>
        </w:r>
        <w:r w:rsidR="003E7630">
          <w:rPr>
            <w:noProof/>
            <w:webHidden/>
          </w:rPr>
        </w:r>
        <w:r w:rsidR="003E7630">
          <w:rPr>
            <w:noProof/>
            <w:webHidden/>
          </w:rPr>
          <w:fldChar w:fldCharType="separate"/>
        </w:r>
        <w:r w:rsidR="00EE1500">
          <w:rPr>
            <w:noProof/>
            <w:webHidden/>
          </w:rPr>
          <w:t>113</w:t>
        </w:r>
        <w:r w:rsidR="003E7630">
          <w:rPr>
            <w:noProof/>
            <w:webHidden/>
          </w:rPr>
          <w:fldChar w:fldCharType="end"/>
        </w:r>
      </w:hyperlink>
    </w:p>
    <w:p w14:paraId="35027D8B" w14:textId="200B8AE6" w:rsidR="003E7630" w:rsidRDefault="00976F23">
      <w:pPr>
        <w:pStyle w:val="TOC3"/>
        <w:rPr>
          <w:rFonts w:asciiTheme="minorHAnsi" w:eastAsiaTheme="minorEastAsia" w:hAnsiTheme="minorHAnsi" w:cstheme="minorBidi"/>
          <w:i w:val="0"/>
          <w:noProof/>
          <w:color w:val="auto"/>
          <w:lang w:eastAsia="en-GB"/>
        </w:rPr>
      </w:pPr>
      <w:hyperlink w:anchor="_Toc119416358" w:history="1">
        <w:r w:rsidR="003E7630" w:rsidRPr="00A7220D">
          <w:rPr>
            <w:rStyle w:val="Hyperlink"/>
            <w:noProof/>
          </w:rPr>
          <w:t>Indicator 2A.6 The share of children/learners with an official decision of SEN who are educated in all forms of segregated (separate, non-inclusive) provision (%)</w:t>
        </w:r>
        <w:r w:rsidR="003E7630">
          <w:rPr>
            <w:noProof/>
            <w:webHidden/>
          </w:rPr>
          <w:tab/>
        </w:r>
        <w:r w:rsidR="003E7630">
          <w:rPr>
            <w:noProof/>
            <w:webHidden/>
          </w:rPr>
          <w:fldChar w:fldCharType="begin"/>
        </w:r>
        <w:r w:rsidR="003E7630">
          <w:rPr>
            <w:noProof/>
            <w:webHidden/>
          </w:rPr>
          <w:instrText xml:space="preserve"> PAGEREF _Toc119416358 \h </w:instrText>
        </w:r>
        <w:r w:rsidR="003E7630">
          <w:rPr>
            <w:noProof/>
            <w:webHidden/>
          </w:rPr>
        </w:r>
        <w:r w:rsidR="003E7630">
          <w:rPr>
            <w:noProof/>
            <w:webHidden/>
          </w:rPr>
          <w:fldChar w:fldCharType="separate"/>
        </w:r>
        <w:r w:rsidR="00EE1500">
          <w:rPr>
            <w:noProof/>
            <w:webHidden/>
          </w:rPr>
          <w:t>132</w:t>
        </w:r>
        <w:r w:rsidR="003E7630">
          <w:rPr>
            <w:noProof/>
            <w:webHidden/>
          </w:rPr>
          <w:fldChar w:fldCharType="end"/>
        </w:r>
      </w:hyperlink>
    </w:p>
    <w:p w14:paraId="3B970AF9" w14:textId="6AD1A07A" w:rsidR="003E7630" w:rsidRDefault="00976F23">
      <w:pPr>
        <w:pStyle w:val="TOC3"/>
        <w:rPr>
          <w:rFonts w:asciiTheme="minorHAnsi" w:eastAsiaTheme="minorEastAsia" w:hAnsiTheme="minorHAnsi" w:cstheme="minorBidi"/>
          <w:i w:val="0"/>
          <w:noProof/>
          <w:color w:val="auto"/>
          <w:lang w:eastAsia="en-GB"/>
        </w:rPr>
      </w:pPr>
      <w:hyperlink w:anchor="_Toc119416359" w:history="1">
        <w:r w:rsidR="003E7630" w:rsidRPr="00A7220D">
          <w:rPr>
            <w:rStyle w:val="Hyperlink"/>
            <w:noProof/>
          </w:rPr>
          <w:t xml:space="preserve">Indicator 2A.7 The share of children/learners with an official decision of SEN who are </w:t>
        </w:r>
        <w:r w:rsidR="00623DD5">
          <w:rPr>
            <w:rStyle w:val="Hyperlink"/>
            <w:noProof/>
          </w:rPr>
          <w:br/>
        </w:r>
        <w:r w:rsidR="003E7630" w:rsidRPr="00A7220D">
          <w:rPr>
            <w:rStyle w:val="Hyperlink"/>
            <w:noProof/>
          </w:rPr>
          <w:t>out-of-education (%)</w:t>
        </w:r>
        <w:r w:rsidR="003E7630">
          <w:rPr>
            <w:noProof/>
            <w:webHidden/>
          </w:rPr>
          <w:tab/>
        </w:r>
        <w:r w:rsidR="003E7630">
          <w:rPr>
            <w:noProof/>
            <w:webHidden/>
          </w:rPr>
          <w:fldChar w:fldCharType="begin"/>
        </w:r>
        <w:r w:rsidR="003E7630">
          <w:rPr>
            <w:noProof/>
            <w:webHidden/>
          </w:rPr>
          <w:instrText xml:space="preserve"> PAGEREF _Toc119416359 \h </w:instrText>
        </w:r>
        <w:r w:rsidR="003E7630">
          <w:rPr>
            <w:noProof/>
            <w:webHidden/>
          </w:rPr>
        </w:r>
        <w:r w:rsidR="003E7630">
          <w:rPr>
            <w:noProof/>
            <w:webHidden/>
          </w:rPr>
          <w:fldChar w:fldCharType="separate"/>
        </w:r>
        <w:r w:rsidR="00EE1500">
          <w:rPr>
            <w:noProof/>
            <w:webHidden/>
          </w:rPr>
          <w:t>140</w:t>
        </w:r>
        <w:r w:rsidR="003E7630">
          <w:rPr>
            <w:noProof/>
            <w:webHidden/>
          </w:rPr>
          <w:fldChar w:fldCharType="end"/>
        </w:r>
      </w:hyperlink>
    </w:p>
    <w:p w14:paraId="2C8CC541" w14:textId="2981FD45" w:rsidR="003E7630" w:rsidRDefault="00976F23">
      <w:pPr>
        <w:pStyle w:val="TOC2"/>
        <w:rPr>
          <w:rFonts w:asciiTheme="minorHAnsi" w:eastAsiaTheme="minorEastAsia" w:hAnsiTheme="minorHAnsi" w:cstheme="minorBidi"/>
          <w:noProof/>
          <w:color w:val="auto"/>
          <w:lang w:eastAsia="en-GB"/>
        </w:rPr>
      </w:pPr>
      <w:hyperlink w:anchor="_Toc119416360" w:history="1">
        <w:r w:rsidR="003E7630" w:rsidRPr="00A7220D">
          <w:rPr>
            <w:rStyle w:val="Hyperlink"/>
            <w:noProof/>
          </w:rPr>
          <w:t xml:space="preserve">Indicator 2A.8 The overall enrolment rate of children/learners with an official decision </w:t>
        </w:r>
        <w:r w:rsidR="00623DD5">
          <w:rPr>
            <w:rStyle w:val="Hyperlink"/>
            <w:noProof/>
          </w:rPr>
          <w:br/>
        </w:r>
        <w:r w:rsidR="003E7630" w:rsidRPr="00A7220D">
          <w:rPr>
            <w:rStyle w:val="Hyperlink"/>
            <w:noProof/>
          </w:rPr>
          <w:t>of SEN in all recognised forms of education (%)</w:t>
        </w:r>
        <w:r w:rsidR="003E7630">
          <w:rPr>
            <w:noProof/>
            <w:webHidden/>
          </w:rPr>
          <w:tab/>
        </w:r>
        <w:r w:rsidR="003E7630">
          <w:rPr>
            <w:noProof/>
            <w:webHidden/>
          </w:rPr>
          <w:fldChar w:fldCharType="begin"/>
        </w:r>
        <w:r w:rsidR="003E7630">
          <w:rPr>
            <w:noProof/>
            <w:webHidden/>
          </w:rPr>
          <w:instrText xml:space="preserve"> PAGEREF _Toc119416360 \h </w:instrText>
        </w:r>
        <w:r w:rsidR="003E7630">
          <w:rPr>
            <w:noProof/>
            <w:webHidden/>
          </w:rPr>
        </w:r>
        <w:r w:rsidR="003E7630">
          <w:rPr>
            <w:noProof/>
            <w:webHidden/>
          </w:rPr>
          <w:fldChar w:fldCharType="separate"/>
        </w:r>
        <w:r w:rsidR="00EE1500">
          <w:rPr>
            <w:noProof/>
            <w:webHidden/>
          </w:rPr>
          <w:t>141</w:t>
        </w:r>
        <w:r w:rsidR="003E7630">
          <w:rPr>
            <w:noProof/>
            <w:webHidden/>
          </w:rPr>
          <w:fldChar w:fldCharType="end"/>
        </w:r>
      </w:hyperlink>
    </w:p>
    <w:p w14:paraId="2F781D70" w14:textId="00F44581" w:rsidR="003E7630" w:rsidRDefault="00976F23">
      <w:pPr>
        <w:pStyle w:val="TOC2"/>
        <w:rPr>
          <w:rFonts w:asciiTheme="minorHAnsi" w:eastAsiaTheme="minorEastAsia" w:hAnsiTheme="minorHAnsi" w:cstheme="minorBidi"/>
          <w:noProof/>
          <w:color w:val="auto"/>
          <w:lang w:eastAsia="en-GB"/>
        </w:rPr>
      </w:pPr>
      <w:hyperlink w:anchor="_Toc119416361" w:history="1">
        <w:r w:rsidR="003E7630" w:rsidRPr="00A7220D">
          <w:rPr>
            <w:rStyle w:val="Hyperlink"/>
            <w:noProof/>
          </w:rPr>
          <w:t xml:space="preserve">Indicators 2B.1–2B.6: Distribution of placements of children/learners with an official decision of SEN, based on the overall population of learners with an official decision of </w:t>
        </w:r>
        <w:r w:rsidR="00623DD5">
          <w:rPr>
            <w:rStyle w:val="Hyperlink"/>
            <w:noProof/>
          </w:rPr>
          <w:br/>
        </w:r>
        <w:r w:rsidR="003E7630" w:rsidRPr="00A7220D">
          <w:rPr>
            <w:rStyle w:val="Hyperlink"/>
            <w:noProof/>
          </w:rPr>
          <w:t>SEN data provided in Data Table 2</w:t>
        </w:r>
        <w:r w:rsidR="003E7630">
          <w:rPr>
            <w:noProof/>
            <w:webHidden/>
          </w:rPr>
          <w:tab/>
        </w:r>
        <w:r w:rsidR="003E7630">
          <w:rPr>
            <w:noProof/>
            <w:webHidden/>
          </w:rPr>
          <w:fldChar w:fldCharType="begin"/>
        </w:r>
        <w:r w:rsidR="003E7630">
          <w:rPr>
            <w:noProof/>
            <w:webHidden/>
          </w:rPr>
          <w:instrText xml:space="preserve"> PAGEREF _Toc119416361 \h </w:instrText>
        </w:r>
        <w:r w:rsidR="003E7630">
          <w:rPr>
            <w:noProof/>
            <w:webHidden/>
          </w:rPr>
        </w:r>
        <w:r w:rsidR="003E7630">
          <w:rPr>
            <w:noProof/>
            <w:webHidden/>
          </w:rPr>
          <w:fldChar w:fldCharType="separate"/>
        </w:r>
        <w:r w:rsidR="00EE1500">
          <w:rPr>
            <w:noProof/>
            <w:webHidden/>
          </w:rPr>
          <w:t>149</w:t>
        </w:r>
        <w:r w:rsidR="003E7630">
          <w:rPr>
            <w:noProof/>
            <w:webHidden/>
          </w:rPr>
          <w:fldChar w:fldCharType="end"/>
        </w:r>
      </w:hyperlink>
    </w:p>
    <w:p w14:paraId="2E0E2ED3" w14:textId="0500F668" w:rsidR="003E7630" w:rsidRDefault="00976F23">
      <w:pPr>
        <w:pStyle w:val="TOC3"/>
        <w:rPr>
          <w:rFonts w:asciiTheme="minorHAnsi" w:eastAsiaTheme="minorEastAsia" w:hAnsiTheme="minorHAnsi" w:cstheme="minorBidi"/>
          <w:i w:val="0"/>
          <w:noProof/>
          <w:color w:val="auto"/>
          <w:lang w:eastAsia="en-GB"/>
        </w:rPr>
      </w:pPr>
      <w:hyperlink w:anchor="_Toc119416362" w:history="1">
        <w:r w:rsidR="003E7630" w:rsidRPr="00A7220D">
          <w:rPr>
            <w:rStyle w:val="Hyperlink"/>
            <w:noProof/>
          </w:rPr>
          <w:t xml:space="preserve">Indicator 2B.1 The enrolment rate of children/learners with an official decision of SEN </w:t>
        </w:r>
        <w:r w:rsidR="00623DD5">
          <w:rPr>
            <w:rStyle w:val="Hyperlink"/>
            <w:noProof/>
          </w:rPr>
          <w:br/>
        </w:r>
        <w:r w:rsidR="003E7630" w:rsidRPr="00A7220D">
          <w:rPr>
            <w:rStyle w:val="Hyperlink"/>
            <w:noProof/>
          </w:rPr>
          <w:t>in mainstream education (%)</w:t>
        </w:r>
        <w:r w:rsidR="003E7630">
          <w:rPr>
            <w:noProof/>
            <w:webHidden/>
          </w:rPr>
          <w:tab/>
        </w:r>
        <w:r w:rsidR="003E7630">
          <w:rPr>
            <w:noProof/>
            <w:webHidden/>
          </w:rPr>
          <w:fldChar w:fldCharType="begin"/>
        </w:r>
        <w:r w:rsidR="003E7630">
          <w:rPr>
            <w:noProof/>
            <w:webHidden/>
          </w:rPr>
          <w:instrText xml:space="preserve"> PAGEREF _Toc119416362 \h </w:instrText>
        </w:r>
        <w:r w:rsidR="003E7630">
          <w:rPr>
            <w:noProof/>
            <w:webHidden/>
          </w:rPr>
        </w:r>
        <w:r w:rsidR="003E7630">
          <w:rPr>
            <w:noProof/>
            <w:webHidden/>
          </w:rPr>
          <w:fldChar w:fldCharType="separate"/>
        </w:r>
        <w:r w:rsidR="00EE1500">
          <w:rPr>
            <w:noProof/>
            <w:webHidden/>
          </w:rPr>
          <w:t>149</w:t>
        </w:r>
        <w:r w:rsidR="003E7630">
          <w:rPr>
            <w:noProof/>
            <w:webHidden/>
          </w:rPr>
          <w:fldChar w:fldCharType="end"/>
        </w:r>
      </w:hyperlink>
    </w:p>
    <w:p w14:paraId="71272606" w14:textId="4C26124E" w:rsidR="003E7630" w:rsidRDefault="00976F23">
      <w:pPr>
        <w:pStyle w:val="TOC3"/>
        <w:rPr>
          <w:rFonts w:asciiTheme="minorHAnsi" w:eastAsiaTheme="minorEastAsia" w:hAnsiTheme="minorHAnsi" w:cstheme="minorBidi"/>
          <w:i w:val="0"/>
          <w:noProof/>
          <w:color w:val="auto"/>
          <w:lang w:eastAsia="en-GB"/>
        </w:rPr>
      </w:pPr>
      <w:hyperlink w:anchor="_Toc119416363" w:history="1">
        <w:r w:rsidR="003E7630" w:rsidRPr="00A7220D">
          <w:rPr>
            <w:rStyle w:val="Hyperlink"/>
            <w:noProof/>
          </w:rPr>
          <w:t xml:space="preserve">Indicator 2B.2 The enrolment rate of children/learners with an official decision of SEN </w:t>
        </w:r>
        <w:r w:rsidR="00623DD5">
          <w:rPr>
            <w:rStyle w:val="Hyperlink"/>
            <w:noProof/>
          </w:rPr>
          <w:br/>
        </w:r>
        <w:r w:rsidR="003E7630" w:rsidRPr="00A7220D">
          <w:rPr>
            <w:rStyle w:val="Hyperlink"/>
            <w:noProof/>
          </w:rPr>
          <w:t>in inclusive education (%)</w:t>
        </w:r>
        <w:r w:rsidR="003E7630">
          <w:rPr>
            <w:noProof/>
            <w:webHidden/>
          </w:rPr>
          <w:tab/>
        </w:r>
        <w:r w:rsidR="003E7630">
          <w:rPr>
            <w:noProof/>
            <w:webHidden/>
          </w:rPr>
          <w:fldChar w:fldCharType="begin"/>
        </w:r>
        <w:r w:rsidR="003E7630">
          <w:rPr>
            <w:noProof/>
            <w:webHidden/>
          </w:rPr>
          <w:instrText xml:space="preserve"> PAGEREF _Toc119416363 \h </w:instrText>
        </w:r>
        <w:r w:rsidR="003E7630">
          <w:rPr>
            <w:noProof/>
            <w:webHidden/>
          </w:rPr>
        </w:r>
        <w:r w:rsidR="003E7630">
          <w:rPr>
            <w:noProof/>
            <w:webHidden/>
          </w:rPr>
          <w:fldChar w:fldCharType="separate"/>
        </w:r>
        <w:r w:rsidR="00EE1500">
          <w:rPr>
            <w:noProof/>
            <w:webHidden/>
          </w:rPr>
          <w:t>157</w:t>
        </w:r>
        <w:r w:rsidR="003E7630">
          <w:rPr>
            <w:noProof/>
            <w:webHidden/>
          </w:rPr>
          <w:fldChar w:fldCharType="end"/>
        </w:r>
      </w:hyperlink>
    </w:p>
    <w:p w14:paraId="05EA9810" w14:textId="56F0E1D7" w:rsidR="003E7630" w:rsidRDefault="00976F23">
      <w:pPr>
        <w:pStyle w:val="TOC3"/>
        <w:rPr>
          <w:rFonts w:asciiTheme="minorHAnsi" w:eastAsiaTheme="minorEastAsia" w:hAnsiTheme="minorHAnsi" w:cstheme="minorBidi"/>
          <w:i w:val="0"/>
          <w:noProof/>
          <w:color w:val="auto"/>
          <w:lang w:eastAsia="en-GB"/>
        </w:rPr>
      </w:pPr>
      <w:hyperlink w:anchor="_Toc119416364" w:history="1">
        <w:r w:rsidR="003E7630" w:rsidRPr="00A7220D">
          <w:rPr>
            <w:rStyle w:val="Hyperlink"/>
            <w:noProof/>
          </w:rPr>
          <w:t xml:space="preserve">Indicator 2B.3 The enrolment rate of children/learners with an official decision of SEN </w:t>
        </w:r>
        <w:r w:rsidR="00623DD5">
          <w:rPr>
            <w:rStyle w:val="Hyperlink"/>
            <w:noProof/>
          </w:rPr>
          <w:br/>
        </w:r>
        <w:r w:rsidR="003E7630" w:rsidRPr="00A7220D">
          <w:rPr>
            <w:rStyle w:val="Hyperlink"/>
            <w:noProof/>
          </w:rPr>
          <w:t>in separate, non-inclusive groups/classes within mainstream education (%)</w:t>
        </w:r>
        <w:r w:rsidR="003E7630">
          <w:rPr>
            <w:noProof/>
            <w:webHidden/>
          </w:rPr>
          <w:tab/>
        </w:r>
        <w:r w:rsidR="003E7630">
          <w:rPr>
            <w:noProof/>
            <w:webHidden/>
          </w:rPr>
          <w:fldChar w:fldCharType="begin"/>
        </w:r>
        <w:r w:rsidR="003E7630">
          <w:rPr>
            <w:noProof/>
            <w:webHidden/>
          </w:rPr>
          <w:instrText xml:space="preserve"> PAGEREF _Toc119416364 \h </w:instrText>
        </w:r>
        <w:r w:rsidR="003E7630">
          <w:rPr>
            <w:noProof/>
            <w:webHidden/>
          </w:rPr>
        </w:r>
        <w:r w:rsidR="003E7630">
          <w:rPr>
            <w:noProof/>
            <w:webHidden/>
          </w:rPr>
          <w:fldChar w:fldCharType="separate"/>
        </w:r>
        <w:r w:rsidR="00EE1500">
          <w:rPr>
            <w:noProof/>
            <w:webHidden/>
          </w:rPr>
          <w:t>165</w:t>
        </w:r>
        <w:r w:rsidR="003E7630">
          <w:rPr>
            <w:noProof/>
            <w:webHidden/>
          </w:rPr>
          <w:fldChar w:fldCharType="end"/>
        </w:r>
      </w:hyperlink>
    </w:p>
    <w:p w14:paraId="13D8563D" w14:textId="797160AF" w:rsidR="003E7630" w:rsidRDefault="00976F23">
      <w:pPr>
        <w:pStyle w:val="TOC3"/>
        <w:rPr>
          <w:rFonts w:asciiTheme="minorHAnsi" w:eastAsiaTheme="minorEastAsia" w:hAnsiTheme="minorHAnsi" w:cstheme="minorBidi"/>
          <w:i w:val="0"/>
          <w:noProof/>
          <w:color w:val="auto"/>
          <w:lang w:eastAsia="en-GB"/>
        </w:rPr>
      </w:pPr>
      <w:hyperlink w:anchor="_Toc119416365" w:history="1">
        <w:r w:rsidR="003E7630" w:rsidRPr="00A7220D">
          <w:rPr>
            <w:rStyle w:val="Hyperlink"/>
            <w:noProof/>
          </w:rPr>
          <w:t>Indicator 2B.4 The share of children/learners with an official decision of SEN who are educated outside of mainstream education (%)</w:t>
        </w:r>
        <w:r w:rsidR="003E7630">
          <w:rPr>
            <w:noProof/>
            <w:webHidden/>
          </w:rPr>
          <w:tab/>
        </w:r>
        <w:r w:rsidR="003E7630">
          <w:rPr>
            <w:noProof/>
            <w:webHidden/>
          </w:rPr>
          <w:fldChar w:fldCharType="begin"/>
        </w:r>
        <w:r w:rsidR="003E7630">
          <w:rPr>
            <w:noProof/>
            <w:webHidden/>
          </w:rPr>
          <w:instrText xml:space="preserve"> PAGEREF _Toc119416365 \h </w:instrText>
        </w:r>
        <w:r w:rsidR="003E7630">
          <w:rPr>
            <w:noProof/>
            <w:webHidden/>
          </w:rPr>
        </w:r>
        <w:r w:rsidR="003E7630">
          <w:rPr>
            <w:noProof/>
            <w:webHidden/>
          </w:rPr>
          <w:fldChar w:fldCharType="separate"/>
        </w:r>
        <w:r w:rsidR="00EE1500">
          <w:rPr>
            <w:noProof/>
            <w:webHidden/>
          </w:rPr>
          <w:t>171</w:t>
        </w:r>
        <w:r w:rsidR="003E7630">
          <w:rPr>
            <w:noProof/>
            <w:webHidden/>
          </w:rPr>
          <w:fldChar w:fldCharType="end"/>
        </w:r>
      </w:hyperlink>
    </w:p>
    <w:p w14:paraId="6D710D04" w14:textId="421D58AA" w:rsidR="003E7630" w:rsidRDefault="00976F23">
      <w:pPr>
        <w:pStyle w:val="TOC3"/>
        <w:rPr>
          <w:rFonts w:asciiTheme="minorHAnsi" w:eastAsiaTheme="minorEastAsia" w:hAnsiTheme="minorHAnsi" w:cstheme="minorBidi"/>
          <w:i w:val="0"/>
          <w:noProof/>
          <w:color w:val="auto"/>
          <w:lang w:eastAsia="en-GB"/>
        </w:rPr>
      </w:pPr>
      <w:hyperlink w:anchor="_Toc119416366" w:history="1">
        <w:r w:rsidR="003E7630" w:rsidRPr="00A7220D">
          <w:rPr>
            <w:rStyle w:val="Hyperlink"/>
            <w:noProof/>
          </w:rPr>
          <w:t>Indicator 2B.5 The share of children/learners with an official decision of SEN who are educated in all forms of segregated (separate, non-inclusive) provision (%)</w:t>
        </w:r>
        <w:r w:rsidR="003E7630">
          <w:rPr>
            <w:noProof/>
            <w:webHidden/>
          </w:rPr>
          <w:tab/>
        </w:r>
        <w:r w:rsidR="003E7630">
          <w:rPr>
            <w:noProof/>
            <w:webHidden/>
          </w:rPr>
          <w:fldChar w:fldCharType="begin"/>
        </w:r>
        <w:r w:rsidR="003E7630">
          <w:rPr>
            <w:noProof/>
            <w:webHidden/>
          </w:rPr>
          <w:instrText xml:space="preserve"> PAGEREF _Toc119416366 \h </w:instrText>
        </w:r>
        <w:r w:rsidR="003E7630">
          <w:rPr>
            <w:noProof/>
            <w:webHidden/>
          </w:rPr>
        </w:r>
        <w:r w:rsidR="003E7630">
          <w:rPr>
            <w:noProof/>
            <w:webHidden/>
          </w:rPr>
          <w:fldChar w:fldCharType="separate"/>
        </w:r>
        <w:r w:rsidR="00EE1500">
          <w:rPr>
            <w:noProof/>
            <w:webHidden/>
          </w:rPr>
          <w:t>189</w:t>
        </w:r>
        <w:r w:rsidR="003E7630">
          <w:rPr>
            <w:noProof/>
            <w:webHidden/>
          </w:rPr>
          <w:fldChar w:fldCharType="end"/>
        </w:r>
      </w:hyperlink>
    </w:p>
    <w:p w14:paraId="250D4EC3" w14:textId="4C7DB00F" w:rsidR="003E7630" w:rsidRDefault="00976F23">
      <w:pPr>
        <w:pStyle w:val="TOC3"/>
        <w:rPr>
          <w:rFonts w:asciiTheme="minorHAnsi" w:eastAsiaTheme="minorEastAsia" w:hAnsiTheme="minorHAnsi" w:cstheme="minorBidi"/>
          <w:i w:val="0"/>
          <w:noProof/>
          <w:color w:val="auto"/>
          <w:lang w:eastAsia="en-GB"/>
        </w:rPr>
      </w:pPr>
      <w:hyperlink w:anchor="_Toc119416367" w:history="1">
        <w:r w:rsidR="003E7630" w:rsidRPr="00A7220D">
          <w:rPr>
            <w:rStyle w:val="Hyperlink"/>
            <w:noProof/>
          </w:rPr>
          <w:t xml:space="preserve">Indicator 2B.6 The share of children/learners with an official decision of SEN who are </w:t>
        </w:r>
        <w:r w:rsidR="00623DD5">
          <w:rPr>
            <w:rStyle w:val="Hyperlink"/>
            <w:noProof/>
          </w:rPr>
          <w:br/>
        </w:r>
        <w:r w:rsidR="003E7630" w:rsidRPr="00A7220D">
          <w:rPr>
            <w:rStyle w:val="Hyperlink"/>
            <w:noProof/>
          </w:rPr>
          <w:t>out-of-education (%)</w:t>
        </w:r>
        <w:r w:rsidR="003E7630">
          <w:rPr>
            <w:noProof/>
            <w:webHidden/>
          </w:rPr>
          <w:tab/>
        </w:r>
        <w:r w:rsidR="003E7630">
          <w:rPr>
            <w:noProof/>
            <w:webHidden/>
          </w:rPr>
          <w:fldChar w:fldCharType="begin"/>
        </w:r>
        <w:r w:rsidR="003E7630">
          <w:rPr>
            <w:noProof/>
            <w:webHidden/>
          </w:rPr>
          <w:instrText xml:space="preserve"> PAGEREF _Toc119416367 \h </w:instrText>
        </w:r>
        <w:r w:rsidR="003E7630">
          <w:rPr>
            <w:noProof/>
            <w:webHidden/>
          </w:rPr>
        </w:r>
        <w:r w:rsidR="003E7630">
          <w:rPr>
            <w:noProof/>
            <w:webHidden/>
          </w:rPr>
          <w:fldChar w:fldCharType="separate"/>
        </w:r>
        <w:r w:rsidR="00EE1500">
          <w:rPr>
            <w:noProof/>
            <w:webHidden/>
          </w:rPr>
          <w:t>195</w:t>
        </w:r>
        <w:r w:rsidR="003E7630">
          <w:rPr>
            <w:noProof/>
            <w:webHidden/>
          </w:rPr>
          <w:fldChar w:fldCharType="end"/>
        </w:r>
      </w:hyperlink>
    </w:p>
    <w:p w14:paraId="0A934F82" w14:textId="689AE903" w:rsidR="003E7630" w:rsidRDefault="00976F23">
      <w:pPr>
        <w:pStyle w:val="TOC1"/>
        <w:rPr>
          <w:rFonts w:asciiTheme="minorHAnsi" w:eastAsiaTheme="minorEastAsia" w:hAnsiTheme="minorHAnsi" w:cstheme="minorBidi"/>
          <w:caps w:val="0"/>
          <w:noProof/>
          <w:color w:val="auto"/>
          <w:lang w:eastAsia="en-GB"/>
        </w:rPr>
      </w:pPr>
      <w:hyperlink w:anchor="_Toc119416368" w:history="1">
        <w:r w:rsidR="003E7630" w:rsidRPr="00A7220D">
          <w:rPr>
            <w:rStyle w:val="Hyperlink"/>
            <w:noProof/>
          </w:rPr>
          <w:t>Annex</w:t>
        </w:r>
        <w:r w:rsidR="003E7630">
          <w:rPr>
            <w:noProof/>
            <w:webHidden/>
          </w:rPr>
          <w:tab/>
        </w:r>
        <w:r w:rsidR="003E7630">
          <w:rPr>
            <w:noProof/>
            <w:webHidden/>
          </w:rPr>
          <w:fldChar w:fldCharType="begin"/>
        </w:r>
        <w:r w:rsidR="003E7630">
          <w:rPr>
            <w:noProof/>
            <w:webHidden/>
          </w:rPr>
          <w:instrText xml:space="preserve"> PAGEREF _Toc119416368 \h </w:instrText>
        </w:r>
        <w:r w:rsidR="003E7630">
          <w:rPr>
            <w:noProof/>
            <w:webHidden/>
          </w:rPr>
        </w:r>
        <w:r w:rsidR="003E7630">
          <w:rPr>
            <w:noProof/>
            <w:webHidden/>
          </w:rPr>
          <w:fldChar w:fldCharType="separate"/>
        </w:r>
        <w:r w:rsidR="00EE1500">
          <w:rPr>
            <w:noProof/>
            <w:webHidden/>
          </w:rPr>
          <w:t>196</w:t>
        </w:r>
        <w:r w:rsidR="003E7630">
          <w:rPr>
            <w:noProof/>
            <w:webHidden/>
          </w:rPr>
          <w:fldChar w:fldCharType="end"/>
        </w:r>
      </w:hyperlink>
    </w:p>
    <w:p w14:paraId="6095A0B4" w14:textId="505DD856" w:rsidR="00362149" w:rsidRPr="00C60277" w:rsidRDefault="001E1068" w:rsidP="00C91584">
      <w:pPr>
        <w:pStyle w:val="Agency-body-text-report"/>
      </w:pPr>
      <w:r w:rsidRPr="00C60277">
        <w:rPr>
          <w:b/>
          <w:caps/>
          <w:color w:val="595959"/>
          <w:sz w:val="40"/>
          <w:szCs w:val="40"/>
        </w:rPr>
        <w:fldChar w:fldCharType="end"/>
      </w:r>
    </w:p>
    <w:p w14:paraId="69114737" w14:textId="77777777" w:rsidR="002B6855" w:rsidRPr="00C60277" w:rsidRDefault="002B6855" w:rsidP="00C91584">
      <w:pPr>
        <w:pStyle w:val="Agency-body-text-report"/>
        <w:sectPr w:rsidR="002B6855" w:rsidRPr="00C60277" w:rsidSect="009418C6">
          <w:headerReference w:type="first" r:id="rId37"/>
          <w:footerReference w:type="first" r:id="rId38"/>
          <w:pgSz w:w="11899" w:h="16838"/>
          <w:pgMar w:top="1134" w:right="1551" w:bottom="1276" w:left="1418" w:header="709" w:footer="709" w:gutter="0"/>
          <w:cols w:space="708"/>
          <w:docGrid w:linePitch="360"/>
        </w:sectPr>
      </w:pPr>
    </w:p>
    <w:p w14:paraId="56E5F28E" w14:textId="2932799C" w:rsidR="006B50C3" w:rsidRPr="00C60277" w:rsidRDefault="009C3FDA" w:rsidP="001C0AC1">
      <w:pPr>
        <w:pStyle w:val="Agency-heading-1-report"/>
      </w:pPr>
      <w:bookmarkStart w:id="3" w:name="_Toc119416334"/>
      <w:bookmarkStart w:id="4" w:name="_Toc105226304"/>
      <w:bookmarkEnd w:id="0"/>
      <w:bookmarkEnd w:id="1"/>
      <w:bookmarkEnd w:id="2"/>
      <w:r w:rsidRPr="00C60277">
        <w:lastRenderedPageBreak/>
        <w:t>Introduction</w:t>
      </w:r>
      <w:bookmarkEnd w:id="3"/>
    </w:p>
    <w:p w14:paraId="2B061EC7" w14:textId="67E7D566" w:rsidR="00B237D5" w:rsidRPr="00C60277" w:rsidRDefault="279BBA30" w:rsidP="00744C70">
      <w:pPr>
        <w:pStyle w:val="Agency-body-text-report"/>
      </w:pPr>
      <w:r w:rsidRPr="00C60277">
        <w:t xml:space="preserve">The European Agency Statistics on Inclusive Education (EASIE) </w:t>
      </w:r>
      <w:r w:rsidR="1DBCBB3F" w:rsidRPr="00C60277">
        <w:t xml:space="preserve">is a long-term, incremental activity </w:t>
      </w:r>
      <w:r w:rsidR="004D0736" w:rsidRPr="00C60277">
        <w:t>by the European Agency for Special Needs and Inclusive Education (the Agency)</w:t>
      </w:r>
      <w:r w:rsidR="00A210D1" w:rsidRPr="00C60277">
        <w:t>.</w:t>
      </w:r>
      <w:r w:rsidR="004D0736" w:rsidRPr="00C60277">
        <w:t xml:space="preserve"> </w:t>
      </w:r>
      <w:r w:rsidR="00A210D1" w:rsidRPr="00C60277">
        <w:t xml:space="preserve">EASIE </w:t>
      </w:r>
      <w:r w:rsidR="1DBCBB3F" w:rsidRPr="00C60277">
        <w:t xml:space="preserve">aims to </w:t>
      </w:r>
      <w:r w:rsidRPr="00C60277">
        <w:t xml:space="preserve">provide clearly focused data </w:t>
      </w:r>
      <w:r w:rsidR="15DC6B1B" w:rsidRPr="00C60277">
        <w:t>to</w:t>
      </w:r>
      <w:r w:rsidRPr="00C60277">
        <w:t xml:space="preserve"> infor</w:t>
      </w:r>
      <w:r w:rsidR="15DC6B1B" w:rsidRPr="00C60277">
        <w:t>m</w:t>
      </w:r>
      <w:r w:rsidRPr="00C60277">
        <w:t xml:space="preserve"> country policy priorities on inclusive education</w:t>
      </w:r>
      <w:r w:rsidR="1DBCBB3F" w:rsidRPr="00C60277">
        <w:t xml:space="preserve">. </w:t>
      </w:r>
      <w:r w:rsidR="3F012DE7" w:rsidRPr="00C60277">
        <w:t xml:space="preserve">The </w:t>
      </w:r>
      <w:r w:rsidR="15DC6B1B" w:rsidRPr="00C60277">
        <w:t>EASIE</w:t>
      </w:r>
      <w:r w:rsidR="3F012DE7" w:rsidRPr="00C60277">
        <w:t xml:space="preserve"> data collection </w:t>
      </w:r>
      <w:r w:rsidR="15DC6B1B" w:rsidRPr="00C60277">
        <w:t xml:space="preserve">is </w:t>
      </w:r>
      <w:r w:rsidR="3F012DE7" w:rsidRPr="00C60277">
        <w:t xml:space="preserve">in line with learners’ rights and education system quality and effectiveness issues, as outlined in the United Nations </w:t>
      </w:r>
      <w:hyperlink r:id="rId39" w:history="1">
        <w:r w:rsidR="3F012DE7" w:rsidRPr="00C60277">
          <w:rPr>
            <w:rStyle w:val="Hyperlink"/>
          </w:rPr>
          <w:t>Convention on the Rights of the Child</w:t>
        </w:r>
      </w:hyperlink>
      <w:r w:rsidR="3F012DE7" w:rsidRPr="00C60277">
        <w:t xml:space="preserve"> </w:t>
      </w:r>
      <w:r w:rsidR="00393E33" w:rsidRPr="00C60277">
        <w:t>(1989)</w:t>
      </w:r>
      <w:r w:rsidR="0034247B">
        <w:t xml:space="preserve"> and</w:t>
      </w:r>
      <w:r w:rsidR="00393E33" w:rsidRPr="00C60277">
        <w:t xml:space="preserve"> </w:t>
      </w:r>
      <w:hyperlink r:id="rId40" w:history="1">
        <w:r w:rsidR="3F012DE7" w:rsidRPr="00C60277">
          <w:rPr>
            <w:rStyle w:val="Hyperlink"/>
          </w:rPr>
          <w:t>Convention on the Rights of Persons with Disabilities</w:t>
        </w:r>
      </w:hyperlink>
      <w:r w:rsidR="3F012DE7" w:rsidRPr="00C60277">
        <w:t xml:space="preserve"> </w:t>
      </w:r>
      <w:r w:rsidR="00393E33" w:rsidRPr="00C60277">
        <w:t>(2006)</w:t>
      </w:r>
      <w:r w:rsidR="0034247B">
        <w:t>,</w:t>
      </w:r>
      <w:r w:rsidR="00450C58" w:rsidRPr="00C60277">
        <w:t xml:space="preserve"> </w:t>
      </w:r>
      <w:r w:rsidR="00621AB9" w:rsidRPr="00C60277">
        <w:t>and</w:t>
      </w:r>
      <w:r w:rsidR="3F012DE7" w:rsidRPr="00C60277">
        <w:t xml:space="preserve"> </w:t>
      </w:r>
      <w:r w:rsidR="00AD4BC2" w:rsidRPr="009418C6">
        <w:t xml:space="preserve">the </w:t>
      </w:r>
      <w:hyperlink r:id="rId41" w:history="1">
        <w:r w:rsidR="00AD4BC2" w:rsidRPr="00C60277">
          <w:rPr>
            <w:rStyle w:val="Hyperlink"/>
            <w:rFonts w:ascii="Carlito" w:hAnsi="Carlito"/>
          </w:rPr>
          <w:t>strategic framework for European cooperation in education and training</w:t>
        </w:r>
      </w:hyperlink>
      <w:r w:rsidR="00AD4BC2" w:rsidRPr="009418C6">
        <w:t xml:space="preserve"> towards the European Education Area and beyond (2021-2030).</w:t>
      </w:r>
    </w:p>
    <w:p w14:paraId="000491E0" w14:textId="4FAE3552" w:rsidR="00B237D5" w:rsidRPr="00C60277" w:rsidRDefault="3F012DE7" w:rsidP="72FB48E1">
      <w:pPr>
        <w:pStyle w:val="Agency-body-text-report"/>
      </w:pPr>
      <w:r w:rsidRPr="00C60277">
        <w:t xml:space="preserve">The EASIE data collection work </w:t>
      </w:r>
      <w:r w:rsidR="1C697F9D" w:rsidRPr="00C60277">
        <w:t xml:space="preserve">produces </w:t>
      </w:r>
      <w:r w:rsidRPr="00C60277">
        <w:t>yearly quantitative country</w:t>
      </w:r>
      <w:r w:rsidR="29204F51" w:rsidRPr="00C60277">
        <w:t xml:space="preserve"> data</w:t>
      </w:r>
      <w:r w:rsidR="72FB48E1" w:rsidRPr="00C60277">
        <w:t xml:space="preserve"> </w:t>
      </w:r>
      <w:r w:rsidRPr="00C60277">
        <w:t>and qualitative country background information</w:t>
      </w:r>
      <w:r w:rsidR="001E21BF">
        <w:t>. It also produces</w:t>
      </w:r>
      <w:r w:rsidR="29204F51" w:rsidRPr="00C60277">
        <w:t xml:space="preserve"> further outputs, including </w:t>
      </w:r>
      <w:r w:rsidR="00203EED" w:rsidRPr="00C60277">
        <w:t xml:space="preserve">agreed </w:t>
      </w:r>
      <w:r w:rsidRPr="00C60277">
        <w:t>indicators to inform country-level work relating to all learners’ access to inclusive education.</w:t>
      </w:r>
    </w:p>
    <w:p w14:paraId="79435FFF" w14:textId="42B73533" w:rsidR="000E2F46" w:rsidRPr="00C60277" w:rsidRDefault="00EA0A63" w:rsidP="00744C70">
      <w:pPr>
        <w:pStyle w:val="Agency-body-text-report"/>
      </w:pPr>
      <w:r w:rsidRPr="00C60277">
        <w:t>O</w:t>
      </w:r>
      <w:r w:rsidR="000E2F46" w:rsidRPr="00C60277">
        <w:t>fficially nominated data experts in participating Agency member countries</w:t>
      </w:r>
      <w:r w:rsidR="008A751E" w:rsidRPr="00C60277">
        <w:t xml:space="preserve"> provide</w:t>
      </w:r>
      <w:r w:rsidRPr="00C60277">
        <w:t xml:space="preserve"> the data</w:t>
      </w:r>
      <w:r w:rsidR="000E2F46" w:rsidRPr="00C60277">
        <w:t>.</w:t>
      </w:r>
    </w:p>
    <w:p w14:paraId="2118F194" w14:textId="77777777" w:rsidR="00B96E4E" w:rsidRPr="00C60277" w:rsidRDefault="00B96E4E" w:rsidP="007F0B4A">
      <w:pPr>
        <w:pStyle w:val="Agency-body-text-report"/>
        <w:keepNext/>
      </w:pPr>
      <w:r w:rsidRPr="00C60277">
        <w:t>The agreed focus for the EASIE data collection covers:</w:t>
      </w:r>
    </w:p>
    <w:p w14:paraId="54F8786E" w14:textId="694066B9" w:rsidR="00B96E4E" w:rsidRPr="00C60277" w:rsidRDefault="009B6F11" w:rsidP="007F0B4A">
      <w:pPr>
        <w:pStyle w:val="Agency-body-text-report"/>
        <w:numPr>
          <w:ilvl w:val="0"/>
          <w:numId w:val="9"/>
        </w:numPr>
      </w:pPr>
      <w:r w:rsidRPr="00C60277">
        <w:t>p</w:t>
      </w:r>
      <w:r w:rsidR="22C97B9A" w:rsidRPr="00C60277">
        <w:t xml:space="preserve">re-primary </w:t>
      </w:r>
      <w:r w:rsidR="7F38A491" w:rsidRPr="00C60277">
        <w:t xml:space="preserve">(International Standard Classification of Education </w:t>
      </w:r>
      <w:r w:rsidR="00F94704" w:rsidRPr="00C60277">
        <w:t>– ISCED</w:t>
      </w:r>
      <w:r w:rsidR="00BC5D27" w:rsidRPr="00C60277">
        <w:t> </w:t>
      </w:r>
      <w:r w:rsidR="22C97B9A" w:rsidRPr="00C60277">
        <w:t xml:space="preserve">02), primary and </w:t>
      </w:r>
      <w:r w:rsidR="007314D8" w:rsidRPr="00C60277">
        <w:t>lower-secondary</w:t>
      </w:r>
      <w:r w:rsidR="22C97B9A" w:rsidRPr="00C60277">
        <w:t xml:space="preserve"> (ISCED</w:t>
      </w:r>
      <w:r w:rsidR="00BC5D27" w:rsidRPr="00C60277">
        <w:t> </w:t>
      </w:r>
      <w:r w:rsidR="22C97B9A" w:rsidRPr="00C60277">
        <w:t>1+2)</w:t>
      </w:r>
      <w:r w:rsidR="0015643B">
        <w:t>,</w:t>
      </w:r>
      <w:r w:rsidR="22C97B9A" w:rsidRPr="00C60277">
        <w:t xml:space="preserve"> and </w:t>
      </w:r>
      <w:r w:rsidR="00C74BBC" w:rsidRPr="00C60277">
        <w:t>upper-secondary</w:t>
      </w:r>
      <w:r w:rsidR="22C97B9A" w:rsidRPr="00C60277">
        <w:t xml:space="preserve"> (ISCED</w:t>
      </w:r>
      <w:r w:rsidR="00BC5D27" w:rsidRPr="00C60277">
        <w:t> </w:t>
      </w:r>
      <w:r w:rsidR="22C97B9A" w:rsidRPr="00C60277">
        <w:t>3) level education programmes</w:t>
      </w:r>
      <w:r w:rsidR="22C97B9A" w:rsidRPr="00C60277">
        <w:rPr>
          <w:rFonts w:eastAsia="MS PGothic"/>
        </w:rPr>
        <w:t>;</w:t>
      </w:r>
    </w:p>
    <w:p w14:paraId="5B31009B" w14:textId="77777777" w:rsidR="00B96E4E" w:rsidRPr="00C60277" w:rsidRDefault="22C97B9A" w:rsidP="007F0B4A">
      <w:pPr>
        <w:pStyle w:val="Agency-body-text-report"/>
        <w:numPr>
          <w:ilvl w:val="0"/>
          <w:numId w:val="9"/>
        </w:numPr>
        <w:rPr>
          <w:rFonts w:eastAsia="MS PGothic"/>
        </w:rPr>
      </w:pPr>
      <w:r w:rsidRPr="00C60277">
        <w:rPr>
          <w:rFonts w:eastAsia="MS PGothic"/>
        </w:rPr>
        <w:t>all education sectors (state, independent and private);</w:t>
      </w:r>
    </w:p>
    <w:p w14:paraId="01F122B0" w14:textId="77777777" w:rsidR="00B96E4E" w:rsidRPr="00C60277" w:rsidRDefault="00B96E4E" w:rsidP="007F0B4A">
      <w:pPr>
        <w:pStyle w:val="Agency-body-text-report"/>
        <w:numPr>
          <w:ilvl w:val="0"/>
          <w:numId w:val="9"/>
        </w:numPr>
      </w:pPr>
      <w:r w:rsidRPr="00C60277">
        <w:t>all possible educational placements (mainstream, special groups/classes and units and special schools);</w:t>
      </w:r>
    </w:p>
    <w:p w14:paraId="1ACC6E64" w14:textId="77777777" w:rsidR="00B96E4E" w:rsidRPr="00C60277" w:rsidRDefault="00B96E4E" w:rsidP="007F0B4A">
      <w:pPr>
        <w:pStyle w:val="Agency-body-text-report"/>
        <w:numPr>
          <w:ilvl w:val="0"/>
          <w:numId w:val="9"/>
        </w:numPr>
      </w:pPr>
      <w:r w:rsidRPr="00C60277">
        <w:t>non-formal education (provision maintained by non-education sectors, i.e. health or social services);</w:t>
      </w:r>
    </w:p>
    <w:p w14:paraId="2FB3AB81" w14:textId="77777777" w:rsidR="00B96E4E" w:rsidRPr="00C60277" w:rsidRDefault="00B96E4E" w:rsidP="007F0B4A">
      <w:pPr>
        <w:pStyle w:val="Agency-body-text-report"/>
        <w:numPr>
          <w:ilvl w:val="0"/>
          <w:numId w:val="9"/>
        </w:numPr>
      </w:pPr>
      <w:r w:rsidRPr="00C60277">
        <w:t>children/learners out of recognised education (this means children/learners who should, by law, be in some form of recognised education, but who are out of any recognised form of education).</w:t>
      </w:r>
    </w:p>
    <w:p w14:paraId="1AC72EAF" w14:textId="71F1F7C6" w:rsidR="00B96E4E" w:rsidRPr="00C60277" w:rsidRDefault="22C97B9A" w:rsidP="007F0B4A">
      <w:pPr>
        <w:pStyle w:val="Agency-body-text-report"/>
        <w:keepNext/>
      </w:pPr>
      <w:r w:rsidRPr="00C60277">
        <w:lastRenderedPageBreak/>
        <w:t xml:space="preserve">All participating countries have very different policy and practice situations for inclusive education. In order for country data covering the areas outlined above to be comparable, two important operational definitions for data collection – identified and agreed upon with the </w:t>
      </w:r>
      <w:r w:rsidR="56064200" w:rsidRPr="00C60277">
        <w:t xml:space="preserve">Agency </w:t>
      </w:r>
      <w:r w:rsidR="1C77FD9F" w:rsidRPr="00C60277">
        <w:t>R</w:t>
      </w:r>
      <w:r w:rsidR="56064200" w:rsidRPr="00C60277">
        <w:t>epre</w:t>
      </w:r>
      <w:r w:rsidR="56064200" w:rsidRPr="009418C6">
        <w:t xml:space="preserve">sentative </w:t>
      </w:r>
      <w:r w:rsidR="1C77FD9F" w:rsidRPr="009418C6">
        <w:t>B</w:t>
      </w:r>
      <w:r w:rsidR="56064200" w:rsidRPr="009418C6">
        <w:t xml:space="preserve">oard members and </w:t>
      </w:r>
      <w:r w:rsidR="00942B82" w:rsidRPr="009418C6">
        <w:t xml:space="preserve">the </w:t>
      </w:r>
      <w:r w:rsidR="1C77FD9F" w:rsidRPr="009418C6">
        <w:t xml:space="preserve">nominated </w:t>
      </w:r>
      <w:r w:rsidRPr="009418C6">
        <w:t>data experts – have been applied:</w:t>
      </w:r>
    </w:p>
    <w:p w14:paraId="6656B99A" w14:textId="73204EDB" w:rsidR="00B96E4E" w:rsidRPr="00C60277" w:rsidRDefault="00B96E4E" w:rsidP="009418C6">
      <w:pPr>
        <w:pStyle w:val="Agency-body-text-report"/>
        <w:keepNext/>
        <w:numPr>
          <w:ilvl w:val="0"/>
          <w:numId w:val="13"/>
        </w:numPr>
      </w:pPr>
      <w:r w:rsidRPr="00C60277">
        <w:rPr>
          <w:b/>
        </w:rPr>
        <w:t xml:space="preserve">An </w:t>
      </w:r>
      <w:bookmarkStart w:id="5" w:name="operational_definition"/>
      <w:r w:rsidRPr="00C60277">
        <w:rPr>
          <w:b/>
        </w:rPr>
        <w:t>operational definition</w:t>
      </w:r>
      <w:bookmarkEnd w:id="5"/>
      <w:r w:rsidRPr="00C60277">
        <w:rPr>
          <w:b/>
        </w:rPr>
        <w:t xml:space="preserve"> of an official decision of</w:t>
      </w:r>
      <w:r w:rsidR="002235C9" w:rsidRPr="00C60277">
        <w:rPr>
          <w:b/>
        </w:rPr>
        <w:t xml:space="preserve"> special educational needs</w:t>
      </w:r>
      <w:r w:rsidRPr="00C60277">
        <w:rPr>
          <w:b/>
        </w:rPr>
        <w:t xml:space="preserve"> </w:t>
      </w:r>
      <w:r w:rsidR="002235C9" w:rsidRPr="00C60277">
        <w:rPr>
          <w:b/>
        </w:rPr>
        <w:t>(</w:t>
      </w:r>
      <w:r w:rsidRPr="00C60277">
        <w:rPr>
          <w:b/>
        </w:rPr>
        <w:t>SEN</w:t>
      </w:r>
      <w:r w:rsidR="002235C9" w:rsidRPr="00C60277">
        <w:rPr>
          <w:b/>
        </w:rPr>
        <w:t>)</w:t>
      </w:r>
      <w:r w:rsidR="002D701D" w:rsidRPr="00C60277">
        <w:t>:</w:t>
      </w:r>
      <w:r w:rsidRPr="00C60277">
        <w:t xml:space="preserve"> an official decision leads to a child/learner being recognised as eligible for additional educational support to meet their learning needs. An official decision meets the following criteria:</w:t>
      </w:r>
    </w:p>
    <w:p w14:paraId="281B3478" w14:textId="77777777" w:rsidR="00B96E4E" w:rsidRPr="00C60277" w:rsidRDefault="00B96E4E" w:rsidP="00014188">
      <w:pPr>
        <w:pStyle w:val="Agency-body-text-report"/>
        <w:numPr>
          <w:ilvl w:val="0"/>
          <w:numId w:val="10"/>
        </w:numPr>
      </w:pPr>
      <w:r w:rsidRPr="00C60277">
        <w:t>There has been an educational assessment procedure involving a multi-disciplinary team.</w:t>
      </w:r>
    </w:p>
    <w:p w14:paraId="36B8AC2C" w14:textId="77777777" w:rsidR="00B96E4E" w:rsidRPr="00C60277" w:rsidRDefault="00B96E4E" w:rsidP="00014188">
      <w:pPr>
        <w:pStyle w:val="Agency-body-text-report"/>
        <w:numPr>
          <w:ilvl w:val="0"/>
          <w:numId w:val="10"/>
        </w:numPr>
      </w:pPr>
      <w:r w:rsidRPr="00C60277">
        <w:t>The multi-disciplinary team includes members from within and external to the child’s/learner’s school.</w:t>
      </w:r>
    </w:p>
    <w:p w14:paraId="65B1DFE2" w14:textId="77777777" w:rsidR="00B96E4E" w:rsidRPr="00C60277" w:rsidRDefault="00B96E4E" w:rsidP="00014188">
      <w:pPr>
        <w:pStyle w:val="Agency-body-text-report"/>
        <w:numPr>
          <w:ilvl w:val="0"/>
          <w:numId w:val="10"/>
        </w:numPr>
      </w:pPr>
      <w:r w:rsidRPr="00C60277">
        <w:t>There is a legal document which describes the support the child/learner is eligible to receive and which is used as the basis for planning.</w:t>
      </w:r>
    </w:p>
    <w:p w14:paraId="73E6E160" w14:textId="77777777" w:rsidR="00B96E4E" w:rsidRPr="00C60277" w:rsidRDefault="00B96E4E" w:rsidP="00014188">
      <w:pPr>
        <w:pStyle w:val="Agency-body-text-report"/>
        <w:numPr>
          <w:ilvl w:val="0"/>
          <w:numId w:val="10"/>
        </w:numPr>
      </w:pPr>
      <w:r w:rsidRPr="00C60277">
        <w:t>The official decision is subject to a formal, regular review process.</w:t>
      </w:r>
    </w:p>
    <w:p w14:paraId="7B611EE0" w14:textId="77777777" w:rsidR="00B96E4E" w:rsidRPr="00C60277" w:rsidRDefault="00B96E4E" w:rsidP="00014188">
      <w:pPr>
        <w:pStyle w:val="Agency-body-text-report"/>
        <w:ind w:left="709"/>
      </w:pPr>
      <w:r w:rsidRPr="00C60277">
        <w:t>All data collected relating to children/learners with SEN is in line with this operational definition of an official decision of SEN.</w:t>
      </w:r>
    </w:p>
    <w:p w14:paraId="57EA7315" w14:textId="6853FF16" w:rsidR="00B96E4E" w:rsidRPr="00C60277" w:rsidRDefault="00B96E4E" w:rsidP="00014188">
      <w:pPr>
        <w:pStyle w:val="Agency-body-text-report"/>
        <w:numPr>
          <w:ilvl w:val="0"/>
          <w:numId w:val="13"/>
        </w:numPr>
      </w:pPr>
      <w:r w:rsidRPr="00C60277">
        <w:rPr>
          <w:b/>
        </w:rPr>
        <w:t>An operational definition of an inclusive setting</w:t>
      </w:r>
      <w:r w:rsidR="002D701D" w:rsidRPr="00C60277">
        <w:t>:</w:t>
      </w:r>
      <w:r w:rsidRPr="00C60277">
        <w:t xml:space="preserve"> an inclusive setting refers to education where the child/learner with </w:t>
      </w:r>
      <w:r w:rsidR="008A751E" w:rsidRPr="00C60277">
        <w:t xml:space="preserve">an official decision of </w:t>
      </w:r>
      <w:r w:rsidRPr="00C60277">
        <w:t>SEN follows education in mainstream classes alongside their mainstream peers for the largest part – 80% or more – of the school week.</w:t>
      </w:r>
    </w:p>
    <w:p w14:paraId="584DC245" w14:textId="66B1C289" w:rsidR="00B96E4E" w:rsidRPr="00C60277" w:rsidRDefault="00A37EEC" w:rsidP="00014188">
      <w:pPr>
        <w:pStyle w:val="Agency-body-text-report"/>
      </w:pPr>
      <w:r w:rsidRPr="00C60277">
        <w:t xml:space="preserve">Previous Agency projects and data collection work </w:t>
      </w:r>
      <w:r w:rsidR="001D4040" w:rsidRPr="00C60277">
        <w:t>ha</w:t>
      </w:r>
      <w:r w:rsidR="001D4040">
        <w:t>ve</w:t>
      </w:r>
      <w:r w:rsidR="001D4040" w:rsidRPr="00C60277">
        <w:t xml:space="preserve"> </w:t>
      </w:r>
      <w:r w:rsidRPr="00C60277">
        <w:t>used t</w:t>
      </w:r>
      <w:r w:rsidR="00B96E4E" w:rsidRPr="00C60277">
        <w:t>his benchmark in different forms. The benchmark of 80% clearly indicates child/learner placement for the majority of their school week in a mainstream setting. At the same time, it acknowledges possibilities for small group or one-to-one withdrawal for limited periods of time (i.e.</w:t>
      </w:r>
      <w:r w:rsidR="00C97CF0" w:rsidRPr="00C60277">
        <w:t> </w:t>
      </w:r>
      <w:r w:rsidR="00B96E4E" w:rsidRPr="00C60277">
        <w:t>20% or one day a week).</w:t>
      </w:r>
    </w:p>
    <w:p w14:paraId="316F97A2" w14:textId="19F131FC" w:rsidR="00B96E4E" w:rsidRPr="00C60277" w:rsidRDefault="00B96E4E" w:rsidP="00014188">
      <w:pPr>
        <w:pStyle w:val="Agency-body-text-report"/>
      </w:pPr>
      <w:r w:rsidRPr="00C60277">
        <w:t xml:space="preserve">Not all countries are able to provide exact data relating to the 80% time placement benchmark. Therefore, proxies have been identified, agreed upon and applied as needed (please refer to the specific </w:t>
      </w:r>
      <w:r w:rsidR="00FA493B" w:rsidRPr="00C60277">
        <w:t>c</w:t>
      </w:r>
      <w:r w:rsidRPr="00C60277">
        <w:t xml:space="preserve">ountry </w:t>
      </w:r>
      <w:r w:rsidR="00FA493B" w:rsidRPr="00C60277">
        <w:t>b</w:t>
      </w:r>
      <w:r w:rsidRPr="00C60277">
        <w:t xml:space="preserve">ackground </w:t>
      </w:r>
      <w:r w:rsidR="00FA493B" w:rsidRPr="00C60277">
        <w:t>i</w:t>
      </w:r>
      <w:r w:rsidRPr="00C60277">
        <w:t>nformation for more details).</w:t>
      </w:r>
    </w:p>
    <w:p w14:paraId="15D8BDEB" w14:textId="7E2E5D1B" w:rsidR="00744C70" w:rsidRPr="00C60277" w:rsidRDefault="00976F23" w:rsidP="00014188">
      <w:pPr>
        <w:pStyle w:val="Agency-body-text-report"/>
        <w:keepNext/>
      </w:pPr>
      <w:hyperlink r:id="rId42" w:history="1">
        <w:r w:rsidR="279BBA30" w:rsidRPr="00C60277">
          <w:rPr>
            <w:rStyle w:val="Hyperlink"/>
            <w:b/>
          </w:rPr>
          <w:t xml:space="preserve">Data </w:t>
        </w:r>
        <w:r w:rsidR="00437E22" w:rsidRPr="00C60277">
          <w:rPr>
            <w:rStyle w:val="Hyperlink"/>
            <w:b/>
          </w:rPr>
          <w:t>t</w:t>
        </w:r>
        <w:r w:rsidR="279BBA30" w:rsidRPr="00C60277">
          <w:rPr>
            <w:rStyle w:val="Hyperlink"/>
            <w:b/>
          </w:rPr>
          <w:t>ables</w:t>
        </w:r>
      </w:hyperlink>
      <w:r w:rsidR="279BBA30" w:rsidRPr="00C60277">
        <w:t xml:space="preserve"> </w:t>
      </w:r>
      <w:r w:rsidR="7F38A491" w:rsidRPr="009418C6">
        <w:t>contain</w:t>
      </w:r>
      <w:r w:rsidR="279BBA30" w:rsidRPr="009418C6">
        <w:t xml:space="preserve"> numeric </w:t>
      </w:r>
      <w:r w:rsidR="279BBA30" w:rsidRPr="00C60277">
        <w:t>data relating to:</w:t>
      </w:r>
    </w:p>
    <w:p w14:paraId="7F48E80D" w14:textId="0F6459BB" w:rsidR="00BB5ED9" w:rsidRPr="00C60277" w:rsidRDefault="00744C70" w:rsidP="00005305">
      <w:pPr>
        <w:pStyle w:val="Agency-body-text-report"/>
        <w:numPr>
          <w:ilvl w:val="0"/>
          <w:numId w:val="2"/>
        </w:numPr>
      </w:pPr>
      <w:r w:rsidRPr="00C60277">
        <w:t>children/learners in recognised forms of education;</w:t>
      </w:r>
    </w:p>
    <w:p w14:paraId="2AFB3F46" w14:textId="17A01B06" w:rsidR="00BB5ED9" w:rsidRPr="00C60277" w:rsidRDefault="2DB1C72D" w:rsidP="00005305">
      <w:pPr>
        <w:pStyle w:val="Agency-body-text-report"/>
        <w:numPr>
          <w:ilvl w:val="0"/>
          <w:numId w:val="2"/>
        </w:numPr>
      </w:pPr>
      <w:r w:rsidRPr="00C60277">
        <w:t>children/learners educated in inclusive settings;</w:t>
      </w:r>
    </w:p>
    <w:p w14:paraId="03B72059" w14:textId="19DD2DDA" w:rsidR="00BB5ED9" w:rsidRPr="00C60277" w:rsidRDefault="2DB1C72D" w:rsidP="00005305">
      <w:pPr>
        <w:pStyle w:val="Agency-body-text-report"/>
        <w:numPr>
          <w:ilvl w:val="0"/>
          <w:numId w:val="2"/>
        </w:numPr>
      </w:pPr>
      <w:r w:rsidRPr="00C60277">
        <w:t>the placement of children/learners with recognised SEN in inclusive settings or otherwise.</w:t>
      </w:r>
    </w:p>
    <w:p w14:paraId="4ACD3A6B" w14:textId="655CB1CA" w:rsidR="00744C70" w:rsidRPr="00C60277" w:rsidRDefault="00744C70" w:rsidP="00014188">
      <w:pPr>
        <w:pStyle w:val="Agency-body-text-report"/>
        <w:keepNext/>
      </w:pPr>
      <w:r w:rsidRPr="00C60277">
        <w:t xml:space="preserve">To </w:t>
      </w:r>
      <w:r w:rsidR="00425352" w:rsidRPr="00C60277">
        <w:t>give</w:t>
      </w:r>
      <w:r w:rsidRPr="00C60277">
        <w:t xml:space="preserve"> a clear context to the </w:t>
      </w:r>
      <w:r w:rsidR="00437E22" w:rsidRPr="00C60277">
        <w:t>d</w:t>
      </w:r>
      <w:r w:rsidRPr="00C60277">
        <w:t xml:space="preserve">ata </w:t>
      </w:r>
      <w:r w:rsidR="00437E22" w:rsidRPr="00C60277">
        <w:t>t</w:t>
      </w:r>
      <w:r w:rsidRPr="00C60277">
        <w:t xml:space="preserve">ables, </w:t>
      </w:r>
      <w:r w:rsidRPr="009418C6">
        <w:t xml:space="preserve">all countries provide descriptive </w:t>
      </w:r>
      <w:r w:rsidR="00FA493B" w:rsidRPr="00C60277">
        <w:rPr>
          <w:b/>
        </w:rPr>
        <w:t>c</w:t>
      </w:r>
      <w:r w:rsidR="00425352" w:rsidRPr="00C60277">
        <w:rPr>
          <w:b/>
        </w:rPr>
        <w:t xml:space="preserve">ountry </w:t>
      </w:r>
      <w:r w:rsidR="00FA493B" w:rsidRPr="00C60277">
        <w:rPr>
          <w:b/>
        </w:rPr>
        <w:t>b</w:t>
      </w:r>
      <w:r w:rsidRPr="00C60277">
        <w:rPr>
          <w:b/>
        </w:rPr>
        <w:t xml:space="preserve">ackground </w:t>
      </w:r>
      <w:r w:rsidR="00FA493B" w:rsidRPr="00C60277">
        <w:rPr>
          <w:b/>
        </w:rPr>
        <w:t>i</w:t>
      </w:r>
      <w:r w:rsidRPr="00C60277">
        <w:rPr>
          <w:b/>
        </w:rPr>
        <w:t>nformation</w:t>
      </w:r>
      <w:r w:rsidRPr="00C60277">
        <w:t>. This describes:</w:t>
      </w:r>
    </w:p>
    <w:p w14:paraId="3E46EA72" w14:textId="77777777" w:rsidR="00744C70" w:rsidRPr="00C60277" w:rsidRDefault="00744C70" w:rsidP="00005305">
      <w:pPr>
        <w:pStyle w:val="Agency-body-text-report"/>
        <w:numPr>
          <w:ilvl w:val="0"/>
          <w:numId w:val="3"/>
        </w:numPr>
      </w:pPr>
      <w:r w:rsidRPr="00C60277">
        <w:t>the forms of recognised education in the country;</w:t>
      </w:r>
    </w:p>
    <w:p w14:paraId="419CED82" w14:textId="77777777" w:rsidR="00744C70" w:rsidRPr="00C60277" w:rsidRDefault="00744C70" w:rsidP="00005305">
      <w:pPr>
        <w:pStyle w:val="Agency-body-text-report"/>
        <w:numPr>
          <w:ilvl w:val="0"/>
          <w:numId w:val="3"/>
        </w:numPr>
      </w:pPr>
      <w:r w:rsidRPr="00C60277">
        <w:t>what an ‘inclusive setting’ means in the country;</w:t>
      </w:r>
    </w:p>
    <w:p w14:paraId="3C5062C1" w14:textId="77777777" w:rsidR="00744C70" w:rsidRPr="00C60277" w:rsidRDefault="00744C70" w:rsidP="00005305">
      <w:pPr>
        <w:pStyle w:val="Agency-body-text-report"/>
        <w:numPr>
          <w:ilvl w:val="0"/>
          <w:numId w:val="3"/>
        </w:numPr>
      </w:pPr>
      <w:r w:rsidRPr="00C60277">
        <w:lastRenderedPageBreak/>
        <w:t>what an ‘official decision of SEN’ means in the country;</w:t>
      </w:r>
    </w:p>
    <w:p w14:paraId="72E9475F" w14:textId="77777777" w:rsidR="00744C70" w:rsidRPr="00C60277" w:rsidRDefault="00744C70" w:rsidP="00005305">
      <w:pPr>
        <w:pStyle w:val="Agency-body-text-report"/>
        <w:numPr>
          <w:ilvl w:val="0"/>
          <w:numId w:val="3"/>
        </w:numPr>
      </w:pPr>
      <w:r w:rsidRPr="00C60277">
        <w:t>what ‘out-of-education’ means in the country;</w:t>
      </w:r>
    </w:p>
    <w:p w14:paraId="7A640FBA" w14:textId="4C810139" w:rsidR="00744C70" w:rsidRPr="00C60277" w:rsidRDefault="00744C70" w:rsidP="00005305">
      <w:pPr>
        <w:pStyle w:val="Agency-body-text-report"/>
        <w:numPr>
          <w:ilvl w:val="0"/>
          <w:numId w:val="3"/>
        </w:numPr>
      </w:pPr>
      <w:r w:rsidRPr="00C60277">
        <w:t>other specific issues relating to the data for the country.</w:t>
      </w:r>
    </w:p>
    <w:p w14:paraId="340DB8AD" w14:textId="7003BD2C" w:rsidR="00744C70" w:rsidRPr="00C60277" w:rsidRDefault="1C77FD9F" w:rsidP="00386521">
      <w:pPr>
        <w:pStyle w:val="Agency-body-text-report"/>
      </w:pPr>
      <w:r w:rsidRPr="009418C6">
        <w:t xml:space="preserve">For each participating country, </w:t>
      </w:r>
      <w:r w:rsidR="00FC09B7" w:rsidRPr="009418C6">
        <w:t>a</w:t>
      </w:r>
      <w:r w:rsidR="00FC09B7" w:rsidRPr="00C60277">
        <w:t xml:space="preserve"> </w:t>
      </w:r>
      <w:r w:rsidR="00BD573D" w:rsidRPr="00C60277">
        <w:rPr>
          <w:b/>
        </w:rPr>
        <w:t>Country Report</w:t>
      </w:r>
      <w:r w:rsidR="001501CA" w:rsidRPr="00C60277">
        <w:t xml:space="preserve"> presents individual indicator tables</w:t>
      </w:r>
      <w:r w:rsidR="20A7B685" w:rsidRPr="00C60277">
        <w:t>. These are</w:t>
      </w:r>
      <w:r w:rsidR="7AEC4778" w:rsidRPr="00C60277">
        <w:t xml:space="preserve"> created using </w:t>
      </w:r>
      <w:r w:rsidR="279BBA30" w:rsidRPr="00C60277">
        <w:t xml:space="preserve">the </w:t>
      </w:r>
      <w:r w:rsidR="00437E22" w:rsidRPr="00C60277">
        <w:t>d</w:t>
      </w:r>
      <w:r w:rsidRPr="00C60277">
        <w:t xml:space="preserve">ata </w:t>
      </w:r>
      <w:r w:rsidR="00437E22" w:rsidRPr="00C60277">
        <w:t>t</w:t>
      </w:r>
      <w:r w:rsidRPr="00C60277">
        <w:t xml:space="preserve">ables to calculate an </w:t>
      </w:r>
      <w:r w:rsidR="279BBA30" w:rsidRPr="00C60277">
        <w:t>agreed set of indicators for inclusive education.</w:t>
      </w:r>
    </w:p>
    <w:p w14:paraId="39BDD3E1" w14:textId="0C18C06D" w:rsidR="00425352" w:rsidRPr="00C60277" w:rsidRDefault="3B79D55B" w:rsidP="00386521">
      <w:pPr>
        <w:pStyle w:val="Agency-body-text-report"/>
      </w:pPr>
      <w:r w:rsidRPr="00C60277">
        <w:t xml:space="preserve">This </w:t>
      </w:r>
      <w:r w:rsidRPr="00C60277">
        <w:rPr>
          <w:b/>
        </w:rPr>
        <w:t>Cross-Country Report</w:t>
      </w:r>
      <w:r w:rsidRPr="00C60277">
        <w:t xml:space="preserve"> provides a summary of the individual Country Reports </w:t>
      </w:r>
      <w:r w:rsidR="1C77FD9F" w:rsidRPr="00C60277">
        <w:t>(</w:t>
      </w:r>
      <w:r w:rsidR="00437E22" w:rsidRPr="00C60277">
        <w:t>i</w:t>
      </w:r>
      <w:r w:rsidR="1C77FD9F" w:rsidRPr="00C60277">
        <w:t xml:space="preserve">ndicator </w:t>
      </w:r>
      <w:r w:rsidR="00437E22" w:rsidRPr="00C60277">
        <w:t>t</w:t>
      </w:r>
      <w:r w:rsidR="1C77FD9F" w:rsidRPr="00C60277">
        <w:t xml:space="preserve">ables) </w:t>
      </w:r>
      <w:r w:rsidRPr="00C60277">
        <w:t>relating to access to inclusive education, including breakdowns by gender</w:t>
      </w:r>
      <w:r w:rsidR="008A751E" w:rsidRPr="00C60277">
        <w:t xml:space="preserve"> </w:t>
      </w:r>
      <w:r w:rsidRPr="00C60277">
        <w:t xml:space="preserve">and </w:t>
      </w:r>
      <w:r w:rsidR="00B40960" w:rsidRPr="00C60277">
        <w:t xml:space="preserve">by </w:t>
      </w:r>
      <w:r w:rsidRPr="00C60277">
        <w:t>ISCED</w:t>
      </w:r>
      <w:r w:rsidR="000C29D2" w:rsidRPr="00C60277">
        <w:t> </w:t>
      </w:r>
      <w:r w:rsidR="00AD4BC2" w:rsidRPr="00C60277">
        <w:t>02 to ISCED</w:t>
      </w:r>
      <w:r w:rsidR="000C29D2" w:rsidRPr="00C60277">
        <w:t> </w:t>
      </w:r>
      <w:r w:rsidR="00AD4BC2" w:rsidRPr="00C60277">
        <w:t>3</w:t>
      </w:r>
      <w:r w:rsidRPr="00C60277">
        <w:t xml:space="preserve"> </w:t>
      </w:r>
      <w:r w:rsidR="00AD4BC2" w:rsidRPr="00C60277">
        <w:t xml:space="preserve">level </w:t>
      </w:r>
      <w:r w:rsidR="1C77FD9F" w:rsidRPr="00C60277">
        <w:t>education</w:t>
      </w:r>
      <w:r w:rsidR="00AD4BC2" w:rsidRPr="00C60277">
        <w:t xml:space="preserve"> programmes</w:t>
      </w:r>
      <w:r w:rsidRPr="00C60277">
        <w:t>.</w:t>
      </w:r>
    </w:p>
    <w:p w14:paraId="30F8F02D" w14:textId="2D724E8A" w:rsidR="00D04DD8" w:rsidRPr="00C60277" w:rsidRDefault="00D04DD8" w:rsidP="00014188">
      <w:pPr>
        <w:pStyle w:val="Agency-body-text-report"/>
      </w:pPr>
      <w:r w:rsidRPr="00C60277">
        <w:t xml:space="preserve">For more details on the </w:t>
      </w:r>
      <w:r w:rsidR="00010984" w:rsidRPr="00C60277">
        <w:t xml:space="preserve">EASIE data collection’s </w:t>
      </w:r>
      <w:r w:rsidR="00B1477C" w:rsidRPr="00C60277">
        <w:t>methodology and background</w:t>
      </w:r>
      <w:r w:rsidRPr="00C60277">
        <w:t xml:space="preserve">, please refer to the </w:t>
      </w:r>
      <w:hyperlink r:id="rId43" w:history="1">
        <w:r w:rsidR="006F781A" w:rsidRPr="009418C6">
          <w:rPr>
            <w:rStyle w:val="Hyperlink"/>
            <w:i/>
            <w:iCs/>
          </w:rPr>
          <w:t>Guide to the EASIE data tables and country background information</w:t>
        </w:r>
      </w:hyperlink>
      <w:r w:rsidR="005D12DD" w:rsidRPr="009418C6">
        <w:rPr>
          <w:rStyle w:val="Agency-body-textChar"/>
        </w:rPr>
        <w:t>.</w:t>
      </w:r>
    </w:p>
    <w:p w14:paraId="23DE810E" w14:textId="2FCE0273" w:rsidR="004E0CEA" w:rsidRPr="00C60277" w:rsidRDefault="004E0CEA" w:rsidP="008624E2">
      <w:pPr>
        <w:pStyle w:val="Agency-heading-2-report"/>
      </w:pPr>
      <w:bookmarkStart w:id="6" w:name="_Toc119416335"/>
      <w:r w:rsidRPr="00C60277">
        <w:t xml:space="preserve">The </w:t>
      </w:r>
      <w:r w:rsidR="00031B73" w:rsidRPr="00C60277">
        <w:t>2018</w:t>
      </w:r>
      <w:r w:rsidR="00E5243E" w:rsidRPr="00C60277">
        <w:t>/</w:t>
      </w:r>
      <w:r w:rsidR="00031B73" w:rsidRPr="00C60277">
        <w:t>2019 school year</w:t>
      </w:r>
      <w:r w:rsidR="00744C70" w:rsidRPr="00C60277">
        <w:t xml:space="preserve"> dataset</w:t>
      </w:r>
      <w:bookmarkEnd w:id="6"/>
    </w:p>
    <w:p w14:paraId="2360A77D" w14:textId="277CAD6B" w:rsidR="00BB5ED9" w:rsidRPr="00C60277" w:rsidRDefault="005855E9">
      <w:pPr>
        <w:pStyle w:val="Agency-body-text-report"/>
      </w:pPr>
      <w:bookmarkStart w:id="7" w:name="_Toc105590461"/>
      <w:bookmarkStart w:id="8" w:name="_Toc336680184"/>
      <w:bookmarkEnd w:id="4"/>
      <w:r w:rsidRPr="00C60277">
        <w:t>Twenty-e</w:t>
      </w:r>
      <w:r w:rsidR="008F616A" w:rsidRPr="00C60277">
        <w:t>ight</w:t>
      </w:r>
      <w:r w:rsidR="00746822" w:rsidRPr="00C60277">
        <w:t xml:space="preserve"> participating countries </w:t>
      </w:r>
      <w:r w:rsidR="002E11CC" w:rsidRPr="00C60277">
        <w:t>(</w:t>
      </w:r>
      <w:r w:rsidR="008F616A" w:rsidRPr="00C60277">
        <w:t xml:space="preserve">Austria, </w:t>
      </w:r>
      <w:r w:rsidR="00B96E4E" w:rsidRPr="00C60277">
        <w:t xml:space="preserve">Belgium (Flemish community), Bulgaria, Cyprus, Czech Republic, </w:t>
      </w:r>
      <w:r w:rsidR="008F616A" w:rsidRPr="00C60277">
        <w:t xml:space="preserve">Denmark, </w:t>
      </w:r>
      <w:r w:rsidR="00B96E4E" w:rsidRPr="00C60277">
        <w:t xml:space="preserve">Estonia, Finland, </w:t>
      </w:r>
      <w:r w:rsidR="008F616A" w:rsidRPr="00C60277">
        <w:t xml:space="preserve">Germany, </w:t>
      </w:r>
      <w:r w:rsidR="00B96E4E" w:rsidRPr="00C60277">
        <w:t>Greece, Hungary, Iceland, Italy, Latvia, Lithuania, Netherlands, Norway, Poland, Serbia, Slovakia, Slovenia, Spain, Sweden, Switzerland, United</w:t>
      </w:r>
      <w:r w:rsidR="00317C39" w:rsidRPr="00C60277">
        <w:t xml:space="preserve"> </w:t>
      </w:r>
      <w:r w:rsidR="00B96E4E" w:rsidRPr="00C60277">
        <w:t>Kingdom</w:t>
      </w:r>
      <w:r w:rsidR="00787BEF" w:rsidRPr="00C60277">
        <w:t xml:space="preserve"> </w:t>
      </w:r>
      <w:r w:rsidR="007C716D" w:rsidRPr="00C60277">
        <w:t>– UK</w:t>
      </w:r>
      <w:r w:rsidR="00B96E4E" w:rsidRPr="00C60277">
        <w:t> (England), UK (Northern Ireland), UK (Scotland) and UK (Wales)</w:t>
      </w:r>
      <w:r w:rsidR="007C716D" w:rsidRPr="00C60277">
        <w:t>)</w:t>
      </w:r>
      <w:r w:rsidR="00544674" w:rsidRPr="00C60277">
        <w:t xml:space="preserve"> </w:t>
      </w:r>
      <w:r w:rsidR="00746822" w:rsidRPr="009418C6">
        <w:t>provided</w:t>
      </w:r>
      <w:r w:rsidR="008A751E" w:rsidRPr="009418C6">
        <w:t xml:space="preserve"> </w:t>
      </w:r>
      <w:r w:rsidR="00746822" w:rsidRPr="00C60277">
        <w:t xml:space="preserve">country data in line with an agreed framework of quantitative and qualitative information collection questions. The Agency Representative Board members approved </w:t>
      </w:r>
      <w:r w:rsidR="0010372F" w:rsidRPr="00C60277">
        <w:t xml:space="preserve">their respective country </w:t>
      </w:r>
      <w:r w:rsidR="00746822" w:rsidRPr="00C60277">
        <w:t xml:space="preserve">data, which was then published on the </w:t>
      </w:r>
      <w:hyperlink r:id="rId44" w:history="1">
        <w:r w:rsidR="00746822" w:rsidRPr="00C60277">
          <w:rPr>
            <w:rStyle w:val="Hyperlink"/>
            <w:color w:val="000000" w:themeColor="text1"/>
            <w:u w:val="none"/>
          </w:rPr>
          <w:t>EASIE web area</w:t>
        </w:r>
      </w:hyperlink>
      <w:r w:rsidR="00746822" w:rsidRPr="00C60277">
        <w:t>.</w:t>
      </w:r>
    </w:p>
    <w:p w14:paraId="3DFF7906" w14:textId="45A321E4" w:rsidR="00D25A63" w:rsidRPr="00C60277" w:rsidRDefault="00D25A63" w:rsidP="00014188">
      <w:pPr>
        <w:pStyle w:val="Agency-body-text-report"/>
        <w:keepNext/>
      </w:pPr>
      <w:r w:rsidRPr="00C60277">
        <w:t xml:space="preserve">Country data was collected and presented in </w:t>
      </w:r>
      <w:r w:rsidR="009B3301" w:rsidRPr="00C60277">
        <w:t xml:space="preserve">two </w:t>
      </w:r>
      <w:r w:rsidR="00437E22" w:rsidRPr="00C60277">
        <w:t>d</w:t>
      </w:r>
      <w:r w:rsidRPr="00C60277">
        <w:t xml:space="preserve">ata </w:t>
      </w:r>
      <w:r w:rsidR="00437E22" w:rsidRPr="00C60277">
        <w:t>t</w:t>
      </w:r>
      <w:r w:rsidRPr="00C60277">
        <w:t>ables for each country on:</w:t>
      </w:r>
    </w:p>
    <w:p w14:paraId="663E8734" w14:textId="2EB56C48" w:rsidR="00D25A63" w:rsidRPr="00C60277" w:rsidRDefault="00B96E4E" w:rsidP="00014188">
      <w:pPr>
        <w:pStyle w:val="Agency-body-text-report"/>
        <w:numPr>
          <w:ilvl w:val="0"/>
          <w:numId w:val="11"/>
        </w:numPr>
      </w:pPr>
      <w:r w:rsidRPr="00C60277">
        <w:t>A</w:t>
      </w:r>
      <w:r w:rsidR="00D25A63" w:rsidRPr="00C60277">
        <w:t>ll children/learners and where they are educated</w:t>
      </w:r>
      <w:r w:rsidRPr="00C60277">
        <w:t xml:space="preserve"> (Data </w:t>
      </w:r>
      <w:r w:rsidR="000A6722" w:rsidRPr="00C60277">
        <w:t>T</w:t>
      </w:r>
      <w:r w:rsidR="00694C08" w:rsidRPr="00C60277">
        <w:t>able 1</w:t>
      </w:r>
      <w:r w:rsidRPr="00C60277">
        <w:t>)</w:t>
      </w:r>
    </w:p>
    <w:p w14:paraId="46978A63" w14:textId="7A79A82C" w:rsidR="00B96E4E" w:rsidRPr="00C60277" w:rsidRDefault="00B96E4E" w:rsidP="00014188">
      <w:pPr>
        <w:pStyle w:val="Agency-body-text-report"/>
        <w:numPr>
          <w:ilvl w:val="0"/>
          <w:numId w:val="11"/>
        </w:numPr>
      </w:pPr>
      <w:r w:rsidRPr="00C60277">
        <w:t>C</w:t>
      </w:r>
      <w:r w:rsidR="00D25A63" w:rsidRPr="00C60277">
        <w:t>hildren/learners with an official decision of SEN and where they are educated</w:t>
      </w:r>
      <w:r w:rsidRPr="00C60277">
        <w:t xml:space="preserve"> (</w:t>
      </w:r>
      <w:r w:rsidR="000A6722" w:rsidRPr="00C60277">
        <w:t>D</w:t>
      </w:r>
      <w:r w:rsidRPr="00C60277">
        <w:t xml:space="preserve">ata </w:t>
      </w:r>
      <w:r w:rsidR="000A6722" w:rsidRPr="00C60277">
        <w:t>T</w:t>
      </w:r>
      <w:r w:rsidR="00694C08" w:rsidRPr="00C60277">
        <w:t>able 2</w:t>
      </w:r>
      <w:r w:rsidRPr="00C60277">
        <w:t>)</w:t>
      </w:r>
      <w:r w:rsidR="00D25A63" w:rsidRPr="00C60277">
        <w:t>.</w:t>
      </w:r>
    </w:p>
    <w:p w14:paraId="50224654" w14:textId="72467A43" w:rsidR="007A598C" w:rsidRPr="00C60277" w:rsidRDefault="006D691C" w:rsidP="008624E2">
      <w:pPr>
        <w:pStyle w:val="Agency-heading-2-report"/>
      </w:pPr>
      <w:bookmarkStart w:id="9" w:name="_Toc119416336"/>
      <w:r w:rsidRPr="00C60277">
        <w:t xml:space="preserve">Cross-Country Report </w:t>
      </w:r>
      <w:r w:rsidR="00CF781F" w:rsidRPr="00C60277">
        <w:t>–</w:t>
      </w:r>
      <w:r w:rsidRPr="00C60277">
        <w:t xml:space="preserve"> </w:t>
      </w:r>
      <w:r w:rsidR="00744C70" w:rsidRPr="00C60277">
        <w:t>2018</w:t>
      </w:r>
      <w:r w:rsidR="00583A94" w:rsidRPr="00C60277">
        <w:t>/</w:t>
      </w:r>
      <w:r w:rsidR="00744C70" w:rsidRPr="00C60277">
        <w:t>2019 school year</w:t>
      </w:r>
      <w:bookmarkEnd w:id="7"/>
      <w:bookmarkEnd w:id="8"/>
      <w:bookmarkEnd w:id="9"/>
    </w:p>
    <w:p w14:paraId="61879A46" w14:textId="4180BC04" w:rsidR="00A65A1D" w:rsidRDefault="258C2333" w:rsidP="0079438C">
      <w:pPr>
        <w:pStyle w:val="Agency-body-text-report"/>
      </w:pPr>
      <w:r w:rsidRPr="00EE1500">
        <w:rPr>
          <w:b/>
        </w:rPr>
        <w:t>Th</w:t>
      </w:r>
      <w:r w:rsidR="6DFC5E9D" w:rsidRPr="00EE1500">
        <w:rPr>
          <w:b/>
        </w:rPr>
        <w:t>e</w:t>
      </w:r>
      <w:r w:rsidRPr="00EE1500">
        <w:rPr>
          <w:b/>
        </w:rPr>
        <w:t xml:space="preserve"> Cross-Country Report </w:t>
      </w:r>
      <w:r w:rsidR="4816FF97" w:rsidRPr="00EE1500">
        <w:rPr>
          <w:b/>
        </w:rPr>
        <w:t>is a collation of</w:t>
      </w:r>
      <w:r w:rsidR="6FDABEAE" w:rsidRPr="00EE1500">
        <w:rPr>
          <w:b/>
        </w:rPr>
        <w:t xml:space="preserve"> the individual Country Reports (</w:t>
      </w:r>
      <w:r w:rsidR="00437E22" w:rsidRPr="00EE1500">
        <w:rPr>
          <w:b/>
        </w:rPr>
        <w:t>i</w:t>
      </w:r>
      <w:r w:rsidR="6FDABEAE" w:rsidRPr="00EE1500">
        <w:rPr>
          <w:b/>
        </w:rPr>
        <w:t xml:space="preserve">ndicator </w:t>
      </w:r>
      <w:r w:rsidR="00437E22" w:rsidRPr="00EE1500">
        <w:rPr>
          <w:b/>
        </w:rPr>
        <w:t>t</w:t>
      </w:r>
      <w:r w:rsidR="6FDABEAE" w:rsidRPr="00EE1500">
        <w:rPr>
          <w:b/>
        </w:rPr>
        <w:t>ables)</w:t>
      </w:r>
      <w:r w:rsidR="6DFC5E9D" w:rsidRPr="00EE1500">
        <w:rPr>
          <w:b/>
        </w:rPr>
        <w:t xml:space="preserve"> in</w:t>
      </w:r>
      <w:r w:rsidR="20A7B685" w:rsidRPr="00EE1500">
        <w:rPr>
          <w:b/>
        </w:rPr>
        <w:t>to</w:t>
      </w:r>
      <w:r w:rsidR="6DFC5E9D" w:rsidRPr="00EE1500">
        <w:rPr>
          <w:b/>
        </w:rPr>
        <w:t xml:space="preserve"> </w:t>
      </w:r>
      <w:r w:rsidR="20A7B685" w:rsidRPr="00EE1500">
        <w:rPr>
          <w:b/>
        </w:rPr>
        <w:t>a</w:t>
      </w:r>
      <w:r w:rsidR="6DFC5E9D" w:rsidRPr="00EE1500">
        <w:rPr>
          <w:b/>
        </w:rPr>
        <w:t xml:space="preserve"> single document</w:t>
      </w:r>
      <w:r w:rsidR="6FDABEAE" w:rsidRPr="00EE1500">
        <w:rPr>
          <w:b/>
        </w:rPr>
        <w:t>.</w:t>
      </w:r>
    </w:p>
    <w:p w14:paraId="4E061FE1" w14:textId="7D6D2BF2" w:rsidR="00BB5ED9" w:rsidRPr="00C60277" w:rsidRDefault="007E042F" w:rsidP="0079438C">
      <w:pPr>
        <w:pStyle w:val="Agency-body-text-report"/>
      </w:pPr>
      <w:r w:rsidRPr="00C60277">
        <w:t>This report</w:t>
      </w:r>
      <w:r w:rsidR="0010372F" w:rsidRPr="00C60277">
        <w:t xml:space="preserve"> present</w:t>
      </w:r>
      <w:r w:rsidR="00DC1D2D" w:rsidRPr="00C60277">
        <w:t>s</w:t>
      </w:r>
      <w:r w:rsidR="0010372F" w:rsidRPr="00C60277">
        <w:t xml:space="preserve"> </w:t>
      </w:r>
      <w:r w:rsidR="3539769F" w:rsidRPr="00C60277">
        <w:t xml:space="preserve">33 </w:t>
      </w:r>
      <w:r w:rsidR="006C40AD">
        <w:t xml:space="preserve">agreed </w:t>
      </w:r>
      <w:r w:rsidR="3539769F" w:rsidRPr="00C60277">
        <w:t>indicators</w:t>
      </w:r>
      <w:r w:rsidR="006C40AD">
        <w:t xml:space="preserve"> (11 indicators linked to Data Table 1 and 22 indicators linked to Data Table 2),</w:t>
      </w:r>
      <w:r w:rsidR="00DC1D2D" w:rsidRPr="00C60277">
        <w:t xml:space="preserve"> which have been</w:t>
      </w:r>
      <w:r w:rsidR="3539769F" w:rsidRPr="00C60277">
        <w:t xml:space="preserve"> calculated </w:t>
      </w:r>
      <w:r w:rsidR="20A7B685" w:rsidRPr="00C60277">
        <w:t>using</w:t>
      </w:r>
      <w:r w:rsidR="3539769F" w:rsidRPr="00C60277">
        <w:t xml:space="preserve"> the available data </w:t>
      </w:r>
      <w:r w:rsidR="6DFC5E9D" w:rsidRPr="00C60277">
        <w:t xml:space="preserve">from </w:t>
      </w:r>
      <w:r w:rsidR="6DFC5E9D" w:rsidRPr="009418C6">
        <w:t>2</w:t>
      </w:r>
      <w:r w:rsidR="008A751E" w:rsidRPr="009418C6">
        <w:t>8</w:t>
      </w:r>
      <w:r w:rsidR="6DFC5E9D" w:rsidRPr="00C60277">
        <w:t xml:space="preserve"> participating countries</w:t>
      </w:r>
      <w:r w:rsidR="46B89A9A" w:rsidRPr="00C60277">
        <w:t xml:space="preserve">. </w:t>
      </w:r>
      <w:r w:rsidR="006C40AD" w:rsidRPr="006C40AD">
        <w:rPr>
          <w:lang w:val="en-IE"/>
        </w:rPr>
        <w:t xml:space="preserve">It was not possible to calculate some of the indicators, as the participating countries did not provide any usable data. </w:t>
      </w:r>
      <w:r w:rsidR="006C40AD">
        <w:t>For each calculable indicator, a s</w:t>
      </w:r>
      <w:r w:rsidR="00CF5CF7" w:rsidRPr="009418C6">
        <w:t xml:space="preserve">ummary </w:t>
      </w:r>
      <w:r w:rsidR="00DC1D2D" w:rsidRPr="009418C6">
        <w:t>indicator table</w:t>
      </w:r>
      <w:r w:rsidR="00CF5CF7" w:rsidRPr="009418C6">
        <w:t xml:space="preserve"> </w:t>
      </w:r>
      <w:r w:rsidR="00257C17" w:rsidRPr="00C60277">
        <w:t>present</w:t>
      </w:r>
      <w:r w:rsidR="006C40AD">
        <w:t>s</w:t>
      </w:r>
      <w:r w:rsidR="00CF5CF7" w:rsidRPr="009418C6">
        <w:t xml:space="preserve"> the data</w:t>
      </w:r>
      <w:r w:rsidR="00983814" w:rsidRPr="009418C6">
        <w:t>.</w:t>
      </w:r>
      <w:r w:rsidR="00DC1D2D" w:rsidRPr="009418C6">
        <w:t xml:space="preserve"> </w:t>
      </w:r>
      <w:r w:rsidR="2910BF39" w:rsidRPr="00C60277">
        <w:t>Bar</w:t>
      </w:r>
      <w:r w:rsidR="00C80E03" w:rsidRPr="00C60277">
        <w:t xml:space="preserve"> </w:t>
      </w:r>
      <w:r w:rsidR="2910BF39" w:rsidRPr="00C60277">
        <w:t xml:space="preserve">charts linked to the summary tables are </w:t>
      </w:r>
      <w:r w:rsidR="18BD3867" w:rsidRPr="00C60277">
        <w:t xml:space="preserve">also </w:t>
      </w:r>
      <w:r w:rsidR="2910BF39" w:rsidRPr="00C60277">
        <w:t>presented</w:t>
      </w:r>
      <w:r w:rsidR="0B1CC995" w:rsidRPr="00C60277">
        <w:t>.</w:t>
      </w:r>
    </w:p>
    <w:p w14:paraId="0612B51F" w14:textId="6DC593C8" w:rsidR="00035D20" w:rsidRPr="00C60277" w:rsidRDefault="005B1422" w:rsidP="009418C6">
      <w:pPr>
        <w:pStyle w:val="Agency-body-text-report"/>
        <w:keepNext/>
        <w:jc w:val="center"/>
      </w:pPr>
      <w:r>
        <w:rPr>
          <w:noProof/>
        </w:rPr>
        <w:lastRenderedPageBreak/>
        <mc:AlternateContent>
          <mc:Choice Requires="wps">
            <w:drawing>
              <wp:anchor distT="0" distB="0" distL="114300" distR="114300" simplePos="0" relativeHeight="251658380" behindDoc="0" locked="0" layoutInCell="1" allowOverlap="1" wp14:anchorId="4B6F1CE2" wp14:editId="1955C844">
                <wp:simplePos x="0" y="0"/>
                <wp:positionH relativeFrom="column">
                  <wp:posOffset>-3810</wp:posOffset>
                </wp:positionH>
                <wp:positionV relativeFrom="paragraph">
                  <wp:posOffset>-76363</wp:posOffset>
                </wp:positionV>
                <wp:extent cx="5613149" cy="452673"/>
                <wp:effectExtent l="0" t="0" r="0" b="0"/>
                <wp:wrapNone/>
                <wp:docPr id="1531270666" name="Text Box 1531270666"/>
                <wp:cNvGraphicFramePr/>
                <a:graphic xmlns:a="http://schemas.openxmlformats.org/drawingml/2006/main">
                  <a:graphicData uri="http://schemas.microsoft.com/office/word/2010/wordprocessingShape">
                    <wps:wsp>
                      <wps:cNvSpPr txBox="1"/>
                      <wps:spPr>
                        <a:xfrm>
                          <a:off x="0" y="0"/>
                          <a:ext cx="5613149" cy="452673"/>
                        </a:xfrm>
                        <a:prstGeom prst="rect">
                          <a:avLst/>
                        </a:prstGeom>
                        <a:noFill/>
                        <a:ln w="6350">
                          <a:noFill/>
                        </a:ln>
                      </wps:spPr>
                      <wps:txbx>
                        <w:txbxContent>
                          <w:p w14:paraId="2A1FCBC7" w14:textId="6EEFDC44" w:rsidR="005B1422" w:rsidRPr="00ED7F09" w:rsidRDefault="00A6406E" w:rsidP="005B1422">
                            <w:pPr>
                              <w:pStyle w:val="Agency-body-text"/>
                              <w:rPr>
                                <w:b/>
                                <w:bCs/>
                                <w:color w:val="002060"/>
                                <w:sz w:val="28"/>
                                <w:szCs w:val="28"/>
                              </w:rPr>
                            </w:pPr>
                            <w:r>
                              <w:rPr>
                                <w:b/>
                                <w:bCs/>
                                <w:color w:val="002060"/>
                                <w:sz w:val="28"/>
                                <w:szCs w:val="28"/>
                              </w:rPr>
                              <w:t>Data</w:t>
                            </w:r>
                            <w:r w:rsidR="005F74DD">
                              <w:rPr>
                                <w:b/>
                                <w:bCs/>
                                <w:color w:val="002060"/>
                                <w:sz w:val="28"/>
                                <w:szCs w:val="28"/>
                              </w:rPr>
                              <w:t xml:space="preserve"> T</w:t>
                            </w:r>
                            <w:r>
                              <w:rPr>
                                <w:b/>
                                <w:bCs/>
                                <w:color w:val="002060"/>
                                <w:sz w:val="28"/>
                                <w:szCs w:val="28"/>
                              </w:rPr>
                              <w:t>ables and Country Background Information for all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0501E520">
              <v:shape id="Text Box 1531270666" style="position:absolute;left:0;text-align:left;margin-left:-.3pt;margin-top:-6pt;width:442pt;height:35.6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" w14:anchorId="4B6F1CE2">
                <v:textbox>
                  <w:txbxContent>
                    <w:p w:rsidRPr="00ED7F09" w:rsidR="005B1422" w:rsidP="005B1422" w:rsidRDefault="00A6406E" w14:paraId="5E7ABD80" w14:textId="6EEFDC44">
                      <w:pPr>
                        <w:pStyle w:val="Agency-body-text"/>
                        <w:rPr>
                          <w:b/>
                          <w:bCs/>
                          <w:color w:val="002060"/>
                          <w:sz w:val="28"/>
                          <w:szCs w:val="28"/>
                        </w:rPr>
                      </w:pPr>
                      <w:r>
                        <w:rPr>
                          <w:b/>
                          <w:bCs/>
                          <w:color w:val="002060"/>
                          <w:sz w:val="28"/>
                          <w:szCs w:val="28"/>
                        </w:rPr>
                        <w:t>Data</w:t>
                      </w:r>
                      <w:r w:rsidR="005F74DD">
                        <w:rPr>
                          <w:b/>
                          <w:bCs/>
                          <w:color w:val="002060"/>
                          <w:sz w:val="28"/>
                          <w:szCs w:val="28"/>
                        </w:rPr>
                        <w:t xml:space="preserve"> T</w:t>
                      </w:r>
                      <w:r>
                        <w:rPr>
                          <w:b/>
                          <w:bCs/>
                          <w:color w:val="002060"/>
                          <w:sz w:val="28"/>
                          <w:szCs w:val="28"/>
                        </w:rPr>
                        <w:t>ables and Country Background Information for all countries</w:t>
                      </w:r>
                    </w:p>
                  </w:txbxContent>
                </v:textbox>
              </v:shape>
            </w:pict>
          </mc:Fallback>
        </mc:AlternateContent>
      </w:r>
    </w:p>
    <w:p w14:paraId="5C6F75D8" w14:textId="45BDA2D0" w:rsidR="000B17F7" w:rsidRDefault="008A75D8" w:rsidP="009418C6">
      <w:pPr>
        <w:pStyle w:val="Agency-caption-report"/>
      </w:pPr>
      <w:r>
        <w:rPr>
          <w:noProof/>
        </w:rPr>
        <w:drawing>
          <wp:anchor distT="0" distB="0" distL="114300" distR="114300" simplePos="0" relativeHeight="251658382" behindDoc="1" locked="0" layoutInCell="1" allowOverlap="1" wp14:anchorId="47778670" wp14:editId="26C0F2D3">
            <wp:simplePos x="0" y="0"/>
            <wp:positionH relativeFrom="column">
              <wp:posOffset>-4445</wp:posOffset>
            </wp:positionH>
            <wp:positionV relativeFrom="paragraph">
              <wp:posOffset>78740</wp:posOffset>
            </wp:positionV>
            <wp:extent cx="5670550" cy="7765415"/>
            <wp:effectExtent l="0" t="0" r="0" b="0"/>
            <wp:wrapNone/>
            <wp:docPr id="1666648256" name="Picture 1666648256" descr="Data Table 1 (All learners), Data Table 2 (Learners with SEN) and the country background information for all participating countries feed into the Country Reports for each country. &#10;The Country Reports contain three Indicator Tables: Indicator Table 1 (11 indicators), Indicator Table 2A (12 indicators) and Indicator Table 2B (10 indicators).&#10;The Country Reports for all countries feed into the Cross-Country Report, which contains up to 33 summary indicator tables and corresponding bar charts for all participating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48256" name="Picture 1666648256" descr="Data Table 1 (All learners), Data Table 2 (Learners with SEN) and the country background information for all participating countries feed into the Country Reports for each country. &#10;The Country Reports contain three Indicator Tables: Indicator Table 1 (11 indicators), Indicator Table 2A (12 indicators) and Indicator Table 2B (10 indicators).&#10;The Country Reports for all countries feed into the Cross-Country Report, which contains up to 33 summary indicator tables and corresponding bar charts for all participating countries."/>
                    <pic:cNvPicPr/>
                  </pic:nvPicPr>
                  <pic:blipFill>
                    <a:blip r:embed="rId45"/>
                    <a:stretch>
                      <a:fillRect/>
                    </a:stretch>
                  </pic:blipFill>
                  <pic:spPr>
                    <a:xfrm>
                      <a:off x="0" y="0"/>
                      <a:ext cx="5670550" cy="7765415"/>
                    </a:xfrm>
                    <a:prstGeom prst="rect">
                      <a:avLst/>
                    </a:prstGeom>
                  </pic:spPr>
                </pic:pic>
              </a:graphicData>
            </a:graphic>
            <wp14:sizeRelH relativeFrom="page">
              <wp14:pctWidth>0</wp14:pctWidth>
            </wp14:sizeRelH>
            <wp14:sizeRelV relativeFrom="page">
              <wp14:pctHeight>0</wp14:pctHeight>
            </wp14:sizeRelV>
          </wp:anchor>
        </w:drawing>
      </w:r>
      <w:r w:rsidR="005F74DD">
        <w:rPr>
          <w:noProof/>
        </w:rPr>
        <mc:AlternateContent>
          <mc:Choice Requires="wps">
            <w:drawing>
              <wp:anchor distT="0" distB="0" distL="114300" distR="114300" simplePos="0" relativeHeight="251658381" behindDoc="1" locked="0" layoutInCell="1" allowOverlap="1" wp14:anchorId="60C83EDE" wp14:editId="4F7D5BCF">
                <wp:simplePos x="0" y="0"/>
                <wp:positionH relativeFrom="column">
                  <wp:posOffset>-4445</wp:posOffset>
                </wp:positionH>
                <wp:positionV relativeFrom="paragraph">
                  <wp:posOffset>7869555</wp:posOffset>
                </wp:positionV>
                <wp:extent cx="5670550" cy="635"/>
                <wp:effectExtent l="0" t="0" r="6350" b="12065"/>
                <wp:wrapNone/>
                <wp:docPr id="1666648257" name="Text Box 1666648257"/>
                <wp:cNvGraphicFramePr/>
                <a:graphic xmlns:a="http://schemas.openxmlformats.org/drawingml/2006/main">
                  <a:graphicData uri="http://schemas.microsoft.com/office/word/2010/wordprocessingShape">
                    <wps:wsp>
                      <wps:cNvSpPr txBox="1"/>
                      <wps:spPr>
                        <a:xfrm>
                          <a:off x="0" y="0"/>
                          <a:ext cx="5670550" cy="635"/>
                        </a:xfrm>
                        <a:prstGeom prst="rect">
                          <a:avLst/>
                        </a:prstGeom>
                        <a:solidFill>
                          <a:prstClr val="white"/>
                        </a:solidFill>
                        <a:ln>
                          <a:noFill/>
                        </a:ln>
                      </wps:spPr>
                      <wps:txbx>
                        <w:txbxContent>
                          <w:p w14:paraId="46AC3C5F" w14:textId="36B7F35C" w:rsidR="005F74DD" w:rsidRPr="00311B67" w:rsidRDefault="005F74DD" w:rsidP="005F74DD">
                            <w:pPr>
                              <w:pStyle w:val="Agency-caption-report"/>
                            </w:pPr>
                            <w:r>
                              <w:t xml:space="preserve">Figure </w:t>
                            </w:r>
                            <w:r>
                              <w:fldChar w:fldCharType="begin"/>
                            </w:r>
                            <w:r>
                              <w:instrText xml:space="preserve"> SEQ Figure \* ARABIC </w:instrText>
                            </w:r>
                            <w:r>
                              <w:fldChar w:fldCharType="separate"/>
                            </w:r>
                            <w:r>
                              <w:rPr>
                                <w:noProof/>
                              </w:rPr>
                              <w:t>1</w:t>
                            </w:r>
                            <w:r>
                              <w:fldChar w:fldCharType="end"/>
                            </w:r>
                            <w:r>
                              <w:t xml:space="preserve">. </w:t>
                            </w:r>
                            <w:r w:rsidRPr="00C60277">
                              <w:t>EASIE activity processes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3DB6FB2">
              <v:shape id="Text Box 1666648257" style="position:absolute;margin-left:-.35pt;margin-top:619.65pt;width:446.5pt;height:.05pt;z-index:-251658099;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" w14:anchorId="60C83EDE">
                <v:textbox style="mso-fit-shape-to-text:t" inset="0,0,0,0">
                  <w:txbxContent>
                    <w:p w:rsidRPr="00311B67" w:rsidR="005F74DD" w:rsidP="005F74DD" w:rsidRDefault="005F74DD" w14:paraId="03B8AE1C" w14:textId="36B7F35C">
                      <w:pPr>
                        <w:pStyle w:val="Agency-caption-report"/>
                      </w:pPr>
                      <w:r>
                        <w:t xml:space="preserve">Figure </w:t>
                      </w:r>
                      <w:r>
                        <w:fldChar w:fldCharType="begin"/>
                      </w:r>
                      <w:r>
                        <w:instrText xml:space="preserve"> SEQ Figure \* ARABIC </w:instrText>
                      </w:r>
                      <w:r>
                        <w:fldChar w:fldCharType="separate"/>
                      </w:r>
                      <w:r>
                        <w:rPr>
                          <w:noProof/>
                        </w:rPr>
                        <w:t>1</w:t>
                      </w:r>
                      <w:r>
                        <w:fldChar w:fldCharType="end"/>
                      </w:r>
                      <w:r>
                        <w:t xml:space="preserve">. </w:t>
                      </w:r>
                      <w:r w:rsidRPr="00C60277">
                        <w:t>EASIE activity processes</w:t>
                      </w:r>
                    </w:p>
                  </w:txbxContent>
                </v:textbox>
              </v:shape>
            </w:pict>
          </mc:Fallback>
        </mc:AlternateContent>
      </w:r>
    </w:p>
    <w:p w14:paraId="5A496B65" w14:textId="0B2AE76F" w:rsidR="000B17F7" w:rsidRDefault="000B17F7" w:rsidP="009418C6">
      <w:pPr>
        <w:pStyle w:val="Agency-caption-report"/>
      </w:pPr>
    </w:p>
    <w:p w14:paraId="08AB1E55" w14:textId="2ED06DF5" w:rsidR="000B17F7" w:rsidRDefault="000B17F7" w:rsidP="009418C6">
      <w:pPr>
        <w:pStyle w:val="Agency-caption-report"/>
      </w:pPr>
    </w:p>
    <w:p w14:paraId="3EBDDB23" w14:textId="6869E292" w:rsidR="000B17F7" w:rsidRDefault="000B17F7" w:rsidP="009418C6">
      <w:pPr>
        <w:pStyle w:val="Agency-caption-report"/>
      </w:pPr>
    </w:p>
    <w:p w14:paraId="72D9A632" w14:textId="6642AEF2" w:rsidR="000B17F7" w:rsidRDefault="000B17F7" w:rsidP="009418C6">
      <w:pPr>
        <w:pStyle w:val="Agency-caption-report"/>
      </w:pPr>
    </w:p>
    <w:p w14:paraId="3064BE7C" w14:textId="7EC61CAC" w:rsidR="000B17F7" w:rsidRDefault="000B17F7" w:rsidP="009418C6">
      <w:pPr>
        <w:pStyle w:val="Agency-caption-report"/>
      </w:pPr>
    </w:p>
    <w:p w14:paraId="3DB243A7" w14:textId="4402C637" w:rsidR="000B17F7" w:rsidRDefault="000B17F7" w:rsidP="009418C6">
      <w:pPr>
        <w:pStyle w:val="Agency-caption-report"/>
      </w:pPr>
    </w:p>
    <w:p w14:paraId="1D854AF3" w14:textId="2470F732" w:rsidR="000B17F7" w:rsidRDefault="005B1422" w:rsidP="009418C6">
      <w:pPr>
        <w:pStyle w:val="Agency-caption-report"/>
      </w:pPr>
      <w:r>
        <w:rPr>
          <w:noProof/>
        </w:rPr>
        <mc:AlternateContent>
          <mc:Choice Requires="wps">
            <w:drawing>
              <wp:anchor distT="0" distB="0" distL="114300" distR="114300" simplePos="0" relativeHeight="251658379" behindDoc="0" locked="0" layoutInCell="1" allowOverlap="1" wp14:anchorId="5B1F0F4A" wp14:editId="122577AE">
                <wp:simplePos x="0" y="0"/>
                <wp:positionH relativeFrom="column">
                  <wp:posOffset>-3810</wp:posOffset>
                </wp:positionH>
                <wp:positionV relativeFrom="paragraph">
                  <wp:posOffset>292898</wp:posOffset>
                </wp:positionV>
                <wp:extent cx="4110273" cy="479834"/>
                <wp:effectExtent l="0" t="0" r="0" b="0"/>
                <wp:wrapNone/>
                <wp:docPr id="1531270665" name="Text Box 1531270665"/>
                <wp:cNvGraphicFramePr/>
                <a:graphic xmlns:a="http://schemas.openxmlformats.org/drawingml/2006/main">
                  <a:graphicData uri="http://schemas.microsoft.com/office/word/2010/wordprocessingShape">
                    <wps:wsp>
                      <wps:cNvSpPr txBox="1"/>
                      <wps:spPr>
                        <a:xfrm>
                          <a:off x="0" y="0"/>
                          <a:ext cx="4110273" cy="479834"/>
                        </a:xfrm>
                        <a:prstGeom prst="rect">
                          <a:avLst/>
                        </a:prstGeom>
                        <a:noFill/>
                        <a:ln w="6350">
                          <a:noFill/>
                        </a:ln>
                      </wps:spPr>
                      <wps:txbx>
                        <w:txbxContent>
                          <w:p w14:paraId="45DEEBEA" w14:textId="12054F45" w:rsidR="00ED7F09" w:rsidRPr="00ED7F09" w:rsidRDefault="00ED7F09" w:rsidP="00ED7F09">
                            <w:pPr>
                              <w:pStyle w:val="Agency-body-text"/>
                              <w:rPr>
                                <w:b/>
                                <w:bCs/>
                                <w:color w:val="002060"/>
                                <w:sz w:val="28"/>
                                <w:szCs w:val="28"/>
                              </w:rPr>
                            </w:pPr>
                            <w:r w:rsidRPr="00ED7F09">
                              <w:rPr>
                                <w:b/>
                                <w:bCs/>
                                <w:color w:val="002060"/>
                                <w:sz w:val="28"/>
                                <w:szCs w:val="28"/>
                              </w:rPr>
                              <w:t>Country Report</w:t>
                            </w:r>
                            <w:r>
                              <w:rPr>
                                <w:b/>
                                <w:bCs/>
                                <w:color w:val="002060"/>
                                <w:sz w:val="28"/>
                                <w:szCs w:val="28"/>
                              </w:rPr>
                              <w:t>s for all count</w:t>
                            </w:r>
                            <w:r w:rsidR="00A6406E">
                              <w:rPr>
                                <w:b/>
                                <w:bCs/>
                                <w:color w:val="002060"/>
                                <w:sz w:val="28"/>
                                <w:szCs w:val="28"/>
                              </w:rPr>
                              <w:t>ri</w:t>
                            </w:r>
                            <w:r>
                              <w:rPr>
                                <w:b/>
                                <w:bCs/>
                                <w:color w:val="002060"/>
                                <w:sz w:val="28"/>
                                <w:szCs w:val="28"/>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6786DA1F">
              <v:shape id="Text Box 1531270665" style="position:absolute;margin-left:-.3pt;margin-top:23.05pt;width:323.65pt;height:37.8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" w14:anchorId="5B1F0F4A">
                <v:textbox>
                  <w:txbxContent>
                    <w:p w:rsidRPr="00ED7F09" w:rsidR="00ED7F09" w:rsidP="00ED7F09" w:rsidRDefault="00ED7F09" w14:paraId="3EB575CD" w14:textId="12054F45">
                      <w:pPr>
                        <w:pStyle w:val="Agency-body-text"/>
                        <w:rPr>
                          <w:b/>
                          <w:bCs/>
                          <w:color w:val="002060"/>
                          <w:sz w:val="28"/>
                          <w:szCs w:val="28"/>
                        </w:rPr>
                      </w:pPr>
                      <w:r w:rsidRPr="00ED7F09">
                        <w:rPr>
                          <w:b/>
                          <w:bCs/>
                          <w:color w:val="002060"/>
                          <w:sz w:val="28"/>
                          <w:szCs w:val="28"/>
                        </w:rPr>
                        <w:t>Country Report</w:t>
                      </w:r>
                      <w:r>
                        <w:rPr>
                          <w:b/>
                          <w:bCs/>
                          <w:color w:val="002060"/>
                          <w:sz w:val="28"/>
                          <w:szCs w:val="28"/>
                        </w:rPr>
                        <w:t>s for all count</w:t>
                      </w:r>
                      <w:r w:rsidR="00A6406E">
                        <w:rPr>
                          <w:b/>
                          <w:bCs/>
                          <w:color w:val="002060"/>
                          <w:sz w:val="28"/>
                          <w:szCs w:val="28"/>
                        </w:rPr>
                        <w:t>ri</w:t>
                      </w:r>
                      <w:r>
                        <w:rPr>
                          <w:b/>
                          <w:bCs/>
                          <w:color w:val="002060"/>
                          <w:sz w:val="28"/>
                          <w:szCs w:val="28"/>
                        </w:rPr>
                        <w:t>es</w:t>
                      </w:r>
                    </w:p>
                  </w:txbxContent>
                </v:textbox>
              </v:shape>
            </w:pict>
          </mc:Fallback>
        </mc:AlternateContent>
      </w:r>
    </w:p>
    <w:p w14:paraId="122DDA10" w14:textId="4D0BF0CE" w:rsidR="000B17F7" w:rsidRDefault="000B17F7" w:rsidP="009418C6">
      <w:pPr>
        <w:pStyle w:val="Agency-caption-report"/>
      </w:pPr>
    </w:p>
    <w:p w14:paraId="758C4CE9" w14:textId="5B786703" w:rsidR="000B17F7" w:rsidRDefault="000B17F7" w:rsidP="009418C6">
      <w:pPr>
        <w:pStyle w:val="Agency-caption-report"/>
      </w:pPr>
    </w:p>
    <w:p w14:paraId="2AC60DE4" w14:textId="181F93AF" w:rsidR="000B17F7" w:rsidRDefault="000B17F7" w:rsidP="009418C6">
      <w:pPr>
        <w:pStyle w:val="Agency-caption-report"/>
      </w:pPr>
    </w:p>
    <w:p w14:paraId="755F4121" w14:textId="16E52FA2" w:rsidR="000B17F7" w:rsidRDefault="000B17F7" w:rsidP="009418C6">
      <w:pPr>
        <w:pStyle w:val="Agency-caption-report"/>
      </w:pPr>
    </w:p>
    <w:p w14:paraId="0FFF2E02" w14:textId="0B1DA01F" w:rsidR="000B17F7" w:rsidRDefault="000B17F7" w:rsidP="009418C6">
      <w:pPr>
        <w:pStyle w:val="Agency-caption-report"/>
      </w:pPr>
    </w:p>
    <w:p w14:paraId="23DF51E6" w14:textId="5FFDA5CF" w:rsidR="000B17F7" w:rsidRDefault="000B17F7" w:rsidP="009418C6">
      <w:pPr>
        <w:pStyle w:val="Agency-caption-report"/>
      </w:pPr>
    </w:p>
    <w:p w14:paraId="78426833" w14:textId="78BDB723" w:rsidR="000B17F7" w:rsidRDefault="000B17F7" w:rsidP="009418C6">
      <w:pPr>
        <w:pStyle w:val="Agency-caption-report"/>
      </w:pPr>
    </w:p>
    <w:p w14:paraId="09F25608" w14:textId="47218CE9" w:rsidR="000B17F7" w:rsidRDefault="000B17F7" w:rsidP="009418C6">
      <w:pPr>
        <w:pStyle w:val="Agency-caption-report"/>
      </w:pPr>
    </w:p>
    <w:p w14:paraId="6104414D" w14:textId="72B88FA2" w:rsidR="000B17F7" w:rsidRDefault="000B17F7" w:rsidP="009418C6">
      <w:pPr>
        <w:pStyle w:val="Agency-caption-report"/>
      </w:pPr>
    </w:p>
    <w:p w14:paraId="60EE5EA8" w14:textId="2D6B3303" w:rsidR="000B17F7" w:rsidRDefault="00A6406E" w:rsidP="009418C6">
      <w:pPr>
        <w:pStyle w:val="Agency-caption-report"/>
      </w:pPr>
      <w:r>
        <w:rPr>
          <w:noProof/>
        </w:rPr>
        <mc:AlternateContent>
          <mc:Choice Requires="wps">
            <w:drawing>
              <wp:anchor distT="0" distB="0" distL="114300" distR="114300" simplePos="0" relativeHeight="251658378" behindDoc="0" locked="0" layoutInCell="1" allowOverlap="1" wp14:anchorId="4FA6513B" wp14:editId="31476328">
                <wp:simplePos x="0" y="0"/>
                <wp:positionH relativeFrom="column">
                  <wp:posOffset>-3810</wp:posOffset>
                </wp:positionH>
                <wp:positionV relativeFrom="paragraph">
                  <wp:posOffset>24928</wp:posOffset>
                </wp:positionV>
                <wp:extent cx="2118360" cy="443230"/>
                <wp:effectExtent l="0" t="0" r="0" b="0"/>
                <wp:wrapNone/>
                <wp:docPr id="1531270663" name="Text Box 1531270663"/>
                <wp:cNvGraphicFramePr/>
                <a:graphic xmlns:a="http://schemas.openxmlformats.org/drawingml/2006/main">
                  <a:graphicData uri="http://schemas.microsoft.com/office/word/2010/wordprocessingShape">
                    <wps:wsp>
                      <wps:cNvSpPr txBox="1"/>
                      <wps:spPr>
                        <a:xfrm>
                          <a:off x="0" y="0"/>
                          <a:ext cx="2118360" cy="443230"/>
                        </a:xfrm>
                        <a:prstGeom prst="rect">
                          <a:avLst/>
                        </a:prstGeom>
                        <a:noFill/>
                        <a:ln w="6350">
                          <a:noFill/>
                        </a:ln>
                      </wps:spPr>
                      <wps:txbx>
                        <w:txbxContent>
                          <w:p w14:paraId="46847561" w14:textId="226DD768" w:rsidR="00ED7F09" w:rsidRPr="00ED7F09" w:rsidRDefault="00ED7F09" w:rsidP="00ED7F09">
                            <w:pPr>
                              <w:pStyle w:val="Agency-body-text"/>
                              <w:rPr>
                                <w:b/>
                                <w:bCs/>
                                <w:color w:val="002060"/>
                                <w:sz w:val="28"/>
                                <w:szCs w:val="28"/>
                              </w:rPr>
                            </w:pPr>
                            <w:r w:rsidRPr="00ED7F09">
                              <w:rPr>
                                <w:b/>
                                <w:bCs/>
                                <w:color w:val="002060"/>
                                <w:sz w:val="28"/>
                                <w:szCs w:val="28"/>
                              </w:rPr>
                              <w:t>Cross-Country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37240300">
              <v:shape id="Text Box 1531270663" style="position:absolute;margin-left:-.3pt;margin-top:1.95pt;width:166.8pt;height:34.9pt;z-index:2516583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" w14:anchorId="4FA6513B">
                <v:textbox>
                  <w:txbxContent>
                    <w:p w:rsidRPr="00ED7F09" w:rsidR="00ED7F09" w:rsidP="00ED7F09" w:rsidRDefault="00ED7F09" w14:paraId="0DB5A6ED" w14:textId="226DD768">
                      <w:pPr>
                        <w:pStyle w:val="Agency-body-text"/>
                        <w:rPr>
                          <w:b/>
                          <w:bCs/>
                          <w:color w:val="002060"/>
                          <w:sz w:val="28"/>
                          <w:szCs w:val="28"/>
                        </w:rPr>
                      </w:pPr>
                      <w:r w:rsidRPr="00ED7F09">
                        <w:rPr>
                          <w:b/>
                          <w:bCs/>
                          <w:color w:val="002060"/>
                          <w:sz w:val="28"/>
                          <w:szCs w:val="28"/>
                        </w:rPr>
                        <w:t>Cross-Country Report</w:t>
                      </w:r>
                    </w:p>
                  </w:txbxContent>
                </v:textbox>
              </v:shape>
            </w:pict>
          </mc:Fallback>
        </mc:AlternateContent>
      </w:r>
    </w:p>
    <w:p w14:paraId="566D2D4D" w14:textId="77777777" w:rsidR="000B17F7" w:rsidRDefault="000B17F7" w:rsidP="009418C6">
      <w:pPr>
        <w:pStyle w:val="Agency-caption-report"/>
      </w:pPr>
    </w:p>
    <w:p w14:paraId="2A2E698D" w14:textId="5B3A843C" w:rsidR="00035D20" w:rsidRPr="00C60277" w:rsidRDefault="00035D20" w:rsidP="009418C6">
      <w:pPr>
        <w:pStyle w:val="Agency-caption-report"/>
      </w:pPr>
    </w:p>
    <w:p w14:paraId="495C1672" w14:textId="2FFF6D28" w:rsidR="72FB48E1" w:rsidRPr="00C60277" w:rsidDel="001331AB" w:rsidRDefault="72FB48E1" w:rsidP="00014188">
      <w:pPr>
        <w:pStyle w:val="Agency-body-text-report"/>
      </w:pPr>
    </w:p>
    <w:p w14:paraId="61813301" w14:textId="77777777" w:rsidR="000B17F7" w:rsidRDefault="000B17F7">
      <w:pPr>
        <w:rPr>
          <w:rFonts w:ascii="Calibri" w:hAnsi="Calibri"/>
          <w:color w:val="000000" w:themeColor="text1"/>
          <w:lang w:val="en-GB" w:eastAsia="en-US"/>
        </w:rPr>
      </w:pPr>
      <w:r>
        <w:br w:type="page"/>
      </w:r>
    </w:p>
    <w:p w14:paraId="7C0BD052" w14:textId="248A1CD7" w:rsidR="000F1E51" w:rsidRPr="00C60277" w:rsidRDefault="6B14164C" w:rsidP="00335AFF">
      <w:pPr>
        <w:pStyle w:val="Agency-body-text-report"/>
      </w:pPr>
      <w:r w:rsidRPr="00C60277">
        <w:lastRenderedPageBreak/>
        <w:t xml:space="preserve">The 33 indicators are numbered. However, it should be noted that this numbering does </w:t>
      </w:r>
      <w:r w:rsidR="008A751E" w:rsidRPr="00C60277">
        <w:t xml:space="preserve">not </w:t>
      </w:r>
      <w:r w:rsidRPr="00C60277">
        <w:t xml:space="preserve">exactly match the sequence of numbering in the </w:t>
      </w:r>
      <w:r w:rsidR="006453B4" w:rsidRPr="00C60277">
        <w:t>d</w:t>
      </w:r>
      <w:r w:rsidRPr="00C60277">
        <w:t xml:space="preserve">ata </w:t>
      </w:r>
      <w:r w:rsidR="006453B4" w:rsidRPr="00C60277">
        <w:t>t</w:t>
      </w:r>
      <w:r w:rsidRPr="00C60277">
        <w:t>ables as there are more indicators than data collection questions.</w:t>
      </w:r>
    </w:p>
    <w:p w14:paraId="5C01E0CA" w14:textId="3D02E54F" w:rsidR="00BB5ED9" w:rsidRPr="00C60277" w:rsidRDefault="00050643">
      <w:pPr>
        <w:pStyle w:val="Agency-heading-3-report"/>
      </w:pPr>
      <w:bookmarkStart w:id="10" w:name="_Toc119416337"/>
      <w:r w:rsidRPr="00C60277">
        <w:t>Indicator</w:t>
      </w:r>
      <w:r w:rsidR="00221C0F" w:rsidRPr="00C60277">
        <w:t>s</w:t>
      </w:r>
      <w:r w:rsidRPr="00C60277">
        <w:t xml:space="preserve"> linked to </w:t>
      </w:r>
      <w:r w:rsidR="000A6722" w:rsidRPr="00C60277">
        <w:t>D</w:t>
      </w:r>
      <w:r w:rsidRPr="00C60277">
        <w:t xml:space="preserve">ata </w:t>
      </w:r>
      <w:r w:rsidR="000A6722" w:rsidRPr="00C60277">
        <w:t>T</w:t>
      </w:r>
      <w:r w:rsidR="00694C08" w:rsidRPr="00C60277">
        <w:t>able 1</w:t>
      </w:r>
      <w:bookmarkEnd w:id="10"/>
    </w:p>
    <w:p w14:paraId="56A2D0D3" w14:textId="031D1679" w:rsidR="00954DFD" w:rsidRPr="00C60277" w:rsidRDefault="00954DFD" w:rsidP="00954DFD">
      <w:pPr>
        <w:pStyle w:val="Agency-body-text-report"/>
      </w:pPr>
      <w:r w:rsidRPr="00C60277">
        <w:t xml:space="preserve">The indicators linked to the data provided in </w:t>
      </w:r>
      <w:r w:rsidR="000A6722" w:rsidRPr="00C60277">
        <w:t>D</w:t>
      </w:r>
      <w:r w:rsidR="006453B4" w:rsidRPr="00C60277">
        <w:t xml:space="preserve">ata </w:t>
      </w:r>
      <w:r w:rsidR="000A6722" w:rsidRPr="00C60277">
        <w:t>T</w:t>
      </w:r>
      <w:r w:rsidR="00694C08" w:rsidRPr="00C60277">
        <w:t>able 1</w:t>
      </w:r>
      <w:r w:rsidRPr="00C60277">
        <w:t xml:space="preserve"> focus on all children/learners. They give insights into the enrolment and education of all children/learners.</w:t>
      </w:r>
    </w:p>
    <w:p w14:paraId="627F05A2" w14:textId="0CDAEE47" w:rsidR="00C01A59" w:rsidRPr="00C60277" w:rsidRDefault="00C01A59" w:rsidP="000A6722">
      <w:pPr>
        <w:pStyle w:val="Agency-body-text-report"/>
      </w:pPr>
      <w:r w:rsidRPr="00C60277">
        <w:t xml:space="preserve">There are seven main and four associated indicators linked to the data provided in </w:t>
      </w:r>
      <w:r w:rsidR="000A6722" w:rsidRPr="00C60277">
        <w:t>Data Table </w:t>
      </w:r>
      <w:r w:rsidR="00694C08" w:rsidRPr="00C60277">
        <w:t>1</w:t>
      </w:r>
      <w:r w:rsidRPr="00C60277">
        <w:t>. The associated indicators provide breakdown</w:t>
      </w:r>
      <w:r w:rsidR="00DF2846" w:rsidRPr="00C60277">
        <w:t>s</w:t>
      </w:r>
      <w:r w:rsidRPr="00C60277">
        <w:t xml:space="preserve"> of data linked to main indicator</w:t>
      </w:r>
      <w:r w:rsidR="00DF2846" w:rsidRPr="00C60277">
        <w:t xml:space="preserve"> 1.4</w:t>
      </w:r>
      <w:r w:rsidRPr="00C60277">
        <w:t>.</w:t>
      </w:r>
    </w:p>
    <w:p w14:paraId="6BD1EDD8" w14:textId="57AFEE37" w:rsidR="00050643" w:rsidRPr="00C60277" w:rsidRDefault="70853AC8" w:rsidP="00504FA4">
      <w:pPr>
        <w:pStyle w:val="Agency-heading-3-report"/>
      </w:pPr>
      <w:bookmarkStart w:id="11" w:name="_Toc119416338"/>
      <w:r w:rsidRPr="00C60277">
        <w:t xml:space="preserve">Indicators linked to </w:t>
      </w:r>
      <w:r w:rsidR="00504FA4" w:rsidRPr="00C60277">
        <w:t>Data Table </w:t>
      </w:r>
      <w:r w:rsidR="00694C08" w:rsidRPr="00C60277">
        <w:t>2</w:t>
      </w:r>
      <w:bookmarkEnd w:id="11"/>
    </w:p>
    <w:p w14:paraId="4388B43F" w14:textId="6991D21C" w:rsidR="00954DFD" w:rsidRPr="00C60277" w:rsidRDefault="00954DFD" w:rsidP="00954DFD">
      <w:pPr>
        <w:pStyle w:val="Agency-body-text-report"/>
      </w:pPr>
      <w:r w:rsidRPr="00C60277">
        <w:t xml:space="preserve">The indicators linked to the data provided in </w:t>
      </w:r>
      <w:r w:rsidR="00504FA4" w:rsidRPr="00C60277">
        <w:t>Data Table </w:t>
      </w:r>
      <w:r w:rsidR="00694C08" w:rsidRPr="00C60277">
        <w:t>2</w:t>
      </w:r>
      <w:r w:rsidRPr="00C60277">
        <w:t xml:space="preserve"> focus on all children/learners with an official decision of SEN.</w:t>
      </w:r>
    </w:p>
    <w:p w14:paraId="031A68DB" w14:textId="10B752FA" w:rsidR="00954DFD" w:rsidRPr="00C60277" w:rsidRDefault="00954DFD" w:rsidP="00954DFD">
      <w:pPr>
        <w:pStyle w:val="Agency-body-text-report"/>
      </w:pPr>
      <w:r w:rsidRPr="00C60277">
        <w:t>The indicators provide three areas of insight into the enrolment and education of children/learners with an official decision of SEN.</w:t>
      </w:r>
    </w:p>
    <w:p w14:paraId="416374C2" w14:textId="61F68C3B" w:rsidR="00954DFD" w:rsidRPr="00C60277" w:rsidRDefault="1A9EE5F9" w:rsidP="00954DFD">
      <w:pPr>
        <w:pStyle w:val="Agency-body-text-report"/>
      </w:pPr>
      <w:r w:rsidRPr="00C60277">
        <w:t>The first indicator (2A.1) presents the identification rate of children/learners with an official decision of SEN. This is a standalone indicator.</w:t>
      </w:r>
    </w:p>
    <w:p w14:paraId="7F8382B6" w14:textId="59CA25D9" w:rsidR="00954DFD" w:rsidRPr="00C60277" w:rsidRDefault="00954DFD" w:rsidP="00014188">
      <w:pPr>
        <w:pStyle w:val="Agency-body-text-report"/>
        <w:keepNext/>
      </w:pPr>
      <w:r w:rsidRPr="00C60277">
        <w:t>Two sub-sets of indicators examine distributions of placements of children/learners with an official decision of SEN:</w:t>
      </w:r>
    </w:p>
    <w:p w14:paraId="62FFD0A8" w14:textId="74044900" w:rsidR="00433F62" w:rsidRPr="009418C6" w:rsidRDefault="00433F62" w:rsidP="00954DFD">
      <w:pPr>
        <w:pStyle w:val="Agency-body-text-report"/>
      </w:pPr>
      <w:r w:rsidRPr="009418C6">
        <w:t>The first sub-set of indicators (2A.2–2A.7) presents the distribution of placements of children/learners with an official decision of SEN, based on the overall enrolled (pre-)school population data provided in Data Table 1. There are six main and four associated indicators in this sub-set.</w:t>
      </w:r>
      <w:r w:rsidR="00B5432D" w:rsidRPr="00B5432D">
        <w:t xml:space="preserve"> </w:t>
      </w:r>
      <w:r w:rsidR="00B5432D" w:rsidRPr="00C60277">
        <w:t>The associated indicators provide breakdowns of data linked to main indicator</w:t>
      </w:r>
      <w:r w:rsidR="00B5432D">
        <w:t xml:space="preserve"> 2A.5.</w:t>
      </w:r>
    </w:p>
    <w:p w14:paraId="2F1E9D25" w14:textId="59DB09A1" w:rsidR="00433F62" w:rsidRPr="003E7630" w:rsidRDefault="00433F62" w:rsidP="00954DFD">
      <w:pPr>
        <w:pStyle w:val="Agency-body-text-report"/>
      </w:pPr>
      <w:r w:rsidRPr="003E7630">
        <w:t>Indicator 2A.8 is a standalon</w:t>
      </w:r>
      <w:r w:rsidR="00637C9D" w:rsidRPr="003E7630">
        <w:t>e</w:t>
      </w:r>
      <w:r w:rsidRPr="003E7630">
        <w:t xml:space="preserve"> indicator</w:t>
      </w:r>
      <w:r w:rsidR="0004063B" w:rsidRPr="003E7630">
        <w:t>. It</w:t>
      </w:r>
      <w:r w:rsidRPr="003E7630">
        <w:t xml:space="preserve"> presents </w:t>
      </w:r>
      <w:r w:rsidR="006465B7" w:rsidRPr="003E7630">
        <w:t xml:space="preserve">the </w:t>
      </w:r>
      <w:r w:rsidRPr="003E7630">
        <w:t>overall enrolment rate of children/learners with an official decision of SEN in any form of recognised education organised by any sector/ministry, based on the actual population of children/learners with an official decision of SEN.</w:t>
      </w:r>
    </w:p>
    <w:p w14:paraId="028CF2A6" w14:textId="2CA986DE" w:rsidR="00510C95" w:rsidRPr="00C60277" w:rsidRDefault="1A9EE5F9" w:rsidP="00744C70">
      <w:pPr>
        <w:pStyle w:val="Agency-body-text-report"/>
      </w:pPr>
      <w:r w:rsidRPr="00C60277">
        <w:t>The second sub-set of indicators (2B</w:t>
      </w:r>
      <w:r w:rsidR="26ECE87C" w:rsidRPr="00C60277">
        <w:t>.</w:t>
      </w:r>
      <w:r w:rsidR="5A850637" w:rsidRPr="00C60277">
        <w:t>1</w:t>
      </w:r>
      <w:r w:rsidR="26ECE87C" w:rsidRPr="00C60277">
        <w:t>–2B.</w:t>
      </w:r>
      <w:r w:rsidR="5A850637" w:rsidRPr="00C60277">
        <w:t>6</w:t>
      </w:r>
      <w:r w:rsidRPr="00C60277">
        <w:t xml:space="preserve">) presents the distribution of placements of children/learners with an official decision of SEN, based on the overall population of learners with an official decision of SEN data provided in </w:t>
      </w:r>
      <w:r w:rsidR="00504FA4" w:rsidRPr="00C60277">
        <w:t>Data Table </w:t>
      </w:r>
      <w:r w:rsidR="00694C08" w:rsidRPr="00C60277">
        <w:t>2</w:t>
      </w:r>
      <w:r w:rsidRPr="00C60277">
        <w:t>. There are six main and four associated indicators in this sub-set.</w:t>
      </w:r>
      <w:r w:rsidR="00B5432D">
        <w:t xml:space="preserve"> </w:t>
      </w:r>
      <w:r w:rsidR="00B5432D" w:rsidRPr="00C60277">
        <w:t>The associated indicators provide breakdowns of data linked to main indicator</w:t>
      </w:r>
      <w:r w:rsidR="00B5432D">
        <w:t xml:space="preserve"> 2B.4.</w:t>
      </w:r>
    </w:p>
    <w:p w14:paraId="7F15EBD6" w14:textId="10D0C2CE" w:rsidR="00744C70" w:rsidRPr="00C60277" w:rsidRDefault="00744C70" w:rsidP="00014188">
      <w:pPr>
        <w:pStyle w:val="Agency-body-text-report"/>
        <w:keepNext/>
      </w:pPr>
      <w:r w:rsidRPr="00C60277">
        <w:t>The report is structured around these areas, with descriptive texts and figures presenting all available country data for each indicator. The information available from the indicators provides insights into the following issues relating to inclusive education:</w:t>
      </w:r>
    </w:p>
    <w:p w14:paraId="07056B8E" w14:textId="07E9A601" w:rsidR="00744C70" w:rsidRPr="00C60277" w:rsidRDefault="00744C70" w:rsidP="00FA493B">
      <w:pPr>
        <w:pStyle w:val="Agency-body-text-report"/>
        <w:numPr>
          <w:ilvl w:val="1"/>
          <w:numId w:val="17"/>
        </w:numPr>
        <w:ind w:left="709"/>
      </w:pPr>
      <w:r w:rsidRPr="00C60277">
        <w:t>Access to mainstream education – what proportion of children/learners, including those with an official decision of SEN, go to a mainstream school?</w:t>
      </w:r>
    </w:p>
    <w:p w14:paraId="75FBCEF8" w14:textId="2992364E" w:rsidR="00744C70" w:rsidRPr="00C60277" w:rsidRDefault="00744C70" w:rsidP="00FA493B">
      <w:pPr>
        <w:pStyle w:val="Agency-body-text-report"/>
        <w:numPr>
          <w:ilvl w:val="1"/>
          <w:numId w:val="17"/>
        </w:numPr>
        <w:ind w:left="709"/>
      </w:pPr>
      <w:r w:rsidRPr="00C60277">
        <w:t>Access to inclusive education – what proportion of children/learners, including those with an official decision of SEN, spend the majority of their time with their peers in mainstream classrooms?</w:t>
      </w:r>
    </w:p>
    <w:p w14:paraId="583FFCA0" w14:textId="693A12CF" w:rsidR="00744C70" w:rsidRPr="00C60277" w:rsidRDefault="00744C70" w:rsidP="00FA493B">
      <w:pPr>
        <w:pStyle w:val="Agency-body-text-report"/>
        <w:numPr>
          <w:ilvl w:val="1"/>
          <w:numId w:val="17"/>
        </w:numPr>
        <w:ind w:left="709"/>
      </w:pPr>
      <w:r w:rsidRPr="00C60277">
        <w:lastRenderedPageBreak/>
        <w:t>Gender issues – are there differences in the proportion of boys and girls with an official decision of SEN?</w:t>
      </w:r>
    </w:p>
    <w:p w14:paraId="4D540675" w14:textId="73F080E6" w:rsidR="00744C70" w:rsidRPr="00C60277" w:rsidRDefault="00744C70" w:rsidP="00FA493B">
      <w:pPr>
        <w:pStyle w:val="Agency-body-text-report"/>
        <w:numPr>
          <w:ilvl w:val="1"/>
          <w:numId w:val="17"/>
        </w:numPr>
        <w:ind w:left="709"/>
      </w:pPr>
      <w:r w:rsidRPr="00C60277">
        <w:t>ISCED issues – are there differences between ISCED levels in the proportion of children/learners with an official decision of SEN?</w:t>
      </w:r>
    </w:p>
    <w:p w14:paraId="1EEE573D" w14:textId="77777777" w:rsidR="00565756" w:rsidRPr="00C60277" w:rsidRDefault="00565756" w:rsidP="00565756">
      <w:pPr>
        <w:pStyle w:val="Agency-heading-2-report"/>
      </w:pPr>
      <w:bookmarkStart w:id="12" w:name="_Toc491072344"/>
      <w:bookmarkStart w:id="13" w:name="_Toc491170518"/>
      <w:bookmarkStart w:id="14" w:name="_Toc523733146"/>
      <w:bookmarkStart w:id="15" w:name="_Toc35943016"/>
      <w:bookmarkStart w:id="16" w:name="_Toc119416339"/>
      <w:r w:rsidRPr="00C60277">
        <w:t>Information provided for each indicator</w:t>
      </w:r>
      <w:bookmarkEnd w:id="12"/>
      <w:bookmarkEnd w:id="13"/>
      <w:bookmarkEnd w:id="14"/>
      <w:bookmarkEnd w:id="15"/>
      <w:bookmarkEnd w:id="16"/>
    </w:p>
    <w:p w14:paraId="4F198E5B" w14:textId="1D58F1E6" w:rsidR="00BB5ED9" w:rsidRPr="009418C6" w:rsidRDefault="00565756" w:rsidP="0098580A">
      <w:pPr>
        <w:pStyle w:val="Agency-body-text-report"/>
      </w:pPr>
      <w:r w:rsidRPr="009418C6">
        <w:t xml:space="preserve">The </w:t>
      </w:r>
      <w:r w:rsidR="00DD4C65" w:rsidRPr="009418C6">
        <w:t>next</w:t>
      </w:r>
      <w:r w:rsidRPr="009418C6">
        <w:t xml:space="preserve"> </w:t>
      </w:r>
      <w:r w:rsidR="00F036E1" w:rsidRPr="009418C6">
        <w:t>section</w:t>
      </w:r>
      <w:r w:rsidRPr="009418C6">
        <w:t xml:space="preserve"> of this report present</w:t>
      </w:r>
      <w:r w:rsidR="00722303" w:rsidRPr="009418C6">
        <w:t>s</w:t>
      </w:r>
      <w:r w:rsidRPr="009418C6">
        <w:t xml:space="preserve"> </w:t>
      </w:r>
      <w:r w:rsidR="00722303" w:rsidRPr="009418C6">
        <w:t xml:space="preserve">the </w:t>
      </w:r>
      <w:r w:rsidR="00F036E1" w:rsidRPr="009418C6">
        <w:t>indicators</w:t>
      </w:r>
      <w:r w:rsidRPr="009418C6">
        <w:t xml:space="preserve"> from </w:t>
      </w:r>
      <w:r w:rsidR="00F90041" w:rsidRPr="009418C6">
        <w:t xml:space="preserve">all of </w:t>
      </w:r>
      <w:r w:rsidRPr="009418C6">
        <w:t>those countries that have agreed data.</w:t>
      </w:r>
    </w:p>
    <w:p w14:paraId="22772542" w14:textId="6EFA3F1A" w:rsidR="00BB5ED9" w:rsidRPr="00C60277" w:rsidRDefault="00565756" w:rsidP="0098580A">
      <w:pPr>
        <w:pStyle w:val="Agency-body-text-report"/>
      </w:pPr>
      <w:r w:rsidRPr="009418C6">
        <w:t xml:space="preserve">Missing </w:t>
      </w:r>
      <w:r w:rsidR="00FB68F0" w:rsidRPr="009418C6">
        <w:t xml:space="preserve">(M) </w:t>
      </w:r>
      <w:r w:rsidRPr="009418C6">
        <w:t>and Not Applicable</w:t>
      </w:r>
      <w:r w:rsidR="00FB68F0" w:rsidRPr="009418C6">
        <w:t xml:space="preserve"> (NA)</w:t>
      </w:r>
      <w:r w:rsidRPr="009418C6">
        <w:t xml:space="preserve"> data presented in th</w:t>
      </w:r>
      <w:r w:rsidR="006A63ED" w:rsidRPr="009418C6">
        <w:t xml:space="preserve">e respective </w:t>
      </w:r>
      <w:r w:rsidRPr="009418C6">
        <w:t xml:space="preserve">country </w:t>
      </w:r>
      <w:r w:rsidR="00C828C3" w:rsidRPr="009418C6">
        <w:t>data tables results</w:t>
      </w:r>
      <w:r w:rsidR="001251F6" w:rsidRPr="009418C6">
        <w:t xml:space="preserve"> in</w:t>
      </w:r>
      <w:r w:rsidR="00FB68F0" w:rsidRPr="009418C6">
        <w:t xml:space="preserve"> Non-Calculable (NC) indicators in </w:t>
      </w:r>
      <w:r w:rsidR="00FF635A" w:rsidRPr="009418C6">
        <w:t xml:space="preserve">this Cross-Country Report’s </w:t>
      </w:r>
      <w:r w:rsidR="00836A6F" w:rsidRPr="009418C6">
        <w:t>summary indicator tables</w:t>
      </w:r>
      <w:r w:rsidR="00FB68F0" w:rsidRPr="009418C6">
        <w:t>.</w:t>
      </w:r>
    </w:p>
    <w:p w14:paraId="4FDD138B" w14:textId="61E70FAA" w:rsidR="00BB5ED9" w:rsidRPr="00C60277" w:rsidRDefault="02D802C0">
      <w:pPr>
        <w:pStyle w:val="Agency-body-text-report"/>
      </w:pPr>
      <w:r w:rsidRPr="00516393">
        <w:t xml:space="preserve">In the </w:t>
      </w:r>
      <w:r w:rsidR="42EBB6B6" w:rsidRPr="00516393">
        <w:t xml:space="preserve">summary </w:t>
      </w:r>
      <w:r w:rsidR="3082AE64" w:rsidRPr="00516393">
        <w:t xml:space="preserve">indicator </w:t>
      </w:r>
      <w:r w:rsidR="56E5C7F5" w:rsidRPr="00516393">
        <w:t xml:space="preserve">tables and </w:t>
      </w:r>
      <w:r w:rsidR="5EB8D697" w:rsidRPr="00516393">
        <w:t xml:space="preserve">accompanying </w:t>
      </w:r>
      <w:r w:rsidR="56E5C7F5" w:rsidRPr="00516393">
        <w:t>bar</w:t>
      </w:r>
      <w:r w:rsidR="57BA24AF" w:rsidRPr="00516393">
        <w:t xml:space="preserve"> </w:t>
      </w:r>
      <w:r w:rsidR="56E5C7F5" w:rsidRPr="00516393">
        <w:t>charts</w:t>
      </w:r>
      <w:r w:rsidR="46F5D478" w:rsidRPr="00516393">
        <w:t>,</w:t>
      </w:r>
      <w:r w:rsidRPr="00516393">
        <w:t xml:space="preserve"> the countries appear in alphabetical order. The total average is presented in the bottom </w:t>
      </w:r>
      <w:r w:rsidR="78E977BD" w:rsidRPr="00516393">
        <w:t>row</w:t>
      </w:r>
      <w:r w:rsidR="37814A70" w:rsidRPr="00516393">
        <w:t xml:space="preserve"> of each table</w:t>
      </w:r>
      <w:r w:rsidRPr="00516393">
        <w:t xml:space="preserve">, with the total number of countries included in </w:t>
      </w:r>
      <w:r w:rsidR="6AA7BC7C" w:rsidRPr="00516393">
        <w:rPr>
          <w:color w:val="auto"/>
        </w:rPr>
        <w:t>brackets</w:t>
      </w:r>
      <w:r w:rsidR="78E977BD" w:rsidRPr="00516393">
        <w:rPr>
          <w:color w:val="auto"/>
        </w:rPr>
        <w:t>,</w:t>
      </w:r>
      <w:r w:rsidR="37814A70" w:rsidRPr="00516393">
        <w:rPr>
          <w:color w:val="auto"/>
        </w:rPr>
        <w:t xml:space="preserve"> and in the bottom bar of each chart</w:t>
      </w:r>
      <w:r w:rsidRPr="00516393">
        <w:rPr>
          <w:color w:val="auto"/>
        </w:rPr>
        <w:t xml:space="preserve">. </w:t>
      </w:r>
      <w:r w:rsidRPr="00516393">
        <w:t>The total average has been calculated based on all the country data available for that specific indicator. Therefore, the number of countries used to calculate total averages differs between figures.</w:t>
      </w:r>
      <w:r w:rsidR="001132BC" w:rsidRPr="001132BC">
        <w:t xml:space="preserve"> </w:t>
      </w:r>
      <w:r w:rsidR="001132BC" w:rsidRPr="00C60277">
        <w:t>The data presented in this Cross-Country Report may differ from the data available in individual Country Reports.</w:t>
      </w:r>
    </w:p>
    <w:p w14:paraId="5581B06A" w14:textId="77777777" w:rsidR="00565756" w:rsidRPr="00C60277" w:rsidRDefault="00565756" w:rsidP="00014188">
      <w:pPr>
        <w:pStyle w:val="Agency-body-text-report"/>
        <w:keepNext/>
      </w:pPr>
      <w:r w:rsidRPr="00C60277">
        <w:t>For each indicator, there is accompanying text describing:</w:t>
      </w:r>
    </w:p>
    <w:p w14:paraId="6B59B856" w14:textId="77777777" w:rsidR="00565756" w:rsidRPr="00C60277" w:rsidRDefault="00565756" w:rsidP="00014188">
      <w:pPr>
        <w:pStyle w:val="Agency-body-text-report"/>
        <w:numPr>
          <w:ilvl w:val="0"/>
          <w:numId w:val="12"/>
        </w:numPr>
      </w:pPr>
      <w:r w:rsidRPr="00C60277">
        <w:t>what the indicator is focusing on and what issues it can potentially inform;</w:t>
      </w:r>
    </w:p>
    <w:p w14:paraId="6C01A650" w14:textId="00E00C3F" w:rsidR="00565756" w:rsidRPr="00C60277" w:rsidRDefault="7386AF13" w:rsidP="00EF56A7">
      <w:pPr>
        <w:pStyle w:val="Agency-body-text-report"/>
        <w:numPr>
          <w:ilvl w:val="0"/>
          <w:numId w:val="12"/>
        </w:numPr>
      </w:pPr>
      <w:r w:rsidRPr="00C60277">
        <w:t xml:space="preserve">how the indicator has been calculated. The questions used as the basis for calculations are numbered by table and question number, e.g. Q1.4 indicates </w:t>
      </w:r>
      <w:r w:rsidR="00EF56A7" w:rsidRPr="00C60277">
        <w:t>Data Table</w:t>
      </w:r>
      <w:r w:rsidR="00694C08" w:rsidRPr="00C60277">
        <w:t> 1</w:t>
      </w:r>
      <w:r w:rsidRPr="00C60277">
        <w:t>, Question 4;</w:t>
      </w:r>
    </w:p>
    <w:p w14:paraId="16563AA2" w14:textId="77777777" w:rsidR="00565756" w:rsidRPr="00C60277" w:rsidRDefault="00565756" w:rsidP="00014188">
      <w:pPr>
        <w:pStyle w:val="Agency-body-text-report"/>
        <w:numPr>
          <w:ilvl w:val="0"/>
          <w:numId w:val="12"/>
        </w:numPr>
      </w:pPr>
      <w:r w:rsidRPr="00C60277">
        <w:t xml:space="preserve">how many countries provided </w:t>
      </w:r>
      <w:r w:rsidRPr="009418C6">
        <w:t>reliable</w:t>
      </w:r>
      <w:r w:rsidRPr="00C60277">
        <w:t xml:space="preserve"> data;</w:t>
      </w:r>
    </w:p>
    <w:p w14:paraId="05141E2A" w14:textId="77777777" w:rsidR="00565756" w:rsidRPr="00C60277" w:rsidRDefault="00565756" w:rsidP="00014188">
      <w:pPr>
        <w:pStyle w:val="Agency-body-text-report"/>
        <w:numPr>
          <w:ilvl w:val="0"/>
          <w:numId w:val="12"/>
        </w:numPr>
      </w:pPr>
      <w:r w:rsidRPr="00C60277">
        <w:t>the range of data available and the total average.</w:t>
      </w:r>
    </w:p>
    <w:p w14:paraId="454CA45D" w14:textId="35A5EBCD" w:rsidR="000F1E51" w:rsidRPr="009418C6" w:rsidRDefault="3494AD3F" w:rsidP="00014188">
      <w:pPr>
        <w:pStyle w:val="Agency-body-text-report"/>
      </w:pPr>
      <w:r w:rsidRPr="00C60277">
        <w:t>Numbers reported in the summary tables and bar charts are percentages.</w:t>
      </w:r>
    </w:p>
    <w:p w14:paraId="5306D5DA" w14:textId="77777777" w:rsidR="00F04807" w:rsidRDefault="000F1E51">
      <w:pPr>
        <w:pStyle w:val="Agency-body-text-report"/>
        <w:rPr>
          <w:noProof/>
        </w:rPr>
      </w:pPr>
      <w:r w:rsidRPr="00C60277">
        <w:t xml:space="preserve">Full indicator tables and bar charts are only presented when there is </w:t>
      </w:r>
      <w:r w:rsidR="00D36E97" w:rsidRPr="00C60277">
        <w:t>usable</w:t>
      </w:r>
      <w:r w:rsidRPr="00C60277">
        <w:t xml:space="preserve"> data for more than </w:t>
      </w:r>
      <w:r w:rsidR="0073635C" w:rsidRPr="00C60277">
        <w:t>five</w:t>
      </w:r>
      <w:r w:rsidRPr="00C60277">
        <w:t xml:space="preserve"> countries. </w:t>
      </w:r>
      <w:r w:rsidR="00C01A59" w:rsidRPr="00C60277">
        <w:t xml:space="preserve">Where </w:t>
      </w:r>
      <w:r w:rsidR="00D36E97" w:rsidRPr="00C60277">
        <w:t>usable</w:t>
      </w:r>
      <w:r w:rsidR="00C01A59" w:rsidRPr="00C60277">
        <w:t xml:space="preserve"> data is only available for </w:t>
      </w:r>
      <w:r w:rsidR="007D1B64" w:rsidRPr="00C60277">
        <w:t>five countries or fewer</w:t>
      </w:r>
      <w:r w:rsidR="00C01A59" w:rsidRPr="00C60277">
        <w:t xml:space="preserve">, </w:t>
      </w:r>
      <w:r w:rsidR="0073635C" w:rsidRPr="00C60277">
        <w:t xml:space="preserve">only </w:t>
      </w:r>
      <w:r w:rsidR="00C01A59" w:rsidRPr="00C60277">
        <w:t xml:space="preserve">a truncated </w:t>
      </w:r>
      <w:r w:rsidR="00740BAC" w:rsidRPr="00C60277">
        <w:t>summary indicator</w:t>
      </w:r>
      <w:r w:rsidR="00C01A59" w:rsidRPr="00C60277">
        <w:t xml:space="preserve"> table</w:t>
      </w:r>
      <w:r w:rsidR="00C5218F" w:rsidRPr="00C60277">
        <w:t xml:space="preserve"> </w:t>
      </w:r>
      <w:r w:rsidR="00C01A59" w:rsidRPr="00C60277">
        <w:t>is provided</w:t>
      </w:r>
      <w:r w:rsidR="00A84CA6" w:rsidRPr="00C60277">
        <w:t xml:space="preserve"> and no total average is calculated.</w:t>
      </w:r>
      <w:r w:rsidR="00F04807" w:rsidRPr="00F04807">
        <w:rPr>
          <w:noProof/>
        </w:rPr>
        <w:t xml:space="preserve"> </w:t>
      </w:r>
    </w:p>
    <w:p w14:paraId="6F4388AB" w14:textId="4178D16B" w:rsidR="00BB5ED9" w:rsidRPr="00C60277" w:rsidRDefault="00F04807">
      <w:pPr>
        <w:pStyle w:val="Agency-body-text-report"/>
        <w:rPr>
          <w:noProof/>
        </w:rPr>
      </w:pPr>
      <w:r>
        <w:rPr>
          <w:noProof/>
        </w:rPr>
        <w:br/>
      </w:r>
      <w:r w:rsidRPr="00416CBC">
        <w:rPr>
          <w:noProof/>
        </w:rPr>
        <mc:AlternateContent>
          <mc:Choice Requires="wps">
            <w:drawing>
              <wp:inline distT="0" distB="0" distL="0" distR="0" wp14:anchorId="69953307" wp14:editId="5551DBE4">
                <wp:extent cx="5727197" cy="1091565"/>
                <wp:effectExtent l="12700" t="12700" r="13335" b="13335"/>
                <wp:docPr id="1131994309" name="Rounded Rectangle 1131994309" descr="The number of children/learners enrolled in mainstream (pre-)schools (Q1.3) divided by The number of children/learners enrolled in any form of recognised education (Q1.2) multiplied by 10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27197" cy="1091565"/>
                        </a:xfrm>
                        <a:prstGeom prst="roundRect">
                          <a:avLst>
                            <a:gd name="adj" fmla="val 25790"/>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txbx>
                        <w:txbxContent>
                          <w:p w14:paraId="442A56AA" w14:textId="77777777" w:rsidR="00F04807" w:rsidRPr="00EE1500" w:rsidRDefault="00F04807" w:rsidP="00F04807">
                            <w:pPr>
                              <w:pStyle w:val="Agency-body-text-report"/>
                            </w:pPr>
                            <w:r w:rsidRPr="00EE1500">
                              <w:t>It is important to stress that all figures should be considered in line with the original data and notes presented in the individual country data tables. All information is presented as provided by the countries. Where available, footnotes containing information from the original data notes are provided to explain clear outlier data.</w:t>
                            </w:r>
                          </w:p>
                          <w:p w14:paraId="3C5D3161" w14:textId="77777777" w:rsidR="00F04807" w:rsidRDefault="00F04807" w:rsidP="00F04807">
                            <w:pPr>
                              <w:jc w:val="center"/>
                            </w:pPr>
                          </w:p>
                        </w:txbxContent>
                      </wps:txbx>
                      <wps:bodyPr rot="0" spcFirstLastPara="0" vertOverflow="overflow" horzOverflow="overflow" vert="horz" wrap="square" lIns="108000" tIns="0" rIns="91440" bIns="45720" numCol="1" spcCol="0" rtlCol="0" fromWordArt="0" anchor="ctr" anchorCtr="0" forceAA="0" compatLnSpc="1">
                        <a:prstTxWarp prst="textNoShape">
                          <a:avLst/>
                        </a:prstTxWarp>
                        <a:noAutofit/>
                      </wps:bodyPr>
                    </wps:wsp>
                  </a:graphicData>
                </a:graphic>
              </wp:inline>
            </w:drawing>
          </mc:Choice>
          <mc:Fallback>
            <w:pict>
              <v:roundrect w14:anchorId="69953307" id="Rounded Rectangle 1131994309" o:spid="_x0000_s1031" alt="The number of children/learners enrolled in mainstream (pre-)schools (Q1.3) divided by The number of children/learners enrolled in any form of recognised education (Q1.2) multiplied by 100" style="width:450.95pt;height:85.95pt;visibility:visible;mso-wrap-style:square;mso-left-percent:-10001;mso-top-percent:-10001;mso-position-horizontal:absolute;mso-position-horizontal-relative:char;mso-position-vertical:absolute;mso-position-vertical-relative:line;mso-left-percent:-10001;mso-top-percent:-10001;v-text-anchor:middle" arcsize="1690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" filled="f" strokecolor="#ffc000" strokeweight="1.5pt">
                <v:textbox inset="3mm,0">
                  <w:txbxContent>
                    <w:p w14:paraId="442A56AA" w14:textId="77777777" w:rsidR="00F04807" w:rsidRPr="00EE1500" w:rsidRDefault="00F04807" w:rsidP="00F04807">
                      <w:pPr>
                        <w:pStyle w:val="Agency-body-text-report"/>
                      </w:pPr>
                      <w:r w:rsidRPr="00EE1500">
                        <w:t>It is important to stress that all figures should be considered in line with the original data and notes presented in the individual country data tables. All information is presented as provided by the countries. Where available, footnotes containing information from the original data notes are provided to explain clear outlier data.</w:t>
                      </w:r>
                    </w:p>
                    <w:p w14:paraId="3C5D3161" w14:textId="77777777" w:rsidR="00F04807" w:rsidRDefault="00F04807" w:rsidP="00F04807">
                      <w:pPr>
                        <w:jc w:val="center"/>
                      </w:pPr>
                    </w:p>
                  </w:txbxContent>
                </v:textbox>
                <w10:anchorlock/>
              </v:roundrect>
            </w:pict>
          </mc:Fallback>
        </mc:AlternateContent>
      </w:r>
    </w:p>
    <w:p w14:paraId="0F736EEA" w14:textId="77777777" w:rsidR="00F04807" w:rsidRPr="00EE1500" w:rsidRDefault="00F04807" w:rsidP="00014188">
      <w:pPr>
        <w:pStyle w:val="Agency-body-text-report"/>
        <w:rPr>
          <w:b/>
        </w:rPr>
      </w:pPr>
    </w:p>
    <w:p w14:paraId="1C4BA5D3" w14:textId="3075E052" w:rsidR="00AE1C20" w:rsidRPr="009418C6" w:rsidRDefault="3E7FE66D" w:rsidP="0098580A">
      <w:pPr>
        <w:pStyle w:val="Agency-body-text-report"/>
      </w:pPr>
      <w:r w:rsidRPr="009418C6">
        <w:lastRenderedPageBreak/>
        <w:t>In addition,</w:t>
      </w:r>
      <w:r w:rsidR="06C67743" w:rsidRPr="009418C6">
        <w:t xml:space="preserve"> for each indicator, gender and ISCED breakdowns are presented.</w:t>
      </w:r>
      <w:r w:rsidR="53FD09BA" w:rsidRPr="009418C6">
        <w:t xml:space="preserve"> Three pairs of bar charts follow each indicator table, unless data is available for </w:t>
      </w:r>
      <w:r w:rsidR="5C773E37" w:rsidRPr="009418C6">
        <w:t xml:space="preserve">only </w:t>
      </w:r>
      <w:r w:rsidR="53FD09BA" w:rsidRPr="009418C6">
        <w:t>five countries or fewer.</w:t>
      </w:r>
    </w:p>
    <w:p w14:paraId="6C3184CF" w14:textId="769CAE84" w:rsidR="00AB00BB" w:rsidRPr="00C60277" w:rsidRDefault="00AB00BB" w:rsidP="00AB00BB">
      <w:pPr>
        <w:pStyle w:val="Agency-body-text-report"/>
      </w:pPr>
      <w:r w:rsidRPr="00C60277">
        <w:t>The first pair of bar charts represents ISCED 02 (pre-primary) level, the second pair represents ISCED 1+2 (primary plus lower-secondary added together) levels and the third pair represents ISCED 3 (upper-secondary) level. The first bar chart in each pair shows the gender (boys and girls) breakdown, while the second shows the total figures. In the gender breakdown bar charts, boys are marked with blue and girls are marked with yellow.</w:t>
      </w:r>
    </w:p>
    <w:p w14:paraId="5F3A82E5" w14:textId="2C887F8A" w:rsidR="00AE1C20" w:rsidRPr="009418C6" w:rsidRDefault="00E24C05" w:rsidP="0098580A">
      <w:pPr>
        <w:pStyle w:val="Agency-body-text-report"/>
      </w:pPr>
      <w:r w:rsidRPr="00C60277">
        <w:t>There are f</w:t>
      </w:r>
      <w:r w:rsidR="7F3AC024" w:rsidRPr="009418C6">
        <w:t>ull set</w:t>
      </w:r>
      <w:r w:rsidR="00DE11D8" w:rsidRPr="009418C6">
        <w:t>s</w:t>
      </w:r>
      <w:r w:rsidR="7F3AC024" w:rsidRPr="009418C6">
        <w:t xml:space="preserve"> of bar charts</w:t>
      </w:r>
      <w:r w:rsidR="00F24EAA" w:rsidRPr="009418C6">
        <w:t xml:space="preserve"> (ISCED</w:t>
      </w:r>
      <w:r w:rsidR="000C29D2" w:rsidRPr="009418C6">
        <w:t> </w:t>
      </w:r>
      <w:r w:rsidR="00F24EAA" w:rsidRPr="009418C6">
        <w:t>02 boys and girls, ISCED</w:t>
      </w:r>
      <w:r w:rsidR="000C29D2" w:rsidRPr="009418C6">
        <w:t> </w:t>
      </w:r>
      <w:r w:rsidR="00F24EAA" w:rsidRPr="009418C6">
        <w:t>02 total, ISCED</w:t>
      </w:r>
      <w:r w:rsidR="000C29D2" w:rsidRPr="009418C6">
        <w:t> </w:t>
      </w:r>
      <w:r w:rsidR="00F24EAA" w:rsidRPr="009418C6">
        <w:t>1+2 boys and girls, ISCED</w:t>
      </w:r>
      <w:r w:rsidR="000C29D2" w:rsidRPr="009418C6">
        <w:t> </w:t>
      </w:r>
      <w:r w:rsidR="00F24EAA" w:rsidRPr="009418C6">
        <w:t>1+2 total, ISCED</w:t>
      </w:r>
      <w:r w:rsidR="000C29D2" w:rsidRPr="009418C6">
        <w:t> </w:t>
      </w:r>
      <w:r w:rsidR="00F24EAA" w:rsidRPr="009418C6">
        <w:t>3 boys and girls, ISCED</w:t>
      </w:r>
      <w:r w:rsidR="000C29D2" w:rsidRPr="009418C6">
        <w:t> </w:t>
      </w:r>
      <w:r w:rsidR="00F24EAA" w:rsidRPr="009418C6">
        <w:t>3 total)</w:t>
      </w:r>
      <w:r w:rsidR="7F3AC024" w:rsidRPr="009418C6">
        <w:t xml:space="preserve"> for indicators </w:t>
      </w:r>
      <w:r w:rsidR="005E26B7" w:rsidRPr="009418C6">
        <w:t>1.1, 1.2, 1.3, 1.4, 1.4a, 1.5, 1.7, 2A.1, 2A.2, 2A.3, 2A.4, 2A.5, 2A.5a, 2A.6, 2A.8, 2B.1, 2B</w:t>
      </w:r>
      <w:r w:rsidR="007F7A07" w:rsidRPr="00C60277">
        <w:t>.</w:t>
      </w:r>
      <w:r w:rsidR="005E26B7" w:rsidRPr="009418C6">
        <w:t>2, 2B.3, 2B.4, 2B.4a</w:t>
      </w:r>
      <w:r w:rsidR="006C505C" w:rsidRPr="009418C6">
        <w:t xml:space="preserve"> and</w:t>
      </w:r>
      <w:r w:rsidR="005E26B7" w:rsidRPr="009418C6">
        <w:t xml:space="preserve"> 2B.5</w:t>
      </w:r>
      <w:r w:rsidR="006C505C" w:rsidRPr="009418C6">
        <w:t>.</w:t>
      </w:r>
    </w:p>
    <w:p w14:paraId="73E6FF8E" w14:textId="65F54F30" w:rsidR="00AE1C20" w:rsidRPr="009418C6" w:rsidRDefault="00D42906" w:rsidP="0098580A">
      <w:pPr>
        <w:pStyle w:val="Agency-body-text-report"/>
      </w:pPr>
      <w:r w:rsidRPr="00C60277">
        <w:t>There are f</w:t>
      </w:r>
      <w:r w:rsidR="7F3AC024" w:rsidRPr="009418C6">
        <w:t xml:space="preserve">our bar charts for indicator </w:t>
      </w:r>
      <w:r w:rsidR="005E26B7" w:rsidRPr="009418C6">
        <w:t>1.4d</w:t>
      </w:r>
      <w:r w:rsidR="006C505C" w:rsidRPr="009418C6">
        <w:t>.</w:t>
      </w:r>
    </w:p>
    <w:p w14:paraId="089D39DA" w14:textId="7BA497B9" w:rsidR="001B6FF0" w:rsidRPr="009418C6" w:rsidRDefault="00D42906" w:rsidP="0098580A">
      <w:pPr>
        <w:pStyle w:val="Agency-body-text-report"/>
      </w:pPr>
      <w:r w:rsidRPr="00C60277">
        <w:t>There is o</w:t>
      </w:r>
      <w:r w:rsidR="001B6FF0" w:rsidRPr="009418C6">
        <w:t>ne bar chart for indicator 1.4b</w:t>
      </w:r>
      <w:r w:rsidR="006C505C" w:rsidRPr="009418C6">
        <w:t>.</w:t>
      </w:r>
    </w:p>
    <w:p w14:paraId="0285D57E" w14:textId="0205B0B8" w:rsidR="00AE1C20" w:rsidRPr="009418C6" w:rsidRDefault="00F5252B" w:rsidP="0098580A">
      <w:pPr>
        <w:pStyle w:val="Agency-body-text-report"/>
      </w:pPr>
      <w:r w:rsidRPr="00C60277">
        <w:t>There are n</w:t>
      </w:r>
      <w:r w:rsidR="79585BE2" w:rsidRPr="009418C6">
        <w:t xml:space="preserve">o bar charts for indicators </w:t>
      </w:r>
      <w:r w:rsidR="005E26B7" w:rsidRPr="009418C6">
        <w:t>1.4c, 1.6, 2A.5b, 2A.5c, 2A.5d, 2A.7, 2B.4b, 2B.4c, 2B.4d</w:t>
      </w:r>
      <w:r w:rsidR="006C505C" w:rsidRPr="009418C6">
        <w:t xml:space="preserve"> and</w:t>
      </w:r>
      <w:r w:rsidR="005E26B7" w:rsidRPr="009418C6">
        <w:t xml:space="preserve"> 2B.6</w:t>
      </w:r>
      <w:r w:rsidR="006C505C" w:rsidRPr="009418C6">
        <w:t>.</w:t>
      </w:r>
    </w:p>
    <w:p w14:paraId="66DEEBCE" w14:textId="2E74BDB0" w:rsidR="00F04807" w:rsidRDefault="00B92E05" w:rsidP="00014188">
      <w:pPr>
        <w:pStyle w:val="Agency-body-text-report"/>
      </w:pPr>
      <w:r w:rsidRPr="00C60277">
        <w:t>The</w:t>
      </w:r>
      <w:r w:rsidR="00C5218F" w:rsidRPr="00C60277">
        <w:t xml:space="preserve"> bar charts </w:t>
      </w:r>
      <w:r w:rsidRPr="00C60277">
        <w:t xml:space="preserve">do not </w:t>
      </w:r>
      <w:r w:rsidR="00FA16B2" w:rsidRPr="00C60277">
        <w:t xml:space="preserve">have </w:t>
      </w:r>
      <w:r w:rsidR="003E1CD5" w:rsidRPr="00C60277">
        <w:t>alternative text</w:t>
      </w:r>
      <w:r w:rsidR="00341D49" w:rsidRPr="00C60277">
        <w:t>.</w:t>
      </w:r>
      <w:r w:rsidRPr="00C60277">
        <w:t xml:space="preserve"> </w:t>
      </w:r>
      <w:r w:rsidR="00341D49" w:rsidRPr="00C60277">
        <w:t>H</w:t>
      </w:r>
      <w:r w:rsidRPr="00C60277">
        <w:t>owever, the</w:t>
      </w:r>
      <w:r w:rsidR="00FA16B2" w:rsidRPr="00C60277">
        <w:t xml:space="preserve">y are based on, and contain the same data as, the </w:t>
      </w:r>
      <w:r w:rsidR="00757553" w:rsidRPr="00C60277">
        <w:t xml:space="preserve">indicator </w:t>
      </w:r>
      <w:r w:rsidR="00FA16B2" w:rsidRPr="00C60277">
        <w:t>tables</w:t>
      </w:r>
      <w:r w:rsidR="003E1CD5" w:rsidRPr="00C60277">
        <w:t>.</w:t>
      </w:r>
      <w:r w:rsidR="00FA16B2" w:rsidRPr="00C60277">
        <w:t xml:space="preserve"> </w:t>
      </w:r>
      <w:r w:rsidR="000A67DC" w:rsidRPr="00C60277">
        <w:t>Therefore, assistive technology users who may have trouble accessing the bar charts should refer to the tables.</w:t>
      </w:r>
      <w:r w:rsidR="00F04807">
        <w:br/>
      </w:r>
    </w:p>
    <w:p w14:paraId="3212BE79" w14:textId="7D798FDE" w:rsidR="00F04807" w:rsidRPr="00C60277" w:rsidRDefault="00F04807" w:rsidP="00014188">
      <w:pPr>
        <w:pStyle w:val="Agency-body-text-report"/>
      </w:pPr>
      <w:r w:rsidRPr="00416CBC">
        <w:rPr>
          <w:noProof/>
        </w:rPr>
        <mc:AlternateContent>
          <mc:Choice Requires="wps">
            <w:drawing>
              <wp:inline distT="0" distB="0" distL="0" distR="0" wp14:anchorId="3B9144D0" wp14:editId="3BD09193">
                <wp:extent cx="5680075" cy="928370"/>
                <wp:effectExtent l="12700" t="12700" r="9525" b="11430"/>
                <wp:docPr id="1131994310" name="Rounded Rectangle 1131994310" descr="The number of children/learners enrolled in mainstream (pre-)schools (Q1.3) divided by The number of children/learners enrolled in any form of recognised education (Q1.2) multiplied by 10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680075" cy="928370"/>
                        </a:xfrm>
                        <a:prstGeom prst="roundRect">
                          <a:avLst>
                            <a:gd name="adj" fmla="val 31295"/>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txbx>
                        <w:txbxContent>
                          <w:p w14:paraId="482D0299" w14:textId="77777777" w:rsidR="00F04807" w:rsidRPr="00EE1500" w:rsidRDefault="00F04807" w:rsidP="00F04807">
                            <w:pPr>
                              <w:pStyle w:val="Agency-body-text-report"/>
                            </w:pPr>
                            <w:r w:rsidRPr="00EE1500">
                              <w:t>Please note that this report does not attempt to interpret the indicators presented; rather, it aims to present the available data clearly and concisely in order to inform decision-making.</w:t>
                            </w:r>
                          </w:p>
                          <w:p w14:paraId="7B919AC9" w14:textId="77777777" w:rsidR="00F04807" w:rsidRDefault="00F04807" w:rsidP="00F04807">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inline>
            </w:drawing>
          </mc:Choice>
          <mc:Fallback>
            <w:pict>
              <v:roundrect w14:anchorId="3B9144D0" id="Rounded Rectangle 1131994310" o:spid="_x0000_s1032" alt="The number of children/learners enrolled in mainstream (pre-)schools (Q1.3) divided by The number of children/learners enrolled in any form of recognised education (Q1.2) multiplied by 100" style="width:447.25pt;height:73.1pt;visibility:visible;mso-wrap-style:square;mso-left-percent:-10001;mso-top-percent:-10001;mso-position-horizontal:absolute;mso-position-horizontal-relative:char;mso-position-vertical:absolute;mso-position-vertical-relative:line;mso-left-percent:-10001;mso-top-percent:-10001;v-text-anchor:middle" arcsize="2051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" filled="f" strokecolor="#ffc000" strokeweight="1.5pt">
                <v:textbox inset=",0">
                  <w:txbxContent>
                    <w:p w14:paraId="482D0299" w14:textId="77777777" w:rsidR="00F04807" w:rsidRPr="00EE1500" w:rsidRDefault="00F04807" w:rsidP="00F04807">
                      <w:pPr>
                        <w:pStyle w:val="Agency-body-text-report"/>
                      </w:pPr>
                      <w:r w:rsidRPr="00EE1500">
                        <w:t xml:space="preserve">Please note that this report does not attempt to interpret the indicators presented; rather, it aims to present the available data clearly and concisely </w:t>
                      </w:r>
                      <w:proofErr w:type="gramStart"/>
                      <w:r w:rsidRPr="00EE1500">
                        <w:t>in order to</w:t>
                      </w:r>
                      <w:proofErr w:type="gramEnd"/>
                      <w:r w:rsidRPr="00EE1500">
                        <w:t xml:space="preserve"> inform decision-making.</w:t>
                      </w:r>
                    </w:p>
                    <w:p w14:paraId="7B919AC9" w14:textId="77777777" w:rsidR="00F04807" w:rsidRDefault="00F04807" w:rsidP="00F04807">
                      <w:pPr>
                        <w:jc w:val="center"/>
                      </w:pPr>
                    </w:p>
                  </w:txbxContent>
                </v:textbox>
                <w10:anchorlock/>
              </v:roundrect>
            </w:pict>
          </mc:Fallback>
        </mc:AlternateContent>
      </w:r>
    </w:p>
    <w:p w14:paraId="057F570B" w14:textId="1D1B10B5" w:rsidR="004000F4" w:rsidRPr="00C60277" w:rsidRDefault="00EE6964" w:rsidP="00EE6964">
      <w:pPr>
        <w:pStyle w:val="Agency-body-text-report"/>
      </w:pPr>
      <w:r w:rsidRPr="009418C6">
        <w:t xml:space="preserve">The </w:t>
      </w:r>
      <w:hyperlink w:anchor="Annex" w:history="1">
        <w:r w:rsidRPr="009418C6">
          <w:rPr>
            <w:rStyle w:val="Hyperlink"/>
          </w:rPr>
          <w:t>Annex</w:t>
        </w:r>
      </w:hyperlink>
      <w:r w:rsidRPr="009418C6">
        <w:t xml:space="preserve"> contains a</w:t>
      </w:r>
      <w:r w:rsidR="00B75E05" w:rsidRPr="009418C6">
        <w:t xml:space="preserve"> summary table </w:t>
      </w:r>
      <w:r w:rsidR="00C40BBB" w:rsidRPr="00C60277">
        <w:t>showing</w:t>
      </w:r>
      <w:r w:rsidR="00C40BBB" w:rsidRPr="009418C6">
        <w:t xml:space="preserve"> </w:t>
      </w:r>
      <w:r w:rsidR="00B75E05" w:rsidRPr="009418C6">
        <w:t xml:space="preserve">the number of countries with calculable total averages </w:t>
      </w:r>
      <w:r w:rsidR="00C40BBB" w:rsidRPr="00C60277">
        <w:t>for each</w:t>
      </w:r>
      <w:r w:rsidR="00C40BBB" w:rsidRPr="009418C6">
        <w:t xml:space="preserve"> </w:t>
      </w:r>
      <w:r w:rsidR="00B75E05" w:rsidRPr="009418C6">
        <w:t>indicator.</w:t>
      </w:r>
    </w:p>
    <w:p w14:paraId="6E904A65" w14:textId="77777777" w:rsidR="000D6342" w:rsidRPr="00C60277" w:rsidRDefault="000D6342" w:rsidP="000D6342">
      <w:pPr>
        <w:pStyle w:val="Agency-body-text-report"/>
        <w:sectPr w:rsidR="000D6342" w:rsidRPr="00C60277" w:rsidSect="009418C6">
          <w:headerReference w:type="first" r:id="rId46"/>
          <w:footerReference w:type="first" r:id="rId47"/>
          <w:pgSz w:w="11899" w:h="16838"/>
          <w:pgMar w:top="1134" w:right="1551" w:bottom="1276" w:left="1418" w:header="709" w:footer="709" w:gutter="0"/>
          <w:cols w:space="708"/>
          <w:docGrid w:linePitch="360"/>
        </w:sectPr>
      </w:pPr>
    </w:p>
    <w:p w14:paraId="30830199" w14:textId="491F6DBC" w:rsidR="000D6342" w:rsidRPr="00C60277" w:rsidRDefault="000D6342" w:rsidP="000D6342">
      <w:pPr>
        <w:pStyle w:val="Agency-heading-1-report"/>
      </w:pPr>
      <w:bookmarkStart w:id="17" w:name="_Toc119416340"/>
      <w:r w:rsidRPr="00C60277">
        <w:lastRenderedPageBreak/>
        <w:t>Summary Indicator Tables</w:t>
      </w:r>
      <w:bookmarkEnd w:id="17"/>
    </w:p>
    <w:p w14:paraId="6BD01034" w14:textId="2E345C6B" w:rsidR="003329B9" w:rsidRPr="00C60277" w:rsidRDefault="003329B9" w:rsidP="00014188">
      <w:pPr>
        <w:pStyle w:val="Agency-heading-2-report"/>
      </w:pPr>
      <w:bookmarkStart w:id="18" w:name="_Toc119416341"/>
      <w:bookmarkStart w:id="19" w:name="_Hlk88129302"/>
      <w:r w:rsidRPr="00C60277">
        <w:t>Indicator 1.1 The enrolment rate in mainstream education (%)</w:t>
      </w:r>
      <w:bookmarkEnd w:id="18"/>
    </w:p>
    <w:p w14:paraId="0A47952B" w14:textId="05B395D0" w:rsidR="00B87E08" w:rsidRPr="00C60277" w:rsidRDefault="00B87E08" w:rsidP="00B87E08">
      <w:pPr>
        <w:pStyle w:val="Agency-body-text-report"/>
      </w:pPr>
      <w:r w:rsidRPr="00C60277">
        <w:t>The data shows children/learners who are or are not in mainstream education.</w:t>
      </w:r>
    </w:p>
    <w:p w14:paraId="61168377" w14:textId="06DE36B7" w:rsidR="00B87E08" w:rsidRPr="00C60277" w:rsidRDefault="0879C7C4" w:rsidP="00B87E08">
      <w:pPr>
        <w:pStyle w:val="Agency-body-text-report"/>
      </w:pPr>
      <w:r w:rsidRPr="00C60277">
        <w:t xml:space="preserve">In most countries, enrolment in mainstream education implies placement in a mainstream class, or placement in a separate special class within a mainstream school. Those </w:t>
      </w:r>
      <w:r w:rsidR="41F044B9" w:rsidRPr="00C60277">
        <w:t xml:space="preserve">children/learners </w:t>
      </w:r>
      <w:r w:rsidRPr="00C60277">
        <w:t xml:space="preserve">who are not in mainstream settings are in fully separate special schools, non-formal education run by health or social services, etc., </w:t>
      </w:r>
      <w:r w:rsidR="40BEC669" w:rsidRPr="00C60277">
        <w:t xml:space="preserve">home-schooled, </w:t>
      </w:r>
      <w:r w:rsidRPr="00C60277">
        <w:t xml:space="preserve">or are out-of-school </w:t>
      </w:r>
      <w:r w:rsidR="41F044B9" w:rsidRPr="00C60277">
        <w:t>children/learners</w:t>
      </w:r>
      <w:r w:rsidRPr="00C60277">
        <w:t>.</w:t>
      </w:r>
    </w:p>
    <w:p w14:paraId="57323BB1" w14:textId="00B75BD8" w:rsidR="00BB5ED9" w:rsidRPr="00C60277" w:rsidRDefault="00B87E08" w:rsidP="00014188">
      <w:pPr>
        <w:pStyle w:val="Agency-body-text-report"/>
        <w:keepNext/>
      </w:pPr>
      <w:r w:rsidRPr="00C60277">
        <w:t>This indicator has been calculated as follows:</w:t>
      </w:r>
    </w:p>
    <w:p w14:paraId="2D1180A6" w14:textId="0665B273" w:rsidR="00C36F1E" w:rsidRPr="00C60277" w:rsidRDefault="00B91E8E" w:rsidP="00014188">
      <w:pPr>
        <w:pStyle w:val="Agency-body-text-report"/>
        <w:spacing w:before="360" w:after="360"/>
        <w:jc w:val="center"/>
      </w:pPr>
      <w:r w:rsidRPr="00416CBC">
        <w:rPr>
          <w:bCs/>
          <w:noProof/>
        </w:rPr>
        <mc:AlternateContent>
          <mc:Choice Requires="wps">
            <w:drawing>
              <wp:anchor distT="0" distB="0" distL="114300" distR="114300" simplePos="0" relativeHeight="251658245" behindDoc="0" locked="0" layoutInCell="1" allowOverlap="1" wp14:anchorId="049B534E" wp14:editId="5537368B">
                <wp:simplePos x="0" y="0"/>
                <wp:positionH relativeFrom="column">
                  <wp:posOffset>4265930</wp:posOffset>
                </wp:positionH>
                <wp:positionV relativeFrom="paragraph">
                  <wp:posOffset>592618</wp:posOffset>
                </wp:positionV>
                <wp:extent cx="586740" cy="394335"/>
                <wp:effectExtent l="0" t="0" r="0" b="0"/>
                <wp:wrapNone/>
                <wp:docPr id="58" name="Text 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6740" cy="394335"/>
                        </a:xfrm>
                        <a:prstGeom prst="rect">
                          <a:avLst/>
                        </a:prstGeom>
                        <a:noFill/>
                        <a:ln w="6350">
                          <a:noFill/>
                        </a:ln>
                      </wps:spPr>
                      <wps:txbx>
                        <w:txbxContent>
                          <w:p w14:paraId="1720A846" w14:textId="77777777" w:rsidR="00C36F1E" w:rsidRPr="00B324D2" w:rsidRDefault="00C36F1E" w:rsidP="00C36F1E">
                            <w:pPr>
                              <w:pStyle w:val="Agency-body-text"/>
                              <w:jc w:val="center"/>
                              <w:rPr>
                                <w:b/>
                                <w:bCs/>
                                <w:color w:val="002060"/>
                              </w:rPr>
                            </w:pPr>
                            <w:r w:rsidRPr="00BD6E8E">
                              <w:rPr>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69278F7">
              <v:shape id="Text Box 58" style="position:absolute;left:0;text-align:left;margin-left:335.9pt;margin-top:46.65pt;width:46.2pt;height:31.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33"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" w14:anchorId="049B534E">
                <v:textbox>
                  <w:txbxContent>
                    <w:p w:rsidRPr="00B324D2" w:rsidR="00C36F1E" w:rsidP="00C36F1E" w:rsidRDefault="00C36F1E" w14:paraId="4F2D1DA9" w14:textId="77777777">
                      <w:pPr>
                        <w:pStyle w:val="Agency-body-text"/>
                        <w:jc w:val="center"/>
                        <w:rPr>
                          <w:b/>
                          <w:bCs/>
                          <w:color w:val="002060"/>
                        </w:rPr>
                      </w:pPr>
                      <w:r w:rsidRPr="00BD6E8E">
                        <w:rPr>
                          <w:b/>
                          <w:bCs/>
                          <w:color w:val="002060"/>
                        </w:rPr>
                        <w:t>x100</w:t>
                      </w:r>
                    </w:p>
                  </w:txbxContent>
                </v:textbox>
              </v:shape>
            </w:pict>
          </mc:Fallback>
        </mc:AlternateContent>
      </w:r>
      <w:r w:rsidR="004B7499" w:rsidRPr="00416CBC">
        <w:rPr>
          <w:bCs/>
          <w:noProof/>
        </w:rPr>
        <mc:AlternateContent>
          <mc:Choice Requires="wps">
            <w:drawing>
              <wp:anchor distT="0" distB="0" distL="114300" distR="114300" simplePos="0" relativeHeight="251658244" behindDoc="0" locked="0" layoutInCell="1" allowOverlap="1" wp14:anchorId="3D93E685" wp14:editId="012EB150">
                <wp:simplePos x="0" y="0"/>
                <wp:positionH relativeFrom="column">
                  <wp:posOffset>815340</wp:posOffset>
                </wp:positionH>
                <wp:positionV relativeFrom="paragraph">
                  <wp:posOffset>779353</wp:posOffset>
                </wp:positionV>
                <wp:extent cx="3400425" cy="574487"/>
                <wp:effectExtent l="0" t="0" r="0" b="0"/>
                <wp:wrapNone/>
                <wp:docPr id="57" name="Text 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0425" cy="574487"/>
                        </a:xfrm>
                        <a:prstGeom prst="rect">
                          <a:avLst/>
                        </a:prstGeom>
                        <a:noFill/>
                        <a:ln w="6350">
                          <a:noFill/>
                        </a:ln>
                      </wps:spPr>
                      <wps:txbx>
                        <w:txbxContent>
                          <w:p w14:paraId="2B6C1BD7" w14:textId="417EE964" w:rsidR="00C36F1E" w:rsidRPr="00B324D2" w:rsidRDefault="00C36F1E" w:rsidP="00C36F1E">
                            <w:pPr>
                              <w:pStyle w:val="Agency-body-text"/>
                              <w:rPr>
                                <w:b/>
                                <w:bCs/>
                                <w:color w:val="002060"/>
                              </w:rPr>
                            </w:pPr>
                            <w:r w:rsidRPr="00BD6E8E">
                              <w:rPr>
                                <w:b/>
                                <w:bCs/>
                                <w:color w:val="002060"/>
                              </w:rPr>
                              <w:t>The 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A5F2520">
              <v:shape id="Text Box 57" style="position:absolute;left:0;text-align:left;margin-left:64.2pt;margin-top:61.35pt;width:267.75pt;height:4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34"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" w14:anchorId="3D93E685">
                <v:textbox>
                  <w:txbxContent>
                    <w:p w:rsidRPr="00B324D2" w:rsidR="00C36F1E" w:rsidP="00C36F1E" w:rsidRDefault="00C36F1E" w14:paraId="64E15FB9" w14:textId="417EE964">
                      <w:pPr>
                        <w:pStyle w:val="Agency-body-text"/>
                        <w:rPr>
                          <w:b/>
                          <w:bCs/>
                          <w:color w:val="002060"/>
                        </w:rPr>
                      </w:pPr>
                      <w:r w:rsidRPr="00BD6E8E">
                        <w:rPr>
                          <w:b/>
                          <w:bCs/>
                          <w:color w:val="002060"/>
                        </w:rPr>
                        <w:t>The number of children/learners enrolled in any form of recognised education (Q1.2)</w:t>
                      </w:r>
                    </w:p>
                  </w:txbxContent>
                </v:textbox>
              </v:shape>
            </w:pict>
          </mc:Fallback>
        </mc:AlternateContent>
      </w:r>
      <w:r w:rsidR="004B7499" w:rsidRPr="00416CBC">
        <w:rPr>
          <w:bCs/>
          <w:noProof/>
        </w:rPr>
        <mc:AlternateContent>
          <mc:Choice Requires="wps">
            <w:drawing>
              <wp:anchor distT="0" distB="0" distL="114300" distR="114300" simplePos="0" relativeHeight="251658243" behindDoc="0" locked="0" layoutInCell="1" allowOverlap="1" wp14:anchorId="5E76A331" wp14:editId="067B8879">
                <wp:simplePos x="0" y="0"/>
                <wp:positionH relativeFrom="column">
                  <wp:posOffset>815944</wp:posOffset>
                </wp:positionH>
                <wp:positionV relativeFrom="paragraph">
                  <wp:posOffset>203044</wp:posOffset>
                </wp:positionV>
                <wp:extent cx="3455670" cy="577121"/>
                <wp:effectExtent l="0" t="0" r="0" b="0"/>
                <wp:wrapNone/>
                <wp:docPr id="56" name="Text Box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55670" cy="577121"/>
                        </a:xfrm>
                        <a:prstGeom prst="rect">
                          <a:avLst/>
                        </a:prstGeom>
                        <a:noFill/>
                        <a:ln w="6350">
                          <a:noFill/>
                        </a:ln>
                      </wps:spPr>
                      <wps:txbx>
                        <w:txbxContent>
                          <w:p w14:paraId="74F56E40" w14:textId="77777777" w:rsidR="00C36F1E" w:rsidRPr="00B324D2" w:rsidRDefault="00C36F1E" w:rsidP="00F16D3D">
                            <w:pPr>
                              <w:pStyle w:val="Agency-body-text"/>
                              <w:rPr>
                                <w:b/>
                                <w:bCs/>
                                <w:color w:val="002060"/>
                              </w:rPr>
                            </w:pPr>
                            <w:r w:rsidRPr="00BD6E8E">
                              <w:rPr>
                                <w:b/>
                                <w:bCs/>
                                <w:color w:val="002060"/>
                              </w:rPr>
                              <w:t>The number of children/learners enrolled in mainstream (pre-)schools (Q1.3)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2C207AA">
              <v:shape id="Text Box 56" style="position:absolute;left:0;text-align:left;margin-left:64.25pt;margin-top:16pt;width:272.1pt;height:45.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35"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" w14:anchorId="5E76A331">
                <v:textbox>
                  <w:txbxContent>
                    <w:p w:rsidRPr="00B324D2" w:rsidR="00C36F1E" w:rsidP="00F16D3D" w:rsidRDefault="00C36F1E" w14:paraId="521F8029" w14:textId="77777777">
                      <w:pPr>
                        <w:pStyle w:val="Agency-body-text"/>
                        <w:rPr>
                          <w:b/>
                          <w:bCs/>
                          <w:color w:val="002060"/>
                        </w:rPr>
                      </w:pPr>
                      <w:r w:rsidRPr="00BD6E8E">
                        <w:rPr>
                          <w:b/>
                          <w:bCs/>
                          <w:color w:val="002060"/>
                        </w:rPr>
                        <w:t>The number of children/learners enrolled in mainstream (pre-)schools (Q1.3)</w:t>
                      </w:r>
                    </w:p>
                  </w:txbxContent>
                </v:textbox>
              </v:shape>
            </w:pict>
          </mc:Fallback>
        </mc:AlternateContent>
      </w:r>
      <w:r w:rsidR="00F72E62" w:rsidRPr="00416CBC">
        <w:rPr>
          <w:noProof/>
        </w:rPr>
        <mc:AlternateContent>
          <mc:Choice Requires="wps">
            <w:drawing>
              <wp:anchor distT="0" distB="0" distL="114300" distR="114300" simplePos="0" relativeHeight="251658246" behindDoc="0" locked="0" layoutInCell="1" allowOverlap="1" wp14:anchorId="306AA88C" wp14:editId="200FE04C">
                <wp:simplePos x="0" y="0"/>
                <wp:positionH relativeFrom="column">
                  <wp:posOffset>851320</wp:posOffset>
                </wp:positionH>
                <wp:positionV relativeFrom="paragraph">
                  <wp:posOffset>821690</wp:posOffset>
                </wp:positionV>
                <wp:extent cx="3364865" cy="0"/>
                <wp:effectExtent l="0" t="12700" r="13335" b="12700"/>
                <wp:wrapNone/>
                <wp:docPr id="55" name="Straight Connector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793AB6DB">
              <v:line id="Straight Connector 55"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7.05pt,64.7pt" to="332pt,64.7pt" w14:anchorId="183DF7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"/>
            </w:pict>
          </mc:Fallback>
        </mc:AlternateContent>
      </w:r>
      <w:r w:rsidR="00C36F1E" w:rsidRPr="00416CBC">
        <w:rPr>
          <w:noProof/>
        </w:rPr>
        <mc:AlternateContent>
          <mc:Choice Requires="wps">
            <w:drawing>
              <wp:inline distT="0" distB="0" distL="0" distR="0" wp14:anchorId="647CC68A" wp14:editId="01196D87">
                <wp:extent cx="4184546" cy="1236679"/>
                <wp:effectExtent l="12700" t="12700" r="6985" b="8255"/>
                <wp:docPr id="54" name="Rounded Rectangle 54" descr="The number of children/learners enrolled in mainstream (pre-)schools (Q1.3) divided by The number of children/learners enrolled in any form of recognised education (Q1.2) multiplied by 10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4184546" cy="1236679"/>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3A1A085F">
              <v:roundrect id="Rounded Rectangle 54" style="width:329.5pt;height:97.4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nrolled in mainstream (pre-)schools (Q1.3) divided by The number of children/learners enrolled in any form of recognised education (Q1.2) multiplied by 100" o:spid="_x0000_s1026" filled="f" strokecolor="#ffc000" strokeweight="1.5pt" arcsize="10923f" w14:anchorId="4651EA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">
                <w10:anchorlock/>
              </v:roundrect>
            </w:pict>
          </mc:Fallback>
        </mc:AlternateContent>
      </w:r>
    </w:p>
    <w:p w14:paraId="3D28E65E" w14:textId="7F5848C8" w:rsidR="00BB5ED9" w:rsidRPr="00C60277" w:rsidRDefault="4B73E2B3">
      <w:pPr>
        <w:pStyle w:val="Agency-body-text-report"/>
      </w:pPr>
      <w:r w:rsidRPr="00C60277">
        <w:t>Data on pre-primary (ISCED 02) level is available from 25 countries.</w:t>
      </w:r>
      <w:r w:rsidR="1BC80AA1" w:rsidRPr="00C60277">
        <w:t xml:space="preserve"> </w:t>
      </w:r>
      <w:r w:rsidRPr="00C60277">
        <w:t>Across the 25 countries, the enrolment rate in mainstream education ranges from 95.87% to 100.00%; the total average for the 25 countries is 99.6%.</w:t>
      </w:r>
    </w:p>
    <w:p w14:paraId="651A81A8" w14:textId="0991B997" w:rsidR="00BB5ED9" w:rsidRPr="00C60277" w:rsidRDefault="4B73E2B3">
      <w:pPr>
        <w:pStyle w:val="Agency-body-text-report"/>
      </w:pPr>
      <w:r>
        <w:lastRenderedPageBreak/>
        <w:t xml:space="preserve">Data on primary and </w:t>
      </w:r>
      <w:r w:rsidR="007314D8">
        <w:t>lower-secondary</w:t>
      </w:r>
      <w:r>
        <w:t xml:space="preserve"> (ISCED 1+2) levels is available from 2</w:t>
      </w:r>
      <w:r w:rsidR="51BBD24E">
        <w:t>8</w:t>
      </w:r>
      <w:r>
        <w:t xml:space="preserve"> countries</w:t>
      </w:r>
      <w:r w:rsidR="1BC80AA1">
        <w:t xml:space="preserve">. </w:t>
      </w:r>
      <w:r>
        <w:t>Across the 2</w:t>
      </w:r>
      <w:r w:rsidR="48C10CB8">
        <w:t>8</w:t>
      </w:r>
      <w:r>
        <w:t xml:space="preserve"> countries, the enrolment rate in mainstream education ranges from 92.08% to 102.06%</w:t>
      </w:r>
      <w:r w:rsidR="0000758C">
        <w:t xml:space="preserve"> </w:t>
      </w:r>
      <w:r w:rsidRPr="665A095A">
        <w:rPr>
          <w:rStyle w:val="FootnoteReference"/>
        </w:rPr>
        <w:footnoteReference w:id="2"/>
      </w:r>
      <w:r>
        <w:t>; the total average for the 2</w:t>
      </w:r>
      <w:r w:rsidR="30AD815F">
        <w:t>8</w:t>
      </w:r>
      <w:r>
        <w:t xml:space="preserve"> countries is 98.3</w:t>
      </w:r>
      <w:r w:rsidR="1346B3A2">
        <w:t>4%</w:t>
      </w:r>
      <w:r>
        <w:t>.</w:t>
      </w:r>
    </w:p>
    <w:p w14:paraId="44ECFE3F" w14:textId="7A4248AB" w:rsidR="00BB5ED9" w:rsidRPr="00C60277" w:rsidRDefault="4B73E2B3">
      <w:pPr>
        <w:pStyle w:val="Agency-body-text-report"/>
      </w:pPr>
      <w:r w:rsidRPr="00C60277">
        <w:t>Data on upper-secondary (ISCED 3) level is available from 2</w:t>
      </w:r>
      <w:r w:rsidR="33767377" w:rsidRPr="00C60277">
        <w:t>6</w:t>
      </w:r>
      <w:r w:rsidRPr="00C60277">
        <w:t xml:space="preserve"> countries.</w:t>
      </w:r>
      <w:r w:rsidR="1BC80AA1" w:rsidRPr="00C60277">
        <w:t xml:space="preserve"> </w:t>
      </w:r>
      <w:r w:rsidRPr="00C60277">
        <w:t>Across the 2</w:t>
      </w:r>
      <w:r w:rsidR="6CEF9AF6" w:rsidRPr="00C60277">
        <w:t>6</w:t>
      </w:r>
      <w:r w:rsidRPr="00C60277">
        <w:t xml:space="preserve"> countries, the enrolment rate in mainstream education ranges from </w:t>
      </w:r>
      <w:r w:rsidR="5E8CB598" w:rsidRPr="00C60277">
        <w:t>22.23</w:t>
      </w:r>
      <w:r w:rsidRPr="00C60277">
        <w:t>% to 100.00%; the total average for the 2</w:t>
      </w:r>
      <w:r w:rsidR="63655C26" w:rsidRPr="00C60277">
        <w:t>6</w:t>
      </w:r>
      <w:r w:rsidRPr="00C60277">
        <w:t xml:space="preserve"> countries is 9</w:t>
      </w:r>
      <w:r w:rsidR="3892BAC5" w:rsidRPr="00C60277">
        <w:t>6.41</w:t>
      </w:r>
      <w:r w:rsidR="371576A1" w:rsidRPr="00C60277">
        <w:t>%</w:t>
      </w:r>
      <w:r w:rsidRPr="00C60277">
        <w:t>.</w:t>
      </w:r>
    </w:p>
    <w:p w14:paraId="0B580A08" w14:textId="1930F066" w:rsidR="001423F7" w:rsidRPr="00C60277" w:rsidRDefault="001423F7" w:rsidP="009418C6">
      <w:pPr>
        <w:pStyle w:val="Agency-caption-report"/>
        <w:keepNext/>
        <w:rPr>
          <w:rStyle w:val="FootnoteReference"/>
        </w:rPr>
      </w:pPr>
      <w:bookmarkStart w:id="20" w:name="Table1"/>
      <w:r>
        <w:t xml:space="preserve">Table </w:t>
      </w:r>
      <w:r>
        <w:fldChar w:fldCharType="begin"/>
      </w:r>
      <w:r>
        <w:instrText xml:space="preserve"> SEQ Table \* ARABIC </w:instrText>
      </w:r>
      <w:r>
        <w:fldChar w:fldCharType="separate"/>
      </w:r>
      <w:r w:rsidR="006E6395">
        <w:t>1</w:t>
      </w:r>
      <w:r>
        <w:fldChar w:fldCharType="end"/>
      </w:r>
      <w:r w:rsidR="00851AC9">
        <w:t>. Indicator 1.1 The enrolment rate in mainstream education (%)</w:t>
      </w:r>
    </w:p>
    <w:tbl>
      <w:tblPr>
        <w:tblW w:w="0" w:type="auto"/>
        <w:tblLayout w:type="fixed"/>
        <w:tblCellMar>
          <w:left w:w="70" w:type="dxa"/>
          <w:right w:w="70" w:type="dxa"/>
        </w:tblCellMar>
        <w:tblLook w:val="04A0" w:firstRow="1" w:lastRow="0" w:firstColumn="1" w:lastColumn="0" w:noHBand="0" w:noVBand="1"/>
      </w:tblPr>
      <w:tblGrid>
        <w:gridCol w:w="1555"/>
        <w:gridCol w:w="784"/>
        <w:gridCol w:w="793"/>
        <w:gridCol w:w="870"/>
        <w:gridCol w:w="819"/>
        <w:gridCol w:w="816"/>
        <w:gridCol w:w="892"/>
        <w:gridCol w:w="774"/>
        <w:gridCol w:w="770"/>
        <w:gridCol w:w="847"/>
      </w:tblGrid>
      <w:tr w:rsidR="006F781A" w:rsidRPr="00022CED" w14:paraId="1976CFDC" w14:textId="77777777" w:rsidTr="00EB2536">
        <w:trPr>
          <w:cantSplit/>
          <w:tblHeader/>
        </w:trPr>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20"/>
          <w:p w14:paraId="2C55D263" w14:textId="77777777" w:rsidR="00B87E08" w:rsidRPr="009418C6" w:rsidRDefault="6F47A530"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Country</w:t>
            </w:r>
          </w:p>
        </w:tc>
        <w:tc>
          <w:tcPr>
            <w:tcW w:w="784" w:type="dxa"/>
            <w:tcBorders>
              <w:top w:val="single" w:sz="4" w:space="0" w:color="auto"/>
              <w:left w:val="nil"/>
              <w:bottom w:val="single" w:sz="4" w:space="0" w:color="auto"/>
              <w:right w:val="single" w:sz="4" w:space="0" w:color="auto"/>
            </w:tcBorders>
            <w:shd w:val="clear" w:color="auto" w:fill="D9D9D9" w:themeFill="background1" w:themeFillShade="D9"/>
            <w:hideMark/>
          </w:tcPr>
          <w:p w14:paraId="7374E6FE" w14:textId="77777777" w:rsidR="00B87E08" w:rsidRPr="009418C6" w:rsidRDefault="00B87E08" w:rsidP="009418C6">
            <w:pPr>
              <w:contextualSpacing/>
              <w:jc w:val="center"/>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ISCED 02 Boys</w:t>
            </w:r>
          </w:p>
        </w:tc>
        <w:tc>
          <w:tcPr>
            <w:tcW w:w="793" w:type="dxa"/>
            <w:tcBorders>
              <w:top w:val="single" w:sz="4" w:space="0" w:color="auto"/>
              <w:left w:val="nil"/>
              <w:bottom w:val="single" w:sz="4" w:space="0" w:color="auto"/>
              <w:right w:val="single" w:sz="4" w:space="0" w:color="auto"/>
            </w:tcBorders>
            <w:shd w:val="clear" w:color="auto" w:fill="D9D9D9" w:themeFill="background1" w:themeFillShade="D9"/>
            <w:hideMark/>
          </w:tcPr>
          <w:p w14:paraId="66CEA5F7" w14:textId="77777777" w:rsidR="00B87E08" w:rsidRPr="009418C6" w:rsidRDefault="00B87E08" w:rsidP="009418C6">
            <w:pPr>
              <w:contextualSpacing/>
              <w:jc w:val="center"/>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ISCED 02 Girls</w:t>
            </w:r>
          </w:p>
        </w:tc>
        <w:tc>
          <w:tcPr>
            <w:tcW w:w="870" w:type="dxa"/>
            <w:tcBorders>
              <w:top w:val="single" w:sz="4" w:space="0" w:color="auto"/>
              <w:left w:val="nil"/>
              <w:bottom w:val="single" w:sz="4" w:space="0" w:color="auto"/>
              <w:right w:val="single" w:sz="4" w:space="0" w:color="auto"/>
            </w:tcBorders>
            <w:shd w:val="clear" w:color="auto" w:fill="D9D9D9" w:themeFill="background1" w:themeFillShade="D9"/>
            <w:hideMark/>
          </w:tcPr>
          <w:p w14:paraId="20C1F323" w14:textId="77777777" w:rsidR="00B87E08" w:rsidRPr="009418C6" w:rsidRDefault="00B87E08" w:rsidP="009418C6">
            <w:pPr>
              <w:contextualSpacing/>
              <w:jc w:val="center"/>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ISCED 02 Total</w:t>
            </w:r>
          </w:p>
        </w:tc>
        <w:tc>
          <w:tcPr>
            <w:tcW w:w="819" w:type="dxa"/>
            <w:tcBorders>
              <w:top w:val="single" w:sz="4" w:space="0" w:color="auto"/>
              <w:left w:val="nil"/>
              <w:bottom w:val="single" w:sz="4" w:space="0" w:color="auto"/>
              <w:right w:val="single" w:sz="4" w:space="0" w:color="auto"/>
            </w:tcBorders>
            <w:shd w:val="clear" w:color="auto" w:fill="D9D9D9" w:themeFill="background1" w:themeFillShade="D9"/>
            <w:hideMark/>
          </w:tcPr>
          <w:p w14:paraId="4B994999" w14:textId="77777777" w:rsidR="00B87E08" w:rsidRPr="009418C6" w:rsidRDefault="00B87E08" w:rsidP="009418C6">
            <w:pPr>
              <w:contextualSpacing/>
              <w:jc w:val="center"/>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ISCED 1+2 Boys</w:t>
            </w:r>
          </w:p>
        </w:tc>
        <w:tc>
          <w:tcPr>
            <w:tcW w:w="816" w:type="dxa"/>
            <w:tcBorders>
              <w:top w:val="single" w:sz="4" w:space="0" w:color="auto"/>
              <w:left w:val="nil"/>
              <w:bottom w:val="single" w:sz="4" w:space="0" w:color="auto"/>
              <w:right w:val="single" w:sz="4" w:space="0" w:color="auto"/>
            </w:tcBorders>
            <w:shd w:val="clear" w:color="auto" w:fill="D9D9D9" w:themeFill="background1" w:themeFillShade="D9"/>
            <w:hideMark/>
          </w:tcPr>
          <w:p w14:paraId="52A96226" w14:textId="77777777" w:rsidR="00B87E08" w:rsidRPr="009418C6" w:rsidRDefault="00B87E08" w:rsidP="009418C6">
            <w:pPr>
              <w:contextualSpacing/>
              <w:jc w:val="center"/>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ISCED 1+2 Girls</w:t>
            </w:r>
          </w:p>
        </w:tc>
        <w:tc>
          <w:tcPr>
            <w:tcW w:w="892" w:type="dxa"/>
            <w:tcBorders>
              <w:top w:val="single" w:sz="4" w:space="0" w:color="auto"/>
              <w:left w:val="nil"/>
              <w:bottom w:val="single" w:sz="4" w:space="0" w:color="auto"/>
              <w:right w:val="single" w:sz="4" w:space="0" w:color="auto"/>
            </w:tcBorders>
            <w:shd w:val="clear" w:color="auto" w:fill="D9D9D9" w:themeFill="background1" w:themeFillShade="D9"/>
            <w:hideMark/>
          </w:tcPr>
          <w:p w14:paraId="47273767" w14:textId="77777777" w:rsidR="00B87E08" w:rsidRPr="009418C6" w:rsidRDefault="00B87E08" w:rsidP="009418C6">
            <w:pPr>
              <w:contextualSpacing/>
              <w:jc w:val="center"/>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ISCED 1+2 Total</w:t>
            </w:r>
          </w:p>
        </w:tc>
        <w:tc>
          <w:tcPr>
            <w:tcW w:w="774" w:type="dxa"/>
            <w:tcBorders>
              <w:top w:val="single" w:sz="4" w:space="0" w:color="auto"/>
              <w:left w:val="nil"/>
              <w:bottom w:val="single" w:sz="4" w:space="0" w:color="auto"/>
              <w:right w:val="single" w:sz="4" w:space="0" w:color="auto"/>
            </w:tcBorders>
            <w:shd w:val="clear" w:color="auto" w:fill="D9D9D9" w:themeFill="background1" w:themeFillShade="D9"/>
            <w:hideMark/>
          </w:tcPr>
          <w:p w14:paraId="46853DF7" w14:textId="77777777" w:rsidR="00B87E08" w:rsidRPr="009418C6" w:rsidRDefault="00B87E08" w:rsidP="009418C6">
            <w:pPr>
              <w:contextualSpacing/>
              <w:jc w:val="center"/>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ISCED 3 Boys</w:t>
            </w:r>
          </w:p>
        </w:tc>
        <w:tc>
          <w:tcPr>
            <w:tcW w:w="770" w:type="dxa"/>
            <w:tcBorders>
              <w:top w:val="single" w:sz="4" w:space="0" w:color="auto"/>
              <w:left w:val="nil"/>
              <w:bottom w:val="single" w:sz="4" w:space="0" w:color="auto"/>
              <w:right w:val="single" w:sz="4" w:space="0" w:color="auto"/>
            </w:tcBorders>
            <w:shd w:val="clear" w:color="auto" w:fill="D9D9D9" w:themeFill="background1" w:themeFillShade="D9"/>
            <w:hideMark/>
          </w:tcPr>
          <w:p w14:paraId="00A6F484" w14:textId="77777777" w:rsidR="00B87E08" w:rsidRPr="009418C6" w:rsidRDefault="00B87E08" w:rsidP="009418C6">
            <w:pPr>
              <w:contextualSpacing/>
              <w:jc w:val="center"/>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ISCED 3 Girls</w:t>
            </w:r>
          </w:p>
        </w:tc>
        <w:tc>
          <w:tcPr>
            <w:tcW w:w="847" w:type="dxa"/>
            <w:tcBorders>
              <w:top w:val="single" w:sz="4" w:space="0" w:color="auto"/>
              <w:left w:val="nil"/>
              <w:bottom w:val="single" w:sz="4" w:space="0" w:color="auto"/>
              <w:right w:val="single" w:sz="4" w:space="0" w:color="auto"/>
            </w:tcBorders>
            <w:shd w:val="clear" w:color="auto" w:fill="D9D9D9" w:themeFill="background1" w:themeFillShade="D9"/>
            <w:hideMark/>
          </w:tcPr>
          <w:p w14:paraId="1FFF1FE1" w14:textId="77777777" w:rsidR="00B87E08" w:rsidRPr="009418C6" w:rsidRDefault="00B87E08" w:rsidP="009418C6">
            <w:pPr>
              <w:contextualSpacing/>
              <w:jc w:val="center"/>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ISCED 3 Total</w:t>
            </w:r>
          </w:p>
        </w:tc>
      </w:tr>
      <w:tr w:rsidR="005D12DD" w:rsidRPr="00022CED" w14:paraId="4557CDDB"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tcPr>
          <w:p w14:paraId="7E10F715" w14:textId="77777777" w:rsidR="00B87E08" w:rsidRPr="009418C6" w:rsidRDefault="0879C7C4"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Austria</w:t>
            </w:r>
          </w:p>
        </w:tc>
        <w:tc>
          <w:tcPr>
            <w:tcW w:w="784" w:type="dxa"/>
            <w:tcBorders>
              <w:top w:val="nil"/>
              <w:left w:val="nil"/>
              <w:bottom w:val="single" w:sz="4" w:space="0" w:color="auto"/>
              <w:right w:val="single" w:sz="4" w:space="0" w:color="auto"/>
            </w:tcBorders>
            <w:shd w:val="clear" w:color="auto" w:fill="auto"/>
          </w:tcPr>
          <w:p w14:paraId="6BE3E61C"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c>
          <w:tcPr>
            <w:tcW w:w="793" w:type="dxa"/>
            <w:tcBorders>
              <w:top w:val="nil"/>
              <w:left w:val="nil"/>
              <w:bottom w:val="single" w:sz="4" w:space="0" w:color="auto"/>
              <w:right w:val="single" w:sz="4" w:space="0" w:color="auto"/>
            </w:tcBorders>
            <w:shd w:val="clear" w:color="auto" w:fill="auto"/>
          </w:tcPr>
          <w:p w14:paraId="20FFC3F9"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c>
          <w:tcPr>
            <w:tcW w:w="870" w:type="dxa"/>
            <w:tcBorders>
              <w:top w:val="nil"/>
              <w:left w:val="nil"/>
              <w:bottom w:val="single" w:sz="4" w:space="0" w:color="auto"/>
              <w:right w:val="single" w:sz="4" w:space="0" w:color="auto"/>
            </w:tcBorders>
            <w:shd w:val="clear" w:color="auto" w:fill="auto"/>
          </w:tcPr>
          <w:p w14:paraId="0F0DEE6B"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c>
          <w:tcPr>
            <w:tcW w:w="819" w:type="dxa"/>
            <w:tcBorders>
              <w:top w:val="nil"/>
              <w:left w:val="nil"/>
              <w:bottom w:val="single" w:sz="4" w:space="0" w:color="auto"/>
              <w:right w:val="single" w:sz="4" w:space="0" w:color="auto"/>
            </w:tcBorders>
            <w:shd w:val="clear" w:color="auto" w:fill="auto"/>
          </w:tcPr>
          <w:p w14:paraId="248032E0" w14:textId="3012C23A" w:rsidR="00B87E08" w:rsidRPr="009418C6" w:rsidRDefault="00B87E08" w:rsidP="009418C6">
            <w:pPr>
              <w:contextualSpacing/>
              <w:jc w:val="right"/>
              <w:rPr>
                <w:rFonts w:ascii="Calibri" w:hAnsi="Calibri"/>
                <w:color w:val="000000" w:themeColor="text1"/>
                <w:sz w:val="21"/>
                <w:szCs w:val="21"/>
                <w:lang w:val="en-GB"/>
              </w:rPr>
            </w:pPr>
            <w:r w:rsidRPr="009418C6">
              <w:rPr>
                <w:rFonts w:ascii="Calibri" w:hAnsi="Calibri"/>
                <w:color w:val="000000" w:themeColor="text1"/>
                <w:sz w:val="21"/>
                <w:szCs w:val="21"/>
                <w:lang w:val="en-GB"/>
              </w:rPr>
              <w:t>52</w:t>
            </w:r>
            <w:r w:rsidR="00C507F2" w:rsidRPr="009418C6">
              <w:rPr>
                <w:rFonts w:ascii="Calibri" w:hAnsi="Calibri"/>
                <w:color w:val="000000" w:themeColor="text1"/>
                <w:sz w:val="21"/>
                <w:szCs w:val="21"/>
                <w:lang w:val="en-GB"/>
              </w:rPr>
              <w:t>.</w:t>
            </w:r>
            <w:r w:rsidRPr="009418C6">
              <w:rPr>
                <w:rFonts w:ascii="Calibri" w:hAnsi="Calibri"/>
                <w:color w:val="000000" w:themeColor="text1"/>
                <w:sz w:val="21"/>
                <w:szCs w:val="21"/>
                <w:lang w:val="en-GB"/>
              </w:rPr>
              <w:t>99</w:t>
            </w:r>
          </w:p>
        </w:tc>
        <w:tc>
          <w:tcPr>
            <w:tcW w:w="816" w:type="dxa"/>
            <w:tcBorders>
              <w:top w:val="nil"/>
              <w:left w:val="nil"/>
              <w:bottom w:val="single" w:sz="4" w:space="0" w:color="auto"/>
              <w:right w:val="single" w:sz="4" w:space="0" w:color="auto"/>
            </w:tcBorders>
            <w:shd w:val="clear" w:color="auto" w:fill="auto"/>
          </w:tcPr>
          <w:p w14:paraId="652C7119" w14:textId="7F0D65BC" w:rsidR="00B87E08" w:rsidRPr="009418C6" w:rsidRDefault="00B87E08" w:rsidP="009418C6">
            <w:pPr>
              <w:contextualSpacing/>
              <w:jc w:val="right"/>
              <w:rPr>
                <w:rFonts w:ascii="Calibri" w:hAnsi="Calibri"/>
                <w:color w:val="000000" w:themeColor="text1"/>
                <w:sz w:val="21"/>
                <w:szCs w:val="21"/>
                <w:lang w:val="en-GB"/>
              </w:rPr>
            </w:pPr>
            <w:r w:rsidRPr="009418C6">
              <w:rPr>
                <w:rFonts w:ascii="Calibri" w:hAnsi="Calibri"/>
                <w:color w:val="000000" w:themeColor="text1"/>
                <w:sz w:val="21"/>
                <w:szCs w:val="21"/>
                <w:lang w:val="en-GB"/>
              </w:rPr>
              <w:t>50</w:t>
            </w:r>
            <w:r w:rsidR="00C507F2" w:rsidRPr="009418C6">
              <w:rPr>
                <w:rFonts w:ascii="Calibri" w:hAnsi="Calibri"/>
                <w:color w:val="000000" w:themeColor="text1"/>
                <w:sz w:val="21"/>
                <w:szCs w:val="21"/>
                <w:lang w:val="en-GB"/>
              </w:rPr>
              <w:t>.</w:t>
            </w:r>
            <w:r w:rsidRPr="009418C6">
              <w:rPr>
                <w:rFonts w:ascii="Calibri" w:hAnsi="Calibri"/>
                <w:color w:val="000000" w:themeColor="text1"/>
                <w:sz w:val="21"/>
                <w:szCs w:val="21"/>
                <w:lang w:val="en-GB"/>
              </w:rPr>
              <w:t>90</w:t>
            </w:r>
          </w:p>
        </w:tc>
        <w:tc>
          <w:tcPr>
            <w:tcW w:w="892" w:type="dxa"/>
            <w:tcBorders>
              <w:top w:val="nil"/>
              <w:left w:val="nil"/>
              <w:bottom w:val="single" w:sz="4" w:space="0" w:color="auto"/>
              <w:right w:val="single" w:sz="4" w:space="0" w:color="auto"/>
            </w:tcBorders>
            <w:shd w:val="clear" w:color="auto" w:fill="auto"/>
          </w:tcPr>
          <w:p w14:paraId="74FBAEFC" w14:textId="199EF5C6" w:rsidR="00B87E08" w:rsidRPr="009418C6" w:rsidRDefault="3BF58A05" w:rsidP="009418C6">
            <w:pPr>
              <w:contextualSpacing/>
              <w:jc w:val="right"/>
              <w:rPr>
                <w:rFonts w:ascii="Calibri" w:hAnsi="Calibri"/>
                <w:color w:val="000000" w:themeColor="text1"/>
                <w:sz w:val="21"/>
                <w:szCs w:val="21"/>
                <w:lang w:val="en-GB"/>
              </w:rPr>
            </w:pPr>
            <w:r w:rsidRPr="009418C6">
              <w:rPr>
                <w:rFonts w:ascii="Calibri" w:hAnsi="Calibri"/>
                <w:color w:val="000000" w:themeColor="text1"/>
                <w:sz w:val="21"/>
                <w:szCs w:val="21"/>
                <w:lang w:val="en-GB"/>
              </w:rPr>
              <w:t>102</w:t>
            </w:r>
            <w:r w:rsidR="051F1CC7" w:rsidRPr="009418C6">
              <w:rPr>
                <w:rFonts w:ascii="Calibri" w:hAnsi="Calibri"/>
                <w:color w:val="000000" w:themeColor="text1"/>
                <w:sz w:val="21"/>
                <w:szCs w:val="21"/>
                <w:lang w:val="en-GB"/>
              </w:rPr>
              <w:t>.</w:t>
            </w:r>
            <w:r w:rsidRPr="009418C6">
              <w:rPr>
                <w:rFonts w:ascii="Calibri" w:hAnsi="Calibri"/>
                <w:color w:val="000000" w:themeColor="text1"/>
                <w:sz w:val="21"/>
                <w:szCs w:val="21"/>
                <w:lang w:val="en-GB"/>
              </w:rPr>
              <w:t>06</w:t>
            </w:r>
            <w:r w:rsidR="00DB5A94" w:rsidRPr="009418C6">
              <w:rPr>
                <w:rFonts w:ascii="Calibri" w:hAnsi="Calibri"/>
                <w:color w:val="000000" w:themeColor="text1"/>
                <w:sz w:val="21"/>
                <w:szCs w:val="21"/>
                <w:lang w:val="en-GB"/>
              </w:rPr>
              <w:t xml:space="preserve"> </w:t>
            </w:r>
            <w:r w:rsidR="0879C7C4" w:rsidRPr="009418C6">
              <w:rPr>
                <w:rStyle w:val="FootnoteReference"/>
                <w:rFonts w:ascii="Calibri" w:hAnsi="Calibri"/>
                <w:color w:val="000000" w:themeColor="text1"/>
                <w:sz w:val="21"/>
                <w:szCs w:val="21"/>
                <w:lang w:val="en-GB"/>
              </w:rPr>
              <w:footnoteReference w:id="3"/>
            </w:r>
          </w:p>
        </w:tc>
        <w:tc>
          <w:tcPr>
            <w:tcW w:w="774" w:type="dxa"/>
            <w:tcBorders>
              <w:top w:val="nil"/>
              <w:left w:val="nil"/>
              <w:bottom w:val="single" w:sz="4" w:space="0" w:color="auto"/>
              <w:right w:val="single" w:sz="4" w:space="0" w:color="auto"/>
            </w:tcBorders>
            <w:shd w:val="clear" w:color="auto" w:fill="auto"/>
          </w:tcPr>
          <w:p w14:paraId="7674F0C1" w14:textId="440407E2" w:rsidR="00B87E08" w:rsidRPr="009418C6" w:rsidRDefault="00B87E08" w:rsidP="009418C6">
            <w:pPr>
              <w:contextualSpacing/>
              <w:jc w:val="right"/>
              <w:rPr>
                <w:rFonts w:ascii="Calibri" w:hAnsi="Calibri"/>
                <w:color w:val="000000" w:themeColor="text1"/>
                <w:sz w:val="21"/>
                <w:szCs w:val="21"/>
                <w:lang w:val="en-GB"/>
              </w:rPr>
            </w:pPr>
            <w:r w:rsidRPr="009418C6">
              <w:rPr>
                <w:rFonts w:ascii="Calibri" w:hAnsi="Calibri"/>
                <w:color w:val="000000" w:themeColor="text1"/>
                <w:sz w:val="21"/>
                <w:szCs w:val="21"/>
                <w:lang w:val="en-GB"/>
              </w:rPr>
              <w:t>11</w:t>
            </w:r>
            <w:r w:rsidR="00C507F2" w:rsidRPr="009418C6">
              <w:rPr>
                <w:rFonts w:ascii="Calibri" w:hAnsi="Calibri"/>
                <w:color w:val="000000" w:themeColor="text1"/>
                <w:sz w:val="21"/>
                <w:szCs w:val="21"/>
                <w:lang w:val="en-GB"/>
              </w:rPr>
              <w:t>.</w:t>
            </w:r>
            <w:r w:rsidRPr="009418C6">
              <w:rPr>
                <w:rFonts w:ascii="Calibri" w:hAnsi="Calibri"/>
                <w:color w:val="000000" w:themeColor="text1"/>
                <w:sz w:val="21"/>
                <w:szCs w:val="21"/>
                <w:lang w:val="en-GB"/>
              </w:rPr>
              <w:t>36</w:t>
            </w:r>
          </w:p>
        </w:tc>
        <w:tc>
          <w:tcPr>
            <w:tcW w:w="770" w:type="dxa"/>
            <w:tcBorders>
              <w:top w:val="nil"/>
              <w:left w:val="nil"/>
              <w:bottom w:val="single" w:sz="4" w:space="0" w:color="auto"/>
              <w:right w:val="single" w:sz="4" w:space="0" w:color="auto"/>
            </w:tcBorders>
            <w:shd w:val="clear" w:color="auto" w:fill="auto"/>
          </w:tcPr>
          <w:p w14:paraId="7F451C03" w14:textId="42355FE6" w:rsidR="00B87E08" w:rsidRPr="009418C6" w:rsidRDefault="00B87E08" w:rsidP="009418C6">
            <w:pPr>
              <w:contextualSpacing/>
              <w:jc w:val="right"/>
              <w:rPr>
                <w:rFonts w:ascii="Calibri" w:hAnsi="Calibri"/>
                <w:color w:val="000000" w:themeColor="text1"/>
                <w:sz w:val="21"/>
                <w:szCs w:val="21"/>
                <w:lang w:val="en-GB"/>
              </w:rPr>
            </w:pPr>
            <w:r w:rsidRPr="009418C6">
              <w:rPr>
                <w:rFonts w:ascii="Calibri" w:hAnsi="Calibri"/>
                <w:color w:val="000000" w:themeColor="text1"/>
                <w:sz w:val="21"/>
                <w:szCs w:val="21"/>
                <w:lang w:val="en-GB"/>
              </w:rPr>
              <w:t>10</w:t>
            </w:r>
            <w:r w:rsidR="00C507F2" w:rsidRPr="009418C6">
              <w:rPr>
                <w:rFonts w:ascii="Calibri" w:hAnsi="Calibri"/>
                <w:color w:val="000000" w:themeColor="text1"/>
                <w:sz w:val="21"/>
                <w:szCs w:val="21"/>
                <w:lang w:val="en-GB"/>
              </w:rPr>
              <w:t>.</w:t>
            </w:r>
            <w:r w:rsidRPr="009418C6">
              <w:rPr>
                <w:rFonts w:ascii="Calibri" w:hAnsi="Calibri"/>
                <w:color w:val="000000" w:themeColor="text1"/>
                <w:sz w:val="21"/>
                <w:szCs w:val="21"/>
                <w:lang w:val="en-GB"/>
              </w:rPr>
              <w:t>87</w:t>
            </w:r>
          </w:p>
        </w:tc>
        <w:tc>
          <w:tcPr>
            <w:tcW w:w="847" w:type="dxa"/>
            <w:tcBorders>
              <w:top w:val="nil"/>
              <w:left w:val="nil"/>
              <w:bottom w:val="single" w:sz="4" w:space="0" w:color="auto"/>
              <w:right w:val="single" w:sz="4" w:space="0" w:color="auto"/>
            </w:tcBorders>
            <w:shd w:val="clear" w:color="auto" w:fill="auto"/>
          </w:tcPr>
          <w:p w14:paraId="1950A1B1" w14:textId="182B7DCC" w:rsidR="00B87E08" w:rsidRPr="009418C6" w:rsidRDefault="6F47A530" w:rsidP="009418C6">
            <w:pPr>
              <w:contextualSpacing/>
              <w:jc w:val="right"/>
              <w:rPr>
                <w:rFonts w:ascii="Calibri" w:hAnsi="Calibri"/>
                <w:color w:val="000000" w:themeColor="text1"/>
                <w:sz w:val="21"/>
                <w:szCs w:val="21"/>
                <w:lang w:val="en-GB"/>
              </w:rPr>
            </w:pPr>
            <w:r w:rsidRPr="009418C6">
              <w:rPr>
                <w:rFonts w:ascii="Calibri" w:hAnsi="Calibri"/>
                <w:color w:val="000000" w:themeColor="text1"/>
                <w:sz w:val="21"/>
                <w:szCs w:val="21"/>
                <w:lang w:val="en-GB"/>
              </w:rPr>
              <w:t>22</w:t>
            </w:r>
            <w:r w:rsidR="1ED7A50C" w:rsidRPr="009418C6">
              <w:rPr>
                <w:rFonts w:ascii="Calibri" w:hAnsi="Calibri"/>
                <w:color w:val="000000" w:themeColor="text1"/>
                <w:sz w:val="21"/>
                <w:szCs w:val="21"/>
                <w:lang w:val="en-GB"/>
              </w:rPr>
              <w:t>.</w:t>
            </w:r>
            <w:r w:rsidRPr="009418C6">
              <w:rPr>
                <w:rFonts w:ascii="Calibri" w:hAnsi="Calibri"/>
                <w:color w:val="000000" w:themeColor="text1"/>
                <w:sz w:val="21"/>
                <w:szCs w:val="21"/>
                <w:lang w:val="en-GB"/>
              </w:rPr>
              <w:t>23</w:t>
            </w:r>
            <w:r w:rsidR="00DB5A94" w:rsidRPr="009418C6">
              <w:rPr>
                <w:rFonts w:ascii="Calibri" w:hAnsi="Calibri"/>
                <w:color w:val="000000" w:themeColor="text1"/>
                <w:sz w:val="21"/>
                <w:szCs w:val="21"/>
                <w:lang w:val="en-GB"/>
              </w:rPr>
              <w:t xml:space="preserve"> </w:t>
            </w:r>
            <w:r w:rsidR="00B87E08" w:rsidRPr="009418C6">
              <w:rPr>
                <w:rStyle w:val="FootnoteReference"/>
                <w:rFonts w:ascii="Calibri" w:hAnsi="Calibri"/>
                <w:color w:val="000000" w:themeColor="text1"/>
                <w:sz w:val="21"/>
                <w:szCs w:val="21"/>
                <w:lang w:val="en-GB"/>
              </w:rPr>
              <w:footnoteReference w:id="4"/>
            </w:r>
          </w:p>
        </w:tc>
      </w:tr>
      <w:tr w:rsidR="005D12DD" w:rsidRPr="00022CED" w14:paraId="273D7735"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54811A22" w14:textId="2AEA46DA" w:rsidR="00B87E08" w:rsidRPr="009418C6" w:rsidRDefault="6F47A530"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Belgium (Flemish community</w:t>
            </w:r>
            <w:r w:rsidR="43EA26C4" w:rsidRPr="009418C6">
              <w:rPr>
                <w:rFonts w:ascii="Calibri" w:hAnsi="Calibri" w:cs="Calibri"/>
                <w:b/>
                <w:bCs/>
                <w:color w:val="000000" w:themeColor="text1"/>
                <w:sz w:val="21"/>
                <w:szCs w:val="21"/>
                <w:lang w:val="en-GB"/>
              </w:rPr>
              <w:t>)</w:t>
            </w:r>
          </w:p>
        </w:tc>
        <w:tc>
          <w:tcPr>
            <w:tcW w:w="784" w:type="dxa"/>
            <w:tcBorders>
              <w:top w:val="nil"/>
              <w:left w:val="nil"/>
              <w:bottom w:val="single" w:sz="4" w:space="0" w:color="auto"/>
              <w:right w:val="single" w:sz="4" w:space="0" w:color="auto"/>
            </w:tcBorders>
            <w:shd w:val="clear" w:color="auto" w:fill="auto"/>
            <w:hideMark/>
          </w:tcPr>
          <w:p w14:paraId="77D46071" w14:textId="25BF5992"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76</w:t>
            </w:r>
          </w:p>
        </w:tc>
        <w:tc>
          <w:tcPr>
            <w:tcW w:w="793" w:type="dxa"/>
            <w:tcBorders>
              <w:top w:val="nil"/>
              <w:left w:val="nil"/>
              <w:bottom w:val="single" w:sz="4" w:space="0" w:color="auto"/>
              <w:right w:val="single" w:sz="4" w:space="0" w:color="auto"/>
            </w:tcBorders>
            <w:shd w:val="clear" w:color="auto" w:fill="auto"/>
            <w:hideMark/>
          </w:tcPr>
          <w:p w14:paraId="2984C3F1" w14:textId="0CA6B0E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41</w:t>
            </w:r>
          </w:p>
        </w:tc>
        <w:tc>
          <w:tcPr>
            <w:tcW w:w="870" w:type="dxa"/>
            <w:tcBorders>
              <w:top w:val="nil"/>
              <w:left w:val="nil"/>
              <w:bottom w:val="single" w:sz="4" w:space="0" w:color="auto"/>
              <w:right w:val="single" w:sz="4" w:space="0" w:color="auto"/>
            </w:tcBorders>
            <w:shd w:val="clear" w:color="auto" w:fill="auto"/>
            <w:hideMark/>
          </w:tcPr>
          <w:p w14:paraId="655DB5D0" w14:textId="156832E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17</w:t>
            </w:r>
          </w:p>
        </w:tc>
        <w:tc>
          <w:tcPr>
            <w:tcW w:w="819" w:type="dxa"/>
            <w:tcBorders>
              <w:top w:val="nil"/>
              <w:left w:val="nil"/>
              <w:bottom w:val="single" w:sz="4" w:space="0" w:color="auto"/>
              <w:right w:val="single" w:sz="4" w:space="0" w:color="auto"/>
            </w:tcBorders>
            <w:shd w:val="clear" w:color="auto" w:fill="auto"/>
            <w:hideMark/>
          </w:tcPr>
          <w:p w14:paraId="5714CE6B" w14:textId="1455AC79"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46</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85</w:t>
            </w:r>
          </w:p>
        </w:tc>
        <w:tc>
          <w:tcPr>
            <w:tcW w:w="816" w:type="dxa"/>
            <w:tcBorders>
              <w:top w:val="nil"/>
              <w:left w:val="nil"/>
              <w:bottom w:val="single" w:sz="4" w:space="0" w:color="auto"/>
              <w:right w:val="single" w:sz="4" w:space="0" w:color="auto"/>
            </w:tcBorders>
            <w:shd w:val="clear" w:color="auto" w:fill="auto"/>
            <w:hideMark/>
          </w:tcPr>
          <w:p w14:paraId="543FC140" w14:textId="1841F0C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45</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96</w:t>
            </w:r>
          </w:p>
        </w:tc>
        <w:tc>
          <w:tcPr>
            <w:tcW w:w="892" w:type="dxa"/>
            <w:tcBorders>
              <w:top w:val="nil"/>
              <w:left w:val="nil"/>
              <w:bottom w:val="single" w:sz="4" w:space="0" w:color="auto"/>
              <w:right w:val="single" w:sz="4" w:space="0" w:color="auto"/>
            </w:tcBorders>
            <w:shd w:val="clear" w:color="auto" w:fill="auto"/>
            <w:hideMark/>
          </w:tcPr>
          <w:p w14:paraId="2CE5A10C" w14:textId="1CD22F55"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92</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80</w:t>
            </w:r>
          </w:p>
        </w:tc>
        <w:tc>
          <w:tcPr>
            <w:tcW w:w="774" w:type="dxa"/>
            <w:tcBorders>
              <w:top w:val="nil"/>
              <w:left w:val="nil"/>
              <w:bottom w:val="single" w:sz="4" w:space="0" w:color="auto"/>
              <w:right w:val="single" w:sz="4" w:space="0" w:color="auto"/>
            </w:tcBorders>
            <w:shd w:val="clear" w:color="auto" w:fill="auto"/>
            <w:hideMark/>
          </w:tcPr>
          <w:p w14:paraId="00601950" w14:textId="755EE1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54</w:t>
            </w:r>
          </w:p>
        </w:tc>
        <w:tc>
          <w:tcPr>
            <w:tcW w:w="770" w:type="dxa"/>
            <w:tcBorders>
              <w:top w:val="nil"/>
              <w:left w:val="nil"/>
              <w:bottom w:val="single" w:sz="4" w:space="0" w:color="auto"/>
              <w:right w:val="single" w:sz="4" w:space="0" w:color="auto"/>
            </w:tcBorders>
            <w:shd w:val="clear" w:color="auto" w:fill="auto"/>
            <w:hideMark/>
          </w:tcPr>
          <w:p w14:paraId="01B7BE46" w14:textId="4E69C115"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75</w:t>
            </w:r>
          </w:p>
        </w:tc>
        <w:tc>
          <w:tcPr>
            <w:tcW w:w="847" w:type="dxa"/>
            <w:tcBorders>
              <w:top w:val="nil"/>
              <w:left w:val="nil"/>
              <w:bottom w:val="single" w:sz="4" w:space="0" w:color="auto"/>
              <w:right w:val="single" w:sz="4" w:space="0" w:color="auto"/>
            </w:tcBorders>
            <w:shd w:val="clear" w:color="auto" w:fill="auto"/>
            <w:hideMark/>
          </w:tcPr>
          <w:p w14:paraId="010B3D5B" w14:textId="56DCDC9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29</w:t>
            </w:r>
          </w:p>
        </w:tc>
      </w:tr>
      <w:tr w:rsidR="005D12DD" w:rsidRPr="00022CED" w14:paraId="0BF5C625"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7C12F7D1"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Bulgaria</w:t>
            </w:r>
          </w:p>
        </w:tc>
        <w:tc>
          <w:tcPr>
            <w:tcW w:w="784" w:type="dxa"/>
            <w:tcBorders>
              <w:top w:val="nil"/>
              <w:left w:val="nil"/>
              <w:bottom w:val="single" w:sz="4" w:space="0" w:color="auto"/>
              <w:right w:val="single" w:sz="4" w:space="0" w:color="auto"/>
            </w:tcBorders>
            <w:shd w:val="clear" w:color="auto" w:fill="auto"/>
            <w:hideMark/>
          </w:tcPr>
          <w:p w14:paraId="7EB9F586" w14:textId="359BCBF2"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29</w:t>
            </w:r>
          </w:p>
        </w:tc>
        <w:tc>
          <w:tcPr>
            <w:tcW w:w="793" w:type="dxa"/>
            <w:tcBorders>
              <w:top w:val="nil"/>
              <w:left w:val="nil"/>
              <w:bottom w:val="single" w:sz="4" w:space="0" w:color="auto"/>
              <w:right w:val="single" w:sz="4" w:space="0" w:color="auto"/>
            </w:tcBorders>
            <w:shd w:val="clear" w:color="auto" w:fill="auto"/>
            <w:hideMark/>
          </w:tcPr>
          <w:p w14:paraId="3F0D0566" w14:textId="2F418EC5"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58</w:t>
            </w:r>
          </w:p>
        </w:tc>
        <w:tc>
          <w:tcPr>
            <w:tcW w:w="870" w:type="dxa"/>
            <w:tcBorders>
              <w:top w:val="nil"/>
              <w:left w:val="nil"/>
              <w:bottom w:val="single" w:sz="4" w:space="0" w:color="auto"/>
              <w:right w:val="single" w:sz="4" w:space="0" w:color="auto"/>
            </w:tcBorders>
            <w:shd w:val="clear" w:color="auto" w:fill="auto"/>
            <w:hideMark/>
          </w:tcPr>
          <w:p w14:paraId="7194ED4C" w14:textId="284DBC5B"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87</w:t>
            </w:r>
          </w:p>
        </w:tc>
        <w:tc>
          <w:tcPr>
            <w:tcW w:w="819" w:type="dxa"/>
            <w:tcBorders>
              <w:top w:val="nil"/>
              <w:left w:val="nil"/>
              <w:bottom w:val="single" w:sz="4" w:space="0" w:color="auto"/>
              <w:right w:val="single" w:sz="4" w:space="0" w:color="auto"/>
            </w:tcBorders>
            <w:shd w:val="clear" w:color="auto" w:fill="auto"/>
            <w:hideMark/>
          </w:tcPr>
          <w:p w14:paraId="7960753E" w14:textId="6FE119A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44</w:t>
            </w:r>
          </w:p>
        </w:tc>
        <w:tc>
          <w:tcPr>
            <w:tcW w:w="816" w:type="dxa"/>
            <w:tcBorders>
              <w:top w:val="nil"/>
              <w:left w:val="nil"/>
              <w:bottom w:val="single" w:sz="4" w:space="0" w:color="auto"/>
              <w:right w:val="single" w:sz="4" w:space="0" w:color="auto"/>
            </w:tcBorders>
            <w:shd w:val="clear" w:color="auto" w:fill="auto"/>
            <w:hideMark/>
          </w:tcPr>
          <w:p w14:paraId="047EB673" w14:textId="5DF335B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10</w:t>
            </w:r>
          </w:p>
        </w:tc>
        <w:tc>
          <w:tcPr>
            <w:tcW w:w="892" w:type="dxa"/>
            <w:tcBorders>
              <w:top w:val="nil"/>
              <w:left w:val="nil"/>
              <w:bottom w:val="single" w:sz="4" w:space="0" w:color="auto"/>
              <w:right w:val="single" w:sz="4" w:space="0" w:color="auto"/>
            </w:tcBorders>
            <w:shd w:val="clear" w:color="auto" w:fill="auto"/>
            <w:hideMark/>
          </w:tcPr>
          <w:p w14:paraId="0C2A150D" w14:textId="6646801E"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54</w:t>
            </w:r>
          </w:p>
        </w:tc>
        <w:tc>
          <w:tcPr>
            <w:tcW w:w="774" w:type="dxa"/>
            <w:tcBorders>
              <w:top w:val="nil"/>
              <w:left w:val="nil"/>
              <w:bottom w:val="single" w:sz="4" w:space="0" w:color="auto"/>
              <w:right w:val="single" w:sz="4" w:space="0" w:color="auto"/>
            </w:tcBorders>
            <w:shd w:val="clear" w:color="auto" w:fill="auto"/>
            <w:hideMark/>
          </w:tcPr>
          <w:p w14:paraId="45763AD6" w14:textId="5880F572"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52</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12</w:t>
            </w:r>
          </w:p>
        </w:tc>
        <w:tc>
          <w:tcPr>
            <w:tcW w:w="770" w:type="dxa"/>
            <w:tcBorders>
              <w:top w:val="nil"/>
              <w:left w:val="nil"/>
              <w:bottom w:val="single" w:sz="4" w:space="0" w:color="auto"/>
              <w:right w:val="single" w:sz="4" w:space="0" w:color="auto"/>
            </w:tcBorders>
            <w:shd w:val="clear" w:color="auto" w:fill="auto"/>
            <w:hideMark/>
          </w:tcPr>
          <w:p w14:paraId="63BBF689" w14:textId="0AB6D7E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30</w:t>
            </w:r>
          </w:p>
        </w:tc>
        <w:tc>
          <w:tcPr>
            <w:tcW w:w="847" w:type="dxa"/>
            <w:tcBorders>
              <w:top w:val="nil"/>
              <w:left w:val="nil"/>
              <w:bottom w:val="single" w:sz="4" w:space="0" w:color="auto"/>
              <w:right w:val="single" w:sz="4" w:space="0" w:color="auto"/>
            </w:tcBorders>
            <w:shd w:val="clear" w:color="auto" w:fill="auto"/>
            <w:hideMark/>
          </w:tcPr>
          <w:p w14:paraId="3CEDDAF5" w14:textId="7F392B2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43</w:t>
            </w:r>
          </w:p>
        </w:tc>
      </w:tr>
      <w:tr w:rsidR="005D12DD" w:rsidRPr="00022CED" w14:paraId="7C50A73B"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6EBF2473"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Cyprus</w:t>
            </w:r>
          </w:p>
        </w:tc>
        <w:tc>
          <w:tcPr>
            <w:tcW w:w="784" w:type="dxa"/>
            <w:tcBorders>
              <w:top w:val="nil"/>
              <w:left w:val="nil"/>
              <w:bottom w:val="single" w:sz="4" w:space="0" w:color="auto"/>
              <w:right w:val="single" w:sz="4" w:space="0" w:color="auto"/>
            </w:tcBorders>
            <w:shd w:val="clear" w:color="auto" w:fill="auto"/>
            <w:hideMark/>
          </w:tcPr>
          <w:p w14:paraId="35E633A8" w14:textId="204E783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97</w:t>
            </w:r>
          </w:p>
        </w:tc>
        <w:tc>
          <w:tcPr>
            <w:tcW w:w="793" w:type="dxa"/>
            <w:tcBorders>
              <w:top w:val="nil"/>
              <w:left w:val="nil"/>
              <w:bottom w:val="single" w:sz="4" w:space="0" w:color="auto"/>
              <w:right w:val="single" w:sz="4" w:space="0" w:color="auto"/>
            </w:tcBorders>
            <w:shd w:val="clear" w:color="auto" w:fill="auto"/>
            <w:hideMark/>
          </w:tcPr>
          <w:p w14:paraId="5B5892D0" w14:textId="70C7F88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83</w:t>
            </w:r>
          </w:p>
        </w:tc>
        <w:tc>
          <w:tcPr>
            <w:tcW w:w="870" w:type="dxa"/>
            <w:tcBorders>
              <w:top w:val="nil"/>
              <w:left w:val="nil"/>
              <w:bottom w:val="single" w:sz="4" w:space="0" w:color="auto"/>
              <w:right w:val="single" w:sz="4" w:space="0" w:color="auto"/>
            </w:tcBorders>
            <w:shd w:val="clear" w:color="auto" w:fill="auto"/>
            <w:hideMark/>
          </w:tcPr>
          <w:p w14:paraId="70052D25" w14:textId="54307F6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81</w:t>
            </w:r>
          </w:p>
        </w:tc>
        <w:tc>
          <w:tcPr>
            <w:tcW w:w="819" w:type="dxa"/>
            <w:tcBorders>
              <w:top w:val="nil"/>
              <w:left w:val="nil"/>
              <w:bottom w:val="single" w:sz="4" w:space="0" w:color="auto"/>
              <w:right w:val="single" w:sz="4" w:space="0" w:color="auto"/>
            </w:tcBorders>
            <w:shd w:val="clear" w:color="auto" w:fill="auto"/>
            <w:hideMark/>
          </w:tcPr>
          <w:p w14:paraId="11A1E0C0" w14:textId="4F2DCD8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96</w:t>
            </w:r>
          </w:p>
        </w:tc>
        <w:tc>
          <w:tcPr>
            <w:tcW w:w="816" w:type="dxa"/>
            <w:tcBorders>
              <w:top w:val="nil"/>
              <w:left w:val="nil"/>
              <w:bottom w:val="single" w:sz="4" w:space="0" w:color="auto"/>
              <w:right w:val="single" w:sz="4" w:space="0" w:color="auto"/>
            </w:tcBorders>
            <w:shd w:val="clear" w:color="auto" w:fill="auto"/>
            <w:hideMark/>
          </w:tcPr>
          <w:p w14:paraId="0A37E66B" w14:textId="022FF6E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56</w:t>
            </w:r>
          </w:p>
        </w:tc>
        <w:tc>
          <w:tcPr>
            <w:tcW w:w="892" w:type="dxa"/>
            <w:tcBorders>
              <w:top w:val="nil"/>
              <w:left w:val="nil"/>
              <w:bottom w:val="single" w:sz="4" w:space="0" w:color="auto"/>
              <w:right w:val="single" w:sz="4" w:space="0" w:color="auto"/>
            </w:tcBorders>
            <w:shd w:val="clear" w:color="auto" w:fill="auto"/>
            <w:hideMark/>
          </w:tcPr>
          <w:p w14:paraId="1D8F40FC" w14:textId="582F700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52</w:t>
            </w:r>
          </w:p>
        </w:tc>
        <w:tc>
          <w:tcPr>
            <w:tcW w:w="774" w:type="dxa"/>
            <w:tcBorders>
              <w:top w:val="nil"/>
              <w:left w:val="nil"/>
              <w:bottom w:val="single" w:sz="4" w:space="0" w:color="auto"/>
              <w:right w:val="single" w:sz="4" w:space="0" w:color="auto"/>
            </w:tcBorders>
            <w:shd w:val="clear" w:color="auto" w:fill="auto"/>
            <w:hideMark/>
          </w:tcPr>
          <w:p w14:paraId="1BBCBA2C" w14:textId="727F0FA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38</w:t>
            </w:r>
          </w:p>
        </w:tc>
        <w:tc>
          <w:tcPr>
            <w:tcW w:w="770" w:type="dxa"/>
            <w:tcBorders>
              <w:top w:val="nil"/>
              <w:left w:val="nil"/>
              <w:bottom w:val="single" w:sz="4" w:space="0" w:color="auto"/>
              <w:right w:val="single" w:sz="4" w:space="0" w:color="auto"/>
            </w:tcBorders>
            <w:shd w:val="clear" w:color="auto" w:fill="auto"/>
            <w:hideMark/>
          </w:tcPr>
          <w:p w14:paraId="323EED6C" w14:textId="5B49D3B2"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62</w:t>
            </w:r>
          </w:p>
        </w:tc>
        <w:tc>
          <w:tcPr>
            <w:tcW w:w="847" w:type="dxa"/>
            <w:tcBorders>
              <w:top w:val="nil"/>
              <w:left w:val="nil"/>
              <w:bottom w:val="single" w:sz="4" w:space="0" w:color="auto"/>
              <w:right w:val="single" w:sz="4" w:space="0" w:color="auto"/>
            </w:tcBorders>
            <w:shd w:val="clear" w:color="auto" w:fill="auto"/>
            <w:hideMark/>
          </w:tcPr>
          <w:p w14:paraId="33270DFE" w14:textId="1D27AFA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100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00</w:t>
            </w:r>
          </w:p>
        </w:tc>
      </w:tr>
      <w:tr w:rsidR="005D12DD" w:rsidRPr="00022CED" w14:paraId="7F4C99FC"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3D2C7A18"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Czech Republic</w:t>
            </w:r>
          </w:p>
        </w:tc>
        <w:tc>
          <w:tcPr>
            <w:tcW w:w="784" w:type="dxa"/>
            <w:tcBorders>
              <w:top w:val="nil"/>
              <w:left w:val="nil"/>
              <w:bottom w:val="single" w:sz="4" w:space="0" w:color="auto"/>
              <w:right w:val="single" w:sz="4" w:space="0" w:color="auto"/>
            </w:tcBorders>
            <w:shd w:val="clear" w:color="auto" w:fill="auto"/>
            <w:hideMark/>
          </w:tcPr>
          <w:p w14:paraId="6E54C7B4" w14:textId="6D8231B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42</w:t>
            </w:r>
          </w:p>
        </w:tc>
        <w:tc>
          <w:tcPr>
            <w:tcW w:w="793" w:type="dxa"/>
            <w:tcBorders>
              <w:top w:val="nil"/>
              <w:left w:val="nil"/>
              <w:bottom w:val="single" w:sz="4" w:space="0" w:color="auto"/>
              <w:right w:val="single" w:sz="4" w:space="0" w:color="auto"/>
            </w:tcBorders>
            <w:shd w:val="clear" w:color="auto" w:fill="auto"/>
            <w:hideMark/>
          </w:tcPr>
          <w:p w14:paraId="457E2E30" w14:textId="50EC71A4"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61</w:t>
            </w:r>
          </w:p>
        </w:tc>
        <w:tc>
          <w:tcPr>
            <w:tcW w:w="870" w:type="dxa"/>
            <w:tcBorders>
              <w:top w:val="nil"/>
              <w:left w:val="nil"/>
              <w:bottom w:val="single" w:sz="4" w:space="0" w:color="auto"/>
              <w:right w:val="single" w:sz="4" w:space="0" w:color="auto"/>
            </w:tcBorders>
            <w:shd w:val="clear" w:color="auto" w:fill="auto"/>
            <w:hideMark/>
          </w:tcPr>
          <w:p w14:paraId="14BED390" w14:textId="026DB7F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02</w:t>
            </w:r>
          </w:p>
        </w:tc>
        <w:tc>
          <w:tcPr>
            <w:tcW w:w="819" w:type="dxa"/>
            <w:tcBorders>
              <w:top w:val="nil"/>
              <w:left w:val="nil"/>
              <w:bottom w:val="single" w:sz="4" w:space="0" w:color="auto"/>
              <w:right w:val="single" w:sz="4" w:space="0" w:color="auto"/>
            </w:tcBorders>
            <w:shd w:val="clear" w:color="auto" w:fill="auto"/>
            <w:hideMark/>
          </w:tcPr>
          <w:p w14:paraId="77C6F2E8" w14:textId="20ADE47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64</w:t>
            </w:r>
          </w:p>
        </w:tc>
        <w:tc>
          <w:tcPr>
            <w:tcW w:w="816" w:type="dxa"/>
            <w:tcBorders>
              <w:top w:val="nil"/>
              <w:left w:val="nil"/>
              <w:bottom w:val="single" w:sz="4" w:space="0" w:color="auto"/>
              <w:right w:val="single" w:sz="4" w:space="0" w:color="auto"/>
            </w:tcBorders>
            <w:shd w:val="clear" w:color="auto" w:fill="auto"/>
            <w:hideMark/>
          </w:tcPr>
          <w:p w14:paraId="2661A5F2" w14:textId="26BCE99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83</w:t>
            </w:r>
          </w:p>
        </w:tc>
        <w:tc>
          <w:tcPr>
            <w:tcW w:w="892" w:type="dxa"/>
            <w:tcBorders>
              <w:top w:val="nil"/>
              <w:left w:val="nil"/>
              <w:bottom w:val="single" w:sz="4" w:space="0" w:color="auto"/>
              <w:right w:val="single" w:sz="4" w:space="0" w:color="auto"/>
            </w:tcBorders>
            <w:shd w:val="clear" w:color="auto" w:fill="auto"/>
            <w:hideMark/>
          </w:tcPr>
          <w:p w14:paraId="0B27EB8A" w14:textId="7F10B7A3"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47</w:t>
            </w:r>
          </w:p>
        </w:tc>
        <w:tc>
          <w:tcPr>
            <w:tcW w:w="774" w:type="dxa"/>
            <w:tcBorders>
              <w:top w:val="nil"/>
              <w:left w:val="nil"/>
              <w:bottom w:val="single" w:sz="4" w:space="0" w:color="auto"/>
              <w:right w:val="single" w:sz="4" w:space="0" w:color="auto"/>
            </w:tcBorders>
            <w:shd w:val="clear" w:color="auto" w:fill="auto"/>
            <w:hideMark/>
          </w:tcPr>
          <w:p w14:paraId="1583D092" w14:textId="3FFE3935"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34</w:t>
            </w:r>
          </w:p>
        </w:tc>
        <w:tc>
          <w:tcPr>
            <w:tcW w:w="770" w:type="dxa"/>
            <w:tcBorders>
              <w:top w:val="nil"/>
              <w:left w:val="nil"/>
              <w:bottom w:val="single" w:sz="4" w:space="0" w:color="auto"/>
              <w:right w:val="single" w:sz="4" w:space="0" w:color="auto"/>
            </w:tcBorders>
            <w:shd w:val="clear" w:color="auto" w:fill="auto"/>
            <w:hideMark/>
          </w:tcPr>
          <w:p w14:paraId="7CE536CB" w14:textId="40DC96B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76</w:t>
            </w:r>
          </w:p>
        </w:tc>
        <w:tc>
          <w:tcPr>
            <w:tcW w:w="847" w:type="dxa"/>
            <w:tcBorders>
              <w:top w:val="nil"/>
              <w:left w:val="nil"/>
              <w:bottom w:val="single" w:sz="4" w:space="0" w:color="auto"/>
              <w:right w:val="single" w:sz="4" w:space="0" w:color="auto"/>
            </w:tcBorders>
            <w:shd w:val="clear" w:color="auto" w:fill="auto"/>
            <w:hideMark/>
          </w:tcPr>
          <w:p w14:paraId="00740E13" w14:textId="71E62836"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09</w:t>
            </w:r>
          </w:p>
        </w:tc>
      </w:tr>
      <w:tr w:rsidR="005D12DD" w:rsidRPr="00022CED" w14:paraId="4A30DC0D"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38BC4366"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Denmark</w:t>
            </w:r>
          </w:p>
        </w:tc>
        <w:tc>
          <w:tcPr>
            <w:tcW w:w="784" w:type="dxa"/>
            <w:tcBorders>
              <w:top w:val="nil"/>
              <w:left w:val="nil"/>
              <w:bottom w:val="single" w:sz="4" w:space="0" w:color="auto"/>
              <w:right w:val="single" w:sz="4" w:space="0" w:color="auto"/>
            </w:tcBorders>
            <w:shd w:val="clear" w:color="auto" w:fill="auto"/>
            <w:hideMark/>
          </w:tcPr>
          <w:p w14:paraId="29725FD2" w14:textId="6607CA8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68</w:t>
            </w:r>
          </w:p>
        </w:tc>
        <w:tc>
          <w:tcPr>
            <w:tcW w:w="793" w:type="dxa"/>
            <w:tcBorders>
              <w:top w:val="nil"/>
              <w:left w:val="nil"/>
              <w:bottom w:val="single" w:sz="4" w:space="0" w:color="auto"/>
              <w:right w:val="single" w:sz="4" w:space="0" w:color="auto"/>
            </w:tcBorders>
            <w:shd w:val="clear" w:color="auto" w:fill="auto"/>
            <w:hideMark/>
          </w:tcPr>
          <w:p w14:paraId="23D2C4DF" w14:textId="5603816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32</w:t>
            </w:r>
          </w:p>
        </w:tc>
        <w:tc>
          <w:tcPr>
            <w:tcW w:w="870" w:type="dxa"/>
            <w:tcBorders>
              <w:top w:val="nil"/>
              <w:left w:val="nil"/>
              <w:bottom w:val="single" w:sz="4" w:space="0" w:color="auto"/>
              <w:right w:val="single" w:sz="4" w:space="0" w:color="auto"/>
            </w:tcBorders>
            <w:shd w:val="clear" w:color="auto" w:fill="auto"/>
            <w:hideMark/>
          </w:tcPr>
          <w:p w14:paraId="67D760B9" w14:textId="0B7841B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100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00</w:t>
            </w:r>
          </w:p>
        </w:tc>
        <w:tc>
          <w:tcPr>
            <w:tcW w:w="819" w:type="dxa"/>
            <w:tcBorders>
              <w:top w:val="nil"/>
              <w:left w:val="nil"/>
              <w:bottom w:val="single" w:sz="4" w:space="0" w:color="auto"/>
              <w:right w:val="single" w:sz="4" w:space="0" w:color="auto"/>
            </w:tcBorders>
            <w:shd w:val="clear" w:color="auto" w:fill="auto"/>
            <w:hideMark/>
          </w:tcPr>
          <w:p w14:paraId="4CA67E82" w14:textId="7F3BFEDE"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37</w:t>
            </w:r>
          </w:p>
        </w:tc>
        <w:tc>
          <w:tcPr>
            <w:tcW w:w="816" w:type="dxa"/>
            <w:tcBorders>
              <w:top w:val="nil"/>
              <w:left w:val="nil"/>
              <w:bottom w:val="single" w:sz="4" w:space="0" w:color="auto"/>
              <w:right w:val="single" w:sz="4" w:space="0" w:color="auto"/>
            </w:tcBorders>
            <w:shd w:val="clear" w:color="auto" w:fill="auto"/>
            <w:hideMark/>
          </w:tcPr>
          <w:p w14:paraId="2A50313F" w14:textId="7FFE016A"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27</w:t>
            </w:r>
          </w:p>
        </w:tc>
        <w:tc>
          <w:tcPr>
            <w:tcW w:w="892" w:type="dxa"/>
            <w:tcBorders>
              <w:top w:val="nil"/>
              <w:left w:val="nil"/>
              <w:bottom w:val="single" w:sz="4" w:space="0" w:color="auto"/>
              <w:right w:val="single" w:sz="4" w:space="0" w:color="auto"/>
            </w:tcBorders>
            <w:shd w:val="clear" w:color="auto" w:fill="auto"/>
            <w:hideMark/>
          </w:tcPr>
          <w:p w14:paraId="617E0691" w14:textId="37EDB46E"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64</w:t>
            </w:r>
          </w:p>
        </w:tc>
        <w:tc>
          <w:tcPr>
            <w:tcW w:w="774" w:type="dxa"/>
            <w:tcBorders>
              <w:top w:val="nil"/>
              <w:left w:val="nil"/>
              <w:bottom w:val="single" w:sz="4" w:space="0" w:color="auto"/>
              <w:right w:val="single" w:sz="4" w:space="0" w:color="auto"/>
            </w:tcBorders>
            <w:shd w:val="clear" w:color="auto" w:fill="auto"/>
            <w:hideMark/>
          </w:tcPr>
          <w:p w14:paraId="3ACEC9DC" w14:textId="79FFD14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73</w:t>
            </w:r>
          </w:p>
        </w:tc>
        <w:tc>
          <w:tcPr>
            <w:tcW w:w="770" w:type="dxa"/>
            <w:tcBorders>
              <w:top w:val="nil"/>
              <w:left w:val="nil"/>
              <w:bottom w:val="single" w:sz="4" w:space="0" w:color="auto"/>
              <w:right w:val="single" w:sz="4" w:space="0" w:color="auto"/>
            </w:tcBorders>
            <w:shd w:val="clear" w:color="auto" w:fill="auto"/>
            <w:hideMark/>
          </w:tcPr>
          <w:p w14:paraId="2A22C6F4" w14:textId="11951F1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27</w:t>
            </w:r>
          </w:p>
        </w:tc>
        <w:tc>
          <w:tcPr>
            <w:tcW w:w="847" w:type="dxa"/>
            <w:tcBorders>
              <w:top w:val="nil"/>
              <w:left w:val="nil"/>
              <w:bottom w:val="single" w:sz="4" w:space="0" w:color="auto"/>
              <w:right w:val="single" w:sz="4" w:space="0" w:color="auto"/>
            </w:tcBorders>
            <w:shd w:val="clear" w:color="auto" w:fill="auto"/>
            <w:hideMark/>
          </w:tcPr>
          <w:p w14:paraId="133743CD" w14:textId="22262E6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100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00</w:t>
            </w:r>
          </w:p>
        </w:tc>
      </w:tr>
      <w:tr w:rsidR="005D12DD" w:rsidRPr="00022CED" w14:paraId="2FB702C2"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4F76AAA0"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Estonia</w:t>
            </w:r>
          </w:p>
        </w:tc>
        <w:tc>
          <w:tcPr>
            <w:tcW w:w="784" w:type="dxa"/>
            <w:tcBorders>
              <w:top w:val="nil"/>
              <w:left w:val="nil"/>
              <w:bottom w:val="single" w:sz="4" w:space="0" w:color="auto"/>
              <w:right w:val="single" w:sz="4" w:space="0" w:color="auto"/>
            </w:tcBorders>
            <w:shd w:val="clear" w:color="auto" w:fill="auto"/>
            <w:hideMark/>
          </w:tcPr>
          <w:p w14:paraId="167C960B" w14:textId="57106DDE"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52</w:t>
            </w:r>
          </w:p>
        </w:tc>
        <w:tc>
          <w:tcPr>
            <w:tcW w:w="793" w:type="dxa"/>
            <w:tcBorders>
              <w:top w:val="nil"/>
              <w:left w:val="nil"/>
              <w:bottom w:val="single" w:sz="4" w:space="0" w:color="auto"/>
              <w:right w:val="single" w:sz="4" w:space="0" w:color="auto"/>
            </w:tcBorders>
            <w:shd w:val="clear" w:color="auto" w:fill="auto"/>
            <w:hideMark/>
          </w:tcPr>
          <w:p w14:paraId="4494D646" w14:textId="2DBC1303"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18</w:t>
            </w:r>
          </w:p>
        </w:tc>
        <w:tc>
          <w:tcPr>
            <w:tcW w:w="870" w:type="dxa"/>
            <w:tcBorders>
              <w:top w:val="nil"/>
              <w:left w:val="nil"/>
              <w:bottom w:val="single" w:sz="4" w:space="0" w:color="auto"/>
              <w:right w:val="single" w:sz="4" w:space="0" w:color="auto"/>
            </w:tcBorders>
            <w:shd w:val="clear" w:color="auto" w:fill="auto"/>
            <w:hideMark/>
          </w:tcPr>
          <w:p w14:paraId="1CED10B3" w14:textId="2CA473C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70</w:t>
            </w:r>
          </w:p>
        </w:tc>
        <w:tc>
          <w:tcPr>
            <w:tcW w:w="819" w:type="dxa"/>
            <w:tcBorders>
              <w:top w:val="nil"/>
              <w:left w:val="nil"/>
              <w:bottom w:val="single" w:sz="4" w:space="0" w:color="auto"/>
              <w:right w:val="single" w:sz="4" w:space="0" w:color="auto"/>
            </w:tcBorders>
            <w:shd w:val="clear" w:color="auto" w:fill="auto"/>
            <w:hideMark/>
          </w:tcPr>
          <w:p w14:paraId="4DA671A0" w14:textId="3E1D8C7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38</w:t>
            </w:r>
          </w:p>
        </w:tc>
        <w:tc>
          <w:tcPr>
            <w:tcW w:w="816" w:type="dxa"/>
            <w:tcBorders>
              <w:top w:val="nil"/>
              <w:left w:val="nil"/>
              <w:bottom w:val="single" w:sz="4" w:space="0" w:color="auto"/>
              <w:right w:val="single" w:sz="4" w:space="0" w:color="auto"/>
            </w:tcBorders>
            <w:shd w:val="clear" w:color="auto" w:fill="auto"/>
            <w:hideMark/>
          </w:tcPr>
          <w:p w14:paraId="0561F5B9" w14:textId="59898E1B"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77</w:t>
            </w:r>
          </w:p>
        </w:tc>
        <w:tc>
          <w:tcPr>
            <w:tcW w:w="892" w:type="dxa"/>
            <w:tcBorders>
              <w:top w:val="nil"/>
              <w:left w:val="nil"/>
              <w:bottom w:val="single" w:sz="4" w:space="0" w:color="auto"/>
              <w:right w:val="single" w:sz="4" w:space="0" w:color="auto"/>
            </w:tcBorders>
            <w:shd w:val="clear" w:color="auto" w:fill="auto"/>
            <w:hideMark/>
          </w:tcPr>
          <w:p w14:paraId="1A1C7195" w14:textId="6458715E"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15</w:t>
            </w:r>
          </w:p>
        </w:tc>
        <w:tc>
          <w:tcPr>
            <w:tcW w:w="774" w:type="dxa"/>
            <w:tcBorders>
              <w:top w:val="nil"/>
              <w:left w:val="nil"/>
              <w:bottom w:val="single" w:sz="4" w:space="0" w:color="auto"/>
              <w:right w:val="single" w:sz="4" w:space="0" w:color="auto"/>
            </w:tcBorders>
            <w:shd w:val="clear" w:color="auto" w:fill="auto"/>
            <w:hideMark/>
          </w:tcPr>
          <w:p w14:paraId="503E1D85" w14:textId="7F7FB93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31</w:t>
            </w:r>
          </w:p>
        </w:tc>
        <w:tc>
          <w:tcPr>
            <w:tcW w:w="770" w:type="dxa"/>
            <w:tcBorders>
              <w:top w:val="nil"/>
              <w:left w:val="nil"/>
              <w:bottom w:val="single" w:sz="4" w:space="0" w:color="auto"/>
              <w:right w:val="single" w:sz="4" w:space="0" w:color="auto"/>
            </w:tcBorders>
            <w:shd w:val="clear" w:color="auto" w:fill="auto"/>
            <w:hideMark/>
          </w:tcPr>
          <w:p w14:paraId="79FF6096" w14:textId="5097166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54</w:t>
            </w:r>
          </w:p>
        </w:tc>
        <w:tc>
          <w:tcPr>
            <w:tcW w:w="847" w:type="dxa"/>
            <w:tcBorders>
              <w:top w:val="nil"/>
              <w:left w:val="nil"/>
              <w:bottom w:val="single" w:sz="4" w:space="0" w:color="auto"/>
              <w:right w:val="single" w:sz="4" w:space="0" w:color="auto"/>
            </w:tcBorders>
            <w:shd w:val="clear" w:color="auto" w:fill="auto"/>
            <w:hideMark/>
          </w:tcPr>
          <w:p w14:paraId="55296290" w14:textId="02F89C0A"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85</w:t>
            </w:r>
          </w:p>
        </w:tc>
      </w:tr>
      <w:tr w:rsidR="005D12DD" w:rsidRPr="00022CED" w14:paraId="0F1B010A"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1AF19B27"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Finland</w:t>
            </w:r>
          </w:p>
        </w:tc>
        <w:tc>
          <w:tcPr>
            <w:tcW w:w="784" w:type="dxa"/>
            <w:tcBorders>
              <w:top w:val="nil"/>
              <w:left w:val="nil"/>
              <w:bottom w:val="single" w:sz="4" w:space="0" w:color="auto"/>
              <w:right w:val="single" w:sz="4" w:space="0" w:color="auto"/>
            </w:tcBorders>
            <w:shd w:val="clear" w:color="auto" w:fill="auto"/>
            <w:hideMark/>
          </w:tcPr>
          <w:p w14:paraId="41D9F65E" w14:textId="5AD8CA9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32</w:t>
            </w:r>
          </w:p>
        </w:tc>
        <w:tc>
          <w:tcPr>
            <w:tcW w:w="793" w:type="dxa"/>
            <w:tcBorders>
              <w:top w:val="nil"/>
              <w:left w:val="nil"/>
              <w:bottom w:val="single" w:sz="4" w:space="0" w:color="auto"/>
              <w:right w:val="single" w:sz="4" w:space="0" w:color="auto"/>
            </w:tcBorders>
            <w:shd w:val="clear" w:color="auto" w:fill="auto"/>
            <w:hideMark/>
          </w:tcPr>
          <w:p w14:paraId="61CD4DC3" w14:textId="588B08E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68</w:t>
            </w:r>
          </w:p>
        </w:tc>
        <w:tc>
          <w:tcPr>
            <w:tcW w:w="870" w:type="dxa"/>
            <w:tcBorders>
              <w:top w:val="nil"/>
              <w:left w:val="nil"/>
              <w:bottom w:val="single" w:sz="4" w:space="0" w:color="auto"/>
              <w:right w:val="single" w:sz="4" w:space="0" w:color="auto"/>
            </w:tcBorders>
            <w:shd w:val="clear" w:color="auto" w:fill="auto"/>
            <w:hideMark/>
          </w:tcPr>
          <w:p w14:paraId="1C2D14F9" w14:textId="6EF9149E"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100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00</w:t>
            </w:r>
          </w:p>
        </w:tc>
        <w:tc>
          <w:tcPr>
            <w:tcW w:w="819" w:type="dxa"/>
            <w:tcBorders>
              <w:top w:val="nil"/>
              <w:left w:val="nil"/>
              <w:bottom w:val="single" w:sz="4" w:space="0" w:color="auto"/>
              <w:right w:val="single" w:sz="4" w:space="0" w:color="auto"/>
            </w:tcBorders>
            <w:shd w:val="clear" w:color="auto" w:fill="auto"/>
            <w:hideMark/>
          </w:tcPr>
          <w:p w14:paraId="088A53DA" w14:textId="77A45A0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62</w:t>
            </w:r>
          </w:p>
        </w:tc>
        <w:tc>
          <w:tcPr>
            <w:tcW w:w="816" w:type="dxa"/>
            <w:tcBorders>
              <w:top w:val="nil"/>
              <w:left w:val="nil"/>
              <w:bottom w:val="single" w:sz="4" w:space="0" w:color="auto"/>
              <w:right w:val="single" w:sz="4" w:space="0" w:color="auto"/>
            </w:tcBorders>
            <w:shd w:val="clear" w:color="auto" w:fill="auto"/>
            <w:hideMark/>
          </w:tcPr>
          <w:p w14:paraId="3DBF78EF" w14:textId="6DA1F3BA"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66</w:t>
            </w:r>
          </w:p>
        </w:tc>
        <w:tc>
          <w:tcPr>
            <w:tcW w:w="892" w:type="dxa"/>
            <w:tcBorders>
              <w:top w:val="nil"/>
              <w:left w:val="nil"/>
              <w:bottom w:val="single" w:sz="4" w:space="0" w:color="auto"/>
              <w:right w:val="single" w:sz="4" w:space="0" w:color="auto"/>
            </w:tcBorders>
            <w:shd w:val="clear" w:color="auto" w:fill="auto"/>
            <w:hideMark/>
          </w:tcPr>
          <w:p w14:paraId="758F3F23" w14:textId="5AD0C74A"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28</w:t>
            </w:r>
          </w:p>
        </w:tc>
        <w:tc>
          <w:tcPr>
            <w:tcW w:w="774" w:type="dxa"/>
            <w:tcBorders>
              <w:top w:val="nil"/>
              <w:left w:val="nil"/>
              <w:bottom w:val="single" w:sz="4" w:space="0" w:color="auto"/>
              <w:right w:val="single" w:sz="4" w:space="0" w:color="auto"/>
            </w:tcBorders>
            <w:shd w:val="clear" w:color="auto" w:fill="auto"/>
            <w:hideMark/>
          </w:tcPr>
          <w:p w14:paraId="13762B83" w14:textId="14D3FDF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23</w:t>
            </w:r>
          </w:p>
        </w:tc>
        <w:tc>
          <w:tcPr>
            <w:tcW w:w="770" w:type="dxa"/>
            <w:tcBorders>
              <w:top w:val="nil"/>
              <w:left w:val="nil"/>
              <w:bottom w:val="single" w:sz="4" w:space="0" w:color="auto"/>
              <w:right w:val="single" w:sz="4" w:space="0" w:color="auto"/>
            </w:tcBorders>
            <w:shd w:val="clear" w:color="auto" w:fill="auto"/>
            <w:hideMark/>
          </w:tcPr>
          <w:p w14:paraId="376FF591" w14:textId="05B2F806"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77</w:t>
            </w:r>
          </w:p>
        </w:tc>
        <w:tc>
          <w:tcPr>
            <w:tcW w:w="847" w:type="dxa"/>
            <w:tcBorders>
              <w:top w:val="nil"/>
              <w:left w:val="nil"/>
              <w:bottom w:val="single" w:sz="4" w:space="0" w:color="auto"/>
              <w:right w:val="single" w:sz="4" w:space="0" w:color="auto"/>
            </w:tcBorders>
            <w:shd w:val="clear" w:color="auto" w:fill="auto"/>
            <w:hideMark/>
          </w:tcPr>
          <w:p w14:paraId="5D2C7F42" w14:textId="251A7CF5"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100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00</w:t>
            </w:r>
          </w:p>
        </w:tc>
      </w:tr>
      <w:tr w:rsidR="005D12DD" w:rsidRPr="00022CED" w14:paraId="62661761"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tcPr>
          <w:p w14:paraId="0AA17787"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Germany</w:t>
            </w:r>
          </w:p>
        </w:tc>
        <w:tc>
          <w:tcPr>
            <w:tcW w:w="784" w:type="dxa"/>
            <w:tcBorders>
              <w:top w:val="nil"/>
              <w:left w:val="nil"/>
              <w:bottom w:val="single" w:sz="4" w:space="0" w:color="auto"/>
              <w:right w:val="single" w:sz="4" w:space="0" w:color="auto"/>
            </w:tcBorders>
            <w:shd w:val="clear" w:color="auto" w:fill="auto"/>
          </w:tcPr>
          <w:p w14:paraId="6F731BF4"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c>
          <w:tcPr>
            <w:tcW w:w="793" w:type="dxa"/>
            <w:tcBorders>
              <w:top w:val="nil"/>
              <w:left w:val="nil"/>
              <w:bottom w:val="single" w:sz="4" w:space="0" w:color="auto"/>
              <w:right w:val="single" w:sz="4" w:space="0" w:color="auto"/>
            </w:tcBorders>
            <w:shd w:val="clear" w:color="auto" w:fill="auto"/>
          </w:tcPr>
          <w:p w14:paraId="2E045C66"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c>
          <w:tcPr>
            <w:tcW w:w="870" w:type="dxa"/>
            <w:tcBorders>
              <w:top w:val="nil"/>
              <w:left w:val="nil"/>
              <w:bottom w:val="single" w:sz="4" w:space="0" w:color="auto"/>
              <w:right w:val="single" w:sz="4" w:space="0" w:color="auto"/>
            </w:tcBorders>
            <w:shd w:val="clear" w:color="auto" w:fill="auto"/>
          </w:tcPr>
          <w:p w14:paraId="78597929"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c>
          <w:tcPr>
            <w:tcW w:w="819" w:type="dxa"/>
            <w:tcBorders>
              <w:top w:val="nil"/>
              <w:left w:val="nil"/>
              <w:bottom w:val="single" w:sz="4" w:space="0" w:color="auto"/>
              <w:right w:val="single" w:sz="4" w:space="0" w:color="auto"/>
            </w:tcBorders>
            <w:shd w:val="clear" w:color="auto" w:fill="auto"/>
          </w:tcPr>
          <w:p w14:paraId="1B8A1E5F" w14:textId="1649E4CB"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82</w:t>
            </w:r>
          </w:p>
        </w:tc>
        <w:tc>
          <w:tcPr>
            <w:tcW w:w="816" w:type="dxa"/>
            <w:tcBorders>
              <w:top w:val="nil"/>
              <w:left w:val="nil"/>
              <w:bottom w:val="single" w:sz="4" w:space="0" w:color="auto"/>
              <w:right w:val="single" w:sz="4" w:space="0" w:color="auto"/>
            </w:tcBorders>
            <w:shd w:val="clear" w:color="auto" w:fill="auto"/>
          </w:tcPr>
          <w:p w14:paraId="1CBBDB63" w14:textId="789B7AF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11</w:t>
            </w:r>
          </w:p>
        </w:tc>
        <w:tc>
          <w:tcPr>
            <w:tcW w:w="892" w:type="dxa"/>
            <w:tcBorders>
              <w:top w:val="nil"/>
              <w:left w:val="nil"/>
              <w:bottom w:val="single" w:sz="4" w:space="0" w:color="auto"/>
              <w:right w:val="single" w:sz="4" w:space="0" w:color="auto"/>
            </w:tcBorders>
            <w:shd w:val="clear" w:color="auto" w:fill="auto"/>
          </w:tcPr>
          <w:p w14:paraId="6DDC1345" w14:textId="25E878D2"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96</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93</w:t>
            </w:r>
          </w:p>
        </w:tc>
        <w:tc>
          <w:tcPr>
            <w:tcW w:w="774" w:type="dxa"/>
            <w:tcBorders>
              <w:top w:val="nil"/>
              <w:left w:val="nil"/>
              <w:bottom w:val="single" w:sz="4" w:space="0" w:color="auto"/>
              <w:right w:val="single" w:sz="4" w:space="0" w:color="auto"/>
            </w:tcBorders>
            <w:shd w:val="clear" w:color="auto" w:fill="auto"/>
          </w:tcPr>
          <w:p w14:paraId="2EDC21A6" w14:textId="579E16C3"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55</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30</w:t>
            </w:r>
          </w:p>
        </w:tc>
        <w:tc>
          <w:tcPr>
            <w:tcW w:w="770" w:type="dxa"/>
            <w:tcBorders>
              <w:top w:val="nil"/>
              <w:left w:val="nil"/>
              <w:bottom w:val="single" w:sz="4" w:space="0" w:color="auto"/>
              <w:right w:val="single" w:sz="4" w:space="0" w:color="auto"/>
            </w:tcBorders>
            <w:shd w:val="clear" w:color="auto" w:fill="auto"/>
          </w:tcPr>
          <w:p w14:paraId="4E03A037" w14:textId="0A17001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44</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65</w:t>
            </w:r>
          </w:p>
        </w:tc>
        <w:tc>
          <w:tcPr>
            <w:tcW w:w="847" w:type="dxa"/>
            <w:tcBorders>
              <w:top w:val="nil"/>
              <w:left w:val="nil"/>
              <w:bottom w:val="single" w:sz="4" w:space="0" w:color="auto"/>
              <w:right w:val="single" w:sz="4" w:space="0" w:color="auto"/>
            </w:tcBorders>
            <w:shd w:val="clear" w:color="auto" w:fill="auto"/>
          </w:tcPr>
          <w:p w14:paraId="7C263FAF" w14:textId="3767F5C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95</w:t>
            </w:r>
          </w:p>
        </w:tc>
      </w:tr>
      <w:tr w:rsidR="005D12DD" w:rsidRPr="00022CED" w14:paraId="1C322483"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tcPr>
          <w:p w14:paraId="019BD95B"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Greece</w:t>
            </w:r>
          </w:p>
        </w:tc>
        <w:tc>
          <w:tcPr>
            <w:tcW w:w="784" w:type="dxa"/>
            <w:tcBorders>
              <w:top w:val="nil"/>
              <w:left w:val="nil"/>
              <w:bottom w:val="single" w:sz="4" w:space="0" w:color="auto"/>
              <w:right w:val="single" w:sz="4" w:space="0" w:color="auto"/>
            </w:tcBorders>
            <w:shd w:val="clear" w:color="auto" w:fill="auto"/>
          </w:tcPr>
          <w:p w14:paraId="52EE27DD" w14:textId="64AE11FA"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36</w:t>
            </w:r>
          </w:p>
        </w:tc>
        <w:tc>
          <w:tcPr>
            <w:tcW w:w="793" w:type="dxa"/>
            <w:tcBorders>
              <w:top w:val="nil"/>
              <w:left w:val="nil"/>
              <w:bottom w:val="single" w:sz="4" w:space="0" w:color="auto"/>
              <w:right w:val="single" w:sz="4" w:space="0" w:color="auto"/>
            </w:tcBorders>
            <w:shd w:val="clear" w:color="auto" w:fill="auto"/>
          </w:tcPr>
          <w:p w14:paraId="157C1EC8" w14:textId="7B97E7C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21</w:t>
            </w:r>
          </w:p>
        </w:tc>
        <w:tc>
          <w:tcPr>
            <w:tcW w:w="870" w:type="dxa"/>
            <w:tcBorders>
              <w:top w:val="nil"/>
              <w:left w:val="nil"/>
              <w:bottom w:val="single" w:sz="4" w:space="0" w:color="auto"/>
              <w:right w:val="single" w:sz="4" w:space="0" w:color="auto"/>
            </w:tcBorders>
            <w:shd w:val="clear" w:color="auto" w:fill="auto"/>
          </w:tcPr>
          <w:p w14:paraId="55B5A743" w14:textId="5406DBE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57</w:t>
            </w:r>
          </w:p>
        </w:tc>
        <w:tc>
          <w:tcPr>
            <w:tcW w:w="819" w:type="dxa"/>
            <w:tcBorders>
              <w:top w:val="nil"/>
              <w:left w:val="nil"/>
              <w:bottom w:val="single" w:sz="4" w:space="0" w:color="auto"/>
              <w:right w:val="single" w:sz="4" w:space="0" w:color="auto"/>
            </w:tcBorders>
            <w:shd w:val="clear" w:color="auto" w:fill="auto"/>
          </w:tcPr>
          <w:p w14:paraId="34DE8F8E" w14:textId="0A39317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08</w:t>
            </w:r>
          </w:p>
        </w:tc>
        <w:tc>
          <w:tcPr>
            <w:tcW w:w="816" w:type="dxa"/>
            <w:tcBorders>
              <w:top w:val="nil"/>
              <w:left w:val="nil"/>
              <w:bottom w:val="single" w:sz="4" w:space="0" w:color="auto"/>
              <w:right w:val="single" w:sz="4" w:space="0" w:color="auto"/>
            </w:tcBorders>
            <w:shd w:val="clear" w:color="auto" w:fill="auto"/>
          </w:tcPr>
          <w:p w14:paraId="593608BC" w14:textId="5CF7677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05</w:t>
            </w:r>
          </w:p>
        </w:tc>
        <w:tc>
          <w:tcPr>
            <w:tcW w:w="892" w:type="dxa"/>
            <w:tcBorders>
              <w:top w:val="nil"/>
              <w:left w:val="nil"/>
              <w:bottom w:val="single" w:sz="4" w:space="0" w:color="auto"/>
              <w:right w:val="single" w:sz="4" w:space="0" w:color="auto"/>
            </w:tcBorders>
            <w:shd w:val="clear" w:color="auto" w:fill="auto"/>
          </w:tcPr>
          <w:p w14:paraId="08F9FF73" w14:textId="6D5EB1D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13</w:t>
            </w:r>
          </w:p>
        </w:tc>
        <w:tc>
          <w:tcPr>
            <w:tcW w:w="774" w:type="dxa"/>
            <w:tcBorders>
              <w:top w:val="nil"/>
              <w:left w:val="nil"/>
              <w:bottom w:val="single" w:sz="4" w:space="0" w:color="auto"/>
              <w:right w:val="single" w:sz="4" w:space="0" w:color="auto"/>
            </w:tcBorders>
            <w:shd w:val="clear" w:color="auto" w:fill="auto"/>
          </w:tcPr>
          <w:p w14:paraId="79C98882" w14:textId="5A53DF7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95</w:t>
            </w:r>
          </w:p>
        </w:tc>
        <w:tc>
          <w:tcPr>
            <w:tcW w:w="770" w:type="dxa"/>
            <w:tcBorders>
              <w:top w:val="nil"/>
              <w:left w:val="nil"/>
              <w:bottom w:val="single" w:sz="4" w:space="0" w:color="auto"/>
              <w:right w:val="single" w:sz="4" w:space="0" w:color="auto"/>
            </w:tcBorders>
            <w:shd w:val="clear" w:color="auto" w:fill="auto"/>
          </w:tcPr>
          <w:p w14:paraId="4386EA19" w14:textId="3219A22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20</w:t>
            </w:r>
          </w:p>
        </w:tc>
        <w:tc>
          <w:tcPr>
            <w:tcW w:w="847" w:type="dxa"/>
            <w:tcBorders>
              <w:top w:val="nil"/>
              <w:left w:val="nil"/>
              <w:bottom w:val="single" w:sz="4" w:space="0" w:color="auto"/>
              <w:right w:val="single" w:sz="4" w:space="0" w:color="auto"/>
            </w:tcBorders>
            <w:shd w:val="clear" w:color="auto" w:fill="auto"/>
          </w:tcPr>
          <w:p w14:paraId="29CF9920" w14:textId="23408BC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15</w:t>
            </w:r>
          </w:p>
        </w:tc>
      </w:tr>
      <w:tr w:rsidR="005D12DD" w:rsidRPr="00022CED" w14:paraId="3F9A73DE"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4AAF7ECB"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Hungary</w:t>
            </w:r>
          </w:p>
        </w:tc>
        <w:tc>
          <w:tcPr>
            <w:tcW w:w="784" w:type="dxa"/>
            <w:tcBorders>
              <w:top w:val="nil"/>
              <w:left w:val="nil"/>
              <w:bottom w:val="single" w:sz="4" w:space="0" w:color="auto"/>
              <w:right w:val="single" w:sz="4" w:space="0" w:color="auto"/>
            </w:tcBorders>
            <w:shd w:val="clear" w:color="auto" w:fill="auto"/>
            <w:hideMark/>
          </w:tcPr>
          <w:p w14:paraId="49A01D58" w14:textId="694F375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51</w:t>
            </w:r>
          </w:p>
        </w:tc>
        <w:tc>
          <w:tcPr>
            <w:tcW w:w="793" w:type="dxa"/>
            <w:tcBorders>
              <w:top w:val="nil"/>
              <w:left w:val="nil"/>
              <w:bottom w:val="single" w:sz="4" w:space="0" w:color="auto"/>
              <w:right w:val="single" w:sz="4" w:space="0" w:color="auto"/>
            </w:tcBorders>
            <w:shd w:val="clear" w:color="auto" w:fill="auto"/>
            <w:hideMark/>
          </w:tcPr>
          <w:p w14:paraId="1E928C84" w14:textId="4E651E42"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95</w:t>
            </w:r>
          </w:p>
        </w:tc>
        <w:tc>
          <w:tcPr>
            <w:tcW w:w="870" w:type="dxa"/>
            <w:tcBorders>
              <w:top w:val="nil"/>
              <w:left w:val="nil"/>
              <w:bottom w:val="single" w:sz="4" w:space="0" w:color="auto"/>
              <w:right w:val="single" w:sz="4" w:space="0" w:color="auto"/>
            </w:tcBorders>
            <w:shd w:val="clear" w:color="auto" w:fill="auto"/>
            <w:hideMark/>
          </w:tcPr>
          <w:p w14:paraId="77256BBB" w14:textId="5A4E8674"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46</w:t>
            </w:r>
          </w:p>
        </w:tc>
        <w:tc>
          <w:tcPr>
            <w:tcW w:w="819" w:type="dxa"/>
            <w:tcBorders>
              <w:top w:val="nil"/>
              <w:left w:val="nil"/>
              <w:bottom w:val="single" w:sz="4" w:space="0" w:color="auto"/>
              <w:right w:val="single" w:sz="4" w:space="0" w:color="auto"/>
            </w:tcBorders>
            <w:shd w:val="clear" w:color="auto" w:fill="auto"/>
            <w:hideMark/>
          </w:tcPr>
          <w:p w14:paraId="71A2E595" w14:textId="21FB55A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95</w:t>
            </w:r>
          </w:p>
        </w:tc>
        <w:tc>
          <w:tcPr>
            <w:tcW w:w="816" w:type="dxa"/>
            <w:tcBorders>
              <w:top w:val="nil"/>
              <w:left w:val="nil"/>
              <w:bottom w:val="single" w:sz="4" w:space="0" w:color="auto"/>
              <w:right w:val="single" w:sz="4" w:space="0" w:color="auto"/>
            </w:tcBorders>
            <w:shd w:val="clear" w:color="auto" w:fill="auto"/>
            <w:hideMark/>
          </w:tcPr>
          <w:p w14:paraId="114E80B0" w14:textId="5D7E04C2"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77</w:t>
            </w:r>
          </w:p>
        </w:tc>
        <w:tc>
          <w:tcPr>
            <w:tcW w:w="892" w:type="dxa"/>
            <w:tcBorders>
              <w:top w:val="nil"/>
              <w:left w:val="nil"/>
              <w:bottom w:val="single" w:sz="4" w:space="0" w:color="auto"/>
              <w:right w:val="single" w:sz="4" w:space="0" w:color="auto"/>
            </w:tcBorders>
            <w:shd w:val="clear" w:color="auto" w:fill="auto"/>
            <w:hideMark/>
          </w:tcPr>
          <w:p w14:paraId="0BABA7A6" w14:textId="7C2DFEB4"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72</w:t>
            </w:r>
          </w:p>
        </w:tc>
        <w:tc>
          <w:tcPr>
            <w:tcW w:w="774" w:type="dxa"/>
            <w:tcBorders>
              <w:top w:val="nil"/>
              <w:left w:val="nil"/>
              <w:bottom w:val="single" w:sz="4" w:space="0" w:color="auto"/>
              <w:right w:val="single" w:sz="4" w:space="0" w:color="auto"/>
            </w:tcBorders>
            <w:shd w:val="clear" w:color="auto" w:fill="auto"/>
            <w:hideMark/>
          </w:tcPr>
          <w:p w14:paraId="534B3843" w14:textId="694AAF65"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59</w:t>
            </w:r>
          </w:p>
        </w:tc>
        <w:tc>
          <w:tcPr>
            <w:tcW w:w="770" w:type="dxa"/>
            <w:tcBorders>
              <w:top w:val="nil"/>
              <w:left w:val="nil"/>
              <w:bottom w:val="single" w:sz="4" w:space="0" w:color="auto"/>
              <w:right w:val="single" w:sz="4" w:space="0" w:color="auto"/>
            </w:tcBorders>
            <w:shd w:val="clear" w:color="auto" w:fill="auto"/>
            <w:hideMark/>
          </w:tcPr>
          <w:p w14:paraId="07BA3B95" w14:textId="319C12C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21</w:t>
            </w:r>
          </w:p>
        </w:tc>
        <w:tc>
          <w:tcPr>
            <w:tcW w:w="847" w:type="dxa"/>
            <w:tcBorders>
              <w:top w:val="nil"/>
              <w:left w:val="nil"/>
              <w:bottom w:val="single" w:sz="4" w:space="0" w:color="auto"/>
              <w:right w:val="single" w:sz="4" w:space="0" w:color="auto"/>
            </w:tcBorders>
            <w:shd w:val="clear" w:color="auto" w:fill="auto"/>
            <w:hideMark/>
          </w:tcPr>
          <w:p w14:paraId="0E8C836C" w14:textId="51516572"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81</w:t>
            </w:r>
          </w:p>
        </w:tc>
      </w:tr>
      <w:tr w:rsidR="005D12DD" w:rsidRPr="00022CED" w14:paraId="594545E8"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235BD6E1"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Iceland</w:t>
            </w:r>
          </w:p>
        </w:tc>
        <w:tc>
          <w:tcPr>
            <w:tcW w:w="784" w:type="dxa"/>
            <w:tcBorders>
              <w:top w:val="nil"/>
              <w:left w:val="nil"/>
              <w:bottom w:val="single" w:sz="4" w:space="0" w:color="auto"/>
              <w:right w:val="single" w:sz="4" w:space="0" w:color="auto"/>
            </w:tcBorders>
            <w:shd w:val="clear" w:color="auto" w:fill="auto"/>
            <w:hideMark/>
          </w:tcPr>
          <w:p w14:paraId="154F374E" w14:textId="2443B02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71</w:t>
            </w:r>
          </w:p>
        </w:tc>
        <w:tc>
          <w:tcPr>
            <w:tcW w:w="793" w:type="dxa"/>
            <w:tcBorders>
              <w:top w:val="nil"/>
              <w:left w:val="nil"/>
              <w:bottom w:val="single" w:sz="4" w:space="0" w:color="auto"/>
              <w:right w:val="single" w:sz="4" w:space="0" w:color="auto"/>
            </w:tcBorders>
            <w:shd w:val="clear" w:color="auto" w:fill="auto"/>
            <w:hideMark/>
          </w:tcPr>
          <w:p w14:paraId="1B095C57" w14:textId="6F30CF9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29</w:t>
            </w:r>
          </w:p>
        </w:tc>
        <w:tc>
          <w:tcPr>
            <w:tcW w:w="870" w:type="dxa"/>
            <w:tcBorders>
              <w:top w:val="nil"/>
              <w:left w:val="nil"/>
              <w:bottom w:val="single" w:sz="4" w:space="0" w:color="auto"/>
              <w:right w:val="single" w:sz="4" w:space="0" w:color="auto"/>
            </w:tcBorders>
            <w:shd w:val="clear" w:color="auto" w:fill="auto"/>
            <w:hideMark/>
          </w:tcPr>
          <w:p w14:paraId="51284780" w14:textId="0653753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100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00</w:t>
            </w:r>
          </w:p>
        </w:tc>
        <w:tc>
          <w:tcPr>
            <w:tcW w:w="819" w:type="dxa"/>
            <w:tcBorders>
              <w:top w:val="nil"/>
              <w:left w:val="nil"/>
              <w:bottom w:val="single" w:sz="4" w:space="0" w:color="auto"/>
              <w:right w:val="single" w:sz="4" w:space="0" w:color="auto"/>
            </w:tcBorders>
            <w:shd w:val="clear" w:color="auto" w:fill="auto"/>
            <w:hideMark/>
          </w:tcPr>
          <w:p w14:paraId="114BE7CC" w14:textId="47029BA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99</w:t>
            </w:r>
          </w:p>
        </w:tc>
        <w:tc>
          <w:tcPr>
            <w:tcW w:w="816" w:type="dxa"/>
            <w:tcBorders>
              <w:top w:val="nil"/>
              <w:left w:val="nil"/>
              <w:bottom w:val="single" w:sz="4" w:space="0" w:color="auto"/>
              <w:right w:val="single" w:sz="4" w:space="0" w:color="auto"/>
            </w:tcBorders>
            <w:shd w:val="clear" w:color="auto" w:fill="auto"/>
            <w:hideMark/>
          </w:tcPr>
          <w:p w14:paraId="28083EF9" w14:textId="043D0CA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66</w:t>
            </w:r>
          </w:p>
        </w:tc>
        <w:tc>
          <w:tcPr>
            <w:tcW w:w="892" w:type="dxa"/>
            <w:tcBorders>
              <w:top w:val="nil"/>
              <w:left w:val="nil"/>
              <w:bottom w:val="single" w:sz="4" w:space="0" w:color="auto"/>
              <w:right w:val="single" w:sz="4" w:space="0" w:color="auto"/>
            </w:tcBorders>
            <w:shd w:val="clear" w:color="auto" w:fill="auto"/>
            <w:hideMark/>
          </w:tcPr>
          <w:p w14:paraId="5F64A355" w14:textId="6DD4C196"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64</w:t>
            </w:r>
          </w:p>
        </w:tc>
        <w:tc>
          <w:tcPr>
            <w:tcW w:w="774" w:type="dxa"/>
            <w:tcBorders>
              <w:top w:val="nil"/>
              <w:left w:val="nil"/>
              <w:bottom w:val="single" w:sz="4" w:space="0" w:color="auto"/>
              <w:right w:val="single" w:sz="4" w:space="0" w:color="auto"/>
            </w:tcBorders>
            <w:shd w:val="clear" w:color="auto" w:fill="auto"/>
            <w:hideMark/>
          </w:tcPr>
          <w:p w14:paraId="32DADBA8"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c>
          <w:tcPr>
            <w:tcW w:w="770" w:type="dxa"/>
            <w:tcBorders>
              <w:top w:val="nil"/>
              <w:left w:val="nil"/>
              <w:bottom w:val="single" w:sz="4" w:space="0" w:color="auto"/>
              <w:right w:val="single" w:sz="4" w:space="0" w:color="auto"/>
            </w:tcBorders>
            <w:shd w:val="clear" w:color="auto" w:fill="auto"/>
            <w:hideMark/>
          </w:tcPr>
          <w:p w14:paraId="11298577"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c>
          <w:tcPr>
            <w:tcW w:w="847" w:type="dxa"/>
            <w:tcBorders>
              <w:top w:val="nil"/>
              <w:left w:val="nil"/>
              <w:bottom w:val="single" w:sz="4" w:space="0" w:color="auto"/>
              <w:right w:val="single" w:sz="4" w:space="0" w:color="auto"/>
            </w:tcBorders>
            <w:shd w:val="clear" w:color="auto" w:fill="auto"/>
            <w:hideMark/>
          </w:tcPr>
          <w:p w14:paraId="00F1DA03"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r>
      <w:tr w:rsidR="005D12DD" w:rsidRPr="00022CED" w14:paraId="2BAF6552"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5197C48D"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Italy</w:t>
            </w:r>
          </w:p>
        </w:tc>
        <w:tc>
          <w:tcPr>
            <w:tcW w:w="784" w:type="dxa"/>
            <w:tcBorders>
              <w:top w:val="nil"/>
              <w:left w:val="nil"/>
              <w:bottom w:val="single" w:sz="4" w:space="0" w:color="auto"/>
              <w:right w:val="single" w:sz="4" w:space="0" w:color="auto"/>
            </w:tcBorders>
            <w:shd w:val="clear" w:color="auto" w:fill="auto"/>
            <w:hideMark/>
          </w:tcPr>
          <w:p w14:paraId="465C3069" w14:textId="2E8F723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52</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04</w:t>
            </w:r>
          </w:p>
        </w:tc>
        <w:tc>
          <w:tcPr>
            <w:tcW w:w="793" w:type="dxa"/>
            <w:tcBorders>
              <w:top w:val="nil"/>
              <w:left w:val="nil"/>
              <w:bottom w:val="single" w:sz="4" w:space="0" w:color="auto"/>
              <w:right w:val="single" w:sz="4" w:space="0" w:color="auto"/>
            </w:tcBorders>
            <w:shd w:val="clear" w:color="auto" w:fill="auto"/>
            <w:hideMark/>
          </w:tcPr>
          <w:p w14:paraId="59BA0828" w14:textId="48B143AE"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94</w:t>
            </w:r>
          </w:p>
        </w:tc>
        <w:tc>
          <w:tcPr>
            <w:tcW w:w="870" w:type="dxa"/>
            <w:tcBorders>
              <w:top w:val="nil"/>
              <w:left w:val="nil"/>
              <w:bottom w:val="single" w:sz="4" w:space="0" w:color="auto"/>
              <w:right w:val="single" w:sz="4" w:space="0" w:color="auto"/>
            </w:tcBorders>
            <w:shd w:val="clear" w:color="auto" w:fill="auto"/>
            <w:hideMark/>
          </w:tcPr>
          <w:p w14:paraId="50D7C278" w14:textId="4CB57C2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99</w:t>
            </w:r>
          </w:p>
        </w:tc>
        <w:tc>
          <w:tcPr>
            <w:tcW w:w="819" w:type="dxa"/>
            <w:tcBorders>
              <w:top w:val="nil"/>
              <w:left w:val="nil"/>
              <w:bottom w:val="single" w:sz="4" w:space="0" w:color="auto"/>
              <w:right w:val="single" w:sz="4" w:space="0" w:color="auto"/>
            </w:tcBorders>
            <w:shd w:val="clear" w:color="auto" w:fill="auto"/>
            <w:hideMark/>
          </w:tcPr>
          <w:p w14:paraId="004C4A91" w14:textId="3E35517E"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65</w:t>
            </w:r>
          </w:p>
        </w:tc>
        <w:tc>
          <w:tcPr>
            <w:tcW w:w="816" w:type="dxa"/>
            <w:tcBorders>
              <w:top w:val="nil"/>
              <w:left w:val="nil"/>
              <w:bottom w:val="single" w:sz="4" w:space="0" w:color="auto"/>
              <w:right w:val="single" w:sz="4" w:space="0" w:color="auto"/>
            </w:tcBorders>
            <w:shd w:val="clear" w:color="auto" w:fill="auto"/>
            <w:hideMark/>
          </w:tcPr>
          <w:p w14:paraId="09D54F68" w14:textId="3618FC6E"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26</w:t>
            </w:r>
          </w:p>
        </w:tc>
        <w:tc>
          <w:tcPr>
            <w:tcW w:w="892" w:type="dxa"/>
            <w:tcBorders>
              <w:top w:val="nil"/>
              <w:left w:val="nil"/>
              <w:bottom w:val="single" w:sz="4" w:space="0" w:color="auto"/>
              <w:right w:val="single" w:sz="4" w:space="0" w:color="auto"/>
            </w:tcBorders>
            <w:shd w:val="clear" w:color="auto" w:fill="auto"/>
            <w:hideMark/>
          </w:tcPr>
          <w:p w14:paraId="5753FB22" w14:textId="41FEF8D5"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90</w:t>
            </w:r>
          </w:p>
        </w:tc>
        <w:tc>
          <w:tcPr>
            <w:tcW w:w="774" w:type="dxa"/>
            <w:tcBorders>
              <w:top w:val="nil"/>
              <w:left w:val="nil"/>
              <w:bottom w:val="single" w:sz="4" w:space="0" w:color="auto"/>
              <w:right w:val="single" w:sz="4" w:space="0" w:color="auto"/>
            </w:tcBorders>
            <w:shd w:val="clear" w:color="auto" w:fill="auto"/>
            <w:hideMark/>
          </w:tcPr>
          <w:p w14:paraId="4BD631F7" w14:textId="72CB274B"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83</w:t>
            </w:r>
          </w:p>
        </w:tc>
        <w:tc>
          <w:tcPr>
            <w:tcW w:w="770" w:type="dxa"/>
            <w:tcBorders>
              <w:top w:val="nil"/>
              <w:left w:val="nil"/>
              <w:bottom w:val="single" w:sz="4" w:space="0" w:color="auto"/>
              <w:right w:val="single" w:sz="4" w:space="0" w:color="auto"/>
            </w:tcBorders>
            <w:shd w:val="clear" w:color="auto" w:fill="auto"/>
            <w:hideMark/>
          </w:tcPr>
          <w:p w14:paraId="7347AD7D" w14:textId="0C70631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46</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21</w:t>
            </w:r>
          </w:p>
        </w:tc>
        <w:tc>
          <w:tcPr>
            <w:tcW w:w="847" w:type="dxa"/>
            <w:tcBorders>
              <w:top w:val="nil"/>
              <w:left w:val="nil"/>
              <w:bottom w:val="single" w:sz="4" w:space="0" w:color="auto"/>
              <w:right w:val="single" w:sz="4" w:space="0" w:color="auto"/>
            </w:tcBorders>
            <w:shd w:val="clear" w:color="auto" w:fill="auto"/>
            <w:hideMark/>
          </w:tcPr>
          <w:p w14:paraId="1FD78FAB" w14:textId="5663E7A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95</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03</w:t>
            </w:r>
          </w:p>
        </w:tc>
      </w:tr>
      <w:tr w:rsidR="005D12DD" w:rsidRPr="00022CED" w14:paraId="28ACEDF0"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02CEB83C"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Latvia</w:t>
            </w:r>
          </w:p>
        </w:tc>
        <w:tc>
          <w:tcPr>
            <w:tcW w:w="784" w:type="dxa"/>
            <w:tcBorders>
              <w:top w:val="nil"/>
              <w:left w:val="nil"/>
              <w:bottom w:val="single" w:sz="4" w:space="0" w:color="auto"/>
              <w:right w:val="single" w:sz="4" w:space="0" w:color="auto"/>
            </w:tcBorders>
            <w:shd w:val="clear" w:color="auto" w:fill="auto"/>
            <w:hideMark/>
          </w:tcPr>
          <w:p w14:paraId="4F7E872D" w14:textId="758A3BCE"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20</w:t>
            </w:r>
          </w:p>
        </w:tc>
        <w:tc>
          <w:tcPr>
            <w:tcW w:w="793" w:type="dxa"/>
            <w:tcBorders>
              <w:top w:val="nil"/>
              <w:left w:val="nil"/>
              <w:bottom w:val="single" w:sz="4" w:space="0" w:color="auto"/>
              <w:right w:val="single" w:sz="4" w:space="0" w:color="auto"/>
            </w:tcBorders>
            <w:shd w:val="clear" w:color="auto" w:fill="auto"/>
            <w:hideMark/>
          </w:tcPr>
          <w:p w14:paraId="441497BA" w14:textId="12DC118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46</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67</w:t>
            </w:r>
          </w:p>
        </w:tc>
        <w:tc>
          <w:tcPr>
            <w:tcW w:w="870" w:type="dxa"/>
            <w:tcBorders>
              <w:top w:val="nil"/>
              <w:left w:val="nil"/>
              <w:bottom w:val="single" w:sz="4" w:space="0" w:color="auto"/>
              <w:right w:val="single" w:sz="4" w:space="0" w:color="auto"/>
            </w:tcBorders>
            <w:shd w:val="clear" w:color="auto" w:fill="auto"/>
            <w:hideMark/>
          </w:tcPr>
          <w:p w14:paraId="650D84E6" w14:textId="228BD436"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95</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87</w:t>
            </w:r>
          </w:p>
        </w:tc>
        <w:tc>
          <w:tcPr>
            <w:tcW w:w="819" w:type="dxa"/>
            <w:tcBorders>
              <w:top w:val="nil"/>
              <w:left w:val="nil"/>
              <w:bottom w:val="single" w:sz="4" w:space="0" w:color="auto"/>
              <w:right w:val="single" w:sz="4" w:space="0" w:color="auto"/>
            </w:tcBorders>
            <w:shd w:val="clear" w:color="auto" w:fill="auto"/>
            <w:hideMark/>
          </w:tcPr>
          <w:p w14:paraId="52B04C96" w14:textId="1A200D56"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25</w:t>
            </w:r>
          </w:p>
        </w:tc>
        <w:tc>
          <w:tcPr>
            <w:tcW w:w="816" w:type="dxa"/>
            <w:tcBorders>
              <w:top w:val="nil"/>
              <w:left w:val="nil"/>
              <w:bottom w:val="single" w:sz="4" w:space="0" w:color="auto"/>
              <w:right w:val="single" w:sz="4" w:space="0" w:color="auto"/>
            </w:tcBorders>
            <w:shd w:val="clear" w:color="auto" w:fill="auto"/>
            <w:hideMark/>
          </w:tcPr>
          <w:p w14:paraId="5076F8F3" w14:textId="276E14FA"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53</w:t>
            </w:r>
          </w:p>
        </w:tc>
        <w:tc>
          <w:tcPr>
            <w:tcW w:w="892" w:type="dxa"/>
            <w:tcBorders>
              <w:top w:val="nil"/>
              <w:left w:val="nil"/>
              <w:bottom w:val="single" w:sz="4" w:space="0" w:color="auto"/>
              <w:right w:val="single" w:sz="4" w:space="0" w:color="auto"/>
            </w:tcBorders>
            <w:shd w:val="clear" w:color="auto" w:fill="auto"/>
            <w:hideMark/>
          </w:tcPr>
          <w:p w14:paraId="7F394FAD" w14:textId="431EB6A3"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96</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78</w:t>
            </w:r>
          </w:p>
        </w:tc>
        <w:tc>
          <w:tcPr>
            <w:tcW w:w="774" w:type="dxa"/>
            <w:tcBorders>
              <w:top w:val="nil"/>
              <w:left w:val="nil"/>
              <w:bottom w:val="single" w:sz="4" w:space="0" w:color="auto"/>
              <w:right w:val="single" w:sz="4" w:space="0" w:color="auto"/>
            </w:tcBorders>
            <w:shd w:val="clear" w:color="auto" w:fill="auto"/>
            <w:hideMark/>
          </w:tcPr>
          <w:p w14:paraId="54B2920A" w14:textId="09CD66B2"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65</w:t>
            </w:r>
          </w:p>
        </w:tc>
        <w:tc>
          <w:tcPr>
            <w:tcW w:w="770" w:type="dxa"/>
            <w:tcBorders>
              <w:top w:val="nil"/>
              <w:left w:val="nil"/>
              <w:bottom w:val="single" w:sz="4" w:space="0" w:color="auto"/>
              <w:right w:val="single" w:sz="4" w:space="0" w:color="auto"/>
            </w:tcBorders>
            <w:shd w:val="clear" w:color="auto" w:fill="auto"/>
            <w:hideMark/>
          </w:tcPr>
          <w:p w14:paraId="61995C94" w14:textId="1E6BC45A"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21</w:t>
            </w:r>
          </w:p>
        </w:tc>
        <w:tc>
          <w:tcPr>
            <w:tcW w:w="847" w:type="dxa"/>
            <w:tcBorders>
              <w:top w:val="nil"/>
              <w:left w:val="nil"/>
              <w:bottom w:val="single" w:sz="4" w:space="0" w:color="auto"/>
              <w:right w:val="single" w:sz="4" w:space="0" w:color="auto"/>
            </w:tcBorders>
            <w:shd w:val="clear" w:color="auto" w:fill="auto"/>
            <w:hideMark/>
          </w:tcPr>
          <w:p w14:paraId="53817687" w14:textId="29734412"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86</w:t>
            </w:r>
          </w:p>
        </w:tc>
      </w:tr>
      <w:tr w:rsidR="005D12DD" w:rsidRPr="00022CED" w14:paraId="63571D13"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0D30E250"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Lithuania</w:t>
            </w:r>
          </w:p>
        </w:tc>
        <w:tc>
          <w:tcPr>
            <w:tcW w:w="784" w:type="dxa"/>
            <w:tcBorders>
              <w:top w:val="nil"/>
              <w:left w:val="nil"/>
              <w:bottom w:val="single" w:sz="4" w:space="0" w:color="auto"/>
              <w:right w:val="single" w:sz="4" w:space="0" w:color="auto"/>
            </w:tcBorders>
            <w:shd w:val="clear" w:color="auto" w:fill="auto"/>
            <w:hideMark/>
          </w:tcPr>
          <w:p w14:paraId="2766CD8A" w14:textId="7CB40D9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61</w:t>
            </w:r>
          </w:p>
        </w:tc>
        <w:tc>
          <w:tcPr>
            <w:tcW w:w="793" w:type="dxa"/>
            <w:tcBorders>
              <w:top w:val="nil"/>
              <w:left w:val="nil"/>
              <w:bottom w:val="single" w:sz="4" w:space="0" w:color="auto"/>
              <w:right w:val="single" w:sz="4" w:space="0" w:color="auto"/>
            </w:tcBorders>
            <w:shd w:val="clear" w:color="auto" w:fill="auto"/>
            <w:hideMark/>
          </w:tcPr>
          <w:p w14:paraId="2DE7DCA2" w14:textId="43F79F0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11</w:t>
            </w:r>
          </w:p>
        </w:tc>
        <w:tc>
          <w:tcPr>
            <w:tcW w:w="870" w:type="dxa"/>
            <w:tcBorders>
              <w:top w:val="nil"/>
              <w:left w:val="nil"/>
              <w:bottom w:val="single" w:sz="4" w:space="0" w:color="auto"/>
              <w:right w:val="single" w:sz="4" w:space="0" w:color="auto"/>
            </w:tcBorders>
            <w:shd w:val="clear" w:color="auto" w:fill="auto"/>
            <w:hideMark/>
          </w:tcPr>
          <w:p w14:paraId="330800DA" w14:textId="2E6369B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73</w:t>
            </w:r>
          </w:p>
        </w:tc>
        <w:tc>
          <w:tcPr>
            <w:tcW w:w="819" w:type="dxa"/>
            <w:tcBorders>
              <w:top w:val="nil"/>
              <w:left w:val="nil"/>
              <w:bottom w:val="single" w:sz="4" w:space="0" w:color="auto"/>
              <w:right w:val="single" w:sz="4" w:space="0" w:color="auto"/>
            </w:tcBorders>
            <w:shd w:val="clear" w:color="auto" w:fill="auto"/>
            <w:hideMark/>
          </w:tcPr>
          <w:p w14:paraId="55158868" w14:textId="66F56F15"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66</w:t>
            </w:r>
          </w:p>
        </w:tc>
        <w:tc>
          <w:tcPr>
            <w:tcW w:w="816" w:type="dxa"/>
            <w:tcBorders>
              <w:top w:val="nil"/>
              <w:left w:val="nil"/>
              <w:bottom w:val="single" w:sz="4" w:space="0" w:color="auto"/>
              <w:right w:val="single" w:sz="4" w:space="0" w:color="auto"/>
            </w:tcBorders>
            <w:shd w:val="clear" w:color="auto" w:fill="auto"/>
            <w:hideMark/>
          </w:tcPr>
          <w:p w14:paraId="361ED61F" w14:textId="629EF036"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22</w:t>
            </w:r>
          </w:p>
        </w:tc>
        <w:tc>
          <w:tcPr>
            <w:tcW w:w="892" w:type="dxa"/>
            <w:tcBorders>
              <w:top w:val="nil"/>
              <w:left w:val="nil"/>
              <w:bottom w:val="single" w:sz="4" w:space="0" w:color="auto"/>
              <w:right w:val="single" w:sz="4" w:space="0" w:color="auto"/>
            </w:tcBorders>
            <w:shd w:val="clear" w:color="auto" w:fill="auto"/>
            <w:hideMark/>
          </w:tcPr>
          <w:p w14:paraId="58094305" w14:textId="4468A1F3"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88</w:t>
            </w:r>
          </w:p>
        </w:tc>
        <w:tc>
          <w:tcPr>
            <w:tcW w:w="774" w:type="dxa"/>
            <w:tcBorders>
              <w:top w:val="nil"/>
              <w:left w:val="nil"/>
              <w:bottom w:val="single" w:sz="4" w:space="0" w:color="auto"/>
              <w:right w:val="single" w:sz="4" w:space="0" w:color="auto"/>
            </w:tcBorders>
            <w:shd w:val="clear" w:color="auto" w:fill="auto"/>
            <w:hideMark/>
          </w:tcPr>
          <w:p w14:paraId="765CF5E6" w14:textId="016704C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36</w:t>
            </w:r>
          </w:p>
        </w:tc>
        <w:tc>
          <w:tcPr>
            <w:tcW w:w="770" w:type="dxa"/>
            <w:tcBorders>
              <w:top w:val="nil"/>
              <w:left w:val="nil"/>
              <w:bottom w:val="single" w:sz="4" w:space="0" w:color="auto"/>
              <w:right w:val="single" w:sz="4" w:space="0" w:color="auto"/>
            </w:tcBorders>
            <w:shd w:val="clear" w:color="auto" w:fill="auto"/>
            <w:hideMark/>
          </w:tcPr>
          <w:p w14:paraId="675265A6" w14:textId="7746ED7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41</w:t>
            </w:r>
          </w:p>
        </w:tc>
        <w:tc>
          <w:tcPr>
            <w:tcW w:w="847" w:type="dxa"/>
            <w:tcBorders>
              <w:top w:val="nil"/>
              <w:left w:val="nil"/>
              <w:bottom w:val="single" w:sz="4" w:space="0" w:color="auto"/>
              <w:right w:val="single" w:sz="4" w:space="0" w:color="auto"/>
            </w:tcBorders>
            <w:shd w:val="clear" w:color="auto" w:fill="auto"/>
            <w:hideMark/>
          </w:tcPr>
          <w:p w14:paraId="5F127D20" w14:textId="56BB441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77</w:t>
            </w:r>
          </w:p>
        </w:tc>
      </w:tr>
      <w:tr w:rsidR="005D12DD" w:rsidRPr="00022CED" w14:paraId="0E608745"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200343B0"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Netherlands</w:t>
            </w:r>
          </w:p>
        </w:tc>
        <w:tc>
          <w:tcPr>
            <w:tcW w:w="784" w:type="dxa"/>
            <w:tcBorders>
              <w:top w:val="nil"/>
              <w:left w:val="nil"/>
              <w:bottom w:val="single" w:sz="4" w:space="0" w:color="auto"/>
              <w:right w:val="single" w:sz="4" w:space="0" w:color="auto"/>
            </w:tcBorders>
            <w:shd w:val="clear" w:color="auto" w:fill="auto"/>
            <w:hideMark/>
          </w:tcPr>
          <w:p w14:paraId="38486BFD" w14:textId="1E4E6D85"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08</w:t>
            </w:r>
          </w:p>
        </w:tc>
        <w:tc>
          <w:tcPr>
            <w:tcW w:w="793" w:type="dxa"/>
            <w:tcBorders>
              <w:top w:val="nil"/>
              <w:left w:val="nil"/>
              <w:bottom w:val="single" w:sz="4" w:space="0" w:color="auto"/>
              <w:right w:val="single" w:sz="4" w:space="0" w:color="auto"/>
            </w:tcBorders>
            <w:shd w:val="clear" w:color="auto" w:fill="auto"/>
            <w:hideMark/>
          </w:tcPr>
          <w:p w14:paraId="4D639377" w14:textId="74BD30E4"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71</w:t>
            </w:r>
          </w:p>
        </w:tc>
        <w:tc>
          <w:tcPr>
            <w:tcW w:w="870" w:type="dxa"/>
            <w:tcBorders>
              <w:top w:val="nil"/>
              <w:left w:val="nil"/>
              <w:bottom w:val="single" w:sz="4" w:space="0" w:color="auto"/>
              <w:right w:val="single" w:sz="4" w:space="0" w:color="auto"/>
            </w:tcBorders>
            <w:shd w:val="clear" w:color="auto" w:fill="auto"/>
            <w:hideMark/>
          </w:tcPr>
          <w:p w14:paraId="001D0BCF" w14:textId="3CC8B71E"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79</w:t>
            </w:r>
          </w:p>
        </w:tc>
        <w:tc>
          <w:tcPr>
            <w:tcW w:w="819" w:type="dxa"/>
            <w:tcBorders>
              <w:top w:val="nil"/>
              <w:left w:val="nil"/>
              <w:bottom w:val="single" w:sz="4" w:space="0" w:color="auto"/>
              <w:right w:val="single" w:sz="4" w:space="0" w:color="auto"/>
            </w:tcBorders>
            <w:shd w:val="clear" w:color="auto" w:fill="auto"/>
            <w:hideMark/>
          </w:tcPr>
          <w:p w14:paraId="755AB3ED" w14:textId="6833030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45</w:t>
            </w:r>
          </w:p>
        </w:tc>
        <w:tc>
          <w:tcPr>
            <w:tcW w:w="816" w:type="dxa"/>
            <w:tcBorders>
              <w:top w:val="nil"/>
              <w:left w:val="nil"/>
              <w:bottom w:val="single" w:sz="4" w:space="0" w:color="auto"/>
              <w:right w:val="single" w:sz="4" w:space="0" w:color="auto"/>
            </w:tcBorders>
            <w:shd w:val="clear" w:color="auto" w:fill="auto"/>
            <w:hideMark/>
          </w:tcPr>
          <w:p w14:paraId="33B57FFD" w14:textId="77B0D21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24</w:t>
            </w:r>
          </w:p>
        </w:tc>
        <w:tc>
          <w:tcPr>
            <w:tcW w:w="892" w:type="dxa"/>
            <w:tcBorders>
              <w:top w:val="nil"/>
              <w:left w:val="nil"/>
              <w:bottom w:val="single" w:sz="4" w:space="0" w:color="auto"/>
              <w:right w:val="single" w:sz="4" w:space="0" w:color="auto"/>
            </w:tcBorders>
            <w:shd w:val="clear" w:color="auto" w:fill="auto"/>
            <w:hideMark/>
          </w:tcPr>
          <w:p w14:paraId="54FBDC8F" w14:textId="1B60547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96</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69</w:t>
            </w:r>
          </w:p>
        </w:tc>
        <w:tc>
          <w:tcPr>
            <w:tcW w:w="774" w:type="dxa"/>
            <w:tcBorders>
              <w:top w:val="nil"/>
              <w:left w:val="nil"/>
              <w:bottom w:val="single" w:sz="4" w:space="0" w:color="auto"/>
              <w:right w:val="single" w:sz="4" w:space="0" w:color="auto"/>
            </w:tcBorders>
            <w:shd w:val="clear" w:color="auto" w:fill="auto"/>
            <w:hideMark/>
          </w:tcPr>
          <w:p w14:paraId="5D493702" w14:textId="44A196F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63</w:t>
            </w:r>
          </w:p>
        </w:tc>
        <w:tc>
          <w:tcPr>
            <w:tcW w:w="770" w:type="dxa"/>
            <w:tcBorders>
              <w:top w:val="nil"/>
              <w:left w:val="nil"/>
              <w:bottom w:val="single" w:sz="4" w:space="0" w:color="auto"/>
              <w:right w:val="single" w:sz="4" w:space="0" w:color="auto"/>
            </w:tcBorders>
            <w:shd w:val="clear" w:color="auto" w:fill="auto"/>
            <w:hideMark/>
          </w:tcPr>
          <w:p w14:paraId="5CD0387E" w14:textId="1A041FC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37</w:t>
            </w:r>
          </w:p>
        </w:tc>
        <w:tc>
          <w:tcPr>
            <w:tcW w:w="847" w:type="dxa"/>
            <w:tcBorders>
              <w:top w:val="nil"/>
              <w:left w:val="nil"/>
              <w:bottom w:val="single" w:sz="4" w:space="0" w:color="auto"/>
              <w:right w:val="single" w:sz="4" w:space="0" w:color="auto"/>
            </w:tcBorders>
            <w:shd w:val="clear" w:color="auto" w:fill="auto"/>
            <w:hideMark/>
          </w:tcPr>
          <w:p w14:paraId="3B1421C6" w14:textId="55E857A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100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00</w:t>
            </w:r>
          </w:p>
        </w:tc>
      </w:tr>
      <w:tr w:rsidR="005D12DD" w:rsidRPr="00022CED" w14:paraId="7B4B750A"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2832097B"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Norway</w:t>
            </w:r>
          </w:p>
        </w:tc>
        <w:tc>
          <w:tcPr>
            <w:tcW w:w="784" w:type="dxa"/>
            <w:tcBorders>
              <w:top w:val="nil"/>
              <w:left w:val="nil"/>
              <w:bottom w:val="single" w:sz="4" w:space="0" w:color="auto"/>
              <w:right w:val="single" w:sz="4" w:space="0" w:color="auto"/>
            </w:tcBorders>
            <w:shd w:val="clear" w:color="auto" w:fill="auto"/>
            <w:hideMark/>
          </w:tcPr>
          <w:p w14:paraId="22A27BFE"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c>
          <w:tcPr>
            <w:tcW w:w="793" w:type="dxa"/>
            <w:tcBorders>
              <w:top w:val="nil"/>
              <w:left w:val="nil"/>
              <w:bottom w:val="single" w:sz="4" w:space="0" w:color="auto"/>
              <w:right w:val="single" w:sz="4" w:space="0" w:color="auto"/>
            </w:tcBorders>
            <w:shd w:val="clear" w:color="auto" w:fill="auto"/>
            <w:hideMark/>
          </w:tcPr>
          <w:p w14:paraId="4E7B7D9D"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c>
          <w:tcPr>
            <w:tcW w:w="870" w:type="dxa"/>
            <w:tcBorders>
              <w:top w:val="nil"/>
              <w:left w:val="nil"/>
              <w:bottom w:val="single" w:sz="4" w:space="0" w:color="auto"/>
              <w:right w:val="single" w:sz="4" w:space="0" w:color="auto"/>
            </w:tcBorders>
            <w:shd w:val="clear" w:color="auto" w:fill="auto"/>
            <w:hideMark/>
          </w:tcPr>
          <w:p w14:paraId="728ECEAB" w14:textId="4CA281FA"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98</w:t>
            </w:r>
          </w:p>
        </w:tc>
        <w:tc>
          <w:tcPr>
            <w:tcW w:w="819" w:type="dxa"/>
            <w:tcBorders>
              <w:top w:val="nil"/>
              <w:left w:val="nil"/>
              <w:bottom w:val="single" w:sz="4" w:space="0" w:color="auto"/>
              <w:right w:val="single" w:sz="4" w:space="0" w:color="auto"/>
            </w:tcBorders>
            <w:shd w:val="clear" w:color="auto" w:fill="auto"/>
            <w:hideMark/>
          </w:tcPr>
          <w:p w14:paraId="6B9B5FC5" w14:textId="77777777" w:rsidR="00B87E08" w:rsidRPr="009418C6" w:rsidRDefault="00B87E08" w:rsidP="009418C6">
            <w:pPr>
              <w:contextualSpacing/>
              <w:jc w:val="right"/>
              <w:rPr>
                <w:rFonts w:ascii="Calibri" w:hAnsi="Calibri" w:cs="Calibri"/>
                <w:b/>
                <w:bCs/>
                <w:color w:val="000000" w:themeColor="text1"/>
                <w:sz w:val="21"/>
                <w:szCs w:val="21"/>
                <w:lang w:val="en-GB"/>
              </w:rPr>
            </w:pPr>
            <w:r w:rsidRPr="009418C6">
              <w:rPr>
                <w:rFonts w:ascii="Calibri" w:hAnsi="Calibri" w:cs="Calibri"/>
                <w:color w:val="000000" w:themeColor="text1"/>
                <w:sz w:val="21"/>
                <w:szCs w:val="21"/>
                <w:lang w:val="en-GB"/>
              </w:rPr>
              <w:t>NC</w:t>
            </w:r>
          </w:p>
        </w:tc>
        <w:tc>
          <w:tcPr>
            <w:tcW w:w="816" w:type="dxa"/>
            <w:tcBorders>
              <w:top w:val="nil"/>
              <w:left w:val="nil"/>
              <w:bottom w:val="single" w:sz="4" w:space="0" w:color="auto"/>
              <w:right w:val="single" w:sz="4" w:space="0" w:color="auto"/>
            </w:tcBorders>
            <w:shd w:val="clear" w:color="auto" w:fill="auto"/>
            <w:hideMark/>
          </w:tcPr>
          <w:p w14:paraId="42B5E6E7" w14:textId="77777777" w:rsidR="00B87E08" w:rsidRPr="009418C6" w:rsidRDefault="00B87E08" w:rsidP="009418C6">
            <w:pPr>
              <w:contextualSpacing/>
              <w:jc w:val="right"/>
              <w:rPr>
                <w:rFonts w:ascii="Calibri" w:hAnsi="Calibri" w:cs="Calibri"/>
                <w:b/>
                <w:bCs/>
                <w:color w:val="000000" w:themeColor="text1"/>
                <w:sz w:val="21"/>
                <w:szCs w:val="21"/>
                <w:lang w:val="en-GB"/>
              </w:rPr>
            </w:pPr>
            <w:r w:rsidRPr="009418C6">
              <w:rPr>
                <w:rFonts w:ascii="Calibri" w:hAnsi="Calibri" w:cs="Calibri"/>
                <w:color w:val="000000" w:themeColor="text1"/>
                <w:sz w:val="21"/>
                <w:szCs w:val="21"/>
                <w:lang w:val="en-GB"/>
              </w:rPr>
              <w:t>NC</w:t>
            </w:r>
          </w:p>
        </w:tc>
        <w:tc>
          <w:tcPr>
            <w:tcW w:w="892" w:type="dxa"/>
            <w:tcBorders>
              <w:top w:val="nil"/>
              <w:left w:val="nil"/>
              <w:bottom w:val="single" w:sz="4" w:space="0" w:color="auto"/>
              <w:right w:val="single" w:sz="4" w:space="0" w:color="auto"/>
            </w:tcBorders>
            <w:shd w:val="clear" w:color="auto" w:fill="auto"/>
            <w:hideMark/>
          </w:tcPr>
          <w:p w14:paraId="5767F9C4" w14:textId="07380E6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78</w:t>
            </w:r>
          </w:p>
        </w:tc>
        <w:tc>
          <w:tcPr>
            <w:tcW w:w="774" w:type="dxa"/>
            <w:tcBorders>
              <w:top w:val="nil"/>
              <w:left w:val="nil"/>
              <w:bottom w:val="single" w:sz="4" w:space="0" w:color="auto"/>
              <w:right w:val="single" w:sz="4" w:space="0" w:color="auto"/>
            </w:tcBorders>
            <w:shd w:val="clear" w:color="auto" w:fill="auto"/>
            <w:hideMark/>
          </w:tcPr>
          <w:p w14:paraId="4AE5C9D7"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c>
          <w:tcPr>
            <w:tcW w:w="770" w:type="dxa"/>
            <w:tcBorders>
              <w:top w:val="nil"/>
              <w:left w:val="nil"/>
              <w:bottom w:val="single" w:sz="4" w:space="0" w:color="auto"/>
              <w:right w:val="single" w:sz="4" w:space="0" w:color="auto"/>
            </w:tcBorders>
            <w:shd w:val="clear" w:color="auto" w:fill="auto"/>
            <w:hideMark/>
          </w:tcPr>
          <w:p w14:paraId="6C7D1DB0"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c>
          <w:tcPr>
            <w:tcW w:w="847" w:type="dxa"/>
            <w:tcBorders>
              <w:top w:val="nil"/>
              <w:left w:val="nil"/>
              <w:bottom w:val="single" w:sz="4" w:space="0" w:color="auto"/>
              <w:right w:val="single" w:sz="4" w:space="0" w:color="auto"/>
            </w:tcBorders>
            <w:shd w:val="clear" w:color="auto" w:fill="auto"/>
            <w:hideMark/>
          </w:tcPr>
          <w:p w14:paraId="16E8C7F3"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r>
      <w:tr w:rsidR="005D12DD" w:rsidRPr="00022CED" w14:paraId="3C19A278"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18D5F094"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Poland</w:t>
            </w:r>
          </w:p>
        </w:tc>
        <w:tc>
          <w:tcPr>
            <w:tcW w:w="784" w:type="dxa"/>
            <w:tcBorders>
              <w:top w:val="nil"/>
              <w:left w:val="nil"/>
              <w:bottom w:val="single" w:sz="4" w:space="0" w:color="auto"/>
              <w:right w:val="single" w:sz="4" w:space="0" w:color="auto"/>
            </w:tcBorders>
            <w:shd w:val="clear" w:color="auto" w:fill="auto"/>
            <w:hideMark/>
          </w:tcPr>
          <w:p w14:paraId="627B1FA0" w14:textId="7F1C249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36</w:t>
            </w:r>
          </w:p>
        </w:tc>
        <w:tc>
          <w:tcPr>
            <w:tcW w:w="793" w:type="dxa"/>
            <w:tcBorders>
              <w:top w:val="nil"/>
              <w:left w:val="nil"/>
              <w:bottom w:val="single" w:sz="4" w:space="0" w:color="auto"/>
              <w:right w:val="single" w:sz="4" w:space="0" w:color="auto"/>
            </w:tcBorders>
            <w:shd w:val="clear" w:color="auto" w:fill="auto"/>
            <w:hideMark/>
          </w:tcPr>
          <w:p w14:paraId="2879305E" w14:textId="576ED086"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10</w:t>
            </w:r>
          </w:p>
        </w:tc>
        <w:tc>
          <w:tcPr>
            <w:tcW w:w="870" w:type="dxa"/>
            <w:tcBorders>
              <w:top w:val="nil"/>
              <w:left w:val="nil"/>
              <w:bottom w:val="single" w:sz="4" w:space="0" w:color="auto"/>
              <w:right w:val="single" w:sz="4" w:space="0" w:color="auto"/>
            </w:tcBorders>
            <w:shd w:val="clear" w:color="auto" w:fill="auto"/>
            <w:hideMark/>
          </w:tcPr>
          <w:p w14:paraId="4C41478F" w14:textId="6B5CDA42"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45</w:t>
            </w:r>
          </w:p>
        </w:tc>
        <w:tc>
          <w:tcPr>
            <w:tcW w:w="819" w:type="dxa"/>
            <w:tcBorders>
              <w:top w:val="nil"/>
              <w:left w:val="nil"/>
              <w:bottom w:val="single" w:sz="4" w:space="0" w:color="auto"/>
              <w:right w:val="single" w:sz="4" w:space="0" w:color="auto"/>
            </w:tcBorders>
            <w:shd w:val="clear" w:color="auto" w:fill="auto"/>
            <w:hideMark/>
          </w:tcPr>
          <w:p w14:paraId="7F6328BD" w14:textId="5E269FB2"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37</w:t>
            </w:r>
          </w:p>
        </w:tc>
        <w:tc>
          <w:tcPr>
            <w:tcW w:w="816" w:type="dxa"/>
            <w:tcBorders>
              <w:top w:val="nil"/>
              <w:left w:val="nil"/>
              <w:bottom w:val="single" w:sz="4" w:space="0" w:color="auto"/>
              <w:right w:val="single" w:sz="4" w:space="0" w:color="auto"/>
            </w:tcBorders>
            <w:shd w:val="clear" w:color="auto" w:fill="auto"/>
            <w:hideMark/>
          </w:tcPr>
          <w:p w14:paraId="1A1EDB2A" w14:textId="4FE8ACD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88</w:t>
            </w:r>
          </w:p>
        </w:tc>
        <w:tc>
          <w:tcPr>
            <w:tcW w:w="892" w:type="dxa"/>
            <w:tcBorders>
              <w:top w:val="nil"/>
              <w:left w:val="nil"/>
              <w:bottom w:val="single" w:sz="4" w:space="0" w:color="auto"/>
              <w:right w:val="single" w:sz="4" w:space="0" w:color="auto"/>
            </w:tcBorders>
            <w:shd w:val="clear" w:color="auto" w:fill="auto"/>
            <w:hideMark/>
          </w:tcPr>
          <w:p w14:paraId="2CCAA184" w14:textId="36FDDA9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25</w:t>
            </w:r>
          </w:p>
        </w:tc>
        <w:tc>
          <w:tcPr>
            <w:tcW w:w="774" w:type="dxa"/>
            <w:tcBorders>
              <w:top w:val="nil"/>
              <w:left w:val="nil"/>
              <w:bottom w:val="single" w:sz="4" w:space="0" w:color="auto"/>
              <w:right w:val="single" w:sz="4" w:space="0" w:color="auto"/>
            </w:tcBorders>
            <w:shd w:val="clear" w:color="auto" w:fill="auto"/>
            <w:hideMark/>
          </w:tcPr>
          <w:p w14:paraId="74A314D3" w14:textId="4758E92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01</w:t>
            </w:r>
          </w:p>
        </w:tc>
        <w:tc>
          <w:tcPr>
            <w:tcW w:w="770" w:type="dxa"/>
            <w:tcBorders>
              <w:top w:val="nil"/>
              <w:left w:val="nil"/>
              <w:bottom w:val="single" w:sz="4" w:space="0" w:color="auto"/>
              <w:right w:val="single" w:sz="4" w:space="0" w:color="auto"/>
            </w:tcBorders>
            <w:shd w:val="clear" w:color="auto" w:fill="auto"/>
            <w:hideMark/>
          </w:tcPr>
          <w:p w14:paraId="2F62D49F" w14:textId="0328A5C3"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97</w:t>
            </w:r>
          </w:p>
        </w:tc>
        <w:tc>
          <w:tcPr>
            <w:tcW w:w="847" w:type="dxa"/>
            <w:tcBorders>
              <w:top w:val="nil"/>
              <w:left w:val="nil"/>
              <w:bottom w:val="single" w:sz="4" w:space="0" w:color="auto"/>
              <w:right w:val="single" w:sz="4" w:space="0" w:color="auto"/>
            </w:tcBorders>
            <w:shd w:val="clear" w:color="auto" w:fill="auto"/>
            <w:hideMark/>
          </w:tcPr>
          <w:p w14:paraId="7D8395E0" w14:textId="2E07ECB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98</w:t>
            </w:r>
          </w:p>
        </w:tc>
      </w:tr>
      <w:tr w:rsidR="005D12DD" w:rsidRPr="00022CED" w14:paraId="7E79C601"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3E7AA53E"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Serbia</w:t>
            </w:r>
          </w:p>
        </w:tc>
        <w:tc>
          <w:tcPr>
            <w:tcW w:w="784" w:type="dxa"/>
            <w:tcBorders>
              <w:top w:val="nil"/>
              <w:left w:val="nil"/>
              <w:bottom w:val="single" w:sz="4" w:space="0" w:color="auto"/>
              <w:right w:val="single" w:sz="4" w:space="0" w:color="auto"/>
            </w:tcBorders>
            <w:shd w:val="clear" w:color="auto" w:fill="auto"/>
            <w:hideMark/>
          </w:tcPr>
          <w:p w14:paraId="02221897" w14:textId="2CBF8704"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59</w:t>
            </w:r>
          </w:p>
        </w:tc>
        <w:tc>
          <w:tcPr>
            <w:tcW w:w="793" w:type="dxa"/>
            <w:tcBorders>
              <w:top w:val="nil"/>
              <w:left w:val="nil"/>
              <w:bottom w:val="single" w:sz="4" w:space="0" w:color="auto"/>
              <w:right w:val="single" w:sz="4" w:space="0" w:color="auto"/>
            </w:tcBorders>
            <w:shd w:val="clear" w:color="auto" w:fill="auto"/>
            <w:hideMark/>
          </w:tcPr>
          <w:p w14:paraId="7115FCE5" w14:textId="540A649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41</w:t>
            </w:r>
          </w:p>
        </w:tc>
        <w:tc>
          <w:tcPr>
            <w:tcW w:w="870" w:type="dxa"/>
            <w:tcBorders>
              <w:top w:val="nil"/>
              <w:left w:val="nil"/>
              <w:bottom w:val="single" w:sz="4" w:space="0" w:color="auto"/>
              <w:right w:val="single" w:sz="4" w:space="0" w:color="auto"/>
            </w:tcBorders>
            <w:shd w:val="clear" w:color="auto" w:fill="auto"/>
            <w:hideMark/>
          </w:tcPr>
          <w:p w14:paraId="7393C531" w14:textId="33CAEA2A"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100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00</w:t>
            </w:r>
          </w:p>
        </w:tc>
        <w:tc>
          <w:tcPr>
            <w:tcW w:w="819" w:type="dxa"/>
            <w:tcBorders>
              <w:top w:val="nil"/>
              <w:left w:val="nil"/>
              <w:bottom w:val="single" w:sz="4" w:space="0" w:color="auto"/>
              <w:right w:val="single" w:sz="4" w:space="0" w:color="auto"/>
            </w:tcBorders>
            <w:shd w:val="clear" w:color="auto" w:fill="auto"/>
            <w:hideMark/>
          </w:tcPr>
          <w:p w14:paraId="0700DE38" w14:textId="17F6CB2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13</w:t>
            </w:r>
          </w:p>
        </w:tc>
        <w:tc>
          <w:tcPr>
            <w:tcW w:w="816" w:type="dxa"/>
            <w:tcBorders>
              <w:top w:val="nil"/>
              <w:left w:val="nil"/>
              <w:bottom w:val="single" w:sz="4" w:space="0" w:color="auto"/>
              <w:right w:val="single" w:sz="4" w:space="0" w:color="auto"/>
            </w:tcBorders>
            <w:shd w:val="clear" w:color="auto" w:fill="auto"/>
            <w:hideMark/>
          </w:tcPr>
          <w:p w14:paraId="4759AFBC" w14:textId="18068DD9"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21</w:t>
            </w:r>
          </w:p>
        </w:tc>
        <w:tc>
          <w:tcPr>
            <w:tcW w:w="892" w:type="dxa"/>
            <w:tcBorders>
              <w:top w:val="nil"/>
              <w:left w:val="nil"/>
              <w:bottom w:val="single" w:sz="4" w:space="0" w:color="auto"/>
              <w:right w:val="single" w:sz="4" w:space="0" w:color="auto"/>
            </w:tcBorders>
            <w:shd w:val="clear" w:color="auto" w:fill="auto"/>
            <w:hideMark/>
          </w:tcPr>
          <w:p w14:paraId="56B78B46" w14:textId="0EB6634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34</w:t>
            </w:r>
          </w:p>
        </w:tc>
        <w:tc>
          <w:tcPr>
            <w:tcW w:w="774" w:type="dxa"/>
            <w:tcBorders>
              <w:top w:val="nil"/>
              <w:left w:val="nil"/>
              <w:bottom w:val="single" w:sz="4" w:space="0" w:color="auto"/>
              <w:right w:val="single" w:sz="4" w:space="0" w:color="auto"/>
            </w:tcBorders>
            <w:shd w:val="clear" w:color="auto" w:fill="auto"/>
            <w:hideMark/>
          </w:tcPr>
          <w:p w14:paraId="5A66DD50" w14:textId="160D80F3"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30</w:t>
            </w:r>
          </w:p>
        </w:tc>
        <w:tc>
          <w:tcPr>
            <w:tcW w:w="770" w:type="dxa"/>
            <w:tcBorders>
              <w:top w:val="nil"/>
              <w:left w:val="nil"/>
              <w:bottom w:val="single" w:sz="4" w:space="0" w:color="auto"/>
              <w:right w:val="single" w:sz="4" w:space="0" w:color="auto"/>
            </w:tcBorders>
            <w:shd w:val="clear" w:color="auto" w:fill="auto"/>
            <w:hideMark/>
          </w:tcPr>
          <w:p w14:paraId="37451A95" w14:textId="7A86869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52</w:t>
            </w:r>
          </w:p>
        </w:tc>
        <w:tc>
          <w:tcPr>
            <w:tcW w:w="847" w:type="dxa"/>
            <w:tcBorders>
              <w:top w:val="nil"/>
              <w:left w:val="nil"/>
              <w:bottom w:val="single" w:sz="4" w:space="0" w:color="auto"/>
              <w:right w:val="single" w:sz="4" w:space="0" w:color="auto"/>
            </w:tcBorders>
            <w:shd w:val="clear" w:color="auto" w:fill="auto"/>
            <w:hideMark/>
          </w:tcPr>
          <w:p w14:paraId="71199BC5" w14:textId="5180ECA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82</w:t>
            </w:r>
          </w:p>
        </w:tc>
      </w:tr>
      <w:tr w:rsidR="005D12DD" w:rsidRPr="00022CED" w14:paraId="1F508DD0"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20AE14DE"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Slovakia</w:t>
            </w:r>
          </w:p>
        </w:tc>
        <w:tc>
          <w:tcPr>
            <w:tcW w:w="784" w:type="dxa"/>
            <w:tcBorders>
              <w:top w:val="nil"/>
              <w:left w:val="nil"/>
              <w:bottom w:val="single" w:sz="4" w:space="0" w:color="auto"/>
              <w:right w:val="single" w:sz="4" w:space="0" w:color="auto"/>
            </w:tcBorders>
            <w:shd w:val="clear" w:color="auto" w:fill="auto"/>
            <w:hideMark/>
          </w:tcPr>
          <w:p w14:paraId="51634FE8" w14:textId="6E0D777E"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70</w:t>
            </w:r>
          </w:p>
        </w:tc>
        <w:tc>
          <w:tcPr>
            <w:tcW w:w="793" w:type="dxa"/>
            <w:tcBorders>
              <w:top w:val="nil"/>
              <w:left w:val="nil"/>
              <w:bottom w:val="single" w:sz="4" w:space="0" w:color="auto"/>
              <w:right w:val="single" w:sz="4" w:space="0" w:color="auto"/>
            </w:tcBorders>
            <w:shd w:val="clear" w:color="auto" w:fill="auto"/>
            <w:hideMark/>
          </w:tcPr>
          <w:p w14:paraId="69FD4727" w14:textId="4BE5CA5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74</w:t>
            </w:r>
          </w:p>
        </w:tc>
        <w:tc>
          <w:tcPr>
            <w:tcW w:w="870" w:type="dxa"/>
            <w:tcBorders>
              <w:top w:val="nil"/>
              <w:left w:val="nil"/>
              <w:bottom w:val="single" w:sz="4" w:space="0" w:color="auto"/>
              <w:right w:val="single" w:sz="4" w:space="0" w:color="auto"/>
            </w:tcBorders>
            <w:shd w:val="clear" w:color="auto" w:fill="auto"/>
            <w:hideMark/>
          </w:tcPr>
          <w:p w14:paraId="349F9523" w14:textId="63BC57BA"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44</w:t>
            </w:r>
          </w:p>
        </w:tc>
        <w:tc>
          <w:tcPr>
            <w:tcW w:w="819" w:type="dxa"/>
            <w:tcBorders>
              <w:top w:val="nil"/>
              <w:left w:val="nil"/>
              <w:bottom w:val="single" w:sz="4" w:space="0" w:color="auto"/>
              <w:right w:val="single" w:sz="4" w:space="0" w:color="auto"/>
            </w:tcBorders>
            <w:shd w:val="clear" w:color="auto" w:fill="auto"/>
            <w:hideMark/>
          </w:tcPr>
          <w:p w14:paraId="69291DC1" w14:textId="2496097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09</w:t>
            </w:r>
          </w:p>
        </w:tc>
        <w:tc>
          <w:tcPr>
            <w:tcW w:w="816" w:type="dxa"/>
            <w:tcBorders>
              <w:top w:val="nil"/>
              <w:left w:val="nil"/>
              <w:bottom w:val="single" w:sz="4" w:space="0" w:color="auto"/>
              <w:right w:val="single" w:sz="4" w:space="0" w:color="auto"/>
            </w:tcBorders>
            <w:shd w:val="clear" w:color="auto" w:fill="auto"/>
            <w:hideMark/>
          </w:tcPr>
          <w:p w14:paraId="69675E3C" w14:textId="7EA82D1B"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46</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29</w:t>
            </w:r>
          </w:p>
        </w:tc>
        <w:tc>
          <w:tcPr>
            <w:tcW w:w="892" w:type="dxa"/>
            <w:tcBorders>
              <w:top w:val="nil"/>
              <w:left w:val="nil"/>
              <w:bottom w:val="single" w:sz="4" w:space="0" w:color="auto"/>
              <w:right w:val="single" w:sz="4" w:space="0" w:color="auto"/>
            </w:tcBorders>
            <w:shd w:val="clear" w:color="auto" w:fill="auto"/>
            <w:hideMark/>
          </w:tcPr>
          <w:p w14:paraId="3D971DEE" w14:textId="7E9D274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94</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38</w:t>
            </w:r>
          </w:p>
        </w:tc>
        <w:tc>
          <w:tcPr>
            <w:tcW w:w="774" w:type="dxa"/>
            <w:tcBorders>
              <w:top w:val="nil"/>
              <w:left w:val="nil"/>
              <w:bottom w:val="single" w:sz="4" w:space="0" w:color="auto"/>
              <w:right w:val="single" w:sz="4" w:space="0" w:color="auto"/>
            </w:tcBorders>
            <w:shd w:val="clear" w:color="auto" w:fill="auto"/>
            <w:hideMark/>
          </w:tcPr>
          <w:p w14:paraId="69641025" w14:textId="2BB8002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01</w:t>
            </w:r>
          </w:p>
        </w:tc>
        <w:tc>
          <w:tcPr>
            <w:tcW w:w="770" w:type="dxa"/>
            <w:tcBorders>
              <w:top w:val="nil"/>
              <w:left w:val="nil"/>
              <w:bottom w:val="single" w:sz="4" w:space="0" w:color="auto"/>
              <w:right w:val="single" w:sz="4" w:space="0" w:color="auto"/>
            </w:tcBorders>
            <w:shd w:val="clear" w:color="auto" w:fill="auto"/>
            <w:hideMark/>
          </w:tcPr>
          <w:p w14:paraId="3ECC4FBB" w14:textId="7ED8A8F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75</w:t>
            </w:r>
          </w:p>
        </w:tc>
        <w:tc>
          <w:tcPr>
            <w:tcW w:w="847" w:type="dxa"/>
            <w:tcBorders>
              <w:top w:val="nil"/>
              <w:left w:val="nil"/>
              <w:bottom w:val="single" w:sz="4" w:space="0" w:color="auto"/>
              <w:right w:val="single" w:sz="4" w:space="0" w:color="auto"/>
            </w:tcBorders>
            <w:shd w:val="clear" w:color="auto" w:fill="auto"/>
            <w:hideMark/>
          </w:tcPr>
          <w:p w14:paraId="3F1B8F2D" w14:textId="0CDDF44A"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76</w:t>
            </w:r>
          </w:p>
        </w:tc>
      </w:tr>
      <w:tr w:rsidR="005D12DD" w:rsidRPr="00022CED" w14:paraId="59D1A24C"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705D1D95"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Slovenia</w:t>
            </w:r>
          </w:p>
        </w:tc>
        <w:tc>
          <w:tcPr>
            <w:tcW w:w="784" w:type="dxa"/>
            <w:tcBorders>
              <w:top w:val="nil"/>
              <w:left w:val="nil"/>
              <w:bottom w:val="single" w:sz="4" w:space="0" w:color="auto"/>
              <w:right w:val="single" w:sz="4" w:space="0" w:color="auto"/>
            </w:tcBorders>
            <w:shd w:val="clear" w:color="auto" w:fill="auto"/>
            <w:hideMark/>
          </w:tcPr>
          <w:p w14:paraId="3F44BFBC" w14:textId="700D326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72</w:t>
            </w:r>
          </w:p>
        </w:tc>
        <w:tc>
          <w:tcPr>
            <w:tcW w:w="793" w:type="dxa"/>
            <w:tcBorders>
              <w:top w:val="nil"/>
              <w:left w:val="nil"/>
              <w:bottom w:val="single" w:sz="4" w:space="0" w:color="auto"/>
              <w:right w:val="single" w:sz="4" w:space="0" w:color="auto"/>
            </w:tcBorders>
            <w:shd w:val="clear" w:color="auto" w:fill="auto"/>
            <w:hideMark/>
          </w:tcPr>
          <w:p w14:paraId="4B7C6AA2" w14:textId="36B28EC3"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12</w:t>
            </w:r>
          </w:p>
        </w:tc>
        <w:tc>
          <w:tcPr>
            <w:tcW w:w="870" w:type="dxa"/>
            <w:tcBorders>
              <w:top w:val="nil"/>
              <w:left w:val="nil"/>
              <w:bottom w:val="single" w:sz="4" w:space="0" w:color="auto"/>
              <w:right w:val="single" w:sz="4" w:space="0" w:color="auto"/>
            </w:tcBorders>
            <w:shd w:val="clear" w:color="auto" w:fill="auto"/>
            <w:hideMark/>
          </w:tcPr>
          <w:p w14:paraId="7F13B2CC" w14:textId="010105A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84</w:t>
            </w:r>
          </w:p>
        </w:tc>
        <w:tc>
          <w:tcPr>
            <w:tcW w:w="819" w:type="dxa"/>
            <w:tcBorders>
              <w:top w:val="nil"/>
              <w:left w:val="nil"/>
              <w:bottom w:val="single" w:sz="4" w:space="0" w:color="auto"/>
              <w:right w:val="single" w:sz="4" w:space="0" w:color="auto"/>
            </w:tcBorders>
            <w:shd w:val="clear" w:color="auto" w:fill="auto"/>
            <w:hideMark/>
          </w:tcPr>
          <w:p w14:paraId="31BF362B" w14:textId="4F388E7B"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21</w:t>
            </w:r>
          </w:p>
        </w:tc>
        <w:tc>
          <w:tcPr>
            <w:tcW w:w="816" w:type="dxa"/>
            <w:tcBorders>
              <w:top w:val="nil"/>
              <w:left w:val="nil"/>
              <w:bottom w:val="single" w:sz="4" w:space="0" w:color="auto"/>
              <w:right w:val="single" w:sz="4" w:space="0" w:color="auto"/>
            </w:tcBorders>
            <w:shd w:val="clear" w:color="auto" w:fill="auto"/>
            <w:hideMark/>
          </w:tcPr>
          <w:p w14:paraId="0F8DE56B" w14:textId="3C24EF1E"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89</w:t>
            </w:r>
          </w:p>
        </w:tc>
        <w:tc>
          <w:tcPr>
            <w:tcW w:w="892" w:type="dxa"/>
            <w:tcBorders>
              <w:top w:val="nil"/>
              <w:left w:val="nil"/>
              <w:bottom w:val="single" w:sz="4" w:space="0" w:color="auto"/>
              <w:right w:val="single" w:sz="4" w:space="0" w:color="auto"/>
            </w:tcBorders>
            <w:shd w:val="clear" w:color="auto" w:fill="auto"/>
            <w:hideMark/>
          </w:tcPr>
          <w:p w14:paraId="51A6EC86" w14:textId="6CB1EAC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11</w:t>
            </w:r>
          </w:p>
        </w:tc>
        <w:tc>
          <w:tcPr>
            <w:tcW w:w="774" w:type="dxa"/>
            <w:tcBorders>
              <w:top w:val="nil"/>
              <w:left w:val="nil"/>
              <w:bottom w:val="single" w:sz="4" w:space="0" w:color="auto"/>
              <w:right w:val="single" w:sz="4" w:space="0" w:color="auto"/>
            </w:tcBorders>
            <w:shd w:val="clear" w:color="auto" w:fill="auto"/>
            <w:hideMark/>
          </w:tcPr>
          <w:p w14:paraId="0BCCA26E" w14:textId="35E50B15"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80</w:t>
            </w:r>
          </w:p>
        </w:tc>
        <w:tc>
          <w:tcPr>
            <w:tcW w:w="770" w:type="dxa"/>
            <w:tcBorders>
              <w:top w:val="nil"/>
              <w:left w:val="nil"/>
              <w:bottom w:val="single" w:sz="4" w:space="0" w:color="auto"/>
              <w:right w:val="single" w:sz="4" w:space="0" w:color="auto"/>
            </w:tcBorders>
            <w:shd w:val="clear" w:color="auto" w:fill="auto"/>
            <w:hideMark/>
          </w:tcPr>
          <w:p w14:paraId="44800FF5" w14:textId="0E069795"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95</w:t>
            </w:r>
          </w:p>
        </w:tc>
        <w:tc>
          <w:tcPr>
            <w:tcW w:w="847" w:type="dxa"/>
            <w:tcBorders>
              <w:top w:val="nil"/>
              <w:left w:val="nil"/>
              <w:bottom w:val="single" w:sz="4" w:space="0" w:color="auto"/>
              <w:right w:val="single" w:sz="4" w:space="0" w:color="auto"/>
            </w:tcBorders>
            <w:shd w:val="clear" w:color="auto" w:fill="auto"/>
            <w:hideMark/>
          </w:tcPr>
          <w:p w14:paraId="7FF0F41B" w14:textId="182F7AD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75</w:t>
            </w:r>
          </w:p>
        </w:tc>
      </w:tr>
      <w:tr w:rsidR="005D12DD" w:rsidRPr="00022CED" w14:paraId="218F4B99"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5A4C2C6D"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Spain</w:t>
            </w:r>
          </w:p>
        </w:tc>
        <w:tc>
          <w:tcPr>
            <w:tcW w:w="784" w:type="dxa"/>
            <w:tcBorders>
              <w:top w:val="nil"/>
              <w:left w:val="nil"/>
              <w:bottom w:val="single" w:sz="4" w:space="0" w:color="auto"/>
              <w:right w:val="single" w:sz="4" w:space="0" w:color="auto"/>
            </w:tcBorders>
            <w:shd w:val="clear" w:color="auto" w:fill="auto"/>
            <w:hideMark/>
          </w:tcPr>
          <w:p w14:paraId="3751443D" w14:textId="5C182C9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52</w:t>
            </w:r>
          </w:p>
        </w:tc>
        <w:tc>
          <w:tcPr>
            <w:tcW w:w="793" w:type="dxa"/>
            <w:tcBorders>
              <w:top w:val="nil"/>
              <w:left w:val="nil"/>
              <w:bottom w:val="single" w:sz="4" w:space="0" w:color="auto"/>
              <w:right w:val="single" w:sz="4" w:space="0" w:color="auto"/>
            </w:tcBorders>
            <w:shd w:val="clear" w:color="auto" w:fill="auto"/>
            <w:hideMark/>
          </w:tcPr>
          <w:p w14:paraId="43B3AE8D" w14:textId="5D34567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48</w:t>
            </w:r>
          </w:p>
        </w:tc>
        <w:tc>
          <w:tcPr>
            <w:tcW w:w="870" w:type="dxa"/>
            <w:tcBorders>
              <w:top w:val="nil"/>
              <w:left w:val="nil"/>
              <w:bottom w:val="single" w:sz="4" w:space="0" w:color="auto"/>
              <w:right w:val="single" w:sz="4" w:space="0" w:color="auto"/>
            </w:tcBorders>
            <w:shd w:val="clear" w:color="auto" w:fill="auto"/>
            <w:hideMark/>
          </w:tcPr>
          <w:p w14:paraId="5F3C419F" w14:textId="7C524256"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100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00</w:t>
            </w:r>
          </w:p>
        </w:tc>
        <w:tc>
          <w:tcPr>
            <w:tcW w:w="819" w:type="dxa"/>
            <w:tcBorders>
              <w:top w:val="nil"/>
              <w:left w:val="nil"/>
              <w:bottom w:val="single" w:sz="4" w:space="0" w:color="auto"/>
              <w:right w:val="single" w:sz="4" w:space="0" w:color="auto"/>
            </w:tcBorders>
            <w:shd w:val="clear" w:color="auto" w:fill="auto"/>
            <w:hideMark/>
          </w:tcPr>
          <w:p w14:paraId="25AE47E8" w14:textId="14F58F2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50</w:t>
            </w:r>
          </w:p>
        </w:tc>
        <w:tc>
          <w:tcPr>
            <w:tcW w:w="816" w:type="dxa"/>
            <w:tcBorders>
              <w:top w:val="nil"/>
              <w:left w:val="nil"/>
              <w:bottom w:val="single" w:sz="4" w:space="0" w:color="auto"/>
              <w:right w:val="single" w:sz="4" w:space="0" w:color="auto"/>
            </w:tcBorders>
            <w:shd w:val="clear" w:color="auto" w:fill="auto"/>
            <w:hideMark/>
          </w:tcPr>
          <w:p w14:paraId="2A094C46" w14:textId="68E64E49"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50</w:t>
            </w:r>
          </w:p>
        </w:tc>
        <w:tc>
          <w:tcPr>
            <w:tcW w:w="892" w:type="dxa"/>
            <w:tcBorders>
              <w:top w:val="nil"/>
              <w:left w:val="nil"/>
              <w:bottom w:val="single" w:sz="4" w:space="0" w:color="auto"/>
              <w:right w:val="single" w:sz="4" w:space="0" w:color="auto"/>
            </w:tcBorders>
            <w:shd w:val="clear" w:color="auto" w:fill="auto"/>
            <w:hideMark/>
          </w:tcPr>
          <w:p w14:paraId="41BFEDB9" w14:textId="4DD9BE4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100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00</w:t>
            </w:r>
          </w:p>
        </w:tc>
        <w:tc>
          <w:tcPr>
            <w:tcW w:w="774" w:type="dxa"/>
            <w:tcBorders>
              <w:top w:val="nil"/>
              <w:left w:val="nil"/>
              <w:bottom w:val="single" w:sz="4" w:space="0" w:color="auto"/>
              <w:right w:val="single" w:sz="4" w:space="0" w:color="auto"/>
            </w:tcBorders>
            <w:shd w:val="clear" w:color="auto" w:fill="auto"/>
            <w:hideMark/>
          </w:tcPr>
          <w:p w14:paraId="7B0FB94E" w14:textId="2E1C48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85</w:t>
            </w:r>
          </w:p>
        </w:tc>
        <w:tc>
          <w:tcPr>
            <w:tcW w:w="770" w:type="dxa"/>
            <w:tcBorders>
              <w:top w:val="nil"/>
              <w:left w:val="nil"/>
              <w:bottom w:val="single" w:sz="4" w:space="0" w:color="auto"/>
              <w:right w:val="single" w:sz="4" w:space="0" w:color="auto"/>
            </w:tcBorders>
            <w:shd w:val="clear" w:color="auto" w:fill="auto"/>
            <w:hideMark/>
          </w:tcPr>
          <w:p w14:paraId="2544E324" w14:textId="301EE61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15</w:t>
            </w:r>
          </w:p>
        </w:tc>
        <w:tc>
          <w:tcPr>
            <w:tcW w:w="847" w:type="dxa"/>
            <w:tcBorders>
              <w:top w:val="nil"/>
              <w:left w:val="nil"/>
              <w:bottom w:val="single" w:sz="4" w:space="0" w:color="auto"/>
              <w:right w:val="single" w:sz="4" w:space="0" w:color="auto"/>
            </w:tcBorders>
            <w:shd w:val="clear" w:color="auto" w:fill="auto"/>
            <w:hideMark/>
          </w:tcPr>
          <w:p w14:paraId="5ECAB504" w14:textId="0053DE9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100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00</w:t>
            </w:r>
          </w:p>
        </w:tc>
      </w:tr>
      <w:tr w:rsidR="005D12DD" w:rsidRPr="00022CED" w14:paraId="0DFD1963"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1153EAB3"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Sweden</w:t>
            </w:r>
          </w:p>
        </w:tc>
        <w:tc>
          <w:tcPr>
            <w:tcW w:w="784" w:type="dxa"/>
            <w:tcBorders>
              <w:top w:val="nil"/>
              <w:left w:val="nil"/>
              <w:bottom w:val="single" w:sz="4" w:space="0" w:color="auto"/>
              <w:right w:val="single" w:sz="4" w:space="0" w:color="auto"/>
            </w:tcBorders>
            <w:shd w:val="clear" w:color="auto" w:fill="auto"/>
            <w:noWrap/>
            <w:hideMark/>
          </w:tcPr>
          <w:p w14:paraId="5B5F9EC1" w14:textId="6254DF55"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40</w:t>
            </w:r>
          </w:p>
        </w:tc>
        <w:tc>
          <w:tcPr>
            <w:tcW w:w="793" w:type="dxa"/>
            <w:tcBorders>
              <w:top w:val="nil"/>
              <w:left w:val="nil"/>
              <w:bottom w:val="single" w:sz="4" w:space="0" w:color="auto"/>
              <w:right w:val="single" w:sz="4" w:space="0" w:color="auto"/>
            </w:tcBorders>
            <w:shd w:val="clear" w:color="auto" w:fill="auto"/>
            <w:noWrap/>
            <w:hideMark/>
          </w:tcPr>
          <w:p w14:paraId="7E5A481F" w14:textId="0452DE7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60</w:t>
            </w:r>
          </w:p>
        </w:tc>
        <w:tc>
          <w:tcPr>
            <w:tcW w:w="870" w:type="dxa"/>
            <w:tcBorders>
              <w:top w:val="nil"/>
              <w:left w:val="nil"/>
              <w:bottom w:val="single" w:sz="4" w:space="0" w:color="auto"/>
              <w:right w:val="single" w:sz="4" w:space="0" w:color="auto"/>
            </w:tcBorders>
            <w:shd w:val="clear" w:color="auto" w:fill="auto"/>
            <w:noWrap/>
            <w:hideMark/>
          </w:tcPr>
          <w:p w14:paraId="688DD0AF" w14:textId="488B7B2B"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100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00</w:t>
            </w:r>
          </w:p>
        </w:tc>
        <w:tc>
          <w:tcPr>
            <w:tcW w:w="819" w:type="dxa"/>
            <w:tcBorders>
              <w:top w:val="nil"/>
              <w:left w:val="nil"/>
              <w:bottom w:val="single" w:sz="4" w:space="0" w:color="auto"/>
              <w:right w:val="single" w:sz="4" w:space="0" w:color="auto"/>
            </w:tcBorders>
            <w:shd w:val="clear" w:color="auto" w:fill="auto"/>
            <w:noWrap/>
            <w:hideMark/>
          </w:tcPr>
          <w:p w14:paraId="238BBA7E" w14:textId="654F12A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92</w:t>
            </w:r>
          </w:p>
        </w:tc>
        <w:tc>
          <w:tcPr>
            <w:tcW w:w="816" w:type="dxa"/>
            <w:tcBorders>
              <w:top w:val="nil"/>
              <w:left w:val="nil"/>
              <w:bottom w:val="single" w:sz="4" w:space="0" w:color="auto"/>
              <w:right w:val="single" w:sz="4" w:space="0" w:color="auto"/>
            </w:tcBorders>
            <w:shd w:val="clear" w:color="auto" w:fill="auto"/>
            <w:noWrap/>
            <w:hideMark/>
          </w:tcPr>
          <w:p w14:paraId="427E4359" w14:textId="3FB5AEE2"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11</w:t>
            </w:r>
          </w:p>
        </w:tc>
        <w:tc>
          <w:tcPr>
            <w:tcW w:w="892" w:type="dxa"/>
            <w:tcBorders>
              <w:top w:val="nil"/>
              <w:left w:val="nil"/>
              <w:bottom w:val="single" w:sz="4" w:space="0" w:color="auto"/>
              <w:right w:val="single" w:sz="4" w:space="0" w:color="auto"/>
            </w:tcBorders>
            <w:shd w:val="clear" w:color="auto" w:fill="auto"/>
            <w:noWrap/>
            <w:hideMark/>
          </w:tcPr>
          <w:p w14:paraId="00EA836E" w14:textId="462ED9AA"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03</w:t>
            </w:r>
          </w:p>
        </w:tc>
        <w:tc>
          <w:tcPr>
            <w:tcW w:w="774" w:type="dxa"/>
            <w:tcBorders>
              <w:top w:val="nil"/>
              <w:left w:val="nil"/>
              <w:bottom w:val="single" w:sz="4" w:space="0" w:color="auto"/>
              <w:right w:val="single" w:sz="4" w:space="0" w:color="auto"/>
            </w:tcBorders>
            <w:shd w:val="clear" w:color="auto" w:fill="auto"/>
            <w:noWrap/>
            <w:hideMark/>
          </w:tcPr>
          <w:p w14:paraId="3FC0BB1F" w14:textId="51518FD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53</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23</w:t>
            </w:r>
          </w:p>
        </w:tc>
        <w:tc>
          <w:tcPr>
            <w:tcW w:w="770" w:type="dxa"/>
            <w:tcBorders>
              <w:top w:val="nil"/>
              <w:left w:val="nil"/>
              <w:bottom w:val="single" w:sz="4" w:space="0" w:color="auto"/>
              <w:right w:val="single" w:sz="4" w:space="0" w:color="auto"/>
            </w:tcBorders>
            <w:shd w:val="clear" w:color="auto" w:fill="auto"/>
            <w:noWrap/>
            <w:hideMark/>
          </w:tcPr>
          <w:p w14:paraId="5FD77BE3" w14:textId="63F1914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45</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07</w:t>
            </w:r>
          </w:p>
        </w:tc>
        <w:tc>
          <w:tcPr>
            <w:tcW w:w="847" w:type="dxa"/>
            <w:tcBorders>
              <w:top w:val="nil"/>
              <w:left w:val="nil"/>
              <w:bottom w:val="single" w:sz="4" w:space="0" w:color="auto"/>
              <w:right w:val="single" w:sz="4" w:space="0" w:color="auto"/>
            </w:tcBorders>
            <w:shd w:val="clear" w:color="auto" w:fill="auto"/>
            <w:noWrap/>
            <w:hideMark/>
          </w:tcPr>
          <w:p w14:paraId="68B8A0C8" w14:textId="4943696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30</w:t>
            </w:r>
          </w:p>
        </w:tc>
      </w:tr>
      <w:tr w:rsidR="005D12DD" w:rsidRPr="00022CED" w14:paraId="7760F85E"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41C3A0B0"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Switzerland</w:t>
            </w:r>
          </w:p>
        </w:tc>
        <w:tc>
          <w:tcPr>
            <w:tcW w:w="784" w:type="dxa"/>
            <w:tcBorders>
              <w:top w:val="nil"/>
              <w:left w:val="nil"/>
              <w:bottom w:val="single" w:sz="4" w:space="0" w:color="auto"/>
              <w:right w:val="single" w:sz="4" w:space="0" w:color="auto"/>
            </w:tcBorders>
            <w:shd w:val="clear" w:color="auto" w:fill="auto"/>
            <w:noWrap/>
            <w:hideMark/>
          </w:tcPr>
          <w:p w14:paraId="08F862D9" w14:textId="770BAC2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97</w:t>
            </w:r>
          </w:p>
        </w:tc>
        <w:tc>
          <w:tcPr>
            <w:tcW w:w="793" w:type="dxa"/>
            <w:tcBorders>
              <w:top w:val="nil"/>
              <w:left w:val="nil"/>
              <w:bottom w:val="single" w:sz="4" w:space="0" w:color="auto"/>
              <w:right w:val="single" w:sz="4" w:space="0" w:color="auto"/>
            </w:tcBorders>
            <w:shd w:val="clear" w:color="auto" w:fill="auto"/>
            <w:noWrap/>
            <w:hideMark/>
          </w:tcPr>
          <w:p w14:paraId="3BF4C951" w14:textId="031D5E8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87</w:t>
            </w:r>
          </w:p>
        </w:tc>
        <w:tc>
          <w:tcPr>
            <w:tcW w:w="870" w:type="dxa"/>
            <w:tcBorders>
              <w:top w:val="nil"/>
              <w:left w:val="nil"/>
              <w:bottom w:val="single" w:sz="4" w:space="0" w:color="auto"/>
              <w:right w:val="single" w:sz="4" w:space="0" w:color="auto"/>
            </w:tcBorders>
            <w:shd w:val="clear" w:color="auto" w:fill="auto"/>
            <w:noWrap/>
            <w:hideMark/>
          </w:tcPr>
          <w:p w14:paraId="38DC01E4" w14:textId="264E4B26"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84</w:t>
            </w:r>
          </w:p>
        </w:tc>
        <w:tc>
          <w:tcPr>
            <w:tcW w:w="819" w:type="dxa"/>
            <w:tcBorders>
              <w:top w:val="nil"/>
              <w:left w:val="nil"/>
              <w:bottom w:val="single" w:sz="4" w:space="0" w:color="auto"/>
              <w:right w:val="single" w:sz="4" w:space="0" w:color="auto"/>
            </w:tcBorders>
            <w:shd w:val="clear" w:color="auto" w:fill="auto"/>
            <w:noWrap/>
            <w:hideMark/>
          </w:tcPr>
          <w:p w14:paraId="6B415D05" w14:textId="43573D1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02</w:t>
            </w:r>
          </w:p>
        </w:tc>
        <w:tc>
          <w:tcPr>
            <w:tcW w:w="816" w:type="dxa"/>
            <w:tcBorders>
              <w:top w:val="nil"/>
              <w:left w:val="nil"/>
              <w:bottom w:val="single" w:sz="4" w:space="0" w:color="auto"/>
              <w:right w:val="single" w:sz="4" w:space="0" w:color="auto"/>
            </w:tcBorders>
            <w:shd w:val="clear" w:color="auto" w:fill="auto"/>
            <w:noWrap/>
            <w:hideMark/>
          </w:tcPr>
          <w:p w14:paraId="459A76D0" w14:textId="479BFC7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01</w:t>
            </w:r>
          </w:p>
        </w:tc>
        <w:tc>
          <w:tcPr>
            <w:tcW w:w="892" w:type="dxa"/>
            <w:tcBorders>
              <w:top w:val="nil"/>
              <w:left w:val="nil"/>
              <w:bottom w:val="single" w:sz="4" w:space="0" w:color="auto"/>
              <w:right w:val="single" w:sz="4" w:space="0" w:color="auto"/>
            </w:tcBorders>
            <w:shd w:val="clear" w:color="auto" w:fill="auto"/>
            <w:noWrap/>
            <w:hideMark/>
          </w:tcPr>
          <w:p w14:paraId="51CCD5EA" w14:textId="0074DE1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03</w:t>
            </w:r>
          </w:p>
        </w:tc>
        <w:tc>
          <w:tcPr>
            <w:tcW w:w="774" w:type="dxa"/>
            <w:tcBorders>
              <w:top w:val="nil"/>
              <w:left w:val="nil"/>
              <w:bottom w:val="single" w:sz="4" w:space="0" w:color="auto"/>
              <w:right w:val="single" w:sz="4" w:space="0" w:color="auto"/>
            </w:tcBorders>
            <w:shd w:val="clear" w:color="auto" w:fill="auto"/>
            <w:noWrap/>
            <w:hideMark/>
          </w:tcPr>
          <w:p w14:paraId="3A374F5F" w14:textId="3F37DFC4"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53</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33</w:t>
            </w:r>
          </w:p>
        </w:tc>
        <w:tc>
          <w:tcPr>
            <w:tcW w:w="770" w:type="dxa"/>
            <w:tcBorders>
              <w:top w:val="nil"/>
              <w:left w:val="nil"/>
              <w:bottom w:val="single" w:sz="4" w:space="0" w:color="auto"/>
              <w:right w:val="single" w:sz="4" w:space="0" w:color="auto"/>
            </w:tcBorders>
            <w:shd w:val="clear" w:color="auto" w:fill="auto"/>
            <w:noWrap/>
            <w:hideMark/>
          </w:tcPr>
          <w:p w14:paraId="76ECAF6C" w14:textId="00CBB64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46</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67</w:t>
            </w:r>
          </w:p>
        </w:tc>
        <w:tc>
          <w:tcPr>
            <w:tcW w:w="847" w:type="dxa"/>
            <w:tcBorders>
              <w:top w:val="nil"/>
              <w:left w:val="nil"/>
              <w:bottom w:val="single" w:sz="4" w:space="0" w:color="auto"/>
              <w:right w:val="single" w:sz="4" w:space="0" w:color="auto"/>
            </w:tcBorders>
            <w:shd w:val="clear" w:color="auto" w:fill="auto"/>
            <w:noWrap/>
            <w:hideMark/>
          </w:tcPr>
          <w:p w14:paraId="7112C01C" w14:textId="6A0F53FB"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100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00</w:t>
            </w:r>
          </w:p>
        </w:tc>
      </w:tr>
      <w:tr w:rsidR="005D12DD" w:rsidRPr="00022CED" w14:paraId="7A618A16"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5E251446"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UK (England)</w:t>
            </w:r>
          </w:p>
        </w:tc>
        <w:tc>
          <w:tcPr>
            <w:tcW w:w="784" w:type="dxa"/>
            <w:tcBorders>
              <w:top w:val="nil"/>
              <w:left w:val="nil"/>
              <w:bottom w:val="single" w:sz="4" w:space="0" w:color="auto"/>
              <w:right w:val="single" w:sz="4" w:space="0" w:color="auto"/>
            </w:tcBorders>
            <w:shd w:val="clear" w:color="auto" w:fill="auto"/>
            <w:noWrap/>
            <w:hideMark/>
          </w:tcPr>
          <w:p w14:paraId="4F87B172" w14:textId="6058BDA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00</w:t>
            </w:r>
          </w:p>
        </w:tc>
        <w:tc>
          <w:tcPr>
            <w:tcW w:w="793" w:type="dxa"/>
            <w:tcBorders>
              <w:top w:val="nil"/>
              <w:left w:val="nil"/>
              <w:bottom w:val="single" w:sz="4" w:space="0" w:color="auto"/>
              <w:right w:val="single" w:sz="4" w:space="0" w:color="auto"/>
            </w:tcBorders>
            <w:shd w:val="clear" w:color="auto" w:fill="auto"/>
            <w:noWrap/>
            <w:hideMark/>
          </w:tcPr>
          <w:p w14:paraId="23AF5176" w14:textId="7818FD1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48</w:t>
            </w:r>
          </w:p>
        </w:tc>
        <w:tc>
          <w:tcPr>
            <w:tcW w:w="870" w:type="dxa"/>
            <w:tcBorders>
              <w:top w:val="nil"/>
              <w:left w:val="nil"/>
              <w:bottom w:val="single" w:sz="4" w:space="0" w:color="auto"/>
              <w:right w:val="single" w:sz="4" w:space="0" w:color="auto"/>
            </w:tcBorders>
            <w:shd w:val="clear" w:color="auto" w:fill="auto"/>
            <w:noWrap/>
            <w:hideMark/>
          </w:tcPr>
          <w:p w14:paraId="17D4D6B0" w14:textId="436E8926"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65</w:t>
            </w:r>
          </w:p>
        </w:tc>
        <w:tc>
          <w:tcPr>
            <w:tcW w:w="819" w:type="dxa"/>
            <w:tcBorders>
              <w:top w:val="nil"/>
              <w:left w:val="nil"/>
              <w:bottom w:val="single" w:sz="4" w:space="0" w:color="auto"/>
              <w:right w:val="single" w:sz="4" w:space="0" w:color="auto"/>
            </w:tcBorders>
            <w:shd w:val="clear" w:color="auto" w:fill="auto"/>
            <w:noWrap/>
            <w:hideMark/>
          </w:tcPr>
          <w:p w14:paraId="5B3CE7F7" w14:textId="0B81D4A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10</w:t>
            </w:r>
          </w:p>
        </w:tc>
        <w:tc>
          <w:tcPr>
            <w:tcW w:w="816" w:type="dxa"/>
            <w:tcBorders>
              <w:top w:val="nil"/>
              <w:left w:val="nil"/>
              <w:bottom w:val="single" w:sz="4" w:space="0" w:color="auto"/>
              <w:right w:val="single" w:sz="4" w:space="0" w:color="auto"/>
            </w:tcBorders>
            <w:shd w:val="clear" w:color="auto" w:fill="auto"/>
            <w:noWrap/>
            <w:hideMark/>
          </w:tcPr>
          <w:p w14:paraId="4A9BDA41" w14:textId="1631CD46"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41</w:t>
            </w:r>
          </w:p>
        </w:tc>
        <w:tc>
          <w:tcPr>
            <w:tcW w:w="892" w:type="dxa"/>
            <w:tcBorders>
              <w:top w:val="nil"/>
              <w:left w:val="nil"/>
              <w:bottom w:val="single" w:sz="4" w:space="0" w:color="auto"/>
              <w:right w:val="single" w:sz="4" w:space="0" w:color="auto"/>
            </w:tcBorders>
            <w:shd w:val="clear" w:color="auto" w:fill="auto"/>
            <w:noWrap/>
            <w:hideMark/>
          </w:tcPr>
          <w:p w14:paraId="5810BC30" w14:textId="6814C309"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51</w:t>
            </w:r>
          </w:p>
        </w:tc>
        <w:tc>
          <w:tcPr>
            <w:tcW w:w="774" w:type="dxa"/>
            <w:tcBorders>
              <w:top w:val="nil"/>
              <w:left w:val="nil"/>
              <w:bottom w:val="single" w:sz="4" w:space="0" w:color="auto"/>
              <w:right w:val="single" w:sz="4" w:space="0" w:color="auto"/>
            </w:tcBorders>
            <w:shd w:val="clear" w:color="auto" w:fill="auto"/>
            <w:noWrap/>
            <w:hideMark/>
          </w:tcPr>
          <w:p w14:paraId="15106FB5" w14:textId="0F9B09B9"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08</w:t>
            </w:r>
          </w:p>
        </w:tc>
        <w:tc>
          <w:tcPr>
            <w:tcW w:w="770" w:type="dxa"/>
            <w:tcBorders>
              <w:top w:val="nil"/>
              <w:left w:val="nil"/>
              <w:bottom w:val="single" w:sz="4" w:space="0" w:color="auto"/>
              <w:right w:val="single" w:sz="4" w:space="0" w:color="auto"/>
            </w:tcBorders>
            <w:shd w:val="clear" w:color="auto" w:fill="auto"/>
            <w:noWrap/>
            <w:hideMark/>
          </w:tcPr>
          <w:p w14:paraId="329A264E" w14:textId="43E5686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93</w:t>
            </w:r>
          </w:p>
        </w:tc>
        <w:tc>
          <w:tcPr>
            <w:tcW w:w="847" w:type="dxa"/>
            <w:tcBorders>
              <w:top w:val="nil"/>
              <w:left w:val="nil"/>
              <w:bottom w:val="single" w:sz="4" w:space="0" w:color="auto"/>
              <w:right w:val="single" w:sz="4" w:space="0" w:color="auto"/>
            </w:tcBorders>
            <w:shd w:val="clear" w:color="auto" w:fill="auto"/>
            <w:noWrap/>
            <w:hideMark/>
          </w:tcPr>
          <w:p w14:paraId="5EBC56F9" w14:textId="4EF623C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01</w:t>
            </w:r>
          </w:p>
        </w:tc>
      </w:tr>
      <w:tr w:rsidR="005D12DD" w:rsidRPr="00022CED" w14:paraId="65765023"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0AFB62F5"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UK (Northern Ireland)</w:t>
            </w:r>
          </w:p>
        </w:tc>
        <w:tc>
          <w:tcPr>
            <w:tcW w:w="784" w:type="dxa"/>
            <w:tcBorders>
              <w:top w:val="nil"/>
              <w:left w:val="nil"/>
              <w:bottom w:val="single" w:sz="4" w:space="0" w:color="auto"/>
              <w:right w:val="single" w:sz="4" w:space="0" w:color="auto"/>
            </w:tcBorders>
            <w:shd w:val="clear" w:color="auto" w:fill="auto"/>
            <w:noWrap/>
            <w:hideMark/>
          </w:tcPr>
          <w:p w14:paraId="6910194F" w14:textId="4D230EB5"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49</w:t>
            </w:r>
          </w:p>
        </w:tc>
        <w:tc>
          <w:tcPr>
            <w:tcW w:w="793" w:type="dxa"/>
            <w:tcBorders>
              <w:top w:val="nil"/>
              <w:left w:val="nil"/>
              <w:bottom w:val="single" w:sz="4" w:space="0" w:color="auto"/>
              <w:right w:val="single" w:sz="4" w:space="0" w:color="auto"/>
            </w:tcBorders>
            <w:shd w:val="clear" w:color="auto" w:fill="auto"/>
            <w:noWrap/>
            <w:hideMark/>
          </w:tcPr>
          <w:p w14:paraId="29A7D068" w14:textId="3ADE1FFB"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40</w:t>
            </w:r>
          </w:p>
        </w:tc>
        <w:tc>
          <w:tcPr>
            <w:tcW w:w="870" w:type="dxa"/>
            <w:tcBorders>
              <w:top w:val="nil"/>
              <w:left w:val="nil"/>
              <w:bottom w:val="single" w:sz="4" w:space="0" w:color="auto"/>
              <w:right w:val="single" w:sz="4" w:space="0" w:color="auto"/>
            </w:tcBorders>
            <w:shd w:val="clear" w:color="auto" w:fill="auto"/>
            <w:noWrap/>
            <w:hideMark/>
          </w:tcPr>
          <w:p w14:paraId="25F2DE0E" w14:textId="205395B9"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89</w:t>
            </w:r>
          </w:p>
        </w:tc>
        <w:tc>
          <w:tcPr>
            <w:tcW w:w="819" w:type="dxa"/>
            <w:tcBorders>
              <w:top w:val="nil"/>
              <w:left w:val="nil"/>
              <w:bottom w:val="single" w:sz="4" w:space="0" w:color="auto"/>
              <w:right w:val="single" w:sz="4" w:space="0" w:color="auto"/>
            </w:tcBorders>
            <w:shd w:val="clear" w:color="auto" w:fill="auto"/>
            <w:noWrap/>
            <w:hideMark/>
          </w:tcPr>
          <w:p w14:paraId="713D825E" w14:textId="093E30E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97</w:t>
            </w:r>
          </w:p>
        </w:tc>
        <w:tc>
          <w:tcPr>
            <w:tcW w:w="816" w:type="dxa"/>
            <w:tcBorders>
              <w:top w:val="nil"/>
              <w:left w:val="nil"/>
              <w:bottom w:val="single" w:sz="4" w:space="0" w:color="auto"/>
              <w:right w:val="single" w:sz="4" w:space="0" w:color="auto"/>
            </w:tcBorders>
            <w:shd w:val="clear" w:color="auto" w:fill="auto"/>
            <w:noWrap/>
            <w:hideMark/>
          </w:tcPr>
          <w:p w14:paraId="5FBF54B2" w14:textId="04D2968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33</w:t>
            </w:r>
          </w:p>
        </w:tc>
        <w:tc>
          <w:tcPr>
            <w:tcW w:w="892" w:type="dxa"/>
            <w:tcBorders>
              <w:top w:val="nil"/>
              <w:left w:val="nil"/>
              <w:bottom w:val="single" w:sz="4" w:space="0" w:color="auto"/>
              <w:right w:val="single" w:sz="4" w:space="0" w:color="auto"/>
            </w:tcBorders>
            <w:shd w:val="clear" w:color="auto" w:fill="auto"/>
            <w:noWrap/>
            <w:hideMark/>
          </w:tcPr>
          <w:p w14:paraId="4A2116F1" w14:textId="699940D9"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30</w:t>
            </w:r>
          </w:p>
        </w:tc>
        <w:tc>
          <w:tcPr>
            <w:tcW w:w="774" w:type="dxa"/>
            <w:tcBorders>
              <w:top w:val="nil"/>
              <w:left w:val="nil"/>
              <w:bottom w:val="single" w:sz="4" w:space="0" w:color="auto"/>
              <w:right w:val="single" w:sz="4" w:space="0" w:color="auto"/>
            </w:tcBorders>
            <w:shd w:val="clear" w:color="auto" w:fill="auto"/>
            <w:noWrap/>
            <w:hideMark/>
          </w:tcPr>
          <w:p w14:paraId="7279F310" w14:textId="6764DD8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42</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47</w:t>
            </w:r>
          </w:p>
        </w:tc>
        <w:tc>
          <w:tcPr>
            <w:tcW w:w="770" w:type="dxa"/>
            <w:tcBorders>
              <w:top w:val="nil"/>
              <w:left w:val="nil"/>
              <w:bottom w:val="single" w:sz="4" w:space="0" w:color="auto"/>
              <w:right w:val="single" w:sz="4" w:space="0" w:color="auto"/>
            </w:tcBorders>
            <w:shd w:val="clear" w:color="auto" w:fill="auto"/>
            <w:noWrap/>
            <w:hideMark/>
          </w:tcPr>
          <w:p w14:paraId="4B6EB302" w14:textId="3DBDF3F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54</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89</w:t>
            </w:r>
          </w:p>
        </w:tc>
        <w:tc>
          <w:tcPr>
            <w:tcW w:w="847" w:type="dxa"/>
            <w:tcBorders>
              <w:top w:val="nil"/>
              <w:left w:val="nil"/>
              <w:bottom w:val="single" w:sz="4" w:space="0" w:color="auto"/>
              <w:right w:val="single" w:sz="4" w:space="0" w:color="auto"/>
            </w:tcBorders>
            <w:shd w:val="clear" w:color="auto" w:fill="auto"/>
            <w:noWrap/>
            <w:hideMark/>
          </w:tcPr>
          <w:p w14:paraId="70D639DA" w14:textId="2993D04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36</w:t>
            </w:r>
          </w:p>
        </w:tc>
      </w:tr>
      <w:tr w:rsidR="005D12DD" w:rsidRPr="00022CED" w14:paraId="4E3D5834"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06ED36F2" w14:textId="77777777" w:rsidR="00B87E08" w:rsidRPr="009418C6" w:rsidRDefault="00B87E08" w:rsidP="009418C6">
            <w:pPr>
              <w:contextualSpacing/>
              <w:rPr>
                <w:rFonts w:ascii="Calibri" w:hAnsi="Calibri" w:cs="Calibri"/>
                <w:b/>
                <w:bCs/>
                <w:color w:val="000000" w:themeColor="text1"/>
                <w:sz w:val="21"/>
                <w:szCs w:val="21"/>
                <w:lang w:val="en-GB"/>
              </w:rPr>
            </w:pPr>
            <w:bookmarkStart w:id="21" w:name="OLE_LINK1"/>
            <w:r w:rsidRPr="009418C6">
              <w:rPr>
                <w:rFonts w:ascii="Calibri" w:hAnsi="Calibri" w:cs="Calibri"/>
                <w:b/>
                <w:bCs/>
                <w:color w:val="000000" w:themeColor="text1"/>
                <w:sz w:val="21"/>
                <w:szCs w:val="21"/>
                <w:lang w:val="en-GB"/>
              </w:rPr>
              <w:t>UK (Scotland)</w:t>
            </w:r>
          </w:p>
        </w:tc>
        <w:tc>
          <w:tcPr>
            <w:tcW w:w="784" w:type="dxa"/>
            <w:tcBorders>
              <w:top w:val="nil"/>
              <w:left w:val="nil"/>
              <w:bottom w:val="single" w:sz="4" w:space="0" w:color="auto"/>
              <w:right w:val="single" w:sz="4" w:space="0" w:color="auto"/>
            </w:tcBorders>
            <w:shd w:val="clear" w:color="auto" w:fill="auto"/>
            <w:noWrap/>
            <w:hideMark/>
          </w:tcPr>
          <w:p w14:paraId="5561886D"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c>
          <w:tcPr>
            <w:tcW w:w="793" w:type="dxa"/>
            <w:tcBorders>
              <w:top w:val="nil"/>
              <w:left w:val="nil"/>
              <w:bottom w:val="single" w:sz="4" w:space="0" w:color="auto"/>
              <w:right w:val="single" w:sz="4" w:space="0" w:color="auto"/>
            </w:tcBorders>
            <w:shd w:val="clear" w:color="auto" w:fill="auto"/>
            <w:noWrap/>
            <w:hideMark/>
          </w:tcPr>
          <w:p w14:paraId="19BBA560"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c>
          <w:tcPr>
            <w:tcW w:w="870" w:type="dxa"/>
            <w:tcBorders>
              <w:top w:val="nil"/>
              <w:left w:val="nil"/>
              <w:bottom w:val="single" w:sz="4" w:space="0" w:color="auto"/>
              <w:right w:val="single" w:sz="4" w:space="0" w:color="auto"/>
            </w:tcBorders>
            <w:shd w:val="clear" w:color="auto" w:fill="auto"/>
            <w:noWrap/>
            <w:hideMark/>
          </w:tcPr>
          <w:p w14:paraId="4EC41D4E" w14:textId="77777777"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NC</w:t>
            </w:r>
          </w:p>
        </w:tc>
        <w:tc>
          <w:tcPr>
            <w:tcW w:w="819" w:type="dxa"/>
            <w:tcBorders>
              <w:top w:val="nil"/>
              <w:left w:val="nil"/>
              <w:bottom w:val="single" w:sz="4" w:space="0" w:color="auto"/>
              <w:right w:val="single" w:sz="4" w:space="0" w:color="auto"/>
            </w:tcBorders>
            <w:shd w:val="clear" w:color="auto" w:fill="auto"/>
            <w:noWrap/>
            <w:hideMark/>
          </w:tcPr>
          <w:p w14:paraId="54A51379" w14:textId="42D0CE9C"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53</w:t>
            </w:r>
          </w:p>
        </w:tc>
        <w:tc>
          <w:tcPr>
            <w:tcW w:w="816" w:type="dxa"/>
            <w:tcBorders>
              <w:top w:val="nil"/>
              <w:left w:val="nil"/>
              <w:bottom w:val="single" w:sz="4" w:space="0" w:color="auto"/>
              <w:right w:val="single" w:sz="4" w:space="0" w:color="auto"/>
            </w:tcBorders>
            <w:shd w:val="clear" w:color="auto" w:fill="auto"/>
            <w:noWrap/>
            <w:hideMark/>
          </w:tcPr>
          <w:p w14:paraId="5BE8F680" w14:textId="265D435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44</w:t>
            </w:r>
          </w:p>
        </w:tc>
        <w:tc>
          <w:tcPr>
            <w:tcW w:w="892" w:type="dxa"/>
            <w:tcBorders>
              <w:top w:val="nil"/>
              <w:left w:val="nil"/>
              <w:bottom w:val="single" w:sz="4" w:space="0" w:color="auto"/>
              <w:right w:val="single" w:sz="4" w:space="0" w:color="auto"/>
            </w:tcBorders>
            <w:shd w:val="clear" w:color="auto" w:fill="auto"/>
            <w:noWrap/>
            <w:hideMark/>
          </w:tcPr>
          <w:p w14:paraId="13457BC6" w14:textId="7A866A4F"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98</w:t>
            </w:r>
          </w:p>
        </w:tc>
        <w:tc>
          <w:tcPr>
            <w:tcW w:w="774" w:type="dxa"/>
            <w:tcBorders>
              <w:top w:val="nil"/>
              <w:left w:val="nil"/>
              <w:bottom w:val="single" w:sz="4" w:space="0" w:color="auto"/>
              <w:right w:val="single" w:sz="4" w:space="0" w:color="auto"/>
            </w:tcBorders>
            <w:shd w:val="clear" w:color="auto" w:fill="auto"/>
            <w:noWrap/>
            <w:hideMark/>
          </w:tcPr>
          <w:p w14:paraId="6BAA044A" w14:textId="3EA34FB0"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87</w:t>
            </w:r>
          </w:p>
        </w:tc>
        <w:tc>
          <w:tcPr>
            <w:tcW w:w="770" w:type="dxa"/>
            <w:tcBorders>
              <w:top w:val="nil"/>
              <w:left w:val="nil"/>
              <w:bottom w:val="single" w:sz="4" w:space="0" w:color="auto"/>
              <w:right w:val="single" w:sz="4" w:space="0" w:color="auto"/>
            </w:tcBorders>
            <w:shd w:val="clear" w:color="auto" w:fill="auto"/>
            <w:noWrap/>
            <w:hideMark/>
          </w:tcPr>
          <w:p w14:paraId="74736EE9" w14:textId="439C45F4"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32</w:t>
            </w:r>
          </w:p>
        </w:tc>
        <w:tc>
          <w:tcPr>
            <w:tcW w:w="847" w:type="dxa"/>
            <w:tcBorders>
              <w:top w:val="nil"/>
              <w:left w:val="nil"/>
              <w:bottom w:val="single" w:sz="4" w:space="0" w:color="auto"/>
              <w:right w:val="single" w:sz="4" w:space="0" w:color="auto"/>
            </w:tcBorders>
            <w:shd w:val="clear" w:color="auto" w:fill="auto"/>
            <w:noWrap/>
            <w:hideMark/>
          </w:tcPr>
          <w:p w14:paraId="0B72CD5E" w14:textId="4D1B6B93"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19</w:t>
            </w:r>
          </w:p>
        </w:tc>
      </w:tr>
      <w:bookmarkEnd w:id="21"/>
      <w:tr w:rsidR="005D12DD" w:rsidRPr="00022CED" w14:paraId="12A0CFDA"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226DA08E" w14:textId="77777777" w:rsidR="00B87E08" w:rsidRPr="009418C6" w:rsidRDefault="00B87E0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UK (Wales)</w:t>
            </w:r>
          </w:p>
        </w:tc>
        <w:tc>
          <w:tcPr>
            <w:tcW w:w="784" w:type="dxa"/>
            <w:tcBorders>
              <w:top w:val="nil"/>
              <w:left w:val="nil"/>
              <w:bottom w:val="single" w:sz="4" w:space="0" w:color="auto"/>
              <w:right w:val="single" w:sz="4" w:space="0" w:color="auto"/>
            </w:tcBorders>
            <w:shd w:val="clear" w:color="auto" w:fill="auto"/>
            <w:noWrap/>
            <w:hideMark/>
          </w:tcPr>
          <w:p w14:paraId="62B51D02" w14:textId="2023F8A3"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23</w:t>
            </w:r>
          </w:p>
        </w:tc>
        <w:tc>
          <w:tcPr>
            <w:tcW w:w="793" w:type="dxa"/>
            <w:tcBorders>
              <w:top w:val="nil"/>
              <w:left w:val="nil"/>
              <w:bottom w:val="single" w:sz="4" w:space="0" w:color="auto"/>
              <w:right w:val="single" w:sz="4" w:space="0" w:color="auto"/>
            </w:tcBorders>
            <w:shd w:val="clear" w:color="auto" w:fill="auto"/>
            <w:noWrap/>
            <w:hideMark/>
          </w:tcPr>
          <w:p w14:paraId="5926C31F" w14:textId="181436F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09</w:t>
            </w:r>
          </w:p>
        </w:tc>
        <w:tc>
          <w:tcPr>
            <w:tcW w:w="870" w:type="dxa"/>
            <w:tcBorders>
              <w:top w:val="nil"/>
              <w:left w:val="nil"/>
              <w:bottom w:val="single" w:sz="4" w:space="0" w:color="auto"/>
              <w:right w:val="single" w:sz="4" w:space="0" w:color="auto"/>
            </w:tcBorders>
            <w:shd w:val="clear" w:color="auto" w:fill="auto"/>
            <w:noWrap/>
            <w:hideMark/>
          </w:tcPr>
          <w:p w14:paraId="3F185D98" w14:textId="3978F60D"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31</w:t>
            </w:r>
          </w:p>
        </w:tc>
        <w:tc>
          <w:tcPr>
            <w:tcW w:w="819" w:type="dxa"/>
            <w:tcBorders>
              <w:top w:val="nil"/>
              <w:left w:val="nil"/>
              <w:bottom w:val="single" w:sz="4" w:space="0" w:color="auto"/>
              <w:right w:val="single" w:sz="4" w:space="0" w:color="auto"/>
            </w:tcBorders>
            <w:shd w:val="clear" w:color="auto" w:fill="auto"/>
            <w:noWrap/>
            <w:hideMark/>
          </w:tcPr>
          <w:p w14:paraId="24CB6830" w14:textId="0A67BF49"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01</w:t>
            </w:r>
          </w:p>
        </w:tc>
        <w:tc>
          <w:tcPr>
            <w:tcW w:w="816" w:type="dxa"/>
            <w:tcBorders>
              <w:top w:val="nil"/>
              <w:left w:val="nil"/>
              <w:bottom w:val="single" w:sz="4" w:space="0" w:color="auto"/>
              <w:right w:val="single" w:sz="4" w:space="0" w:color="auto"/>
            </w:tcBorders>
            <w:shd w:val="clear" w:color="auto" w:fill="auto"/>
            <w:noWrap/>
            <w:hideMark/>
          </w:tcPr>
          <w:p w14:paraId="2A68B65B" w14:textId="5F44E734"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16</w:t>
            </w:r>
          </w:p>
        </w:tc>
        <w:tc>
          <w:tcPr>
            <w:tcW w:w="892" w:type="dxa"/>
            <w:tcBorders>
              <w:top w:val="nil"/>
              <w:left w:val="nil"/>
              <w:bottom w:val="single" w:sz="4" w:space="0" w:color="auto"/>
              <w:right w:val="single" w:sz="4" w:space="0" w:color="auto"/>
            </w:tcBorders>
            <w:shd w:val="clear" w:color="auto" w:fill="auto"/>
            <w:noWrap/>
            <w:hideMark/>
          </w:tcPr>
          <w:p w14:paraId="0E288E63" w14:textId="3074E604"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96</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17</w:t>
            </w:r>
          </w:p>
        </w:tc>
        <w:tc>
          <w:tcPr>
            <w:tcW w:w="774" w:type="dxa"/>
            <w:tcBorders>
              <w:top w:val="nil"/>
              <w:left w:val="nil"/>
              <w:bottom w:val="single" w:sz="4" w:space="0" w:color="auto"/>
              <w:right w:val="single" w:sz="4" w:space="0" w:color="auto"/>
            </w:tcBorders>
            <w:shd w:val="clear" w:color="auto" w:fill="auto"/>
            <w:noWrap/>
            <w:hideMark/>
          </w:tcPr>
          <w:p w14:paraId="44EB30D3" w14:textId="5BD86026"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39</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04</w:t>
            </w:r>
          </w:p>
        </w:tc>
        <w:tc>
          <w:tcPr>
            <w:tcW w:w="770" w:type="dxa"/>
            <w:tcBorders>
              <w:top w:val="nil"/>
              <w:left w:val="nil"/>
              <w:bottom w:val="single" w:sz="4" w:space="0" w:color="auto"/>
              <w:right w:val="single" w:sz="4" w:space="0" w:color="auto"/>
            </w:tcBorders>
            <w:shd w:val="clear" w:color="auto" w:fill="auto"/>
            <w:noWrap/>
            <w:hideMark/>
          </w:tcPr>
          <w:p w14:paraId="0DBCE5B9" w14:textId="78036C61"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06</w:t>
            </w:r>
          </w:p>
        </w:tc>
        <w:tc>
          <w:tcPr>
            <w:tcW w:w="847" w:type="dxa"/>
            <w:tcBorders>
              <w:top w:val="nil"/>
              <w:left w:val="nil"/>
              <w:bottom w:val="single" w:sz="4" w:space="0" w:color="auto"/>
              <w:right w:val="single" w:sz="4" w:space="0" w:color="auto"/>
            </w:tcBorders>
            <w:shd w:val="clear" w:color="auto" w:fill="auto"/>
            <w:noWrap/>
            <w:hideMark/>
          </w:tcPr>
          <w:p w14:paraId="22C5A03C" w14:textId="15422E38" w:rsidR="00B87E08" w:rsidRPr="009418C6" w:rsidRDefault="00B87E08"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86</w:t>
            </w:r>
            <w:r w:rsidR="00C507F2" w:rsidRPr="009418C6">
              <w:rPr>
                <w:rFonts w:ascii="Calibri" w:hAnsi="Calibri" w:cs="Calibri"/>
                <w:color w:val="000000" w:themeColor="text1"/>
                <w:sz w:val="21"/>
                <w:szCs w:val="21"/>
                <w:lang w:val="en-GB"/>
              </w:rPr>
              <w:t>.</w:t>
            </w:r>
            <w:r w:rsidRPr="009418C6">
              <w:rPr>
                <w:rFonts w:ascii="Calibri" w:hAnsi="Calibri" w:cs="Calibri"/>
                <w:color w:val="000000" w:themeColor="text1"/>
                <w:sz w:val="21"/>
                <w:szCs w:val="21"/>
                <w:lang w:val="en-GB"/>
              </w:rPr>
              <w:t>10</w:t>
            </w:r>
          </w:p>
        </w:tc>
      </w:tr>
      <w:tr w:rsidR="005D12DD" w:rsidRPr="00022CED" w14:paraId="2F498ADC" w14:textId="77777777" w:rsidTr="009418C6">
        <w:trPr>
          <w:cantSplit/>
        </w:trPr>
        <w:tc>
          <w:tcPr>
            <w:tcW w:w="1555" w:type="dxa"/>
            <w:tcBorders>
              <w:top w:val="nil"/>
              <w:left w:val="single" w:sz="4" w:space="0" w:color="auto"/>
              <w:bottom w:val="single" w:sz="4" w:space="0" w:color="auto"/>
              <w:right w:val="single" w:sz="4" w:space="0" w:color="auto"/>
            </w:tcBorders>
            <w:shd w:val="clear" w:color="auto" w:fill="auto"/>
            <w:hideMark/>
          </w:tcPr>
          <w:p w14:paraId="02113F7E" w14:textId="54012971" w:rsidR="00DD2DED" w:rsidRPr="009418C6" w:rsidRDefault="001B6A88"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Total average</w:t>
            </w:r>
          </w:p>
          <w:p w14:paraId="3E529E8F" w14:textId="63C28E45" w:rsidR="00B87E08" w:rsidRPr="009418C6" w:rsidRDefault="00E275B0" w:rsidP="009418C6">
            <w:pPr>
              <w:contextualSpacing/>
              <w:rPr>
                <w:rFonts w:ascii="Calibri" w:hAnsi="Calibri" w:cs="Calibri"/>
                <w:b/>
                <w:bCs/>
                <w:color w:val="000000" w:themeColor="text1"/>
                <w:sz w:val="21"/>
                <w:szCs w:val="21"/>
                <w:lang w:val="en-GB"/>
              </w:rPr>
            </w:pPr>
            <w:r w:rsidRPr="009418C6">
              <w:rPr>
                <w:rFonts w:ascii="Calibri" w:hAnsi="Calibri" w:cs="Calibri"/>
                <w:b/>
                <w:bCs/>
                <w:color w:val="000000" w:themeColor="text1"/>
                <w:sz w:val="21"/>
                <w:szCs w:val="21"/>
                <w:lang w:val="en-GB"/>
              </w:rPr>
              <w:t>(no. of countries</w:t>
            </w:r>
            <w:r w:rsidR="00A27D9D" w:rsidRPr="009418C6">
              <w:rPr>
                <w:rFonts w:ascii="Calibri" w:hAnsi="Calibri" w:cs="Calibri"/>
                <w:b/>
                <w:bCs/>
                <w:color w:val="000000" w:themeColor="text1"/>
                <w:sz w:val="21"/>
                <w:szCs w:val="21"/>
                <w:lang w:val="en-GB"/>
              </w:rPr>
              <w:t>)</w:t>
            </w:r>
          </w:p>
        </w:tc>
        <w:tc>
          <w:tcPr>
            <w:tcW w:w="784" w:type="dxa"/>
            <w:tcBorders>
              <w:top w:val="nil"/>
              <w:left w:val="nil"/>
              <w:bottom w:val="single" w:sz="4" w:space="0" w:color="auto"/>
              <w:right w:val="single" w:sz="4" w:space="0" w:color="auto"/>
            </w:tcBorders>
            <w:shd w:val="clear" w:color="auto" w:fill="auto"/>
            <w:noWrap/>
            <w:hideMark/>
          </w:tcPr>
          <w:p w14:paraId="19AFD3DE" w14:textId="11D1DEEB" w:rsidR="00B87E08" w:rsidRPr="009418C6" w:rsidRDefault="3AB3CBE6"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51.32</w:t>
            </w:r>
          </w:p>
          <w:p w14:paraId="0299AEEB" w14:textId="77A97467" w:rsidR="00B87E08" w:rsidRPr="009418C6" w:rsidRDefault="3AB3CBE6"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(24)</w:t>
            </w:r>
          </w:p>
        </w:tc>
        <w:tc>
          <w:tcPr>
            <w:tcW w:w="793" w:type="dxa"/>
            <w:tcBorders>
              <w:top w:val="nil"/>
              <w:left w:val="nil"/>
              <w:bottom w:val="single" w:sz="4" w:space="0" w:color="auto"/>
              <w:right w:val="single" w:sz="4" w:space="0" w:color="auto"/>
            </w:tcBorders>
            <w:shd w:val="clear" w:color="auto" w:fill="auto"/>
            <w:noWrap/>
            <w:hideMark/>
          </w:tcPr>
          <w:p w14:paraId="30805D0E" w14:textId="70FF35FD" w:rsidR="00B87E08" w:rsidRPr="009418C6" w:rsidRDefault="3AB3CBE6"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48.24</w:t>
            </w:r>
          </w:p>
          <w:p w14:paraId="5CD80E1D" w14:textId="4F45D15A" w:rsidR="00B87E08" w:rsidRPr="009418C6" w:rsidRDefault="3AB3CBE6"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(24)</w:t>
            </w:r>
          </w:p>
        </w:tc>
        <w:tc>
          <w:tcPr>
            <w:tcW w:w="870" w:type="dxa"/>
            <w:tcBorders>
              <w:top w:val="nil"/>
              <w:left w:val="nil"/>
              <w:bottom w:val="single" w:sz="4" w:space="0" w:color="auto"/>
              <w:right w:val="single" w:sz="4" w:space="0" w:color="auto"/>
            </w:tcBorders>
            <w:shd w:val="clear" w:color="auto" w:fill="auto"/>
            <w:noWrap/>
            <w:hideMark/>
          </w:tcPr>
          <w:p w14:paraId="1EB56C1A" w14:textId="2B528445" w:rsidR="00B87E08" w:rsidRPr="009418C6" w:rsidRDefault="3AB3CBE6"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99.6</w:t>
            </w:r>
          </w:p>
          <w:p w14:paraId="67A256D6" w14:textId="209B208E" w:rsidR="00B87E08" w:rsidRPr="009418C6" w:rsidRDefault="3AB3CBE6"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(25)</w:t>
            </w:r>
          </w:p>
        </w:tc>
        <w:tc>
          <w:tcPr>
            <w:tcW w:w="819" w:type="dxa"/>
            <w:tcBorders>
              <w:top w:val="nil"/>
              <w:left w:val="nil"/>
              <w:bottom w:val="single" w:sz="4" w:space="0" w:color="auto"/>
              <w:right w:val="single" w:sz="4" w:space="0" w:color="auto"/>
            </w:tcBorders>
            <w:shd w:val="clear" w:color="auto" w:fill="auto"/>
            <w:noWrap/>
            <w:hideMark/>
          </w:tcPr>
          <w:p w14:paraId="7E196DAF" w14:textId="55407B5D" w:rsidR="00B87E08" w:rsidRPr="009418C6" w:rsidRDefault="0B65C9A0"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50.43</w:t>
            </w:r>
          </w:p>
          <w:p w14:paraId="59EA3A97" w14:textId="2665C6B3" w:rsidR="00B87E08" w:rsidRPr="009418C6" w:rsidRDefault="0B65C9A0"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(27)</w:t>
            </w:r>
          </w:p>
        </w:tc>
        <w:tc>
          <w:tcPr>
            <w:tcW w:w="816" w:type="dxa"/>
            <w:tcBorders>
              <w:top w:val="nil"/>
              <w:left w:val="nil"/>
              <w:bottom w:val="single" w:sz="4" w:space="0" w:color="auto"/>
              <w:right w:val="single" w:sz="4" w:space="0" w:color="auto"/>
            </w:tcBorders>
            <w:shd w:val="clear" w:color="auto" w:fill="auto"/>
            <w:noWrap/>
            <w:hideMark/>
          </w:tcPr>
          <w:p w14:paraId="2DB83830" w14:textId="1833BE4A" w:rsidR="00B87E08" w:rsidRPr="009418C6" w:rsidRDefault="0B65C9A0"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47.93</w:t>
            </w:r>
          </w:p>
          <w:p w14:paraId="09D68D73" w14:textId="0D3377F5" w:rsidR="00B87E08" w:rsidRPr="009418C6" w:rsidRDefault="0B65C9A0"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(27)</w:t>
            </w:r>
          </w:p>
        </w:tc>
        <w:tc>
          <w:tcPr>
            <w:tcW w:w="892" w:type="dxa"/>
            <w:tcBorders>
              <w:top w:val="nil"/>
              <w:left w:val="nil"/>
              <w:bottom w:val="single" w:sz="4" w:space="0" w:color="auto"/>
              <w:right w:val="single" w:sz="4" w:space="0" w:color="auto"/>
            </w:tcBorders>
            <w:shd w:val="clear" w:color="auto" w:fill="auto"/>
            <w:noWrap/>
            <w:hideMark/>
          </w:tcPr>
          <w:p w14:paraId="380D1C5A" w14:textId="4ACE3798" w:rsidR="00B87E08" w:rsidRPr="009418C6" w:rsidRDefault="0B65C9A0"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98.34</w:t>
            </w:r>
          </w:p>
          <w:p w14:paraId="06FD190C" w14:textId="0655CF23" w:rsidR="00B87E08" w:rsidRPr="009418C6" w:rsidRDefault="0B65C9A0"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(28)</w:t>
            </w:r>
          </w:p>
        </w:tc>
        <w:tc>
          <w:tcPr>
            <w:tcW w:w="774" w:type="dxa"/>
            <w:tcBorders>
              <w:top w:val="nil"/>
              <w:left w:val="nil"/>
              <w:bottom w:val="single" w:sz="4" w:space="0" w:color="auto"/>
              <w:right w:val="single" w:sz="4" w:space="0" w:color="auto"/>
            </w:tcBorders>
            <w:shd w:val="clear" w:color="auto" w:fill="auto"/>
            <w:noWrap/>
            <w:hideMark/>
          </w:tcPr>
          <w:p w14:paraId="6807E63C" w14:textId="7DE50AF5" w:rsidR="00B87E08" w:rsidRPr="009418C6" w:rsidRDefault="23713774"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50.04</w:t>
            </w:r>
          </w:p>
          <w:p w14:paraId="36B6918A" w14:textId="3A38CFAF" w:rsidR="00B87E08" w:rsidRPr="009418C6" w:rsidRDefault="23713774"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(26)</w:t>
            </w:r>
          </w:p>
        </w:tc>
        <w:tc>
          <w:tcPr>
            <w:tcW w:w="770" w:type="dxa"/>
            <w:tcBorders>
              <w:top w:val="nil"/>
              <w:left w:val="nil"/>
              <w:bottom w:val="single" w:sz="4" w:space="0" w:color="auto"/>
              <w:right w:val="single" w:sz="4" w:space="0" w:color="auto"/>
            </w:tcBorders>
            <w:shd w:val="clear" w:color="auto" w:fill="auto"/>
            <w:noWrap/>
            <w:hideMark/>
          </w:tcPr>
          <w:p w14:paraId="0090649C" w14:textId="6FB997FD" w:rsidR="00B87E08" w:rsidRPr="009418C6" w:rsidRDefault="23713774"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46.37</w:t>
            </w:r>
          </w:p>
          <w:p w14:paraId="14FA2D1B" w14:textId="558DF348" w:rsidR="00B87E08" w:rsidRPr="009418C6" w:rsidRDefault="23713774"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(26)</w:t>
            </w:r>
          </w:p>
        </w:tc>
        <w:tc>
          <w:tcPr>
            <w:tcW w:w="847" w:type="dxa"/>
            <w:tcBorders>
              <w:top w:val="nil"/>
              <w:left w:val="nil"/>
              <w:bottom w:val="single" w:sz="4" w:space="0" w:color="auto"/>
              <w:right w:val="single" w:sz="4" w:space="0" w:color="auto"/>
            </w:tcBorders>
            <w:shd w:val="clear" w:color="auto" w:fill="auto"/>
            <w:noWrap/>
            <w:hideMark/>
          </w:tcPr>
          <w:p w14:paraId="5EAFAFD8" w14:textId="5FDA113D" w:rsidR="00B87E08" w:rsidRPr="009418C6" w:rsidRDefault="23713774"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96.41</w:t>
            </w:r>
          </w:p>
          <w:p w14:paraId="5CA133B5" w14:textId="04E9E59E" w:rsidR="00B87E08" w:rsidRPr="009418C6" w:rsidRDefault="23713774" w:rsidP="009418C6">
            <w:pPr>
              <w:contextualSpacing/>
              <w:jc w:val="right"/>
              <w:rPr>
                <w:rFonts w:ascii="Calibri" w:hAnsi="Calibri" w:cs="Calibri"/>
                <w:color w:val="000000" w:themeColor="text1"/>
                <w:sz w:val="21"/>
                <w:szCs w:val="21"/>
                <w:lang w:val="en-GB"/>
              </w:rPr>
            </w:pPr>
            <w:r w:rsidRPr="009418C6">
              <w:rPr>
                <w:rFonts w:ascii="Calibri" w:hAnsi="Calibri" w:cs="Calibri"/>
                <w:color w:val="000000" w:themeColor="text1"/>
                <w:sz w:val="21"/>
                <w:szCs w:val="21"/>
                <w:lang w:val="en-GB"/>
              </w:rPr>
              <w:t>(26)</w:t>
            </w:r>
          </w:p>
        </w:tc>
      </w:tr>
    </w:tbl>
    <w:bookmarkEnd w:id="19"/>
    <w:p w14:paraId="27CA2A66" w14:textId="2AE63D14" w:rsidR="00AC5564" w:rsidRPr="00C60277" w:rsidRDefault="00C32C07" w:rsidP="009418C6">
      <w:pPr>
        <w:pStyle w:val="Agency-body-text-report"/>
        <w:keepNext/>
        <w:spacing w:before="360"/>
        <w:jc w:val="center"/>
      </w:pPr>
      <w:r w:rsidRPr="00416CBC">
        <w:rPr>
          <w:noProof/>
        </w:rPr>
        <w:drawing>
          <wp:inline distT="0" distB="0" distL="0" distR="0" wp14:anchorId="5DC1F4C4" wp14:editId="6DB0D20A">
            <wp:extent cx="4672800" cy="6933565"/>
            <wp:effectExtent l="0" t="0" r="13970" b="13335"/>
            <wp:docPr id="7" name="Chart 7">
              <a:extLst xmlns:a="http://schemas.openxmlformats.org/drawingml/2006/main">
                <a:ext uri="{FF2B5EF4-FFF2-40B4-BE49-F238E27FC236}">
                  <a16:creationId xmlns:a16="http://schemas.microsoft.com/office/drawing/2014/main" id="{B1E5FAF6-7FCF-274A-A55E-C0F1477DC8E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1C9414E" w14:textId="63EDD676" w:rsidR="00AC5564" w:rsidRPr="00C60277" w:rsidRDefault="405865D2" w:rsidP="00014188">
      <w:pPr>
        <w:pStyle w:val="Agency-caption-report"/>
      </w:pPr>
      <w:r w:rsidRPr="00C60277">
        <w:t xml:space="preserve">Chart </w:t>
      </w:r>
      <w:r w:rsidR="00AC5564" w:rsidRPr="00C60277">
        <w:fldChar w:fldCharType="begin"/>
      </w:r>
      <w:r w:rsidR="00AC5564" w:rsidRPr="00C60277">
        <w:instrText xml:space="preserve"> SEQ Chart \* ARABIC </w:instrText>
      </w:r>
      <w:r w:rsidR="00AC5564" w:rsidRPr="00C60277">
        <w:fldChar w:fldCharType="separate"/>
      </w:r>
      <w:r w:rsidR="00A466BF" w:rsidRPr="009418C6">
        <w:t>1</w:t>
      </w:r>
      <w:r w:rsidR="00AC5564" w:rsidRPr="00C60277">
        <w:fldChar w:fldCharType="end"/>
      </w:r>
      <w:r w:rsidRPr="00C60277">
        <w:t>. Indicator 1.1 The enrolment rate in mainstream education (%), ISCED 02 boys and ISCED 02 girls</w:t>
      </w:r>
    </w:p>
    <w:p w14:paraId="1E2666C9" w14:textId="5694CD39" w:rsidR="00AC5564" w:rsidRPr="00C60277" w:rsidRDefault="00C32C07" w:rsidP="00D911BA">
      <w:pPr>
        <w:pStyle w:val="Agency-body-text-report"/>
        <w:keepNext/>
        <w:jc w:val="center"/>
      </w:pPr>
      <w:r w:rsidRPr="00416CBC">
        <w:rPr>
          <w:noProof/>
        </w:rPr>
        <w:drawing>
          <wp:inline distT="0" distB="0" distL="0" distR="0" wp14:anchorId="4651A30C" wp14:editId="200E8921">
            <wp:extent cx="4665600" cy="6573520"/>
            <wp:effectExtent l="0" t="0" r="8255" b="17780"/>
            <wp:docPr id="52" name="Chart 52">
              <a:extLst xmlns:a="http://schemas.openxmlformats.org/drawingml/2006/main">
                <a:ext uri="{FF2B5EF4-FFF2-40B4-BE49-F238E27FC236}">
                  <a16:creationId xmlns:a16="http://schemas.microsoft.com/office/drawing/2014/main" id="{E333C383-CBD4-2744-9BBC-13A43B4EC30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AC6255C" w14:textId="49628A13" w:rsidR="005F36B6" w:rsidRPr="00C60277" w:rsidRDefault="405865D2" w:rsidP="00014188">
      <w:pPr>
        <w:pStyle w:val="Agency-caption-report"/>
      </w:pPr>
      <w:r w:rsidRPr="00C60277">
        <w:t xml:space="preserve">Chart </w:t>
      </w:r>
      <w:r w:rsidR="00AC5564" w:rsidRPr="00C60277">
        <w:fldChar w:fldCharType="begin"/>
      </w:r>
      <w:r w:rsidR="00AC5564" w:rsidRPr="00C60277">
        <w:instrText xml:space="preserve"> SEQ Chart \* ARABIC </w:instrText>
      </w:r>
      <w:r w:rsidR="00AC5564" w:rsidRPr="00C60277">
        <w:fldChar w:fldCharType="separate"/>
      </w:r>
      <w:r w:rsidR="00A466BF" w:rsidRPr="009418C6">
        <w:t>2</w:t>
      </w:r>
      <w:r w:rsidR="00AC5564" w:rsidRPr="00C60277">
        <w:fldChar w:fldCharType="end"/>
      </w:r>
      <w:r w:rsidRPr="00C60277">
        <w:t>. Indicator 1.1 The enrolment rate in mainstream education (%), ISCED 02 total</w:t>
      </w:r>
    </w:p>
    <w:p w14:paraId="5F9ACE28" w14:textId="16BC1FE5" w:rsidR="00AC5564" w:rsidRPr="00C60277" w:rsidRDefault="00C32C07" w:rsidP="009418C6">
      <w:pPr>
        <w:pStyle w:val="Agency-body-text-report"/>
        <w:keepNext/>
        <w:jc w:val="center"/>
      </w:pPr>
      <w:r w:rsidRPr="00416CBC">
        <w:rPr>
          <w:noProof/>
        </w:rPr>
        <w:drawing>
          <wp:inline distT="0" distB="0" distL="0" distR="0" wp14:anchorId="4A204C9D" wp14:editId="09AD323A">
            <wp:extent cx="4672800" cy="8193405"/>
            <wp:effectExtent l="0" t="0" r="13970" b="10795"/>
            <wp:docPr id="53" name="Chart 53">
              <a:extLst xmlns:a="http://schemas.openxmlformats.org/drawingml/2006/main">
                <a:ext uri="{FF2B5EF4-FFF2-40B4-BE49-F238E27FC236}">
                  <a16:creationId xmlns:a16="http://schemas.microsoft.com/office/drawing/2014/main" id="{0559198D-B514-E94A-A3C1-DDD5E3971BB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22AECD" w14:textId="732FE846" w:rsidR="401B244E" w:rsidRPr="00C60277" w:rsidRDefault="405865D2" w:rsidP="009418C6">
      <w:pPr>
        <w:pStyle w:val="Agency-caption-report"/>
      </w:pPr>
      <w:r w:rsidRPr="00EF2308">
        <w:t xml:space="preserve">Chart </w:t>
      </w:r>
      <w:r w:rsidR="00AC5564" w:rsidRPr="005766FF">
        <w:rPr>
          <w:bCs w:val="0"/>
        </w:rPr>
        <w:fldChar w:fldCharType="begin"/>
      </w:r>
      <w:r w:rsidR="00AC5564" w:rsidRPr="00EF2308">
        <w:instrText xml:space="preserve"> SEQ Chart \* ARABIC </w:instrText>
      </w:r>
      <w:r w:rsidR="00AC5564" w:rsidRPr="005766FF">
        <w:rPr>
          <w:bCs w:val="0"/>
        </w:rPr>
        <w:fldChar w:fldCharType="separate"/>
      </w:r>
      <w:r w:rsidR="00A466BF" w:rsidRPr="009418C6">
        <w:t>3</w:t>
      </w:r>
      <w:r w:rsidR="00AC5564" w:rsidRPr="005766FF">
        <w:rPr>
          <w:bCs w:val="0"/>
        </w:rPr>
        <w:fldChar w:fldCharType="end"/>
      </w:r>
      <w:r w:rsidR="353BAA8D" w:rsidRPr="00EF2308">
        <w:t>. Indicator 1.1 The enrolment rate in mainstream education (%), ISCED 1+2 boys and</w:t>
      </w:r>
      <w:r w:rsidR="353BAA8D" w:rsidRPr="00C60277">
        <w:t xml:space="preserve"> ISCED 1+2 girls</w:t>
      </w:r>
    </w:p>
    <w:p w14:paraId="5C5D38BC" w14:textId="0D665245" w:rsidR="00AF3E76" w:rsidRPr="00C60277" w:rsidRDefault="00C32C07" w:rsidP="00D911BA">
      <w:pPr>
        <w:keepNext/>
        <w:jc w:val="center"/>
        <w:rPr>
          <w:lang w:val="en-GB"/>
        </w:rPr>
      </w:pPr>
      <w:r w:rsidRPr="009418C6">
        <w:rPr>
          <w:noProof/>
          <w:lang w:val="en-GB"/>
        </w:rPr>
        <w:drawing>
          <wp:inline distT="0" distB="0" distL="0" distR="0" wp14:anchorId="243B2764" wp14:editId="2D631F98">
            <wp:extent cx="4672800" cy="7408545"/>
            <wp:effectExtent l="0" t="0" r="13970" b="8255"/>
            <wp:docPr id="1299910016" name="Chart 1299910016">
              <a:extLst xmlns:a="http://schemas.openxmlformats.org/drawingml/2006/main">
                <a:ext uri="{FF2B5EF4-FFF2-40B4-BE49-F238E27FC236}">
                  <a16:creationId xmlns:a16="http://schemas.microsoft.com/office/drawing/2014/main" id="{FEAD9C98-1990-634F-BA57-56AA0FD6A7C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3D72628" w14:textId="404B9446" w:rsidR="0057249E" w:rsidRPr="00C60277" w:rsidRDefault="00AF3E76" w:rsidP="00014188">
      <w:pPr>
        <w:pStyle w:val="Agency-caption-report"/>
      </w:pPr>
      <w:r>
        <w:t xml:space="preserve">Chart </w:t>
      </w:r>
      <w:r>
        <w:rPr>
          <w:b w:val="0"/>
          <w:bCs w:val="0"/>
        </w:rPr>
        <w:fldChar w:fldCharType="begin"/>
      </w:r>
      <w:r>
        <w:instrText xml:space="preserve"> SEQ Chart \* ARABIC </w:instrText>
      </w:r>
      <w:r>
        <w:rPr>
          <w:b w:val="0"/>
          <w:bCs w:val="0"/>
        </w:rPr>
        <w:fldChar w:fldCharType="separate"/>
      </w:r>
      <w:r w:rsidR="00A466BF">
        <w:t>4</w:t>
      </w:r>
      <w:r>
        <w:rPr>
          <w:b w:val="0"/>
          <w:bCs w:val="0"/>
        </w:rPr>
        <w:fldChar w:fldCharType="end"/>
      </w:r>
      <w:r>
        <w:t>. Indicator 1.1 The enrolment rate in mainstream education (%), ISCED 1+2 total</w:t>
      </w:r>
    </w:p>
    <w:p w14:paraId="11349F32" w14:textId="1A9CAD7D" w:rsidR="008C700D" w:rsidRPr="00C27CE8" w:rsidRDefault="008C700D" w:rsidP="00EE1500">
      <w:pPr>
        <w:pStyle w:val="Agency-footnote-report"/>
      </w:pPr>
      <w:r w:rsidRPr="00C27CE8">
        <w:t>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w:t>
      </w:r>
      <w:r w:rsidR="00C27CE8">
        <w:t xml:space="preserve"> (see </w:t>
      </w:r>
      <w:hyperlink w:anchor="Table1" w:history="1">
        <w:r w:rsidR="00C27CE8" w:rsidRPr="00C27CE8">
          <w:rPr>
            <w:rStyle w:val="Hyperlink"/>
          </w:rPr>
          <w:t>Table 1</w:t>
        </w:r>
      </w:hyperlink>
      <w:r w:rsidR="00C27CE8">
        <w:t>)</w:t>
      </w:r>
      <w:r w:rsidRPr="00C27CE8">
        <w:t>.</w:t>
      </w:r>
    </w:p>
    <w:p w14:paraId="32B1ED4C" w14:textId="0BE1A6CE" w:rsidR="00AF3E76" w:rsidRPr="00C60277" w:rsidRDefault="00C32C07" w:rsidP="00D911BA">
      <w:pPr>
        <w:keepNext/>
        <w:jc w:val="center"/>
        <w:rPr>
          <w:lang w:val="en-GB"/>
        </w:rPr>
      </w:pPr>
      <w:r w:rsidRPr="009418C6">
        <w:rPr>
          <w:noProof/>
          <w:lang w:val="en-GB"/>
        </w:rPr>
        <w:drawing>
          <wp:inline distT="0" distB="0" distL="0" distR="0" wp14:anchorId="7CA7AD16" wp14:editId="06A6E002">
            <wp:extent cx="4672800" cy="8236585"/>
            <wp:effectExtent l="0" t="0" r="13970" b="18415"/>
            <wp:docPr id="1299910017" name="Chart 1299910017">
              <a:extLst xmlns:a="http://schemas.openxmlformats.org/drawingml/2006/main">
                <a:ext uri="{FF2B5EF4-FFF2-40B4-BE49-F238E27FC236}">
                  <a16:creationId xmlns:a16="http://schemas.microsoft.com/office/drawing/2014/main" id="{A7D9EB9E-339D-BD4A-B825-C11C3AAAD1E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EE93879" w14:textId="7DCE297E" w:rsidR="00AF3E76" w:rsidRPr="00C60277" w:rsidRDefault="00AF3E76" w:rsidP="00014188">
      <w:pPr>
        <w:pStyle w:val="Agency-caption-report"/>
      </w:pPr>
      <w:r>
        <w:t xml:space="preserve">Chart </w:t>
      </w:r>
      <w:r>
        <w:fldChar w:fldCharType="begin"/>
      </w:r>
      <w:r>
        <w:instrText xml:space="preserve"> SEQ Chart \* ARABIC </w:instrText>
      </w:r>
      <w:r>
        <w:fldChar w:fldCharType="separate"/>
      </w:r>
      <w:r w:rsidR="00A466BF">
        <w:t>5</w:t>
      </w:r>
      <w:r>
        <w:fldChar w:fldCharType="end"/>
      </w:r>
      <w:r>
        <w:t>. Indicator 1.1 The enrolment rate in mainstream education (%), ISCED 3 boys and ISCED 3 girls</w:t>
      </w:r>
    </w:p>
    <w:p w14:paraId="2FA686FE" w14:textId="3E957116" w:rsidR="00EE714F" w:rsidRPr="00C60277" w:rsidRDefault="00C32C07" w:rsidP="00D911BA">
      <w:pPr>
        <w:keepNext/>
        <w:jc w:val="center"/>
        <w:rPr>
          <w:lang w:val="en-GB"/>
        </w:rPr>
      </w:pPr>
      <w:r w:rsidRPr="009418C6">
        <w:rPr>
          <w:noProof/>
          <w:lang w:val="en-GB"/>
        </w:rPr>
        <w:drawing>
          <wp:inline distT="0" distB="0" distL="0" distR="0" wp14:anchorId="5708EBF6" wp14:editId="2E52D686">
            <wp:extent cx="4672330" cy="6314400"/>
            <wp:effectExtent l="0" t="0" r="13970" b="10795"/>
            <wp:docPr id="1299910018" name="Chart 1299910018">
              <a:extLst xmlns:a="http://schemas.openxmlformats.org/drawingml/2006/main">
                <a:ext uri="{FF2B5EF4-FFF2-40B4-BE49-F238E27FC236}">
                  <a16:creationId xmlns:a16="http://schemas.microsoft.com/office/drawing/2014/main" id="{28D0CBBC-03A0-D849-8BD9-495E1D48F60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29592F2" w14:textId="701E3D10" w:rsidR="00EE714F" w:rsidRPr="00C60277" w:rsidRDefault="00EE714F" w:rsidP="00014188">
      <w:pPr>
        <w:pStyle w:val="Agency-caption-report"/>
      </w:pPr>
      <w:r>
        <w:t xml:space="preserve">Chart </w:t>
      </w:r>
      <w:r>
        <w:fldChar w:fldCharType="begin"/>
      </w:r>
      <w:r>
        <w:instrText xml:space="preserve"> SEQ Chart \* ARABIC </w:instrText>
      </w:r>
      <w:r>
        <w:fldChar w:fldCharType="separate"/>
      </w:r>
      <w:r w:rsidR="00A466BF">
        <w:t>6</w:t>
      </w:r>
      <w:r>
        <w:fldChar w:fldCharType="end"/>
      </w:r>
      <w:r>
        <w:t>. Indicator 1.1 The enrolment rate in mainstream education (%), ISCED 3 total</w:t>
      </w:r>
    </w:p>
    <w:p w14:paraId="755E52BA" w14:textId="346206AA" w:rsidR="00817A60" w:rsidRPr="009418C6" w:rsidRDefault="00817A60" w:rsidP="009418C6">
      <w:pPr>
        <w:pStyle w:val="Agency-body-text-report"/>
      </w:pPr>
      <w:r w:rsidRPr="00C60277">
        <w:br w:type="page"/>
      </w:r>
    </w:p>
    <w:p w14:paraId="00D29089" w14:textId="6BA06BED" w:rsidR="003329B9" w:rsidRPr="00C60277" w:rsidRDefault="003329B9" w:rsidP="00014188">
      <w:pPr>
        <w:pStyle w:val="Agency-heading-2-report"/>
      </w:pPr>
      <w:bookmarkStart w:id="22" w:name="_Toc119416342"/>
      <w:r w:rsidRPr="00C60277">
        <w:t>Indicator 1.2 The enrolment rate in inclusive education (%)</w:t>
      </w:r>
      <w:bookmarkEnd w:id="22"/>
    </w:p>
    <w:p w14:paraId="59C7399A" w14:textId="7B388235" w:rsidR="00B87E08" w:rsidRPr="00C60277" w:rsidRDefault="00B87E08" w:rsidP="00014188">
      <w:pPr>
        <w:pStyle w:val="Agency-body-text-report"/>
      </w:pPr>
      <w:r w:rsidRPr="00C60277">
        <w:t>The data shows children/learners who are or are not in inclusive education.</w:t>
      </w:r>
    </w:p>
    <w:p w14:paraId="664B662A" w14:textId="4BB4382E" w:rsidR="00B87E08" w:rsidRPr="00C60277" w:rsidRDefault="00B87E08" w:rsidP="00014188">
      <w:pPr>
        <w:pStyle w:val="Agency-body-text-report"/>
      </w:pPr>
      <w:r w:rsidRPr="00C60277">
        <w:t>In most countries, enrolment in inclusive education implies placement in a mainstream class in line with the 80% time placement benchmark, or the various proxies for this benchmark.</w:t>
      </w:r>
    </w:p>
    <w:p w14:paraId="5F54689F" w14:textId="21E5A8D1" w:rsidR="00B87E08" w:rsidRPr="00C60277" w:rsidRDefault="00B87E08" w:rsidP="00014188">
      <w:pPr>
        <w:pStyle w:val="Agency-body-text-report"/>
      </w:pPr>
      <w:r w:rsidRPr="00C60277">
        <w:t>Those children/learners who are not in inclusive settings are in separate classes in mainstream schools, fully separate special schools, non-formal education run by health or social services, etc., or are out-of-school children</w:t>
      </w:r>
      <w:r w:rsidR="00E97BAF" w:rsidRPr="00C60277">
        <w:t>/learners</w:t>
      </w:r>
      <w:r w:rsidRPr="00C60277">
        <w:t>.</w:t>
      </w:r>
    </w:p>
    <w:p w14:paraId="59CEFC39" w14:textId="12718B3F" w:rsidR="00BB5ED9" w:rsidRPr="00C60277" w:rsidRDefault="00B87E08" w:rsidP="00014188">
      <w:pPr>
        <w:pStyle w:val="Agency-body-text-report"/>
        <w:keepNext/>
      </w:pPr>
      <w:r w:rsidRPr="00C60277">
        <w:t>This indicator has been calculated as follows:</w:t>
      </w:r>
    </w:p>
    <w:p w14:paraId="6C0A1611" w14:textId="43DE7DA7" w:rsidR="00150117" w:rsidRPr="00C60277" w:rsidRDefault="00F72E62" w:rsidP="00014188">
      <w:pPr>
        <w:pStyle w:val="Agency-body-text-report"/>
        <w:spacing w:before="360" w:after="360"/>
        <w:jc w:val="center"/>
      </w:pPr>
      <w:r w:rsidRPr="00416CBC">
        <w:rPr>
          <w:noProof/>
          <w:szCs w:val="20"/>
        </w:rPr>
        <mc:AlternateContent>
          <mc:Choice Requires="wps">
            <w:drawing>
              <wp:anchor distT="0" distB="0" distL="114300" distR="114300" simplePos="0" relativeHeight="251658250" behindDoc="0" locked="0" layoutInCell="1" allowOverlap="1" wp14:anchorId="499B11CF" wp14:editId="7C994E44">
                <wp:simplePos x="0" y="0"/>
                <wp:positionH relativeFrom="column">
                  <wp:posOffset>4197985</wp:posOffset>
                </wp:positionH>
                <wp:positionV relativeFrom="paragraph">
                  <wp:posOffset>825285</wp:posOffset>
                </wp:positionV>
                <wp:extent cx="638810" cy="394335"/>
                <wp:effectExtent l="0" t="0" r="0" b="0"/>
                <wp:wrapNone/>
                <wp:docPr id="63" name="Text Box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A79502A" w14:textId="77777777" w:rsidR="0064518C" w:rsidRPr="00B324D2" w:rsidRDefault="0064518C" w:rsidP="0064518C">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791E6C38">
              <v:shape id="Text Box 63" style="position:absolute;left:0;text-align:left;margin-left:330.55pt;margin-top:65pt;width:50.3pt;height:31.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3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IuYGAIAADI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" w14:anchorId="499B11CF">
                <v:textbox>
                  <w:txbxContent>
                    <w:p w:rsidRPr="00B324D2" w:rsidR="0064518C" w:rsidP="0064518C" w:rsidRDefault="0064518C" w14:paraId="22ADE43A"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szCs w:val="20"/>
        </w:rPr>
        <mc:AlternateContent>
          <mc:Choice Requires="wps">
            <w:drawing>
              <wp:anchor distT="0" distB="0" distL="114300" distR="114300" simplePos="0" relativeHeight="251658249" behindDoc="0" locked="0" layoutInCell="1" allowOverlap="1" wp14:anchorId="7960F564" wp14:editId="20234DF8">
                <wp:simplePos x="0" y="0"/>
                <wp:positionH relativeFrom="column">
                  <wp:posOffset>827570</wp:posOffset>
                </wp:positionH>
                <wp:positionV relativeFrom="paragraph">
                  <wp:posOffset>1061535</wp:posOffset>
                </wp:positionV>
                <wp:extent cx="3436620" cy="478155"/>
                <wp:effectExtent l="0" t="0" r="0" b="0"/>
                <wp:wrapNone/>
                <wp:docPr id="62" name="Text Box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36620" cy="478155"/>
                        </a:xfrm>
                        <a:prstGeom prst="rect">
                          <a:avLst/>
                        </a:prstGeom>
                        <a:noFill/>
                        <a:ln w="6350">
                          <a:noFill/>
                        </a:ln>
                      </wps:spPr>
                      <wps:txbx>
                        <w:txbxContent>
                          <w:p w14:paraId="16DD6776" w14:textId="14827ADE" w:rsidR="0064518C" w:rsidRPr="00B324D2" w:rsidRDefault="0064518C" w:rsidP="0064518C">
                            <w:pPr>
                              <w:rPr>
                                <w:rFonts w:ascii="Calibri" w:hAnsi="Calibri"/>
                                <w:b/>
                                <w:bCs/>
                                <w:color w:val="002060"/>
                              </w:rPr>
                            </w:pPr>
                            <w:r w:rsidRPr="00BD6E8E">
                              <w:rPr>
                                <w:rFonts w:ascii="Calibri" w:hAnsi="Calibri"/>
                                <w:b/>
                                <w:bCs/>
                                <w:color w:val="002060"/>
                              </w:rPr>
                              <w:t>The 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005F69C">
              <v:shape id="Text Box 62" style="position:absolute;left:0;text-align:left;margin-left:65.15pt;margin-top:83.6pt;width:270.6pt;height:37.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3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" w14:anchorId="7960F564">
                <v:textbox>
                  <w:txbxContent>
                    <w:p w:rsidRPr="00B324D2" w:rsidR="0064518C" w:rsidP="0064518C" w:rsidRDefault="0064518C" w14:paraId="2303DD08" w14:textId="14827ADE">
                      <w:pPr>
                        <w:rPr>
                          <w:rFonts w:ascii="Calibri" w:hAnsi="Calibri"/>
                          <w:b/>
                          <w:bCs/>
                          <w:color w:val="002060"/>
                        </w:rPr>
                      </w:pPr>
                      <w:r w:rsidRPr="00BD6E8E">
                        <w:rPr>
                          <w:rFonts w:ascii="Calibri" w:hAnsi="Calibri"/>
                          <w:b/>
                          <w:bCs/>
                          <w:color w:val="002060"/>
                        </w:rPr>
                        <w:t>The number of children/learners enrolled in any form of recognised education (Q1.2)</w:t>
                      </w:r>
                    </w:p>
                  </w:txbxContent>
                </v:textbox>
              </v:shape>
            </w:pict>
          </mc:Fallback>
        </mc:AlternateContent>
      </w:r>
      <w:r w:rsidRPr="00416CBC">
        <w:rPr>
          <w:noProof/>
          <w:szCs w:val="20"/>
        </w:rPr>
        <mc:AlternateContent>
          <mc:Choice Requires="wps">
            <w:drawing>
              <wp:anchor distT="0" distB="0" distL="114300" distR="114300" simplePos="0" relativeHeight="251658248" behindDoc="0" locked="0" layoutInCell="1" allowOverlap="1" wp14:anchorId="5DED6259" wp14:editId="27231CDC">
                <wp:simplePos x="0" y="0"/>
                <wp:positionH relativeFrom="column">
                  <wp:posOffset>827570</wp:posOffset>
                </wp:positionH>
                <wp:positionV relativeFrom="paragraph">
                  <wp:posOffset>276735</wp:posOffset>
                </wp:positionV>
                <wp:extent cx="3436865" cy="704215"/>
                <wp:effectExtent l="0" t="0" r="0" b="0"/>
                <wp:wrapNone/>
                <wp:docPr id="61" name="Text Box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36865" cy="704215"/>
                        </a:xfrm>
                        <a:prstGeom prst="rect">
                          <a:avLst/>
                        </a:prstGeom>
                        <a:noFill/>
                        <a:ln w="6350">
                          <a:noFill/>
                        </a:ln>
                      </wps:spPr>
                      <wps:txbx>
                        <w:txbxContent>
                          <w:p w14:paraId="6899156C" w14:textId="77777777" w:rsidR="0064518C" w:rsidRPr="00B324D2" w:rsidRDefault="0064518C" w:rsidP="0064518C">
                            <w:pPr>
                              <w:rPr>
                                <w:rFonts w:ascii="Calibri" w:hAnsi="Calibri"/>
                                <w:b/>
                                <w:bCs/>
                                <w:color w:val="002060"/>
                              </w:rPr>
                            </w:pPr>
                            <w:r w:rsidRPr="00BD6E8E">
                              <w:rPr>
                                <w:rFonts w:ascii="Calibri" w:hAnsi="Calibri"/>
                                <w:b/>
                                <w:bCs/>
                                <w:color w:val="002060"/>
                              </w:rPr>
                              <w:t xml:space="preserve">The number of children/learners </w:t>
                            </w:r>
                            <w:r w:rsidRPr="002912C1">
                              <w:rPr>
                                <w:rFonts w:ascii="Calibri" w:hAnsi="Calibri"/>
                                <w:b/>
                                <w:bCs/>
                                <w:color w:val="002060"/>
                              </w:rPr>
                              <w:t>educated with their peers in mainstream groups/classes for 80% or more of the time (Q1.3a)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50CBE9D">
              <v:shape id="Text Box 61" style="position:absolute;left:0;text-align:left;margin-left:65.15pt;margin-top:21.8pt;width:270.6pt;height:55.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3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" w14:anchorId="5DED6259">
                <v:textbox>
                  <w:txbxContent>
                    <w:p w:rsidRPr="00B324D2" w:rsidR="0064518C" w:rsidP="0064518C" w:rsidRDefault="0064518C" w14:paraId="02BFB19B" w14:textId="77777777">
                      <w:pPr>
                        <w:rPr>
                          <w:rFonts w:ascii="Calibri" w:hAnsi="Calibri"/>
                          <w:b/>
                          <w:bCs/>
                          <w:color w:val="002060"/>
                        </w:rPr>
                      </w:pPr>
                      <w:r w:rsidRPr="00BD6E8E">
                        <w:rPr>
                          <w:rFonts w:ascii="Calibri" w:hAnsi="Calibri"/>
                          <w:b/>
                          <w:bCs/>
                          <w:color w:val="002060"/>
                        </w:rPr>
                        <w:t xml:space="preserve">The number of children/learners </w:t>
                      </w:r>
                      <w:r w:rsidRPr="002912C1">
                        <w:rPr>
                          <w:rFonts w:ascii="Calibri" w:hAnsi="Calibri"/>
                          <w:b/>
                          <w:bCs/>
                          <w:color w:val="002060"/>
                        </w:rPr>
                        <w:t>educated with their peers in mainstream groups/classes for 80% or more of the time (Q1.3a)</w:t>
                      </w:r>
                    </w:p>
                  </w:txbxContent>
                </v:textbox>
              </v:shape>
            </w:pict>
          </mc:Fallback>
        </mc:AlternateContent>
      </w:r>
      <w:r w:rsidR="00A13AA9" w:rsidRPr="00416CBC">
        <w:rPr>
          <w:noProof/>
          <w:szCs w:val="20"/>
        </w:rPr>
        <mc:AlternateContent>
          <mc:Choice Requires="wps">
            <w:drawing>
              <wp:anchor distT="0" distB="0" distL="114300" distR="114300" simplePos="0" relativeHeight="251658247" behindDoc="0" locked="0" layoutInCell="1" allowOverlap="1" wp14:anchorId="1234806F" wp14:editId="5DEA81BC">
                <wp:simplePos x="0" y="0"/>
                <wp:positionH relativeFrom="column">
                  <wp:posOffset>901065</wp:posOffset>
                </wp:positionH>
                <wp:positionV relativeFrom="paragraph">
                  <wp:posOffset>978535</wp:posOffset>
                </wp:positionV>
                <wp:extent cx="3364865" cy="0"/>
                <wp:effectExtent l="0" t="12700" r="13335" b="12700"/>
                <wp:wrapNone/>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553C0377">
              <v:line id="Straight Connector 60"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70.95pt,77.05pt" to="335.9pt,77.05pt" w14:anchorId="68F675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"/>
            </w:pict>
          </mc:Fallback>
        </mc:AlternateContent>
      </w:r>
      <w:r w:rsidR="00F16D3D" w:rsidRPr="00416CBC">
        <w:rPr>
          <w:noProof/>
          <w:szCs w:val="20"/>
        </w:rPr>
        <mc:AlternateContent>
          <mc:Choice Requires="wps">
            <w:drawing>
              <wp:inline distT="0" distB="0" distL="0" distR="0" wp14:anchorId="14620F84" wp14:editId="3B204AE0">
                <wp:extent cx="4184546" cy="1514006"/>
                <wp:effectExtent l="12700" t="12700" r="6985" b="10160"/>
                <wp:docPr id="59" name="Rounded Rectangle 59" descr="The number of children/learners educated with their peers in mainstream groups/classes for 80% or more of the time (Q1.3a)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43D0F9D4">
              <v:roundrect id="Rounded Rectangle 59"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ducated with their peers in mainstream groups/classes for 80% or more of the time (Q1.3a) divided by The number of children/learners enrolled in any form of recognised education (Q1.2) multiplied by 100" o:spid="_x0000_s1026" filled="f" strokecolor="#ffc000" strokeweight="1.5pt" arcsize="10923f" w14:anchorId="4922EB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">
                <w10:anchorlock/>
              </v:roundrect>
            </w:pict>
          </mc:Fallback>
        </mc:AlternateContent>
      </w:r>
    </w:p>
    <w:p w14:paraId="74AEED8C" w14:textId="5BB9507B" w:rsidR="00BB5ED9" w:rsidRPr="00C60277" w:rsidRDefault="4F76E3FD" w:rsidP="00C1C1F1">
      <w:pPr>
        <w:pStyle w:val="Agency-body-text-report"/>
      </w:pPr>
      <w:r w:rsidRPr="00C60277">
        <w:t>Data on pre-primary (ISCED 02) level is available from 2</w:t>
      </w:r>
      <w:r w:rsidR="0F9B961B" w:rsidRPr="00C60277">
        <w:t>1</w:t>
      </w:r>
      <w:r w:rsidRPr="00C60277">
        <w:t xml:space="preserve"> countries.</w:t>
      </w:r>
      <w:r w:rsidR="2E89605A" w:rsidRPr="00C60277">
        <w:t xml:space="preserve"> </w:t>
      </w:r>
      <w:r w:rsidRPr="00C60277">
        <w:t>Across the 2</w:t>
      </w:r>
      <w:r w:rsidR="0440FBD6" w:rsidRPr="00C60277">
        <w:t>1</w:t>
      </w:r>
      <w:r w:rsidRPr="00C60277">
        <w:t xml:space="preserve"> countries, the enrolment rate in </w:t>
      </w:r>
      <w:r w:rsidR="2E89605A" w:rsidRPr="00C60277">
        <w:t>inclusive</w:t>
      </w:r>
      <w:r w:rsidRPr="00C60277">
        <w:t xml:space="preserve"> education ranges from 86.63% to 100.00%; the total average for the 2</w:t>
      </w:r>
      <w:r w:rsidR="2C814711" w:rsidRPr="00C60277">
        <w:t>1</w:t>
      </w:r>
      <w:r w:rsidRPr="00C60277">
        <w:t xml:space="preserve"> countries is 99.3</w:t>
      </w:r>
      <w:r w:rsidR="5647CBB4" w:rsidRPr="00C60277">
        <w:t>7</w:t>
      </w:r>
      <w:r w:rsidRPr="00C60277">
        <w:t>%.</w:t>
      </w:r>
    </w:p>
    <w:p w14:paraId="75DC01B4" w14:textId="47A0F768" w:rsidR="00BB5ED9" w:rsidRPr="00C60277" w:rsidRDefault="4F76E3FD">
      <w:pPr>
        <w:pStyle w:val="Agency-body-text-report"/>
      </w:pPr>
      <w:r w:rsidRPr="00C60277">
        <w:t xml:space="preserve">Data on primary and </w:t>
      </w:r>
      <w:r w:rsidR="007314D8" w:rsidRPr="00C60277">
        <w:t>lower-secondary</w:t>
      </w:r>
      <w:r w:rsidRPr="00C60277">
        <w:t xml:space="preserve"> (ISCED 1+2) levels is available from </w:t>
      </w:r>
      <w:r w:rsidR="3CBB747C" w:rsidRPr="00C60277">
        <w:t>2</w:t>
      </w:r>
      <w:r w:rsidR="322ABEDD" w:rsidRPr="00C60277">
        <w:t>7</w:t>
      </w:r>
      <w:r w:rsidRPr="00C60277">
        <w:t xml:space="preserve"> countries.</w:t>
      </w:r>
      <w:r w:rsidR="2E89605A" w:rsidRPr="00C60277">
        <w:t xml:space="preserve"> </w:t>
      </w:r>
      <w:r w:rsidRPr="00C60277">
        <w:t xml:space="preserve">Across the </w:t>
      </w:r>
      <w:r w:rsidR="67382D1C" w:rsidRPr="00C60277">
        <w:t>2</w:t>
      </w:r>
      <w:r w:rsidR="379EB87B" w:rsidRPr="00C60277">
        <w:t>7</w:t>
      </w:r>
      <w:r w:rsidRPr="00C60277">
        <w:t xml:space="preserve"> countries, the enrolment rate in </w:t>
      </w:r>
      <w:r w:rsidR="2E89605A" w:rsidRPr="00C60277">
        <w:t xml:space="preserve">inclusive </w:t>
      </w:r>
      <w:r w:rsidRPr="00C60277">
        <w:t xml:space="preserve">education ranges from </w:t>
      </w:r>
      <w:r w:rsidR="161DE358" w:rsidRPr="00C60277">
        <w:t>92.29</w:t>
      </w:r>
      <w:r w:rsidRPr="00C60277">
        <w:t xml:space="preserve">% to </w:t>
      </w:r>
      <w:r w:rsidR="4444E8B2" w:rsidRPr="00C60277">
        <w:t>100.23</w:t>
      </w:r>
      <w:r w:rsidRPr="00C60277">
        <w:t>%</w:t>
      </w:r>
      <w:r w:rsidR="0000758C">
        <w:t xml:space="preserve"> </w:t>
      </w:r>
      <w:r w:rsidR="0000758C">
        <w:rPr>
          <w:rStyle w:val="FootnoteReference"/>
        </w:rPr>
        <w:footnoteReference w:id="5"/>
      </w:r>
      <w:r w:rsidRPr="00C60277">
        <w:t xml:space="preserve">; the total average for the </w:t>
      </w:r>
      <w:r w:rsidR="53F6688F" w:rsidRPr="00C60277">
        <w:t>2</w:t>
      </w:r>
      <w:r w:rsidR="658DED10" w:rsidRPr="00C60277">
        <w:t>7</w:t>
      </w:r>
      <w:r w:rsidRPr="00C60277">
        <w:t xml:space="preserve"> countries is </w:t>
      </w:r>
      <w:r w:rsidR="56ED4536" w:rsidRPr="00C60277">
        <w:t>97.96</w:t>
      </w:r>
      <w:r w:rsidR="47D41566" w:rsidRPr="00C60277">
        <w:t>%</w:t>
      </w:r>
      <w:r w:rsidRPr="00C60277">
        <w:t>.</w:t>
      </w:r>
    </w:p>
    <w:p w14:paraId="11A2AFAF" w14:textId="772D51A2" w:rsidR="003E1CD5" w:rsidRPr="00C60277" w:rsidRDefault="4F76E3FD" w:rsidP="00014188">
      <w:pPr>
        <w:pStyle w:val="Agency-body-text-report"/>
      </w:pPr>
      <w:r w:rsidRPr="00C60277">
        <w:t xml:space="preserve">Data on upper-secondary (ISCED 3) level is available from </w:t>
      </w:r>
      <w:r w:rsidR="7805E5E1" w:rsidRPr="00C60277">
        <w:t>24</w:t>
      </w:r>
      <w:r w:rsidRPr="00C60277">
        <w:t xml:space="preserve"> countries.</w:t>
      </w:r>
      <w:r w:rsidR="2E89605A" w:rsidRPr="00C60277">
        <w:t xml:space="preserve"> </w:t>
      </w:r>
      <w:r w:rsidRPr="00C60277">
        <w:t xml:space="preserve">Across the </w:t>
      </w:r>
      <w:r w:rsidR="0275A45E" w:rsidRPr="00C60277">
        <w:t>24</w:t>
      </w:r>
      <w:r w:rsidRPr="00C60277">
        <w:t xml:space="preserve"> countries, the enrolment rate in </w:t>
      </w:r>
      <w:r w:rsidR="2E89605A" w:rsidRPr="00C60277">
        <w:t xml:space="preserve">inclusive </w:t>
      </w:r>
      <w:r w:rsidRPr="00C60277">
        <w:t xml:space="preserve">education ranges from </w:t>
      </w:r>
      <w:r w:rsidR="1D4A5C0B" w:rsidRPr="00C60277">
        <w:t>21.86</w:t>
      </w:r>
      <w:r w:rsidRPr="00C60277">
        <w:t xml:space="preserve">% to </w:t>
      </w:r>
      <w:r w:rsidR="006E7CAD" w:rsidRPr="00C60277">
        <w:t>100</w:t>
      </w:r>
      <w:r w:rsidRPr="00C60277">
        <w:t xml:space="preserve">%; the total average for the </w:t>
      </w:r>
      <w:r w:rsidR="08CCB825" w:rsidRPr="00C60277">
        <w:t>24</w:t>
      </w:r>
      <w:r w:rsidRPr="00C60277">
        <w:t xml:space="preserve"> countries is </w:t>
      </w:r>
      <w:r w:rsidR="0CF1F0FF" w:rsidRPr="00C60277">
        <w:t>95.93%</w:t>
      </w:r>
      <w:r w:rsidRPr="00C60277">
        <w:t>.</w:t>
      </w:r>
    </w:p>
    <w:p w14:paraId="752726B0" w14:textId="4A1C154C" w:rsidR="00851AC9" w:rsidRPr="00C60277" w:rsidRDefault="00851AC9" w:rsidP="00014188">
      <w:pPr>
        <w:pStyle w:val="Agency-caption-report"/>
        <w:keepNext/>
      </w:pPr>
      <w:bookmarkStart w:id="23" w:name="Table2"/>
      <w:r w:rsidRPr="00C60277">
        <w:t xml:space="preserve">Table </w:t>
      </w:r>
      <w:r w:rsidRPr="00C60277">
        <w:fldChar w:fldCharType="begin"/>
      </w:r>
      <w:r w:rsidRPr="00C60277">
        <w:instrText xml:space="preserve"> SEQ Table \* ARABIC </w:instrText>
      </w:r>
      <w:r w:rsidRPr="00C60277">
        <w:fldChar w:fldCharType="separate"/>
      </w:r>
      <w:r w:rsidR="006E6395" w:rsidRPr="009418C6">
        <w:t>2</w:t>
      </w:r>
      <w:r w:rsidRPr="00C60277">
        <w:fldChar w:fldCharType="end"/>
      </w:r>
      <w:r w:rsidR="000330BB" w:rsidRPr="00C60277">
        <w:t>. Indicator 1.2 The enrolment rate in inclusive education (%)</w:t>
      </w:r>
    </w:p>
    <w:tbl>
      <w:tblPr>
        <w:tblW w:w="5000" w:type="pct"/>
        <w:tblLayout w:type="fixed"/>
        <w:tblCellMar>
          <w:left w:w="70" w:type="dxa"/>
          <w:right w:w="70" w:type="dxa"/>
        </w:tblCellMar>
        <w:tblLook w:val="04A0" w:firstRow="1" w:lastRow="0" w:firstColumn="1" w:lastColumn="0" w:noHBand="0" w:noVBand="1"/>
      </w:tblPr>
      <w:tblGrid>
        <w:gridCol w:w="1815"/>
        <w:gridCol w:w="791"/>
        <w:gridCol w:w="791"/>
        <w:gridCol w:w="790"/>
        <w:gridCol w:w="790"/>
        <w:gridCol w:w="790"/>
        <w:gridCol w:w="790"/>
        <w:gridCol w:w="790"/>
        <w:gridCol w:w="790"/>
        <w:gridCol w:w="783"/>
      </w:tblGrid>
      <w:tr w:rsidR="00022CED" w:rsidRPr="00022CED" w14:paraId="43E107CB" w14:textId="77777777" w:rsidTr="00133BFF">
        <w:trPr>
          <w:cantSplit/>
          <w:tblHeader/>
        </w:trPr>
        <w:tc>
          <w:tcPr>
            <w:tcW w:w="101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23"/>
          <w:p w14:paraId="6144F9AE" w14:textId="77777777" w:rsidR="00B87E08" w:rsidRPr="00C60277" w:rsidRDefault="6F47A530"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443" w:type="pct"/>
            <w:tcBorders>
              <w:top w:val="single" w:sz="4" w:space="0" w:color="auto"/>
              <w:left w:val="nil"/>
              <w:bottom w:val="single" w:sz="4" w:space="0" w:color="auto"/>
              <w:right w:val="single" w:sz="4" w:space="0" w:color="auto"/>
            </w:tcBorders>
            <w:shd w:val="clear" w:color="auto" w:fill="D9D9D9" w:themeFill="background1" w:themeFillShade="D9"/>
            <w:hideMark/>
          </w:tcPr>
          <w:p w14:paraId="2E2B7382" w14:textId="77777777" w:rsidR="00B87E08" w:rsidRPr="00C60277" w:rsidRDefault="00B87E08" w:rsidP="00247E28">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443" w:type="pct"/>
            <w:tcBorders>
              <w:top w:val="single" w:sz="4" w:space="0" w:color="auto"/>
              <w:left w:val="nil"/>
              <w:bottom w:val="single" w:sz="4" w:space="0" w:color="auto"/>
              <w:right w:val="single" w:sz="4" w:space="0" w:color="auto"/>
            </w:tcBorders>
            <w:shd w:val="clear" w:color="auto" w:fill="D9D9D9" w:themeFill="background1" w:themeFillShade="D9"/>
            <w:hideMark/>
          </w:tcPr>
          <w:p w14:paraId="53FB2043" w14:textId="77777777" w:rsidR="00B87E08" w:rsidRPr="00C60277" w:rsidRDefault="00B87E08" w:rsidP="00247E28">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443" w:type="pct"/>
            <w:tcBorders>
              <w:top w:val="single" w:sz="4" w:space="0" w:color="auto"/>
              <w:left w:val="nil"/>
              <w:bottom w:val="single" w:sz="4" w:space="0" w:color="auto"/>
              <w:right w:val="single" w:sz="4" w:space="0" w:color="auto"/>
            </w:tcBorders>
            <w:shd w:val="clear" w:color="auto" w:fill="D9D9D9" w:themeFill="background1" w:themeFillShade="D9"/>
            <w:hideMark/>
          </w:tcPr>
          <w:p w14:paraId="6411829A" w14:textId="77777777" w:rsidR="00B87E08" w:rsidRPr="00C60277" w:rsidRDefault="00B87E08" w:rsidP="00247E28">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443" w:type="pct"/>
            <w:tcBorders>
              <w:top w:val="single" w:sz="4" w:space="0" w:color="auto"/>
              <w:left w:val="nil"/>
              <w:bottom w:val="single" w:sz="4" w:space="0" w:color="auto"/>
              <w:right w:val="single" w:sz="4" w:space="0" w:color="auto"/>
            </w:tcBorders>
            <w:shd w:val="clear" w:color="auto" w:fill="D9D9D9" w:themeFill="background1" w:themeFillShade="D9"/>
            <w:hideMark/>
          </w:tcPr>
          <w:p w14:paraId="0ECC4D1A" w14:textId="77777777" w:rsidR="00B87E08" w:rsidRPr="00C60277" w:rsidRDefault="00B87E08" w:rsidP="00247E28">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443" w:type="pct"/>
            <w:tcBorders>
              <w:top w:val="single" w:sz="4" w:space="0" w:color="auto"/>
              <w:left w:val="nil"/>
              <w:bottom w:val="single" w:sz="4" w:space="0" w:color="auto"/>
              <w:right w:val="single" w:sz="4" w:space="0" w:color="auto"/>
            </w:tcBorders>
            <w:shd w:val="clear" w:color="auto" w:fill="D9D9D9" w:themeFill="background1" w:themeFillShade="D9"/>
            <w:hideMark/>
          </w:tcPr>
          <w:p w14:paraId="4EB69B49" w14:textId="77777777" w:rsidR="00B87E08" w:rsidRPr="00C60277" w:rsidRDefault="00B87E08" w:rsidP="00247E28">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443" w:type="pct"/>
            <w:tcBorders>
              <w:top w:val="single" w:sz="4" w:space="0" w:color="auto"/>
              <w:left w:val="nil"/>
              <w:bottom w:val="single" w:sz="4" w:space="0" w:color="auto"/>
              <w:right w:val="single" w:sz="4" w:space="0" w:color="auto"/>
            </w:tcBorders>
            <w:shd w:val="clear" w:color="auto" w:fill="D9D9D9" w:themeFill="background1" w:themeFillShade="D9"/>
            <w:hideMark/>
          </w:tcPr>
          <w:p w14:paraId="4E702C3D" w14:textId="77777777" w:rsidR="00B87E08" w:rsidRPr="00C60277" w:rsidRDefault="00B87E08" w:rsidP="00247E28">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443" w:type="pct"/>
            <w:tcBorders>
              <w:top w:val="single" w:sz="4" w:space="0" w:color="auto"/>
              <w:left w:val="nil"/>
              <w:bottom w:val="single" w:sz="4" w:space="0" w:color="auto"/>
              <w:right w:val="single" w:sz="4" w:space="0" w:color="auto"/>
            </w:tcBorders>
            <w:shd w:val="clear" w:color="auto" w:fill="D9D9D9" w:themeFill="background1" w:themeFillShade="D9"/>
            <w:hideMark/>
          </w:tcPr>
          <w:p w14:paraId="405E0F81" w14:textId="77777777" w:rsidR="00B87E08" w:rsidRPr="00C60277" w:rsidRDefault="00B87E08" w:rsidP="00247E28">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443" w:type="pct"/>
            <w:tcBorders>
              <w:top w:val="single" w:sz="4" w:space="0" w:color="auto"/>
              <w:left w:val="nil"/>
              <w:bottom w:val="single" w:sz="4" w:space="0" w:color="auto"/>
              <w:right w:val="single" w:sz="4" w:space="0" w:color="auto"/>
            </w:tcBorders>
            <w:shd w:val="clear" w:color="auto" w:fill="D9D9D9" w:themeFill="background1" w:themeFillShade="D9"/>
            <w:hideMark/>
          </w:tcPr>
          <w:p w14:paraId="73859E8D" w14:textId="77777777" w:rsidR="00B87E08" w:rsidRPr="00C60277" w:rsidRDefault="00B87E08" w:rsidP="00247E28">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440" w:type="pct"/>
            <w:tcBorders>
              <w:top w:val="single" w:sz="4" w:space="0" w:color="auto"/>
              <w:left w:val="nil"/>
              <w:bottom w:val="single" w:sz="4" w:space="0" w:color="auto"/>
              <w:right w:val="single" w:sz="4" w:space="0" w:color="auto"/>
            </w:tcBorders>
            <w:shd w:val="clear" w:color="auto" w:fill="D9D9D9" w:themeFill="background1" w:themeFillShade="D9"/>
            <w:hideMark/>
          </w:tcPr>
          <w:p w14:paraId="68208D7E" w14:textId="77777777" w:rsidR="00B87E08" w:rsidRPr="00C60277" w:rsidRDefault="00B87E08" w:rsidP="00247E28">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670BBB" w:rsidRPr="00022CED" w14:paraId="79382DA1"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tcPr>
          <w:p w14:paraId="2AF4DB9A" w14:textId="77777777" w:rsidR="00B87E08" w:rsidRPr="00C60277" w:rsidRDefault="0879C7C4"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443" w:type="pct"/>
            <w:tcBorders>
              <w:top w:val="nil"/>
              <w:left w:val="nil"/>
              <w:bottom w:val="single" w:sz="4" w:space="0" w:color="auto"/>
              <w:right w:val="single" w:sz="4" w:space="0" w:color="auto"/>
            </w:tcBorders>
            <w:shd w:val="clear" w:color="auto" w:fill="auto"/>
          </w:tcPr>
          <w:p w14:paraId="0E996928" w14:textId="1EFD521B" w:rsidR="00B87E08" w:rsidRPr="00C60277" w:rsidRDefault="00B87E0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tcPr>
          <w:p w14:paraId="2E63DE93" w14:textId="7494CB96" w:rsidR="00B87E08" w:rsidRPr="00C60277" w:rsidRDefault="00B87E0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tcPr>
          <w:p w14:paraId="485E8C56" w14:textId="10C84B36" w:rsidR="00B87E08" w:rsidRPr="00C60277" w:rsidRDefault="00B87E0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tcPr>
          <w:p w14:paraId="6E3A9E66" w14:textId="73315730" w:rsidR="00B87E08" w:rsidRPr="00C60277" w:rsidRDefault="00B87E08" w:rsidP="00014188">
            <w:pPr>
              <w:keepNext/>
              <w:jc w:val="right"/>
              <w:rPr>
                <w:rFonts w:ascii="Calibri" w:hAnsi="Calibri"/>
                <w:color w:val="000000" w:themeColor="text1"/>
                <w:sz w:val="22"/>
                <w:lang w:val="en-GB"/>
              </w:rPr>
            </w:pPr>
            <w:r w:rsidRPr="00C60277">
              <w:rPr>
                <w:rFonts w:ascii="Calibri" w:hAnsi="Calibri"/>
                <w:color w:val="000000" w:themeColor="text1"/>
                <w:sz w:val="22"/>
                <w:lang w:val="en-GB"/>
              </w:rPr>
              <w:t>51</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79</w:t>
            </w:r>
          </w:p>
        </w:tc>
        <w:tc>
          <w:tcPr>
            <w:tcW w:w="443" w:type="pct"/>
            <w:tcBorders>
              <w:top w:val="nil"/>
              <w:left w:val="nil"/>
              <w:bottom w:val="single" w:sz="4" w:space="0" w:color="auto"/>
              <w:right w:val="single" w:sz="4" w:space="0" w:color="auto"/>
            </w:tcBorders>
            <w:shd w:val="clear" w:color="auto" w:fill="auto"/>
          </w:tcPr>
          <w:p w14:paraId="59DBA31E" w14:textId="39F2D327" w:rsidR="00B87E08" w:rsidRPr="00C60277" w:rsidRDefault="00B87E08" w:rsidP="00014188">
            <w:pPr>
              <w:keepNext/>
              <w:jc w:val="right"/>
              <w:rPr>
                <w:rFonts w:ascii="Calibri" w:hAnsi="Calibri"/>
                <w:color w:val="000000" w:themeColor="text1"/>
                <w:sz w:val="22"/>
                <w:lang w:val="en-GB"/>
              </w:rPr>
            </w:pPr>
            <w:r w:rsidRPr="00C60277">
              <w:rPr>
                <w:rFonts w:ascii="Calibri" w:hAnsi="Calibri"/>
                <w:color w:val="000000" w:themeColor="text1"/>
                <w:sz w:val="22"/>
                <w:lang w:val="en-GB"/>
              </w:rPr>
              <w:t>48</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44</w:t>
            </w:r>
          </w:p>
        </w:tc>
        <w:tc>
          <w:tcPr>
            <w:tcW w:w="443" w:type="pct"/>
            <w:tcBorders>
              <w:top w:val="nil"/>
              <w:left w:val="nil"/>
              <w:bottom w:val="single" w:sz="4" w:space="0" w:color="auto"/>
              <w:right w:val="single" w:sz="4" w:space="0" w:color="auto"/>
            </w:tcBorders>
            <w:shd w:val="clear" w:color="auto" w:fill="auto"/>
          </w:tcPr>
          <w:p w14:paraId="5A0D9DAC" w14:textId="29374377" w:rsidR="00B87E08" w:rsidRPr="00C60277" w:rsidRDefault="6F47A530" w:rsidP="00014188">
            <w:pPr>
              <w:keepNext/>
              <w:jc w:val="right"/>
              <w:rPr>
                <w:rFonts w:ascii="Calibri" w:hAnsi="Calibri"/>
                <w:color w:val="000000" w:themeColor="text1"/>
                <w:sz w:val="22"/>
                <w:szCs w:val="22"/>
                <w:lang w:val="en-GB"/>
              </w:rPr>
            </w:pPr>
            <w:r w:rsidRPr="00C60277">
              <w:rPr>
                <w:rFonts w:ascii="Calibri" w:hAnsi="Calibri"/>
                <w:color w:val="000000" w:themeColor="text1"/>
                <w:sz w:val="22"/>
                <w:szCs w:val="22"/>
                <w:lang w:val="en-GB"/>
              </w:rPr>
              <w:t>100</w:t>
            </w:r>
            <w:r w:rsidR="1ED7A50C" w:rsidRPr="00C60277">
              <w:rPr>
                <w:rFonts w:ascii="Calibri" w:hAnsi="Calibri"/>
                <w:color w:val="000000" w:themeColor="text1"/>
                <w:sz w:val="22"/>
                <w:szCs w:val="22"/>
                <w:lang w:val="en-GB"/>
              </w:rPr>
              <w:t>.</w:t>
            </w:r>
            <w:r w:rsidRPr="00C60277">
              <w:rPr>
                <w:rFonts w:ascii="Calibri" w:hAnsi="Calibri"/>
                <w:color w:val="000000" w:themeColor="text1"/>
                <w:sz w:val="22"/>
                <w:szCs w:val="22"/>
                <w:lang w:val="en-GB"/>
              </w:rPr>
              <w:t>23</w:t>
            </w:r>
            <w:r w:rsidR="00406308" w:rsidRPr="00C60277">
              <w:rPr>
                <w:rFonts w:ascii="Calibri" w:hAnsi="Calibri"/>
                <w:color w:val="000000" w:themeColor="text1"/>
                <w:sz w:val="22"/>
                <w:szCs w:val="22"/>
                <w:lang w:val="en-GB"/>
              </w:rPr>
              <w:t xml:space="preserve"> </w:t>
            </w:r>
            <w:r w:rsidR="00B87E08" w:rsidRPr="00C60277">
              <w:rPr>
                <w:rStyle w:val="FootnoteReference"/>
                <w:rFonts w:ascii="Calibri" w:hAnsi="Calibri"/>
                <w:color w:val="000000" w:themeColor="text1"/>
                <w:sz w:val="22"/>
                <w:szCs w:val="22"/>
                <w:lang w:val="en-GB"/>
              </w:rPr>
              <w:footnoteReference w:id="6"/>
            </w:r>
          </w:p>
        </w:tc>
        <w:tc>
          <w:tcPr>
            <w:tcW w:w="443" w:type="pct"/>
            <w:tcBorders>
              <w:top w:val="nil"/>
              <w:left w:val="nil"/>
              <w:bottom w:val="single" w:sz="4" w:space="0" w:color="auto"/>
              <w:right w:val="single" w:sz="4" w:space="0" w:color="auto"/>
            </w:tcBorders>
            <w:shd w:val="clear" w:color="auto" w:fill="auto"/>
          </w:tcPr>
          <w:p w14:paraId="5766BF47" w14:textId="020655A4" w:rsidR="00B87E08" w:rsidRPr="00C60277" w:rsidRDefault="00B87E08" w:rsidP="00014188">
            <w:pPr>
              <w:keepNext/>
              <w:jc w:val="right"/>
              <w:rPr>
                <w:rFonts w:ascii="Calibri" w:hAnsi="Calibri"/>
                <w:color w:val="000000" w:themeColor="text1"/>
                <w:sz w:val="22"/>
                <w:lang w:val="en-GB"/>
              </w:rPr>
            </w:pPr>
            <w:r w:rsidRPr="00C60277">
              <w:rPr>
                <w:rFonts w:ascii="Calibri" w:hAnsi="Calibri"/>
                <w:color w:val="000000" w:themeColor="text1"/>
                <w:sz w:val="22"/>
                <w:lang w:val="en-GB"/>
              </w:rPr>
              <w:t>11</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13</w:t>
            </w:r>
          </w:p>
        </w:tc>
        <w:tc>
          <w:tcPr>
            <w:tcW w:w="443" w:type="pct"/>
            <w:tcBorders>
              <w:top w:val="nil"/>
              <w:left w:val="nil"/>
              <w:bottom w:val="single" w:sz="4" w:space="0" w:color="auto"/>
              <w:right w:val="single" w:sz="4" w:space="0" w:color="auto"/>
            </w:tcBorders>
            <w:shd w:val="clear" w:color="auto" w:fill="auto"/>
          </w:tcPr>
          <w:p w14:paraId="1BC4E0EF" w14:textId="2C06337B" w:rsidR="00B87E08" w:rsidRPr="00C60277" w:rsidRDefault="00B87E08" w:rsidP="00014188">
            <w:pPr>
              <w:keepNext/>
              <w:jc w:val="right"/>
              <w:rPr>
                <w:rFonts w:ascii="Calibri" w:hAnsi="Calibri"/>
                <w:color w:val="000000" w:themeColor="text1"/>
                <w:sz w:val="22"/>
                <w:lang w:val="en-GB"/>
              </w:rPr>
            </w:pPr>
            <w:r w:rsidRPr="00C60277">
              <w:rPr>
                <w:rFonts w:ascii="Calibri" w:hAnsi="Calibri"/>
                <w:color w:val="000000" w:themeColor="text1"/>
                <w:sz w:val="22"/>
                <w:lang w:val="en-GB"/>
              </w:rPr>
              <w:t>10</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73</w:t>
            </w:r>
          </w:p>
        </w:tc>
        <w:tc>
          <w:tcPr>
            <w:tcW w:w="440" w:type="pct"/>
            <w:tcBorders>
              <w:top w:val="nil"/>
              <w:left w:val="nil"/>
              <w:bottom w:val="single" w:sz="4" w:space="0" w:color="auto"/>
              <w:right w:val="single" w:sz="4" w:space="0" w:color="auto"/>
            </w:tcBorders>
            <w:shd w:val="clear" w:color="auto" w:fill="auto"/>
          </w:tcPr>
          <w:p w14:paraId="6AF5F801" w14:textId="0C718BE8" w:rsidR="00B87E08" w:rsidRPr="00C60277" w:rsidRDefault="6F47A530" w:rsidP="00014188">
            <w:pPr>
              <w:keepNext/>
              <w:jc w:val="right"/>
              <w:rPr>
                <w:rFonts w:ascii="Calibri" w:hAnsi="Calibri"/>
                <w:color w:val="000000" w:themeColor="text1"/>
                <w:sz w:val="22"/>
                <w:szCs w:val="22"/>
                <w:lang w:val="en-GB"/>
              </w:rPr>
            </w:pPr>
            <w:r w:rsidRPr="00C60277">
              <w:rPr>
                <w:rFonts w:ascii="Calibri" w:hAnsi="Calibri"/>
                <w:color w:val="000000" w:themeColor="text1"/>
                <w:sz w:val="22"/>
                <w:szCs w:val="22"/>
                <w:lang w:val="en-GB"/>
              </w:rPr>
              <w:t>21</w:t>
            </w:r>
            <w:r w:rsidR="1ED7A50C" w:rsidRPr="00C60277">
              <w:rPr>
                <w:rFonts w:ascii="Calibri" w:hAnsi="Calibri"/>
                <w:color w:val="000000" w:themeColor="text1"/>
                <w:sz w:val="22"/>
                <w:szCs w:val="22"/>
                <w:lang w:val="en-GB"/>
              </w:rPr>
              <w:t>.</w:t>
            </w:r>
            <w:r w:rsidRPr="00C60277">
              <w:rPr>
                <w:rFonts w:ascii="Calibri" w:hAnsi="Calibri"/>
                <w:color w:val="000000" w:themeColor="text1"/>
                <w:sz w:val="22"/>
                <w:szCs w:val="22"/>
                <w:lang w:val="en-GB"/>
              </w:rPr>
              <w:t>86</w:t>
            </w:r>
            <w:r w:rsidR="00406308" w:rsidRPr="00C60277">
              <w:rPr>
                <w:rFonts w:ascii="Calibri" w:hAnsi="Calibri"/>
                <w:color w:val="000000" w:themeColor="text1"/>
                <w:sz w:val="22"/>
                <w:szCs w:val="22"/>
                <w:lang w:val="en-GB"/>
              </w:rPr>
              <w:t xml:space="preserve"> </w:t>
            </w:r>
            <w:r w:rsidR="00B87E08" w:rsidRPr="00C60277">
              <w:rPr>
                <w:rStyle w:val="FootnoteReference"/>
                <w:rFonts w:ascii="Calibri" w:hAnsi="Calibri"/>
                <w:color w:val="000000" w:themeColor="text1"/>
                <w:sz w:val="22"/>
                <w:szCs w:val="22"/>
                <w:lang w:val="en-GB"/>
              </w:rPr>
              <w:footnoteReference w:id="7"/>
            </w:r>
          </w:p>
        </w:tc>
      </w:tr>
      <w:tr w:rsidR="00670BBB" w:rsidRPr="00022CED" w14:paraId="4EE358E8"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7B3B6FA6"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p>
        </w:tc>
        <w:tc>
          <w:tcPr>
            <w:tcW w:w="443" w:type="pct"/>
            <w:tcBorders>
              <w:top w:val="nil"/>
              <w:left w:val="nil"/>
              <w:bottom w:val="single" w:sz="4" w:space="0" w:color="auto"/>
              <w:right w:val="single" w:sz="4" w:space="0" w:color="auto"/>
            </w:tcBorders>
            <w:shd w:val="clear" w:color="auto" w:fill="auto"/>
            <w:hideMark/>
          </w:tcPr>
          <w:p w14:paraId="32371E61" w14:textId="20B360E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76</w:t>
            </w:r>
          </w:p>
        </w:tc>
        <w:tc>
          <w:tcPr>
            <w:tcW w:w="443" w:type="pct"/>
            <w:tcBorders>
              <w:top w:val="nil"/>
              <w:left w:val="nil"/>
              <w:bottom w:val="single" w:sz="4" w:space="0" w:color="auto"/>
              <w:right w:val="single" w:sz="4" w:space="0" w:color="auto"/>
            </w:tcBorders>
            <w:shd w:val="clear" w:color="auto" w:fill="auto"/>
            <w:hideMark/>
          </w:tcPr>
          <w:p w14:paraId="07953872" w14:textId="28C41F4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443" w:type="pct"/>
            <w:tcBorders>
              <w:top w:val="nil"/>
              <w:left w:val="nil"/>
              <w:bottom w:val="single" w:sz="4" w:space="0" w:color="auto"/>
              <w:right w:val="single" w:sz="4" w:space="0" w:color="auto"/>
            </w:tcBorders>
            <w:shd w:val="clear" w:color="auto" w:fill="auto"/>
            <w:hideMark/>
          </w:tcPr>
          <w:p w14:paraId="02A332A7" w14:textId="6A777EA0"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443" w:type="pct"/>
            <w:tcBorders>
              <w:top w:val="nil"/>
              <w:left w:val="nil"/>
              <w:bottom w:val="single" w:sz="4" w:space="0" w:color="auto"/>
              <w:right w:val="single" w:sz="4" w:space="0" w:color="auto"/>
            </w:tcBorders>
            <w:shd w:val="clear" w:color="auto" w:fill="auto"/>
            <w:hideMark/>
          </w:tcPr>
          <w:p w14:paraId="49DADDD9" w14:textId="41A2600E"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443" w:type="pct"/>
            <w:tcBorders>
              <w:top w:val="nil"/>
              <w:left w:val="nil"/>
              <w:bottom w:val="single" w:sz="4" w:space="0" w:color="auto"/>
              <w:right w:val="single" w:sz="4" w:space="0" w:color="auto"/>
            </w:tcBorders>
            <w:shd w:val="clear" w:color="auto" w:fill="auto"/>
            <w:hideMark/>
          </w:tcPr>
          <w:p w14:paraId="6C7DBBFA" w14:textId="332C45A6"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443" w:type="pct"/>
            <w:tcBorders>
              <w:top w:val="nil"/>
              <w:left w:val="nil"/>
              <w:bottom w:val="single" w:sz="4" w:space="0" w:color="auto"/>
              <w:right w:val="single" w:sz="4" w:space="0" w:color="auto"/>
            </w:tcBorders>
            <w:shd w:val="clear" w:color="auto" w:fill="auto"/>
            <w:hideMark/>
          </w:tcPr>
          <w:p w14:paraId="2EA1571D" w14:textId="64FFCB30"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80</w:t>
            </w:r>
          </w:p>
        </w:tc>
        <w:tc>
          <w:tcPr>
            <w:tcW w:w="443" w:type="pct"/>
            <w:tcBorders>
              <w:top w:val="nil"/>
              <w:left w:val="nil"/>
              <w:bottom w:val="single" w:sz="4" w:space="0" w:color="auto"/>
              <w:right w:val="single" w:sz="4" w:space="0" w:color="auto"/>
            </w:tcBorders>
            <w:shd w:val="clear" w:color="auto" w:fill="auto"/>
            <w:hideMark/>
          </w:tcPr>
          <w:p w14:paraId="7E97BF95" w14:textId="063B1185"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443" w:type="pct"/>
            <w:tcBorders>
              <w:top w:val="nil"/>
              <w:left w:val="nil"/>
              <w:bottom w:val="single" w:sz="4" w:space="0" w:color="auto"/>
              <w:right w:val="single" w:sz="4" w:space="0" w:color="auto"/>
            </w:tcBorders>
            <w:shd w:val="clear" w:color="auto" w:fill="auto"/>
            <w:hideMark/>
          </w:tcPr>
          <w:p w14:paraId="1E9DC558" w14:textId="7D1E1050"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440" w:type="pct"/>
            <w:tcBorders>
              <w:top w:val="nil"/>
              <w:left w:val="nil"/>
              <w:bottom w:val="single" w:sz="4" w:space="0" w:color="auto"/>
              <w:right w:val="single" w:sz="4" w:space="0" w:color="auto"/>
            </w:tcBorders>
            <w:shd w:val="clear" w:color="auto" w:fill="auto"/>
            <w:hideMark/>
          </w:tcPr>
          <w:p w14:paraId="25A89185" w14:textId="03BF628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r>
      <w:tr w:rsidR="00670BBB" w:rsidRPr="00022CED" w14:paraId="380B98EA"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02D6A1F7"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443" w:type="pct"/>
            <w:tcBorders>
              <w:top w:val="nil"/>
              <w:left w:val="nil"/>
              <w:bottom w:val="single" w:sz="4" w:space="0" w:color="auto"/>
              <w:right w:val="single" w:sz="4" w:space="0" w:color="auto"/>
            </w:tcBorders>
            <w:shd w:val="clear" w:color="auto" w:fill="auto"/>
            <w:hideMark/>
          </w:tcPr>
          <w:p w14:paraId="7F10207F" w14:textId="1ACE2A96"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443" w:type="pct"/>
            <w:tcBorders>
              <w:top w:val="nil"/>
              <w:left w:val="nil"/>
              <w:bottom w:val="single" w:sz="4" w:space="0" w:color="auto"/>
              <w:right w:val="single" w:sz="4" w:space="0" w:color="auto"/>
            </w:tcBorders>
            <w:shd w:val="clear" w:color="auto" w:fill="auto"/>
            <w:hideMark/>
          </w:tcPr>
          <w:p w14:paraId="28BBA8F1" w14:textId="48A1D695"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50</w:t>
            </w:r>
          </w:p>
        </w:tc>
        <w:tc>
          <w:tcPr>
            <w:tcW w:w="443" w:type="pct"/>
            <w:tcBorders>
              <w:top w:val="nil"/>
              <w:left w:val="nil"/>
              <w:bottom w:val="single" w:sz="4" w:space="0" w:color="auto"/>
              <w:right w:val="single" w:sz="4" w:space="0" w:color="auto"/>
            </w:tcBorders>
            <w:shd w:val="clear" w:color="auto" w:fill="auto"/>
            <w:hideMark/>
          </w:tcPr>
          <w:p w14:paraId="424CF93F" w14:textId="5B26A13B"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443" w:type="pct"/>
            <w:tcBorders>
              <w:top w:val="nil"/>
              <w:left w:val="nil"/>
              <w:bottom w:val="single" w:sz="4" w:space="0" w:color="auto"/>
              <w:right w:val="single" w:sz="4" w:space="0" w:color="auto"/>
            </w:tcBorders>
            <w:shd w:val="clear" w:color="auto" w:fill="auto"/>
            <w:hideMark/>
          </w:tcPr>
          <w:p w14:paraId="1E02BB9B" w14:textId="6180ED4E"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443" w:type="pct"/>
            <w:tcBorders>
              <w:top w:val="nil"/>
              <w:left w:val="nil"/>
              <w:bottom w:val="single" w:sz="4" w:space="0" w:color="auto"/>
              <w:right w:val="single" w:sz="4" w:space="0" w:color="auto"/>
            </w:tcBorders>
            <w:shd w:val="clear" w:color="auto" w:fill="auto"/>
            <w:hideMark/>
          </w:tcPr>
          <w:p w14:paraId="69E3FB5A" w14:textId="28FA3805"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10</w:t>
            </w:r>
          </w:p>
        </w:tc>
        <w:tc>
          <w:tcPr>
            <w:tcW w:w="443" w:type="pct"/>
            <w:tcBorders>
              <w:top w:val="nil"/>
              <w:left w:val="nil"/>
              <w:bottom w:val="single" w:sz="4" w:space="0" w:color="auto"/>
              <w:right w:val="single" w:sz="4" w:space="0" w:color="auto"/>
            </w:tcBorders>
            <w:shd w:val="clear" w:color="auto" w:fill="auto"/>
            <w:hideMark/>
          </w:tcPr>
          <w:p w14:paraId="6A2EA7ED" w14:textId="20E2EB0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443" w:type="pct"/>
            <w:tcBorders>
              <w:top w:val="nil"/>
              <w:left w:val="nil"/>
              <w:bottom w:val="single" w:sz="4" w:space="0" w:color="auto"/>
              <w:right w:val="single" w:sz="4" w:space="0" w:color="auto"/>
            </w:tcBorders>
            <w:shd w:val="clear" w:color="auto" w:fill="auto"/>
            <w:hideMark/>
          </w:tcPr>
          <w:p w14:paraId="1AED0F15" w14:textId="05A062D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443" w:type="pct"/>
            <w:tcBorders>
              <w:top w:val="nil"/>
              <w:left w:val="nil"/>
              <w:bottom w:val="single" w:sz="4" w:space="0" w:color="auto"/>
              <w:right w:val="single" w:sz="4" w:space="0" w:color="auto"/>
            </w:tcBorders>
            <w:shd w:val="clear" w:color="auto" w:fill="auto"/>
            <w:hideMark/>
          </w:tcPr>
          <w:p w14:paraId="13686642" w14:textId="733ECE2D"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440" w:type="pct"/>
            <w:tcBorders>
              <w:top w:val="nil"/>
              <w:left w:val="nil"/>
              <w:bottom w:val="single" w:sz="4" w:space="0" w:color="auto"/>
              <w:right w:val="single" w:sz="4" w:space="0" w:color="auto"/>
            </w:tcBorders>
            <w:shd w:val="clear" w:color="auto" w:fill="auto"/>
            <w:hideMark/>
          </w:tcPr>
          <w:p w14:paraId="2727AC59" w14:textId="684460DE"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r>
      <w:tr w:rsidR="00670BBB" w:rsidRPr="00022CED" w14:paraId="4058572C"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2FF626E5"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443" w:type="pct"/>
            <w:tcBorders>
              <w:top w:val="nil"/>
              <w:left w:val="nil"/>
              <w:bottom w:val="single" w:sz="4" w:space="0" w:color="auto"/>
              <w:right w:val="single" w:sz="4" w:space="0" w:color="auto"/>
            </w:tcBorders>
            <w:shd w:val="clear" w:color="auto" w:fill="auto"/>
            <w:hideMark/>
          </w:tcPr>
          <w:p w14:paraId="113EE986" w14:textId="517E328C"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443" w:type="pct"/>
            <w:tcBorders>
              <w:top w:val="nil"/>
              <w:left w:val="nil"/>
              <w:bottom w:val="single" w:sz="4" w:space="0" w:color="auto"/>
              <w:right w:val="single" w:sz="4" w:space="0" w:color="auto"/>
            </w:tcBorders>
            <w:shd w:val="clear" w:color="auto" w:fill="auto"/>
            <w:hideMark/>
          </w:tcPr>
          <w:p w14:paraId="35917459" w14:textId="731F3138"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443" w:type="pct"/>
            <w:tcBorders>
              <w:top w:val="nil"/>
              <w:left w:val="nil"/>
              <w:bottom w:val="single" w:sz="4" w:space="0" w:color="auto"/>
              <w:right w:val="single" w:sz="4" w:space="0" w:color="auto"/>
            </w:tcBorders>
            <w:shd w:val="clear" w:color="auto" w:fill="auto"/>
            <w:hideMark/>
          </w:tcPr>
          <w:p w14:paraId="28295CCA" w14:textId="176CA4FD"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443" w:type="pct"/>
            <w:tcBorders>
              <w:top w:val="nil"/>
              <w:left w:val="nil"/>
              <w:bottom w:val="single" w:sz="4" w:space="0" w:color="auto"/>
              <w:right w:val="single" w:sz="4" w:space="0" w:color="auto"/>
            </w:tcBorders>
            <w:shd w:val="clear" w:color="auto" w:fill="auto"/>
            <w:hideMark/>
          </w:tcPr>
          <w:p w14:paraId="55D97EC8" w14:textId="78C26B6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443" w:type="pct"/>
            <w:tcBorders>
              <w:top w:val="nil"/>
              <w:left w:val="nil"/>
              <w:bottom w:val="single" w:sz="4" w:space="0" w:color="auto"/>
              <w:right w:val="single" w:sz="4" w:space="0" w:color="auto"/>
            </w:tcBorders>
            <w:shd w:val="clear" w:color="auto" w:fill="auto"/>
            <w:hideMark/>
          </w:tcPr>
          <w:p w14:paraId="13E1B0DA" w14:textId="377E7B38"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443" w:type="pct"/>
            <w:tcBorders>
              <w:top w:val="nil"/>
              <w:left w:val="nil"/>
              <w:bottom w:val="single" w:sz="4" w:space="0" w:color="auto"/>
              <w:right w:val="single" w:sz="4" w:space="0" w:color="auto"/>
            </w:tcBorders>
            <w:shd w:val="clear" w:color="auto" w:fill="auto"/>
            <w:hideMark/>
          </w:tcPr>
          <w:p w14:paraId="544A47C7" w14:textId="4D5FC0D0"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443" w:type="pct"/>
            <w:tcBorders>
              <w:top w:val="nil"/>
              <w:left w:val="nil"/>
              <w:bottom w:val="single" w:sz="4" w:space="0" w:color="auto"/>
              <w:right w:val="single" w:sz="4" w:space="0" w:color="auto"/>
            </w:tcBorders>
            <w:shd w:val="clear" w:color="auto" w:fill="auto"/>
            <w:hideMark/>
          </w:tcPr>
          <w:p w14:paraId="40B07A0E" w14:textId="32644200"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443" w:type="pct"/>
            <w:tcBorders>
              <w:top w:val="nil"/>
              <w:left w:val="nil"/>
              <w:bottom w:val="single" w:sz="4" w:space="0" w:color="auto"/>
              <w:right w:val="single" w:sz="4" w:space="0" w:color="auto"/>
            </w:tcBorders>
            <w:shd w:val="clear" w:color="auto" w:fill="auto"/>
            <w:hideMark/>
          </w:tcPr>
          <w:p w14:paraId="4D473FFB" w14:textId="25EAE58B"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440" w:type="pct"/>
            <w:tcBorders>
              <w:top w:val="nil"/>
              <w:left w:val="nil"/>
              <w:bottom w:val="single" w:sz="4" w:space="0" w:color="auto"/>
              <w:right w:val="single" w:sz="4" w:space="0" w:color="auto"/>
            </w:tcBorders>
            <w:shd w:val="clear" w:color="auto" w:fill="auto"/>
            <w:hideMark/>
          </w:tcPr>
          <w:p w14:paraId="416E524E" w14:textId="009A841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r>
      <w:tr w:rsidR="00670BBB" w:rsidRPr="00022CED" w14:paraId="4D29F949"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18150ED9"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443" w:type="pct"/>
            <w:tcBorders>
              <w:top w:val="nil"/>
              <w:left w:val="nil"/>
              <w:bottom w:val="single" w:sz="4" w:space="0" w:color="auto"/>
              <w:right w:val="single" w:sz="4" w:space="0" w:color="auto"/>
            </w:tcBorders>
            <w:shd w:val="clear" w:color="auto" w:fill="auto"/>
            <w:hideMark/>
          </w:tcPr>
          <w:p w14:paraId="7AE768D4" w14:textId="47CD553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c>
          <w:tcPr>
            <w:tcW w:w="443" w:type="pct"/>
            <w:tcBorders>
              <w:top w:val="nil"/>
              <w:left w:val="nil"/>
              <w:bottom w:val="single" w:sz="4" w:space="0" w:color="auto"/>
              <w:right w:val="single" w:sz="4" w:space="0" w:color="auto"/>
            </w:tcBorders>
            <w:shd w:val="clear" w:color="auto" w:fill="auto"/>
            <w:hideMark/>
          </w:tcPr>
          <w:p w14:paraId="1AAD9098" w14:textId="7F311AA0"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443" w:type="pct"/>
            <w:tcBorders>
              <w:top w:val="nil"/>
              <w:left w:val="nil"/>
              <w:bottom w:val="single" w:sz="4" w:space="0" w:color="auto"/>
              <w:right w:val="single" w:sz="4" w:space="0" w:color="auto"/>
            </w:tcBorders>
            <w:shd w:val="clear" w:color="auto" w:fill="auto"/>
            <w:hideMark/>
          </w:tcPr>
          <w:p w14:paraId="0F90C933" w14:textId="794C79B5"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443" w:type="pct"/>
            <w:tcBorders>
              <w:top w:val="nil"/>
              <w:left w:val="nil"/>
              <w:bottom w:val="single" w:sz="4" w:space="0" w:color="auto"/>
              <w:right w:val="single" w:sz="4" w:space="0" w:color="auto"/>
            </w:tcBorders>
            <w:shd w:val="clear" w:color="auto" w:fill="auto"/>
            <w:hideMark/>
          </w:tcPr>
          <w:p w14:paraId="408362EC" w14:textId="686559D0"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443" w:type="pct"/>
            <w:tcBorders>
              <w:top w:val="nil"/>
              <w:left w:val="nil"/>
              <w:bottom w:val="single" w:sz="4" w:space="0" w:color="auto"/>
              <w:right w:val="single" w:sz="4" w:space="0" w:color="auto"/>
            </w:tcBorders>
            <w:shd w:val="clear" w:color="auto" w:fill="auto"/>
            <w:hideMark/>
          </w:tcPr>
          <w:p w14:paraId="0B76D6D2" w14:textId="3758EDF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443" w:type="pct"/>
            <w:tcBorders>
              <w:top w:val="nil"/>
              <w:left w:val="nil"/>
              <w:bottom w:val="single" w:sz="4" w:space="0" w:color="auto"/>
              <w:right w:val="single" w:sz="4" w:space="0" w:color="auto"/>
            </w:tcBorders>
            <w:shd w:val="clear" w:color="auto" w:fill="auto"/>
            <w:hideMark/>
          </w:tcPr>
          <w:p w14:paraId="691BFD05" w14:textId="5E4161CE"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443" w:type="pct"/>
            <w:tcBorders>
              <w:top w:val="nil"/>
              <w:left w:val="nil"/>
              <w:bottom w:val="single" w:sz="4" w:space="0" w:color="auto"/>
              <w:right w:val="single" w:sz="4" w:space="0" w:color="auto"/>
            </w:tcBorders>
            <w:shd w:val="clear" w:color="auto" w:fill="auto"/>
            <w:hideMark/>
          </w:tcPr>
          <w:p w14:paraId="71C694A3" w14:textId="1DF14C8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443" w:type="pct"/>
            <w:tcBorders>
              <w:top w:val="nil"/>
              <w:left w:val="nil"/>
              <w:bottom w:val="single" w:sz="4" w:space="0" w:color="auto"/>
              <w:right w:val="single" w:sz="4" w:space="0" w:color="auto"/>
            </w:tcBorders>
            <w:shd w:val="clear" w:color="auto" w:fill="auto"/>
            <w:hideMark/>
          </w:tcPr>
          <w:p w14:paraId="6A4119AA" w14:textId="1F1F3DC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440" w:type="pct"/>
            <w:tcBorders>
              <w:top w:val="nil"/>
              <w:left w:val="nil"/>
              <w:bottom w:val="single" w:sz="4" w:space="0" w:color="auto"/>
              <w:right w:val="single" w:sz="4" w:space="0" w:color="auto"/>
            </w:tcBorders>
            <w:shd w:val="clear" w:color="auto" w:fill="auto"/>
            <w:hideMark/>
          </w:tcPr>
          <w:p w14:paraId="5E8270B0" w14:textId="5DF5DD6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r>
      <w:tr w:rsidR="00670BBB" w:rsidRPr="00022CED" w14:paraId="11CD72CA"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5E4D4E31"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443" w:type="pct"/>
            <w:tcBorders>
              <w:top w:val="nil"/>
              <w:left w:val="nil"/>
              <w:bottom w:val="single" w:sz="4" w:space="0" w:color="auto"/>
              <w:right w:val="single" w:sz="4" w:space="0" w:color="auto"/>
            </w:tcBorders>
            <w:shd w:val="clear" w:color="auto" w:fill="auto"/>
            <w:hideMark/>
          </w:tcPr>
          <w:p w14:paraId="56BDA47C" w14:textId="61FA034B"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68</w:t>
            </w:r>
          </w:p>
        </w:tc>
        <w:tc>
          <w:tcPr>
            <w:tcW w:w="443" w:type="pct"/>
            <w:tcBorders>
              <w:top w:val="nil"/>
              <w:left w:val="nil"/>
              <w:bottom w:val="single" w:sz="4" w:space="0" w:color="auto"/>
              <w:right w:val="single" w:sz="4" w:space="0" w:color="auto"/>
            </w:tcBorders>
            <w:shd w:val="clear" w:color="auto" w:fill="auto"/>
            <w:hideMark/>
          </w:tcPr>
          <w:p w14:paraId="445C1E76" w14:textId="45676C0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443" w:type="pct"/>
            <w:tcBorders>
              <w:top w:val="nil"/>
              <w:left w:val="nil"/>
              <w:bottom w:val="single" w:sz="4" w:space="0" w:color="auto"/>
              <w:right w:val="single" w:sz="4" w:space="0" w:color="auto"/>
            </w:tcBorders>
            <w:shd w:val="clear" w:color="auto" w:fill="auto"/>
            <w:hideMark/>
          </w:tcPr>
          <w:p w14:paraId="1D09608C" w14:textId="75B8CDFD"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00</w:t>
            </w:r>
          </w:p>
        </w:tc>
        <w:tc>
          <w:tcPr>
            <w:tcW w:w="443" w:type="pct"/>
            <w:tcBorders>
              <w:top w:val="nil"/>
              <w:left w:val="nil"/>
              <w:bottom w:val="single" w:sz="4" w:space="0" w:color="auto"/>
              <w:right w:val="single" w:sz="4" w:space="0" w:color="auto"/>
            </w:tcBorders>
            <w:shd w:val="clear" w:color="auto" w:fill="auto"/>
            <w:hideMark/>
          </w:tcPr>
          <w:p w14:paraId="0BC99FDF" w14:textId="5CFD3300"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443" w:type="pct"/>
            <w:tcBorders>
              <w:top w:val="nil"/>
              <w:left w:val="nil"/>
              <w:bottom w:val="single" w:sz="4" w:space="0" w:color="auto"/>
              <w:right w:val="single" w:sz="4" w:space="0" w:color="auto"/>
            </w:tcBorders>
            <w:shd w:val="clear" w:color="auto" w:fill="auto"/>
            <w:hideMark/>
          </w:tcPr>
          <w:p w14:paraId="5106ECA7" w14:textId="57F76D74"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46</w:t>
            </w:r>
          </w:p>
        </w:tc>
        <w:tc>
          <w:tcPr>
            <w:tcW w:w="443" w:type="pct"/>
            <w:tcBorders>
              <w:top w:val="nil"/>
              <w:left w:val="nil"/>
              <w:bottom w:val="single" w:sz="4" w:space="0" w:color="auto"/>
              <w:right w:val="single" w:sz="4" w:space="0" w:color="auto"/>
            </w:tcBorders>
            <w:shd w:val="clear" w:color="auto" w:fill="auto"/>
            <w:hideMark/>
          </w:tcPr>
          <w:p w14:paraId="11B196D1" w14:textId="04599414"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c>
          <w:tcPr>
            <w:tcW w:w="443" w:type="pct"/>
            <w:tcBorders>
              <w:top w:val="nil"/>
              <w:left w:val="nil"/>
              <w:bottom w:val="single" w:sz="4" w:space="0" w:color="auto"/>
              <w:right w:val="single" w:sz="4" w:space="0" w:color="auto"/>
            </w:tcBorders>
            <w:shd w:val="clear" w:color="auto" w:fill="auto"/>
            <w:hideMark/>
          </w:tcPr>
          <w:p w14:paraId="64F382BA" w14:textId="3F4F0CC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443" w:type="pct"/>
            <w:tcBorders>
              <w:top w:val="nil"/>
              <w:left w:val="nil"/>
              <w:bottom w:val="single" w:sz="4" w:space="0" w:color="auto"/>
              <w:right w:val="single" w:sz="4" w:space="0" w:color="auto"/>
            </w:tcBorders>
            <w:shd w:val="clear" w:color="auto" w:fill="auto"/>
            <w:hideMark/>
          </w:tcPr>
          <w:p w14:paraId="6CEAF940" w14:textId="3BD168D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440" w:type="pct"/>
            <w:tcBorders>
              <w:top w:val="nil"/>
              <w:left w:val="nil"/>
              <w:bottom w:val="single" w:sz="4" w:space="0" w:color="auto"/>
              <w:right w:val="single" w:sz="4" w:space="0" w:color="auto"/>
            </w:tcBorders>
            <w:shd w:val="clear" w:color="auto" w:fill="auto"/>
            <w:hideMark/>
          </w:tcPr>
          <w:p w14:paraId="0D690ABB" w14:textId="632C7F1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00</w:t>
            </w:r>
          </w:p>
        </w:tc>
      </w:tr>
      <w:tr w:rsidR="00670BBB" w:rsidRPr="00022CED" w14:paraId="0D465F85"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11B97478"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443" w:type="pct"/>
            <w:tcBorders>
              <w:top w:val="nil"/>
              <w:left w:val="nil"/>
              <w:bottom w:val="single" w:sz="4" w:space="0" w:color="auto"/>
              <w:right w:val="single" w:sz="4" w:space="0" w:color="auto"/>
            </w:tcBorders>
            <w:shd w:val="clear" w:color="auto" w:fill="auto"/>
            <w:hideMark/>
          </w:tcPr>
          <w:p w14:paraId="12B5E535" w14:textId="629EFA3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443" w:type="pct"/>
            <w:tcBorders>
              <w:top w:val="nil"/>
              <w:left w:val="nil"/>
              <w:bottom w:val="single" w:sz="4" w:space="0" w:color="auto"/>
              <w:right w:val="single" w:sz="4" w:space="0" w:color="auto"/>
            </w:tcBorders>
            <w:shd w:val="clear" w:color="auto" w:fill="auto"/>
            <w:hideMark/>
          </w:tcPr>
          <w:p w14:paraId="6726CBE9" w14:textId="4960FFFC"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43" w:type="pct"/>
            <w:tcBorders>
              <w:top w:val="nil"/>
              <w:left w:val="nil"/>
              <w:bottom w:val="single" w:sz="4" w:space="0" w:color="auto"/>
              <w:right w:val="single" w:sz="4" w:space="0" w:color="auto"/>
            </w:tcBorders>
            <w:shd w:val="clear" w:color="auto" w:fill="auto"/>
            <w:hideMark/>
          </w:tcPr>
          <w:p w14:paraId="5669A98C" w14:textId="79D06C4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443" w:type="pct"/>
            <w:tcBorders>
              <w:top w:val="nil"/>
              <w:left w:val="nil"/>
              <w:bottom w:val="single" w:sz="4" w:space="0" w:color="auto"/>
              <w:right w:val="single" w:sz="4" w:space="0" w:color="auto"/>
            </w:tcBorders>
            <w:shd w:val="clear" w:color="auto" w:fill="auto"/>
            <w:hideMark/>
          </w:tcPr>
          <w:p w14:paraId="2E9A3C06" w14:textId="1DC68E50"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443" w:type="pct"/>
            <w:tcBorders>
              <w:top w:val="nil"/>
              <w:left w:val="nil"/>
              <w:bottom w:val="single" w:sz="4" w:space="0" w:color="auto"/>
              <w:right w:val="single" w:sz="4" w:space="0" w:color="auto"/>
            </w:tcBorders>
            <w:shd w:val="clear" w:color="auto" w:fill="auto"/>
            <w:hideMark/>
          </w:tcPr>
          <w:p w14:paraId="6DFD75B0" w14:textId="07A445EB"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443" w:type="pct"/>
            <w:tcBorders>
              <w:top w:val="nil"/>
              <w:left w:val="nil"/>
              <w:bottom w:val="single" w:sz="4" w:space="0" w:color="auto"/>
              <w:right w:val="single" w:sz="4" w:space="0" w:color="auto"/>
            </w:tcBorders>
            <w:shd w:val="clear" w:color="auto" w:fill="auto"/>
            <w:hideMark/>
          </w:tcPr>
          <w:p w14:paraId="2F98D407" w14:textId="5CBD88A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443" w:type="pct"/>
            <w:tcBorders>
              <w:top w:val="nil"/>
              <w:left w:val="nil"/>
              <w:bottom w:val="single" w:sz="4" w:space="0" w:color="auto"/>
              <w:right w:val="single" w:sz="4" w:space="0" w:color="auto"/>
            </w:tcBorders>
            <w:shd w:val="clear" w:color="auto" w:fill="auto"/>
            <w:hideMark/>
          </w:tcPr>
          <w:p w14:paraId="150AEA63" w14:textId="5ECA8C0E"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443" w:type="pct"/>
            <w:tcBorders>
              <w:top w:val="nil"/>
              <w:left w:val="nil"/>
              <w:bottom w:val="single" w:sz="4" w:space="0" w:color="auto"/>
              <w:right w:val="single" w:sz="4" w:space="0" w:color="auto"/>
            </w:tcBorders>
            <w:shd w:val="clear" w:color="auto" w:fill="auto"/>
            <w:hideMark/>
          </w:tcPr>
          <w:p w14:paraId="5ECE8346" w14:textId="12DFA0E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440" w:type="pct"/>
            <w:tcBorders>
              <w:top w:val="nil"/>
              <w:left w:val="nil"/>
              <w:bottom w:val="single" w:sz="4" w:space="0" w:color="auto"/>
              <w:right w:val="single" w:sz="4" w:space="0" w:color="auto"/>
            </w:tcBorders>
            <w:shd w:val="clear" w:color="auto" w:fill="auto"/>
            <w:hideMark/>
          </w:tcPr>
          <w:p w14:paraId="338EEDD2" w14:textId="5752BF4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r>
      <w:tr w:rsidR="00670BBB" w:rsidRPr="00022CED" w14:paraId="26B4B5F2"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5FCB16B4"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443" w:type="pct"/>
            <w:tcBorders>
              <w:top w:val="nil"/>
              <w:left w:val="nil"/>
              <w:bottom w:val="single" w:sz="4" w:space="0" w:color="auto"/>
              <w:right w:val="single" w:sz="4" w:space="0" w:color="auto"/>
            </w:tcBorders>
            <w:shd w:val="clear" w:color="auto" w:fill="auto"/>
            <w:hideMark/>
          </w:tcPr>
          <w:p w14:paraId="0D32E9BC" w14:textId="324FB5C8"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hideMark/>
          </w:tcPr>
          <w:p w14:paraId="753D8BD0" w14:textId="38CB43E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hideMark/>
          </w:tcPr>
          <w:p w14:paraId="5529A572" w14:textId="3AE1D037"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hideMark/>
          </w:tcPr>
          <w:p w14:paraId="39BCDC0F" w14:textId="7FC4868D"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66</w:t>
            </w:r>
          </w:p>
        </w:tc>
        <w:tc>
          <w:tcPr>
            <w:tcW w:w="443" w:type="pct"/>
            <w:tcBorders>
              <w:top w:val="nil"/>
              <w:left w:val="nil"/>
              <w:bottom w:val="single" w:sz="4" w:space="0" w:color="auto"/>
              <w:right w:val="single" w:sz="4" w:space="0" w:color="auto"/>
            </w:tcBorders>
            <w:shd w:val="clear" w:color="auto" w:fill="auto"/>
            <w:hideMark/>
          </w:tcPr>
          <w:p w14:paraId="1D52F688" w14:textId="6B480776"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80</w:t>
            </w:r>
          </w:p>
        </w:tc>
        <w:tc>
          <w:tcPr>
            <w:tcW w:w="443" w:type="pct"/>
            <w:tcBorders>
              <w:top w:val="nil"/>
              <w:left w:val="nil"/>
              <w:bottom w:val="single" w:sz="4" w:space="0" w:color="auto"/>
              <w:right w:val="single" w:sz="4" w:space="0" w:color="auto"/>
            </w:tcBorders>
            <w:shd w:val="clear" w:color="auto" w:fill="auto"/>
            <w:hideMark/>
          </w:tcPr>
          <w:p w14:paraId="12C87309" w14:textId="21F3983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46</w:t>
            </w:r>
          </w:p>
        </w:tc>
        <w:tc>
          <w:tcPr>
            <w:tcW w:w="443" w:type="pct"/>
            <w:tcBorders>
              <w:top w:val="nil"/>
              <w:left w:val="nil"/>
              <w:bottom w:val="single" w:sz="4" w:space="0" w:color="auto"/>
              <w:right w:val="single" w:sz="4" w:space="0" w:color="auto"/>
            </w:tcBorders>
            <w:shd w:val="clear" w:color="auto" w:fill="auto"/>
            <w:hideMark/>
          </w:tcPr>
          <w:p w14:paraId="2EF1D984" w14:textId="5E64022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hideMark/>
          </w:tcPr>
          <w:p w14:paraId="0F326E1B" w14:textId="3C4B482C"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0" w:type="pct"/>
            <w:tcBorders>
              <w:top w:val="nil"/>
              <w:left w:val="nil"/>
              <w:bottom w:val="single" w:sz="4" w:space="0" w:color="auto"/>
              <w:right w:val="single" w:sz="4" w:space="0" w:color="auto"/>
            </w:tcBorders>
            <w:shd w:val="clear" w:color="auto" w:fill="auto"/>
            <w:hideMark/>
          </w:tcPr>
          <w:p w14:paraId="1CB6AA6C" w14:textId="760CB36B"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670BBB" w:rsidRPr="00022CED" w14:paraId="0CE9B1B7"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tcPr>
          <w:p w14:paraId="7DD435FF"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443" w:type="pct"/>
            <w:tcBorders>
              <w:top w:val="nil"/>
              <w:left w:val="nil"/>
              <w:bottom w:val="single" w:sz="4" w:space="0" w:color="auto"/>
              <w:right w:val="single" w:sz="4" w:space="0" w:color="auto"/>
            </w:tcBorders>
            <w:shd w:val="clear" w:color="auto" w:fill="auto"/>
          </w:tcPr>
          <w:p w14:paraId="512862C9" w14:textId="05317DF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tcPr>
          <w:p w14:paraId="15628945" w14:textId="2482222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tcPr>
          <w:p w14:paraId="0038E427" w14:textId="5B94724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tcPr>
          <w:p w14:paraId="2195559B" w14:textId="64A13E4E"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443" w:type="pct"/>
            <w:tcBorders>
              <w:top w:val="nil"/>
              <w:left w:val="nil"/>
              <w:bottom w:val="single" w:sz="4" w:space="0" w:color="auto"/>
              <w:right w:val="single" w:sz="4" w:space="0" w:color="auto"/>
            </w:tcBorders>
            <w:shd w:val="clear" w:color="auto" w:fill="auto"/>
          </w:tcPr>
          <w:p w14:paraId="7901DFF1" w14:textId="66D68026"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443" w:type="pct"/>
            <w:tcBorders>
              <w:top w:val="nil"/>
              <w:left w:val="nil"/>
              <w:bottom w:val="single" w:sz="4" w:space="0" w:color="auto"/>
              <w:right w:val="single" w:sz="4" w:space="0" w:color="auto"/>
            </w:tcBorders>
            <w:shd w:val="clear" w:color="auto" w:fill="auto"/>
          </w:tcPr>
          <w:p w14:paraId="57F91776" w14:textId="4CFB6447"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443" w:type="pct"/>
            <w:tcBorders>
              <w:top w:val="nil"/>
              <w:left w:val="nil"/>
              <w:bottom w:val="single" w:sz="4" w:space="0" w:color="auto"/>
              <w:right w:val="single" w:sz="4" w:space="0" w:color="auto"/>
            </w:tcBorders>
            <w:shd w:val="clear" w:color="auto" w:fill="auto"/>
          </w:tcPr>
          <w:p w14:paraId="0A05EDE6" w14:textId="13DBB7C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30</w:t>
            </w:r>
          </w:p>
        </w:tc>
        <w:tc>
          <w:tcPr>
            <w:tcW w:w="443" w:type="pct"/>
            <w:tcBorders>
              <w:top w:val="nil"/>
              <w:left w:val="nil"/>
              <w:bottom w:val="single" w:sz="4" w:space="0" w:color="auto"/>
              <w:right w:val="single" w:sz="4" w:space="0" w:color="auto"/>
            </w:tcBorders>
            <w:shd w:val="clear" w:color="auto" w:fill="auto"/>
          </w:tcPr>
          <w:p w14:paraId="208456D7" w14:textId="09BFB72E"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440" w:type="pct"/>
            <w:tcBorders>
              <w:top w:val="nil"/>
              <w:left w:val="nil"/>
              <w:bottom w:val="single" w:sz="4" w:space="0" w:color="auto"/>
              <w:right w:val="single" w:sz="4" w:space="0" w:color="auto"/>
            </w:tcBorders>
            <w:shd w:val="clear" w:color="auto" w:fill="auto"/>
          </w:tcPr>
          <w:p w14:paraId="1004381F" w14:textId="11F7060C"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r>
      <w:tr w:rsidR="00670BBB" w:rsidRPr="00022CED" w14:paraId="645EDDA2"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tcPr>
          <w:p w14:paraId="7C5372A6"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443" w:type="pct"/>
            <w:tcBorders>
              <w:top w:val="nil"/>
              <w:left w:val="nil"/>
              <w:bottom w:val="single" w:sz="4" w:space="0" w:color="auto"/>
              <w:right w:val="single" w:sz="4" w:space="0" w:color="auto"/>
            </w:tcBorders>
            <w:shd w:val="clear" w:color="auto" w:fill="auto"/>
          </w:tcPr>
          <w:p w14:paraId="28623AD9" w14:textId="0BC66FBE"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c>
          <w:tcPr>
            <w:tcW w:w="443" w:type="pct"/>
            <w:tcBorders>
              <w:top w:val="nil"/>
              <w:left w:val="nil"/>
              <w:bottom w:val="single" w:sz="4" w:space="0" w:color="auto"/>
              <w:right w:val="single" w:sz="4" w:space="0" w:color="auto"/>
            </w:tcBorders>
            <w:shd w:val="clear" w:color="auto" w:fill="auto"/>
          </w:tcPr>
          <w:p w14:paraId="5B786A13" w14:textId="280384A7"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443" w:type="pct"/>
            <w:tcBorders>
              <w:top w:val="nil"/>
              <w:left w:val="nil"/>
              <w:bottom w:val="single" w:sz="4" w:space="0" w:color="auto"/>
              <w:right w:val="single" w:sz="4" w:space="0" w:color="auto"/>
            </w:tcBorders>
            <w:shd w:val="clear" w:color="auto" w:fill="auto"/>
          </w:tcPr>
          <w:p w14:paraId="358A538A" w14:textId="1442A8F5"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34</w:t>
            </w:r>
          </w:p>
        </w:tc>
        <w:tc>
          <w:tcPr>
            <w:tcW w:w="443" w:type="pct"/>
            <w:tcBorders>
              <w:top w:val="nil"/>
              <w:left w:val="nil"/>
              <w:bottom w:val="single" w:sz="4" w:space="0" w:color="auto"/>
              <w:right w:val="single" w:sz="4" w:space="0" w:color="auto"/>
            </w:tcBorders>
            <w:shd w:val="clear" w:color="auto" w:fill="auto"/>
          </w:tcPr>
          <w:p w14:paraId="16B3998C" w14:textId="47FEAC6D"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443" w:type="pct"/>
            <w:tcBorders>
              <w:top w:val="nil"/>
              <w:left w:val="nil"/>
              <w:bottom w:val="single" w:sz="4" w:space="0" w:color="auto"/>
              <w:right w:val="single" w:sz="4" w:space="0" w:color="auto"/>
            </w:tcBorders>
            <w:shd w:val="clear" w:color="auto" w:fill="auto"/>
          </w:tcPr>
          <w:p w14:paraId="03163D1F" w14:textId="27F38CC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443" w:type="pct"/>
            <w:tcBorders>
              <w:top w:val="nil"/>
              <w:left w:val="nil"/>
              <w:bottom w:val="single" w:sz="4" w:space="0" w:color="auto"/>
              <w:right w:val="single" w:sz="4" w:space="0" w:color="auto"/>
            </w:tcBorders>
            <w:shd w:val="clear" w:color="auto" w:fill="auto"/>
          </w:tcPr>
          <w:p w14:paraId="073376A7" w14:textId="5386165F"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443" w:type="pct"/>
            <w:tcBorders>
              <w:top w:val="nil"/>
              <w:left w:val="nil"/>
              <w:bottom w:val="single" w:sz="4" w:space="0" w:color="auto"/>
              <w:right w:val="single" w:sz="4" w:space="0" w:color="auto"/>
            </w:tcBorders>
            <w:shd w:val="clear" w:color="auto" w:fill="auto"/>
          </w:tcPr>
          <w:p w14:paraId="5C5B9479" w14:textId="780AB7B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443" w:type="pct"/>
            <w:tcBorders>
              <w:top w:val="nil"/>
              <w:left w:val="nil"/>
              <w:bottom w:val="single" w:sz="4" w:space="0" w:color="auto"/>
              <w:right w:val="single" w:sz="4" w:space="0" w:color="auto"/>
            </w:tcBorders>
            <w:shd w:val="clear" w:color="auto" w:fill="auto"/>
          </w:tcPr>
          <w:p w14:paraId="405BD272" w14:textId="36137B34"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20</w:t>
            </w:r>
          </w:p>
        </w:tc>
        <w:tc>
          <w:tcPr>
            <w:tcW w:w="440" w:type="pct"/>
            <w:tcBorders>
              <w:top w:val="nil"/>
              <w:left w:val="nil"/>
              <w:bottom w:val="single" w:sz="4" w:space="0" w:color="auto"/>
              <w:right w:val="single" w:sz="4" w:space="0" w:color="auto"/>
            </w:tcBorders>
            <w:shd w:val="clear" w:color="auto" w:fill="auto"/>
          </w:tcPr>
          <w:p w14:paraId="1DA52A92" w14:textId="1D8E24F2"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r>
      <w:tr w:rsidR="00670BBB" w:rsidRPr="00022CED" w14:paraId="53B44D92"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26696B57"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443" w:type="pct"/>
            <w:tcBorders>
              <w:top w:val="nil"/>
              <w:left w:val="nil"/>
              <w:bottom w:val="single" w:sz="4" w:space="0" w:color="auto"/>
              <w:right w:val="single" w:sz="4" w:space="0" w:color="auto"/>
            </w:tcBorders>
            <w:shd w:val="clear" w:color="auto" w:fill="auto"/>
            <w:hideMark/>
          </w:tcPr>
          <w:p w14:paraId="3547BA21" w14:textId="43309C5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443" w:type="pct"/>
            <w:tcBorders>
              <w:top w:val="nil"/>
              <w:left w:val="nil"/>
              <w:bottom w:val="single" w:sz="4" w:space="0" w:color="auto"/>
              <w:right w:val="single" w:sz="4" w:space="0" w:color="auto"/>
            </w:tcBorders>
            <w:shd w:val="clear" w:color="auto" w:fill="auto"/>
            <w:hideMark/>
          </w:tcPr>
          <w:p w14:paraId="1BBC4F72" w14:textId="31D2DE95"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443" w:type="pct"/>
            <w:tcBorders>
              <w:top w:val="nil"/>
              <w:left w:val="nil"/>
              <w:bottom w:val="single" w:sz="4" w:space="0" w:color="auto"/>
              <w:right w:val="single" w:sz="4" w:space="0" w:color="auto"/>
            </w:tcBorders>
            <w:shd w:val="clear" w:color="auto" w:fill="auto"/>
            <w:hideMark/>
          </w:tcPr>
          <w:p w14:paraId="22407885" w14:textId="1C4BF7B8"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46</w:t>
            </w:r>
          </w:p>
        </w:tc>
        <w:tc>
          <w:tcPr>
            <w:tcW w:w="443" w:type="pct"/>
            <w:tcBorders>
              <w:top w:val="nil"/>
              <w:left w:val="nil"/>
              <w:bottom w:val="single" w:sz="4" w:space="0" w:color="auto"/>
              <w:right w:val="single" w:sz="4" w:space="0" w:color="auto"/>
            </w:tcBorders>
            <w:shd w:val="clear" w:color="auto" w:fill="auto"/>
            <w:hideMark/>
          </w:tcPr>
          <w:p w14:paraId="1E5C5152" w14:textId="0B5D759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443" w:type="pct"/>
            <w:tcBorders>
              <w:top w:val="nil"/>
              <w:left w:val="nil"/>
              <w:bottom w:val="single" w:sz="4" w:space="0" w:color="auto"/>
              <w:right w:val="single" w:sz="4" w:space="0" w:color="auto"/>
            </w:tcBorders>
            <w:shd w:val="clear" w:color="auto" w:fill="auto"/>
            <w:hideMark/>
          </w:tcPr>
          <w:p w14:paraId="56A889CF" w14:textId="7EF1F72F"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77</w:t>
            </w:r>
          </w:p>
        </w:tc>
        <w:tc>
          <w:tcPr>
            <w:tcW w:w="443" w:type="pct"/>
            <w:tcBorders>
              <w:top w:val="nil"/>
              <w:left w:val="nil"/>
              <w:bottom w:val="single" w:sz="4" w:space="0" w:color="auto"/>
              <w:right w:val="single" w:sz="4" w:space="0" w:color="auto"/>
            </w:tcBorders>
            <w:shd w:val="clear" w:color="auto" w:fill="auto"/>
            <w:hideMark/>
          </w:tcPr>
          <w:p w14:paraId="1ABBADEE" w14:textId="04E6F1A4"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c>
          <w:tcPr>
            <w:tcW w:w="443" w:type="pct"/>
            <w:tcBorders>
              <w:top w:val="nil"/>
              <w:left w:val="nil"/>
              <w:bottom w:val="single" w:sz="4" w:space="0" w:color="auto"/>
              <w:right w:val="single" w:sz="4" w:space="0" w:color="auto"/>
            </w:tcBorders>
            <w:shd w:val="clear" w:color="auto" w:fill="auto"/>
            <w:hideMark/>
          </w:tcPr>
          <w:p w14:paraId="2D0C543C" w14:textId="2ACDF2F4"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443" w:type="pct"/>
            <w:tcBorders>
              <w:top w:val="nil"/>
              <w:left w:val="nil"/>
              <w:bottom w:val="single" w:sz="4" w:space="0" w:color="auto"/>
              <w:right w:val="single" w:sz="4" w:space="0" w:color="auto"/>
            </w:tcBorders>
            <w:shd w:val="clear" w:color="auto" w:fill="auto"/>
            <w:hideMark/>
          </w:tcPr>
          <w:p w14:paraId="4D08544B" w14:textId="068DAB7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440" w:type="pct"/>
            <w:tcBorders>
              <w:top w:val="nil"/>
              <w:left w:val="nil"/>
              <w:bottom w:val="single" w:sz="4" w:space="0" w:color="auto"/>
              <w:right w:val="single" w:sz="4" w:space="0" w:color="auto"/>
            </w:tcBorders>
            <w:shd w:val="clear" w:color="auto" w:fill="auto"/>
            <w:hideMark/>
          </w:tcPr>
          <w:p w14:paraId="53969A8F" w14:textId="59D0BED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r>
      <w:tr w:rsidR="00670BBB" w:rsidRPr="00022CED" w14:paraId="2AC73EAD"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4710A9EA"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443" w:type="pct"/>
            <w:tcBorders>
              <w:top w:val="nil"/>
              <w:left w:val="nil"/>
              <w:bottom w:val="single" w:sz="4" w:space="0" w:color="auto"/>
              <w:right w:val="single" w:sz="4" w:space="0" w:color="auto"/>
            </w:tcBorders>
            <w:shd w:val="clear" w:color="auto" w:fill="auto"/>
            <w:hideMark/>
          </w:tcPr>
          <w:p w14:paraId="6553419C" w14:textId="1DAC1F06"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443" w:type="pct"/>
            <w:tcBorders>
              <w:top w:val="nil"/>
              <w:left w:val="nil"/>
              <w:bottom w:val="single" w:sz="4" w:space="0" w:color="auto"/>
              <w:right w:val="single" w:sz="4" w:space="0" w:color="auto"/>
            </w:tcBorders>
            <w:shd w:val="clear" w:color="auto" w:fill="auto"/>
            <w:hideMark/>
          </w:tcPr>
          <w:p w14:paraId="4608E213" w14:textId="76B0E9B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43" w:type="pct"/>
            <w:tcBorders>
              <w:top w:val="nil"/>
              <w:left w:val="nil"/>
              <w:bottom w:val="single" w:sz="4" w:space="0" w:color="auto"/>
              <w:right w:val="single" w:sz="4" w:space="0" w:color="auto"/>
            </w:tcBorders>
            <w:shd w:val="clear" w:color="auto" w:fill="auto"/>
            <w:hideMark/>
          </w:tcPr>
          <w:p w14:paraId="5DD5DC06" w14:textId="25F98E8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443" w:type="pct"/>
            <w:tcBorders>
              <w:top w:val="nil"/>
              <w:left w:val="nil"/>
              <w:bottom w:val="single" w:sz="4" w:space="0" w:color="auto"/>
              <w:right w:val="single" w:sz="4" w:space="0" w:color="auto"/>
            </w:tcBorders>
            <w:shd w:val="clear" w:color="auto" w:fill="auto"/>
            <w:hideMark/>
          </w:tcPr>
          <w:p w14:paraId="7066CC4F" w14:textId="676BDBA4"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443" w:type="pct"/>
            <w:tcBorders>
              <w:top w:val="nil"/>
              <w:left w:val="nil"/>
              <w:bottom w:val="single" w:sz="4" w:space="0" w:color="auto"/>
              <w:right w:val="single" w:sz="4" w:space="0" w:color="auto"/>
            </w:tcBorders>
            <w:shd w:val="clear" w:color="auto" w:fill="auto"/>
            <w:hideMark/>
          </w:tcPr>
          <w:p w14:paraId="32B8F5C0" w14:textId="41D0C90F"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443" w:type="pct"/>
            <w:tcBorders>
              <w:top w:val="nil"/>
              <w:left w:val="nil"/>
              <w:bottom w:val="single" w:sz="4" w:space="0" w:color="auto"/>
              <w:right w:val="single" w:sz="4" w:space="0" w:color="auto"/>
            </w:tcBorders>
            <w:shd w:val="clear" w:color="auto" w:fill="auto"/>
            <w:hideMark/>
          </w:tcPr>
          <w:p w14:paraId="7CB894BF" w14:textId="72B72FEB"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443" w:type="pct"/>
            <w:tcBorders>
              <w:top w:val="nil"/>
              <w:left w:val="nil"/>
              <w:bottom w:val="single" w:sz="4" w:space="0" w:color="auto"/>
              <w:right w:val="single" w:sz="4" w:space="0" w:color="auto"/>
            </w:tcBorders>
            <w:shd w:val="clear" w:color="auto" w:fill="auto"/>
            <w:hideMark/>
          </w:tcPr>
          <w:p w14:paraId="502F66F6" w14:textId="7BD1E324"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hideMark/>
          </w:tcPr>
          <w:p w14:paraId="458DC3B5" w14:textId="36F27336"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0" w:type="pct"/>
            <w:tcBorders>
              <w:top w:val="nil"/>
              <w:left w:val="nil"/>
              <w:bottom w:val="single" w:sz="4" w:space="0" w:color="auto"/>
              <w:right w:val="single" w:sz="4" w:space="0" w:color="auto"/>
            </w:tcBorders>
            <w:shd w:val="clear" w:color="auto" w:fill="auto"/>
            <w:hideMark/>
          </w:tcPr>
          <w:p w14:paraId="6A99D683" w14:textId="7DA95356"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670BBB" w:rsidRPr="00022CED" w14:paraId="2B042676"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38BC3995"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443" w:type="pct"/>
            <w:tcBorders>
              <w:top w:val="nil"/>
              <w:left w:val="nil"/>
              <w:bottom w:val="single" w:sz="4" w:space="0" w:color="auto"/>
              <w:right w:val="single" w:sz="4" w:space="0" w:color="auto"/>
            </w:tcBorders>
            <w:shd w:val="clear" w:color="auto" w:fill="auto"/>
            <w:hideMark/>
          </w:tcPr>
          <w:p w14:paraId="27F9CE97" w14:textId="02A2E5BD"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443" w:type="pct"/>
            <w:tcBorders>
              <w:top w:val="nil"/>
              <w:left w:val="nil"/>
              <w:bottom w:val="single" w:sz="4" w:space="0" w:color="auto"/>
              <w:right w:val="single" w:sz="4" w:space="0" w:color="auto"/>
            </w:tcBorders>
            <w:shd w:val="clear" w:color="auto" w:fill="auto"/>
            <w:hideMark/>
          </w:tcPr>
          <w:p w14:paraId="357738F1" w14:textId="404CC5F5"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94</w:t>
            </w:r>
          </w:p>
        </w:tc>
        <w:tc>
          <w:tcPr>
            <w:tcW w:w="443" w:type="pct"/>
            <w:tcBorders>
              <w:top w:val="nil"/>
              <w:left w:val="nil"/>
              <w:bottom w:val="single" w:sz="4" w:space="0" w:color="auto"/>
              <w:right w:val="single" w:sz="4" w:space="0" w:color="auto"/>
            </w:tcBorders>
            <w:shd w:val="clear" w:color="auto" w:fill="auto"/>
            <w:hideMark/>
          </w:tcPr>
          <w:p w14:paraId="39D05755" w14:textId="7CB64818"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99</w:t>
            </w:r>
          </w:p>
        </w:tc>
        <w:tc>
          <w:tcPr>
            <w:tcW w:w="443" w:type="pct"/>
            <w:tcBorders>
              <w:top w:val="nil"/>
              <w:left w:val="nil"/>
              <w:bottom w:val="single" w:sz="4" w:space="0" w:color="auto"/>
              <w:right w:val="single" w:sz="4" w:space="0" w:color="auto"/>
            </w:tcBorders>
            <w:shd w:val="clear" w:color="auto" w:fill="auto"/>
            <w:hideMark/>
          </w:tcPr>
          <w:p w14:paraId="08B3334C" w14:textId="1BE5DCBB"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443" w:type="pct"/>
            <w:tcBorders>
              <w:top w:val="nil"/>
              <w:left w:val="nil"/>
              <w:bottom w:val="single" w:sz="4" w:space="0" w:color="auto"/>
              <w:right w:val="single" w:sz="4" w:space="0" w:color="auto"/>
            </w:tcBorders>
            <w:shd w:val="clear" w:color="auto" w:fill="auto"/>
            <w:hideMark/>
          </w:tcPr>
          <w:p w14:paraId="5DC38ECC" w14:textId="4393FB32"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443" w:type="pct"/>
            <w:tcBorders>
              <w:top w:val="nil"/>
              <w:left w:val="nil"/>
              <w:bottom w:val="single" w:sz="4" w:space="0" w:color="auto"/>
              <w:right w:val="single" w:sz="4" w:space="0" w:color="auto"/>
            </w:tcBorders>
            <w:shd w:val="clear" w:color="auto" w:fill="auto"/>
            <w:hideMark/>
          </w:tcPr>
          <w:p w14:paraId="324A1E0C" w14:textId="0AE34455"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90</w:t>
            </w:r>
          </w:p>
        </w:tc>
        <w:tc>
          <w:tcPr>
            <w:tcW w:w="443" w:type="pct"/>
            <w:tcBorders>
              <w:top w:val="nil"/>
              <w:left w:val="nil"/>
              <w:bottom w:val="single" w:sz="4" w:space="0" w:color="auto"/>
              <w:right w:val="single" w:sz="4" w:space="0" w:color="auto"/>
            </w:tcBorders>
            <w:shd w:val="clear" w:color="auto" w:fill="auto"/>
            <w:hideMark/>
          </w:tcPr>
          <w:p w14:paraId="606F8873" w14:textId="4BF88497"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443" w:type="pct"/>
            <w:tcBorders>
              <w:top w:val="nil"/>
              <w:left w:val="nil"/>
              <w:bottom w:val="single" w:sz="4" w:space="0" w:color="auto"/>
              <w:right w:val="single" w:sz="4" w:space="0" w:color="auto"/>
            </w:tcBorders>
            <w:shd w:val="clear" w:color="auto" w:fill="auto"/>
            <w:hideMark/>
          </w:tcPr>
          <w:p w14:paraId="31D298AB" w14:textId="59E50FDD"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440" w:type="pct"/>
            <w:tcBorders>
              <w:top w:val="nil"/>
              <w:left w:val="nil"/>
              <w:bottom w:val="single" w:sz="4" w:space="0" w:color="auto"/>
              <w:right w:val="single" w:sz="4" w:space="0" w:color="auto"/>
            </w:tcBorders>
            <w:shd w:val="clear" w:color="auto" w:fill="auto"/>
            <w:hideMark/>
          </w:tcPr>
          <w:p w14:paraId="77379961" w14:textId="337FCE42"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r>
      <w:tr w:rsidR="00670BBB" w:rsidRPr="00022CED" w14:paraId="1305DB84"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59443909"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443" w:type="pct"/>
            <w:tcBorders>
              <w:top w:val="nil"/>
              <w:left w:val="nil"/>
              <w:bottom w:val="single" w:sz="4" w:space="0" w:color="auto"/>
              <w:right w:val="single" w:sz="4" w:space="0" w:color="auto"/>
            </w:tcBorders>
            <w:shd w:val="clear" w:color="auto" w:fill="auto"/>
            <w:hideMark/>
          </w:tcPr>
          <w:p w14:paraId="294CE2A4" w14:textId="4D75DB6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20</w:t>
            </w:r>
          </w:p>
        </w:tc>
        <w:tc>
          <w:tcPr>
            <w:tcW w:w="443" w:type="pct"/>
            <w:tcBorders>
              <w:top w:val="nil"/>
              <w:left w:val="nil"/>
              <w:bottom w:val="single" w:sz="4" w:space="0" w:color="auto"/>
              <w:right w:val="single" w:sz="4" w:space="0" w:color="auto"/>
            </w:tcBorders>
            <w:shd w:val="clear" w:color="auto" w:fill="auto"/>
            <w:hideMark/>
          </w:tcPr>
          <w:p w14:paraId="059F754A" w14:textId="6BA5AC52"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43" w:type="pct"/>
            <w:tcBorders>
              <w:top w:val="nil"/>
              <w:left w:val="nil"/>
              <w:bottom w:val="single" w:sz="4" w:space="0" w:color="auto"/>
              <w:right w:val="single" w:sz="4" w:space="0" w:color="auto"/>
            </w:tcBorders>
            <w:shd w:val="clear" w:color="auto" w:fill="auto"/>
            <w:hideMark/>
          </w:tcPr>
          <w:p w14:paraId="516344D7" w14:textId="5ACA4FBB"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87</w:t>
            </w:r>
          </w:p>
        </w:tc>
        <w:tc>
          <w:tcPr>
            <w:tcW w:w="443" w:type="pct"/>
            <w:tcBorders>
              <w:top w:val="nil"/>
              <w:left w:val="nil"/>
              <w:bottom w:val="single" w:sz="4" w:space="0" w:color="auto"/>
              <w:right w:val="single" w:sz="4" w:space="0" w:color="auto"/>
            </w:tcBorders>
            <w:shd w:val="clear" w:color="auto" w:fill="auto"/>
            <w:hideMark/>
          </w:tcPr>
          <w:p w14:paraId="6854C558" w14:textId="2062667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70</w:t>
            </w:r>
          </w:p>
        </w:tc>
        <w:tc>
          <w:tcPr>
            <w:tcW w:w="443" w:type="pct"/>
            <w:tcBorders>
              <w:top w:val="nil"/>
              <w:left w:val="nil"/>
              <w:bottom w:val="single" w:sz="4" w:space="0" w:color="auto"/>
              <w:right w:val="single" w:sz="4" w:space="0" w:color="auto"/>
            </w:tcBorders>
            <w:shd w:val="clear" w:color="auto" w:fill="auto"/>
            <w:hideMark/>
          </w:tcPr>
          <w:p w14:paraId="1723A7A0" w14:textId="07A09B4C"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43" w:type="pct"/>
            <w:tcBorders>
              <w:top w:val="nil"/>
              <w:left w:val="nil"/>
              <w:bottom w:val="single" w:sz="4" w:space="0" w:color="auto"/>
              <w:right w:val="single" w:sz="4" w:space="0" w:color="auto"/>
            </w:tcBorders>
            <w:shd w:val="clear" w:color="auto" w:fill="auto"/>
            <w:hideMark/>
          </w:tcPr>
          <w:p w14:paraId="4DE252C1" w14:textId="39A97857"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443" w:type="pct"/>
            <w:tcBorders>
              <w:top w:val="nil"/>
              <w:left w:val="nil"/>
              <w:bottom w:val="single" w:sz="4" w:space="0" w:color="auto"/>
              <w:right w:val="single" w:sz="4" w:space="0" w:color="auto"/>
            </w:tcBorders>
            <w:shd w:val="clear" w:color="auto" w:fill="auto"/>
            <w:hideMark/>
          </w:tcPr>
          <w:p w14:paraId="7E8DA7B3" w14:textId="3415B62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443" w:type="pct"/>
            <w:tcBorders>
              <w:top w:val="nil"/>
              <w:left w:val="nil"/>
              <w:bottom w:val="single" w:sz="4" w:space="0" w:color="auto"/>
              <w:right w:val="single" w:sz="4" w:space="0" w:color="auto"/>
            </w:tcBorders>
            <w:shd w:val="clear" w:color="auto" w:fill="auto"/>
            <w:hideMark/>
          </w:tcPr>
          <w:p w14:paraId="1B678C52" w14:textId="770B028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440" w:type="pct"/>
            <w:tcBorders>
              <w:top w:val="nil"/>
              <w:left w:val="nil"/>
              <w:bottom w:val="single" w:sz="4" w:space="0" w:color="auto"/>
              <w:right w:val="single" w:sz="4" w:space="0" w:color="auto"/>
            </w:tcBorders>
            <w:shd w:val="clear" w:color="auto" w:fill="auto"/>
            <w:hideMark/>
          </w:tcPr>
          <w:p w14:paraId="6E7ED6DD" w14:textId="08D324D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r>
      <w:tr w:rsidR="00670BBB" w:rsidRPr="00022CED" w14:paraId="500931B1"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62C31AE9"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443" w:type="pct"/>
            <w:tcBorders>
              <w:top w:val="nil"/>
              <w:left w:val="nil"/>
              <w:bottom w:val="single" w:sz="4" w:space="0" w:color="auto"/>
              <w:right w:val="single" w:sz="4" w:space="0" w:color="auto"/>
            </w:tcBorders>
            <w:shd w:val="clear" w:color="auto" w:fill="auto"/>
            <w:hideMark/>
          </w:tcPr>
          <w:p w14:paraId="71EC532E" w14:textId="3B2E4097"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443" w:type="pct"/>
            <w:tcBorders>
              <w:top w:val="nil"/>
              <w:left w:val="nil"/>
              <w:bottom w:val="single" w:sz="4" w:space="0" w:color="auto"/>
              <w:right w:val="single" w:sz="4" w:space="0" w:color="auto"/>
            </w:tcBorders>
            <w:shd w:val="clear" w:color="auto" w:fill="auto"/>
            <w:hideMark/>
          </w:tcPr>
          <w:p w14:paraId="123FF331" w14:textId="169D5D0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443" w:type="pct"/>
            <w:tcBorders>
              <w:top w:val="nil"/>
              <w:left w:val="nil"/>
              <w:bottom w:val="single" w:sz="4" w:space="0" w:color="auto"/>
              <w:right w:val="single" w:sz="4" w:space="0" w:color="auto"/>
            </w:tcBorders>
            <w:shd w:val="clear" w:color="auto" w:fill="auto"/>
            <w:hideMark/>
          </w:tcPr>
          <w:p w14:paraId="3A614C6F" w14:textId="37BB3D35"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443" w:type="pct"/>
            <w:tcBorders>
              <w:top w:val="nil"/>
              <w:left w:val="nil"/>
              <w:bottom w:val="single" w:sz="4" w:space="0" w:color="auto"/>
              <w:right w:val="single" w:sz="4" w:space="0" w:color="auto"/>
            </w:tcBorders>
            <w:shd w:val="clear" w:color="auto" w:fill="auto"/>
            <w:hideMark/>
          </w:tcPr>
          <w:p w14:paraId="41BE098D" w14:textId="06A9E6F7"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443" w:type="pct"/>
            <w:tcBorders>
              <w:top w:val="nil"/>
              <w:left w:val="nil"/>
              <w:bottom w:val="single" w:sz="4" w:space="0" w:color="auto"/>
              <w:right w:val="single" w:sz="4" w:space="0" w:color="auto"/>
            </w:tcBorders>
            <w:shd w:val="clear" w:color="auto" w:fill="auto"/>
            <w:hideMark/>
          </w:tcPr>
          <w:p w14:paraId="32814E26" w14:textId="23CC398C"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443" w:type="pct"/>
            <w:tcBorders>
              <w:top w:val="nil"/>
              <w:left w:val="nil"/>
              <w:bottom w:val="single" w:sz="4" w:space="0" w:color="auto"/>
              <w:right w:val="single" w:sz="4" w:space="0" w:color="auto"/>
            </w:tcBorders>
            <w:shd w:val="clear" w:color="auto" w:fill="auto"/>
            <w:hideMark/>
          </w:tcPr>
          <w:p w14:paraId="259FDF2C" w14:textId="5F04E700"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52</w:t>
            </w:r>
          </w:p>
        </w:tc>
        <w:tc>
          <w:tcPr>
            <w:tcW w:w="443" w:type="pct"/>
            <w:tcBorders>
              <w:top w:val="nil"/>
              <w:left w:val="nil"/>
              <w:bottom w:val="single" w:sz="4" w:space="0" w:color="auto"/>
              <w:right w:val="single" w:sz="4" w:space="0" w:color="auto"/>
            </w:tcBorders>
            <w:shd w:val="clear" w:color="auto" w:fill="auto"/>
            <w:hideMark/>
          </w:tcPr>
          <w:p w14:paraId="01416CE3" w14:textId="68E843FC"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443" w:type="pct"/>
            <w:tcBorders>
              <w:top w:val="nil"/>
              <w:left w:val="nil"/>
              <w:bottom w:val="single" w:sz="4" w:space="0" w:color="auto"/>
              <w:right w:val="single" w:sz="4" w:space="0" w:color="auto"/>
            </w:tcBorders>
            <w:shd w:val="clear" w:color="auto" w:fill="auto"/>
            <w:hideMark/>
          </w:tcPr>
          <w:p w14:paraId="45FAE208" w14:textId="5575021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440" w:type="pct"/>
            <w:tcBorders>
              <w:top w:val="nil"/>
              <w:left w:val="nil"/>
              <w:bottom w:val="single" w:sz="4" w:space="0" w:color="auto"/>
              <w:right w:val="single" w:sz="4" w:space="0" w:color="auto"/>
            </w:tcBorders>
            <w:shd w:val="clear" w:color="auto" w:fill="auto"/>
            <w:hideMark/>
          </w:tcPr>
          <w:p w14:paraId="44BE3522" w14:textId="325B888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40</w:t>
            </w:r>
          </w:p>
        </w:tc>
      </w:tr>
      <w:tr w:rsidR="00670BBB" w:rsidRPr="00022CED" w14:paraId="1BDE99ED"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0BC43310"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Netherlands</w:t>
            </w:r>
          </w:p>
        </w:tc>
        <w:tc>
          <w:tcPr>
            <w:tcW w:w="443" w:type="pct"/>
            <w:tcBorders>
              <w:top w:val="nil"/>
              <w:left w:val="nil"/>
              <w:bottom w:val="single" w:sz="4" w:space="0" w:color="auto"/>
              <w:right w:val="single" w:sz="4" w:space="0" w:color="auto"/>
            </w:tcBorders>
            <w:shd w:val="clear" w:color="auto" w:fill="auto"/>
            <w:hideMark/>
          </w:tcPr>
          <w:p w14:paraId="00E7A58A" w14:textId="04C43FBD"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443" w:type="pct"/>
            <w:tcBorders>
              <w:top w:val="nil"/>
              <w:left w:val="nil"/>
              <w:bottom w:val="single" w:sz="4" w:space="0" w:color="auto"/>
              <w:right w:val="single" w:sz="4" w:space="0" w:color="auto"/>
            </w:tcBorders>
            <w:shd w:val="clear" w:color="auto" w:fill="auto"/>
            <w:hideMark/>
          </w:tcPr>
          <w:p w14:paraId="51C63F80" w14:textId="304AC2D6"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443" w:type="pct"/>
            <w:tcBorders>
              <w:top w:val="nil"/>
              <w:left w:val="nil"/>
              <w:bottom w:val="single" w:sz="4" w:space="0" w:color="auto"/>
              <w:right w:val="single" w:sz="4" w:space="0" w:color="auto"/>
            </w:tcBorders>
            <w:shd w:val="clear" w:color="auto" w:fill="auto"/>
            <w:hideMark/>
          </w:tcPr>
          <w:p w14:paraId="3D7EFD53" w14:textId="00344BF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79</w:t>
            </w:r>
          </w:p>
        </w:tc>
        <w:tc>
          <w:tcPr>
            <w:tcW w:w="443" w:type="pct"/>
            <w:tcBorders>
              <w:top w:val="nil"/>
              <w:left w:val="nil"/>
              <w:bottom w:val="single" w:sz="4" w:space="0" w:color="auto"/>
              <w:right w:val="single" w:sz="4" w:space="0" w:color="auto"/>
            </w:tcBorders>
            <w:shd w:val="clear" w:color="auto" w:fill="auto"/>
            <w:hideMark/>
          </w:tcPr>
          <w:p w14:paraId="4BC926B4" w14:textId="7409F08B"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443" w:type="pct"/>
            <w:tcBorders>
              <w:top w:val="nil"/>
              <w:left w:val="nil"/>
              <w:bottom w:val="single" w:sz="4" w:space="0" w:color="auto"/>
              <w:right w:val="single" w:sz="4" w:space="0" w:color="auto"/>
            </w:tcBorders>
            <w:shd w:val="clear" w:color="auto" w:fill="auto"/>
            <w:hideMark/>
          </w:tcPr>
          <w:p w14:paraId="7EDEA127" w14:textId="79DC4754"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443" w:type="pct"/>
            <w:tcBorders>
              <w:top w:val="nil"/>
              <w:left w:val="nil"/>
              <w:bottom w:val="single" w:sz="4" w:space="0" w:color="auto"/>
              <w:right w:val="single" w:sz="4" w:space="0" w:color="auto"/>
            </w:tcBorders>
            <w:shd w:val="clear" w:color="auto" w:fill="auto"/>
            <w:hideMark/>
          </w:tcPr>
          <w:p w14:paraId="3DD9463C" w14:textId="062DCC25"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443" w:type="pct"/>
            <w:tcBorders>
              <w:top w:val="nil"/>
              <w:left w:val="nil"/>
              <w:bottom w:val="single" w:sz="4" w:space="0" w:color="auto"/>
              <w:right w:val="single" w:sz="4" w:space="0" w:color="auto"/>
            </w:tcBorders>
            <w:shd w:val="clear" w:color="auto" w:fill="auto"/>
            <w:hideMark/>
          </w:tcPr>
          <w:p w14:paraId="53684962" w14:textId="03E3578E"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443" w:type="pct"/>
            <w:tcBorders>
              <w:top w:val="nil"/>
              <w:left w:val="nil"/>
              <w:bottom w:val="single" w:sz="4" w:space="0" w:color="auto"/>
              <w:right w:val="single" w:sz="4" w:space="0" w:color="auto"/>
            </w:tcBorders>
            <w:shd w:val="clear" w:color="auto" w:fill="auto"/>
            <w:hideMark/>
          </w:tcPr>
          <w:p w14:paraId="62D4096B" w14:textId="4FE50FA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440" w:type="pct"/>
            <w:tcBorders>
              <w:top w:val="nil"/>
              <w:left w:val="nil"/>
              <w:bottom w:val="single" w:sz="4" w:space="0" w:color="auto"/>
              <w:right w:val="single" w:sz="4" w:space="0" w:color="auto"/>
            </w:tcBorders>
            <w:shd w:val="clear" w:color="auto" w:fill="auto"/>
            <w:hideMark/>
          </w:tcPr>
          <w:p w14:paraId="7B7A3F62" w14:textId="3130C30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00</w:t>
            </w:r>
          </w:p>
        </w:tc>
      </w:tr>
      <w:tr w:rsidR="00670BBB" w:rsidRPr="00022CED" w14:paraId="60DC508D"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45C3CE5F"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443" w:type="pct"/>
            <w:tcBorders>
              <w:top w:val="nil"/>
              <w:left w:val="nil"/>
              <w:bottom w:val="single" w:sz="4" w:space="0" w:color="auto"/>
              <w:right w:val="single" w:sz="4" w:space="0" w:color="auto"/>
            </w:tcBorders>
            <w:shd w:val="clear" w:color="auto" w:fill="auto"/>
            <w:hideMark/>
          </w:tcPr>
          <w:p w14:paraId="03D0F1F9" w14:textId="321A8F9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hideMark/>
          </w:tcPr>
          <w:p w14:paraId="01DFA0AC" w14:textId="468CAC18"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hideMark/>
          </w:tcPr>
          <w:p w14:paraId="7B239756" w14:textId="73B8FE27"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hideMark/>
          </w:tcPr>
          <w:p w14:paraId="1F71A892" w14:textId="2F3BEF16" w:rsidR="00B87E08" w:rsidRPr="00C60277" w:rsidRDefault="00B87E08"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hideMark/>
          </w:tcPr>
          <w:p w14:paraId="665CA9DA" w14:textId="7B4EFD74" w:rsidR="00B87E08" w:rsidRPr="00C60277" w:rsidRDefault="00B87E08"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hideMark/>
          </w:tcPr>
          <w:p w14:paraId="0BECEE9C" w14:textId="29EE649C"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443" w:type="pct"/>
            <w:tcBorders>
              <w:top w:val="nil"/>
              <w:left w:val="nil"/>
              <w:bottom w:val="single" w:sz="4" w:space="0" w:color="auto"/>
              <w:right w:val="single" w:sz="4" w:space="0" w:color="auto"/>
            </w:tcBorders>
            <w:shd w:val="clear" w:color="auto" w:fill="auto"/>
            <w:hideMark/>
          </w:tcPr>
          <w:p w14:paraId="1B8A850E" w14:textId="2AF0C147"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hideMark/>
          </w:tcPr>
          <w:p w14:paraId="2C1F2E46" w14:textId="63CE69E0"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0" w:type="pct"/>
            <w:tcBorders>
              <w:top w:val="nil"/>
              <w:left w:val="nil"/>
              <w:bottom w:val="single" w:sz="4" w:space="0" w:color="auto"/>
              <w:right w:val="single" w:sz="4" w:space="0" w:color="auto"/>
            </w:tcBorders>
            <w:shd w:val="clear" w:color="auto" w:fill="auto"/>
            <w:hideMark/>
          </w:tcPr>
          <w:p w14:paraId="433EF225" w14:textId="790441A5"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670BBB" w:rsidRPr="00022CED" w14:paraId="1C4D6688"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7F0B2CA0"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443" w:type="pct"/>
            <w:tcBorders>
              <w:top w:val="nil"/>
              <w:left w:val="nil"/>
              <w:bottom w:val="single" w:sz="4" w:space="0" w:color="auto"/>
              <w:right w:val="single" w:sz="4" w:space="0" w:color="auto"/>
            </w:tcBorders>
            <w:shd w:val="clear" w:color="auto" w:fill="auto"/>
            <w:hideMark/>
          </w:tcPr>
          <w:p w14:paraId="6ABBFC8B" w14:textId="5C56D242"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443" w:type="pct"/>
            <w:tcBorders>
              <w:top w:val="nil"/>
              <w:left w:val="nil"/>
              <w:bottom w:val="single" w:sz="4" w:space="0" w:color="auto"/>
              <w:right w:val="single" w:sz="4" w:space="0" w:color="auto"/>
            </w:tcBorders>
            <w:shd w:val="clear" w:color="auto" w:fill="auto"/>
            <w:hideMark/>
          </w:tcPr>
          <w:p w14:paraId="48D45B9A" w14:textId="19EE0BE2"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443" w:type="pct"/>
            <w:tcBorders>
              <w:top w:val="nil"/>
              <w:left w:val="nil"/>
              <w:bottom w:val="single" w:sz="4" w:space="0" w:color="auto"/>
              <w:right w:val="single" w:sz="4" w:space="0" w:color="auto"/>
            </w:tcBorders>
            <w:shd w:val="clear" w:color="auto" w:fill="auto"/>
            <w:hideMark/>
          </w:tcPr>
          <w:p w14:paraId="15CB0D7F" w14:textId="37CF3EF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443" w:type="pct"/>
            <w:tcBorders>
              <w:top w:val="nil"/>
              <w:left w:val="nil"/>
              <w:bottom w:val="single" w:sz="4" w:space="0" w:color="auto"/>
              <w:right w:val="single" w:sz="4" w:space="0" w:color="auto"/>
            </w:tcBorders>
            <w:shd w:val="clear" w:color="auto" w:fill="auto"/>
            <w:hideMark/>
          </w:tcPr>
          <w:p w14:paraId="29D17FDA" w14:textId="535B2A87"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34</w:t>
            </w:r>
          </w:p>
        </w:tc>
        <w:tc>
          <w:tcPr>
            <w:tcW w:w="443" w:type="pct"/>
            <w:tcBorders>
              <w:top w:val="nil"/>
              <w:left w:val="nil"/>
              <w:bottom w:val="single" w:sz="4" w:space="0" w:color="auto"/>
              <w:right w:val="single" w:sz="4" w:space="0" w:color="auto"/>
            </w:tcBorders>
            <w:shd w:val="clear" w:color="auto" w:fill="auto"/>
            <w:hideMark/>
          </w:tcPr>
          <w:p w14:paraId="6522A94E" w14:textId="76F47FEF"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443" w:type="pct"/>
            <w:tcBorders>
              <w:top w:val="nil"/>
              <w:left w:val="nil"/>
              <w:bottom w:val="single" w:sz="4" w:space="0" w:color="auto"/>
              <w:right w:val="single" w:sz="4" w:space="0" w:color="auto"/>
            </w:tcBorders>
            <w:shd w:val="clear" w:color="auto" w:fill="auto"/>
            <w:hideMark/>
          </w:tcPr>
          <w:p w14:paraId="7DC610BD" w14:textId="60A4E3A7"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20</w:t>
            </w:r>
          </w:p>
        </w:tc>
        <w:tc>
          <w:tcPr>
            <w:tcW w:w="443" w:type="pct"/>
            <w:tcBorders>
              <w:top w:val="nil"/>
              <w:left w:val="nil"/>
              <w:bottom w:val="single" w:sz="4" w:space="0" w:color="auto"/>
              <w:right w:val="single" w:sz="4" w:space="0" w:color="auto"/>
            </w:tcBorders>
            <w:shd w:val="clear" w:color="auto" w:fill="auto"/>
            <w:hideMark/>
          </w:tcPr>
          <w:p w14:paraId="327D2915" w14:textId="16460D5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00</w:t>
            </w:r>
          </w:p>
        </w:tc>
        <w:tc>
          <w:tcPr>
            <w:tcW w:w="443" w:type="pct"/>
            <w:tcBorders>
              <w:top w:val="nil"/>
              <w:left w:val="nil"/>
              <w:bottom w:val="single" w:sz="4" w:space="0" w:color="auto"/>
              <w:right w:val="single" w:sz="4" w:space="0" w:color="auto"/>
            </w:tcBorders>
            <w:shd w:val="clear" w:color="auto" w:fill="auto"/>
            <w:hideMark/>
          </w:tcPr>
          <w:p w14:paraId="069DDF60" w14:textId="0C726CFF"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440" w:type="pct"/>
            <w:tcBorders>
              <w:top w:val="nil"/>
              <w:left w:val="nil"/>
              <w:bottom w:val="single" w:sz="4" w:space="0" w:color="auto"/>
              <w:right w:val="single" w:sz="4" w:space="0" w:color="auto"/>
            </w:tcBorders>
            <w:shd w:val="clear" w:color="auto" w:fill="auto"/>
            <w:hideMark/>
          </w:tcPr>
          <w:p w14:paraId="718F2A0F" w14:textId="5F26D4F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r>
      <w:tr w:rsidR="00670BBB" w:rsidRPr="00022CED" w14:paraId="06ED2DDC"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6063243B"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443" w:type="pct"/>
            <w:tcBorders>
              <w:top w:val="nil"/>
              <w:left w:val="nil"/>
              <w:bottom w:val="single" w:sz="4" w:space="0" w:color="auto"/>
              <w:right w:val="single" w:sz="4" w:space="0" w:color="auto"/>
            </w:tcBorders>
            <w:shd w:val="clear" w:color="auto" w:fill="auto"/>
            <w:hideMark/>
          </w:tcPr>
          <w:p w14:paraId="5671C772" w14:textId="486DAADC"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hideMark/>
          </w:tcPr>
          <w:p w14:paraId="65FD3C59" w14:textId="7548B0C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hideMark/>
          </w:tcPr>
          <w:p w14:paraId="3F011DAA" w14:textId="7504B9DB"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hideMark/>
          </w:tcPr>
          <w:p w14:paraId="28DBDBD9" w14:textId="7C4B773B"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443" w:type="pct"/>
            <w:tcBorders>
              <w:top w:val="nil"/>
              <w:left w:val="nil"/>
              <w:bottom w:val="single" w:sz="4" w:space="0" w:color="auto"/>
              <w:right w:val="single" w:sz="4" w:space="0" w:color="auto"/>
            </w:tcBorders>
            <w:shd w:val="clear" w:color="auto" w:fill="auto"/>
            <w:hideMark/>
          </w:tcPr>
          <w:p w14:paraId="158DEC8D" w14:textId="490DF275"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443" w:type="pct"/>
            <w:tcBorders>
              <w:top w:val="nil"/>
              <w:left w:val="nil"/>
              <w:bottom w:val="single" w:sz="4" w:space="0" w:color="auto"/>
              <w:right w:val="single" w:sz="4" w:space="0" w:color="auto"/>
            </w:tcBorders>
            <w:shd w:val="clear" w:color="auto" w:fill="auto"/>
            <w:hideMark/>
          </w:tcPr>
          <w:p w14:paraId="00B8931A" w14:textId="300FBDD4"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10</w:t>
            </w:r>
          </w:p>
        </w:tc>
        <w:tc>
          <w:tcPr>
            <w:tcW w:w="443" w:type="pct"/>
            <w:tcBorders>
              <w:top w:val="nil"/>
              <w:left w:val="nil"/>
              <w:bottom w:val="single" w:sz="4" w:space="0" w:color="auto"/>
              <w:right w:val="single" w:sz="4" w:space="0" w:color="auto"/>
            </w:tcBorders>
            <w:shd w:val="clear" w:color="auto" w:fill="auto"/>
            <w:hideMark/>
          </w:tcPr>
          <w:p w14:paraId="43EFF090" w14:textId="75378B32"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443" w:type="pct"/>
            <w:tcBorders>
              <w:top w:val="nil"/>
              <w:left w:val="nil"/>
              <w:bottom w:val="single" w:sz="4" w:space="0" w:color="auto"/>
              <w:right w:val="single" w:sz="4" w:space="0" w:color="auto"/>
            </w:tcBorders>
            <w:shd w:val="clear" w:color="auto" w:fill="auto"/>
            <w:hideMark/>
          </w:tcPr>
          <w:p w14:paraId="66EC8CEB" w14:textId="3BC68D8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440" w:type="pct"/>
            <w:tcBorders>
              <w:top w:val="nil"/>
              <w:left w:val="nil"/>
              <w:bottom w:val="single" w:sz="4" w:space="0" w:color="auto"/>
              <w:right w:val="single" w:sz="4" w:space="0" w:color="auto"/>
            </w:tcBorders>
            <w:shd w:val="clear" w:color="auto" w:fill="auto"/>
            <w:hideMark/>
          </w:tcPr>
          <w:p w14:paraId="1BE6F90D" w14:textId="1F160D7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r>
      <w:tr w:rsidR="00670BBB" w:rsidRPr="00022CED" w14:paraId="595602EC"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540504FF"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443" w:type="pct"/>
            <w:tcBorders>
              <w:top w:val="nil"/>
              <w:left w:val="nil"/>
              <w:bottom w:val="single" w:sz="4" w:space="0" w:color="auto"/>
              <w:right w:val="single" w:sz="4" w:space="0" w:color="auto"/>
            </w:tcBorders>
            <w:shd w:val="clear" w:color="auto" w:fill="auto"/>
            <w:hideMark/>
          </w:tcPr>
          <w:p w14:paraId="5F9D8DB1" w14:textId="6CB2802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443" w:type="pct"/>
            <w:tcBorders>
              <w:top w:val="nil"/>
              <w:left w:val="nil"/>
              <w:bottom w:val="single" w:sz="4" w:space="0" w:color="auto"/>
              <w:right w:val="single" w:sz="4" w:space="0" w:color="auto"/>
            </w:tcBorders>
            <w:shd w:val="clear" w:color="auto" w:fill="auto"/>
            <w:hideMark/>
          </w:tcPr>
          <w:p w14:paraId="3A519E16" w14:textId="6DE68B40"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43" w:type="pct"/>
            <w:tcBorders>
              <w:top w:val="nil"/>
              <w:left w:val="nil"/>
              <w:bottom w:val="single" w:sz="4" w:space="0" w:color="auto"/>
              <w:right w:val="single" w:sz="4" w:space="0" w:color="auto"/>
            </w:tcBorders>
            <w:shd w:val="clear" w:color="auto" w:fill="auto"/>
            <w:hideMark/>
          </w:tcPr>
          <w:p w14:paraId="682A8336" w14:textId="7F709C8B"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443" w:type="pct"/>
            <w:tcBorders>
              <w:top w:val="nil"/>
              <w:left w:val="nil"/>
              <w:bottom w:val="single" w:sz="4" w:space="0" w:color="auto"/>
              <w:right w:val="single" w:sz="4" w:space="0" w:color="auto"/>
            </w:tcBorders>
            <w:shd w:val="clear" w:color="auto" w:fill="auto"/>
            <w:hideMark/>
          </w:tcPr>
          <w:p w14:paraId="41F8AAEC" w14:textId="11F34B30"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443" w:type="pct"/>
            <w:tcBorders>
              <w:top w:val="nil"/>
              <w:left w:val="nil"/>
              <w:bottom w:val="single" w:sz="4" w:space="0" w:color="auto"/>
              <w:right w:val="single" w:sz="4" w:space="0" w:color="auto"/>
            </w:tcBorders>
            <w:shd w:val="clear" w:color="auto" w:fill="auto"/>
            <w:hideMark/>
          </w:tcPr>
          <w:p w14:paraId="7BC206AF" w14:textId="143010F2"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443" w:type="pct"/>
            <w:tcBorders>
              <w:top w:val="nil"/>
              <w:left w:val="nil"/>
              <w:bottom w:val="single" w:sz="4" w:space="0" w:color="auto"/>
              <w:right w:val="single" w:sz="4" w:space="0" w:color="auto"/>
            </w:tcBorders>
            <w:shd w:val="clear" w:color="auto" w:fill="auto"/>
            <w:hideMark/>
          </w:tcPr>
          <w:p w14:paraId="5D875771" w14:textId="06F96F0C"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443" w:type="pct"/>
            <w:tcBorders>
              <w:top w:val="nil"/>
              <w:left w:val="nil"/>
              <w:bottom w:val="single" w:sz="4" w:space="0" w:color="auto"/>
              <w:right w:val="single" w:sz="4" w:space="0" w:color="auto"/>
            </w:tcBorders>
            <w:shd w:val="clear" w:color="auto" w:fill="auto"/>
            <w:hideMark/>
          </w:tcPr>
          <w:p w14:paraId="2C326B3C" w14:textId="0675602C"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443" w:type="pct"/>
            <w:tcBorders>
              <w:top w:val="nil"/>
              <w:left w:val="nil"/>
              <w:bottom w:val="single" w:sz="4" w:space="0" w:color="auto"/>
              <w:right w:val="single" w:sz="4" w:space="0" w:color="auto"/>
            </w:tcBorders>
            <w:shd w:val="clear" w:color="auto" w:fill="auto"/>
            <w:hideMark/>
          </w:tcPr>
          <w:p w14:paraId="2548A6D4" w14:textId="25CA1C6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440" w:type="pct"/>
            <w:tcBorders>
              <w:top w:val="nil"/>
              <w:left w:val="nil"/>
              <w:bottom w:val="single" w:sz="4" w:space="0" w:color="auto"/>
              <w:right w:val="single" w:sz="4" w:space="0" w:color="auto"/>
            </w:tcBorders>
            <w:shd w:val="clear" w:color="auto" w:fill="auto"/>
            <w:hideMark/>
          </w:tcPr>
          <w:p w14:paraId="6F34D82C" w14:textId="4ABD67B0"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80</w:t>
            </w:r>
          </w:p>
        </w:tc>
      </w:tr>
      <w:tr w:rsidR="00670BBB" w:rsidRPr="00022CED" w14:paraId="763EF215"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53BB0A26"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443" w:type="pct"/>
            <w:tcBorders>
              <w:top w:val="nil"/>
              <w:left w:val="nil"/>
              <w:bottom w:val="single" w:sz="4" w:space="0" w:color="auto"/>
              <w:right w:val="single" w:sz="4" w:space="0" w:color="auto"/>
            </w:tcBorders>
            <w:shd w:val="clear" w:color="auto" w:fill="auto"/>
            <w:hideMark/>
          </w:tcPr>
          <w:p w14:paraId="49813BA8" w14:textId="2839911D"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c>
          <w:tcPr>
            <w:tcW w:w="443" w:type="pct"/>
            <w:tcBorders>
              <w:top w:val="nil"/>
              <w:left w:val="nil"/>
              <w:bottom w:val="single" w:sz="4" w:space="0" w:color="auto"/>
              <w:right w:val="single" w:sz="4" w:space="0" w:color="auto"/>
            </w:tcBorders>
            <w:shd w:val="clear" w:color="auto" w:fill="auto"/>
            <w:hideMark/>
          </w:tcPr>
          <w:p w14:paraId="7DDA6C6D" w14:textId="3DF8863C"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443" w:type="pct"/>
            <w:tcBorders>
              <w:top w:val="nil"/>
              <w:left w:val="nil"/>
              <w:bottom w:val="single" w:sz="4" w:space="0" w:color="auto"/>
              <w:right w:val="single" w:sz="4" w:space="0" w:color="auto"/>
            </w:tcBorders>
            <w:shd w:val="clear" w:color="auto" w:fill="auto"/>
            <w:hideMark/>
          </w:tcPr>
          <w:p w14:paraId="3F7E8DFB" w14:textId="4BB77F47"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443" w:type="pct"/>
            <w:tcBorders>
              <w:top w:val="nil"/>
              <w:left w:val="nil"/>
              <w:bottom w:val="single" w:sz="4" w:space="0" w:color="auto"/>
              <w:right w:val="single" w:sz="4" w:space="0" w:color="auto"/>
            </w:tcBorders>
            <w:shd w:val="clear" w:color="auto" w:fill="auto"/>
            <w:hideMark/>
          </w:tcPr>
          <w:p w14:paraId="75199DBD" w14:textId="1AC0FEA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443" w:type="pct"/>
            <w:tcBorders>
              <w:top w:val="nil"/>
              <w:left w:val="nil"/>
              <w:bottom w:val="single" w:sz="4" w:space="0" w:color="auto"/>
              <w:right w:val="single" w:sz="4" w:space="0" w:color="auto"/>
            </w:tcBorders>
            <w:shd w:val="clear" w:color="auto" w:fill="auto"/>
            <w:hideMark/>
          </w:tcPr>
          <w:p w14:paraId="72C54767" w14:textId="1DC7437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78</w:t>
            </w:r>
          </w:p>
        </w:tc>
        <w:tc>
          <w:tcPr>
            <w:tcW w:w="443" w:type="pct"/>
            <w:tcBorders>
              <w:top w:val="nil"/>
              <w:left w:val="nil"/>
              <w:bottom w:val="single" w:sz="4" w:space="0" w:color="auto"/>
              <w:right w:val="single" w:sz="4" w:space="0" w:color="auto"/>
            </w:tcBorders>
            <w:shd w:val="clear" w:color="auto" w:fill="auto"/>
            <w:hideMark/>
          </w:tcPr>
          <w:p w14:paraId="1551426A" w14:textId="0BC114F4"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80</w:t>
            </w:r>
          </w:p>
        </w:tc>
        <w:tc>
          <w:tcPr>
            <w:tcW w:w="443" w:type="pct"/>
            <w:tcBorders>
              <w:top w:val="nil"/>
              <w:left w:val="nil"/>
              <w:bottom w:val="single" w:sz="4" w:space="0" w:color="auto"/>
              <w:right w:val="single" w:sz="4" w:space="0" w:color="auto"/>
            </w:tcBorders>
            <w:shd w:val="clear" w:color="auto" w:fill="auto"/>
            <w:hideMark/>
          </w:tcPr>
          <w:p w14:paraId="696DAA0E" w14:textId="00826C05"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80</w:t>
            </w:r>
          </w:p>
        </w:tc>
        <w:tc>
          <w:tcPr>
            <w:tcW w:w="443" w:type="pct"/>
            <w:tcBorders>
              <w:top w:val="nil"/>
              <w:left w:val="nil"/>
              <w:bottom w:val="single" w:sz="4" w:space="0" w:color="auto"/>
              <w:right w:val="single" w:sz="4" w:space="0" w:color="auto"/>
            </w:tcBorders>
            <w:shd w:val="clear" w:color="auto" w:fill="auto"/>
            <w:hideMark/>
          </w:tcPr>
          <w:p w14:paraId="2F21DB37" w14:textId="346D181F"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440" w:type="pct"/>
            <w:tcBorders>
              <w:top w:val="nil"/>
              <w:left w:val="nil"/>
              <w:bottom w:val="single" w:sz="4" w:space="0" w:color="auto"/>
              <w:right w:val="single" w:sz="4" w:space="0" w:color="auto"/>
            </w:tcBorders>
            <w:shd w:val="clear" w:color="auto" w:fill="auto"/>
            <w:hideMark/>
          </w:tcPr>
          <w:p w14:paraId="40E397AF" w14:textId="21F3FCAB"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r>
      <w:tr w:rsidR="00670BBB" w:rsidRPr="00022CED" w14:paraId="3F5723B1"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67DA03D7"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443" w:type="pct"/>
            <w:tcBorders>
              <w:top w:val="nil"/>
              <w:left w:val="nil"/>
              <w:bottom w:val="single" w:sz="4" w:space="0" w:color="auto"/>
              <w:right w:val="single" w:sz="4" w:space="0" w:color="auto"/>
            </w:tcBorders>
            <w:shd w:val="clear" w:color="auto" w:fill="auto"/>
            <w:hideMark/>
          </w:tcPr>
          <w:p w14:paraId="31D244D2" w14:textId="77E48C65"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42</w:t>
            </w:r>
          </w:p>
        </w:tc>
        <w:tc>
          <w:tcPr>
            <w:tcW w:w="443" w:type="pct"/>
            <w:tcBorders>
              <w:top w:val="nil"/>
              <w:left w:val="nil"/>
              <w:bottom w:val="single" w:sz="4" w:space="0" w:color="auto"/>
              <w:right w:val="single" w:sz="4" w:space="0" w:color="auto"/>
            </w:tcBorders>
            <w:shd w:val="clear" w:color="auto" w:fill="auto"/>
            <w:hideMark/>
          </w:tcPr>
          <w:p w14:paraId="6AA6ED79" w14:textId="724D140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42</w:t>
            </w:r>
          </w:p>
        </w:tc>
        <w:tc>
          <w:tcPr>
            <w:tcW w:w="443" w:type="pct"/>
            <w:tcBorders>
              <w:top w:val="nil"/>
              <w:left w:val="nil"/>
              <w:bottom w:val="single" w:sz="4" w:space="0" w:color="auto"/>
              <w:right w:val="single" w:sz="4" w:space="0" w:color="auto"/>
            </w:tcBorders>
            <w:shd w:val="clear" w:color="auto" w:fill="auto"/>
            <w:hideMark/>
          </w:tcPr>
          <w:p w14:paraId="20F13C36" w14:textId="71DC50C4"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443" w:type="pct"/>
            <w:tcBorders>
              <w:top w:val="nil"/>
              <w:left w:val="nil"/>
              <w:bottom w:val="single" w:sz="4" w:space="0" w:color="auto"/>
              <w:right w:val="single" w:sz="4" w:space="0" w:color="auto"/>
            </w:tcBorders>
            <w:shd w:val="clear" w:color="auto" w:fill="auto"/>
            <w:hideMark/>
          </w:tcPr>
          <w:p w14:paraId="619FA3C1" w14:textId="7F9A66A0"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443" w:type="pct"/>
            <w:tcBorders>
              <w:top w:val="nil"/>
              <w:left w:val="nil"/>
              <w:bottom w:val="single" w:sz="4" w:space="0" w:color="auto"/>
              <w:right w:val="single" w:sz="4" w:space="0" w:color="auto"/>
            </w:tcBorders>
            <w:shd w:val="clear" w:color="auto" w:fill="auto"/>
            <w:hideMark/>
          </w:tcPr>
          <w:p w14:paraId="445A0F89" w14:textId="3E2359B5"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443" w:type="pct"/>
            <w:tcBorders>
              <w:top w:val="nil"/>
              <w:left w:val="nil"/>
              <w:bottom w:val="single" w:sz="4" w:space="0" w:color="auto"/>
              <w:right w:val="single" w:sz="4" w:space="0" w:color="auto"/>
            </w:tcBorders>
            <w:shd w:val="clear" w:color="auto" w:fill="auto"/>
            <w:hideMark/>
          </w:tcPr>
          <w:p w14:paraId="4E12CE3D" w14:textId="2E82AC82"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43" w:type="pct"/>
            <w:tcBorders>
              <w:top w:val="nil"/>
              <w:left w:val="nil"/>
              <w:bottom w:val="single" w:sz="4" w:space="0" w:color="auto"/>
              <w:right w:val="single" w:sz="4" w:space="0" w:color="auto"/>
            </w:tcBorders>
            <w:shd w:val="clear" w:color="auto" w:fill="auto"/>
            <w:hideMark/>
          </w:tcPr>
          <w:p w14:paraId="427EE156" w14:textId="11A5A602"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443" w:type="pct"/>
            <w:tcBorders>
              <w:top w:val="nil"/>
              <w:left w:val="nil"/>
              <w:bottom w:val="single" w:sz="4" w:space="0" w:color="auto"/>
              <w:right w:val="single" w:sz="4" w:space="0" w:color="auto"/>
            </w:tcBorders>
            <w:shd w:val="clear" w:color="auto" w:fill="auto"/>
            <w:hideMark/>
          </w:tcPr>
          <w:p w14:paraId="18977EA8" w14:textId="608FCE5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440" w:type="pct"/>
            <w:tcBorders>
              <w:top w:val="nil"/>
              <w:left w:val="nil"/>
              <w:bottom w:val="single" w:sz="4" w:space="0" w:color="auto"/>
              <w:right w:val="single" w:sz="4" w:space="0" w:color="auto"/>
            </w:tcBorders>
            <w:shd w:val="clear" w:color="auto" w:fill="auto"/>
            <w:hideMark/>
          </w:tcPr>
          <w:p w14:paraId="06E2A16A" w14:textId="09F11B65"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00</w:t>
            </w:r>
          </w:p>
        </w:tc>
      </w:tr>
      <w:tr w:rsidR="00670BBB" w:rsidRPr="00022CED" w14:paraId="75F3D8CD"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0D012262"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443" w:type="pct"/>
            <w:tcBorders>
              <w:top w:val="nil"/>
              <w:left w:val="nil"/>
              <w:bottom w:val="single" w:sz="4" w:space="0" w:color="auto"/>
              <w:right w:val="single" w:sz="4" w:space="0" w:color="auto"/>
            </w:tcBorders>
            <w:shd w:val="clear" w:color="auto" w:fill="auto"/>
            <w:noWrap/>
            <w:hideMark/>
          </w:tcPr>
          <w:p w14:paraId="7F90BE59" w14:textId="09C9B8F4"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40</w:t>
            </w:r>
          </w:p>
        </w:tc>
        <w:tc>
          <w:tcPr>
            <w:tcW w:w="443" w:type="pct"/>
            <w:tcBorders>
              <w:top w:val="nil"/>
              <w:left w:val="nil"/>
              <w:bottom w:val="single" w:sz="4" w:space="0" w:color="auto"/>
              <w:right w:val="single" w:sz="4" w:space="0" w:color="auto"/>
            </w:tcBorders>
            <w:shd w:val="clear" w:color="auto" w:fill="auto"/>
            <w:noWrap/>
            <w:hideMark/>
          </w:tcPr>
          <w:p w14:paraId="6EE357BD" w14:textId="2F73DD2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60</w:t>
            </w:r>
          </w:p>
        </w:tc>
        <w:tc>
          <w:tcPr>
            <w:tcW w:w="443" w:type="pct"/>
            <w:tcBorders>
              <w:top w:val="nil"/>
              <w:left w:val="nil"/>
              <w:bottom w:val="single" w:sz="4" w:space="0" w:color="auto"/>
              <w:right w:val="single" w:sz="4" w:space="0" w:color="auto"/>
            </w:tcBorders>
            <w:shd w:val="clear" w:color="auto" w:fill="auto"/>
            <w:noWrap/>
            <w:hideMark/>
          </w:tcPr>
          <w:p w14:paraId="22A9CDCC" w14:textId="4B65945D"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00</w:t>
            </w:r>
          </w:p>
        </w:tc>
        <w:tc>
          <w:tcPr>
            <w:tcW w:w="443" w:type="pct"/>
            <w:tcBorders>
              <w:top w:val="nil"/>
              <w:left w:val="nil"/>
              <w:bottom w:val="single" w:sz="4" w:space="0" w:color="auto"/>
              <w:right w:val="single" w:sz="4" w:space="0" w:color="auto"/>
            </w:tcBorders>
            <w:shd w:val="clear" w:color="auto" w:fill="auto"/>
            <w:noWrap/>
            <w:hideMark/>
          </w:tcPr>
          <w:p w14:paraId="6748C062" w14:textId="097D632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443" w:type="pct"/>
            <w:tcBorders>
              <w:top w:val="nil"/>
              <w:left w:val="nil"/>
              <w:bottom w:val="single" w:sz="4" w:space="0" w:color="auto"/>
              <w:right w:val="single" w:sz="4" w:space="0" w:color="auto"/>
            </w:tcBorders>
            <w:shd w:val="clear" w:color="auto" w:fill="auto"/>
            <w:noWrap/>
            <w:hideMark/>
          </w:tcPr>
          <w:p w14:paraId="6D094F0F" w14:textId="7144964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443" w:type="pct"/>
            <w:tcBorders>
              <w:top w:val="nil"/>
              <w:left w:val="nil"/>
              <w:bottom w:val="single" w:sz="4" w:space="0" w:color="auto"/>
              <w:right w:val="single" w:sz="4" w:space="0" w:color="auto"/>
            </w:tcBorders>
            <w:shd w:val="clear" w:color="auto" w:fill="auto"/>
            <w:noWrap/>
            <w:hideMark/>
          </w:tcPr>
          <w:p w14:paraId="192ADC07" w14:textId="58521CB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443" w:type="pct"/>
            <w:tcBorders>
              <w:top w:val="nil"/>
              <w:left w:val="nil"/>
              <w:bottom w:val="single" w:sz="4" w:space="0" w:color="auto"/>
              <w:right w:val="single" w:sz="4" w:space="0" w:color="auto"/>
            </w:tcBorders>
            <w:shd w:val="clear" w:color="auto" w:fill="auto"/>
            <w:noWrap/>
            <w:hideMark/>
          </w:tcPr>
          <w:p w14:paraId="1C47A979" w14:textId="60ACB15D"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443" w:type="pct"/>
            <w:tcBorders>
              <w:top w:val="nil"/>
              <w:left w:val="nil"/>
              <w:bottom w:val="single" w:sz="4" w:space="0" w:color="auto"/>
              <w:right w:val="single" w:sz="4" w:space="0" w:color="auto"/>
            </w:tcBorders>
            <w:shd w:val="clear" w:color="auto" w:fill="auto"/>
            <w:noWrap/>
            <w:hideMark/>
          </w:tcPr>
          <w:p w14:paraId="043D51E4" w14:textId="67AB53BD"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440" w:type="pct"/>
            <w:tcBorders>
              <w:top w:val="nil"/>
              <w:left w:val="nil"/>
              <w:bottom w:val="single" w:sz="4" w:space="0" w:color="auto"/>
              <w:right w:val="single" w:sz="4" w:space="0" w:color="auto"/>
            </w:tcBorders>
            <w:shd w:val="clear" w:color="auto" w:fill="auto"/>
            <w:noWrap/>
            <w:hideMark/>
          </w:tcPr>
          <w:p w14:paraId="3F7B3D84" w14:textId="64E6A17B"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30</w:t>
            </w:r>
          </w:p>
        </w:tc>
      </w:tr>
      <w:tr w:rsidR="00670BBB" w:rsidRPr="00022CED" w14:paraId="43F2767F"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26D1273C"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443" w:type="pct"/>
            <w:tcBorders>
              <w:top w:val="nil"/>
              <w:left w:val="nil"/>
              <w:bottom w:val="single" w:sz="4" w:space="0" w:color="auto"/>
              <w:right w:val="single" w:sz="4" w:space="0" w:color="auto"/>
            </w:tcBorders>
            <w:shd w:val="clear" w:color="auto" w:fill="auto"/>
            <w:noWrap/>
            <w:hideMark/>
          </w:tcPr>
          <w:p w14:paraId="40DAFEE4" w14:textId="38A0A606"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94</w:t>
            </w:r>
          </w:p>
        </w:tc>
        <w:tc>
          <w:tcPr>
            <w:tcW w:w="443" w:type="pct"/>
            <w:tcBorders>
              <w:top w:val="nil"/>
              <w:left w:val="nil"/>
              <w:bottom w:val="single" w:sz="4" w:space="0" w:color="auto"/>
              <w:right w:val="single" w:sz="4" w:space="0" w:color="auto"/>
            </w:tcBorders>
            <w:shd w:val="clear" w:color="auto" w:fill="auto"/>
            <w:noWrap/>
            <w:hideMark/>
          </w:tcPr>
          <w:p w14:paraId="2C713F5B" w14:textId="61E6C26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443" w:type="pct"/>
            <w:tcBorders>
              <w:top w:val="nil"/>
              <w:left w:val="nil"/>
              <w:bottom w:val="single" w:sz="4" w:space="0" w:color="auto"/>
              <w:right w:val="single" w:sz="4" w:space="0" w:color="auto"/>
            </w:tcBorders>
            <w:shd w:val="clear" w:color="auto" w:fill="auto"/>
            <w:noWrap/>
            <w:hideMark/>
          </w:tcPr>
          <w:p w14:paraId="0F984753" w14:textId="0B853F87"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80</w:t>
            </w:r>
          </w:p>
        </w:tc>
        <w:tc>
          <w:tcPr>
            <w:tcW w:w="443" w:type="pct"/>
            <w:tcBorders>
              <w:top w:val="nil"/>
              <w:left w:val="nil"/>
              <w:bottom w:val="single" w:sz="4" w:space="0" w:color="auto"/>
              <w:right w:val="single" w:sz="4" w:space="0" w:color="auto"/>
            </w:tcBorders>
            <w:shd w:val="clear" w:color="auto" w:fill="auto"/>
            <w:noWrap/>
            <w:hideMark/>
          </w:tcPr>
          <w:p w14:paraId="5FF4F6A5" w14:textId="43FA3F18"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443" w:type="pct"/>
            <w:tcBorders>
              <w:top w:val="nil"/>
              <w:left w:val="nil"/>
              <w:bottom w:val="single" w:sz="4" w:space="0" w:color="auto"/>
              <w:right w:val="single" w:sz="4" w:space="0" w:color="auto"/>
            </w:tcBorders>
            <w:shd w:val="clear" w:color="auto" w:fill="auto"/>
            <w:noWrap/>
            <w:hideMark/>
          </w:tcPr>
          <w:p w14:paraId="53A6FA52" w14:textId="022E5ED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43" w:type="pct"/>
            <w:tcBorders>
              <w:top w:val="nil"/>
              <w:left w:val="nil"/>
              <w:bottom w:val="single" w:sz="4" w:space="0" w:color="auto"/>
              <w:right w:val="single" w:sz="4" w:space="0" w:color="auto"/>
            </w:tcBorders>
            <w:shd w:val="clear" w:color="auto" w:fill="auto"/>
            <w:noWrap/>
            <w:hideMark/>
          </w:tcPr>
          <w:p w14:paraId="47DE0896" w14:textId="13AF023D"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443" w:type="pct"/>
            <w:tcBorders>
              <w:top w:val="nil"/>
              <w:left w:val="nil"/>
              <w:bottom w:val="single" w:sz="4" w:space="0" w:color="auto"/>
              <w:right w:val="single" w:sz="4" w:space="0" w:color="auto"/>
            </w:tcBorders>
            <w:shd w:val="clear" w:color="auto" w:fill="auto"/>
            <w:noWrap/>
            <w:hideMark/>
          </w:tcPr>
          <w:p w14:paraId="2BFC3271" w14:textId="56934F6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443" w:type="pct"/>
            <w:tcBorders>
              <w:top w:val="nil"/>
              <w:left w:val="nil"/>
              <w:bottom w:val="single" w:sz="4" w:space="0" w:color="auto"/>
              <w:right w:val="single" w:sz="4" w:space="0" w:color="auto"/>
            </w:tcBorders>
            <w:shd w:val="clear" w:color="auto" w:fill="auto"/>
            <w:noWrap/>
            <w:hideMark/>
          </w:tcPr>
          <w:p w14:paraId="0527EBA0" w14:textId="300CF64F"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40" w:type="pct"/>
            <w:tcBorders>
              <w:top w:val="nil"/>
              <w:left w:val="nil"/>
              <w:bottom w:val="single" w:sz="4" w:space="0" w:color="auto"/>
              <w:right w:val="single" w:sz="4" w:space="0" w:color="auto"/>
            </w:tcBorders>
            <w:shd w:val="clear" w:color="auto" w:fill="auto"/>
            <w:noWrap/>
            <w:hideMark/>
          </w:tcPr>
          <w:p w14:paraId="6787130B" w14:textId="73AB4E4D"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00</w:t>
            </w:r>
          </w:p>
        </w:tc>
      </w:tr>
      <w:tr w:rsidR="00670BBB" w:rsidRPr="00022CED" w14:paraId="3E67D597"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47B8B663"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443" w:type="pct"/>
            <w:tcBorders>
              <w:top w:val="nil"/>
              <w:left w:val="nil"/>
              <w:bottom w:val="single" w:sz="4" w:space="0" w:color="auto"/>
              <w:right w:val="single" w:sz="4" w:space="0" w:color="auto"/>
            </w:tcBorders>
            <w:shd w:val="clear" w:color="auto" w:fill="auto"/>
            <w:noWrap/>
            <w:hideMark/>
          </w:tcPr>
          <w:p w14:paraId="1439BC0D" w14:textId="122B8022"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443" w:type="pct"/>
            <w:tcBorders>
              <w:top w:val="nil"/>
              <w:left w:val="nil"/>
              <w:bottom w:val="single" w:sz="4" w:space="0" w:color="auto"/>
              <w:right w:val="single" w:sz="4" w:space="0" w:color="auto"/>
            </w:tcBorders>
            <w:shd w:val="clear" w:color="auto" w:fill="auto"/>
            <w:noWrap/>
            <w:hideMark/>
          </w:tcPr>
          <w:p w14:paraId="05EFE829" w14:textId="793E553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c>
          <w:tcPr>
            <w:tcW w:w="443" w:type="pct"/>
            <w:tcBorders>
              <w:top w:val="nil"/>
              <w:left w:val="nil"/>
              <w:bottom w:val="single" w:sz="4" w:space="0" w:color="auto"/>
              <w:right w:val="single" w:sz="4" w:space="0" w:color="auto"/>
            </w:tcBorders>
            <w:shd w:val="clear" w:color="auto" w:fill="auto"/>
            <w:noWrap/>
            <w:hideMark/>
          </w:tcPr>
          <w:p w14:paraId="5FAA3187" w14:textId="4655F9A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443" w:type="pct"/>
            <w:tcBorders>
              <w:top w:val="nil"/>
              <w:left w:val="nil"/>
              <w:bottom w:val="single" w:sz="4" w:space="0" w:color="auto"/>
              <w:right w:val="single" w:sz="4" w:space="0" w:color="auto"/>
            </w:tcBorders>
            <w:shd w:val="clear" w:color="auto" w:fill="auto"/>
            <w:noWrap/>
            <w:hideMark/>
          </w:tcPr>
          <w:p w14:paraId="1F3AF092" w14:textId="772071C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443" w:type="pct"/>
            <w:tcBorders>
              <w:top w:val="nil"/>
              <w:left w:val="nil"/>
              <w:bottom w:val="single" w:sz="4" w:space="0" w:color="auto"/>
              <w:right w:val="single" w:sz="4" w:space="0" w:color="auto"/>
            </w:tcBorders>
            <w:shd w:val="clear" w:color="auto" w:fill="auto"/>
            <w:noWrap/>
            <w:hideMark/>
          </w:tcPr>
          <w:p w14:paraId="332BD36D" w14:textId="28093D7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443" w:type="pct"/>
            <w:tcBorders>
              <w:top w:val="nil"/>
              <w:left w:val="nil"/>
              <w:bottom w:val="single" w:sz="4" w:space="0" w:color="auto"/>
              <w:right w:val="single" w:sz="4" w:space="0" w:color="auto"/>
            </w:tcBorders>
            <w:shd w:val="clear" w:color="auto" w:fill="auto"/>
            <w:noWrap/>
            <w:hideMark/>
          </w:tcPr>
          <w:p w14:paraId="335AD3E4" w14:textId="245C709D"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443" w:type="pct"/>
            <w:tcBorders>
              <w:top w:val="nil"/>
              <w:left w:val="nil"/>
              <w:bottom w:val="single" w:sz="4" w:space="0" w:color="auto"/>
              <w:right w:val="single" w:sz="4" w:space="0" w:color="auto"/>
            </w:tcBorders>
            <w:shd w:val="clear" w:color="auto" w:fill="auto"/>
            <w:noWrap/>
            <w:hideMark/>
          </w:tcPr>
          <w:p w14:paraId="3E7F9CC2" w14:textId="3850D9E7"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87</w:t>
            </w:r>
          </w:p>
        </w:tc>
        <w:tc>
          <w:tcPr>
            <w:tcW w:w="443" w:type="pct"/>
            <w:tcBorders>
              <w:top w:val="nil"/>
              <w:left w:val="nil"/>
              <w:bottom w:val="single" w:sz="4" w:space="0" w:color="auto"/>
              <w:right w:val="single" w:sz="4" w:space="0" w:color="auto"/>
            </w:tcBorders>
            <w:shd w:val="clear" w:color="auto" w:fill="auto"/>
            <w:noWrap/>
            <w:hideMark/>
          </w:tcPr>
          <w:p w14:paraId="40AD8A87" w14:textId="53ECF53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440" w:type="pct"/>
            <w:tcBorders>
              <w:top w:val="nil"/>
              <w:left w:val="nil"/>
              <w:bottom w:val="single" w:sz="4" w:space="0" w:color="auto"/>
              <w:right w:val="single" w:sz="4" w:space="0" w:color="auto"/>
            </w:tcBorders>
            <w:shd w:val="clear" w:color="auto" w:fill="auto"/>
            <w:noWrap/>
            <w:hideMark/>
          </w:tcPr>
          <w:p w14:paraId="5CA844E4" w14:textId="48493A57"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r>
      <w:tr w:rsidR="00670BBB" w:rsidRPr="00022CED" w14:paraId="4A9DA188"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3079D7E0"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443" w:type="pct"/>
            <w:tcBorders>
              <w:top w:val="nil"/>
              <w:left w:val="nil"/>
              <w:bottom w:val="single" w:sz="4" w:space="0" w:color="auto"/>
              <w:right w:val="single" w:sz="4" w:space="0" w:color="auto"/>
            </w:tcBorders>
            <w:shd w:val="clear" w:color="auto" w:fill="auto"/>
            <w:noWrap/>
            <w:hideMark/>
          </w:tcPr>
          <w:p w14:paraId="4D5B73EE" w14:textId="6034E2DB"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443" w:type="pct"/>
            <w:tcBorders>
              <w:top w:val="nil"/>
              <w:left w:val="nil"/>
              <w:bottom w:val="single" w:sz="4" w:space="0" w:color="auto"/>
              <w:right w:val="single" w:sz="4" w:space="0" w:color="auto"/>
            </w:tcBorders>
            <w:shd w:val="clear" w:color="auto" w:fill="auto"/>
            <w:noWrap/>
            <w:hideMark/>
          </w:tcPr>
          <w:p w14:paraId="487B5D35" w14:textId="75BF3CD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40</w:t>
            </w:r>
          </w:p>
        </w:tc>
        <w:tc>
          <w:tcPr>
            <w:tcW w:w="443" w:type="pct"/>
            <w:tcBorders>
              <w:top w:val="nil"/>
              <w:left w:val="nil"/>
              <w:bottom w:val="single" w:sz="4" w:space="0" w:color="auto"/>
              <w:right w:val="single" w:sz="4" w:space="0" w:color="auto"/>
            </w:tcBorders>
            <w:shd w:val="clear" w:color="auto" w:fill="auto"/>
            <w:noWrap/>
            <w:hideMark/>
          </w:tcPr>
          <w:p w14:paraId="3FB39BBC" w14:textId="266DCDEA"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443" w:type="pct"/>
            <w:tcBorders>
              <w:top w:val="nil"/>
              <w:left w:val="nil"/>
              <w:bottom w:val="single" w:sz="4" w:space="0" w:color="auto"/>
              <w:right w:val="single" w:sz="4" w:space="0" w:color="auto"/>
            </w:tcBorders>
            <w:shd w:val="clear" w:color="auto" w:fill="auto"/>
            <w:noWrap/>
            <w:hideMark/>
          </w:tcPr>
          <w:p w14:paraId="686A6132" w14:textId="4290AAAD"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30</w:t>
            </w:r>
          </w:p>
        </w:tc>
        <w:tc>
          <w:tcPr>
            <w:tcW w:w="443" w:type="pct"/>
            <w:tcBorders>
              <w:top w:val="nil"/>
              <w:left w:val="nil"/>
              <w:bottom w:val="single" w:sz="4" w:space="0" w:color="auto"/>
              <w:right w:val="single" w:sz="4" w:space="0" w:color="auto"/>
            </w:tcBorders>
            <w:shd w:val="clear" w:color="auto" w:fill="auto"/>
            <w:noWrap/>
            <w:hideMark/>
          </w:tcPr>
          <w:p w14:paraId="541FBC90" w14:textId="1F9086EF"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443" w:type="pct"/>
            <w:tcBorders>
              <w:top w:val="nil"/>
              <w:left w:val="nil"/>
              <w:bottom w:val="single" w:sz="4" w:space="0" w:color="auto"/>
              <w:right w:val="single" w:sz="4" w:space="0" w:color="auto"/>
            </w:tcBorders>
            <w:shd w:val="clear" w:color="auto" w:fill="auto"/>
            <w:noWrap/>
            <w:hideMark/>
          </w:tcPr>
          <w:p w14:paraId="6091D4C0" w14:textId="25052228"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443" w:type="pct"/>
            <w:tcBorders>
              <w:top w:val="nil"/>
              <w:left w:val="nil"/>
              <w:bottom w:val="single" w:sz="4" w:space="0" w:color="auto"/>
              <w:right w:val="single" w:sz="4" w:space="0" w:color="auto"/>
            </w:tcBorders>
            <w:shd w:val="clear" w:color="auto" w:fill="auto"/>
            <w:noWrap/>
            <w:hideMark/>
          </w:tcPr>
          <w:p w14:paraId="559BADEE" w14:textId="70E6D493"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443" w:type="pct"/>
            <w:tcBorders>
              <w:top w:val="nil"/>
              <w:left w:val="nil"/>
              <w:bottom w:val="single" w:sz="4" w:space="0" w:color="auto"/>
              <w:right w:val="single" w:sz="4" w:space="0" w:color="auto"/>
            </w:tcBorders>
            <w:shd w:val="clear" w:color="auto" w:fill="auto"/>
            <w:noWrap/>
            <w:hideMark/>
          </w:tcPr>
          <w:p w14:paraId="506C57AE" w14:textId="668B20E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440" w:type="pct"/>
            <w:tcBorders>
              <w:top w:val="nil"/>
              <w:left w:val="nil"/>
              <w:bottom w:val="single" w:sz="4" w:space="0" w:color="auto"/>
              <w:right w:val="single" w:sz="4" w:space="0" w:color="auto"/>
            </w:tcBorders>
            <w:shd w:val="clear" w:color="auto" w:fill="auto"/>
            <w:noWrap/>
            <w:hideMark/>
          </w:tcPr>
          <w:p w14:paraId="676C8E58" w14:textId="3167216E"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r>
      <w:tr w:rsidR="00670BBB" w:rsidRPr="00022CED" w14:paraId="4A4E7E61"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1C4AB6E6" w14:textId="77777777" w:rsidR="00B87E08" w:rsidRPr="00C60277" w:rsidRDefault="00B87E0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443" w:type="pct"/>
            <w:tcBorders>
              <w:top w:val="nil"/>
              <w:left w:val="nil"/>
              <w:bottom w:val="single" w:sz="4" w:space="0" w:color="auto"/>
              <w:right w:val="single" w:sz="4" w:space="0" w:color="auto"/>
            </w:tcBorders>
            <w:shd w:val="clear" w:color="auto" w:fill="auto"/>
            <w:noWrap/>
            <w:hideMark/>
          </w:tcPr>
          <w:p w14:paraId="79575CE2" w14:textId="02517BA0"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noWrap/>
            <w:hideMark/>
          </w:tcPr>
          <w:p w14:paraId="2793474F" w14:textId="257D8DAF"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noWrap/>
            <w:hideMark/>
          </w:tcPr>
          <w:p w14:paraId="58236941" w14:textId="18377AEF"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3" w:type="pct"/>
            <w:tcBorders>
              <w:top w:val="nil"/>
              <w:left w:val="nil"/>
              <w:bottom w:val="single" w:sz="4" w:space="0" w:color="auto"/>
              <w:right w:val="single" w:sz="4" w:space="0" w:color="auto"/>
            </w:tcBorders>
            <w:shd w:val="clear" w:color="auto" w:fill="auto"/>
            <w:noWrap/>
            <w:hideMark/>
          </w:tcPr>
          <w:p w14:paraId="6189CE5C" w14:textId="5854F2D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443" w:type="pct"/>
            <w:tcBorders>
              <w:top w:val="nil"/>
              <w:left w:val="nil"/>
              <w:bottom w:val="single" w:sz="4" w:space="0" w:color="auto"/>
              <w:right w:val="single" w:sz="4" w:space="0" w:color="auto"/>
            </w:tcBorders>
            <w:shd w:val="clear" w:color="auto" w:fill="auto"/>
            <w:noWrap/>
            <w:hideMark/>
          </w:tcPr>
          <w:p w14:paraId="7EBE80E6" w14:textId="5A24CFC9"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43" w:type="pct"/>
            <w:tcBorders>
              <w:top w:val="nil"/>
              <w:left w:val="nil"/>
              <w:bottom w:val="single" w:sz="4" w:space="0" w:color="auto"/>
              <w:right w:val="single" w:sz="4" w:space="0" w:color="auto"/>
            </w:tcBorders>
            <w:shd w:val="clear" w:color="auto" w:fill="auto"/>
            <w:noWrap/>
            <w:hideMark/>
          </w:tcPr>
          <w:p w14:paraId="6D6403D1" w14:textId="43FF32CB"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443" w:type="pct"/>
            <w:tcBorders>
              <w:top w:val="nil"/>
              <w:left w:val="nil"/>
              <w:bottom w:val="single" w:sz="4" w:space="0" w:color="auto"/>
              <w:right w:val="single" w:sz="4" w:space="0" w:color="auto"/>
            </w:tcBorders>
            <w:shd w:val="clear" w:color="auto" w:fill="auto"/>
            <w:noWrap/>
            <w:hideMark/>
          </w:tcPr>
          <w:p w14:paraId="30F36A54" w14:textId="011C4B4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43" w:type="pct"/>
            <w:tcBorders>
              <w:top w:val="nil"/>
              <w:left w:val="nil"/>
              <w:bottom w:val="single" w:sz="4" w:space="0" w:color="auto"/>
              <w:right w:val="single" w:sz="4" w:space="0" w:color="auto"/>
            </w:tcBorders>
            <w:shd w:val="clear" w:color="auto" w:fill="auto"/>
            <w:noWrap/>
            <w:hideMark/>
          </w:tcPr>
          <w:p w14:paraId="0542E6AB" w14:textId="7B62D8C1"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00</w:t>
            </w:r>
          </w:p>
        </w:tc>
        <w:tc>
          <w:tcPr>
            <w:tcW w:w="440" w:type="pct"/>
            <w:tcBorders>
              <w:top w:val="nil"/>
              <w:left w:val="nil"/>
              <w:bottom w:val="single" w:sz="4" w:space="0" w:color="auto"/>
              <w:right w:val="single" w:sz="4" w:space="0" w:color="auto"/>
            </w:tcBorders>
            <w:shd w:val="clear" w:color="auto" w:fill="auto"/>
            <w:noWrap/>
            <w:hideMark/>
          </w:tcPr>
          <w:p w14:paraId="7297F2E7" w14:textId="334176D4" w:rsidR="00B87E08" w:rsidRPr="00C60277" w:rsidRDefault="00B87E0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r>
      <w:tr w:rsidR="00670BBB" w:rsidRPr="00022CED" w14:paraId="38646D39" w14:textId="77777777" w:rsidTr="00133BFF">
        <w:trPr>
          <w:cantSplit/>
        </w:trPr>
        <w:tc>
          <w:tcPr>
            <w:tcW w:w="1017" w:type="pct"/>
            <w:tcBorders>
              <w:top w:val="nil"/>
              <w:left w:val="single" w:sz="4" w:space="0" w:color="auto"/>
              <w:bottom w:val="single" w:sz="4" w:space="0" w:color="auto"/>
              <w:right w:val="single" w:sz="4" w:space="0" w:color="auto"/>
            </w:tcBorders>
            <w:shd w:val="clear" w:color="auto" w:fill="auto"/>
            <w:hideMark/>
          </w:tcPr>
          <w:p w14:paraId="18212EA8" w14:textId="14C3DC90" w:rsidR="00DD2DED" w:rsidRPr="00C60277" w:rsidRDefault="001B6A88"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55F5C0F2" w14:textId="4F3082F9" w:rsidR="00B87E08" w:rsidRPr="00C60277" w:rsidRDefault="00E275B0" w:rsidP="00247E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443" w:type="pct"/>
            <w:tcBorders>
              <w:top w:val="nil"/>
              <w:left w:val="nil"/>
              <w:bottom w:val="single" w:sz="4" w:space="0" w:color="auto"/>
              <w:right w:val="single" w:sz="4" w:space="0" w:color="auto"/>
            </w:tcBorders>
            <w:shd w:val="clear" w:color="auto" w:fill="auto"/>
            <w:noWrap/>
            <w:hideMark/>
          </w:tcPr>
          <w:p w14:paraId="71B8FE93" w14:textId="1C5C1A96" w:rsidR="00B87E08" w:rsidRPr="00C60277" w:rsidRDefault="3923D23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51.18</w:t>
            </w:r>
          </w:p>
          <w:p w14:paraId="4FF7E253" w14:textId="713D0E2A" w:rsidR="00B87E08" w:rsidRPr="00C60277" w:rsidRDefault="3923D23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w:t>
            </w:r>
          </w:p>
        </w:tc>
        <w:tc>
          <w:tcPr>
            <w:tcW w:w="443" w:type="pct"/>
            <w:tcBorders>
              <w:top w:val="nil"/>
              <w:left w:val="nil"/>
              <w:bottom w:val="single" w:sz="4" w:space="0" w:color="auto"/>
              <w:right w:val="single" w:sz="4" w:space="0" w:color="auto"/>
            </w:tcBorders>
            <w:shd w:val="clear" w:color="auto" w:fill="auto"/>
            <w:noWrap/>
            <w:hideMark/>
          </w:tcPr>
          <w:p w14:paraId="1ED46681" w14:textId="3AD6AA32" w:rsidR="00B87E08" w:rsidRPr="00C60277" w:rsidRDefault="3923D23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48.16</w:t>
            </w:r>
          </w:p>
          <w:p w14:paraId="73B25EE5" w14:textId="1AB8CF65" w:rsidR="00B87E08" w:rsidRPr="00C60277" w:rsidRDefault="3923D23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w:t>
            </w:r>
          </w:p>
        </w:tc>
        <w:tc>
          <w:tcPr>
            <w:tcW w:w="443" w:type="pct"/>
            <w:tcBorders>
              <w:top w:val="nil"/>
              <w:left w:val="nil"/>
              <w:bottom w:val="single" w:sz="4" w:space="0" w:color="auto"/>
              <w:right w:val="single" w:sz="4" w:space="0" w:color="auto"/>
            </w:tcBorders>
            <w:shd w:val="clear" w:color="auto" w:fill="auto"/>
            <w:noWrap/>
            <w:hideMark/>
          </w:tcPr>
          <w:p w14:paraId="7F846440" w14:textId="69D6A4C5" w:rsidR="00B87E08" w:rsidRPr="00C60277" w:rsidRDefault="6F47A53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99.3</w:t>
            </w:r>
            <w:r w:rsidR="1C5ABD5D" w:rsidRPr="00C60277">
              <w:rPr>
                <w:rFonts w:ascii="Calibri" w:hAnsi="Calibri" w:cs="Calibri"/>
                <w:color w:val="000000" w:themeColor="text1"/>
                <w:sz w:val="22"/>
                <w:szCs w:val="22"/>
                <w:lang w:val="en-GB"/>
              </w:rPr>
              <w:t>7</w:t>
            </w:r>
          </w:p>
          <w:p w14:paraId="1CEF61BE" w14:textId="63C449ED" w:rsidR="00B87E08" w:rsidRPr="00C60277" w:rsidRDefault="1C5ABD5D"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w:t>
            </w:r>
          </w:p>
        </w:tc>
        <w:tc>
          <w:tcPr>
            <w:tcW w:w="443" w:type="pct"/>
            <w:tcBorders>
              <w:top w:val="nil"/>
              <w:left w:val="nil"/>
              <w:bottom w:val="single" w:sz="4" w:space="0" w:color="auto"/>
              <w:right w:val="single" w:sz="4" w:space="0" w:color="auto"/>
            </w:tcBorders>
            <w:shd w:val="clear" w:color="auto" w:fill="auto"/>
            <w:noWrap/>
            <w:hideMark/>
          </w:tcPr>
          <w:p w14:paraId="2C87A509" w14:textId="28C5C774" w:rsidR="00B87E08" w:rsidRPr="00C60277" w:rsidRDefault="3308A7A3"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50.46</w:t>
            </w:r>
          </w:p>
          <w:p w14:paraId="268574E4" w14:textId="16035F95" w:rsidR="00B87E08" w:rsidRPr="00C60277" w:rsidRDefault="3308A7A3"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(26)</w:t>
            </w:r>
          </w:p>
        </w:tc>
        <w:tc>
          <w:tcPr>
            <w:tcW w:w="443" w:type="pct"/>
            <w:tcBorders>
              <w:top w:val="nil"/>
              <w:left w:val="nil"/>
              <w:bottom w:val="single" w:sz="4" w:space="0" w:color="auto"/>
              <w:right w:val="single" w:sz="4" w:space="0" w:color="auto"/>
            </w:tcBorders>
            <w:shd w:val="clear" w:color="auto" w:fill="auto"/>
            <w:noWrap/>
            <w:hideMark/>
          </w:tcPr>
          <w:p w14:paraId="359F4F26" w14:textId="6ADE36AD" w:rsidR="00B87E08" w:rsidRPr="00C60277" w:rsidRDefault="3308A7A3"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47.49</w:t>
            </w:r>
          </w:p>
          <w:p w14:paraId="68E21183" w14:textId="644BA903" w:rsidR="00B87E08" w:rsidRPr="00C60277" w:rsidRDefault="3308A7A3"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(26)</w:t>
            </w:r>
          </w:p>
        </w:tc>
        <w:tc>
          <w:tcPr>
            <w:tcW w:w="443" w:type="pct"/>
            <w:tcBorders>
              <w:top w:val="nil"/>
              <w:left w:val="nil"/>
              <w:bottom w:val="single" w:sz="4" w:space="0" w:color="auto"/>
              <w:right w:val="single" w:sz="4" w:space="0" w:color="auto"/>
            </w:tcBorders>
            <w:shd w:val="clear" w:color="auto" w:fill="auto"/>
            <w:noWrap/>
            <w:hideMark/>
          </w:tcPr>
          <w:p w14:paraId="047B9AC6" w14:textId="09C55FEC" w:rsidR="00B87E08" w:rsidRPr="00C60277" w:rsidRDefault="3308A7A3"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97.96</w:t>
            </w:r>
          </w:p>
          <w:p w14:paraId="43C6C1C1" w14:textId="00B986E5" w:rsidR="00B87E08" w:rsidRPr="00C60277" w:rsidRDefault="3308A7A3"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p>
        </w:tc>
        <w:tc>
          <w:tcPr>
            <w:tcW w:w="443" w:type="pct"/>
            <w:tcBorders>
              <w:top w:val="nil"/>
              <w:left w:val="nil"/>
              <w:bottom w:val="single" w:sz="4" w:space="0" w:color="auto"/>
              <w:right w:val="single" w:sz="4" w:space="0" w:color="auto"/>
            </w:tcBorders>
            <w:shd w:val="clear" w:color="auto" w:fill="auto"/>
            <w:noWrap/>
            <w:hideMark/>
          </w:tcPr>
          <w:p w14:paraId="71089A0B" w14:textId="217C393D" w:rsidR="00B87E08" w:rsidRPr="00C60277" w:rsidRDefault="248CE11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49.78</w:t>
            </w:r>
          </w:p>
          <w:p w14:paraId="3B03E9EC" w14:textId="41748B4F" w:rsidR="00B87E08" w:rsidRPr="00C60277" w:rsidRDefault="248CE11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w:t>
            </w:r>
          </w:p>
        </w:tc>
        <w:tc>
          <w:tcPr>
            <w:tcW w:w="443" w:type="pct"/>
            <w:tcBorders>
              <w:top w:val="nil"/>
              <w:left w:val="nil"/>
              <w:bottom w:val="single" w:sz="4" w:space="0" w:color="auto"/>
              <w:right w:val="single" w:sz="4" w:space="0" w:color="auto"/>
            </w:tcBorders>
            <w:shd w:val="clear" w:color="auto" w:fill="auto"/>
            <w:noWrap/>
            <w:hideMark/>
          </w:tcPr>
          <w:p w14:paraId="6D759D4E" w14:textId="4CFEB7A1" w:rsidR="00B87E08" w:rsidRPr="00C60277" w:rsidRDefault="248CE11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46.15</w:t>
            </w:r>
          </w:p>
          <w:p w14:paraId="2031D04A" w14:textId="6CD7C910" w:rsidR="00B87E08" w:rsidRPr="00C60277" w:rsidRDefault="248CE11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w:t>
            </w:r>
          </w:p>
        </w:tc>
        <w:tc>
          <w:tcPr>
            <w:tcW w:w="440" w:type="pct"/>
            <w:tcBorders>
              <w:top w:val="nil"/>
              <w:left w:val="nil"/>
              <w:bottom w:val="single" w:sz="4" w:space="0" w:color="auto"/>
              <w:right w:val="single" w:sz="4" w:space="0" w:color="auto"/>
            </w:tcBorders>
            <w:shd w:val="clear" w:color="auto" w:fill="auto"/>
            <w:noWrap/>
            <w:hideMark/>
          </w:tcPr>
          <w:p w14:paraId="6A5A481C" w14:textId="38F14F4A" w:rsidR="00B87E08" w:rsidRPr="00C60277" w:rsidRDefault="248CE11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95.</w:t>
            </w:r>
            <w:r w:rsidR="008B36F4" w:rsidRPr="00C60277">
              <w:rPr>
                <w:rFonts w:ascii="Calibri" w:hAnsi="Calibri" w:cs="Calibri"/>
                <w:color w:val="000000" w:themeColor="text1"/>
                <w:sz w:val="22"/>
                <w:szCs w:val="22"/>
                <w:lang w:val="en-GB"/>
              </w:rPr>
              <w:t>9</w:t>
            </w:r>
            <w:r w:rsidRPr="00C60277">
              <w:rPr>
                <w:rFonts w:ascii="Calibri" w:hAnsi="Calibri" w:cs="Calibri"/>
                <w:color w:val="000000" w:themeColor="text1"/>
                <w:sz w:val="22"/>
                <w:szCs w:val="22"/>
                <w:lang w:val="en-GB"/>
              </w:rPr>
              <w:t>3</w:t>
            </w:r>
          </w:p>
          <w:p w14:paraId="32105A49" w14:textId="6EA95F14" w:rsidR="00B87E08" w:rsidRPr="00C60277" w:rsidRDefault="248CE11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w:t>
            </w:r>
          </w:p>
        </w:tc>
      </w:tr>
    </w:tbl>
    <w:p w14:paraId="7903FAB5" w14:textId="1C7B8E98" w:rsidR="00536692" w:rsidRPr="00C60277" w:rsidRDefault="003D6204" w:rsidP="004D092F">
      <w:pPr>
        <w:pStyle w:val="Agency-body-text-report"/>
        <w:keepNext/>
        <w:jc w:val="center"/>
      </w:pPr>
      <w:r w:rsidRPr="00416CBC">
        <w:rPr>
          <w:noProof/>
        </w:rPr>
        <w:drawing>
          <wp:inline distT="0" distB="0" distL="0" distR="0" wp14:anchorId="42C9CF93" wp14:editId="4D2A85EA">
            <wp:extent cx="4693920" cy="8035200"/>
            <wp:effectExtent l="0" t="0" r="17780" b="17145"/>
            <wp:docPr id="1299910019" name="Chart 1299910019">
              <a:extLst xmlns:a="http://schemas.openxmlformats.org/drawingml/2006/main">
                <a:ext uri="{FF2B5EF4-FFF2-40B4-BE49-F238E27FC236}">
                  <a16:creationId xmlns:a16="http://schemas.microsoft.com/office/drawing/2014/main" id="{3B04B36E-45EB-B441-90A9-DEF97EBBDFE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8B5E1C6" w14:textId="329AD736" w:rsidR="00536692" w:rsidRPr="00C60277" w:rsidRDefault="00536692"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7</w:t>
      </w:r>
      <w:r w:rsidRPr="00C60277">
        <w:fldChar w:fldCharType="end"/>
      </w:r>
      <w:r w:rsidRPr="00C60277">
        <w:t>. Indicator 1.2 The enrolment rate in inclusive education (%), ISCED 02 boys and ISCED 02 girls</w:t>
      </w:r>
    </w:p>
    <w:p w14:paraId="51A7E185" w14:textId="65077876" w:rsidR="00536692" w:rsidRPr="00C60277" w:rsidRDefault="003D6204" w:rsidP="004C7074">
      <w:pPr>
        <w:pStyle w:val="Agency-body-text-report"/>
        <w:keepNext/>
        <w:jc w:val="center"/>
      </w:pPr>
      <w:r w:rsidRPr="00416CBC">
        <w:rPr>
          <w:noProof/>
        </w:rPr>
        <w:drawing>
          <wp:inline distT="0" distB="0" distL="0" distR="0" wp14:anchorId="43733EEA" wp14:editId="63657BC9">
            <wp:extent cx="4658360" cy="5270400"/>
            <wp:effectExtent l="0" t="0" r="15240" b="13335"/>
            <wp:docPr id="1299910020" name="Chart 1299910020">
              <a:extLst xmlns:a="http://schemas.openxmlformats.org/drawingml/2006/main">
                <a:ext uri="{FF2B5EF4-FFF2-40B4-BE49-F238E27FC236}">
                  <a16:creationId xmlns:a16="http://schemas.microsoft.com/office/drawing/2014/main" id="{7D28FF28-DD2F-BD46-9B93-1B80A812F1C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A635AAB" w14:textId="0F04DF33" w:rsidR="00150117" w:rsidRPr="00C60277" w:rsidRDefault="00536692" w:rsidP="00014188">
      <w:pPr>
        <w:pStyle w:val="Agency-caption-report"/>
      </w:pPr>
      <w:r>
        <w:t xml:space="preserve">Chart </w:t>
      </w:r>
      <w:r>
        <w:rPr>
          <w:b w:val="0"/>
          <w:bCs w:val="0"/>
        </w:rPr>
        <w:fldChar w:fldCharType="begin"/>
      </w:r>
      <w:r>
        <w:instrText xml:space="preserve"> SEQ Chart \* ARABIC </w:instrText>
      </w:r>
      <w:r>
        <w:rPr>
          <w:b w:val="0"/>
          <w:bCs w:val="0"/>
        </w:rPr>
        <w:fldChar w:fldCharType="separate"/>
      </w:r>
      <w:r w:rsidR="00A466BF">
        <w:t>8</w:t>
      </w:r>
      <w:r>
        <w:rPr>
          <w:b w:val="0"/>
          <w:bCs w:val="0"/>
        </w:rPr>
        <w:fldChar w:fldCharType="end"/>
      </w:r>
      <w:r>
        <w:t>. Indicator 1.2 The enrolment rate in inclusive education (%), ISCED 02 total</w:t>
      </w:r>
    </w:p>
    <w:p w14:paraId="17B09930" w14:textId="794657EE" w:rsidR="00536692" w:rsidRPr="009418C6" w:rsidRDefault="003D6204" w:rsidP="004C7074">
      <w:pPr>
        <w:keepNext/>
        <w:jc w:val="center"/>
        <w:rPr>
          <w:lang w:val="en-GB"/>
        </w:rPr>
      </w:pPr>
      <w:r w:rsidRPr="009418C6">
        <w:rPr>
          <w:noProof/>
          <w:lang w:val="en-GB"/>
        </w:rPr>
        <w:drawing>
          <wp:inline distT="0" distB="0" distL="0" distR="0" wp14:anchorId="1AA82E97" wp14:editId="3CFDE223">
            <wp:extent cx="4665600" cy="8200390"/>
            <wp:effectExtent l="0" t="0" r="8255" b="16510"/>
            <wp:docPr id="1299910021" name="Chart 1299910021">
              <a:extLst xmlns:a="http://schemas.openxmlformats.org/drawingml/2006/main">
                <a:ext uri="{FF2B5EF4-FFF2-40B4-BE49-F238E27FC236}">
                  <a16:creationId xmlns:a16="http://schemas.microsoft.com/office/drawing/2014/main" id="{11728B07-D208-E949-BFBA-F904AEFD5F6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CF17F02" w14:textId="3C553731" w:rsidR="00536692" w:rsidRPr="00C60277" w:rsidRDefault="00536692"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9</w:t>
      </w:r>
      <w:r w:rsidRPr="00C60277">
        <w:fldChar w:fldCharType="end"/>
      </w:r>
      <w:r w:rsidRPr="00C60277">
        <w:t>. Indicator 1.2 The enrolment rate in inclusive education (%), ISCED 1+2 boys and ISCED 1+2 girls</w:t>
      </w:r>
    </w:p>
    <w:p w14:paraId="6B855E80" w14:textId="454BF671" w:rsidR="00536692" w:rsidRPr="00C60277" w:rsidRDefault="003D6204" w:rsidP="004C7074">
      <w:pPr>
        <w:keepNext/>
        <w:jc w:val="center"/>
        <w:rPr>
          <w:lang w:val="en-GB"/>
        </w:rPr>
      </w:pPr>
      <w:r w:rsidRPr="009418C6">
        <w:rPr>
          <w:noProof/>
          <w:lang w:val="en-GB"/>
        </w:rPr>
        <w:drawing>
          <wp:inline distT="0" distB="0" distL="0" distR="0" wp14:anchorId="7659FF16" wp14:editId="18F9335C">
            <wp:extent cx="4701540" cy="6170400"/>
            <wp:effectExtent l="0" t="0" r="10160" b="14605"/>
            <wp:docPr id="1299910022" name="Chart 1299910022">
              <a:extLst xmlns:a="http://schemas.openxmlformats.org/drawingml/2006/main">
                <a:ext uri="{FF2B5EF4-FFF2-40B4-BE49-F238E27FC236}">
                  <a16:creationId xmlns:a16="http://schemas.microsoft.com/office/drawing/2014/main" id="{B68695F2-B31B-0A4C-BA39-9D34B228A6A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95A4B21" w14:textId="4647D4B8" w:rsidR="00150117" w:rsidRPr="00C60277" w:rsidRDefault="00536692"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10</w:t>
      </w:r>
      <w:r w:rsidRPr="00C60277">
        <w:rPr>
          <w:b w:val="0"/>
          <w:bCs w:val="0"/>
        </w:rPr>
        <w:fldChar w:fldCharType="end"/>
      </w:r>
      <w:r w:rsidRPr="00C60277">
        <w:t>. Indicator 1.2 The enrolment rate in inclusive education (%), ISCED 1+2 total</w:t>
      </w:r>
    </w:p>
    <w:p w14:paraId="188ECE24" w14:textId="31E75263" w:rsidR="007A0DBB" w:rsidRPr="007A0DBB" w:rsidRDefault="007A0DBB" w:rsidP="00EE1500">
      <w:pPr>
        <w:pStyle w:val="Agency-footnote-report"/>
      </w:pPr>
      <w:r>
        <w:t xml:space="preserve">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 (see </w:t>
      </w:r>
      <w:hyperlink w:anchor="Table2" w:history="1">
        <w:r w:rsidRPr="007A0DBB">
          <w:rPr>
            <w:rStyle w:val="Hyperlink"/>
          </w:rPr>
          <w:t>Table 2</w:t>
        </w:r>
      </w:hyperlink>
      <w:r>
        <w:t>).</w:t>
      </w:r>
    </w:p>
    <w:p w14:paraId="10AF1323" w14:textId="1C1C3187" w:rsidR="00536692" w:rsidRPr="00C60277" w:rsidRDefault="003D6204" w:rsidP="00153024">
      <w:pPr>
        <w:keepNext/>
        <w:jc w:val="center"/>
        <w:rPr>
          <w:lang w:val="en-GB"/>
        </w:rPr>
      </w:pPr>
      <w:r w:rsidRPr="009418C6">
        <w:rPr>
          <w:noProof/>
          <w:lang w:val="en-GB"/>
        </w:rPr>
        <w:drawing>
          <wp:inline distT="0" distB="0" distL="0" distR="0" wp14:anchorId="44EA1CDD" wp14:editId="4A2E95FD">
            <wp:extent cx="4629600" cy="8200390"/>
            <wp:effectExtent l="0" t="0" r="6350" b="16510"/>
            <wp:docPr id="1299910023" name="Chart 1299910023">
              <a:extLst xmlns:a="http://schemas.openxmlformats.org/drawingml/2006/main">
                <a:ext uri="{FF2B5EF4-FFF2-40B4-BE49-F238E27FC236}">
                  <a16:creationId xmlns:a16="http://schemas.microsoft.com/office/drawing/2014/main" id="{B12ADA57-53F7-5C4B-8DCD-60182CA3357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77DD273" w14:textId="0F132F2B" w:rsidR="00536692" w:rsidRPr="00C60277" w:rsidRDefault="00536692" w:rsidP="00014188">
      <w:pPr>
        <w:pStyle w:val="Agency-caption-report"/>
      </w:pPr>
      <w:r>
        <w:t xml:space="preserve">Chart </w:t>
      </w:r>
      <w:r>
        <w:fldChar w:fldCharType="begin"/>
      </w:r>
      <w:r>
        <w:instrText xml:space="preserve"> SEQ Chart \* ARABIC </w:instrText>
      </w:r>
      <w:r>
        <w:fldChar w:fldCharType="separate"/>
      </w:r>
      <w:r w:rsidR="00A466BF">
        <w:t>11</w:t>
      </w:r>
      <w:r>
        <w:fldChar w:fldCharType="end"/>
      </w:r>
      <w:r>
        <w:t>. Indicator 1.2 The enrolment rate in inclusive education (%), ISCED 3 boys and ISCED 3 girls</w:t>
      </w:r>
    </w:p>
    <w:p w14:paraId="0598A7EB" w14:textId="0E5994F2" w:rsidR="00536692" w:rsidRPr="00C60277" w:rsidRDefault="003D6204" w:rsidP="006C4407">
      <w:pPr>
        <w:keepNext/>
        <w:jc w:val="center"/>
        <w:rPr>
          <w:lang w:val="en-GB"/>
        </w:rPr>
      </w:pPr>
      <w:r w:rsidRPr="009418C6">
        <w:rPr>
          <w:noProof/>
          <w:lang w:val="en-GB"/>
        </w:rPr>
        <w:drawing>
          <wp:inline distT="0" distB="0" distL="0" distR="0" wp14:anchorId="4C5203DC" wp14:editId="29B4747D">
            <wp:extent cx="4644000" cy="6047740"/>
            <wp:effectExtent l="0" t="0" r="17145" b="10160"/>
            <wp:docPr id="1299910024" name="Chart 1299910024">
              <a:extLst xmlns:a="http://schemas.openxmlformats.org/drawingml/2006/main">
                <a:ext uri="{FF2B5EF4-FFF2-40B4-BE49-F238E27FC236}">
                  <a16:creationId xmlns:a16="http://schemas.microsoft.com/office/drawing/2014/main" id="{F2DF4CD3-65B5-684E-87C4-D6F3280568D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C6E9D57" w14:textId="7C772B88" w:rsidR="00536692" w:rsidRPr="00C60277" w:rsidRDefault="00536692" w:rsidP="00014188">
      <w:pPr>
        <w:pStyle w:val="Agency-caption-report"/>
      </w:pPr>
      <w:r>
        <w:t xml:space="preserve">Chart </w:t>
      </w:r>
      <w:r>
        <w:fldChar w:fldCharType="begin"/>
      </w:r>
      <w:r>
        <w:instrText xml:space="preserve"> SEQ Chart \* ARABIC </w:instrText>
      </w:r>
      <w:r>
        <w:fldChar w:fldCharType="separate"/>
      </w:r>
      <w:r w:rsidR="00A466BF">
        <w:t>12</w:t>
      </w:r>
      <w:r>
        <w:fldChar w:fldCharType="end"/>
      </w:r>
      <w:r>
        <w:t>. Indicator 1.2 The enrolment rate in inclusive education (%), ISCED 3 total</w:t>
      </w:r>
    </w:p>
    <w:p w14:paraId="663A1F21" w14:textId="25A3524A" w:rsidR="00780E79" w:rsidRPr="00C60277" w:rsidRDefault="00780E79" w:rsidP="009418C6">
      <w:pPr>
        <w:pStyle w:val="Agency-body-text-report"/>
      </w:pPr>
      <w:r w:rsidRPr="00C60277">
        <w:br w:type="page"/>
      </w:r>
    </w:p>
    <w:p w14:paraId="04FA7E7C" w14:textId="7A1DB14D" w:rsidR="005A07F8" w:rsidRPr="00C60277" w:rsidRDefault="005A07F8" w:rsidP="00014188">
      <w:pPr>
        <w:pStyle w:val="Agency-heading-2-report"/>
      </w:pPr>
      <w:bookmarkStart w:id="24" w:name="_Toc119416343"/>
      <w:r w:rsidRPr="00C60277">
        <w:t>Indicator 1.3 The enrolment rate in separate, non-inclusive groups/classes within mainstream education (%)</w:t>
      </w:r>
      <w:bookmarkEnd w:id="24"/>
    </w:p>
    <w:p w14:paraId="143A3B52" w14:textId="617B4BF5" w:rsidR="00BB5ED9" w:rsidRPr="00C60277" w:rsidRDefault="00AC6284">
      <w:pPr>
        <w:pStyle w:val="Agency-body-text-report"/>
      </w:pPr>
      <w:r w:rsidRPr="00C60277">
        <w:t xml:space="preserve">The data shows children/learners who are in non-inclusive education, </w:t>
      </w:r>
      <w:r w:rsidR="00DB41BC">
        <w:t xml:space="preserve">i.e. in </w:t>
      </w:r>
      <w:r w:rsidRPr="00C60277">
        <w:t>separate groups or classes in mainstream education</w:t>
      </w:r>
      <w:r w:rsidR="00447C64" w:rsidRPr="00C60277">
        <w:t>.</w:t>
      </w:r>
    </w:p>
    <w:p w14:paraId="2ABB1343" w14:textId="73022094" w:rsidR="00AC6284" w:rsidRPr="00C60277" w:rsidRDefault="006C06BB" w:rsidP="00014188">
      <w:pPr>
        <w:pStyle w:val="Agency-body-text-report"/>
      </w:pPr>
      <w:r w:rsidRPr="00C60277">
        <w:t>E</w:t>
      </w:r>
      <w:r w:rsidR="00AC6284" w:rsidRPr="00C60277">
        <w:t xml:space="preserve">nrolment in </w:t>
      </w:r>
      <w:r w:rsidR="00447C64" w:rsidRPr="00C60277">
        <w:t>separate</w:t>
      </w:r>
      <w:r w:rsidR="0014751F" w:rsidRPr="00C60277">
        <w:t xml:space="preserve">, non-inclusive groups/classes </w:t>
      </w:r>
      <w:r w:rsidR="00447C64" w:rsidRPr="00C60277">
        <w:t>is not i</w:t>
      </w:r>
      <w:r w:rsidR="00AC6284" w:rsidRPr="00C60277">
        <w:t>n line with the 80% time placement benchmark, or the various proxies for this benchmark.</w:t>
      </w:r>
    </w:p>
    <w:p w14:paraId="1902860B" w14:textId="645E2AEB" w:rsidR="00BB5ED9" w:rsidRPr="00C60277" w:rsidRDefault="00AC6284" w:rsidP="00014188">
      <w:pPr>
        <w:pStyle w:val="Agency-body-text-report"/>
        <w:keepNext/>
      </w:pPr>
      <w:r w:rsidRPr="00C60277">
        <w:t>This indicator has been calculated as follows:</w:t>
      </w:r>
    </w:p>
    <w:p w14:paraId="667A3D6A" w14:textId="04794DA6" w:rsidR="006A63ED" w:rsidRPr="00C60277" w:rsidRDefault="00B74B03" w:rsidP="00014188">
      <w:pPr>
        <w:pStyle w:val="Agency-body-text-report"/>
        <w:spacing w:before="360" w:after="360"/>
        <w:jc w:val="center"/>
      </w:pPr>
      <w:r w:rsidRPr="00416CBC">
        <w:rPr>
          <w:noProof/>
        </w:rPr>
        <mc:AlternateContent>
          <mc:Choice Requires="wps">
            <w:drawing>
              <wp:anchor distT="0" distB="0" distL="114300" distR="114300" simplePos="0" relativeHeight="251658254" behindDoc="0" locked="0" layoutInCell="1" allowOverlap="1" wp14:anchorId="05779AC5" wp14:editId="2FE055CD">
                <wp:simplePos x="0" y="0"/>
                <wp:positionH relativeFrom="column">
                  <wp:posOffset>4154170</wp:posOffset>
                </wp:positionH>
                <wp:positionV relativeFrom="paragraph">
                  <wp:posOffset>751677</wp:posOffset>
                </wp:positionV>
                <wp:extent cx="638810" cy="394335"/>
                <wp:effectExtent l="0" t="0" r="0" b="0"/>
                <wp:wrapNone/>
                <wp:docPr id="767623492" name="Text Box 767623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4813D6FB"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3CFCAFA">
              <v:shape id="Text Box 767623492" style="position:absolute;left:0;text-align:left;margin-left:327.1pt;margin-top:59.2pt;width:50.3pt;height:3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3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kYaGA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" w14:anchorId="05779AC5">
                <v:textbox>
                  <w:txbxContent>
                    <w:p w:rsidRPr="00B324D2" w:rsidR="009A4843" w:rsidP="009A4843" w:rsidRDefault="009A4843" w14:paraId="750AA912"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F72E62" w:rsidRPr="00416CBC">
        <w:rPr>
          <w:noProof/>
        </w:rPr>
        <mc:AlternateContent>
          <mc:Choice Requires="wps">
            <w:drawing>
              <wp:anchor distT="0" distB="0" distL="114300" distR="114300" simplePos="0" relativeHeight="251658253" behindDoc="0" locked="0" layoutInCell="1" allowOverlap="1" wp14:anchorId="1315B907" wp14:editId="54F059D3">
                <wp:simplePos x="0" y="0"/>
                <wp:positionH relativeFrom="column">
                  <wp:posOffset>795310</wp:posOffset>
                </wp:positionH>
                <wp:positionV relativeFrom="paragraph">
                  <wp:posOffset>996075</wp:posOffset>
                </wp:positionV>
                <wp:extent cx="2907665" cy="681990"/>
                <wp:effectExtent l="0" t="0" r="0" b="0"/>
                <wp:wrapNone/>
                <wp:docPr id="767623491" name="Text Box 767623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07665" cy="681990"/>
                        </a:xfrm>
                        <a:prstGeom prst="rect">
                          <a:avLst/>
                        </a:prstGeom>
                        <a:noFill/>
                        <a:ln w="6350">
                          <a:noFill/>
                        </a:ln>
                      </wps:spPr>
                      <wps:txbx>
                        <w:txbxContent>
                          <w:p w14:paraId="4F873BF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D7126C">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6E7850F">
              <v:shape id="Text Box 767623491" style="position:absolute;left:0;text-align:left;margin-left:62.6pt;margin-top:78.45pt;width:228.95pt;height:53.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4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" w14:anchorId="1315B907">
                <v:textbox>
                  <w:txbxContent>
                    <w:p w:rsidRPr="00B324D2" w:rsidR="009A4843" w:rsidP="009A4843" w:rsidRDefault="009A4843" w14:paraId="592B2F07" w14:textId="77777777">
                      <w:pPr>
                        <w:rPr>
                          <w:rFonts w:ascii="Calibri" w:hAnsi="Calibri"/>
                          <w:b/>
                          <w:bCs/>
                          <w:color w:val="002060"/>
                        </w:rPr>
                      </w:pPr>
                      <w:r w:rsidRPr="00BD6E8E">
                        <w:rPr>
                          <w:rFonts w:ascii="Calibri" w:hAnsi="Calibri"/>
                          <w:b/>
                          <w:bCs/>
                          <w:color w:val="002060"/>
                        </w:rPr>
                        <w:t xml:space="preserve">The number of </w:t>
                      </w:r>
                      <w:r w:rsidRPr="00D7126C">
                        <w:rPr>
                          <w:rFonts w:ascii="Calibri" w:hAnsi="Calibri"/>
                          <w:b/>
                          <w:bCs/>
                          <w:color w:val="002060"/>
                        </w:rPr>
                        <w:t>children/learners enrolled in any form of recognised education (Q1.2)</w:t>
                      </w:r>
                    </w:p>
                  </w:txbxContent>
                </v:textbox>
              </v:shape>
            </w:pict>
          </mc:Fallback>
        </mc:AlternateContent>
      </w:r>
      <w:r w:rsidR="00B112CD" w:rsidRPr="00416CBC">
        <w:rPr>
          <w:noProof/>
        </w:rPr>
        <mc:AlternateContent>
          <mc:Choice Requires="wps">
            <w:drawing>
              <wp:anchor distT="0" distB="0" distL="114300" distR="114300" simplePos="0" relativeHeight="251658252" behindDoc="0" locked="0" layoutInCell="1" allowOverlap="1" wp14:anchorId="7E32B097" wp14:editId="0445C7D5">
                <wp:simplePos x="0" y="0"/>
                <wp:positionH relativeFrom="column">
                  <wp:posOffset>795945</wp:posOffset>
                </wp:positionH>
                <wp:positionV relativeFrom="paragraph">
                  <wp:posOffset>359205</wp:posOffset>
                </wp:positionV>
                <wp:extent cx="3072765" cy="621665"/>
                <wp:effectExtent l="0" t="0" r="0" b="0"/>
                <wp:wrapNone/>
                <wp:docPr id="767623490" name="Text Box 767623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72765" cy="621665"/>
                        </a:xfrm>
                        <a:prstGeom prst="rect">
                          <a:avLst/>
                        </a:prstGeom>
                        <a:noFill/>
                        <a:ln w="6350">
                          <a:noFill/>
                        </a:ln>
                      </wps:spPr>
                      <wps:txbx>
                        <w:txbxContent>
                          <w:p w14:paraId="122FD19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of children/learners educated in separate groups/classes (Q1.3b)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7EF0087">
              <v:shape id="Text Box 767623490" style="position:absolute;left:0;text-align:left;margin-left:62.65pt;margin-top:28.3pt;width:241.95pt;height:48.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41"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" w14:anchorId="7E32B097">
                <v:textbox>
                  <w:txbxContent>
                    <w:p w:rsidRPr="00B324D2" w:rsidR="009A4843" w:rsidP="009A4843" w:rsidRDefault="009A4843" w14:paraId="6AA7495E" w14:textId="77777777">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of children/learners educated in separate groups/classes (Q1.3b)</w:t>
                      </w:r>
                    </w:p>
                  </w:txbxContent>
                </v:textbox>
              </v:shape>
            </w:pict>
          </mc:Fallback>
        </mc:AlternateContent>
      </w:r>
      <w:r w:rsidR="00B112CD" w:rsidRPr="00416CBC">
        <w:rPr>
          <w:noProof/>
        </w:rPr>
        <mc:AlternateContent>
          <mc:Choice Requires="wps">
            <w:drawing>
              <wp:anchor distT="0" distB="0" distL="114300" distR="114300" simplePos="0" relativeHeight="251658251" behindDoc="0" locked="0" layoutInCell="1" allowOverlap="1" wp14:anchorId="19F14309" wp14:editId="3CA48510">
                <wp:simplePos x="0" y="0"/>
                <wp:positionH relativeFrom="column">
                  <wp:posOffset>864870</wp:posOffset>
                </wp:positionH>
                <wp:positionV relativeFrom="paragraph">
                  <wp:posOffset>916940</wp:posOffset>
                </wp:positionV>
                <wp:extent cx="3364865" cy="0"/>
                <wp:effectExtent l="0" t="12700" r="13335" b="12700"/>
                <wp:wrapNone/>
                <wp:docPr id="767623489" name="Straight Connector 767623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31A95FDE">
              <v:line id="Straight Connector 767623489"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8.1pt,72.2pt" to="333.05pt,72.2pt" w14:anchorId="7694B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"/>
            </w:pict>
          </mc:Fallback>
        </mc:AlternateContent>
      </w:r>
      <w:r w:rsidR="006A63ED" w:rsidRPr="00416CBC">
        <w:rPr>
          <w:noProof/>
        </w:rPr>
        <mc:AlternateContent>
          <mc:Choice Requires="wps">
            <w:drawing>
              <wp:inline distT="0" distB="0" distL="0" distR="0" wp14:anchorId="75BBB791" wp14:editId="0978E844">
                <wp:extent cx="4184546" cy="1514006"/>
                <wp:effectExtent l="12700" t="12700" r="6985" b="10160"/>
                <wp:docPr id="5" name="Rounded Rectangle 5" descr="The number of children/learners educated in separate groups/classes (Q1.3b)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425CC9CC">
              <v:roundrect id="Rounded Rectangle 5"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ducated in separate groups/classes (Q1.3b) divided by The number of children/learners enrolled in any form of recognised education (Q1.2) multiplied by 100" o:spid="_x0000_s1026" filled="f" strokecolor="#ffc000" strokeweight="1.5pt" arcsize="10923f" w14:anchorId="4941A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">
                <w10:anchorlock/>
              </v:roundrect>
            </w:pict>
          </mc:Fallback>
        </mc:AlternateContent>
      </w:r>
    </w:p>
    <w:p w14:paraId="10DD11E4" w14:textId="521DEFFD" w:rsidR="00BB5ED9" w:rsidRPr="00C60277" w:rsidRDefault="2E89605A" w:rsidP="00C1C1F1">
      <w:pPr>
        <w:pStyle w:val="Agency-body-text-report"/>
      </w:pPr>
      <w:r w:rsidRPr="00C60277">
        <w:t xml:space="preserve">Data on pre-primary (ISCED 02) level is available from 12 countries. Across the 12 countries, the enrolment rate in </w:t>
      </w:r>
      <w:r w:rsidR="204AC6A6" w:rsidRPr="00C60277">
        <w:t xml:space="preserve">non-inclusive education, </w:t>
      </w:r>
      <w:r w:rsidR="00DB41BC">
        <w:t xml:space="preserve">i.e. in </w:t>
      </w:r>
      <w:r w:rsidR="204AC6A6" w:rsidRPr="00C60277">
        <w:t>separate groups or classes in mainstream education</w:t>
      </w:r>
      <w:r w:rsidR="00DB41BC">
        <w:t>,</w:t>
      </w:r>
      <w:r w:rsidR="204AC6A6" w:rsidRPr="00C60277">
        <w:t xml:space="preserve"> </w:t>
      </w:r>
      <w:r w:rsidRPr="00C60277">
        <w:t>ranges from 0.04% to 13.37%; the total average for the 12 countries is 0.33%.</w:t>
      </w:r>
    </w:p>
    <w:p w14:paraId="0C040CA8" w14:textId="618C8BA8" w:rsidR="00BB5ED9" w:rsidRPr="00C60277" w:rsidRDefault="2E89605A">
      <w:pPr>
        <w:pStyle w:val="Agency-body-text-report"/>
      </w:pPr>
      <w:r w:rsidRPr="00C60277">
        <w:t xml:space="preserve">Data on primary and </w:t>
      </w:r>
      <w:r w:rsidR="007314D8" w:rsidRPr="00C60277">
        <w:t>lower-secondary</w:t>
      </w:r>
      <w:r w:rsidRPr="00C60277">
        <w:t xml:space="preserve"> (ISCED 1+2) levels is available from 21 countries. Across the 21 countries, the enrolment rate in </w:t>
      </w:r>
      <w:r w:rsidR="204AC6A6" w:rsidRPr="00C60277">
        <w:t xml:space="preserve">non-inclusive education, </w:t>
      </w:r>
      <w:r w:rsidR="00DB41BC">
        <w:t xml:space="preserve">i.e. in </w:t>
      </w:r>
      <w:r w:rsidR="204AC6A6" w:rsidRPr="00C60277">
        <w:t>separate groups or classes in mainstream education</w:t>
      </w:r>
      <w:r w:rsidR="00DB41BC">
        <w:t>,</w:t>
      </w:r>
      <w:r w:rsidR="204AC6A6" w:rsidRPr="00C60277">
        <w:t xml:space="preserve"> </w:t>
      </w:r>
      <w:r w:rsidRPr="00C60277">
        <w:t>ranges from 0% to 4.82%; the total average for the 21 countries is 0.72%.</w:t>
      </w:r>
    </w:p>
    <w:p w14:paraId="09456C27" w14:textId="67D6A88F" w:rsidR="006A63ED" w:rsidRPr="00C60277" w:rsidRDefault="2E89605A" w:rsidP="00014188">
      <w:pPr>
        <w:pStyle w:val="Agency-body-text-report"/>
      </w:pPr>
      <w:r w:rsidRPr="00C60277">
        <w:t xml:space="preserve">Data on upper-secondary (ISCED 3) level is available from 14 countries. Across the 14 countries, the enrolment rate in </w:t>
      </w:r>
      <w:r w:rsidR="204AC6A6" w:rsidRPr="00C60277">
        <w:t xml:space="preserve">non-inclusive education, </w:t>
      </w:r>
      <w:r w:rsidR="00DB41BC">
        <w:t xml:space="preserve">i.e. in </w:t>
      </w:r>
      <w:r w:rsidR="204AC6A6" w:rsidRPr="00C60277">
        <w:t>separate groups or classes in mainstream education</w:t>
      </w:r>
      <w:r w:rsidR="00DB41BC">
        <w:t>,</w:t>
      </w:r>
      <w:r w:rsidR="204AC6A6" w:rsidRPr="00C60277">
        <w:t xml:space="preserve"> </w:t>
      </w:r>
      <w:r w:rsidRPr="00C60277">
        <w:t>ranges from 0% to 12.71%; the total average for the 14 countries is 1.44%.</w:t>
      </w:r>
    </w:p>
    <w:p w14:paraId="53597318" w14:textId="310D71CF" w:rsidR="000F30CF" w:rsidRPr="00C60277" w:rsidRDefault="00536692" w:rsidP="00536692">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3</w:t>
      </w:r>
      <w:r w:rsidRPr="00C60277">
        <w:fldChar w:fldCharType="end"/>
      </w:r>
      <w:r w:rsidR="000F30CF" w:rsidRPr="00C60277">
        <w:t>. Indicator 1.3 The enrolment rate in separate, non-inclusive groups/classes within mainstream education (%)</w:t>
      </w:r>
    </w:p>
    <w:tbl>
      <w:tblPr>
        <w:tblW w:w="5000" w:type="pct"/>
        <w:tblLayout w:type="fixed"/>
        <w:tblCellMar>
          <w:left w:w="70" w:type="dxa"/>
          <w:right w:w="70" w:type="dxa"/>
        </w:tblCellMar>
        <w:tblLook w:val="04A0" w:firstRow="1" w:lastRow="0" w:firstColumn="1" w:lastColumn="0" w:noHBand="0" w:noVBand="1"/>
      </w:tblPr>
      <w:tblGrid>
        <w:gridCol w:w="1697"/>
        <w:gridCol w:w="689"/>
        <w:gridCol w:w="819"/>
        <w:gridCol w:w="817"/>
        <w:gridCol w:w="817"/>
        <w:gridCol w:w="815"/>
        <w:gridCol w:w="817"/>
        <w:gridCol w:w="817"/>
        <w:gridCol w:w="817"/>
        <w:gridCol w:w="815"/>
      </w:tblGrid>
      <w:tr w:rsidR="006759E5" w:rsidRPr="00022CED" w14:paraId="725B3A0C" w14:textId="77777777" w:rsidTr="0098121B">
        <w:trPr>
          <w:cantSplit/>
          <w:tblHeader/>
        </w:trPr>
        <w:tc>
          <w:tcPr>
            <w:tcW w:w="95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DF7454" w14:textId="77777777" w:rsidR="00827928" w:rsidRPr="00C60277" w:rsidRDefault="68E425F0"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386" w:type="pct"/>
            <w:tcBorders>
              <w:top w:val="single" w:sz="4" w:space="0" w:color="auto"/>
              <w:left w:val="nil"/>
              <w:bottom w:val="single" w:sz="4" w:space="0" w:color="auto"/>
              <w:right w:val="single" w:sz="4" w:space="0" w:color="auto"/>
            </w:tcBorders>
            <w:shd w:val="clear" w:color="auto" w:fill="D9D9D9" w:themeFill="background1" w:themeFillShade="D9"/>
            <w:hideMark/>
          </w:tcPr>
          <w:p w14:paraId="017EBD45"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459" w:type="pct"/>
            <w:tcBorders>
              <w:top w:val="single" w:sz="4" w:space="0" w:color="auto"/>
              <w:left w:val="nil"/>
              <w:bottom w:val="single" w:sz="4" w:space="0" w:color="auto"/>
              <w:right w:val="single" w:sz="4" w:space="0" w:color="auto"/>
            </w:tcBorders>
            <w:shd w:val="clear" w:color="auto" w:fill="D9D9D9" w:themeFill="background1" w:themeFillShade="D9"/>
            <w:hideMark/>
          </w:tcPr>
          <w:p w14:paraId="762FB231"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458" w:type="pct"/>
            <w:tcBorders>
              <w:top w:val="single" w:sz="4" w:space="0" w:color="auto"/>
              <w:left w:val="nil"/>
              <w:bottom w:val="single" w:sz="4" w:space="0" w:color="auto"/>
              <w:right w:val="single" w:sz="4" w:space="0" w:color="auto"/>
            </w:tcBorders>
            <w:shd w:val="clear" w:color="auto" w:fill="D9D9D9" w:themeFill="background1" w:themeFillShade="D9"/>
            <w:hideMark/>
          </w:tcPr>
          <w:p w14:paraId="1ED3EF80"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458" w:type="pct"/>
            <w:tcBorders>
              <w:top w:val="single" w:sz="4" w:space="0" w:color="auto"/>
              <w:left w:val="nil"/>
              <w:bottom w:val="single" w:sz="4" w:space="0" w:color="auto"/>
              <w:right w:val="single" w:sz="4" w:space="0" w:color="auto"/>
            </w:tcBorders>
            <w:shd w:val="clear" w:color="auto" w:fill="D9D9D9" w:themeFill="background1" w:themeFillShade="D9"/>
            <w:hideMark/>
          </w:tcPr>
          <w:p w14:paraId="4397BD85" w14:textId="77777777" w:rsidR="00827928" w:rsidRPr="00C60277" w:rsidRDefault="68E425F0"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457" w:type="pct"/>
            <w:tcBorders>
              <w:top w:val="single" w:sz="4" w:space="0" w:color="auto"/>
              <w:left w:val="nil"/>
              <w:bottom w:val="single" w:sz="4" w:space="0" w:color="auto"/>
              <w:right w:val="single" w:sz="4" w:space="0" w:color="auto"/>
            </w:tcBorders>
            <w:shd w:val="clear" w:color="auto" w:fill="D9D9D9" w:themeFill="background1" w:themeFillShade="D9"/>
            <w:hideMark/>
          </w:tcPr>
          <w:p w14:paraId="2F4E5DC0" w14:textId="77777777" w:rsidR="00827928" w:rsidRPr="00C60277" w:rsidRDefault="68E425F0"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458" w:type="pct"/>
            <w:tcBorders>
              <w:top w:val="single" w:sz="4" w:space="0" w:color="auto"/>
              <w:left w:val="nil"/>
              <w:bottom w:val="single" w:sz="4" w:space="0" w:color="auto"/>
              <w:right w:val="single" w:sz="4" w:space="0" w:color="auto"/>
            </w:tcBorders>
            <w:shd w:val="clear" w:color="auto" w:fill="D9D9D9" w:themeFill="background1" w:themeFillShade="D9"/>
            <w:hideMark/>
          </w:tcPr>
          <w:p w14:paraId="6C6F5EB2" w14:textId="77777777" w:rsidR="00827928" w:rsidRPr="00C60277" w:rsidRDefault="68E425F0"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458" w:type="pct"/>
            <w:tcBorders>
              <w:top w:val="single" w:sz="4" w:space="0" w:color="auto"/>
              <w:left w:val="nil"/>
              <w:bottom w:val="single" w:sz="4" w:space="0" w:color="auto"/>
              <w:right w:val="single" w:sz="4" w:space="0" w:color="auto"/>
            </w:tcBorders>
            <w:shd w:val="clear" w:color="auto" w:fill="D9D9D9" w:themeFill="background1" w:themeFillShade="D9"/>
            <w:hideMark/>
          </w:tcPr>
          <w:p w14:paraId="0790CB9A"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458" w:type="pct"/>
            <w:tcBorders>
              <w:top w:val="single" w:sz="4" w:space="0" w:color="auto"/>
              <w:left w:val="nil"/>
              <w:bottom w:val="single" w:sz="4" w:space="0" w:color="auto"/>
              <w:right w:val="single" w:sz="4" w:space="0" w:color="auto"/>
            </w:tcBorders>
            <w:shd w:val="clear" w:color="auto" w:fill="D9D9D9" w:themeFill="background1" w:themeFillShade="D9"/>
            <w:hideMark/>
          </w:tcPr>
          <w:p w14:paraId="58DF8D03"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457" w:type="pct"/>
            <w:tcBorders>
              <w:top w:val="single" w:sz="4" w:space="0" w:color="auto"/>
              <w:left w:val="nil"/>
              <w:bottom w:val="single" w:sz="4" w:space="0" w:color="auto"/>
              <w:right w:val="single" w:sz="4" w:space="0" w:color="auto"/>
            </w:tcBorders>
            <w:shd w:val="clear" w:color="auto" w:fill="D9D9D9" w:themeFill="background1" w:themeFillShade="D9"/>
            <w:hideMark/>
          </w:tcPr>
          <w:p w14:paraId="1331A387"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150117" w:rsidRPr="00022CED" w14:paraId="0CCEF789"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tcPr>
          <w:p w14:paraId="30CECD8E"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386" w:type="pct"/>
            <w:tcBorders>
              <w:top w:val="nil"/>
              <w:left w:val="nil"/>
              <w:bottom w:val="single" w:sz="4" w:space="0" w:color="auto"/>
              <w:right w:val="single" w:sz="4" w:space="0" w:color="auto"/>
            </w:tcBorders>
            <w:shd w:val="clear" w:color="auto" w:fill="auto"/>
          </w:tcPr>
          <w:p w14:paraId="08B08958" w14:textId="5FFF946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9" w:type="pct"/>
            <w:tcBorders>
              <w:top w:val="nil"/>
              <w:left w:val="nil"/>
              <w:bottom w:val="single" w:sz="4" w:space="0" w:color="auto"/>
              <w:right w:val="single" w:sz="4" w:space="0" w:color="auto"/>
            </w:tcBorders>
            <w:shd w:val="clear" w:color="auto" w:fill="auto"/>
          </w:tcPr>
          <w:p w14:paraId="7791B6C1" w14:textId="2AD0963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tcPr>
          <w:p w14:paraId="2C1CF663" w14:textId="747C1852"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tcPr>
          <w:p w14:paraId="6E24F992" w14:textId="343B67A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20</w:t>
            </w:r>
          </w:p>
        </w:tc>
        <w:tc>
          <w:tcPr>
            <w:tcW w:w="457" w:type="pct"/>
            <w:tcBorders>
              <w:top w:val="nil"/>
              <w:left w:val="nil"/>
              <w:bottom w:val="single" w:sz="4" w:space="0" w:color="auto"/>
              <w:right w:val="single" w:sz="4" w:space="0" w:color="auto"/>
            </w:tcBorders>
            <w:shd w:val="clear" w:color="auto" w:fill="auto"/>
          </w:tcPr>
          <w:p w14:paraId="1B874C6E" w14:textId="6C3F6D6C"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458" w:type="pct"/>
            <w:tcBorders>
              <w:top w:val="nil"/>
              <w:left w:val="nil"/>
              <w:bottom w:val="single" w:sz="4" w:space="0" w:color="auto"/>
              <w:right w:val="single" w:sz="4" w:space="0" w:color="auto"/>
            </w:tcBorders>
            <w:shd w:val="clear" w:color="auto" w:fill="auto"/>
          </w:tcPr>
          <w:p w14:paraId="308BCB23" w14:textId="6D3F4AB5"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458" w:type="pct"/>
            <w:tcBorders>
              <w:top w:val="nil"/>
              <w:left w:val="nil"/>
              <w:bottom w:val="single" w:sz="4" w:space="0" w:color="auto"/>
              <w:right w:val="single" w:sz="4" w:space="0" w:color="auto"/>
            </w:tcBorders>
            <w:shd w:val="clear" w:color="auto" w:fill="auto"/>
          </w:tcPr>
          <w:p w14:paraId="7DFCD9E0" w14:textId="23F402D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458" w:type="pct"/>
            <w:tcBorders>
              <w:top w:val="nil"/>
              <w:left w:val="nil"/>
              <w:bottom w:val="single" w:sz="4" w:space="0" w:color="auto"/>
              <w:right w:val="single" w:sz="4" w:space="0" w:color="auto"/>
            </w:tcBorders>
            <w:shd w:val="clear" w:color="auto" w:fill="auto"/>
          </w:tcPr>
          <w:p w14:paraId="683F503F" w14:textId="19B5B5D5"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457" w:type="pct"/>
            <w:tcBorders>
              <w:top w:val="nil"/>
              <w:left w:val="nil"/>
              <w:bottom w:val="single" w:sz="4" w:space="0" w:color="auto"/>
              <w:right w:val="single" w:sz="4" w:space="0" w:color="auto"/>
            </w:tcBorders>
            <w:shd w:val="clear" w:color="auto" w:fill="auto"/>
          </w:tcPr>
          <w:p w14:paraId="5FF6740D" w14:textId="7E3F6267"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r>
      <w:tr w:rsidR="00150117" w:rsidRPr="00022CED" w14:paraId="5AF80D4F"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7AFAE9F4"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p>
        </w:tc>
        <w:tc>
          <w:tcPr>
            <w:tcW w:w="386" w:type="pct"/>
            <w:tcBorders>
              <w:top w:val="nil"/>
              <w:left w:val="nil"/>
              <w:bottom w:val="single" w:sz="4" w:space="0" w:color="auto"/>
              <w:right w:val="single" w:sz="4" w:space="0" w:color="auto"/>
            </w:tcBorders>
            <w:shd w:val="clear" w:color="auto" w:fill="auto"/>
            <w:hideMark/>
          </w:tcPr>
          <w:p w14:paraId="06EE35C6" w14:textId="3411EFF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9" w:type="pct"/>
            <w:tcBorders>
              <w:top w:val="nil"/>
              <w:left w:val="nil"/>
              <w:bottom w:val="single" w:sz="4" w:space="0" w:color="auto"/>
              <w:right w:val="single" w:sz="4" w:space="0" w:color="auto"/>
            </w:tcBorders>
            <w:shd w:val="clear" w:color="auto" w:fill="auto"/>
            <w:hideMark/>
          </w:tcPr>
          <w:p w14:paraId="7B91916B" w14:textId="60A78C2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1A84A152" w14:textId="63606A7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6D2D8C8B" w14:textId="5861DB44"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hideMark/>
          </w:tcPr>
          <w:p w14:paraId="0775B4D3" w14:textId="669CF9DF"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49A6ADBC" w14:textId="1A69F55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1A63F026" w14:textId="1165CBC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07009609" w14:textId="6F846C09"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hideMark/>
          </w:tcPr>
          <w:p w14:paraId="3C887B89" w14:textId="7773D25F"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50117" w:rsidRPr="00022CED" w14:paraId="6446F9BC"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79238808"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386" w:type="pct"/>
            <w:tcBorders>
              <w:top w:val="nil"/>
              <w:left w:val="nil"/>
              <w:bottom w:val="single" w:sz="4" w:space="0" w:color="auto"/>
              <w:right w:val="single" w:sz="4" w:space="0" w:color="auto"/>
            </w:tcBorders>
            <w:shd w:val="clear" w:color="auto" w:fill="auto"/>
            <w:hideMark/>
          </w:tcPr>
          <w:p w14:paraId="6326902B" w14:textId="3769DAF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459" w:type="pct"/>
            <w:tcBorders>
              <w:top w:val="nil"/>
              <w:left w:val="nil"/>
              <w:bottom w:val="single" w:sz="4" w:space="0" w:color="auto"/>
              <w:right w:val="single" w:sz="4" w:space="0" w:color="auto"/>
            </w:tcBorders>
            <w:shd w:val="clear" w:color="auto" w:fill="auto"/>
            <w:hideMark/>
          </w:tcPr>
          <w:p w14:paraId="5975A5CD" w14:textId="5535A5E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458" w:type="pct"/>
            <w:tcBorders>
              <w:top w:val="nil"/>
              <w:left w:val="nil"/>
              <w:bottom w:val="single" w:sz="4" w:space="0" w:color="auto"/>
              <w:right w:val="single" w:sz="4" w:space="0" w:color="auto"/>
            </w:tcBorders>
            <w:shd w:val="clear" w:color="auto" w:fill="auto"/>
            <w:hideMark/>
          </w:tcPr>
          <w:p w14:paraId="11667DB2" w14:textId="4A1DB537"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58" w:type="pct"/>
            <w:tcBorders>
              <w:top w:val="nil"/>
              <w:left w:val="nil"/>
              <w:bottom w:val="single" w:sz="4" w:space="0" w:color="auto"/>
              <w:right w:val="single" w:sz="4" w:space="0" w:color="auto"/>
            </w:tcBorders>
            <w:shd w:val="clear" w:color="auto" w:fill="auto"/>
            <w:hideMark/>
          </w:tcPr>
          <w:p w14:paraId="23F0CF70" w14:textId="407E2794"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00</w:t>
            </w:r>
          </w:p>
        </w:tc>
        <w:tc>
          <w:tcPr>
            <w:tcW w:w="457" w:type="pct"/>
            <w:tcBorders>
              <w:top w:val="nil"/>
              <w:left w:val="nil"/>
              <w:bottom w:val="single" w:sz="4" w:space="0" w:color="auto"/>
              <w:right w:val="single" w:sz="4" w:space="0" w:color="auto"/>
            </w:tcBorders>
            <w:shd w:val="clear" w:color="auto" w:fill="auto"/>
            <w:hideMark/>
          </w:tcPr>
          <w:p w14:paraId="6852B0E2" w14:textId="6AF90F72" w:rsidR="00827928" w:rsidRPr="00C60277" w:rsidRDefault="00204CDC"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0.00</w:t>
            </w:r>
          </w:p>
        </w:tc>
        <w:tc>
          <w:tcPr>
            <w:tcW w:w="458" w:type="pct"/>
            <w:tcBorders>
              <w:top w:val="nil"/>
              <w:left w:val="nil"/>
              <w:bottom w:val="single" w:sz="4" w:space="0" w:color="auto"/>
              <w:right w:val="single" w:sz="4" w:space="0" w:color="auto"/>
            </w:tcBorders>
            <w:shd w:val="clear" w:color="auto" w:fill="auto"/>
            <w:hideMark/>
          </w:tcPr>
          <w:p w14:paraId="4758CCF4" w14:textId="093230D0"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00</w:t>
            </w:r>
          </w:p>
        </w:tc>
        <w:tc>
          <w:tcPr>
            <w:tcW w:w="458" w:type="pct"/>
            <w:tcBorders>
              <w:top w:val="nil"/>
              <w:left w:val="nil"/>
              <w:bottom w:val="single" w:sz="4" w:space="0" w:color="auto"/>
              <w:right w:val="single" w:sz="4" w:space="0" w:color="auto"/>
            </w:tcBorders>
            <w:shd w:val="clear" w:color="auto" w:fill="auto"/>
            <w:hideMark/>
          </w:tcPr>
          <w:p w14:paraId="34BB9A56" w14:textId="1129D8BE"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458" w:type="pct"/>
            <w:tcBorders>
              <w:top w:val="nil"/>
              <w:left w:val="nil"/>
              <w:bottom w:val="single" w:sz="4" w:space="0" w:color="auto"/>
              <w:right w:val="single" w:sz="4" w:space="0" w:color="auto"/>
            </w:tcBorders>
            <w:shd w:val="clear" w:color="auto" w:fill="auto"/>
            <w:hideMark/>
          </w:tcPr>
          <w:p w14:paraId="1C1CAC16" w14:textId="1BB616C3"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457" w:type="pct"/>
            <w:tcBorders>
              <w:top w:val="nil"/>
              <w:left w:val="nil"/>
              <w:bottom w:val="single" w:sz="4" w:space="0" w:color="auto"/>
              <w:right w:val="single" w:sz="4" w:space="0" w:color="auto"/>
            </w:tcBorders>
            <w:shd w:val="clear" w:color="auto" w:fill="auto"/>
            <w:hideMark/>
          </w:tcPr>
          <w:p w14:paraId="13028F7A" w14:textId="4D5A2E0B"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r>
      <w:tr w:rsidR="00150117" w:rsidRPr="00022CED" w14:paraId="2BF0B529"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11E786E7"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386" w:type="pct"/>
            <w:tcBorders>
              <w:top w:val="nil"/>
              <w:left w:val="nil"/>
              <w:bottom w:val="single" w:sz="4" w:space="0" w:color="auto"/>
              <w:right w:val="single" w:sz="4" w:space="0" w:color="auto"/>
            </w:tcBorders>
            <w:shd w:val="clear" w:color="auto" w:fill="auto"/>
            <w:hideMark/>
          </w:tcPr>
          <w:p w14:paraId="7A2F0B14" w14:textId="3AC10560"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34</w:t>
            </w:r>
          </w:p>
        </w:tc>
        <w:tc>
          <w:tcPr>
            <w:tcW w:w="459" w:type="pct"/>
            <w:tcBorders>
              <w:top w:val="nil"/>
              <w:left w:val="nil"/>
              <w:bottom w:val="single" w:sz="4" w:space="0" w:color="auto"/>
              <w:right w:val="single" w:sz="4" w:space="0" w:color="auto"/>
            </w:tcBorders>
            <w:shd w:val="clear" w:color="auto" w:fill="auto"/>
            <w:hideMark/>
          </w:tcPr>
          <w:p w14:paraId="79C9032F" w14:textId="5D63A97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458" w:type="pct"/>
            <w:tcBorders>
              <w:top w:val="nil"/>
              <w:left w:val="nil"/>
              <w:bottom w:val="single" w:sz="4" w:space="0" w:color="auto"/>
              <w:right w:val="single" w:sz="4" w:space="0" w:color="auto"/>
            </w:tcBorders>
            <w:shd w:val="clear" w:color="auto" w:fill="auto"/>
            <w:hideMark/>
          </w:tcPr>
          <w:p w14:paraId="2F8C2B45" w14:textId="622AADA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458" w:type="pct"/>
            <w:tcBorders>
              <w:top w:val="nil"/>
              <w:left w:val="nil"/>
              <w:bottom w:val="single" w:sz="4" w:space="0" w:color="auto"/>
              <w:right w:val="single" w:sz="4" w:space="0" w:color="auto"/>
            </w:tcBorders>
            <w:shd w:val="clear" w:color="auto" w:fill="auto"/>
            <w:hideMark/>
          </w:tcPr>
          <w:p w14:paraId="2F64C006" w14:textId="55CCBF8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457" w:type="pct"/>
            <w:tcBorders>
              <w:top w:val="nil"/>
              <w:left w:val="nil"/>
              <w:bottom w:val="single" w:sz="4" w:space="0" w:color="auto"/>
              <w:right w:val="single" w:sz="4" w:space="0" w:color="auto"/>
            </w:tcBorders>
            <w:shd w:val="clear" w:color="auto" w:fill="auto"/>
            <w:hideMark/>
          </w:tcPr>
          <w:p w14:paraId="4727645F" w14:textId="46826044"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458" w:type="pct"/>
            <w:tcBorders>
              <w:top w:val="nil"/>
              <w:left w:val="nil"/>
              <w:bottom w:val="single" w:sz="4" w:space="0" w:color="auto"/>
              <w:right w:val="single" w:sz="4" w:space="0" w:color="auto"/>
            </w:tcBorders>
            <w:shd w:val="clear" w:color="auto" w:fill="auto"/>
            <w:hideMark/>
          </w:tcPr>
          <w:p w14:paraId="4D426136" w14:textId="1C81596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458" w:type="pct"/>
            <w:tcBorders>
              <w:top w:val="nil"/>
              <w:left w:val="nil"/>
              <w:bottom w:val="single" w:sz="4" w:space="0" w:color="auto"/>
              <w:right w:val="single" w:sz="4" w:space="0" w:color="auto"/>
            </w:tcBorders>
            <w:shd w:val="clear" w:color="auto" w:fill="auto"/>
            <w:hideMark/>
          </w:tcPr>
          <w:p w14:paraId="06982026" w14:textId="0F7A1F6F"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458" w:type="pct"/>
            <w:tcBorders>
              <w:top w:val="nil"/>
              <w:left w:val="nil"/>
              <w:bottom w:val="single" w:sz="4" w:space="0" w:color="auto"/>
              <w:right w:val="single" w:sz="4" w:space="0" w:color="auto"/>
            </w:tcBorders>
            <w:shd w:val="clear" w:color="auto" w:fill="auto"/>
            <w:hideMark/>
          </w:tcPr>
          <w:p w14:paraId="151608E1" w14:textId="412DF706"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457" w:type="pct"/>
            <w:tcBorders>
              <w:top w:val="nil"/>
              <w:left w:val="nil"/>
              <w:bottom w:val="single" w:sz="4" w:space="0" w:color="auto"/>
              <w:right w:val="single" w:sz="4" w:space="0" w:color="auto"/>
            </w:tcBorders>
            <w:shd w:val="clear" w:color="auto" w:fill="auto"/>
            <w:hideMark/>
          </w:tcPr>
          <w:p w14:paraId="095F66A0" w14:textId="5D8E510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r>
      <w:tr w:rsidR="00150117" w:rsidRPr="00022CED" w14:paraId="215B43DB"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4C629FBD"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386" w:type="pct"/>
            <w:tcBorders>
              <w:top w:val="nil"/>
              <w:left w:val="nil"/>
              <w:bottom w:val="single" w:sz="4" w:space="0" w:color="auto"/>
              <w:right w:val="single" w:sz="4" w:space="0" w:color="auto"/>
            </w:tcBorders>
            <w:shd w:val="clear" w:color="auto" w:fill="auto"/>
            <w:hideMark/>
          </w:tcPr>
          <w:p w14:paraId="7E96F830" w14:textId="0A5470BF"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459" w:type="pct"/>
            <w:tcBorders>
              <w:top w:val="nil"/>
              <w:left w:val="nil"/>
              <w:bottom w:val="single" w:sz="4" w:space="0" w:color="auto"/>
              <w:right w:val="single" w:sz="4" w:space="0" w:color="auto"/>
            </w:tcBorders>
            <w:shd w:val="clear" w:color="auto" w:fill="auto"/>
            <w:hideMark/>
          </w:tcPr>
          <w:p w14:paraId="00BC442D" w14:textId="208C109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60</w:t>
            </w:r>
          </w:p>
        </w:tc>
        <w:tc>
          <w:tcPr>
            <w:tcW w:w="458" w:type="pct"/>
            <w:tcBorders>
              <w:top w:val="nil"/>
              <w:left w:val="nil"/>
              <w:bottom w:val="single" w:sz="4" w:space="0" w:color="auto"/>
              <w:right w:val="single" w:sz="4" w:space="0" w:color="auto"/>
            </w:tcBorders>
            <w:shd w:val="clear" w:color="auto" w:fill="auto"/>
            <w:hideMark/>
          </w:tcPr>
          <w:p w14:paraId="519013D7" w14:textId="3D4C59A9"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458" w:type="pct"/>
            <w:tcBorders>
              <w:top w:val="nil"/>
              <w:left w:val="nil"/>
              <w:bottom w:val="single" w:sz="4" w:space="0" w:color="auto"/>
              <w:right w:val="single" w:sz="4" w:space="0" w:color="auto"/>
            </w:tcBorders>
            <w:shd w:val="clear" w:color="auto" w:fill="auto"/>
            <w:hideMark/>
          </w:tcPr>
          <w:p w14:paraId="1F56005E" w14:textId="06382145"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457" w:type="pct"/>
            <w:tcBorders>
              <w:top w:val="nil"/>
              <w:left w:val="nil"/>
              <w:bottom w:val="single" w:sz="4" w:space="0" w:color="auto"/>
              <w:right w:val="single" w:sz="4" w:space="0" w:color="auto"/>
            </w:tcBorders>
            <w:shd w:val="clear" w:color="auto" w:fill="auto"/>
            <w:hideMark/>
          </w:tcPr>
          <w:p w14:paraId="4158CC3F" w14:textId="4E010176"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34</w:t>
            </w:r>
          </w:p>
        </w:tc>
        <w:tc>
          <w:tcPr>
            <w:tcW w:w="458" w:type="pct"/>
            <w:tcBorders>
              <w:top w:val="nil"/>
              <w:left w:val="nil"/>
              <w:bottom w:val="single" w:sz="4" w:space="0" w:color="auto"/>
              <w:right w:val="single" w:sz="4" w:space="0" w:color="auto"/>
            </w:tcBorders>
            <w:shd w:val="clear" w:color="auto" w:fill="auto"/>
            <w:hideMark/>
          </w:tcPr>
          <w:p w14:paraId="06A06C46" w14:textId="3BF87FC4"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458" w:type="pct"/>
            <w:tcBorders>
              <w:top w:val="nil"/>
              <w:left w:val="nil"/>
              <w:bottom w:val="single" w:sz="4" w:space="0" w:color="auto"/>
              <w:right w:val="single" w:sz="4" w:space="0" w:color="auto"/>
            </w:tcBorders>
            <w:shd w:val="clear" w:color="auto" w:fill="auto"/>
            <w:hideMark/>
          </w:tcPr>
          <w:p w14:paraId="536675AC" w14:textId="0BDF167B"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458" w:type="pct"/>
            <w:tcBorders>
              <w:top w:val="nil"/>
              <w:left w:val="nil"/>
              <w:bottom w:val="single" w:sz="4" w:space="0" w:color="auto"/>
              <w:right w:val="single" w:sz="4" w:space="0" w:color="auto"/>
            </w:tcBorders>
            <w:shd w:val="clear" w:color="auto" w:fill="auto"/>
            <w:hideMark/>
          </w:tcPr>
          <w:p w14:paraId="1CBD22D3" w14:textId="04029480"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457" w:type="pct"/>
            <w:tcBorders>
              <w:top w:val="nil"/>
              <w:left w:val="nil"/>
              <w:bottom w:val="single" w:sz="4" w:space="0" w:color="auto"/>
              <w:right w:val="single" w:sz="4" w:space="0" w:color="auto"/>
            </w:tcBorders>
            <w:shd w:val="clear" w:color="auto" w:fill="auto"/>
            <w:hideMark/>
          </w:tcPr>
          <w:p w14:paraId="1EEDBC3D" w14:textId="488B941C"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r w:rsidR="00EC0C5E">
              <w:rPr>
                <w:rFonts w:ascii="Calibri" w:hAnsi="Calibri" w:cs="Calibri"/>
                <w:color w:val="000000" w:themeColor="text1"/>
                <w:sz w:val="22"/>
                <w:szCs w:val="22"/>
                <w:lang w:val="en-GB"/>
              </w:rPr>
              <w:t xml:space="preserve"> </w:t>
            </w:r>
            <w:r w:rsidR="00EC0C5E" w:rsidRPr="665A095A">
              <w:rPr>
                <w:rStyle w:val="FootnoteReference"/>
                <w:rFonts w:ascii="Calibri" w:hAnsi="Calibri" w:cs="Calibri"/>
                <w:color w:val="000000" w:themeColor="text1"/>
                <w:sz w:val="22"/>
                <w:szCs w:val="22"/>
                <w:lang w:val="en-GB"/>
              </w:rPr>
              <w:footnoteReference w:id="8"/>
            </w:r>
          </w:p>
        </w:tc>
      </w:tr>
      <w:tr w:rsidR="00150117" w:rsidRPr="00022CED" w14:paraId="1891F956"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4546FE47"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386" w:type="pct"/>
            <w:tcBorders>
              <w:top w:val="nil"/>
              <w:left w:val="nil"/>
              <w:bottom w:val="single" w:sz="4" w:space="0" w:color="auto"/>
              <w:right w:val="single" w:sz="4" w:space="0" w:color="auto"/>
            </w:tcBorders>
            <w:shd w:val="clear" w:color="auto" w:fill="auto"/>
            <w:hideMark/>
          </w:tcPr>
          <w:p w14:paraId="4F95BBD7" w14:textId="7E85E2B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9" w:type="pct"/>
            <w:tcBorders>
              <w:top w:val="nil"/>
              <w:left w:val="nil"/>
              <w:bottom w:val="single" w:sz="4" w:space="0" w:color="auto"/>
              <w:right w:val="single" w:sz="4" w:space="0" w:color="auto"/>
            </w:tcBorders>
            <w:shd w:val="clear" w:color="auto" w:fill="auto"/>
            <w:hideMark/>
          </w:tcPr>
          <w:p w14:paraId="3E53FCF9" w14:textId="6904841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371CBC71" w14:textId="014D002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647608AD" w14:textId="5630057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457" w:type="pct"/>
            <w:tcBorders>
              <w:top w:val="nil"/>
              <w:left w:val="nil"/>
              <w:bottom w:val="single" w:sz="4" w:space="0" w:color="auto"/>
              <w:right w:val="single" w:sz="4" w:space="0" w:color="auto"/>
            </w:tcBorders>
            <w:shd w:val="clear" w:color="auto" w:fill="auto"/>
            <w:hideMark/>
          </w:tcPr>
          <w:p w14:paraId="1F37B595" w14:textId="5D60468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458" w:type="pct"/>
            <w:tcBorders>
              <w:top w:val="nil"/>
              <w:left w:val="nil"/>
              <w:bottom w:val="single" w:sz="4" w:space="0" w:color="auto"/>
              <w:right w:val="single" w:sz="4" w:space="0" w:color="auto"/>
            </w:tcBorders>
            <w:shd w:val="clear" w:color="auto" w:fill="auto"/>
            <w:hideMark/>
          </w:tcPr>
          <w:p w14:paraId="373DDBB6" w14:textId="0E3C284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458" w:type="pct"/>
            <w:tcBorders>
              <w:top w:val="nil"/>
              <w:left w:val="nil"/>
              <w:bottom w:val="single" w:sz="4" w:space="0" w:color="auto"/>
              <w:right w:val="single" w:sz="4" w:space="0" w:color="auto"/>
            </w:tcBorders>
            <w:shd w:val="clear" w:color="auto" w:fill="auto"/>
            <w:hideMark/>
          </w:tcPr>
          <w:p w14:paraId="5B22B300" w14:textId="2EA1A72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5D39F7B1" w14:textId="5D99519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hideMark/>
          </w:tcPr>
          <w:p w14:paraId="13E02256" w14:textId="70BD902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50117" w:rsidRPr="00022CED" w14:paraId="066CC116"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331725A5"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386" w:type="pct"/>
            <w:tcBorders>
              <w:top w:val="nil"/>
              <w:left w:val="nil"/>
              <w:bottom w:val="single" w:sz="4" w:space="0" w:color="auto"/>
              <w:right w:val="single" w:sz="4" w:space="0" w:color="auto"/>
            </w:tcBorders>
            <w:shd w:val="clear" w:color="auto" w:fill="auto"/>
            <w:hideMark/>
          </w:tcPr>
          <w:p w14:paraId="1A0BF6C5" w14:textId="0221095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459" w:type="pct"/>
            <w:tcBorders>
              <w:top w:val="nil"/>
              <w:left w:val="nil"/>
              <w:bottom w:val="single" w:sz="4" w:space="0" w:color="auto"/>
              <w:right w:val="single" w:sz="4" w:space="0" w:color="auto"/>
            </w:tcBorders>
            <w:shd w:val="clear" w:color="auto" w:fill="auto"/>
            <w:hideMark/>
          </w:tcPr>
          <w:p w14:paraId="5806B683" w14:textId="24CC144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458" w:type="pct"/>
            <w:tcBorders>
              <w:top w:val="nil"/>
              <w:left w:val="nil"/>
              <w:bottom w:val="single" w:sz="4" w:space="0" w:color="auto"/>
              <w:right w:val="single" w:sz="4" w:space="0" w:color="auto"/>
            </w:tcBorders>
            <w:shd w:val="clear" w:color="auto" w:fill="auto"/>
            <w:hideMark/>
          </w:tcPr>
          <w:p w14:paraId="14949C5B" w14:textId="5DC1A53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458" w:type="pct"/>
            <w:tcBorders>
              <w:top w:val="nil"/>
              <w:left w:val="nil"/>
              <w:bottom w:val="single" w:sz="4" w:space="0" w:color="auto"/>
              <w:right w:val="single" w:sz="4" w:space="0" w:color="auto"/>
            </w:tcBorders>
            <w:shd w:val="clear" w:color="auto" w:fill="auto"/>
            <w:hideMark/>
          </w:tcPr>
          <w:p w14:paraId="243EFD97" w14:textId="32C7827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74</w:t>
            </w:r>
          </w:p>
        </w:tc>
        <w:tc>
          <w:tcPr>
            <w:tcW w:w="457" w:type="pct"/>
            <w:tcBorders>
              <w:top w:val="nil"/>
              <w:left w:val="nil"/>
              <w:bottom w:val="single" w:sz="4" w:space="0" w:color="auto"/>
              <w:right w:val="single" w:sz="4" w:space="0" w:color="auto"/>
            </w:tcBorders>
            <w:shd w:val="clear" w:color="auto" w:fill="auto"/>
            <w:hideMark/>
          </w:tcPr>
          <w:p w14:paraId="1F935BFB" w14:textId="50DBD2E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458" w:type="pct"/>
            <w:tcBorders>
              <w:top w:val="nil"/>
              <w:left w:val="nil"/>
              <w:bottom w:val="single" w:sz="4" w:space="0" w:color="auto"/>
              <w:right w:val="single" w:sz="4" w:space="0" w:color="auto"/>
            </w:tcBorders>
            <w:shd w:val="clear" w:color="auto" w:fill="auto"/>
            <w:hideMark/>
          </w:tcPr>
          <w:p w14:paraId="733C62A7" w14:textId="1DD3982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34</w:t>
            </w:r>
          </w:p>
        </w:tc>
        <w:tc>
          <w:tcPr>
            <w:tcW w:w="458" w:type="pct"/>
            <w:tcBorders>
              <w:top w:val="nil"/>
              <w:left w:val="nil"/>
              <w:bottom w:val="single" w:sz="4" w:space="0" w:color="auto"/>
              <w:right w:val="single" w:sz="4" w:space="0" w:color="auto"/>
            </w:tcBorders>
            <w:shd w:val="clear" w:color="auto" w:fill="auto"/>
            <w:hideMark/>
          </w:tcPr>
          <w:p w14:paraId="6EA1A2E4" w14:textId="1C70AC9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00</w:t>
            </w:r>
          </w:p>
        </w:tc>
        <w:tc>
          <w:tcPr>
            <w:tcW w:w="458" w:type="pct"/>
            <w:tcBorders>
              <w:top w:val="nil"/>
              <w:left w:val="nil"/>
              <w:bottom w:val="single" w:sz="4" w:space="0" w:color="auto"/>
              <w:right w:val="single" w:sz="4" w:space="0" w:color="auto"/>
            </w:tcBorders>
            <w:shd w:val="clear" w:color="auto" w:fill="auto"/>
            <w:hideMark/>
          </w:tcPr>
          <w:p w14:paraId="49F2F957" w14:textId="1C280E4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457" w:type="pct"/>
            <w:tcBorders>
              <w:top w:val="nil"/>
              <w:left w:val="nil"/>
              <w:bottom w:val="single" w:sz="4" w:space="0" w:color="auto"/>
              <w:right w:val="single" w:sz="4" w:space="0" w:color="auto"/>
            </w:tcBorders>
            <w:shd w:val="clear" w:color="auto" w:fill="auto"/>
            <w:hideMark/>
          </w:tcPr>
          <w:p w14:paraId="095469D5" w14:textId="124EB9A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r>
      <w:tr w:rsidR="00150117" w:rsidRPr="00022CED" w14:paraId="37BEB244"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15381F05"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386" w:type="pct"/>
            <w:tcBorders>
              <w:top w:val="nil"/>
              <w:left w:val="nil"/>
              <w:bottom w:val="single" w:sz="4" w:space="0" w:color="auto"/>
              <w:right w:val="single" w:sz="4" w:space="0" w:color="auto"/>
            </w:tcBorders>
            <w:shd w:val="clear" w:color="auto" w:fill="auto"/>
            <w:hideMark/>
          </w:tcPr>
          <w:p w14:paraId="250AB4DF" w14:textId="17735EA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9" w:type="pct"/>
            <w:tcBorders>
              <w:top w:val="nil"/>
              <w:left w:val="nil"/>
              <w:bottom w:val="single" w:sz="4" w:space="0" w:color="auto"/>
              <w:right w:val="single" w:sz="4" w:space="0" w:color="auto"/>
            </w:tcBorders>
            <w:shd w:val="clear" w:color="auto" w:fill="auto"/>
            <w:hideMark/>
          </w:tcPr>
          <w:p w14:paraId="26C98F61" w14:textId="381E83C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1D8E30D7" w14:textId="05F64CE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72F46F36" w14:textId="7CFC792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457" w:type="pct"/>
            <w:tcBorders>
              <w:top w:val="nil"/>
              <w:left w:val="nil"/>
              <w:bottom w:val="single" w:sz="4" w:space="0" w:color="auto"/>
              <w:right w:val="single" w:sz="4" w:space="0" w:color="auto"/>
            </w:tcBorders>
            <w:shd w:val="clear" w:color="auto" w:fill="auto"/>
            <w:hideMark/>
          </w:tcPr>
          <w:p w14:paraId="265B52EB" w14:textId="26D10D8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458" w:type="pct"/>
            <w:tcBorders>
              <w:top w:val="nil"/>
              <w:left w:val="nil"/>
              <w:bottom w:val="single" w:sz="4" w:space="0" w:color="auto"/>
              <w:right w:val="single" w:sz="4" w:space="0" w:color="auto"/>
            </w:tcBorders>
            <w:shd w:val="clear" w:color="auto" w:fill="auto"/>
            <w:hideMark/>
          </w:tcPr>
          <w:p w14:paraId="1888D538" w14:textId="4F29CC2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458" w:type="pct"/>
            <w:tcBorders>
              <w:top w:val="nil"/>
              <w:left w:val="nil"/>
              <w:bottom w:val="single" w:sz="4" w:space="0" w:color="auto"/>
              <w:right w:val="single" w:sz="4" w:space="0" w:color="auto"/>
            </w:tcBorders>
            <w:shd w:val="clear" w:color="auto" w:fill="auto"/>
            <w:hideMark/>
          </w:tcPr>
          <w:p w14:paraId="546882A2" w14:textId="2ED7C07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48687105" w14:textId="3C13C30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hideMark/>
          </w:tcPr>
          <w:p w14:paraId="69C4A36E" w14:textId="5869A30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50117" w:rsidRPr="00022CED" w14:paraId="39F54EC9"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tcPr>
          <w:p w14:paraId="5D97F3FA"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386" w:type="pct"/>
            <w:tcBorders>
              <w:top w:val="nil"/>
              <w:left w:val="nil"/>
              <w:bottom w:val="single" w:sz="4" w:space="0" w:color="auto"/>
              <w:right w:val="single" w:sz="4" w:space="0" w:color="auto"/>
            </w:tcBorders>
            <w:shd w:val="clear" w:color="auto" w:fill="auto"/>
          </w:tcPr>
          <w:p w14:paraId="2977AA9E" w14:textId="0FB904B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9" w:type="pct"/>
            <w:tcBorders>
              <w:top w:val="nil"/>
              <w:left w:val="nil"/>
              <w:bottom w:val="single" w:sz="4" w:space="0" w:color="auto"/>
              <w:right w:val="single" w:sz="4" w:space="0" w:color="auto"/>
            </w:tcBorders>
            <w:shd w:val="clear" w:color="auto" w:fill="auto"/>
          </w:tcPr>
          <w:p w14:paraId="6ED93F58" w14:textId="5BCD363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tcPr>
          <w:p w14:paraId="1F600BE8" w14:textId="5A3E3F5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tcPr>
          <w:p w14:paraId="42B57D5A" w14:textId="0D82576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tcPr>
          <w:p w14:paraId="4796B6C5" w14:textId="5362FD5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tcPr>
          <w:p w14:paraId="7BEE6B92" w14:textId="31C964F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tcPr>
          <w:p w14:paraId="04A1AF3D" w14:textId="3EB4E84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tcPr>
          <w:p w14:paraId="49CC598D" w14:textId="3D0181B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tcPr>
          <w:p w14:paraId="3F945E60" w14:textId="1E4B72A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50117" w:rsidRPr="00022CED" w14:paraId="57711B12"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tcPr>
          <w:p w14:paraId="12DC3A8E"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386" w:type="pct"/>
            <w:tcBorders>
              <w:top w:val="nil"/>
              <w:left w:val="nil"/>
              <w:bottom w:val="single" w:sz="4" w:space="0" w:color="auto"/>
              <w:right w:val="single" w:sz="4" w:space="0" w:color="auto"/>
            </w:tcBorders>
            <w:shd w:val="clear" w:color="auto" w:fill="auto"/>
          </w:tcPr>
          <w:p w14:paraId="25BF22A5" w14:textId="4B0E748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459" w:type="pct"/>
            <w:tcBorders>
              <w:top w:val="nil"/>
              <w:left w:val="nil"/>
              <w:bottom w:val="single" w:sz="4" w:space="0" w:color="auto"/>
              <w:right w:val="single" w:sz="4" w:space="0" w:color="auto"/>
            </w:tcBorders>
            <w:shd w:val="clear" w:color="auto" w:fill="auto"/>
          </w:tcPr>
          <w:p w14:paraId="30A0CB3D" w14:textId="08BFDE6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458" w:type="pct"/>
            <w:tcBorders>
              <w:top w:val="nil"/>
              <w:left w:val="nil"/>
              <w:bottom w:val="single" w:sz="4" w:space="0" w:color="auto"/>
              <w:right w:val="single" w:sz="4" w:space="0" w:color="auto"/>
            </w:tcBorders>
            <w:shd w:val="clear" w:color="auto" w:fill="auto"/>
          </w:tcPr>
          <w:p w14:paraId="23A1BEF3" w14:textId="3B4628E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458" w:type="pct"/>
            <w:tcBorders>
              <w:top w:val="nil"/>
              <w:left w:val="nil"/>
              <w:bottom w:val="single" w:sz="4" w:space="0" w:color="auto"/>
              <w:right w:val="single" w:sz="4" w:space="0" w:color="auto"/>
            </w:tcBorders>
            <w:shd w:val="clear" w:color="auto" w:fill="auto"/>
          </w:tcPr>
          <w:p w14:paraId="0F273750" w14:textId="306B384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457" w:type="pct"/>
            <w:tcBorders>
              <w:top w:val="nil"/>
              <w:left w:val="nil"/>
              <w:bottom w:val="single" w:sz="4" w:space="0" w:color="auto"/>
              <w:right w:val="single" w:sz="4" w:space="0" w:color="auto"/>
            </w:tcBorders>
            <w:shd w:val="clear" w:color="auto" w:fill="auto"/>
          </w:tcPr>
          <w:p w14:paraId="6E81B307" w14:textId="79A7BD5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458" w:type="pct"/>
            <w:tcBorders>
              <w:top w:val="nil"/>
              <w:left w:val="nil"/>
              <w:bottom w:val="single" w:sz="4" w:space="0" w:color="auto"/>
              <w:right w:val="single" w:sz="4" w:space="0" w:color="auto"/>
            </w:tcBorders>
            <w:shd w:val="clear" w:color="auto" w:fill="auto"/>
          </w:tcPr>
          <w:p w14:paraId="00BE11E0" w14:textId="26AAE33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458" w:type="pct"/>
            <w:tcBorders>
              <w:top w:val="nil"/>
              <w:left w:val="nil"/>
              <w:bottom w:val="single" w:sz="4" w:space="0" w:color="auto"/>
              <w:right w:val="single" w:sz="4" w:space="0" w:color="auto"/>
            </w:tcBorders>
            <w:shd w:val="clear" w:color="auto" w:fill="auto"/>
          </w:tcPr>
          <w:p w14:paraId="16C07B72" w14:textId="11AAC16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00</w:t>
            </w:r>
          </w:p>
        </w:tc>
        <w:tc>
          <w:tcPr>
            <w:tcW w:w="458" w:type="pct"/>
            <w:tcBorders>
              <w:top w:val="nil"/>
              <w:left w:val="nil"/>
              <w:bottom w:val="single" w:sz="4" w:space="0" w:color="auto"/>
              <w:right w:val="single" w:sz="4" w:space="0" w:color="auto"/>
            </w:tcBorders>
            <w:shd w:val="clear" w:color="auto" w:fill="auto"/>
          </w:tcPr>
          <w:p w14:paraId="714C7950" w14:textId="4058B91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00</w:t>
            </w:r>
          </w:p>
        </w:tc>
        <w:tc>
          <w:tcPr>
            <w:tcW w:w="457" w:type="pct"/>
            <w:tcBorders>
              <w:top w:val="nil"/>
              <w:left w:val="nil"/>
              <w:bottom w:val="single" w:sz="4" w:space="0" w:color="auto"/>
              <w:right w:val="single" w:sz="4" w:space="0" w:color="auto"/>
            </w:tcBorders>
            <w:shd w:val="clear" w:color="auto" w:fill="auto"/>
          </w:tcPr>
          <w:p w14:paraId="1DD6E08C" w14:textId="0E1B1BF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00</w:t>
            </w:r>
          </w:p>
        </w:tc>
      </w:tr>
      <w:tr w:rsidR="00150117" w:rsidRPr="00022CED" w14:paraId="638C3F15"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292874EE"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386" w:type="pct"/>
            <w:tcBorders>
              <w:top w:val="nil"/>
              <w:left w:val="nil"/>
              <w:bottom w:val="single" w:sz="4" w:space="0" w:color="auto"/>
              <w:right w:val="single" w:sz="4" w:space="0" w:color="auto"/>
            </w:tcBorders>
            <w:shd w:val="clear" w:color="auto" w:fill="auto"/>
            <w:hideMark/>
          </w:tcPr>
          <w:p w14:paraId="101A9DD0" w14:textId="07ACEA9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9" w:type="pct"/>
            <w:tcBorders>
              <w:top w:val="nil"/>
              <w:left w:val="nil"/>
              <w:bottom w:val="single" w:sz="4" w:space="0" w:color="auto"/>
              <w:right w:val="single" w:sz="4" w:space="0" w:color="auto"/>
            </w:tcBorders>
            <w:shd w:val="clear" w:color="auto" w:fill="auto"/>
            <w:hideMark/>
          </w:tcPr>
          <w:p w14:paraId="6824F5BF" w14:textId="2918B8C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6CF4A1A3" w14:textId="05E8950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7FE9D0B7" w14:textId="105AFCF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hideMark/>
          </w:tcPr>
          <w:p w14:paraId="47F8E8E7" w14:textId="0155112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330BB977" w14:textId="6766571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63D6D203" w14:textId="62BA417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43439761" w14:textId="7C290D4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hideMark/>
          </w:tcPr>
          <w:p w14:paraId="1313395C" w14:textId="165EFAE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50117" w:rsidRPr="00022CED" w14:paraId="30A863BD"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165CFF78"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386" w:type="pct"/>
            <w:tcBorders>
              <w:top w:val="nil"/>
              <w:left w:val="nil"/>
              <w:bottom w:val="single" w:sz="4" w:space="0" w:color="auto"/>
              <w:right w:val="single" w:sz="4" w:space="0" w:color="auto"/>
            </w:tcBorders>
            <w:shd w:val="clear" w:color="auto" w:fill="auto"/>
            <w:hideMark/>
          </w:tcPr>
          <w:p w14:paraId="08C15538" w14:textId="37D6683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459" w:type="pct"/>
            <w:tcBorders>
              <w:top w:val="nil"/>
              <w:left w:val="nil"/>
              <w:bottom w:val="single" w:sz="4" w:space="0" w:color="auto"/>
              <w:right w:val="single" w:sz="4" w:space="0" w:color="auto"/>
            </w:tcBorders>
            <w:shd w:val="clear" w:color="auto" w:fill="auto"/>
            <w:hideMark/>
          </w:tcPr>
          <w:p w14:paraId="7BEF08C7" w14:textId="6C5A082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458" w:type="pct"/>
            <w:tcBorders>
              <w:top w:val="nil"/>
              <w:left w:val="nil"/>
              <w:bottom w:val="single" w:sz="4" w:space="0" w:color="auto"/>
              <w:right w:val="single" w:sz="4" w:space="0" w:color="auto"/>
            </w:tcBorders>
            <w:shd w:val="clear" w:color="auto" w:fill="auto"/>
            <w:hideMark/>
          </w:tcPr>
          <w:p w14:paraId="1C30A66B" w14:textId="37A00A2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458" w:type="pct"/>
            <w:tcBorders>
              <w:top w:val="nil"/>
              <w:left w:val="nil"/>
              <w:bottom w:val="single" w:sz="4" w:space="0" w:color="auto"/>
              <w:right w:val="single" w:sz="4" w:space="0" w:color="auto"/>
            </w:tcBorders>
            <w:shd w:val="clear" w:color="auto" w:fill="auto"/>
            <w:hideMark/>
          </w:tcPr>
          <w:p w14:paraId="116D0E8C" w14:textId="66A8754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457" w:type="pct"/>
            <w:tcBorders>
              <w:top w:val="nil"/>
              <w:left w:val="nil"/>
              <w:bottom w:val="single" w:sz="4" w:space="0" w:color="auto"/>
              <w:right w:val="single" w:sz="4" w:space="0" w:color="auto"/>
            </w:tcBorders>
            <w:shd w:val="clear" w:color="auto" w:fill="auto"/>
            <w:hideMark/>
          </w:tcPr>
          <w:p w14:paraId="1FD3C2C4" w14:textId="438CFE7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458" w:type="pct"/>
            <w:tcBorders>
              <w:top w:val="nil"/>
              <w:left w:val="nil"/>
              <w:bottom w:val="single" w:sz="4" w:space="0" w:color="auto"/>
              <w:right w:val="single" w:sz="4" w:space="0" w:color="auto"/>
            </w:tcBorders>
            <w:shd w:val="clear" w:color="auto" w:fill="auto"/>
            <w:hideMark/>
          </w:tcPr>
          <w:p w14:paraId="19E38BA2" w14:textId="349701E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458" w:type="pct"/>
            <w:tcBorders>
              <w:top w:val="nil"/>
              <w:left w:val="nil"/>
              <w:bottom w:val="single" w:sz="4" w:space="0" w:color="auto"/>
              <w:right w:val="single" w:sz="4" w:space="0" w:color="auto"/>
            </w:tcBorders>
            <w:shd w:val="clear" w:color="auto" w:fill="auto"/>
            <w:hideMark/>
          </w:tcPr>
          <w:p w14:paraId="497082B1" w14:textId="2CE9E02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7C52AD05" w14:textId="364A14E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hideMark/>
          </w:tcPr>
          <w:p w14:paraId="0AC4882A" w14:textId="5CA8372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50117" w:rsidRPr="00022CED" w14:paraId="551F2BD5"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47071124"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386" w:type="pct"/>
            <w:tcBorders>
              <w:top w:val="nil"/>
              <w:left w:val="nil"/>
              <w:bottom w:val="single" w:sz="4" w:space="0" w:color="auto"/>
              <w:right w:val="single" w:sz="4" w:space="0" w:color="auto"/>
            </w:tcBorders>
            <w:shd w:val="clear" w:color="auto" w:fill="auto"/>
            <w:hideMark/>
          </w:tcPr>
          <w:p w14:paraId="752976DB" w14:textId="2BB673A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9" w:type="pct"/>
            <w:tcBorders>
              <w:top w:val="nil"/>
              <w:left w:val="nil"/>
              <w:bottom w:val="single" w:sz="4" w:space="0" w:color="auto"/>
              <w:right w:val="single" w:sz="4" w:space="0" w:color="auto"/>
            </w:tcBorders>
            <w:shd w:val="clear" w:color="auto" w:fill="auto"/>
            <w:hideMark/>
          </w:tcPr>
          <w:p w14:paraId="52C19529" w14:textId="7ACE2E2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67842B6C" w14:textId="29B7CD8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5482ACCB" w14:textId="4957A04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hideMark/>
          </w:tcPr>
          <w:p w14:paraId="342BCA6D" w14:textId="2F40A07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0F0199E8" w14:textId="497914F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4B7A18BF" w14:textId="48D2FBE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26142B75" w14:textId="1698CCD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hideMark/>
          </w:tcPr>
          <w:p w14:paraId="6ED3F9B3" w14:textId="5E67A75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50117" w:rsidRPr="00022CED" w14:paraId="69D8D1A2"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27E1621F"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386" w:type="pct"/>
            <w:tcBorders>
              <w:top w:val="nil"/>
              <w:left w:val="nil"/>
              <w:bottom w:val="single" w:sz="4" w:space="0" w:color="auto"/>
              <w:right w:val="single" w:sz="4" w:space="0" w:color="auto"/>
            </w:tcBorders>
            <w:shd w:val="clear" w:color="auto" w:fill="auto"/>
            <w:hideMark/>
          </w:tcPr>
          <w:p w14:paraId="0C7E0DA4" w14:textId="6C5111B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9" w:type="pct"/>
            <w:tcBorders>
              <w:top w:val="nil"/>
              <w:left w:val="nil"/>
              <w:bottom w:val="single" w:sz="4" w:space="0" w:color="auto"/>
              <w:right w:val="single" w:sz="4" w:space="0" w:color="auto"/>
            </w:tcBorders>
            <w:shd w:val="clear" w:color="auto" w:fill="auto"/>
            <w:hideMark/>
          </w:tcPr>
          <w:p w14:paraId="5ADDFFE7" w14:textId="1DF4DDD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11AF2B05" w14:textId="35C36EB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08121A17" w14:textId="602FC50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457" w:type="pct"/>
            <w:tcBorders>
              <w:top w:val="nil"/>
              <w:left w:val="nil"/>
              <w:bottom w:val="single" w:sz="4" w:space="0" w:color="auto"/>
              <w:right w:val="single" w:sz="4" w:space="0" w:color="auto"/>
            </w:tcBorders>
            <w:shd w:val="clear" w:color="auto" w:fill="auto"/>
            <w:hideMark/>
          </w:tcPr>
          <w:p w14:paraId="397F8B78" w14:textId="5F3A258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458" w:type="pct"/>
            <w:tcBorders>
              <w:top w:val="nil"/>
              <w:left w:val="nil"/>
              <w:bottom w:val="single" w:sz="4" w:space="0" w:color="auto"/>
              <w:right w:val="single" w:sz="4" w:space="0" w:color="auto"/>
            </w:tcBorders>
            <w:shd w:val="clear" w:color="auto" w:fill="auto"/>
            <w:hideMark/>
          </w:tcPr>
          <w:p w14:paraId="6D164D63" w14:textId="08CCF7C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458" w:type="pct"/>
            <w:tcBorders>
              <w:top w:val="nil"/>
              <w:left w:val="nil"/>
              <w:bottom w:val="single" w:sz="4" w:space="0" w:color="auto"/>
              <w:right w:val="single" w:sz="4" w:space="0" w:color="auto"/>
            </w:tcBorders>
            <w:shd w:val="clear" w:color="auto" w:fill="auto"/>
            <w:hideMark/>
          </w:tcPr>
          <w:p w14:paraId="0BA3C428" w14:textId="3CA67AE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458" w:type="pct"/>
            <w:tcBorders>
              <w:top w:val="nil"/>
              <w:left w:val="nil"/>
              <w:bottom w:val="single" w:sz="4" w:space="0" w:color="auto"/>
              <w:right w:val="single" w:sz="4" w:space="0" w:color="auto"/>
            </w:tcBorders>
            <w:shd w:val="clear" w:color="auto" w:fill="auto"/>
            <w:hideMark/>
          </w:tcPr>
          <w:p w14:paraId="24A8E94E" w14:textId="1C9364A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457" w:type="pct"/>
            <w:tcBorders>
              <w:top w:val="nil"/>
              <w:left w:val="nil"/>
              <w:bottom w:val="single" w:sz="4" w:space="0" w:color="auto"/>
              <w:right w:val="single" w:sz="4" w:space="0" w:color="auto"/>
            </w:tcBorders>
            <w:shd w:val="clear" w:color="auto" w:fill="auto"/>
            <w:hideMark/>
          </w:tcPr>
          <w:p w14:paraId="7F0B26B4" w14:textId="022F29F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r>
      <w:tr w:rsidR="00150117" w:rsidRPr="00022CED" w14:paraId="7103DDD6"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3DEF12A3"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386" w:type="pct"/>
            <w:tcBorders>
              <w:top w:val="nil"/>
              <w:left w:val="nil"/>
              <w:bottom w:val="single" w:sz="4" w:space="0" w:color="auto"/>
              <w:right w:val="single" w:sz="4" w:space="0" w:color="auto"/>
            </w:tcBorders>
            <w:shd w:val="clear" w:color="auto" w:fill="auto"/>
            <w:hideMark/>
          </w:tcPr>
          <w:p w14:paraId="17AAC871" w14:textId="5BDF47E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c>
          <w:tcPr>
            <w:tcW w:w="459" w:type="pct"/>
            <w:tcBorders>
              <w:top w:val="nil"/>
              <w:left w:val="nil"/>
              <w:bottom w:val="single" w:sz="4" w:space="0" w:color="auto"/>
              <w:right w:val="single" w:sz="4" w:space="0" w:color="auto"/>
            </w:tcBorders>
            <w:shd w:val="clear" w:color="auto" w:fill="auto"/>
            <w:hideMark/>
          </w:tcPr>
          <w:p w14:paraId="0DD846A2" w14:textId="0972E9D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c>
          <w:tcPr>
            <w:tcW w:w="458" w:type="pct"/>
            <w:tcBorders>
              <w:top w:val="nil"/>
              <w:left w:val="nil"/>
              <w:bottom w:val="single" w:sz="4" w:space="0" w:color="auto"/>
              <w:right w:val="single" w:sz="4" w:space="0" w:color="auto"/>
            </w:tcBorders>
            <w:shd w:val="clear" w:color="auto" w:fill="auto"/>
            <w:hideMark/>
          </w:tcPr>
          <w:p w14:paraId="3D1A7571" w14:textId="6CF6D40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458" w:type="pct"/>
            <w:tcBorders>
              <w:top w:val="nil"/>
              <w:left w:val="nil"/>
              <w:bottom w:val="single" w:sz="4" w:space="0" w:color="auto"/>
              <w:right w:val="single" w:sz="4" w:space="0" w:color="auto"/>
            </w:tcBorders>
            <w:shd w:val="clear" w:color="auto" w:fill="auto"/>
            <w:hideMark/>
          </w:tcPr>
          <w:p w14:paraId="3B18398E" w14:textId="0E728E4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57" w:type="pct"/>
            <w:tcBorders>
              <w:top w:val="nil"/>
              <w:left w:val="nil"/>
              <w:bottom w:val="single" w:sz="4" w:space="0" w:color="auto"/>
              <w:right w:val="single" w:sz="4" w:space="0" w:color="auto"/>
            </w:tcBorders>
            <w:shd w:val="clear" w:color="auto" w:fill="auto"/>
            <w:hideMark/>
          </w:tcPr>
          <w:p w14:paraId="2B64DDB2" w14:textId="31BF8E0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458" w:type="pct"/>
            <w:tcBorders>
              <w:top w:val="nil"/>
              <w:left w:val="nil"/>
              <w:bottom w:val="single" w:sz="4" w:space="0" w:color="auto"/>
              <w:right w:val="single" w:sz="4" w:space="0" w:color="auto"/>
            </w:tcBorders>
            <w:shd w:val="clear" w:color="auto" w:fill="auto"/>
            <w:hideMark/>
          </w:tcPr>
          <w:p w14:paraId="5799B8B9" w14:textId="5CB6637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458" w:type="pct"/>
            <w:tcBorders>
              <w:top w:val="nil"/>
              <w:left w:val="nil"/>
              <w:bottom w:val="single" w:sz="4" w:space="0" w:color="auto"/>
              <w:right w:val="single" w:sz="4" w:space="0" w:color="auto"/>
            </w:tcBorders>
            <w:shd w:val="clear" w:color="auto" w:fill="auto"/>
            <w:hideMark/>
          </w:tcPr>
          <w:p w14:paraId="3F5080DA" w14:textId="7CB4CBD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458" w:type="pct"/>
            <w:tcBorders>
              <w:top w:val="nil"/>
              <w:left w:val="nil"/>
              <w:bottom w:val="single" w:sz="4" w:space="0" w:color="auto"/>
              <w:right w:val="single" w:sz="4" w:space="0" w:color="auto"/>
            </w:tcBorders>
            <w:shd w:val="clear" w:color="auto" w:fill="auto"/>
            <w:hideMark/>
          </w:tcPr>
          <w:p w14:paraId="0E6BF767" w14:textId="6144D4B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457" w:type="pct"/>
            <w:tcBorders>
              <w:top w:val="nil"/>
              <w:left w:val="nil"/>
              <w:bottom w:val="single" w:sz="4" w:space="0" w:color="auto"/>
              <w:right w:val="single" w:sz="4" w:space="0" w:color="auto"/>
            </w:tcBorders>
            <w:shd w:val="clear" w:color="auto" w:fill="auto"/>
            <w:hideMark/>
          </w:tcPr>
          <w:p w14:paraId="5EFED37A" w14:textId="41BAB29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r>
      <w:tr w:rsidR="00150117" w:rsidRPr="00022CED" w14:paraId="5EAA5118"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3C6257DF"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Netherlands</w:t>
            </w:r>
          </w:p>
        </w:tc>
        <w:tc>
          <w:tcPr>
            <w:tcW w:w="386" w:type="pct"/>
            <w:tcBorders>
              <w:top w:val="nil"/>
              <w:left w:val="nil"/>
              <w:bottom w:val="single" w:sz="4" w:space="0" w:color="auto"/>
              <w:right w:val="single" w:sz="4" w:space="0" w:color="auto"/>
            </w:tcBorders>
            <w:shd w:val="clear" w:color="auto" w:fill="auto"/>
            <w:hideMark/>
          </w:tcPr>
          <w:p w14:paraId="23D1ED0A" w14:textId="6D139D9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9" w:type="pct"/>
            <w:tcBorders>
              <w:top w:val="nil"/>
              <w:left w:val="nil"/>
              <w:bottom w:val="single" w:sz="4" w:space="0" w:color="auto"/>
              <w:right w:val="single" w:sz="4" w:space="0" w:color="auto"/>
            </w:tcBorders>
            <w:shd w:val="clear" w:color="auto" w:fill="auto"/>
            <w:hideMark/>
          </w:tcPr>
          <w:p w14:paraId="477F691B" w14:textId="0FC9425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7DF00DCB" w14:textId="146392E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7D4E0E8B" w14:textId="5C50F77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hideMark/>
          </w:tcPr>
          <w:p w14:paraId="3690D69E" w14:textId="1B870BA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6D86496E" w14:textId="3117C04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53BBFF97" w14:textId="2683B0D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6E491CCB" w14:textId="16FD81D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hideMark/>
          </w:tcPr>
          <w:p w14:paraId="05E288E4" w14:textId="3F4C9BC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50117" w:rsidRPr="00022CED" w14:paraId="5FC7A44F"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46F5DD62"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386" w:type="pct"/>
            <w:tcBorders>
              <w:top w:val="nil"/>
              <w:left w:val="nil"/>
              <w:bottom w:val="single" w:sz="4" w:space="0" w:color="auto"/>
              <w:right w:val="single" w:sz="4" w:space="0" w:color="auto"/>
            </w:tcBorders>
            <w:shd w:val="clear" w:color="auto" w:fill="auto"/>
            <w:hideMark/>
          </w:tcPr>
          <w:p w14:paraId="613AE65F" w14:textId="3E31F6F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9" w:type="pct"/>
            <w:tcBorders>
              <w:top w:val="nil"/>
              <w:left w:val="nil"/>
              <w:bottom w:val="single" w:sz="4" w:space="0" w:color="auto"/>
              <w:right w:val="single" w:sz="4" w:space="0" w:color="auto"/>
            </w:tcBorders>
            <w:shd w:val="clear" w:color="auto" w:fill="auto"/>
            <w:hideMark/>
          </w:tcPr>
          <w:p w14:paraId="2BA4A853" w14:textId="50602CF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66DA3B83" w14:textId="4D97869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5D29F5BE" w14:textId="57EE48E8" w:rsidR="00827928" w:rsidRPr="00C60277" w:rsidRDefault="00827928"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hideMark/>
          </w:tcPr>
          <w:p w14:paraId="2DC55C1B" w14:textId="3B7A94A4" w:rsidR="00827928" w:rsidRPr="00C60277" w:rsidRDefault="00827928"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076B48BC" w14:textId="62448569" w:rsidR="00827928" w:rsidRPr="00C60277" w:rsidRDefault="3B6F87E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547EFCB3"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458" w:type="pct"/>
            <w:tcBorders>
              <w:top w:val="nil"/>
              <w:left w:val="nil"/>
              <w:bottom w:val="single" w:sz="4" w:space="0" w:color="auto"/>
              <w:right w:val="single" w:sz="4" w:space="0" w:color="auto"/>
            </w:tcBorders>
            <w:shd w:val="clear" w:color="auto" w:fill="auto"/>
            <w:hideMark/>
          </w:tcPr>
          <w:p w14:paraId="39D20E5E" w14:textId="13BC11E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4A7DFD38" w14:textId="20761B4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hideMark/>
          </w:tcPr>
          <w:p w14:paraId="5E683BB6" w14:textId="29181DB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50117" w:rsidRPr="00022CED" w14:paraId="1504232F"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08F759D2"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386" w:type="pct"/>
            <w:tcBorders>
              <w:top w:val="nil"/>
              <w:left w:val="nil"/>
              <w:bottom w:val="single" w:sz="4" w:space="0" w:color="auto"/>
              <w:right w:val="single" w:sz="4" w:space="0" w:color="auto"/>
            </w:tcBorders>
            <w:shd w:val="clear" w:color="auto" w:fill="auto"/>
            <w:hideMark/>
          </w:tcPr>
          <w:p w14:paraId="143D8F14" w14:textId="2E6AA3C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459" w:type="pct"/>
            <w:tcBorders>
              <w:top w:val="nil"/>
              <w:left w:val="nil"/>
              <w:bottom w:val="single" w:sz="4" w:space="0" w:color="auto"/>
              <w:right w:val="single" w:sz="4" w:space="0" w:color="auto"/>
            </w:tcBorders>
            <w:shd w:val="clear" w:color="auto" w:fill="auto"/>
            <w:hideMark/>
          </w:tcPr>
          <w:p w14:paraId="18A6B82D" w14:textId="2E839FA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458" w:type="pct"/>
            <w:tcBorders>
              <w:top w:val="nil"/>
              <w:left w:val="nil"/>
              <w:bottom w:val="single" w:sz="4" w:space="0" w:color="auto"/>
              <w:right w:val="single" w:sz="4" w:space="0" w:color="auto"/>
            </w:tcBorders>
            <w:shd w:val="clear" w:color="auto" w:fill="auto"/>
            <w:hideMark/>
          </w:tcPr>
          <w:p w14:paraId="4EF45BE1" w14:textId="7C5EAEC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458" w:type="pct"/>
            <w:tcBorders>
              <w:top w:val="nil"/>
              <w:left w:val="nil"/>
              <w:bottom w:val="single" w:sz="4" w:space="0" w:color="auto"/>
              <w:right w:val="single" w:sz="4" w:space="0" w:color="auto"/>
            </w:tcBorders>
            <w:shd w:val="clear" w:color="auto" w:fill="auto"/>
            <w:hideMark/>
          </w:tcPr>
          <w:p w14:paraId="0F75B629" w14:textId="22284B6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457" w:type="pct"/>
            <w:tcBorders>
              <w:top w:val="nil"/>
              <w:left w:val="nil"/>
              <w:bottom w:val="single" w:sz="4" w:space="0" w:color="auto"/>
              <w:right w:val="single" w:sz="4" w:space="0" w:color="auto"/>
            </w:tcBorders>
            <w:shd w:val="clear" w:color="auto" w:fill="auto"/>
            <w:hideMark/>
          </w:tcPr>
          <w:p w14:paraId="31D9FA31" w14:textId="0247EC1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458" w:type="pct"/>
            <w:tcBorders>
              <w:top w:val="nil"/>
              <w:left w:val="nil"/>
              <w:bottom w:val="single" w:sz="4" w:space="0" w:color="auto"/>
              <w:right w:val="single" w:sz="4" w:space="0" w:color="auto"/>
            </w:tcBorders>
            <w:shd w:val="clear" w:color="auto" w:fill="auto"/>
            <w:hideMark/>
          </w:tcPr>
          <w:p w14:paraId="12600597" w14:textId="28CF9D9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458" w:type="pct"/>
            <w:tcBorders>
              <w:top w:val="nil"/>
              <w:left w:val="nil"/>
              <w:bottom w:val="single" w:sz="4" w:space="0" w:color="auto"/>
              <w:right w:val="single" w:sz="4" w:space="0" w:color="auto"/>
            </w:tcBorders>
            <w:shd w:val="clear" w:color="auto" w:fill="auto"/>
            <w:hideMark/>
          </w:tcPr>
          <w:p w14:paraId="08C338E4" w14:textId="2AB1334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458" w:type="pct"/>
            <w:tcBorders>
              <w:top w:val="nil"/>
              <w:left w:val="nil"/>
              <w:bottom w:val="single" w:sz="4" w:space="0" w:color="auto"/>
              <w:right w:val="single" w:sz="4" w:space="0" w:color="auto"/>
            </w:tcBorders>
            <w:shd w:val="clear" w:color="auto" w:fill="auto"/>
            <w:hideMark/>
          </w:tcPr>
          <w:p w14:paraId="446A3DCC" w14:textId="5C4FCCF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457" w:type="pct"/>
            <w:tcBorders>
              <w:top w:val="nil"/>
              <w:left w:val="nil"/>
              <w:bottom w:val="single" w:sz="4" w:space="0" w:color="auto"/>
              <w:right w:val="single" w:sz="4" w:space="0" w:color="auto"/>
            </w:tcBorders>
            <w:shd w:val="clear" w:color="auto" w:fill="auto"/>
            <w:hideMark/>
          </w:tcPr>
          <w:p w14:paraId="3AD19313" w14:textId="67CD487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r>
      <w:tr w:rsidR="00150117" w:rsidRPr="00022CED" w14:paraId="64894BC9"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5AC68F66"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386" w:type="pct"/>
            <w:tcBorders>
              <w:top w:val="nil"/>
              <w:left w:val="nil"/>
              <w:bottom w:val="single" w:sz="4" w:space="0" w:color="auto"/>
              <w:right w:val="single" w:sz="4" w:space="0" w:color="auto"/>
            </w:tcBorders>
            <w:shd w:val="clear" w:color="auto" w:fill="auto"/>
            <w:hideMark/>
          </w:tcPr>
          <w:p w14:paraId="0E782748" w14:textId="029592B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9" w:type="pct"/>
            <w:tcBorders>
              <w:top w:val="nil"/>
              <w:left w:val="nil"/>
              <w:bottom w:val="single" w:sz="4" w:space="0" w:color="auto"/>
              <w:right w:val="single" w:sz="4" w:space="0" w:color="auto"/>
            </w:tcBorders>
            <w:shd w:val="clear" w:color="auto" w:fill="auto"/>
            <w:hideMark/>
          </w:tcPr>
          <w:p w14:paraId="3287A5DC" w14:textId="65CE2DD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18F2C550" w14:textId="12CC9EC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3488401E" w14:textId="5EB7AB0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457" w:type="pct"/>
            <w:tcBorders>
              <w:top w:val="nil"/>
              <w:left w:val="nil"/>
              <w:bottom w:val="single" w:sz="4" w:space="0" w:color="auto"/>
              <w:right w:val="single" w:sz="4" w:space="0" w:color="auto"/>
            </w:tcBorders>
            <w:shd w:val="clear" w:color="auto" w:fill="auto"/>
            <w:hideMark/>
          </w:tcPr>
          <w:p w14:paraId="6A107F42" w14:textId="23C1FDC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458" w:type="pct"/>
            <w:tcBorders>
              <w:top w:val="nil"/>
              <w:left w:val="nil"/>
              <w:bottom w:val="single" w:sz="4" w:space="0" w:color="auto"/>
              <w:right w:val="single" w:sz="4" w:space="0" w:color="auto"/>
            </w:tcBorders>
            <w:shd w:val="clear" w:color="auto" w:fill="auto"/>
            <w:hideMark/>
          </w:tcPr>
          <w:p w14:paraId="15EF084E" w14:textId="594AB80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58" w:type="pct"/>
            <w:tcBorders>
              <w:top w:val="nil"/>
              <w:left w:val="nil"/>
              <w:bottom w:val="single" w:sz="4" w:space="0" w:color="auto"/>
              <w:right w:val="single" w:sz="4" w:space="0" w:color="auto"/>
            </w:tcBorders>
            <w:shd w:val="clear" w:color="auto" w:fill="auto"/>
            <w:hideMark/>
          </w:tcPr>
          <w:p w14:paraId="0E1E5F72" w14:textId="0EF0AEB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458" w:type="pct"/>
            <w:tcBorders>
              <w:top w:val="nil"/>
              <w:left w:val="nil"/>
              <w:bottom w:val="single" w:sz="4" w:space="0" w:color="auto"/>
              <w:right w:val="single" w:sz="4" w:space="0" w:color="auto"/>
            </w:tcBorders>
            <w:shd w:val="clear" w:color="auto" w:fill="auto"/>
            <w:hideMark/>
          </w:tcPr>
          <w:p w14:paraId="3E405A5A" w14:textId="1CE10A0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30</w:t>
            </w:r>
          </w:p>
        </w:tc>
        <w:tc>
          <w:tcPr>
            <w:tcW w:w="457" w:type="pct"/>
            <w:tcBorders>
              <w:top w:val="nil"/>
              <w:left w:val="nil"/>
              <w:bottom w:val="single" w:sz="4" w:space="0" w:color="auto"/>
              <w:right w:val="single" w:sz="4" w:space="0" w:color="auto"/>
            </w:tcBorders>
            <w:shd w:val="clear" w:color="auto" w:fill="auto"/>
            <w:hideMark/>
          </w:tcPr>
          <w:p w14:paraId="45D7028A" w14:textId="58B7D5F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76</w:t>
            </w:r>
          </w:p>
        </w:tc>
      </w:tr>
      <w:tr w:rsidR="00150117" w:rsidRPr="00022CED" w14:paraId="48056371"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022D4E31"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386" w:type="pct"/>
            <w:tcBorders>
              <w:top w:val="nil"/>
              <w:left w:val="nil"/>
              <w:bottom w:val="single" w:sz="4" w:space="0" w:color="auto"/>
              <w:right w:val="single" w:sz="4" w:space="0" w:color="auto"/>
            </w:tcBorders>
            <w:shd w:val="clear" w:color="auto" w:fill="auto"/>
            <w:hideMark/>
          </w:tcPr>
          <w:p w14:paraId="1F1D5E0F" w14:textId="200C6F3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459" w:type="pct"/>
            <w:tcBorders>
              <w:top w:val="nil"/>
              <w:left w:val="nil"/>
              <w:bottom w:val="single" w:sz="4" w:space="0" w:color="auto"/>
              <w:right w:val="single" w:sz="4" w:space="0" w:color="auto"/>
            </w:tcBorders>
            <w:shd w:val="clear" w:color="auto" w:fill="auto"/>
            <w:hideMark/>
          </w:tcPr>
          <w:p w14:paraId="44AE1807" w14:textId="44A6A7D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458" w:type="pct"/>
            <w:tcBorders>
              <w:top w:val="nil"/>
              <w:left w:val="nil"/>
              <w:bottom w:val="single" w:sz="4" w:space="0" w:color="auto"/>
              <w:right w:val="single" w:sz="4" w:space="0" w:color="auto"/>
            </w:tcBorders>
            <w:shd w:val="clear" w:color="auto" w:fill="auto"/>
            <w:hideMark/>
          </w:tcPr>
          <w:p w14:paraId="65DCA653" w14:textId="55D2DEA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458" w:type="pct"/>
            <w:tcBorders>
              <w:top w:val="nil"/>
              <w:left w:val="nil"/>
              <w:bottom w:val="single" w:sz="4" w:space="0" w:color="auto"/>
              <w:right w:val="single" w:sz="4" w:space="0" w:color="auto"/>
            </w:tcBorders>
            <w:shd w:val="clear" w:color="auto" w:fill="auto"/>
            <w:hideMark/>
          </w:tcPr>
          <w:p w14:paraId="5CE59990" w14:textId="3BB25B0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457" w:type="pct"/>
            <w:tcBorders>
              <w:top w:val="nil"/>
              <w:left w:val="nil"/>
              <w:bottom w:val="single" w:sz="4" w:space="0" w:color="auto"/>
              <w:right w:val="single" w:sz="4" w:space="0" w:color="auto"/>
            </w:tcBorders>
            <w:shd w:val="clear" w:color="auto" w:fill="auto"/>
            <w:hideMark/>
          </w:tcPr>
          <w:p w14:paraId="6F411A3A" w14:textId="4DE3911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458" w:type="pct"/>
            <w:tcBorders>
              <w:top w:val="nil"/>
              <w:left w:val="nil"/>
              <w:bottom w:val="single" w:sz="4" w:space="0" w:color="auto"/>
              <w:right w:val="single" w:sz="4" w:space="0" w:color="auto"/>
            </w:tcBorders>
            <w:shd w:val="clear" w:color="auto" w:fill="auto"/>
            <w:hideMark/>
          </w:tcPr>
          <w:p w14:paraId="2F981902" w14:textId="5818652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458" w:type="pct"/>
            <w:tcBorders>
              <w:top w:val="nil"/>
              <w:left w:val="nil"/>
              <w:bottom w:val="single" w:sz="4" w:space="0" w:color="auto"/>
              <w:right w:val="single" w:sz="4" w:space="0" w:color="auto"/>
            </w:tcBorders>
            <w:shd w:val="clear" w:color="auto" w:fill="auto"/>
            <w:hideMark/>
          </w:tcPr>
          <w:p w14:paraId="790437F7" w14:textId="6C73154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458" w:type="pct"/>
            <w:tcBorders>
              <w:top w:val="nil"/>
              <w:left w:val="nil"/>
              <w:bottom w:val="single" w:sz="4" w:space="0" w:color="auto"/>
              <w:right w:val="single" w:sz="4" w:space="0" w:color="auto"/>
            </w:tcBorders>
            <w:shd w:val="clear" w:color="auto" w:fill="auto"/>
            <w:hideMark/>
          </w:tcPr>
          <w:p w14:paraId="31E4018E" w14:textId="29485DA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c>
          <w:tcPr>
            <w:tcW w:w="457" w:type="pct"/>
            <w:tcBorders>
              <w:top w:val="nil"/>
              <w:left w:val="nil"/>
              <w:bottom w:val="single" w:sz="4" w:space="0" w:color="auto"/>
              <w:right w:val="single" w:sz="4" w:space="0" w:color="auto"/>
            </w:tcBorders>
            <w:shd w:val="clear" w:color="auto" w:fill="auto"/>
            <w:hideMark/>
          </w:tcPr>
          <w:p w14:paraId="131C841F" w14:textId="6953754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r>
      <w:tr w:rsidR="00150117" w:rsidRPr="00022CED" w14:paraId="0BCE20CE"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11C4B926"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386" w:type="pct"/>
            <w:tcBorders>
              <w:top w:val="nil"/>
              <w:left w:val="nil"/>
              <w:bottom w:val="single" w:sz="4" w:space="0" w:color="auto"/>
              <w:right w:val="single" w:sz="4" w:space="0" w:color="auto"/>
            </w:tcBorders>
            <w:shd w:val="clear" w:color="auto" w:fill="auto"/>
            <w:hideMark/>
          </w:tcPr>
          <w:p w14:paraId="42FFAB24" w14:textId="30475CAB"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9" w:type="pct"/>
            <w:tcBorders>
              <w:top w:val="nil"/>
              <w:left w:val="nil"/>
              <w:bottom w:val="single" w:sz="4" w:space="0" w:color="auto"/>
              <w:right w:val="single" w:sz="4" w:space="0" w:color="auto"/>
            </w:tcBorders>
            <w:shd w:val="clear" w:color="auto" w:fill="auto"/>
            <w:hideMark/>
          </w:tcPr>
          <w:p w14:paraId="655550BA" w14:textId="653AEC65"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1506E8CF" w14:textId="2FFE73DB"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451DFCA1" w14:textId="6512A96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c>
          <w:tcPr>
            <w:tcW w:w="457" w:type="pct"/>
            <w:tcBorders>
              <w:top w:val="nil"/>
              <w:left w:val="nil"/>
              <w:bottom w:val="single" w:sz="4" w:space="0" w:color="auto"/>
              <w:right w:val="single" w:sz="4" w:space="0" w:color="auto"/>
            </w:tcBorders>
            <w:shd w:val="clear" w:color="auto" w:fill="auto"/>
            <w:hideMark/>
          </w:tcPr>
          <w:p w14:paraId="2A718581" w14:textId="067E977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458" w:type="pct"/>
            <w:tcBorders>
              <w:top w:val="nil"/>
              <w:left w:val="nil"/>
              <w:bottom w:val="single" w:sz="4" w:space="0" w:color="auto"/>
              <w:right w:val="single" w:sz="4" w:space="0" w:color="auto"/>
            </w:tcBorders>
            <w:shd w:val="clear" w:color="auto" w:fill="auto"/>
            <w:hideMark/>
          </w:tcPr>
          <w:p w14:paraId="601B779C" w14:textId="0B13EED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58" w:type="pct"/>
            <w:tcBorders>
              <w:top w:val="nil"/>
              <w:left w:val="nil"/>
              <w:bottom w:val="single" w:sz="4" w:space="0" w:color="auto"/>
              <w:right w:val="single" w:sz="4" w:space="0" w:color="auto"/>
            </w:tcBorders>
            <w:shd w:val="clear" w:color="auto" w:fill="auto"/>
            <w:hideMark/>
          </w:tcPr>
          <w:p w14:paraId="18C87C08" w14:textId="735E3E1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5E4B0902" w14:textId="3AF7797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hideMark/>
          </w:tcPr>
          <w:p w14:paraId="7FA58437" w14:textId="61E539E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50117" w:rsidRPr="00022CED" w14:paraId="6620A737"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7DCD24D2"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386" w:type="pct"/>
            <w:tcBorders>
              <w:top w:val="nil"/>
              <w:left w:val="nil"/>
              <w:bottom w:val="single" w:sz="4" w:space="0" w:color="auto"/>
              <w:right w:val="single" w:sz="4" w:space="0" w:color="auto"/>
            </w:tcBorders>
            <w:shd w:val="clear" w:color="auto" w:fill="auto"/>
            <w:hideMark/>
          </w:tcPr>
          <w:p w14:paraId="420A9003" w14:textId="09B64B8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10</w:t>
            </w:r>
          </w:p>
        </w:tc>
        <w:tc>
          <w:tcPr>
            <w:tcW w:w="459" w:type="pct"/>
            <w:tcBorders>
              <w:top w:val="nil"/>
              <w:left w:val="nil"/>
              <w:bottom w:val="single" w:sz="4" w:space="0" w:color="auto"/>
              <w:right w:val="single" w:sz="4" w:space="0" w:color="auto"/>
            </w:tcBorders>
            <w:shd w:val="clear" w:color="auto" w:fill="auto"/>
            <w:hideMark/>
          </w:tcPr>
          <w:p w14:paraId="2A43A985" w14:textId="0EBB3C7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458" w:type="pct"/>
            <w:tcBorders>
              <w:top w:val="nil"/>
              <w:left w:val="nil"/>
              <w:bottom w:val="single" w:sz="4" w:space="0" w:color="auto"/>
              <w:right w:val="single" w:sz="4" w:space="0" w:color="auto"/>
            </w:tcBorders>
            <w:shd w:val="clear" w:color="auto" w:fill="auto"/>
            <w:hideMark/>
          </w:tcPr>
          <w:p w14:paraId="00CB1269" w14:textId="79DABA7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458" w:type="pct"/>
            <w:tcBorders>
              <w:top w:val="nil"/>
              <w:left w:val="nil"/>
              <w:bottom w:val="single" w:sz="4" w:space="0" w:color="auto"/>
              <w:right w:val="single" w:sz="4" w:space="0" w:color="auto"/>
            </w:tcBorders>
            <w:shd w:val="clear" w:color="auto" w:fill="auto"/>
            <w:hideMark/>
          </w:tcPr>
          <w:p w14:paraId="098DF760" w14:textId="6CD3742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457" w:type="pct"/>
            <w:tcBorders>
              <w:top w:val="nil"/>
              <w:left w:val="nil"/>
              <w:bottom w:val="single" w:sz="4" w:space="0" w:color="auto"/>
              <w:right w:val="single" w:sz="4" w:space="0" w:color="auto"/>
            </w:tcBorders>
            <w:shd w:val="clear" w:color="auto" w:fill="auto"/>
            <w:hideMark/>
          </w:tcPr>
          <w:p w14:paraId="2657DE51" w14:textId="0330453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458" w:type="pct"/>
            <w:tcBorders>
              <w:top w:val="nil"/>
              <w:left w:val="nil"/>
              <w:bottom w:val="single" w:sz="4" w:space="0" w:color="auto"/>
              <w:right w:val="single" w:sz="4" w:space="0" w:color="auto"/>
            </w:tcBorders>
            <w:shd w:val="clear" w:color="auto" w:fill="auto"/>
            <w:hideMark/>
          </w:tcPr>
          <w:p w14:paraId="13F89080" w14:textId="15DF36F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458" w:type="pct"/>
            <w:tcBorders>
              <w:top w:val="nil"/>
              <w:left w:val="nil"/>
              <w:bottom w:val="single" w:sz="4" w:space="0" w:color="auto"/>
              <w:right w:val="single" w:sz="4" w:space="0" w:color="auto"/>
            </w:tcBorders>
            <w:shd w:val="clear" w:color="auto" w:fill="auto"/>
            <w:hideMark/>
          </w:tcPr>
          <w:p w14:paraId="41CC29C5" w14:textId="427EF37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hideMark/>
          </w:tcPr>
          <w:p w14:paraId="506B53A7" w14:textId="3ECA27A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hideMark/>
          </w:tcPr>
          <w:p w14:paraId="4075112C" w14:textId="2D46F17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50117" w:rsidRPr="00022CED" w14:paraId="45B3D461"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0DBBC7D8"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386" w:type="pct"/>
            <w:tcBorders>
              <w:top w:val="nil"/>
              <w:left w:val="nil"/>
              <w:bottom w:val="single" w:sz="4" w:space="0" w:color="auto"/>
              <w:right w:val="single" w:sz="4" w:space="0" w:color="auto"/>
            </w:tcBorders>
            <w:shd w:val="clear" w:color="auto" w:fill="auto"/>
            <w:noWrap/>
            <w:hideMark/>
          </w:tcPr>
          <w:p w14:paraId="77EE5B4B" w14:textId="13A5C15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9" w:type="pct"/>
            <w:tcBorders>
              <w:top w:val="nil"/>
              <w:left w:val="nil"/>
              <w:bottom w:val="single" w:sz="4" w:space="0" w:color="auto"/>
              <w:right w:val="single" w:sz="4" w:space="0" w:color="auto"/>
            </w:tcBorders>
            <w:shd w:val="clear" w:color="auto" w:fill="auto"/>
            <w:noWrap/>
            <w:hideMark/>
          </w:tcPr>
          <w:p w14:paraId="0E31446F" w14:textId="16602C8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noWrap/>
            <w:hideMark/>
          </w:tcPr>
          <w:p w14:paraId="131B174A" w14:textId="36CA255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noWrap/>
            <w:hideMark/>
          </w:tcPr>
          <w:p w14:paraId="115937DE" w14:textId="7D10337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noWrap/>
            <w:hideMark/>
          </w:tcPr>
          <w:p w14:paraId="26C10C27" w14:textId="4835029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noWrap/>
            <w:hideMark/>
          </w:tcPr>
          <w:p w14:paraId="56FBF91A" w14:textId="70C5AA4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noWrap/>
            <w:hideMark/>
          </w:tcPr>
          <w:p w14:paraId="1B90387C" w14:textId="6989D0E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noWrap/>
            <w:hideMark/>
          </w:tcPr>
          <w:p w14:paraId="06D39EF4" w14:textId="045814F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noWrap/>
            <w:hideMark/>
          </w:tcPr>
          <w:p w14:paraId="7F85A910" w14:textId="2A14406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50117" w:rsidRPr="00022CED" w14:paraId="46D30B75"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1EE779F6"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386" w:type="pct"/>
            <w:tcBorders>
              <w:top w:val="nil"/>
              <w:left w:val="nil"/>
              <w:bottom w:val="single" w:sz="4" w:space="0" w:color="auto"/>
              <w:right w:val="single" w:sz="4" w:space="0" w:color="auto"/>
            </w:tcBorders>
            <w:shd w:val="clear" w:color="auto" w:fill="auto"/>
            <w:noWrap/>
            <w:hideMark/>
          </w:tcPr>
          <w:p w14:paraId="313E9B59" w14:textId="1BC7427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459" w:type="pct"/>
            <w:tcBorders>
              <w:top w:val="nil"/>
              <w:left w:val="nil"/>
              <w:bottom w:val="single" w:sz="4" w:space="0" w:color="auto"/>
              <w:right w:val="single" w:sz="4" w:space="0" w:color="auto"/>
            </w:tcBorders>
            <w:shd w:val="clear" w:color="auto" w:fill="auto"/>
            <w:noWrap/>
            <w:hideMark/>
          </w:tcPr>
          <w:p w14:paraId="49DA7C06" w14:textId="11915DC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458" w:type="pct"/>
            <w:tcBorders>
              <w:top w:val="nil"/>
              <w:left w:val="nil"/>
              <w:bottom w:val="single" w:sz="4" w:space="0" w:color="auto"/>
              <w:right w:val="single" w:sz="4" w:space="0" w:color="auto"/>
            </w:tcBorders>
            <w:shd w:val="clear" w:color="auto" w:fill="auto"/>
            <w:noWrap/>
            <w:hideMark/>
          </w:tcPr>
          <w:p w14:paraId="5DD4D216" w14:textId="565A152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458" w:type="pct"/>
            <w:tcBorders>
              <w:top w:val="nil"/>
              <w:left w:val="nil"/>
              <w:bottom w:val="single" w:sz="4" w:space="0" w:color="auto"/>
              <w:right w:val="single" w:sz="4" w:space="0" w:color="auto"/>
            </w:tcBorders>
            <w:shd w:val="clear" w:color="auto" w:fill="auto"/>
            <w:noWrap/>
            <w:hideMark/>
          </w:tcPr>
          <w:p w14:paraId="488C8303" w14:textId="2E8B1BE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457" w:type="pct"/>
            <w:tcBorders>
              <w:top w:val="nil"/>
              <w:left w:val="nil"/>
              <w:bottom w:val="single" w:sz="4" w:space="0" w:color="auto"/>
              <w:right w:val="single" w:sz="4" w:space="0" w:color="auto"/>
            </w:tcBorders>
            <w:shd w:val="clear" w:color="auto" w:fill="auto"/>
            <w:noWrap/>
            <w:hideMark/>
          </w:tcPr>
          <w:p w14:paraId="518AEEF1" w14:textId="6861E75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70</w:t>
            </w:r>
          </w:p>
        </w:tc>
        <w:tc>
          <w:tcPr>
            <w:tcW w:w="458" w:type="pct"/>
            <w:tcBorders>
              <w:top w:val="nil"/>
              <w:left w:val="nil"/>
              <w:bottom w:val="single" w:sz="4" w:space="0" w:color="auto"/>
              <w:right w:val="single" w:sz="4" w:space="0" w:color="auto"/>
            </w:tcBorders>
            <w:shd w:val="clear" w:color="auto" w:fill="auto"/>
            <w:noWrap/>
            <w:hideMark/>
          </w:tcPr>
          <w:p w14:paraId="59FD801F" w14:textId="7B1ACC2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79</w:t>
            </w:r>
          </w:p>
        </w:tc>
        <w:tc>
          <w:tcPr>
            <w:tcW w:w="458" w:type="pct"/>
            <w:tcBorders>
              <w:top w:val="nil"/>
              <w:left w:val="nil"/>
              <w:bottom w:val="single" w:sz="4" w:space="0" w:color="auto"/>
              <w:right w:val="single" w:sz="4" w:space="0" w:color="auto"/>
            </w:tcBorders>
            <w:shd w:val="clear" w:color="auto" w:fill="auto"/>
            <w:noWrap/>
            <w:hideMark/>
          </w:tcPr>
          <w:p w14:paraId="6D2906AB" w14:textId="1DA30BF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noWrap/>
            <w:hideMark/>
          </w:tcPr>
          <w:p w14:paraId="59F1AD0E" w14:textId="20E798F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noWrap/>
            <w:hideMark/>
          </w:tcPr>
          <w:p w14:paraId="2788D152" w14:textId="27BE4DB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50117" w:rsidRPr="00022CED" w14:paraId="5991730A"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296B6B16"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386" w:type="pct"/>
            <w:tcBorders>
              <w:top w:val="nil"/>
              <w:left w:val="nil"/>
              <w:bottom w:val="single" w:sz="4" w:space="0" w:color="auto"/>
              <w:right w:val="single" w:sz="4" w:space="0" w:color="auto"/>
            </w:tcBorders>
            <w:shd w:val="clear" w:color="auto" w:fill="auto"/>
            <w:noWrap/>
            <w:hideMark/>
          </w:tcPr>
          <w:p w14:paraId="18F7EDD5" w14:textId="431F120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459" w:type="pct"/>
            <w:tcBorders>
              <w:top w:val="nil"/>
              <w:left w:val="nil"/>
              <w:bottom w:val="single" w:sz="4" w:space="0" w:color="auto"/>
              <w:right w:val="single" w:sz="4" w:space="0" w:color="auto"/>
            </w:tcBorders>
            <w:shd w:val="clear" w:color="auto" w:fill="auto"/>
            <w:noWrap/>
            <w:hideMark/>
          </w:tcPr>
          <w:p w14:paraId="7A6BB8C0" w14:textId="0D497BD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458" w:type="pct"/>
            <w:tcBorders>
              <w:top w:val="nil"/>
              <w:left w:val="nil"/>
              <w:bottom w:val="single" w:sz="4" w:space="0" w:color="auto"/>
              <w:right w:val="single" w:sz="4" w:space="0" w:color="auto"/>
            </w:tcBorders>
            <w:shd w:val="clear" w:color="auto" w:fill="auto"/>
            <w:noWrap/>
            <w:hideMark/>
          </w:tcPr>
          <w:p w14:paraId="119B9CAF" w14:textId="03BDEAC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458" w:type="pct"/>
            <w:tcBorders>
              <w:top w:val="nil"/>
              <w:left w:val="nil"/>
              <w:bottom w:val="single" w:sz="4" w:space="0" w:color="auto"/>
              <w:right w:val="single" w:sz="4" w:space="0" w:color="auto"/>
            </w:tcBorders>
            <w:shd w:val="clear" w:color="auto" w:fill="auto"/>
            <w:noWrap/>
            <w:hideMark/>
          </w:tcPr>
          <w:p w14:paraId="19D68DAA" w14:textId="3242FB8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457" w:type="pct"/>
            <w:tcBorders>
              <w:top w:val="nil"/>
              <w:left w:val="nil"/>
              <w:bottom w:val="single" w:sz="4" w:space="0" w:color="auto"/>
              <w:right w:val="single" w:sz="4" w:space="0" w:color="auto"/>
            </w:tcBorders>
            <w:shd w:val="clear" w:color="auto" w:fill="auto"/>
            <w:noWrap/>
            <w:hideMark/>
          </w:tcPr>
          <w:p w14:paraId="57056D0D" w14:textId="77C167B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458" w:type="pct"/>
            <w:tcBorders>
              <w:top w:val="nil"/>
              <w:left w:val="nil"/>
              <w:bottom w:val="single" w:sz="4" w:space="0" w:color="auto"/>
              <w:right w:val="single" w:sz="4" w:space="0" w:color="auto"/>
            </w:tcBorders>
            <w:shd w:val="clear" w:color="auto" w:fill="auto"/>
            <w:noWrap/>
            <w:hideMark/>
          </w:tcPr>
          <w:p w14:paraId="063571B4" w14:textId="46C29C4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458" w:type="pct"/>
            <w:tcBorders>
              <w:top w:val="nil"/>
              <w:left w:val="nil"/>
              <w:bottom w:val="single" w:sz="4" w:space="0" w:color="auto"/>
              <w:right w:val="single" w:sz="4" w:space="0" w:color="auto"/>
            </w:tcBorders>
            <w:shd w:val="clear" w:color="auto" w:fill="auto"/>
            <w:noWrap/>
            <w:hideMark/>
          </w:tcPr>
          <w:p w14:paraId="4B57C208" w14:textId="003C49E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20</w:t>
            </w:r>
          </w:p>
        </w:tc>
        <w:tc>
          <w:tcPr>
            <w:tcW w:w="458" w:type="pct"/>
            <w:tcBorders>
              <w:top w:val="nil"/>
              <w:left w:val="nil"/>
              <w:bottom w:val="single" w:sz="4" w:space="0" w:color="auto"/>
              <w:right w:val="single" w:sz="4" w:space="0" w:color="auto"/>
            </w:tcBorders>
            <w:shd w:val="clear" w:color="auto" w:fill="auto"/>
            <w:noWrap/>
            <w:hideMark/>
          </w:tcPr>
          <w:p w14:paraId="00BB9D3A" w14:textId="4196FD7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457" w:type="pct"/>
            <w:tcBorders>
              <w:top w:val="nil"/>
              <w:left w:val="nil"/>
              <w:bottom w:val="single" w:sz="4" w:space="0" w:color="auto"/>
              <w:right w:val="single" w:sz="4" w:space="0" w:color="auto"/>
            </w:tcBorders>
            <w:shd w:val="clear" w:color="auto" w:fill="auto"/>
            <w:noWrap/>
            <w:hideMark/>
          </w:tcPr>
          <w:p w14:paraId="388B7843" w14:textId="51E8FCD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r>
      <w:tr w:rsidR="00150117" w:rsidRPr="00022CED" w14:paraId="7E0B4CC4"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3BF71DA0"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386" w:type="pct"/>
            <w:tcBorders>
              <w:top w:val="nil"/>
              <w:left w:val="nil"/>
              <w:bottom w:val="single" w:sz="4" w:space="0" w:color="auto"/>
              <w:right w:val="single" w:sz="4" w:space="0" w:color="auto"/>
            </w:tcBorders>
            <w:shd w:val="clear" w:color="auto" w:fill="auto"/>
            <w:noWrap/>
            <w:hideMark/>
          </w:tcPr>
          <w:p w14:paraId="1238588C" w14:textId="0A8C5BA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9" w:type="pct"/>
            <w:tcBorders>
              <w:top w:val="nil"/>
              <w:left w:val="nil"/>
              <w:bottom w:val="single" w:sz="4" w:space="0" w:color="auto"/>
              <w:right w:val="single" w:sz="4" w:space="0" w:color="auto"/>
            </w:tcBorders>
            <w:shd w:val="clear" w:color="auto" w:fill="auto"/>
            <w:noWrap/>
            <w:hideMark/>
          </w:tcPr>
          <w:p w14:paraId="16A9A909" w14:textId="05C4557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noWrap/>
            <w:hideMark/>
          </w:tcPr>
          <w:p w14:paraId="05C67E43" w14:textId="58DD039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noWrap/>
            <w:hideMark/>
          </w:tcPr>
          <w:p w14:paraId="2AE68876" w14:textId="2643522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57" w:type="pct"/>
            <w:tcBorders>
              <w:top w:val="nil"/>
              <w:left w:val="nil"/>
              <w:bottom w:val="single" w:sz="4" w:space="0" w:color="auto"/>
              <w:right w:val="single" w:sz="4" w:space="0" w:color="auto"/>
            </w:tcBorders>
            <w:shd w:val="clear" w:color="auto" w:fill="auto"/>
            <w:noWrap/>
            <w:hideMark/>
          </w:tcPr>
          <w:p w14:paraId="690DF294" w14:textId="01C030F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58" w:type="pct"/>
            <w:tcBorders>
              <w:top w:val="nil"/>
              <w:left w:val="nil"/>
              <w:bottom w:val="single" w:sz="4" w:space="0" w:color="auto"/>
              <w:right w:val="single" w:sz="4" w:space="0" w:color="auto"/>
            </w:tcBorders>
            <w:shd w:val="clear" w:color="auto" w:fill="auto"/>
            <w:noWrap/>
            <w:hideMark/>
          </w:tcPr>
          <w:p w14:paraId="571FFE31" w14:textId="72F9D30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458" w:type="pct"/>
            <w:tcBorders>
              <w:top w:val="nil"/>
              <w:left w:val="nil"/>
              <w:bottom w:val="single" w:sz="4" w:space="0" w:color="auto"/>
              <w:right w:val="single" w:sz="4" w:space="0" w:color="auto"/>
            </w:tcBorders>
            <w:shd w:val="clear" w:color="auto" w:fill="auto"/>
            <w:noWrap/>
            <w:hideMark/>
          </w:tcPr>
          <w:p w14:paraId="01678342" w14:textId="24A10A1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458" w:type="pct"/>
            <w:tcBorders>
              <w:top w:val="nil"/>
              <w:left w:val="nil"/>
              <w:bottom w:val="single" w:sz="4" w:space="0" w:color="auto"/>
              <w:right w:val="single" w:sz="4" w:space="0" w:color="auto"/>
            </w:tcBorders>
            <w:shd w:val="clear" w:color="auto" w:fill="auto"/>
            <w:noWrap/>
            <w:hideMark/>
          </w:tcPr>
          <w:p w14:paraId="7B232C33" w14:textId="125597B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457" w:type="pct"/>
            <w:tcBorders>
              <w:top w:val="nil"/>
              <w:left w:val="nil"/>
              <w:bottom w:val="single" w:sz="4" w:space="0" w:color="auto"/>
              <w:right w:val="single" w:sz="4" w:space="0" w:color="auto"/>
            </w:tcBorders>
            <w:shd w:val="clear" w:color="auto" w:fill="auto"/>
            <w:noWrap/>
            <w:hideMark/>
          </w:tcPr>
          <w:p w14:paraId="0F63ADB2" w14:textId="4916CC3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r>
      <w:tr w:rsidR="00150117" w:rsidRPr="00022CED" w14:paraId="7D28DB15"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128D09DF"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386" w:type="pct"/>
            <w:tcBorders>
              <w:top w:val="nil"/>
              <w:left w:val="nil"/>
              <w:bottom w:val="single" w:sz="4" w:space="0" w:color="auto"/>
              <w:right w:val="single" w:sz="4" w:space="0" w:color="auto"/>
            </w:tcBorders>
            <w:shd w:val="clear" w:color="auto" w:fill="auto"/>
            <w:noWrap/>
            <w:hideMark/>
          </w:tcPr>
          <w:p w14:paraId="47C05D7E" w14:textId="3B71D73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9" w:type="pct"/>
            <w:tcBorders>
              <w:top w:val="nil"/>
              <w:left w:val="nil"/>
              <w:bottom w:val="single" w:sz="4" w:space="0" w:color="auto"/>
              <w:right w:val="single" w:sz="4" w:space="0" w:color="auto"/>
            </w:tcBorders>
            <w:shd w:val="clear" w:color="auto" w:fill="auto"/>
            <w:noWrap/>
            <w:hideMark/>
          </w:tcPr>
          <w:p w14:paraId="39CF8E6E" w14:textId="12A1787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noWrap/>
            <w:hideMark/>
          </w:tcPr>
          <w:p w14:paraId="6A97DBC3" w14:textId="543D289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noWrap/>
            <w:hideMark/>
          </w:tcPr>
          <w:p w14:paraId="5ED6C4D2" w14:textId="225FB6B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457" w:type="pct"/>
            <w:tcBorders>
              <w:top w:val="nil"/>
              <w:left w:val="nil"/>
              <w:bottom w:val="single" w:sz="4" w:space="0" w:color="auto"/>
              <w:right w:val="single" w:sz="4" w:space="0" w:color="auto"/>
            </w:tcBorders>
            <w:shd w:val="clear" w:color="auto" w:fill="auto"/>
            <w:noWrap/>
            <w:hideMark/>
          </w:tcPr>
          <w:p w14:paraId="7049853A" w14:textId="078B11E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458" w:type="pct"/>
            <w:tcBorders>
              <w:top w:val="nil"/>
              <w:left w:val="nil"/>
              <w:bottom w:val="single" w:sz="4" w:space="0" w:color="auto"/>
              <w:right w:val="single" w:sz="4" w:space="0" w:color="auto"/>
            </w:tcBorders>
            <w:shd w:val="clear" w:color="auto" w:fill="auto"/>
            <w:noWrap/>
            <w:hideMark/>
          </w:tcPr>
          <w:p w14:paraId="4F88F336" w14:textId="282C29A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458" w:type="pct"/>
            <w:tcBorders>
              <w:top w:val="nil"/>
              <w:left w:val="nil"/>
              <w:bottom w:val="single" w:sz="4" w:space="0" w:color="auto"/>
              <w:right w:val="single" w:sz="4" w:space="0" w:color="auto"/>
            </w:tcBorders>
            <w:shd w:val="clear" w:color="auto" w:fill="auto"/>
            <w:noWrap/>
            <w:hideMark/>
          </w:tcPr>
          <w:p w14:paraId="53E7433F" w14:textId="4DBB9B7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458" w:type="pct"/>
            <w:tcBorders>
              <w:top w:val="nil"/>
              <w:left w:val="nil"/>
              <w:bottom w:val="single" w:sz="4" w:space="0" w:color="auto"/>
              <w:right w:val="single" w:sz="4" w:space="0" w:color="auto"/>
            </w:tcBorders>
            <w:shd w:val="clear" w:color="auto" w:fill="auto"/>
            <w:noWrap/>
            <w:hideMark/>
          </w:tcPr>
          <w:p w14:paraId="6A0B9F8D" w14:textId="271D86A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457" w:type="pct"/>
            <w:tcBorders>
              <w:top w:val="nil"/>
              <w:left w:val="nil"/>
              <w:bottom w:val="single" w:sz="4" w:space="0" w:color="auto"/>
              <w:right w:val="single" w:sz="4" w:space="0" w:color="auto"/>
            </w:tcBorders>
            <w:shd w:val="clear" w:color="auto" w:fill="auto"/>
            <w:noWrap/>
            <w:hideMark/>
          </w:tcPr>
          <w:p w14:paraId="5AF4D1FE" w14:textId="6723DEE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r>
      <w:tr w:rsidR="00150117" w:rsidRPr="00022CED" w14:paraId="156A83FC"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23699E5B"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386" w:type="pct"/>
            <w:tcBorders>
              <w:top w:val="nil"/>
              <w:left w:val="nil"/>
              <w:bottom w:val="single" w:sz="4" w:space="0" w:color="auto"/>
              <w:right w:val="single" w:sz="4" w:space="0" w:color="auto"/>
            </w:tcBorders>
            <w:shd w:val="clear" w:color="auto" w:fill="auto"/>
            <w:noWrap/>
            <w:hideMark/>
          </w:tcPr>
          <w:p w14:paraId="25ECC7ED" w14:textId="10920AA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9" w:type="pct"/>
            <w:tcBorders>
              <w:top w:val="nil"/>
              <w:left w:val="nil"/>
              <w:bottom w:val="single" w:sz="4" w:space="0" w:color="auto"/>
              <w:right w:val="single" w:sz="4" w:space="0" w:color="auto"/>
            </w:tcBorders>
            <w:shd w:val="clear" w:color="auto" w:fill="auto"/>
            <w:noWrap/>
            <w:hideMark/>
          </w:tcPr>
          <w:p w14:paraId="07BE91CA" w14:textId="5164FCB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noWrap/>
            <w:hideMark/>
          </w:tcPr>
          <w:p w14:paraId="34EB98D2" w14:textId="0495DB0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noWrap/>
            <w:hideMark/>
          </w:tcPr>
          <w:p w14:paraId="4D529119" w14:textId="4167C8E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noWrap/>
            <w:hideMark/>
          </w:tcPr>
          <w:p w14:paraId="739539A1" w14:textId="3584463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noWrap/>
            <w:hideMark/>
          </w:tcPr>
          <w:p w14:paraId="3ED0D59E" w14:textId="503739B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noWrap/>
            <w:hideMark/>
          </w:tcPr>
          <w:p w14:paraId="6C9FD940" w14:textId="49E01A0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8" w:type="pct"/>
            <w:tcBorders>
              <w:top w:val="nil"/>
              <w:left w:val="nil"/>
              <w:bottom w:val="single" w:sz="4" w:space="0" w:color="auto"/>
              <w:right w:val="single" w:sz="4" w:space="0" w:color="auto"/>
            </w:tcBorders>
            <w:shd w:val="clear" w:color="auto" w:fill="auto"/>
            <w:noWrap/>
            <w:hideMark/>
          </w:tcPr>
          <w:p w14:paraId="4B5E57B2" w14:textId="0A22488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7" w:type="pct"/>
            <w:tcBorders>
              <w:top w:val="nil"/>
              <w:left w:val="nil"/>
              <w:bottom w:val="single" w:sz="4" w:space="0" w:color="auto"/>
              <w:right w:val="single" w:sz="4" w:space="0" w:color="auto"/>
            </w:tcBorders>
            <w:shd w:val="clear" w:color="auto" w:fill="auto"/>
            <w:noWrap/>
            <w:hideMark/>
          </w:tcPr>
          <w:p w14:paraId="7D5733C8" w14:textId="4B2EF4B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50117" w:rsidRPr="00022CED" w14:paraId="70BE0F83" w14:textId="77777777" w:rsidTr="0098121B">
        <w:trPr>
          <w:cantSplit/>
        </w:trPr>
        <w:tc>
          <w:tcPr>
            <w:tcW w:w="951" w:type="pct"/>
            <w:tcBorders>
              <w:top w:val="nil"/>
              <w:left w:val="single" w:sz="4" w:space="0" w:color="auto"/>
              <w:bottom w:val="single" w:sz="4" w:space="0" w:color="auto"/>
              <w:right w:val="single" w:sz="4" w:space="0" w:color="auto"/>
            </w:tcBorders>
            <w:shd w:val="clear" w:color="auto" w:fill="auto"/>
            <w:hideMark/>
          </w:tcPr>
          <w:p w14:paraId="0476D4F0" w14:textId="6FD2720F" w:rsidR="00DD2DED" w:rsidRPr="00C60277" w:rsidRDefault="001B6A8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325605A2" w14:textId="6D0A41D6" w:rsidR="00827928" w:rsidRPr="00C60277" w:rsidRDefault="00E275B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386" w:type="pct"/>
            <w:tcBorders>
              <w:top w:val="nil"/>
              <w:left w:val="nil"/>
              <w:bottom w:val="single" w:sz="4" w:space="0" w:color="auto"/>
              <w:right w:val="single" w:sz="4" w:space="0" w:color="auto"/>
            </w:tcBorders>
            <w:shd w:val="clear" w:color="auto" w:fill="auto"/>
            <w:noWrap/>
            <w:hideMark/>
          </w:tcPr>
          <w:p w14:paraId="5FE11350" w14:textId="6C1BB5A7" w:rsidR="00827928" w:rsidRPr="00C60277" w:rsidRDefault="46FCB4C4"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2EC0470" w:rsidRPr="00C60277">
              <w:rPr>
                <w:rFonts w:ascii="Calibri" w:hAnsi="Calibri" w:cs="Calibri"/>
                <w:color w:val="000000" w:themeColor="text1"/>
                <w:sz w:val="22"/>
                <w:szCs w:val="22"/>
                <w:lang w:val="en-GB"/>
              </w:rPr>
              <w:t>23</w:t>
            </w:r>
          </w:p>
          <w:p w14:paraId="2922DC56" w14:textId="02A597CD"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p>
        </w:tc>
        <w:tc>
          <w:tcPr>
            <w:tcW w:w="459" w:type="pct"/>
            <w:tcBorders>
              <w:top w:val="nil"/>
              <w:left w:val="nil"/>
              <w:bottom w:val="single" w:sz="4" w:space="0" w:color="auto"/>
              <w:right w:val="single" w:sz="4" w:space="0" w:color="auto"/>
            </w:tcBorders>
            <w:shd w:val="clear" w:color="auto" w:fill="auto"/>
            <w:noWrap/>
            <w:hideMark/>
          </w:tcPr>
          <w:p w14:paraId="440C25AC" w14:textId="7CB219DC" w:rsidR="00827928" w:rsidRPr="00C60277" w:rsidRDefault="46FCB4C4"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5E25DD2F" w:rsidRPr="00C60277">
              <w:rPr>
                <w:rFonts w:ascii="Calibri" w:hAnsi="Calibri" w:cs="Calibri"/>
                <w:color w:val="000000" w:themeColor="text1"/>
                <w:sz w:val="22"/>
                <w:szCs w:val="22"/>
                <w:lang w:val="en-GB"/>
              </w:rPr>
              <w:t>1</w:t>
            </w:r>
          </w:p>
          <w:p w14:paraId="396BA9D5" w14:textId="40DA1C9E"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p>
        </w:tc>
        <w:tc>
          <w:tcPr>
            <w:tcW w:w="458" w:type="pct"/>
            <w:tcBorders>
              <w:top w:val="nil"/>
              <w:left w:val="nil"/>
              <w:bottom w:val="single" w:sz="4" w:space="0" w:color="auto"/>
              <w:right w:val="single" w:sz="4" w:space="0" w:color="auto"/>
            </w:tcBorders>
            <w:shd w:val="clear" w:color="auto" w:fill="auto"/>
            <w:noWrap/>
            <w:hideMark/>
          </w:tcPr>
          <w:p w14:paraId="0BA6A33A" w14:textId="5A15C867" w:rsidR="00827928" w:rsidRPr="00C60277" w:rsidRDefault="46FCB4C4"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27DA050F" w:rsidRPr="00C60277">
              <w:rPr>
                <w:rFonts w:ascii="Calibri" w:hAnsi="Calibri" w:cs="Calibri"/>
                <w:color w:val="000000" w:themeColor="text1"/>
                <w:sz w:val="22"/>
                <w:szCs w:val="22"/>
                <w:lang w:val="en-GB"/>
              </w:rPr>
              <w:t>33</w:t>
            </w:r>
          </w:p>
          <w:p w14:paraId="725F1B01" w14:textId="765AB784"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p>
        </w:tc>
        <w:tc>
          <w:tcPr>
            <w:tcW w:w="458" w:type="pct"/>
            <w:tcBorders>
              <w:top w:val="nil"/>
              <w:left w:val="nil"/>
              <w:bottom w:val="single" w:sz="4" w:space="0" w:color="auto"/>
              <w:right w:val="single" w:sz="4" w:space="0" w:color="auto"/>
            </w:tcBorders>
            <w:shd w:val="clear" w:color="auto" w:fill="auto"/>
            <w:noWrap/>
            <w:hideMark/>
          </w:tcPr>
          <w:p w14:paraId="2D10FEAA" w14:textId="10B60710" w:rsidR="00827928" w:rsidRPr="00C60277" w:rsidRDefault="3B6F87E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0.49</w:t>
            </w:r>
          </w:p>
          <w:p w14:paraId="459BF245" w14:textId="4A60F0C0"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p>
        </w:tc>
        <w:tc>
          <w:tcPr>
            <w:tcW w:w="457" w:type="pct"/>
            <w:tcBorders>
              <w:top w:val="nil"/>
              <w:left w:val="nil"/>
              <w:bottom w:val="single" w:sz="4" w:space="0" w:color="auto"/>
              <w:right w:val="single" w:sz="4" w:space="0" w:color="auto"/>
            </w:tcBorders>
            <w:shd w:val="clear" w:color="auto" w:fill="auto"/>
            <w:noWrap/>
            <w:hideMark/>
          </w:tcPr>
          <w:p w14:paraId="748B3332" w14:textId="3239BD04" w:rsidR="00827928" w:rsidRPr="00C60277" w:rsidRDefault="3B6F87E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0.24</w:t>
            </w:r>
          </w:p>
          <w:p w14:paraId="0AAA131E" w14:textId="22E48148"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p>
        </w:tc>
        <w:tc>
          <w:tcPr>
            <w:tcW w:w="458" w:type="pct"/>
            <w:tcBorders>
              <w:top w:val="nil"/>
              <w:left w:val="nil"/>
              <w:bottom w:val="single" w:sz="4" w:space="0" w:color="auto"/>
              <w:right w:val="single" w:sz="4" w:space="0" w:color="auto"/>
            </w:tcBorders>
            <w:shd w:val="clear" w:color="auto" w:fill="auto"/>
            <w:noWrap/>
            <w:hideMark/>
          </w:tcPr>
          <w:p w14:paraId="0ABA7A8A" w14:textId="6C1511E0"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0.72</w:t>
            </w:r>
          </w:p>
          <w:p w14:paraId="39AC1567" w14:textId="5CDD51EC"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w:t>
            </w:r>
          </w:p>
        </w:tc>
        <w:tc>
          <w:tcPr>
            <w:tcW w:w="458" w:type="pct"/>
            <w:tcBorders>
              <w:top w:val="nil"/>
              <w:left w:val="nil"/>
              <w:bottom w:val="single" w:sz="4" w:space="0" w:color="auto"/>
              <w:right w:val="single" w:sz="4" w:space="0" w:color="auto"/>
            </w:tcBorders>
            <w:shd w:val="clear" w:color="auto" w:fill="auto"/>
            <w:noWrap/>
            <w:hideMark/>
          </w:tcPr>
          <w:p w14:paraId="422AB883" w14:textId="7F5BACE4"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0.84</w:t>
            </w:r>
          </w:p>
          <w:p w14:paraId="19BDF067" w14:textId="04EB0B24"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p>
        </w:tc>
        <w:tc>
          <w:tcPr>
            <w:tcW w:w="458" w:type="pct"/>
            <w:tcBorders>
              <w:top w:val="nil"/>
              <w:left w:val="nil"/>
              <w:bottom w:val="single" w:sz="4" w:space="0" w:color="auto"/>
              <w:right w:val="single" w:sz="4" w:space="0" w:color="auto"/>
            </w:tcBorders>
            <w:shd w:val="clear" w:color="auto" w:fill="auto"/>
            <w:noWrap/>
            <w:hideMark/>
          </w:tcPr>
          <w:p w14:paraId="3D506BEC" w14:textId="7B04A408"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0.6</w:t>
            </w:r>
          </w:p>
          <w:p w14:paraId="26BC6D0C" w14:textId="38831A8A"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p>
        </w:tc>
        <w:tc>
          <w:tcPr>
            <w:tcW w:w="457" w:type="pct"/>
            <w:tcBorders>
              <w:top w:val="nil"/>
              <w:left w:val="nil"/>
              <w:bottom w:val="single" w:sz="4" w:space="0" w:color="auto"/>
              <w:right w:val="single" w:sz="4" w:space="0" w:color="auto"/>
            </w:tcBorders>
            <w:shd w:val="clear" w:color="auto" w:fill="auto"/>
            <w:noWrap/>
            <w:hideMark/>
          </w:tcPr>
          <w:p w14:paraId="2E477D85" w14:textId="7C15B4D3"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1.44</w:t>
            </w:r>
          </w:p>
          <w:p w14:paraId="25B01FBB" w14:textId="6454167B"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p>
        </w:tc>
      </w:tr>
    </w:tbl>
    <w:p w14:paraId="71F12228" w14:textId="236C11BF" w:rsidR="006759E5" w:rsidRPr="00C60277" w:rsidRDefault="0098121B" w:rsidP="006C4407">
      <w:pPr>
        <w:keepNext/>
        <w:jc w:val="center"/>
        <w:rPr>
          <w:lang w:val="en-GB"/>
        </w:rPr>
      </w:pPr>
      <w:r w:rsidRPr="009418C6">
        <w:rPr>
          <w:noProof/>
          <w:lang w:val="en-GB"/>
        </w:rPr>
        <w:drawing>
          <wp:inline distT="0" distB="0" distL="0" distR="0" wp14:anchorId="03F17EBE" wp14:editId="3A26D558">
            <wp:extent cx="4615180" cy="5106154"/>
            <wp:effectExtent l="0" t="0" r="7620" b="12065"/>
            <wp:docPr id="2" name="Chart 2">
              <a:extLst xmlns:a="http://schemas.openxmlformats.org/drawingml/2006/main">
                <a:ext uri="{FF2B5EF4-FFF2-40B4-BE49-F238E27FC236}">
                  <a16:creationId xmlns:a16="http://schemas.microsoft.com/office/drawing/2014/main" id="{E579D68C-BD5C-E444-ACB9-29F4B40C8B1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AB8568F" w14:textId="3DC414A4" w:rsidR="006759E5" w:rsidRPr="00C60277" w:rsidRDefault="006759E5" w:rsidP="00014188">
      <w:pPr>
        <w:pStyle w:val="Agency-caption-report"/>
      </w:pPr>
      <w:r>
        <w:t xml:space="preserve">Chart </w:t>
      </w:r>
      <w:r>
        <w:fldChar w:fldCharType="begin"/>
      </w:r>
      <w:r>
        <w:instrText xml:space="preserve"> SEQ Chart \* ARABIC </w:instrText>
      </w:r>
      <w:r>
        <w:fldChar w:fldCharType="separate"/>
      </w:r>
      <w:r w:rsidR="00A466BF">
        <w:t>13</w:t>
      </w:r>
      <w:r>
        <w:fldChar w:fldCharType="end"/>
      </w:r>
      <w:r>
        <w:t>. Indicator 1.3 The enrolment rate in separate, non-inclusive groups/classes within mainstream education (%), ISCED 02 boys and ISCED 02 girls</w:t>
      </w:r>
    </w:p>
    <w:p w14:paraId="11E93CDF" w14:textId="77777777" w:rsidR="006759E5" w:rsidRPr="00C60277" w:rsidRDefault="0098121B" w:rsidP="007B6340">
      <w:pPr>
        <w:keepNext/>
        <w:jc w:val="center"/>
        <w:rPr>
          <w:lang w:val="en-GB"/>
        </w:rPr>
      </w:pPr>
      <w:r w:rsidRPr="009418C6">
        <w:rPr>
          <w:noProof/>
          <w:lang w:val="en-GB"/>
        </w:rPr>
        <w:drawing>
          <wp:inline distT="0" distB="0" distL="0" distR="0" wp14:anchorId="6592DB2E" wp14:editId="139AA506">
            <wp:extent cx="4643755" cy="3956364"/>
            <wp:effectExtent l="0" t="0" r="17145" b="6350"/>
            <wp:docPr id="4" name="Chart 4">
              <a:extLst xmlns:a="http://schemas.openxmlformats.org/drawingml/2006/main">
                <a:ext uri="{FF2B5EF4-FFF2-40B4-BE49-F238E27FC236}">
                  <a16:creationId xmlns:a16="http://schemas.microsoft.com/office/drawing/2014/main" id="{9A2A9C52-C134-124C-BD3E-E18D45B0646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631596C" w14:textId="0FD7F196" w:rsidR="006A63ED" w:rsidRPr="00C60277" w:rsidRDefault="006759E5" w:rsidP="009418C6">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14</w:t>
      </w:r>
      <w:r w:rsidRPr="00C60277">
        <w:fldChar w:fldCharType="end"/>
      </w:r>
      <w:r w:rsidRPr="00C60277">
        <w:t>. Indicator 1.3 The enrolment rate in separate, non-inclusive groups/classes within mainstream education (%), ISCED 02 total</w:t>
      </w:r>
    </w:p>
    <w:p w14:paraId="41B116BE" w14:textId="59D7AEC5" w:rsidR="006759E5" w:rsidRPr="009418C6" w:rsidRDefault="0098121B" w:rsidP="00F2548D">
      <w:pPr>
        <w:keepNext/>
        <w:jc w:val="center"/>
        <w:rPr>
          <w:lang w:val="en-GB"/>
        </w:rPr>
      </w:pPr>
      <w:r w:rsidRPr="009418C6">
        <w:rPr>
          <w:noProof/>
          <w:lang w:val="en-GB"/>
        </w:rPr>
        <w:drawing>
          <wp:inline distT="0" distB="0" distL="0" distR="0" wp14:anchorId="42589674" wp14:editId="1E22BC3E">
            <wp:extent cx="4600575" cy="6429600"/>
            <wp:effectExtent l="0" t="0" r="9525" b="9525"/>
            <wp:docPr id="9" name="Chart 9">
              <a:extLst xmlns:a="http://schemas.openxmlformats.org/drawingml/2006/main">
                <a:ext uri="{FF2B5EF4-FFF2-40B4-BE49-F238E27FC236}">
                  <a16:creationId xmlns:a16="http://schemas.microsoft.com/office/drawing/2014/main" id="{BB04424A-6605-224D-8C90-B7459AB9C15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1C26146" w14:textId="2E8BB792" w:rsidR="006759E5" w:rsidRPr="00C60277" w:rsidRDefault="006759E5"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15</w:t>
      </w:r>
      <w:r w:rsidRPr="00C60277">
        <w:fldChar w:fldCharType="end"/>
      </w:r>
      <w:r w:rsidR="00CF78A5" w:rsidRPr="00C60277">
        <w:t>. Indicator 1.3 The enrolment rate in separate, non-inclusive groups/classes within mainstream education (%), ISCED 1+2 boys and ISCED 1+2 girls</w:t>
      </w:r>
    </w:p>
    <w:p w14:paraId="1EB4C528" w14:textId="1F5531F3" w:rsidR="00FF5E44" w:rsidRPr="00C60277" w:rsidRDefault="0098121B" w:rsidP="008738C4">
      <w:pPr>
        <w:keepNext/>
        <w:jc w:val="center"/>
        <w:rPr>
          <w:lang w:val="en-GB"/>
        </w:rPr>
      </w:pPr>
      <w:r w:rsidRPr="009418C6">
        <w:rPr>
          <w:noProof/>
          <w:lang w:val="en-GB"/>
        </w:rPr>
        <w:drawing>
          <wp:inline distT="0" distB="0" distL="0" distR="0" wp14:anchorId="226A0129" wp14:editId="2EB9844A">
            <wp:extent cx="4658360" cy="5414400"/>
            <wp:effectExtent l="0" t="0" r="15240" b="8890"/>
            <wp:docPr id="10" name="Chart 10">
              <a:extLst xmlns:a="http://schemas.openxmlformats.org/drawingml/2006/main">
                <a:ext uri="{FF2B5EF4-FFF2-40B4-BE49-F238E27FC236}">
                  <a16:creationId xmlns:a16="http://schemas.microsoft.com/office/drawing/2014/main" id="{E98D66BA-8C0B-9747-8C16-3B94DF5A275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1A7E5AA" w14:textId="6834059A" w:rsidR="00DC7546" w:rsidRPr="00C60277" w:rsidRDefault="00FF5E44"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16</w:t>
      </w:r>
      <w:r w:rsidRPr="00C60277">
        <w:rPr>
          <w:b w:val="0"/>
          <w:bCs w:val="0"/>
        </w:rPr>
        <w:fldChar w:fldCharType="end"/>
      </w:r>
      <w:r w:rsidRPr="00C60277">
        <w:t>. Indicator 1.3 The enrolment rate in separate, non-inclusive groups/classes within mainstream education (%), ISCED 1+2 total</w:t>
      </w:r>
    </w:p>
    <w:p w14:paraId="339F1214" w14:textId="77777777" w:rsidR="00DE3904" w:rsidRPr="00C60277" w:rsidRDefault="0098121B" w:rsidP="009418C6">
      <w:pPr>
        <w:pStyle w:val="Agency-body-text-report"/>
        <w:keepNext/>
        <w:jc w:val="center"/>
      </w:pPr>
      <w:r w:rsidRPr="00416CBC">
        <w:rPr>
          <w:noProof/>
        </w:rPr>
        <w:drawing>
          <wp:inline distT="0" distB="0" distL="0" distR="0" wp14:anchorId="653CFE7E" wp14:editId="0BEF8F5B">
            <wp:extent cx="4650740" cy="6163200"/>
            <wp:effectExtent l="0" t="0" r="10160" b="9525"/>
            <wp:docPr id="11" name="Chart 11">
              <a:extLst xmlns:a="http://schemas.openxmlformats.org/drawingml/2006/main">
                <a:ext uri="{FF2B5EF4-FFF2-40B4-BE49-F238E27FC236}">
                  <a16:creationId xmlns:a16="http://schemas.microsoft.com/office/drawing/2014/main" id="{608B32BD-EA18-3140-BD6D-7386C7BCCA5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6452BC2" w14:textId="46259CF2" w:rsidR="00FF5E44" w:rsidRPr="00C60277" w:rsidRDefault="00FF5E44" w:rsidP="009418C6">
      <w:pPr>
        <w:pStyle w:val="Agency-caption-report"/>
      </w:pPr>
      <w:r>
        <w:t xml:space="preserve">Chart </w:t>
      </w:r>
      <w:r>
        <w:fldChar w:fldCharType="begin"/>
      </w:r>
      <w:r>
        <w:instrText xml:space="preserve"> SEQ Chart \* ARABIC </w:instrText>
      </w:r>
      <w:r>
        <w:fldChar w:fldCharType="separate"/>
      </w:r>
      <w:r w:rsidR="00A466BF">
        <w:t>17</w:t>
      </w:r>
      <w:r>
        <w:fldChar w:fldCharType="end"/>
      </w:r>
      <w:r w:rsidR="00E73FFE">
        <w:t>. Indicator 1.3 The enrolment rate in separate, non-inclusive groups/classes within mainstream education (%), ISCED 3 boys and ISCED 3 girls</w:t>
      </w:r>
    </w:p>
    <w:p w14:paraId="6A77D3D5" w14:textId="23666FC7" w:rsidR="009865BE" w:rsidRPr="00C60277" w:rsidRDefault="0098121B" w:rsidP="00D76CEF">
      <w:pPr>
        <w:keepNext/>
        <w:jc w:val="center"/>
        <w:rPr>
          <w:lang w:val="en-GB"/>
        </w:rPr>
      </w:pPr>
      <w:r w:rsidRPr="009418C6">
        <w:rPr>
          <w:noProof/>
          <w:lang w:val="en-GB"/>
        </w:rPr>
        <w:drawing>
          <wp:inline distT="0" distB="0" distL="0" distR="0" wp14:anchorId="2BDAFC36" wp14:editId="1E14CBB3">
            <wp:extent cx="4636770" cy="4564800"/>
            <wp:effectExtent l="0" t="0" r="11430" b="7620"/>
            <wp:docPr id="20" name="Chart 20">
              <a:extLst xmlns:a="http://schemas.openxmlformats.org/drawingml/2006/main">
                <a:ext uri="{FF2B5EF4-FFF2-40B4-BE49-F238E27FC236}">
                  <a16:creationId xmlns:a16="http://schemas.microsoft.com/office/drawing/2014/main" id="{37CDBB66-BABE-0F48-9AF2-B4392724A1B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DFBF65D" w14:textId="13032620" w:rsidR="00DC7546" w:rsidRPr="00C60277" w:rsidRDefault="009865BE" w:rsidP="00014188">
      <w:pPr>
        <w:pStyle w:val="Agency-caption-report"/>
      </w:pPr>
      <w:r>
        <w:t xml:space="preserve">Chart </w:t>
      </w:r>
      <w:r>
        <w:fldChar w:fldCharType="begin"/>
      </w:r>
      <w:r>
        <w:instrText xml:space="preserve"> SEQ Chart \* ARABIC </w:instrText>
      </w:r>
      <w:r>
        <w:fldChar w:fldCharType="separate"/>
      </w:r>
      <w:r w:rsidR="00A466BF">
        <w:t>18</w:t>
      </w:r>
      <w:r>
        <w:fldChar w:fldCharType="end"/>
      </w:r>
      <w:r>
        <w:t>. Indicator 1.3 The enrolment rate in separate, non-inclusive groups/classes within mainstream education (%), ISCED 3 total</w:t>
      </w:r>
    </w:p>
    <w:p w14:paraId="6684028D" w14:textId="71217B07" w:rsidR="00DC7546" w:rsidRPr="00C60277" w:rsidRDefault="00DC7546" w:rsidP="009418C6">
      <w:pPr>
        <w:pStyle w:val="Agency-body-text-report"/>
      </w:pPr>
      <w:r w:rsidRPr="00C60277">
        <w:br w:type="page"/>
      </w:r>
    </w:p>
    <w:p w14:paraId="50438BA6" w14:textId="72791410" w:rsidR="00E97BAF" w:rsidRPr="00C60277" w:rsidRDefault="00E97BAF" w:rsidP="00014188">
      <w:pPr>
        <w:pStyle w:val="Agency-heading-2-report"/>
      </w:pPr>
      <w:bookmarkStart w:id="25" w:name="_Toc119416344"/>
      <w:r w:rsidRPr="00C60277">
        <w:t>Indicator 1.4 The share of children/learners who are educated outside of mainstream education (%)</w:t>
      </w:r>
      <w:bookmarkEnd w:id="25"/>
    </w:p>
    <w:p w14:paraId="387AA782" w14:textId="3D4862F1" w:rsidR="008D31D5" w:rsidRPr="00C60277" w:rsidRDefault="2EE5C335" w:rsidP="00014188">
      <w:pPr>
        <w:pStyle w:val="Agency-body-text-report"/>
      </w:pPr>
      <w:r w:rsidRPr="00C60277">
        <w:t xml:space="preserve">The data shows </w:t>
      </w:r>
      <w:r w:rsidR="4F2EBD30" w:rsidRPr="00C60277">
        <w:t xml:space="preserve">the share </w:t>
      </w:r>
      <w:r w:rsidR="433EF6D9" w:rsidRPr="00C60277">
        <w:t xml:space="preserve">of </w:t>
      </w:r>
      <w:r w:rsidRPr="00C60277">
        <w:t xml:space="preserve">children/learners who are </w:t>
      </w:r>
      <w:r w:rsidR="21F4E233" w:rsidRPr="00C60277">
        <w:t>educated outside of mainstream</w:t>
      </w:r>
      <w:r w:rsidRPr="00C60277">
        <w:t xml:space="preserve"> education.</w:t>
      </w:r>
    </w:p>
    <w:p w14:paraId="406644F6" w14:textId="7D3130EE" w:rsidR="008D31D5" w:rsidRPr="00C60277" w:rsidRDefault="008D31D5" w:rsidP="00014188">
      <w:pPr>
        <w:pStyle w:val="Agency-body-text-report"/>
      </w:pPr>
      <w:r w:rsidRPr="00C60277">
        <w:t xml:space="preserve">Those children/learners who are not in mainstream </w:t>
      </w:r>
      <w:r w:rsidR="00F75BF5" w:rsidRPr="00C60277">
        <w:t>education</w:t>
      </w:r>
      <w:r w:rsidRPr="00C60277">
        <w:t xml:space="preserve"> </w:t>
      </w:r>
      <w:r w:rsidR="00F75BF5" w:rsidRPr="00C60277">
        <w:t xml:space="preserve">are educated in </w:t>
      </w:r>
      <w:r w:rsidRPr="00C60277">
        <w:t xml:space="preserve">fully separate special schools, non-formal education run by health or social services, etc., </w:t>
      </w:r>
      <w:r w:rsidR="0014751F" w:rsidRPr="00C60277">
        <w:t>h</w:t>
      </w:r>
      <w:r w:rsidR="009433EE" w:rsidRPr="00C60277">
        <w:t>o</w:t>
      </w:r>
      <w:r w:rsidR="0014751F" w:rsidRPr="00C60277">
        <w:t xml:space="preserve">me-schooled, </w:t>
      </w:r>
      <w:r w:rsidRPr="00C60277">
        <w:t>or are out-of-school children</w:t>
      </w:r>
      <w:r w:rsidR="00E97BAF" w:rsidRPr="00C60277">
        <w:t>/learners</w:t>
      </w:r>
      <w:r w:rsidRPr="00C60277">
        <w:t>.</w:t>
      </w:r>
    </w:p>
    <w:p w14:paraId="12663EAF" w14:textId="1A9EB210" w:rsidR="00BB5ED9" w:rsidRPr="00C60277" w:rsidRDefault="008D31D5" w:rsidP="00014188">
      <w:pPr>
        <w:pStyle w:val="Agency-body-text-report"/>
        <w:keepNext/>
      </w:pPr>
      <w:r w:rsidRPr="00C60277">
        <w:t>This indicator has been calculated as follows:</w:t>
      </w:r>
    </w:p>
    <w:p w14:paraId="7B422633" w14:textId="43DC481D" w:rsidR="00DC7546" w:rsidRPr="00C60277" w:rsidRDefault="00F72E62" w:rsidP="00014188">
      <w:pPr>
        <w:pStyle w:val="Agency-body-text-report"/>
        <w:spacing w:before="360" w:after="360"/>
        <w:jc w:val="center"/>
      </w:pPr>
      <w:r w:rsidRPr="00416CBC">
        <w:rPr>
          <w:noProof/>
        </w:rPr>
        <mc:AlternateContent>
          <mc:Choice Requires="wps">
            <w:drawing>
              <wp:anchor distT="0" distB="0" distL="114300" distR="114300" simplePos="0" relativeHeight="251658256" behindDoc="0" locked="0" layoutInCell="1" allowOverlap="1" wp14:anchorId="32BF0934" wp14:editId="7A1F62BD">
                <wp:simplePos x="0" y="0"/>
                <wp:positionH relativeFrom="column">
                  <wp:posOffset>793005</wp:posOffset>
                </wp:positionH>
                <wp:positionV relativeFrom="paragraph">
                  <wp:posOffset>996570</wp:posOffset>
                </wp:positionV>
                <wp:extent cx="2967355" cy="681990"/>
                <wp:effectExtent l="0" t="0" r="0" b="0"/>
                <wp:wrapNone/>
                <wp:docPr id="767623504" name="Text Box 7676235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67355" cy="681990"/>
                        </a:xfrm>
                        <a:prstGeom prst="rect">
                          <a:avLst/>
                        </a:prstGeom>
                        <a:noFill/>
                        <a:ln w="6350">
                          <a:noFill/>
                        </a:ln>
                      </wps:spPr>
                      <wps:txbx>
                        <w:txbxContent>
                          <w:p w14:paraId="237398F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C2382">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441A9CE">
              <v:shape id="Text Box 767623504" style="position:absolute;left:0;text-align:left;margin-left:62.45pt;margin-top:78.45pt;width:233.65pt;height:53.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42"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" w14:anchorId="32BF0934">
                <v:textbox>
                  <w:txbxContent>
                    <w:p w:rsidRPr="00B324D2" w:rsidR="009A4843" w:rsidP="009A4843" w:rsidRDefault="009A4843" w14:paraId="37E73C6E" w14:textId="77777777">
                      <w:pPr>
                        <w:rPr>
                          <w:rFonts w:ascii="Calibri" w:hAnsi="Calibri"/>
                          <w:b/>
                          <w:bCs/>
                          <w:color w:val="002060"/>
                        </w:rPr>
                      </w:pPr>
                      <w:r w:rsidRPr="00BD6E8E">
                        <w:rPr>
                          <w:rFonts w:ascii="Calibri" w:hAnsi="Calibri"/>
                          <w:b/>
                          <w:bCs/>
                          <w:color w:val="002060"/>
                        </w:rPr>
                        <w:t xml:space="preserve">The number of </w:t>
                      </w:r>
                      <w:r w:rsidRPr="00EC2382">
                        <w:rPr>
                          <w:rFonts w:ascii="Calibri" w:hAnsi="Calibri"/>
                          <w:b/>
                          <w:bCs/>
                          <w:color w:val="002060"/>
                        </w:rPr>
                        <w:t>children/learners enrolled in any form of recognised education (Q1.2)</w:t>
                      </w:r>
                    </w:p>
                  </w:txbxContent>
                </v:textbox>
              </v:shape>
            </w:pict>
          </mc:Fallback>
        </mc:AlternateContent>
      </w:r>
      <w:r w:rsidRPr="00416CBC">
        <w:rPr>
          <w:noProof/>
        </w:rPr>
        <mc:AlternateContent>
          <mc:Choice Requires="wps">
            <w:drawing>
              <wp:anchor distT="0" distB="0" distL="114300" distR="114300" simplePos="0" relativeHeight="251658255" behindDoc="0" locked="0" layoutInCell="1" allowOverlap="1" wp14:anchorId="525D53AC" wp14:editId="01DA00E3">
                <wp:simplePos x="0" y="0"/>
                <wp:positionH relativeFrom="column">
                  <wp:posOffset>795125</wp:posOffset>
                </wp:positionH>
                <wp:positionV relativeFrom="paragraph">
                  <wp:posOffset>355180</wp:posOffset>
                </wp:positionV>
                <wp:extent cx="3612515" cy="621665"/>
                <wp:effectExtent l="0" t="0" r="0" b="0"/>
                <wp:wrapNone/>
                <wp:docPr id="767623503" name="Text Box 7676235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12515" cy="621665"/>
                        </a:xfrm>
                        <a:prstGeom prst="rect">
                          <a:avLst/>
                        </a:prstGeom>
                        <a:noFill/>
                        <a:ln w="6350">
                          <a:noFill/>
                        </a:ln>
                      </wps:spPr>
                      <wps:txbx>
                        <w:txbxContent>
                          <w:p w14:paraId="03B5E322"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EC2382">
                              <w:rPr>
                                <w:rFonts w:ascii="Calibri" w:hAnsi="Calibri"/>
                                <w:b/>
                                <w:bCs/>
                                <w:color w:val="002060"/>
                              </w:rPr>
                              <w:t>children/learners who are educated outside of mainstream (pre</w:t>
                            </w:r>
                            <w:r>
                              <w:rPr>
                                <w:rFonts w:ascii="Calibri" w:hAnsi="Calibri"/>
                                <w:b/>
                                <w:bCs/>
                                <w:color w:val="002060"/>
                              </w:rPr>
                              <w:t>-</w:t>
                            </w:r>
                            <w:r w:rsidRPr="00EC2382">
                              <w:rPr>
                                <w:rFonts w:ascii="Calibri" w:hAnsi="Calibri"/>
                                <w:b/>
                                <w:bCs/>
                                <w:color w:val="002060"/>
                              </w:rPr>
                              <w:t>)schools (Q1.4)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677C49DC">
              <v:shape id="Text Box 767623503" style="position:absolute;left:0;text-align:left;margin-left:62.6pt;margin-top:27.95pt;width:284.45pt;height:48.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43"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" w14:anchorId="525D53AC">
                <v:textbox>
                  <w:txbxContent>
                    <w:p w:rsidRPr="00B324D2" w:rsidR="009A4843" w:rsidP="009A4843" w:rsidRDefault="009A4843" w14:paraId="29C05E1F" w14:textId="77777777">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EC2382">
                        <w:rPr>
                          <w:rFonts w:ascii="Calibri" w:hAnsi="Calibri"/>
                          <w:b/>
                          <w:bCs/>
                          <w:color w:val="002060"/>
                        </w:rPr>
                        <w:t>children/learners who are educated outside of mainstream (pre</w:t>
                      </w:r>
                      <w:r>
                        <w:rPr>
                          <w:rFonts w:ascii="Calibri" w:hAnsi="Calibri"/>
                          <w:b/>
                          <w:bCs/>
                          <w:color w:val="002060"/>
                        </w:rPr>
                        <w:t>-</w:t>
                      </w:r>
                      <w:r w:rsidRPr="00EC2382">
                        <w:rPr>
                          <w:rFonts w:ascii="Calibri" w:hAnsi="Calibri"/>
                          <w:b/>
                          <w:bCs/>
                          <w:color w:val="002060"/>
                        </w:rPr>
                        <w:t>)schools (Q1.4)</w:t>
                      </w:r>
                    </w:p>
                  </w:txbxContent>
                </v:textbox>
              </v:shape>
            </w:pict>
          </mc:Fallback>
        </mc:AlternateContent>
      </w:r>
      <w:r w:rsidR="000F1C0D" w:rsidRPr="00416CBC">
        <w:rPr>
          <w:noProof/>
        </w:rPr>
        <mc:AlternateContent>
          <mc:Choice Requires="wps">
            <w:drawing>
              <wp:anchor distT="0" distB="0" distL="114300" distR="114300" simplePos="0" relativeHeight="251658258" behindDoc="0" locked="0" layoutInCell="1" allowOverlap="1" wp14:anchorId="590DB124" wp14:editId="032CF75A">
                <wp:simplePos x="0" y="0"/>
                <wp:positionH relativeFrom="column">
                  <wp:posOffset>901065</wp:posOffset>
                </wp:positionH>
                <wp:positionV relativeFrom="paragraph">
                  <wp:posOffset>913130</wp:posOffset>
                </wp:positionV>
                <wp:extent cx="3364865" cy="0"/>
                <wp:effectExtent l="0" t="12700" r="13335" b="1270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3D54638C">
              <v:line id="Straight Connector 4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70.95pt,71.9pt" to="335.9pt,71.9pt" w14:anchorId="0E85D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"/>
            </w:pict>
          </mc:Fallback>
        </mc:AlternateContent>
      </w:r>
      <w:r w:rsidR="000F1C0D" w:rsidRPr="00416CBC">
        <w:rPr>
          <w:noProof/>
        </w:rPr>
        <mc:AlternateContent>
          <mc:Choice Requires="wps">
            <w:drawing>
              <wp:anchor distT="0" distB="0" distL="114300" distR="114300" simplePos="0" relativeHeight="251658257" behindDoc="0" locked="0" layoutInCell="1" allowOverlap="1" wp14:anchorId="1A86BDE7" wp14:editId="44B0FB30">
                <wp:simplePos x="0" y="0"/>
                <wp:positionH relativeFrom="column">
                  <wp:posOffset>4230370</wp:posOffset>
                </wp:positionH>
                <wp:positionV relativeFrom="paragraph">
                  <wp:posOffset>753745</wp:posOffset>
                </wp:positionV>
                <wp:extent cx="638810" cy="394335"/>
                <wp:effectExtent l="0" t="0" r="0" b="0"/>
                <wp:wrapNone/>
                <wp:docPr id="767623505" name="Text Box 7676235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7744DC81"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7453B660">
              <v:shape id="Text Box 767623505" style="position:absolute;left:0;text-align:left;margin-left:333.1pt;margin-top:59.35pt;width:50.3pt;height:31.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44"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" w14:anchorId="1A86BDE7">
                <v:textbox>
                  <w:txbxContent>
                    <w:p w:rsidRPr="00B324D2" w:rsidR="009A4843" w:rsidP="009A4843" w:rsidRDefault="009A4843" w14:paraId="46FE0127"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9A4843" w:rsidRPr="00416CBC">
        <w:rPr>
          <w:noProof/>
        </w:rPr>
        <mc:AlternateContent>
          <mc:Choice Requires="wps">
            <w:drawing>
              <wp:inline distT="0" distB="0" distL="0" distR="0" wp14:anchorId="596E285D" wp14:editId="7033DECD">
                <wp:extent cx="4184546" cy="1514006"/>
                <wp:effectExtent l="12700" t="12700" r="17780" b="10160"/>
                <wp:docPr id="767623493" name="Rounded Rectangle 767623493" descr="The number of children/learners who are educated outside of mainstream (pre-)schools (Q1.4)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19D80382">
              <v:roundrect id="Rounded Rectangle 767623493"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ho are educated outside of mainstream (pre-)schools (Q1.4) divided by The number of children/learners enrolled in any form of recognised education (Q1.2) multiplied by 100" o:spid="_x0000_s1026" filled="f" strokecolor="#ffc000" strokeweight="1.5pt" arcsize="10923f" w14:anchorId="19923F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">
                <w10:anchorlock/>
              </v:roundrect>
            </w:pict>
          </mc:Fallback>
        </mc:AlternateContent>
      </w:r>
    </w:p>
    <w:p w14:paraId="777F7525" w14:textId="0EAC18C3" w:rsidR="00BB5ED9" w:rsidRPr="00C60277" w:rsidRDefault="69B05B8C" w:rsidP="00C1C1F1">
      <w:pPr>
        <w:pStyle w:val="Agency-body-text-report"/>
      </w:pPr>
      <w:r w:rsidRPr="00C60277">
        <w:t xml:space="preserve">Data on pre-primary (ISCED 02) level is available from 18 countries. Across the 18 countries, </w:t>
      </w:r>
      <w:r w:rsidR="3E88B65D" w:rsidRPr="00C60277">
        <w:t xml:space="preserve">the share of children/learners who are educated outside of mainstream education </w:t>
      </w:r>
      <w:r w:rsidRPr="00C60277">
        <w:t>ranges from 0.01% to 4.13%; the total average for the 18 countries is 0.53%.</w:t>
      </w:r>
    </w:p>
    <w:p w14:paraId="6FBE07C5" w14:textId="7933E6CF" w:rsidR="00BB5ED9" w:rsidRPr="00C60277" w:rsidRDefault="69B05B8C">
      <w:pPr>
        <w:pStyle w:val="Agency-body-text-report"/>
      </w:pPr>
      <w:r w:rsidRPr="00C60277">
        <w:t xml:space="preserve">Data on primary and </w:t>
      </w:r>
      <w:r w:rsidR="007314D8" w:rsidRPr="00C60277">
        <w:t>lower-secondary</w:t>
      </w:r>
      <w:r w:rsidRPr="00C60277">
        <w:t xml:space="preserve"> (ISCED 1+2) levels is available from 25 countries. Across the 25 countries, </w:t>
      </w:r>
      <w:r w:rsidR="3E88B65D" w:rsidRPr="00C60277">
        <w:t>the share of children/learners who are educated outside of mainstream education</w:t>
      </w:r>
      <w:r w:rsidRPr="00C60277">
        <w:t xml:space="preserve"> ranges from 0.1% to 7.2%; the total average for the 25 countries is 1.97%.</w:t>
      </w:r>
    </w:p>
    <w:p w14:paraId="2389F2D8" w14:textId="547D4513" w:rsidR="00F75BF5" w:rsidRPr="00C60277" w:rsidRDefault="69B05B8C" w:rsidP="00014188">
      <w:pPr>
        <w:pStyle w:val="Agency-body-text-report"/>
      </w:pPr>
      <w:r w:rsidRPr="00C60277">
        <w:t xml:space="preserve">Data on upper-secondary (ISCED 3) level is available from 20 countries. Across the 20 countries, </w:t>
      </w:r>
      <w:r w:rsidR="3E88B65D" w:rsidRPr="00C60277">
        <w:t xml:space="preserve">the share of children/learners who are educated outside of mainstream education </w:t>
      </w:r>
      <w:r w:rsidRPr="00C60277">
        <w:t>ranges from 0.05% to 13.9%; the total average for the 20 countries is 2.13%.</w:t>
      </w:r>
    </w:p>
    <w:p w14:paraId="50EE9D78" w14:textId="3F4EB325" w:rsidR="006A63ED" w:rsidRPr="00C60277" w:rsidRDefault="00DB4CE3" w:rsidP="00DB4CE3">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4</w:t>
      </w:r>
      <w:r w:rsidRPr="00C60277">
        <w:fldChar w:fldCharType="end"/>
      </w:r>
      <w:r w:rsidR="000F30CF" w:rsidRPr="00C60277">
        <w:t>. Indicator 1.4 The share of children/learners who are educated outside of mainstream education (%)</w:t>
      </w:r>
    </w:p>
    <w:tbl>
      <w:tblPr>
        <w:tblW w:w="5000" w:type="pct"/>
        <w:tblCellMar>
          <w:left w:w="70" w:type="dxa"/>
          <w:right w:w="70" w:type="dxa"/>
        </w:tblCellMar>
        <w:tblLook w:val="04A0" w:firstRow="1" w:lastRow="0" w:firstColumn="1" w:lastColumn="0" w:noHBand="0" w:noVBand="1"/>
      </w:tblPr>
      <w:tblGrid>
        <w:gridCol w:w="1660"/>
        <w:gridCol w:w="668"/>
        <w:gridCol w:w="754"/>
        <w:gridCol w:w="781"/>
        <w:gridCol w:w="970"/>
        <w:gridCol w:w="970"/>
        <w:gridCol w:w="781"/>
        <w:gridCol w:w="781"/>
        <w:gridCol w:w="781"/>
        <w:gridCol w:w="774"/>
      </w:tblGrid>
      <w:tr w:rsidR="0075263B" w:rsidRPr="00022CED" w14:paraId="6DEE4B47" w14:textId="77777777" w:rsidTr="001C72C4">
        <w:trPr>
          <w:cantSplit/>
          <w:tblHeader/>
        </w:trPr>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9C343F" w14:textId="77777777" w:rsidR="00827928" w:rsidRPr="00C60277" w:rsidRDefault="68E425F0"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374" w:type="pct"/>
            <w:tcBorders>
              <w:top w:val="single" w:sz="4" w:space="0" w:color="auto"/>
              <w:left w:val="nil"/>
              <w:bottom w:val="single" w:sz="4" w:space="0" w:color="auto"/>
              <w:right w:val="single" w:sz="4" w:space="0" w:color="auto"/>
            </w:tcBorders>
            <w:shd w:val="clear" w:color="auto" w:fill="D9D9D9" w:themeFill="background1" w:themeFillShade="D9"/>
            <w:hideMark/>
          </w:tcPr>
          <w:p w14:paraId="7D8D3AF0"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422" w:type="pct"/>
            <w:tcBorders>
              <w:top w:val="single" w:sz="4" w:space="0" w:color="auto"/>
              <w:left w:val="nil"/>
              <w:bottom w:val="single" w:sz="4" w:space="0" w:color="auto"/>
              <w:right w:val="single" w:sz="4" w:space="0" w:color="auto"/>
            </w:tcBorders>
            <w:shd w:val="clear" w:color="auto" w:fill="D9D9D9" w:themeFill="background1" w:themeFillShade="D9"/>
            <w:hideMark/>
          </w:tcPr>
          <w:p w14:paraId="2E1AF22A"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438" w:type="pct"/>
            <w:tcBorders>
              <w:top w:val="single" w:sz="4" w:space="0" w:color="auto"/>
              <w:left w:val="nil"/>
              <w:bottom w:val="single" w:sz="4" w:space="0" w:color="auto"/>
              <w:right w:val="single" w:sz="4" w:space="0" w:color="auto"/>
            </w:tcBorders>
            <w:shd w:val="clear" w:color="auto" w:fill="D9D9D9" w:themeFill="background1" w:themeFillShade="D9"/>
            <w:hideMark/>
          </w:tcPr>
          <w:p w14:paraId="5AC8FB2A"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544" w:type="pct"/>
            <w:tcBorders>
              <w:top w:val="single" w:sz="4" w:space="0" w:color="auto"/>
              <w:left w:val="nil"/>
              <w:bottom w:val="single" w:sz="4" w:space="0" w:color="auto"/>
              <w:right w:val="single" w:sz="4" w:space="0" w:color="auto"/>
            </w:tcBorders>
            <w:shd w:val="clear" w:color="auto" w:fill="D9D9D9" w:themeFill="background1" w:themeFillShade="D9"/>
            <w:hideMark/>
          </w:tcPr>
          <w:p w14:paraId="6B586627" w14:textId="77777777" w:rsidR="00827928" w:rsidRPr="00C60277" w:rsidRDefault="68E425F0"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544" w:type="pct"/>
            <w:tcBorders>
              <w:top w:val="single" w:sz="4" w:space="0" w:color="auto"/>
              <w:left w:val="nil"/>
              <w:bottom w:val="single" w:sz="4" w:space="0" w:color="auto"/>
              <w:right w:val="single" w:sz="4" w:space="0" w:color="auto"/>
            </w:tcBorders>
            <w:shd w:val="clear" w:color="auto" w:fill="D9D9D9" w:themeFill="background1" w:themeFillShade="D9"/>
            <w:hideMark/>
          </w:tcPr>
          <w:p w14:paraId="3953D596" w14:textId="77777777" w:rsidR="00827928" w:rsidRPr="00C60277" w:rsidRDefault="68E425F0"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438" w:type="pct"/>
            <w:tcBorders>
              <w:top w:val="single" w:sz="4" w:space="0" w:color="auto"/>
              <w:left w:val="nil"/>
              <w:bottom w:val="single" w:sz="4" w:space="0" w:color="auto"/>
              <w:right w:val="single" w:sz="4" w:space="0" w:color="auto"/>
            </w:tcBorders>
            <w:shd w:val="clear" w:color="auto" w:fill="D9D9D9" w:themeFill="background1" w:themeFillShade="D9"/>
            <w:hideMark/>
          </w:tcPr>
          <w:p w14:paraId="6035B93A" w14:textId="77777777" w:rsidR="00827928" w:rsidRPr="00C60277" w:rsidRDefault="68E425F0"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438" w:type="pct"/>
            <w:tcBorders>
              <w:top w:val="single" w:sz="4" w:space="0" w:color="auto"/>
              <w:left w:val="nil"/>
              <w:bottom w:val="single" w:sz="4" w:space="0" w:color="auto"/>
              <w:right w:val="single" w:sz="4" w:space="0" w:color="auto"/>
            </w:tcBorders>
            <w:shd w:val="clear" w:color="auto" w:fill="D9D9D9" w:themeFill="background1" w:themeFillShade="D9"/>
            <w:hideMark/>
          </w:tcPr>
          <w:p w14:paraId="080FC8D4"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438" w:type="pct"/>
            <w:tcBorders>
              <w:top w:val="single" w:sz="4" w:space="0" w:color="auto"/>
              <w:left w:val="nil"/>
              <w:bottom w:val="single" w:sz="4" w:space="0" w:color="auto"/>
              <w:right w:val="single" w:sz="4" w:space="0" w:color="auto"/>
            </w:tcBorders>
            <w:shd w:val="clear" w:color="auto" w:fill="D9D9D9" w:themeFill="background1" w:themeFillShade="D9"/>
            <w:hideMark/>
          </w:tcPr>
          <w:p w14:paraId="60982FED"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435" w:type="pct"/>
            <w:tcBorders>
              <w:top w:val="single" w:sz="4" w:space="0" w:color="auto"/>
              <w:left w:val="nil"/>
              <w:bottom w:val="single" w:sz="4" w:space="0" w:color="auto"/>
              <w:right w:val="single" w:sz="4" w:space="0" w:color="auto"/>
            </w:tcBorders>
            <w:shd w:val="clear" w:color="auto" w:fill="D9D9D9" w:themeFill="background1" w:themeFillShade="D9"/>
            <w:hideMark/>
          </w:tcPr>
          <w:p w14:paraId="497378CE"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DC7546" w:rsidRPr="00022CED" w14:paraId="5D8F3D76"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tcPr>
          <w:p w14:paraId="69CAD7D4"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374" w:type="pct"/>
            <w:tcBorders>
              <w:top w:val="nil"/>
              <w:left w:val="nil"/>
              <w:bottom w:val="single" w:sz="4" w:space="0" w:color="auto"/>
              <w:right w:val="single" w:sz="4" w:space="0" w:color="auto"/>
            </w:tcBorders>
            <w:shd w:val="clear" w:color="auto" w:fill="auto"/>
          </w:tcPr>
          <w:p w14:paraId="25C6D5BB" w14:textId="4BEC73D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22" w:type="pct"/>
            <w:tcBorders>
              <w:top w:val="nil"/>
              <w:left w:val="nil"/>
              <w:bottom w:val="single" w:sz="4" w:space="0" w:color="auto"/>
              <w:right w:val="single" w:sz="4" w:space="0" w:color="auto"/>
            </w:tcBorders>
            <w:shd w:val="clear" w:color="auto" w:fill="auto"/>
          </w:tcPr>
          <w:p w14:paraId="5802281F" w14:textId="3755C1C5"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tcPr>
          <w:p w14:paraId="65CA0826" w14:textId="02A647E4"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544" w:type="pct"/>
            <w:tcBorders>
              <w:top w:val="nil"/>
              <w:left w:val="nil"/>
              <w:bottom w:val="single" w:sz="4" w:space="0" w:color="auto"/>
              <w:right w:val="single" w:sz="4" w:space="0" w:color="auto"/>
            </w:tcBorders>
            <w:shd w:val="clear" w:color="auto" w:fill="auto"/>
          </w:tcPr>
          <w:p w14:paraId="12A7804F" w14:textId="34D3E0CA" w:rsidR="00827928" w:rsidRPr="00C60277" w:rsidRDefault="1ED7A50C"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p>
        </w:tc>
        <w:tc>
          <w:tcPr>
            <w:tcW w:w="544" w:type="pct"/>
            <w:tcBorders>
              <w:top w:val="nil"/>
              <w:left w:val="nil"/>
              <w:bottom w:val="single" w:sz="4" w:space="0" w:color="auto"/>
              <w:right w:val="single" w:sz="4" w:space="0" w:color="auto"/>
            </w:tcBorders>
            <w:shd w:val="clear" w:color="auto" w:fill="auto"/>
          </w:tcPr>
          <w:p w14:paraId="3EF21CC2" w14:textId="7657C2DB"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438" w:type="pct"/>
            <w:tcBorders>
              <w:top w:val="nil"/>
              <w:left w:val="nil"/>
              <w:bottom w:val="single" w:sz="4" w:space="0" w:color="auto"/>
              <w:right w:val="single" w:sz="4" w:space="0" w:color="auto"/>
            </w:tcBorders>
            <w:shd w:val="clear" w:color="auto" w:fill="auto"/>
          </w:tcPr>
          <w:p w14:paraId="694611F2" w14:textId="376FB232"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438" w:type="pct"/>
            <w:tcBorders>
              <w:top w:val="nil"/>
              <w:left w:val="nil"/>
              <w:bottom w:val="single" w:sz="4" w:space="0" w:color="auto"/>
              <w:right w:val="single" w:sz="4" w:space="0" w:color="auto"/>
            </w:tcBorders>
            <w:shd w:val="clear" w:color="auto" w:fill="auto"/>
          </w:tcPr>
          <w:p w14:paraId="402B5817" w14:textId="410B18A2"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438" w:type="pct"/>
            <w:tcBorders>
              <w:top w:val="nil"/>
              <w:left w:val="nil"/>
              <w:bottom w:val="single" w:sz="4" w:space="0" w:color="auto"/>
              <w:right w:val="single" w:sz="4" w:space="0" w:color="auto"/>
            </w:tcBorders>
            <w:shd w:val="clear" w:color="auto" w:fill="auto"/>
          </w:tcPr>
          <w:p w14:paraId="59DF48C4" w14:textId="21C1134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435" w:type="pct"/>
            <w:tcBorders>
              <w:top w:val="nil"/>
              <w:left w:val="nil"/>
              <w:bottom w:val="single" w:sz="4" w:space="0" w:color="auto"/>
              <w:right w:val="single" w:sz="4" w:space="0" w:color="auto"/>
            </w:tcBorders>
            <w:shd w:val="clear" w:color="auto" w:fill="auto"/>
          </w:tcPr>
          <w:p w14:paraId="65F75BF2" w14:textId="29A937B4"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r>
      <w:tr w:rsidR="00DC7546" w:rsidRPr="00022CED" w14:paraId="644C66E7"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5B35BCF2" w14:textId="576ED3AD" w:rsidR="00827928" w:rsidRPr="00C60277" w:rsidRDefault="68E425F0"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1D6FB3" w:rsidRPr="00C60277">
              <w:rPr>
                <w:rFonts w:ascii="Calibri" w:hAnsi="Calibri" w:cs="Calibri"/>
                <w:b/>
                <w:bCs/>
                <w:color w:val="000000" w:themeColor="text1"/>
                <w:sz w:val="22"/>
                <w:szCs w:val="22"/>
                <w:lang w:val="en-GB"/>
              </w:rPr>
              <w:t>)</w:t>
            </w:r>
          </w:p>
        </w:tc>
        <w:tc>
          <w:tcPr>
            <w:tcW w:w="374" w:type="pct"/>
            <w:tcBorders>
              <w:top w:val="nil"/>
              <w:left w:val="nil"/>
              <w:bottom w:val="single" w:sz="4" w:space="0" w:color="auto"/>
              <w:right w:val="single" w:sz="4" w:space="0" w:color="auto"/>
            </w:tcBorders>
            <w:shd w:val="clear" w:color="auto" w:fill="auto"/>
            <w:hideMark/>
          </w:tcPr>
          <w:p w14:paraId="379E6B07" w14:textId="0C93336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422" w:type="pct"/>
            <w:tcBorders>
              <w:top w:val="nil"/>
              <w:left w:val="nil"/>
              <w:bottom w:val="single" w:sz="4" w:space="0" w:color="auto"/>
              <w:right w:val="single" w:sz="4" w:space="0" w:color="auto"/>
            </w:tcBorders>
            <w:shd w:val="clear" w:color="auto" w:fill="auto"/>
            <w:hideMark/>
          </w:tcPr>
          <w:p w14:paraId="537CC096" w14:textId="4B152AEB"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438" w:type="pct"/>
            <w:tcBorders>
              <w:top w:val="nil"/>
              <w:left w:val="nil"/>
              <w:bottom w:val="single" w:sz="4" w:space="0" w:color="auto"/>
              <w:right w:val="single" w:sz="4" w:space="0" w:color="auto"/>
            </w:tcBorders>
            <w:shd w:val="clear" w:color="auto" w:fill="auto"/>
            <w:hideMark/>
          </w:tcPr>
          <w:p w14:paraId="73F51A8C" w14:textId="07F32D5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544" w:type="pct"/>
            <w:tcBorders>
              <w:top w:val="nil"/>
              <w:left w:val="nil"/>
              <w:bottom w:val="single" w:sz="4" w:space="0" w:color="auto"/>
              <w:right w:val="single" w:sz="4" w:space="0" w:color="auto"/>
            </w:tcBorders>
            <w:shd w:val="clear" w:color="auto" w:fill="auto"/>
            <w:hideMark/>
          </w:tcPr>
          <w:p w14:paraId="1D0867D2" w14:textId="365D6D26" w:rsidR="00827928" w:rsidRPr="00C60277" w:rsidRDefault="00C1C1F1" w:rsidP="00014188">
            <w:pPr>
              <w:keepNext/>
              <w:spacing w:line="259" w:lineRule="auto"/>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423CCD"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c>
          <w:tcPr>
            <w:tcW w:w="544" w:type="pct"/>
            <w:tcBorders>
              <w:top w:val="nil"/>
              <w:left w:val="nil"/>
              <w:bottom w:val="single" w:sz="4" w:space="0" w:color="auto"/>
              <w:right w:val="single" w:sz="4" w:space="0" w:color="auto"/>
            </w:tcBorders>
            <w:shd w:val="clear" w:color="auto" w:fill="auto"/>
            <w:hideMark/>
          </w:tcPr>
          <w:p w14:paraId="6683999C" w14:textId="1894A8FF"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438" w:type="pct"/>
            <w:tcBorders>
              <w:top w:val="nil"/>
              <w:left w:val="nil"/>
              <w:bottom w:val="single" w:sz="4" w:space="0" w:color="auto"/>
              <w:right w:val="single" w:sz="4" w:space="0" w:color="auto"/>
            </w:tcBorders>
            <w:shd w:val="clear" w:color="auto" w:fill="auto"/>
            <w:hideMark/>
          </w:tcPr>
          <w:p w14:paraId="61A8E9F5" w14:textId="73E607D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20</w:t>
            </w:r>
          </w:p>
        </w:tc>
        <w:tc>
          <w:tcPr>
            <w:tcW w:w="438" w:type="pct"/>
            <w:tcBorders>
              <w:top w:val="nil"/>
              <w:left w:val="nil"/>
              <w:bottom w:val="single" w:sz="4" w:space="0" w:color="auto"/>
              <w:right w:val="single" w:sz="4" w:space="0" w:color="auto"/>
            </w:tcBorders>
            <w:shd w:val="clear" w:color="auto" w:fill="auto"/>
            <w:hideMark/>
          </w:tcPr>
          <w:p w14:paraId="2824589D" w14:textId="432E13B7"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438" w:type="pct"/>
            <w:tcBorders>
              <w:top w:val="nil"/>
              <w:left w:val="nil"/>
              <w:bottom w:val="single" w:sz="4" w:space="0" w:color="auto"/>
              <w:right w:val="single" w:sz="4" w:space="0" w:color="auto"/>
            </w:tcBorders>
            <w:shd w:val="clear" w:color="auto" w:fill="auto"/>
            <w:hideMark/>
          </w:tcPr>
          <w:p w14:paraId="15683523" w14:textId="642A0AC2"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c>
          <w:tcPr>
            <w:tcW w:w="435" w:type="pct"/>
            <w:tcBorders>
              <w:top w:val="nil"/>
              <w:left w:val="nil"/>
              <w:bottom w:val="single" w:sz="4" w:space="0" w:color="auto"/>
              <w:right w:val="single" w:sz="4" w:space="0" w:color="auto"/>
            </w:tcBorders>
            <w:shd w:val="clear" w:color="auto" w:fill="auto"/>
            <w:hideMark/>
          </w:tcPr>
          <w:p w14:paraId="59CB38BC" w14:textId="5C1AAD6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r>
      <w:tr w:rsidR="00DC7546" w:rsidRPr="00022CED" w14:paraId="3B384188"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62148741"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374" w:type="pct"/>
            <w:tcBorders>
              <w:top w:val="nil"/>
              <w:left w:val="nil"/>
              <w:bottom w:val="single" w:sz="4" w:space="0" w:color="auto"/>
              <w:right w:val="single" w:sz="4" w:space="0" w:color="auto"/>
            </w:tcBorders>
            <w:shd w:val="clear" w:color="auto" w:fill="auto"/>
            <w:hideMark/>
          </w:tcPr>
          <w:p w14:paraId="4895B290" w14:textId="46EABBE7"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422" w:type="pct"/>
            <w:tcBorders>
              <w:top w:val="nil"/>
              <w:left w:val="nil"/>
              <w:bottom w:val="single" w:sz="4" w:space="0" w:color="auto"/>
              <w:right w:val="single" w:sz="4" w:space="0" w:color="auto"/>
            </w:tcBorders>
            <w:shd w:val="clear" w:color="auto" w:fill="auto"/>
            <w:hideMark/>
          </w:tcPr>
          <w:p w14:paraId="31F01202" w14:textId="058ADC5E"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438" w:type="pct"/>
            <w:tcBorders>
              <w:top w:val="nil"/>
              <w:left w:val="nil"/>
              <w:bottom w:val="single" w:sz="4" w:space="0" w:color="auto"/>
              <w:right w:val="single" w:sz="4" w:space="0" w:color="auto"/>
            </w:tcBorders>
            <w:shd w:val="clear" w:color="auto" w:fill="auto"/>
            <w:hideMark/>
          </w:tcPr>
          <w:p w14:paraId="61EFAC71" w14:textId="72E30D5E"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544" w:type="pct"/>
            <w:tcBorders>
              <w:top w:val="nil"/>
              <w:left w:val="nil"/>
              <w:bottom w:val="single" w:sz="4" w:space="0" w:color="auto"/>
              <w:right w:val="single" w:sz="4" w:space="0" w:color="auto"/>
            </w:tcBorders>
            <w:shd w:val="clear" w:color="auto" w:fill="auto"/>
            <w:hideMark/>
          </w:tcPr>
          <w:p w14:paraId="42B76376" w14:textId="18053499" w:rsidR="00827928" w:rsidRPr="00C60277" w:rsidRDefault="68E425F0"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.29</w:t>
            </w:r>
          </w:p>
        </w:tc>
        <w:tc>
          <w:tcPr>
            <w:tcW w:w="544" w:type="pct"/>
            <w:tcBorders>
              <w:top w:val="nil"/>
              <w:left w:val="nil"/>
              <w:bottom w:val="single" w:sz="4" w:space="0" w:color="auto"/>
              <w:right w:val="single" w:sz="4" w:space="0" w:color="auto"/>
            </w:tcBorders>
            <w:shd w:val="clear" w:color="auto" w:fill="auto"/>
            <w:hideMark/>
          </w:tcPr>
          <w:p w14:paraId="106F7BBD" w14:textId="2E5B1C66"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438" w:type="pct"/>
            <w:tcBorders>
              <w:top w:val="nil"/>
              <w:left w:val="nil"/>
              <w:bottom w:val="single" w:sz="4" w:space="0" w:color="auto"/>
              <w:right w:val="single" w:sz="4" w:space="0" w:color="auto"/>
            </w:tcBorders>
            <w:shd w:val="clear" w:color="auto" w:fill="auto"/>
            <w:hideMark/>
          </w:tcPr>
          <w:p w14:paraId="1FEABB48" w14:textId="2B5B5EE3"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46</w:t>
            </w:r>
          </w:p>
        </w:tc>
        <w:tc>
          <w:tcPr>
            <w:tcW w:w="438" w:type="pct"/>
            <w:tcBorders>
              <w:top w:val="nil"/>
              <w:left w:val="nil"/>
              <w:bottom w:val="single" w:sz="4" w:space="0" w:color="auto"/>
              <w:right w:val="single" w:sz="4" w:space="0" w:color="auto"/>
            </w:tcBorders>
            <w:shd w:val="clear" w:color="auto" w:fill="auto"/>
            <w:hideMark/>
          </w:tcPr>
          <w:p w14:paraId="0B1F86C9" w14:textId="0EBD9276"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438" w:type="pct"/>
            <w:tcBorders>
              <w:top w:val="nil"/>
              <w:left w:val="nil"/>
              <w:bottom w:val="single" w:sz="4" w:space="0" w:color="auto"/>
              <w:right w:val="single" w:sz="4" w:space="0" w:color="auto"/>
            </w:tcBorders>
            <w:shd w:val="clear" w:color="auto" w:fill="auto"/>
            <w:hideMark/>
          </w:tcPr>
          <w:p w14:paraId="53828763" w14:textId="70E9144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435" w:type="pct"/>
            <w:tcBorders>
              <w:top w:val="nil"/>
              <w:left w:val="nil"/>
              <w:bottom w:val="single" w:sz="4" w:space="0" w:color="auto"/>
              <w:right w:val="single" w:sz="4" w:space="0" w:color="auto"/>
            </w:tcBorders>
            <w:shd w:val="clear" w:color="auto" w:fill="auto"/>
            <w:hideMark/>
          </w:tcPr>
          <w:p w14:paraId="5190CDE9" w14:textId="77085A47"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r>
      <w:tr w:rsidR="00DC7546" w:rsidRPr="00022CED" w14:paraId="0EA89714"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7836C8BB"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374" w:type="pct"/>
            <w:tcBorders>
              <w:top w:val="nil"/>
              <w:left w:val="nil"/>
              <w:bottom w:val="single" w:sz="4" w:space="0" w:color="auto"/>
              <w:right w:val="single" w:sz="4" w:space="0" w:color="auto"/>
            </w:tcBorders>
            <w:shd w:val="clear" w:color="auto" w:fill="auto"/>
            <w:hideMark/>
          </w:tcPr>
          <w:p w14:paraId="68BFB554" w14:textId="48DD54D0"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22" w:type="pct"/>
            <w:tcBorders>
              <w:top w:val="nil"/>
              <w:left w:val="nil"/>
              <w:bottom w:val="single" w:sz="4" w:space="0" w:color="auto"/>
              <w:right w:val="single" w:sz="4" w:space="0" w:color="auto"/>
            </w:tcBorders>
            <w:shd w:val="clear" w:color="auto" w:fill="auto"/>
            <w:hideMark/>
          </w:tcPr>
          <w:p w14:paraId="1D9C3A0C" w14:textId="4B66A8CE"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0D6BB2BB" w14:textId="4E64AE39"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544" w:type="pct"/>
            <w:tcBorders>
              <w:top w:val="nil"/>
              <w:left w:val="nil"/>
              <w:bottom w:val="single" w:sz="4" w:space="0" w:color="auto"/>
              <w:right w:val="single" w:sz="4" w:space="0" w:color="auto"/>
            </w:tcBorders>
            <w:shd w:val="clear" w:color="auto" w:fill="auto"/>
            <w:hideMark/>
          </w:tcPr>
          <w:p w14:paraId="77B477A3" w14:textId="54DCA087"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544" w:type="pct"/>
            <w:tcBorders>
              <w:top w:val="nil"/>
              <w:left w:val="nil"/>
              <w:bottom w:val="single" w:sz="4" w:space="0" w:color="auto"/>
              <w:right w:val="single" w:sz="4" w:space="0" w:color="auto"/>
            </w:tcBorders>
            <w:shd w:val="clear" w:color="auto" w:fill="auto"/>
            <w:hideMark/>
          </w:tcPr>
          <w:p w14:paraId="615EA1E6" w14:textId="42E64F60"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0675CDCC" w14:textId="010A7AE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7064CB65" w14:textId="230EC50E"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65DBDC0C" w14:textId="0BA7757B"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5" w:type="pct"/>
            <w:tcBorders>
              <w:top w:val="nil"/>
              <w:left w:val="nil"/>
              <w:bottom w:val="single" w:sz="4" w:space="0" w:color="auto"/>
              <w:right w:val="single" w:sz="4" w:space="0" w:color="auto"/>
            </w:tcBorders>
            <w:shd w:val="clear" w:color="auto" w:fill="auto"/>
            <w:hideMark/>
          </w:tcPr>
          <w:p w14:paraId="3E95AA07" w14:textId="2AB2965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DC7546" w:rsidRPr="00022CED" w14:paraId="1CC6DAC5"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74B88725"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374" w:type="pct"/>
            <w:tcBorders>
              <w:top w:val="nil"/>
              <w:left w:val="nil"/>
              <w:bottom w:val="single" w:sz="4" w:space="0" w:color="auto"/>
              <w:right w:val="single" w:sz="4" w:space="0" w:color="auto"/>
            </w:tcBorders>
            <w:shd w:val="clear" w:color="auto" w:fill="auto"/>
            <w:hideMark/>
          </w:tcPr>
          <w:p w14:paraId="66258F13" w14:textId="37C2EE6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22" w:type="pct"/>
            <w:tcBorders>
              <w:top w:val="nil"/>
              <w:left w:val="nil"/>
              <w:bottom w:val="single" w:sz="4" w:space="0" w:color="auto"/>
              <w:right w:val="single" w:sz="4" w:space="0" w:color="auto"/>
            </w:tcBorders>
            <w:shd w:val="clear" w:color="auto" w:fill="auto"/>
            <w:hideMark/>
          </w:tcPr>
          <w:p w14:paraId="49EEB6D3" w14:textId="0C693764"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38" w:type="pct"/>
            <w:tcBorders>
              <w:top w:val="nil"/>
              <w:left w:val="nil"/>
              <w:bottom w:val="single" w:sz="4" w:space="0" w:color="auto"/>
              <w:right w:val="single" w:sz="4" w:space="0" w:color="auto"/>
            </w:tcBorders>
            <w:shd w:val="clear" w:color="auto" w:fill="auto"/>
            <w:hideMark/>
          </w:tcPr>
          <w:p w14:paraId="65E89E35" w14:textId="054BD3EF"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544" w:type="pct"/>
            <w:tcBorders>
              <w:top w:val="nil"/>
              <w:left w:val="nil"/>
              <w:bottom w:val="single" w:sz="4" w:space="0" w:color="auto"/>
              <w:right w:val="single" w:sz="4" w:space="0" w:color="auto"/>
            </w:tcBorders>
            <w:shd w:val="clear" w:color="auto" w:fill="auto"/>
            <w:hideMark/>
          </w:tcPr>
          <w:p w14:paraId="280A4420" w14:textId="656EAC28" w:rsidR="00827928" w:rsidRPr="00C60277" w:rsidRDefault="00C1C1F1" w:rsidP="00014188">
            <w:pPr>
              <w:keepNext/>
              <w:spacing w:line="259" w:lineRule="auto"/>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1.59</w:t>
            </w:r>
          </w:p>
        </w:tc>
        <w:tc>
          <w:tcPr>
            <w:tcW w:w="544" w:type="pct"/>
            <w:tcBorders>
              <w:top w:val="nil"/>
              <w:left w:val="nil"/>
              <w:bottom w:val="single" w:sz="4" w:space="0" w:color="auto"/>
              <w:right w:val="single" w:sz="4" w:space="0" w:color="auto"/>
            </w:tcBorders>
            <w:shd w:val="clear" w:color="auto" w:fill="auto"/>
            <w:hideMark/>
          </w:tcPr>
          <w:p w14:paraId="2CE4568B" w14:textId="40AE7DBF"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94</w:t>
            </w:r>
          </w:p>
        </w:tc>
        <w:tc>
          <w:tcPr>
            <w:tcW w:w="438" w:type="pct"/>
            <w:tcBorders>
              <w:top w:val="nil"/>
              <w:left w:val="nil"/>
              <w:bottom w:val="single" w:sz="4" w:space="0" w:color="auto"/>
              <w:right w:val="single" w:sz="4" w:space="0" w:color="auto"/>
            </w:tcBorders>
            <w:shd w:val="clear" w:color="auto" w:fill="auto"/>
            <w:hideMark/>
          </w:tcPr>
          <w:p w14:paraId="4ED8E0F2" w14:textId="7D603404"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c>
          <w:tcPr>
            <w:tcW w:w="438" w:type="pct"/>
            <w:tcBorders>
              <w:top w:val="nil"/>
              <w:left w:val="nil"/>
              <w:bottom w:val="single" w:sz="4" w:space="0" w:color="auto"/>
              <w:right w:val="single" w:sz="4" w:space="0" w:color="auto"/>
            </w:tcBorders>
            <w:shd w:val="clear" w:color="auto" w:fill="auto"/>
            <w:hideMark/>
          </w:tcPr>
          <w:p w14:paraId="713A8492" w14:textId="38969DD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438" w:type="pct"/>
            <w:tcBorders>
              <w:top w:val="nil"/>
              <w:left w:val="nil"/>
              <w:bottom w:val="single" w:sz="4" w:space="0" w:color="auto"/>
              <w:right w:val="single" w:sz="4" w:space="0" w:color="auto"/>
            </w:tcBorders>
            <w:shd w:val="clear" w:color="auto" w:fill="auto"/>
            <w:hideMark/>
          </w:tcPr>
          <w:p w14:paraId="6CFCBB04" w14:textId="7B8BEE76"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435" w:type="pct"/>
            <w:tcBorders>
              <w:top w:val="nil"/>
              <w:left w:val="nil"/>
              <w:bottom w:val="single" w:sz="4" w:space="0" w:color="auto"/>
              <w:right w:val="single" w:sz="4" w:space="0" w:color="auto"/>
            </w:tcBorders>
            <w:shd w:val="clear" w:color="auto" w:fill="auto"/>
            <w:hideMark/>
          </w:tcPr>
          <w:p w14:paraId="369F6A89" w14:textId="639DC27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r>
      <w:tr w:rsidR="00DC7546" w:rsidRPr="00022CED" w14:paraId="11D7807C"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13C3789B"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374" w:type="pct"/>
            <w:tcBorders>
              <w:top w:val="nil"/>
              <w:left w:val="nil"/>
              <w:bottom w:val="single" w:sz="4" w:space="0" w:color="auto"/>
              <w:right w:val="single" w:sz="4" w:space="0" w:color="auto"/>
            </w:tcBorders>
            <w:shd w:val="clear" w:color="auto" w:fill="auto"/>
            <w:hideMark/>
          </w:tcPr>
          <w:p w14:paraId="4CF69F42" w14:textId="3C9C4AD0"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22" w:type="pct"/>
            <w:tcBorders>
              <w:top w:val="nil"/>
              <w:left w:val="nil"/>
              <w:bottom w:val="single" w:sz="4" w:space="0" w:color="auto"/>
              <w:right w:val="single" w:sz="4" w:space="0" w:color="auto"/>
            </w:tcBorders>
            <w:shd w:val="clear" w:color="auto" w:fill="auto"/>
            <w:hideMark/>
          </w:tcPr>
          <w:p w14:paraId="2C4895B9" w14:textId="33DF58B1"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77A49F83" w14:textId="163C3708"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544" w:type="pct"/>
            <w:tcBorders>
              <w:top w:val="nil"/>
              <w:left w:val="nil"/>
              <w:bottom w:val="single" w:sz="4" w:space="0" w:color="auto"/>
              <w:right w:val="single" w:sz="4" w:space="0" w:color="auto"/>
            </w:tcBorders>
            <w:shd w:val="clear" w:color="auto" w:fill="auto"/>
            <w:hideMark/>
          </w:tcPr>
          <w:p w14:paraId="01886578" w14:textId="2810C736"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1.72</w:t>
            </w:r>
          </w:p>
        </w:tc>
        <w:tc>
          <w:tcPr>
            <w:tcW w:w="544" w:type="pct"/>
            <w:tcBorders>
              <w:top w:val="nil"/>
              <w:left w:val="nil"/>
              <w:bottom w:val="single" w:sz="4" w:space="0" w:color="auto"/>
              <w:right w:val="single" w:sz="4" w:space="0" w:color="auto"/>
            </w:tcBorders>
            <w:shd w:val="clear" w:color="auto" w:fill="auto"/>
            <w:hideMark/>
          </w:tcPr>
          <w:p w14:paraId="68A97040" w14:textId="02407A2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438" w:type="pct"/>
            <w:tcBorders>
              <w:top w:val="nil"/>
              <w:left w:val="nil"/>
              <w:bottom w:val="single" w:sz="4" w:space="0" w:color="auto"/>
              <w:right w:val="single" w:sz="4" w:space="0" w:color="auto"/>
            </w:tcBorders>
            <w:shd w:val="clear" w:color="auto" w:fill="auto"/>
            <w:hideMark/>
          </w:tcPr>
          <w:p w14:paraId="47444847" w14:textId="277DAD9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438" w:type="pct"/>
            <w:tcBorders>
              <w:top w:val="nil"/>
              <w:left w:val="nil"/>
              <w:bottom w:val="single" w:sz="4" w:space="0" w:color="auto"/>
              <w:right w:val="single" w:sz="4" w:space="0" w:color="auto"/>
            </w:tcBorders>
            <w:shd w:val="clear" w:color="auto" w:fill="auto"/>
            <w:hideMark/>
          </w:tcPr>
          <w:p w14:paraId="2195A8DB" w14:textId="28CA7733"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057BA3F7" w14:textId="424A6867"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5" w:type="pct"/>
            <w:tcBorders>
              <w:top w:val="nil"/>
              <w:left w:val="nil"/>
              <w:bottom w:val="single" w:sz="4" w:space="0" w:color="auto"/>
              <w:right w:val="single" w:sz="4" w:space="0" w:color="auto"/>
            </w:tcBorders>
            <w:shd w:val="clear" w:color="auto" w:fill="auto"/>
            <w:hideMark/>
          </w:tcPr>
          <w:p w14:paraId="734DFC5D" w14:textId="3B8095FA"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DC7546" w:rsidRPr="00022CED" w14:paraId="091F1E1D"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1368E2E7"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374" w:type="pct"/>
            <w:tcBorders>
              <w:top w:val="nil"/>
              <w:left w:val="nil"/>
              <w:bottom w:val="single" w:sz="4" w:space="0" w:color="auto"/>
              <w:right w:val="single" w:sz="4" w:space="0" w:color="auto"/>
            </w:tcBorders>
            <w:shd w:val="clear" w:color="auto" w:fill="auto"/>
            <w:hideMark/>
          </w:tcPr>
          <w:p w14:paraId="39D560D4" w14:textId="0E94182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422" w:type="pct"/>
            <w:tcBorders>
              <w:top w:val="nil"/>
              <w:left w:val="nil"/>
              <w:bottom w:val="single" w:sz="4" w:space="0" w:color="auto"/>
              <w:right w:val="single" w:sz="4" w:space="0" w:color="auto"/>
            </w:tcBorders>
            <w:shd w:val="clear" w:color="auto" w:fill="auto"/>
            <w:hideMark/>
          </w:tcPr>
          <w:p w14:paraId="49F08599" w14:textId="0BEEBA0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438" w:type="pct"/>
            <w:tcBorders>
              <w:top w:val="nil"/>
              <w:left w:val="nil"/>
              <w:bottom w:val="single" w:sz="4" w:space="0" w:color="auto"/>
              <w:right w:val="single" w:sz="4" w:space="0" w:color="auto"/>
            </w:tcBorders>
            <w:shd w:val="clear" w:color="auto" w:fill="auto"/>
            <w:hideMark/>
          </w:tcPr>
          <w:p w14:paraId="2B421D98" w14:textId="586913E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30</w:t>
            </w:r>
          </w:p>
        </w:tc>
        <w:tc>
          <w:tcPr>
            <w:tcW w:w="544" w:type="pct"/>
            <w:tcBorders>
              <w:top w:val="nil"/>
              <w:left w:val="nil"/>
              <w:bottom w:val="single" w:sz="4" w:space="0" w:color="auto"/>
              <w:right w:val="single" w:sz="4" w:space="0" w:color="auto"/>
            </w:tcBorders>
            <w:shd w:val="clear" w:color="auto" w:fill="auto"/>
            <w:hideMark/>
          </w:tcPr>
          <w:p w14:paraId="22760FFC" w14:textId="0D77ABD4" w:rsidR="00827928" w:rsidRPr="00C60277" w:rsidRDefault="00C1C1F1" w:rsidP="00014188">
            <w:pPr>
              <w:spacing w:line="259" w:lineRule="auto"/>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1.95</w:t>
            </w:r>
          </w:p>
        </w:tc>
        <w:tc>
          <w:tcPr>
            <w:tcW w:w="544" w:type="pct"/>
            <w:tcBorders>
              <w:top w:val="nil"/>
              <w:left w:val="nil"/>
              <w:bottom w:val="single" w:sz="4" w:space="0" w:color="auto"/>
              <w:right w:val="single" w:sz="4" w:space="0" w:color="auto"/>
            </w:tcBorders>
            <w:shd w:val="clear" w:color="auto" w:fill="auto"/>
            <w:hideMark/>
          </w:tcPr>
          <w:p w14:paraId="26500021" w14:textId="2EF15479"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c>
          <w:tcPr>
            <w:tcW w:w="438" w:type="pct"/>
            <w:tcBorders>
              <w:top w:val="nil"/>
              <w:left w:val="nil"/>
              <w:bottom w:val="single" w:sz="4" w:space="0" w:color="auto"/>
              <w:right w:val="single" w:sz="4" w:space="0" w:color="auto"/>
            </w:tcBorders>
            <w:shd w:val="clear" w:color="auto" w:fill="auto"/>
            <w:hideMark/>
          </w:tcPr>
          <w:p w14:paraId="6621B3B3" w14:textId="6132F05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438" w:type="pct"/>
            <w:tcBorders>
              <w:top w:val="nil"/>
              <w:left w:val="nil"/>
              <w:bottom w:val="single" w:sz="4" w:space="0" w:color="auto"/>
              <w:right w:val="single" w:sz="4" w:space="0" w:color="auto"/>
            </w:tcBorders>
            <w:shd w:val="clear" w:color="auto" w:fill="auto"/>
            <w:hideMark/>
          </w:tcPr>
          <w:p w14:paraId="35F7BF55" w14:textId="4BEF19D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438" w:type="pct"/>
            <w:tcBorders>
              <w:top w:val="nil"/>
              <w:left w:val="nil"/>
              <w:bottom w:val="single" w:sz="4" w:space="0" w:color="auto"/>
              <w:right w:val="single" w:sz="4" w:space="0" w:color="auto"/>
            </w:tcBorders>
            <w:shd w:val="clear" w:color="auto" w:fill="auto"/>
            <w:hideMark/>
          </w:tcPr>
          <w:p w14:paraId="7C73E988" w14:textId="73EFFE7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435" w:type="pct"/>
            <w:tcBorders>
              <w:top w:val="nil"/>
              <w:left w:val="nil"/>
              <w:bottom w:val="single" w:sz="4" w:space="0" w:color="auto"/>
              <w:right w:val="single" w:sz="4" w:space="0" w:color="auto"/>
            </w:tcBorders>
            <w:shd w:val="clear" w:color="auto" w:fill="auto"/>
            <w:hideMark/>
          </w:tcPr>
          <w:p w14:paraId="05D2F574" w14:textId="59CAE43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r>
      <w:tr w:rsidR="00DC7546" w:rsidRPr="00022CED" w14:paraId="22A5B5EA"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09D2F024"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374" w:type="pct"/>
            <w:tcBorders>
              <w:top w:val="nil"/>
              <w:left w:val="nil"/>
              <w:bottom w:val="single" w:sz="4" w:space="0" w:color="auto"/>
              <w:right w:val="single" w:sz="4" w:space="0" w:color="auto"/>
            </w:tcBorders>
            <w:shd w:val="clear" w:color="auto" w:fill="auto"/>
            <w:hideMark/>
          </w:tcPr>
          <w:p w14:paraId="7C5351FE" w14:textId="1CA3744F"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22" w:type="pct"/>
            <w:tcBorders>
              <w:top w:val="nil"/>
              <w:left w:val="nil"/>
              <w:bottom w:val="single" w:sz="4" w:space="0" w:color="auto"/>
              <w:right w:val="single" w:sz="4" w:space="0" w:color="auto"/>
            </w:tcBorders>
            <w:shd w:val="clear" w:color="auto" w:fill="auto"/>
            <w:hideMark/>
          </w:tcPr>
          <w:p w14:paraId="237D70F7" w14:textId="4FC6AB3D"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1E637898" w14:textId="1D4394C8"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544" w:type="pct"/>
            <w:tcBorders>
              <w:top w:val="nil"/>
              <w:left w:val="nil"/>
              <w:bottom w:val="single" w:sz="4" w:space="0" w:color="auto"/>
              <w:right w:val="single" w:sz="4" w:space="0" w:color="auto"/>
            </w:tcBorders>
            <w:shd w:val="clear" w:color="auto" w:fill="auto"/>
            <w:hideMark/>
          </w:tcPr>
          <w:p w14:paraId="69160FEC" w14:textId="30B3C99D"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0.58</w:t>
            </w:r>
          </w:p>
        </w:tc>
        <w:tc>
          <w:tcPr>
            <w:tcW w:w="544" w:type="pct"/>
            <w:tcBorders>
              <w:top w:val="nil"/>
              <w:left w:val="nil"/>
              <w:bottom w:val="single" w:sz="4" w:space="0" w:color="auto"/>
              <w:right w:val="single" w:sz="4" w:space="0" w:color="auto"/>
            </w:tcBorders>
            <w:shd w:val="clear" w:color="auto" w:fill="auto"/>
            <w:hideMark/>
          </w:tcPr>
          <w:p w14:paraId="0E6DAD20" w14:textId="0A98C86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38" w:type="pct"/>
            <w:tcBorders>
              <w:top w:val="nil"/>
              <w:left w:val="nil"/>
              <w:bottom w:val="single" w:sz="4" w:space="0" w:color="auto"/>
              <w:right w:val="single" w:sz="4" w:space="0" w:color="auto"/>
            </w:tcBorders>
            <w:shd w:val="clear" w:color="auto" w:fill="auto"/>
            <w:hideMark/>
          </w:tcPr>
          <w:p w14:paraId="209756AE" w14:textId="7187649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438" w:type="pct"/>
            <w:tcBorders>
              <w:top w:val="nil"/>
              <w:left w:val="nil"/>
              <w:bottom w:val="single" w:sz="4" w:space="0" w:color="auto"/>
              <w:right w:val="single" w:sz="4" w:space="0" w:color="auto"/>
            </w:tcBorders>
            <w:shd w:val="clear" w:color="auto" w:fill="auto"/>
            <w:hideMark/>
          </w:tcPr>
          <w:p w14:paraId="68E51192" w14:textId="400984F9"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36E00F5E" w14:textId="36215650"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5" w:type="pct"/>
            <w:tcBorders>
              <w:top w:val="nil"/>
              <w:left w:val="nil"/>
              <w:bottom w:val="single" w:sz="4" w:space="0" w:color="auto"/>
              <w:right w:val="single" w:sz="4" w:space="0" w:color="auto"/>
            </w:tcBorders>
            <w:shd w:val="clear" w:color="auto" w:fill="auto"/>
            <w:hideMark/>
          </w:tcPr>
          <w:p w14:paraId="4CBA5041" w14:textId="666AB8B4"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DC7546" w:rsidRPr="00022CED" w14:paraId="78AF83EC"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tcPr>
          <w:p w14:paraId="7B485124"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374" w:type="pct"/>
            <w:tcBorders>
              <w:top w:val="nil"/>
              <w:left w:val="nil"/>
              <w:bottom w:val="single" w:sz="4" w:space="0" w:color="auto"/>
              <w:right w:val="single" w:sz="4" w:space="0" w:color="auto"/>
            </w:tcBorders>
            <w:shd w:val="clear" w:color="auto" w:fill="auto"/>
          </w:tcPr>
          <w:p w14:paraId="205DDA86" w14:textId="53601913"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22" w:type="pct"/>
            <w:tcBorders>
              <w:top w:val="nil"/>
              <w:left w:val="nil"/>
              <w:bottom w:val="single" w:sz="4" w:space="0" w:color="auto"/>
              <w:right w:val="single" w:sz="4" w:space="0" w:color="auto"/>
            </w:tcBorders>
            <w:shd w:val="clear" w:color="auto" w:fill="auto"/>
          </w:tcPr>
          <w:p w14:paraId="4B9517AD" w14:textId="5345F74D"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tcPr>
          <w:p w14:paraId="31BA2F40" w14:textId="673CDE1E"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544" w:type="pct"/>
            <w:tcBorders>
              <w:top w:val="nil"/>
              <w:left w:val="nil"/>
              <w:bottom w:val="single" w:sz="4" w:space="0" w:color="auto"/>
              <w:right w:val="single" w:sz="4" w:space="0" w:color="auto"/>
            </w:tcBorders>
            <w:shd w:val="clear" w:color="auto" w:fill="auto"/>
          </w:tcPr>
          <w:p w14:paraId="4EB37733" w14:textId="32FA1EB5" w:rsidR="00827928" w:rsidRPr="00C60277" w:rsidRDefault="00C1C1F1" w:rsidP="00014188">
            <w:pPr>
              <w:spacing w:line="259" w:lineRule="auto"/>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2.04</w:t>
            </w:r>
          </w:p>
        </w:tc>
        <w:tc>
          <w:tcPr>
            <w:tcW w:w="544" w:type="pct"/>
            <w:tcBorders>
              <w:top w:val="nil"/>
              <w:left w:val="nil"/>
              <w:bottom w:val="single" w:sz="4" w:space="0" w:color="auto"/>
              <w:right w:val="single" w:sz="4" w:space="0" w:color="auto"/>
            </w:tcBorders>
            <w:shd w:val="clear" w:color="auto" w:fill="auto"/>
          </w:tcPr>
          <w:p w14:paraId="55F0CE45" w14:textId="4BD707B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438" w:type="pct"/>
            <w:tcBorders>
              <w:top w:val="nil"/>
              <w:left w:val="nil"/>
              <w:bottom w:val="single" w:sz="4" w:space="0" w:color="auto"/>
              <w:right w:val="single" w:sz="4" w:space="0" w:color="auto"/>
            </w:tcBorders>
            <w:shd w:val="clear" w:color="auto" w:fill="auto"/>
          </w:tcPr>
          <w:p w14:paraId="122618BE" w14:textId="54FBBD1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438" w:type="pct"/>
            <w:tcBorders>
              <w:top w:val="nil"/>
              <w:left w:val="nil"/>
              <w:bottom w:val="single" w:sz="4" w:space="0" w:color="auto"/>
              <w:right w:val="single" w:sz="4" w:space="0" w:color="auto"/>
            </w:tcBorders>
            <w:shd w:val="clear" w:color="auto" w:fill="auto"/>
          </w:tcPr>
          <w:p w14:paraId="5A8FE52C" w14:textId="211A17B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438" w:type="pct"/>
            <w:tcBorders>
              <w:top w:val="nil"/>
              <w:left w:val="nil"/>
              <w:bottom w:val="single" w:sz="4" w:space="0" w:color="auto"/>
              <w:right w:val="single" w:sz="4" w:space="0" w:color="auto"/>
            </w:tcBorders>
            <w:shd w:val="clear" w:color="auto" w:fill="auto"/>
          </w:tcPr>
          <w:p w14:paraId="5D57B302" w14:textId="09CD2FA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435" w:type="pct"/>
            <w:tcBorders>
              <w:top w:val="nil"/>
              <w:left w:val="nil"/>
              <w:bottom w:val="single" w:sz="4" w:space="0" w:color="auto"/>
              <w:right w:val="single" w:sz="4" w:space="0" w:color="auto"/>
            </w:tcBorders>
            <w:shd w:val="clear" w:color="auto" w:fill="auto"/>
          </w:tcPr>
          <w:p w14:paraId="087B2E65" w14:textId="697C1E3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r>
      <w:tr w:rsidR="00DC7546" w:rsidRPr="00022CED" w14:paraId="7A52E755"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tcPr>
          <w:p w14:paraId="0064ED86"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374" w:type="pct"/>
            <w:tcBorders>
              <w:top w:val="nil"/>
              <w:left w:val="nil"/>
              <w:bottom w:val="single" w:sz="4" w:space="0" w:color="auto"/>
              <w:right w:val="single" w:sz="4" w:space="0" w:color="auto"/>
            </w:tcBorders>
            <w:shd w:val="clear" w:color="auto" w:fill="auto"/>
          </w:tcPr>
          <w:p w14:paraId="3AF8D9AA" w14:textId="4024DB12"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30</w:t>
            </w:r>
          </w:p>
        </w:tc>
        <w:tc>
          <w:tcPr>
            <w:tcW w:w="422" w:type="pct"/>
            <w:tcBorders>
              <w:top w:val="nil"/>
              <w:left w:val="nil"/>
              <w:bottom w:val="single" w:sz="4" w:space="0" w:color="auto"/>
              <w:right w:val="single" w:sz="4" w:space="0" w:color="auto"/>
            </w:tcBorders>
            <w:shd w:val="clear" w:color="auto" w:fill="auto"/>
          </w:tcPr>
          <w:p w14:paraId="77C31A22" w14:textId="22A4CEA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438" w:type="pct"/>
            <w:tcBorders>
              <w:top w:val="nil"/>
              <w:left w:val="nil"/>
              <w:bottom w:val="single" w:sz="4" w:space="0" w:color="auto"/>
              <w:right w:val="single" w:sz="4" w:space="0" w:color="auto"/>
            </w:tcBorders>
            <w:shd w:val="clear" w:color="auto" w:fill="auto"/>
          </w:tcPr>
          <w:p w14:paraId="12CE8E9A" w14:textId="3B42143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544" w:type="pct"/>
            <w:tcBorders>
              <w:top w:val="nil"/>
              <w:left w:val="nil"/>
              <w:bottom w:val="single" w:sz="4" w:space="0" w:color="auto"/>
              <w:right w:val="single" w:sz="4" w:space="0" w:color="auto"/>
            </w:tcBorders>
            <w:shd w:val="clear" w:color="auto" w:fill="auto"/>
          </w:tcPr>
          <w:p w14:paraId="1941745A" w14:textId="57E226BF" w:rsidR="00827928" w:rsidRPr="00C60277" w:rsidRDefault="00C1C1F1" w:rsidP="00014188">
            <w:pPr>
              <w:spacing w:line="259" w:lineRule="auto"/>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0.58</w:t>
            </w:r>
          </w:p>
        </w:tc>
        <w:tc>
          <w:tcPr>
            <w:tcW w:w="544" w:type="pct"/>
            <w:tcBorders>
              <w:top w:val="nil"/>
              <w:left w:val="nil"/>
              <w:bottom w:val="single" w:sz="4" w:space="0" w:color="auto"/>
              <w:right w:val="single" w:sz="4" w:space="0" w:color="auto"/>
            </w:tcBorders>
            <w:shd w:val="clear" w:color="auto" w:fill="auto"/>
          </w:tcPr>
          <w:p w14:paraId="7F196254" w14:textId="313A3C0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438" w:type="pct"/>
            <w:tcBorders>
              <w:top w:val="nil"/>
              <w:left w:val="nil"/>
              <w:bottom w:val="single" w:sz="4" w:space="0" w:color="auto"/>
              <w:right w:val="single" w:sz="4" w:space="0" w:color="auto"/>
            </w:tcBorders>
            <w:shd w:val="clear" w:color="auto" w:fill="auto"/>
          </w:tcPr>
          <w:p w14:paraId="0BDE3538" w14:textId="066E906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87</w:t>
            </w:r>
          </w:p>
        </w:tc>
        <w:tc>
          <w:tcPr>
            <w:tcW w:w="438" w:type="pct"/>
            <w:tcBorders>
              <w:top w:val="nil"/>
              <w:left w:val="nil"/>
              <w:bottom w:val="single" w:sz="4" w:space="0" w:color="auto"/>
              <w:right w:val="single" w:sz="4" w:space="0" w:color="auto"/>
            </w:tcBorders>
            <w:shd w:val="clear" w:color="auto" w:fill="auto"/>
          </w:tcPr>
          <w:p w14:paraId="66AC4CD4" w14:textId="6064875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438" w:type="pct"/>
            <w:tcBorders>
              <w:top w:val="nil"/>
              <w:left w:val="nil"/>
              <w:bottom w:val="single" w:sz="4" w:space="0" w:color="auto"/>
              <w:right w:val="single" w:sz="4" w:space="0" w:color="auto"/>
            </w:tcBorders>
            <w:shd w:val="clear" w:color="auto" w:fill="auto"/>
          </w:tcPr>
          <w:p w14:paraId="7B0C56A6" w14:textId="61CF04C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35" w:type="pct"/>
            <w:tcBorders>
              <w:top w:val="nil"/>
              <w:left w:val="nil"/>
              <w:bottom w:val="single" w:sz="4" w:space="0" w:color="auto"/>
              <w:right w:val="single" w:sz="4" w:space="0" w:color="auto"/>
            </w:tcBorders>
            <w:shd w:val="clear" w:color="auto" w:fill="auto"/>
          </w:tcPr>
          <w:p w14:paraId="23652541" w14:textId="15A5B13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r>
      <w:tr w:rsidR="00DC7546" w:rsidRPr="00022CED" w14:paraId="68AF81E2"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598194F9"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374" w:type="pct"/>
            <w:tcBorders>
              <w:top w:val="nil"/>
              <w:left w:val="nil"/>
              <w:bottom w:val="single" w:sz="4" w:space="0" w:color="auto"/>
              <w:right w:val="single" w:sz="4" w:space="0" w:color="auto"/>
            </w:tcBorders>
            <w:shd w:val="clear" w:color="auto" w:fill="auto"/>
            <w:hideMark/>
          </w:tcPr>
          <w:p w14:paraId="5B3D0047" w14:textId="6AFAD19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422" w:type="pct"/>
            <w:tcBorders>
              <w:top w:val="nil"/>
              <w:left w:val="nil"/>
              <w:bottom w:val="single" w:sz="4" w:space="0" w:color="auto"/>
              <w:right w:val="single" w:sz="4" w:space="0" w:color="auto"/>
            </w:tcBorders>
            <w:shd w:val="clear" w:color="auto" w:fill="auto"/>
            <w:hideMark/>
          </w:tcPr>
          <w:p w14:paraId="4E408C3E" w14:textId="44452E8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438" w:type="pct"/>
            <w:tcBorders>
              <w:top w:val="nil"/>
              <w:left w:val="nil"/>
              <w:bottom w:val="single" w:sz="4" w:space="0" w:color="auto"/>
              <w:right w:val="single" w:sz="4" w:space="0" w:color="auto"/>
            </w:tcBorders>
            <w:shd w:val="clear" w:color="auto" w:fill="auto"/>
            <w:hideMark/>
          </w:tcPr>
          <w:p w14:paraId="1D51084F" w14:textId="3B4446F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544" w:type="pct"/>
            <w:tcBorders>
              <w:top w:val="nil"/>
              <w:left w:val="nil"/>
              <w:bottom w:val="single" w:sz="4" w:space="0" w:color="auto"/>
              <w:right w:val="single" w:sz="4" w:space="0" w:color="auto"/>
            </w:tcBorders>
            <w:shd w:val="clear" w:color="auto" w:fill="auto"/>
            <w:hideMark/>
          </w:tcPr>
          <w:p w14:paraId="48B873C0" w14:textId="4A6A364D"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.49</w:t>
            </w:r>
          </w:p>
        </w:tc>
        <w:tc>
          <w:tcPr>
            <w:tcW w:w="544" w:type="pct"/>
            <w:tcBorders>
              <w:top w:val="nil"/>
              <w:left w:val="nil"/>
              <w:bottom w:val="single" w:sz="4" w:space="0" w:color="auto"/>
              <w:right w:val="single" w:sz="4" w:space="0" w:color="auto"/>
            </w:tcBorders>
            <w:shd w:val="clear" w:color="auto" w:fill="auto"/>
            <w:hideMark/>
          </w:tcPr>
          <w:p w14:paraId="673D574D" w14:textId="69EFD1AF"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w:t>
            </w:r>
          </w:p>
        </w:tc>
        <w:tc>
          <w:tcPr>
            <w:tcW w:w="438" w:type="pct"/>
            <w:tcBorders>
              <w:top w:val="nil"/>
              <w:left w:val="nil"/>
              <w:bottom w:val="single" w:sz="4" w:space="0" w:color="auto"/>
              <w:right w:val="single" w:sz="4" w:space="0" w:color="auto"/>
            </w:tcBorders>
            <w:shd w:val="clear" w:color="auto" w:fill="auto"/>
            <w:hideMark/>
          </w:tcPr>
          <w:p w14:paraId="374B1AE9" w14:textId="7622FB8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438" w:type="pct"/>
            <w:tcBorders>
              <w:top w:val="nil"/>
              <w:left w:val="nil"/>
              <w:bottom w:val="single" w:sz="4" w:space="0" w:color="auto"/>
              <w:right w:val="single" w:sz="4" w:space="0" w:color="auto"/>
            </w:tcBorders>
            <w:shd w:val="clear" w:color="auto" w:fill="auto"/>
            <w:hideMark/>
          </w:tcPr>
          <w:p w14:paraId="575432BC" w14:textId="2584269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30</w:t>
            </w:r>
          </w:p>
        </w:tc>
        <w:tc>
          <w:tcPr>
            <w:tcW w:w="438" w:type="pct"/>
            <w:tcBorders>
              <w:top w:val="nil"/>
              <w:left w:val="nil"/>
              <w:bottom w:val="single" w:sz="4" w:space="0" w:color="auto"/>
              <w:right w:val="single" w:sz="4" w:space="0" w:color="auto"/>
            </w:tcBorders>
            <w:shd w:val="clear" w:color="auto" w:fill="auto"/>
            <w:hideMark/>
          </w:tcPr>
          <w:p w14:paraId="542B4B2F" w14:textId="0E858A1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435" w:type="pct"/>
            <w:tcBorders>
              <w:top w:val="nil"/>
              <w:left w:val="nil"/>
              <w:bottom w:val="single" w:sz="4" w:space="0" w:color="auto"/>
              <w:right w:val="single" w:sz="4" w:space="0" w:color="auto"/>
            </w:tcBorders>
            <w:shd w:val="clear" w:color="auto" w:fill="auto"/>
            <w:hideMark/>
          </w:tcPr>
          <w:p w14:paraId="1BF031B4" w14:textId="79D9787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r>
      <w:tr w:rsidR="00DC7546" w:rsidRPr="00022CED" w14:paraId="7A5F6402"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30169D7C"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374" w:type="pct"/>
            <w:tcBorders>
              <w:top w:val="nil"/>
              <w:left w:val="nil"/>
              <w:bottom w:val="single" w:sz="4" w:space="0" w:color="auto"/>
              <w:right w:val="single" w:sz="4" w:space="0" w:color="auto"/>
            </w:tcBorders>
            <w:shd w:val="clear" w:color="auto" w:fill="auto"/>
            <w:hideMark/>
          </w:tcPr>
          <w:p w14:paraId="6EA4647A" w14:textId="1F93225F"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22" w:type="pct"/>
            <w:tcBorders>
              <w:top w:val="nil"/>
              <w:left w:val="nil"/>
              <w:bottom w:val="single" w:sz="4" w:space="0" w:color="auto"/>
              <w:right w:val="single" w:sz="4" w:space="0" w:color="auto"/>
            </w:tcBorders>
            <w:shd w:val="clear" w:color="auto" w:fill="auto"/>
            <w:hideMark/>
          </w:tcPr>
          <w:p w14:paraId="33AF92A2" w14:textId="40A72BF2"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7199237F" w14:textId="0AD8D812"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544" w:type="pct"/>
            <w:tcBorders>
              <w:top w:val="nil"/>
              <w:left w:val="nil"/>
              <w:bottom w:val="single" w:sz="4" w:space="0" w:color="auto"/>
              <w:right w:val="single" w:sz="4" w:space="0" w:color="auto"/>
            </w:tcBorders>
            <w:shd w:val="clear" w:color="auto" w:fill="auto"/>
            <w:hideMark/>
          </w:tcPr>
          <w:p w14:paraId="1AF3A664" w14:textId="7E129F25"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544" w:type="pct"/>
            <w:tcBorders>
              <w:top w:val="nil"/>
              <w:left w:val="nil"/>
              <w:bottom w:val="single" w:sz="4" w:space="0" w:color="auto"/>
              <w:right w:val="single" w:sz="4" w:space="0" w:color="auto"/>
            </w:tcBorders>
            <w:shd w:val="clear" w:color="auto" w:fill="auto"/>
            <w:hideMark/>
          </w:tcPr>
          <w:p w14:paraId="1043097F" w14:textId="0ED93DDE"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76D00554" w14:textId="5A73C2B4"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25697090" w14:textId="1AD1840C"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59100054" w14:textId="52B222B6"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5" w:type="pct"/>
            <w:tcBorders>
              <w:top w:val="nil"/>
              <w:left w:val="nil"/>
              <w:bottom w:val="single" w:sz="4" w:space="0" w:color="auto"/>
              <w:right w:val="single" w:sz="4" w:space="0" w:color="auto"/>
            </w:tcBorders>
            <w:shd w:val="clear" w:color="auto" w:fill="auto"/>
            <w:hideMark/>
          </w:tcPr>
          <w:p w14:paraId="55E9834F" w14:textId="3C66BCE6"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DC7546" w:rsidRPr="00022CED" w14:paraId="260731A2"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388C99A9" w14:textId="77777777" w:rsidR="00827928" w:rsidRPr="00C60277" w:rsidRDefault="7EB49A67"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374" w:type="pct"/>
            <w:tcBorders>
              <w:top w:val="nil"/>
              <w:left w:val="nil"/>
              <w:bottom w:val="single" w:sz="4" w:space="0" w:color="auto"/>
              <w:right w:val="single" w:sz="4" w:space="0" w:color="auto"/>
            </w:tcBorders>
            <w:shd w:val="clear" w:color="auto" w:fill="auto"/>
            <w:hideMark/>
          </w:tcPr>
          <w:p w14:paraId="04EFC8D5" w14:textId="0D80E843" w:rsidR="00827928" w:rsidRPr="00C60277" w:rsidRDefault="72FB48E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0.01</w:t>
            </w:r>
          </w:p>
        </w:tc>
        <w:tc>
          <w:tcPr>
            <w:tcW w:w="422" w:type="pct"/>
            <w:tcBorders>
              <w:top w:val="nil"/>
              <w:left w:val="nil"/>
              <w:bottom w:val="single" w:sz="4" w:space="0" w:color="auto"/>
              <w:right w:val="single" w:sz="4" w:space="0" w:color="auto"/>
            </w:tcBorders>
            <w:shd w:val="clear" w:color="auto" w:fill="auto"/>
            <w:hideMark/>
          </w:tcPr>
          <w:p w14:paraId="7DF83E16" w14:textId="59B1049D" w:rsidR="00827928" w:rsidRPr="00C60277" w:rsidRDefault="72FB48E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0.01</w:t>
            </w:r>
          </w:p>
        </w:tc>
        <w:tc>
          <w:tcPr>
            <w:tcW w:w="438" w:type="pct"/>
            <w:tcBorders>
              <w:top w:val="nil"/>
              <w:left w:val="nil"/>
              <w:bottom w:val="single" w:sz="4" w:space="0" w:color="auto"/>
              <w:right w:val="single" w:sz="4" w:space="0" w:color="auto"/>
            </w:tcBorders>
            <w:shd w:val="clear" w:color="auto" w:fill="auto"/>
            <w:hideMark/>
          </w:tcPr>
          <w:p w14:paraId="3772C05D" w14:textId="28268D73" w:rsidR="00827928" w:rsidRPr="00C60277" w:rsidRDefault="72FB48E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0.01</w:t>
            </w:r>
          </w:p>
        </w:tc>
        <w:tc>
          <w:tcPr>
            <w:tcW w:w="544" w:type="pct"/>
            <w:tcBorders>
              <w:top w:val="nil"/>
              <w:left w:val="nil"/>
              <w:bottom w:val="single" w:sz="4" w:space="0" w:color="auto"/>
              <w:right w:val="single" w:sz="4" w:space="0" w:color="auto"/>
            </w:tcBorders>
            <w:shd w:val="clear" w:color="auto" w:fill="auto"/>
            <w:hideMark/>
          </w:tcPr>
          <w:p w14:paraId="484A78B1" w14:textId="79062383" w:rsidR="00827928" w:rsidRPr="00C60277" w:rsidRDefault="72FB48E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0.06</w:t>
            </w:r>
          </w:p>
        </w:tc>
        <w:tc>
          <w:tcPr>
            <w:tcW w:w="544" w:type="pct"/>
            <w:tcBorders>
              <w:top w:val="nil"/>
              <w:left w:val="nil"/>
              <w:bottom w:val="single" w:sz="4" w:space="0" w:color="auto"/>
              <w:right w:val="single" w:sz="4" w:space="0" w:color="auto"/>
            </w:tcBorders>
            <w:shd w:val="clear" w:color="auto" w:fill="auto"/>
            <w:hideMark/>
          </w:tcPr>
          <w:p w14:paraId="6C04EE06" w14:textId="6BE9AF99" w:rsidR="00827928" w:rsidRPr="00C60277" w:rsidRDefault="72FB48E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0.04</w:t>
            </w:r>
          </w:p>
        </w:tc>
        <w:tc>
          <w:tcPr>
            <w:tcW w:w="438" w:type="pct"/>
            <w:tcBorders>
              <w:top w:val="nil"/>
              <w:left w:val="nil"/>
              <w:bottom w:val="single" w:sz="4" w:space="0" w:color="auto"/>
              <w:right w:val="single" w:sz="4" w:space="0" w:color="auto"/>
            </w:tcBorders>
            <w:shd w:val="clear" w:color="auto" w:fill="auto"/>
            <w:hideMark/>
          </w:tcPr>
          <w:p w14:paraId="142C4036" w14:textId="696FC6E7" w:rsidR="00827928" w:rsidRPr="00C60277" w:rsidRDefault="72FB48E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0.1</w:t>
            </w:r>
          </w:p>
        </w:tc>
        <w:tc>
          <w:tcPr>
            <w:tcW w:w="438" w:type="pct"/>
            <w:tcBorders>
              <w:top w:val="nil"/>
              <w:left w:val="nil"/>
              <w:bottom w:val="single" w:sz="4" w:space="0" w:color="auto"/>
              <w:right w:val="single" w:sz="4" w:space="0" w:color="auto"/>
            </w:tcBorders>
            <w:shd w:val="clear" w:color="auto" w:fill="auto"/>
            <w:hideMark/>
          </w:tcPr>
          <w:p w14:paraId="00A81DFB" w14:textId="68711EC3" w:rsidR="00827928" w:rsidRPr="00C60277" w:rsidRDefault="72FB48E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3.04</w:t>
            </w:r>
          </w:p>
        </w:tc>
        <w:tc>
          <w:tcPr>
            <w:tcW w:w="438" w:type="pct"/>
            <w:tcBorders>
              <w:top w:val="nil"/>
              <w:left w:val="nil"/>
              <w:bottom w:val="single" w:sz="4" w:space="0" w:color="auto"/>
              <w:right w:val="single" w:sz="4" w:space="0" w:color="auto"/>
            </w:tcBorders>
            <w:shd w:val="clear" w:color="auto" w:fill="auto"/>
            <w:hideMark/>
          </w:tcPr>
          <w:p w14:paraId="4C92C8CD" w14:textId="0CBB609E" w:rsidR="00827928" w:rsidRPr="00C60277" w:rsidRDefault="72FB48E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1.93</w:t>
            </w:r>
          </w:p>
        </w:tc>
        <w:tc>
          <w:tcPr>
            <w:tcW w:w="435" w:type="pct"/>
            <w:tcBorders>
              <w:top w:val="nil"/>
              <w:left w:val="nil"/>
              <w:bottom w:val="single" w:sz="4" w:space="0" w:color="auto"/>
              <w:right w:val="single" w:sz="4" w:space="0" w:color="auto"/>
            </w:tcBorders>
            <w:shd w:val="clear" w:color="auto" w:fill="auto"/>
            <w:hideMark/>
          </w:tcPr>
          <w:p w14:paraId="362E372B" w14:textId="6DFA0811" w:rsidR="00827928" w:rsidRPr="00C60277" w:rsidRDefault="72FB48E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4.97</w:t>
            </w:r>
          </w:p>
        </w:tc>
      </w:tr>
      <w:tr w:rsidR="00DC7546" w:rsidRPr="00022CED" w14:paraId="113FC73F"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7D07D27D"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374" w:type="pct"/>
            <w:tcBorders>
              <w:top w:val="nil"/>
              <w:left w:val="nil"/>
              <w:bottom w:val="single" w:sz="4" w:space="0" w:color="auto"/>
              <w:right w:val="single" w:sz="4" w:space="0" w:color="auto"/>
            </w:tcBorders>
            <w:shd w:val="clear" w:color="auto" w:fill="auto"/>
            <w:hideMark/>
          </w:tcPr>
          <w:p w14:paraId="3022FFEB" w14:textId="53EEDE4F" w:rsidR="00827928" w:rsidRPr="00C60277" w:rsidRDefault="00C1C1F1" w:rsidP="00014188">
            <w:pPr>
              <w:spacing w:line="259" w:lineRule="auto"/>
              <w:jc w:val="right"/>
              <w:rPr>
                <w:color w:val="000000" w:themeColor="text1"/>
                <w:lang w:val="en-GB"/>
              </w:rPr>
            </w:pPr>
            <w:r w:rsidRPr="00C60277">
              <w:rPr>
                <w:rFonts w:ascii="Calibri" w:hAnsi="Calibri" w:cs="Calibri"/>
                <w:color w:val="000000" w:themeColor="text1"/>
                <w:sz w:val="22"/>
                <w:szCs w:val="22"/>
                <w:lang w:val="en-GB"/>
              </w:rPr>
              <w:t>2.58</w:t>
            </w:r>
          </w:p>
        </w:tc>
        <w:tc>
          <w:tcPr>
            <w:tcW w:w="422" w:type="pct"/>
            <w:tcBorders>
              <w:top w:val="nil"/>
              <w:left w:val="nil"/>
              <w:bottom w:val="single" w:sz="4" w:space="0" w:color="auto"/>
              <w:right w:val="single" w:sz="4" w:space="0" w:color="auto"/>
            </w:tcBorders>
            <w:shd w:val="clear" w:color="auto" w:fill="auto"/>
            <w:hideMark/>
          </w:tcPr>
          <w:p w14:paraId="49C0B39C" w14:textId="59D23C3C"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1.55</w:t>
            </w:r>
          </w:p>
        </w:tc>
        <w:tc>
          <w:tcPr>
            <w:tcW w:w="438" w:type="pct"/>
            <w:tcBorders>
              <w:top w:val="nil"/>
              <w:left w:val="nil"/>
              <w:bottom w:val="single" w:sz="4" w:space="0" w:color="auto"/>
              <w:right w:val="single" w:sz="4" w:space="0" w:color="auto"/>
            </w:tcBorders>
            <w:shd w:val="clear" w:color="auto" w:fill="auto"/>
            <w:hideMark/>
          </w:tcPr>
          <w:p w14:paraId="00B74E54" w14:textId="209DA627"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4.13</w:t>
            </w:r>
          </w:p>
        </w:tc>
        <w:tc>
          <w:tcPr>
            <w:tcW w:w="544" w:type="pct"/>
            <w:tcBorders>
              <w:top w:val="nil"/>
              <w:left w:val="nil"/>
              <w:bottom w:val="single" w:sz="4" w:space="0" w:color="auto"/>
              <w:right w:val="single" w:sz="4" w:space="0" w:color="auto"/>
            </w:tcBorders>
            <w:shd w:val="clear" w:color="auto" w:fill="auto"/>
            <w:hideMark/>
          </w:tcPr>
          <w:p w14:paraId="13449A26" w14:textId="3E008409"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2.16</w:t>
            </w:r>
          </w:p>
        </w:tc>
        <w:tc>
          <w:tcPr>
            <w:tcW w:w="544" w:type="pct"/>
            <w:tcBorders>
              <w:top w:val="nil"/>
              <w:left w:val="nil"/>
              <w:bottom w:val="single" w:sz="4" w:space="0" w:color="auto"/>
              <w:right w:val="single" w:sz="4" w:space="0" w:color="auto"/>
            </w:tcBorders>
            <w:shd w:val="clear" w:color="auto" w:fill="auto"/>
            <w:hideMark/>
          </w:tcPr>
          <w:p w14:paraId="49DA6F09" w14:textId="03337987" w:rsidR="00827928" w:rsidRPr="00C60277" w:rsidRDefault="00C1C1F1" w:rsidP="00014188">
            <w:pPr>
              <w:spacing w:line="259" w:lineRule="auto"/>
              <w:jc w:val="right"/>
              <w:rPr>
                <w:color w:val="000000" w:themeColor="text1"/>
                <w:lang w:val="en-GB"/>
              </w:rPr>
            </w:pPr>
            <w:r w:rsidRPr="00C60277">
              <w:rPr>
                <w:rFonts w:ascii="Calibri" w:hAnsi="Calibri" w:cs="Calibri"/>
                <w:color w:val="000000" w:themeColor="text1"/>
                <w:sz w:val="22"/>
                <w:szCs w:val="22"/>
                <w:lang w:val="en-GB"/>
              </w:rPr>
              <w:t>1.06</w:t>
            </w:r>
          </w:p>
        </w:tc>
        <w:tc>
          <w:tcPr>
            <w:tcW w:w="438" w:type="pct"/>
            <w:tcBorders>
              <w:top w:val="nil"/>
              <w:left w:val="nil"/>
              <w:bottom w:val="single" w:sz="4" w:space="0" w:color="auto"/>
              <w:right w:val="single" w:sz="4" w:space="0" w:color="auto"/>
            </w:tcBorders>
            <w:shd w:val="clear" w:color="auto" w:fill="auto"/>
            <w:hideMark/>
          </w:tcPr>
          <w:p w14:paraId="5BE27955" w14:textId="6FE3C6D9"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3.22</w:t>
            </w:r>
          </w:p>
        </w:tc>
        <w:tc>
          <w:tcPr>
            <w:tcW w:w="438" w:type="pct"/>
            <w:tcBorders>
              <w:top w:val="nil"/>
              <w:left w:val="nil"/>
              <w:bottom w:val="single" w:sz="4" w:space="0" w:color="auto"/>
              <w:right w:val="single" w:sz="4" w:space="0" w:color="auto"/>
            </w:tcBorders>
            <w:shd w:val="clear" w:color="auto" w:fill="auto"/>
            <w:hideMark/>
          </w:tcPr>
          <w:p w14:paraId="2C68BCC9" w14:textId="1AA8FBDE"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438" w:type="pct"/>
            <w:tcBorders>
              <w:top w:val="nil"/>
              <w:left w:val="nil"/>
              <w:bottom w:val="single" w:sz="4" w:space="0" w:color="auto"/>
              <w:right w:val="single" w:sz="4" w:space="0" w:color="auto"/>
            </w:tcBorders>
            <w:shd w:val="clear" w:color="auto" w:fill="auto"/>
            <w:hideMark/>
          </w:tcPr>
          <w:p w14:paraId="6CB392F2" w14:textId="450C0BB7"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435" w:type="pct"/>
            <w:tcBorders>
              <w:top w:val="nil"/>
              <w:left w:val="nil"/>
              <w:bottom w:val="single" w:sz="4" w:space="0" w:color="auto"/>
              <w:right w:val="single" w:sz="4" w:space="0" w:color="auto"/>
            </w:tcBorders>
            <w:shd w:val="clear" w:color="auto" w:fill="auto"/>
            <w:hideMark/>
          </w:tcPr>
          <w:p w14:paraId="2F1ABD36" w14:textId="441F3C09"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r>
      <w:tr w:rsidR="00DC7546" w:rsidRPr="00022CED" w14:paraId="30CD8017"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56CB8910"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374" w:type="pct"/>
            <w:tcBorders>
              <w:top w:val="nil"/>
              <w:left w:val="nil"/>
              <w:bottom w:val="single" w:sz="4" w:space="0" w:color="auto"/>
              <w:right w:val="single" w:sz="4" w:space="0" w:color="auto"/>
            </w:tcBorders>
            <w:shd w:val="clear" w:color="auto" w:fill="auto"/>
            <w:hideMark/>
          </w:tcPr>
          <w:p w14:paraId="59560819" w14:textId="0BEA18CD" w:rsidR="00827928" w:rsidRPr="00C60277" w:rsidRDefault="00C1C1F1" w:rsidP="00014188">
            <w:pPr>
              <w:spacing w:line="259" w:lineRule="auto"/>
              <w:jc w:val="right"/>
              <w:rPr>
                <w:color w:val="000000" w:themeColor="text1"/>
                <w:lang w:val="en-GB"/>
              </w:rPr>
            </w:pPr>
            <w:r w:rsidRPr="00C60277">
              <w:rPr>
                <w:rFonts w:ascii="Calibri" w:hAnsi="Calibri" w:cs="Calibri"/>
                <w:color w:val="000000" w:themeColor="text1"/>
                <w:sz w:val="22"/>
                <w:szCs w:val="22"/>
                <w:lang w:val="en-GB"/>
              </w:rPr>
              <w:t>0.75</w:t>
            </w:r>
          </w:p>
        </w:tc>
        <w:tc>
          <w:tcPr>
            <w:tcW w:w="422" w:type="pct"/>
            <w:tcBorders>
              <w:top w:val="nil"/>
              <w:left w:val="nil"/>
              <w:bottom w:val="single" w:sz="4" w:space="0" w:color="auto"/>
              <w:right w:val="single" w:sz="4" w:space="0" w:color="auto"/>
            </w:tcBorders>
            <w:shd w:val="clear" w:color="auto" w:fill="auto"/>
            <w:hideMark/>
          </w:tcPr>
          <w:p w14:paraId="54818664" w14:textId="4831861C" w:rsidR="00827928" w:rsidRPr="00C60277" w:rsidRDefault="00C1C1F1" w:rsidP="00014188">
            <w:pPr>
              <w:spacing w:line="259" w:lineRule="auto"/>
              <w:jc w:val="right"/>
              <w:rPr>
                <w:color w:val="000000" w:themeColor="text1"/>
                <w:lang w:val="en-GB"/>
              </w:rPr>
            </w:pPr>
            <w:r w:rsidRPr="00C60277">
              <w:rPr>
                <w:rFonts w:ascii="Calibri" w:hAnsi="Calibri" w:cs="Calibri"/>
                <w:color w:val="000000" w:themeColor="text1"/>
                <w:sz w:val="22"/>
                <w:szCs w:val="22"/>
                <w:lang w:val="en-GB"/>
              </w:rPr>
              <w:t>0.52</w:t>
            </w:r>
          </w:p>
        </w:tc>
        <w:tc>
          <w:tcPr>
            <w:tcW w:w="438" w:type="pct"/>
            <w:tcBorders>
              <w:top w:val="nil"/>
              <w:left w:val="nil"/>
              <w:bottom w:val="single" w:sz="4" w:space="0" w:color="auto"/>
              <w:right w:val="single" w:sz="4" w:space="0" w:color="auto"/>
            </w:tcBorders>
            <w:shd w:val="clear" w:color="auto" w:fill="auto"/>
            <w:hideMark/>
          </w:tcPr>
          <w:p w14:paraId="080D85F8" w14:textId="36A5F4D5" w:rsidR="00827928" w:rsidRPr="00C60277" w:rsidRDefault="00C1C1F1" w:rsidP="00014188">
            <w:pPr>
              <w:spacing w:line="259" w:lineRule="auto"/>
              <w:jc w:val="right"/>
              <w:rPr>
                <w:color w:val="000000" w:themeColor="text1"/>
                <w:lang w:val="en-GB"/>
              </w:rPr>
            </w:pPr>
            <w:r w:rsidRPr="00C60277">
              <w:rPr>
                <w:rFonts w:ascii="Calibri" w:hAnsi="Calibri" w:cs="Calibri"/>
                <w:color w:val="000000" w:themeColor="text1"/>
                <w:sz w:val="22"/>
                <w:szCs w:val="22"/>
                <w:lang w:val="en-GB"/>
              </w:rPr>
              <w:t>1.27</w:t>
            </w:r>
          </w:p>
        </w:tc>
        <w:tc>
          <w:tcPr>
            <w:tcW w:w="544" w:type="pct"/>
            <w:tcBorders>
              <w:top w:val="nil"/>
              <w:left w:val="nil"/>
              <w:bottom w:val="single" w:sz="4" w:space="0" w:color="auto"/>
              <w:right w:val="single" w:sz="4" w:space="0" w:color="auto"/>
            </w:tcBorders>
            <w:shd w:val="clear" w:color="auto" w:fill="auto"/>
            <w:hideMark/>
          </w:tcPr>
          <w:p w14:paraId="09D93431" w14:textId="13C2B441" w:rsidR="00827928" w:rsidRPr="00C60277" w:rsidRDefault="00C1C1F1" w:rsidP="00014188">
            <w:pPr>
              <w:spacing w:line="259" w:lineRule="auto"/>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0.75</w:t>
            </w:r>
          </w:p>
        </w:tc>
        <w:tc>
          <w:tcPr>
            <w:tcW w:w="544" w:type="pct"/>
            <w:tcBorders>
              <w:top w:val="nil"/>
              <w:left w:val="nil"/>
              <w:bottom w:val="single" w:sz="4" w:space="0" w:color="auto"/>
              <w:right w:val="single" w:sz="4" w:space="0" w:color="auto"/>
            </w:tcBorders>
            <w:shd w:val="clear" w:color="auto" w:fill="auto"/>
            <w:hideMark/>
          </w:tcPr>
          <w:p w14:paraId="6CB3FF02" w14:textId="2406C9AD"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.37</w:t>
            </w:r>
          </w:p>
        </w:tc>
        <w:tc>
          <w:tcPr>
            <w:tcW w:w="438" w:type="pct"/>
            <w:tcBorders>
              <w:top w:val="nil"/>
              <w:left w:val="nil"/>
              <w:bottom w:val="single" w:sz="4" w:space="0" w:color="auto"/>
              <w:right w:val="single" w:sz="4" w:space="0" w:color="auto"/>
            </w:tcBorders>
            <w:shd w:val="clear" w:color="auto" w:fill="auto"/>
            <w:hideMark/>
          </w:tcPr>
          <w:p w14:paraId="504AED4E" w14:textId="47622724"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1.12</w:t>
            </w:r>
          </w:p>
        </w:tc>
        <w:tc>
          <w:tcPr>
            <w:tcW w:w="438" w:type="pct"/>
            <w:tcBorders>
              <w:top w:val="nil"/>
              <w:left w:val="nil"/>
              <w:bottom w:val="single" w:sz="4" w:space="0" w:color="auto"/>
              <w:right w:val="single" w:sz="4" w:space="0" w:color="auto"/>
            </w:tcBorders>
            <w:shd w:val="clear" w:color="auto" w:fill="auto"/>
            <w:hideMark/>
          </w:tcPr>
          <w:p w14:paraId="657EB3A8" w14:textId="41528988"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0.71</w:t>
            </w:r>
          </w:p>
        </w:tc>
        <w:tc>
          <w:tcPr>
            <w:tcW w:w="438" w:type="pct"/>
            <w:tcBorders>
              <w:top w:val="nil"/>
              <w:left w:val="nil"/>
              <w:bottom w:val="single" w:sz="4" w:space="0" w:color="auto"/>
              <w:right w:val="single" w:sz="4" w:space="0" w:color="auto"/>
            </w:tcBorders>
            <w:shd w:val="clear" w:color="auto" w:fill="auto"/>
            <w:hideMark/>
          </w:tcPr>
          <w:p w14:paraId="48BF2A91" w14:textId="66013F6F"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0.52</w:t>
            </w:r>
          </w:p>
        </w:tc>
        <w:tc>
          <w:tcPr>
            <w:tcW w:w="435" w:type="pct"/>
            <w:tcBorders>
              <w:top w:val="nil"/>
              <w:left w:val="nil"/>
              <w:bottom w:val="single" w:sz="4" w:space="0" w:color="auto"/>
              <w:right w:val="single" w:sz="4" w:space="0" w:color="auto"/>
            </w:tcBorders>
            <w:shd w:val="clear" w:color="auto" w:fill="auto"/>
            <w:hideMark/>
          </w:tcPr>
          <w:p w14:paraId="68D0E426" w14:textId="2EEFA840"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1.23</w:t>
            </w:r>
          </w:p>
        </w:tc>
      </w:tr>
      <w:tr w:rsidR="00DC7546" w:rsidRPr="00022CED" w14:paraId="46C55F93"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56B7B69D" w14:textId="59008923" w:rsidR="00827928" w:rsidRPr="00C60277" w:rsidRDefault="68E425F0"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374" w:type="pct"/>
            <w:tcBorders>
              <w:top w:val="nil"/>
              <w:left w:val="nil"/>
              <w:bottom w:val="single" w:sz="4" w:space="0" w:color="auto"/>
              <w:right w:val="single" w:sz="4" w:space="0" w:color="auto"/>
            </w:tcBorders>
            <w:shd w:val="clear" w:color="auto" w:fill="auto"/>
            <w:hideMark/>
          </w:tcPr>
          <w:p w14:paraId="6888DB1D" w14:textId="4795C343"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88</w:t>
            </w:r>
          </w:p>
        </w:tc>
        <w:tc>
          <w:tcPr>
            <w:tcW w:w="422" w:type="pct"/>
            <w:tcBorders>
              <w:top w:val="nil"/>
              <w:left w:val="nil"/>
              <w:bottom w:val="single" w:sz="4" w:space="0" w:color="auto"/>
              <w:right w:val="single" w:sz="4" w:space="0" w:color="auto"/>
            </w:tcBorders>
            <w:shd w:val="clear" w:color="auto" w:fill="auto"/>
            <w:hideMark/>
          </w:tcPr>
          <w:p w14:paraId="32BE341A" w14:textId="1A81C89E"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438" w:type="pct"/>
            <w:tcBorders>
              <w:top w:val="nil"/>
              <w:left w:val="nil"/>
              <w:bottom w:val="single" w:sz="4" w:space="0" w:color="auto"/>
              <w:right w:val="single" w:sz="4" w:space="0" w:color="auto"/>
            </w:tcBorders>
            <w:shd w:val="clear" w:color="auto" w:fill="auto"/>
            <w:hideMark/>
          </w:tcPr>
          <w:p w14:paraId="3C4F0EEE" w14:textId="3A12FE6E"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544" w:type="pct"/>
            <w:tcBorders>
              <w:top w:val="nil"/>
              <w:left w:val="nil"/>
              <w:bottom w:val="single" w:sz="4" w:space="0" w:color="auto"/>
              <w:right w:val="single" w:sz="4" w:space="0" w:color="auto"/>
            </w:tcBorders>
            <w:shd w:val="clear" w:color="auto" w:fill="auto"/>
            <w:hideMark/>
          </w:tcPr>
          <w:p w14:paraId="59A571DB" w14:textId="4F4D3F80"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w:t>
            </w:r>
          </w:p>
        </w:tc>
        <w:tc>
          <w:tcPr>
            <w:tcW w:w="544" w:type="pct"/>
            <w:tcBorders>
              <w:top w:val="nil"/>
              <w:left w:val="nil"/>
              <w:bottom w:val="single" w:sz="4" w:space="0" w:color="auto"/>
              <w:right w:val="single" w:sz="4" w:space="0" w:color="auto"/>
            </w:tcBorders>
            <w:shd w:val="clear" w:color="auto" w:fill="auto"/>
            <w:hideMark/>
          </w:tcPr>
          <w:p w14:paraId="4FAA55DB" w14:textId="6F795DCC" w:rsidR="68E425F0" w:rsidRPr="00C60277" w:rsidRDefault="68E425F0"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c>
          <w:tcPr>
            <w:tcW w:w="438" w:type="pct"/>
            <w:tcBorders>
              <w:top w:val="nil"/>
              <w:left w:val="nil"/>
              <w:bottom w:val="single" w:sz="4" w:space="0" w:color="auto"/>
              <w:right w:val="single" w:sz="4" w:space="0" w:color="auto"/>
            </w:tcBorders>
            <w:shd w:val="clear" w:color="auto" w:fill="auto"/>
            <w:hideMark/>
          </w:tcPr>
          <w:p w14:paraId="770D0C02" w14:textId="73B72760"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38" w:type="pct"/>
            <w:tcBorders>
              <w:top w:val="nil"/>
              <w:left w:val="nil"/>
              <w:bottom w:val="single" w:sz="4" w:space="0" w:color="auto"/>
              <w:right w:val="single" w:sz="4" w:space="0" w:color="auto"/>
            </w:tcBorders>
            <w:shd w:val="clear" w:color="auto" w:fill="auto"/>
            <w:hideMark/>
          </w:tcPr>
          <w:p w14:paraId="20416B1F" w14:textId="4FBBAE16"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1231C9B1" w14:textId="53F1CE2D"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5" w:type="pct"/>
            <w:tcBorders>
              <w:top w:val="nil"/>
              <w:left w:val="nil"/>
              <w:bottom w:val="single" w:sz="4" w:space="0" w:color="auto"/>
              <w:right w:val="single" w:sz="4" w:space="0" w:color="auto"/>
            </w:tcBorders>
            <w:shd w:val="clear" w:color="auto" w:fill="auto"/>
            <w:hideMark/>
          </w:tcPr>
          <w:p w14:paraId="4264C8E7" w14:textId="7AB5AD77"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DC7546" w:rsidRPr="00022CED" w14:paraId="33C572A0"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1CF07135"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374" w:type="pct"/>
            <w:tcBorders>
              <w:top w:val="nil"/>
              <w:left w:val="nil"/>
              <w:bottom w:val="single" w:sz="4" w:space="0" w:color="auto"/>
              <w:right w:val="single" w:sz="4" w:space="0" w:color="auto"/>
            </w:tcBorders>
            <w:shd w:val="clear" w:color="auto" w:fill="auto"/>
            <w:hideMark/>
          </w:tcPr>
          <w:p w14:paraId="57952679" w14:textId="172414DD"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22" w:type="pct"/>
            <w:tcBorders>
              <w:top w:val="nil"/>
              <w:left w:val="nil"/>
              <w:bottom w:val="single" w:sz="4" w:space="0" w:color="auto"/>
              <w:right w:val="single" w:sz="4" w:space="0" w:color="auto"/>
            </w:tcBorders>
            <w:shd w:val="clear" w:color="auto" w:fill="auto"/>
            <w:hideMark/>
          </w:tcPr>
          <w:p w14:paraId="28142614" w14:textId="051A26EB"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263FE79C" w14:textId="30FCBF0D"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544" w:type="pct"/>
            <w:tcBorders>
              <w:top w:val="nil"/>
              <w:left w:val="nil"/>
              <w:bottom w:val="single" w:sz="4" w:space="0" w:color="auto"/>
              <w:right w:val="single" w:sz="4" w:space="0" w:color="auto"/>
            </w:tcBorders>
            <w:shd w:val="clear" w:color="auto" w:fill="auto"/>
            <w:hideMark/>
          </w:tcPr>
          <w:p w14:paraId="7A19CA92" w14:textId="422E450E"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544" w:type="pct"/>
            <w:tcBorders>
              <w:top w:val="nil"/>
              <w:left w:val="nil"/>
              <w:bottom w:val="single" w:sz="4" w:space="0" w:color="auto"/>
              <w:right w:val="single" w:sz="4" w:space="0" w:color="auto"/>
            </w:tcBorders>
            <w:shd w:val="clear" w:color="auto" w:fill="auto"/>
            <w:hideMark/>
          </w:tcPr>
          <w:p w14:paraId="2DEF51FD" w14:textId="41D52C83"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1C1B319B" w14:textId="2F00BE5C"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438" w:type="pct"/>
            <w:tcBorders>
              <w:top w:val="nil"/>
              <w:left w:val="nil"/>
              <w:bottom w:val="single" w:sz="4" w:space="0" w:color="auto"/>
              <w:right w:val="single" w:sz="4" w:space="0" w:color="auto"/>
            </w:tcBorders>
            <w:shd w:val="clear" w:color="auto" w:fill="auto"/>
            <w:hideMark/>
          </w:tcPr>
          <w:p w14:paraId="04B8A399" w14:textId="2710293B"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6AA36B4B" w14:textId="5711FCB1"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5" w:type="pct"/>
            <w:tcBorders>
              <w:top w:val="nil"/>
              <w:left w:val="nil"/>
              <w:bottom w:val="single" w:sz="4" w:space="0" w:color="auto"/>
              <w:right w:val="single" w:sz="4" w:space="0" w:color="auto"/>
            </w:tcBorders>
            <w:shd w:val="clear" w:color="auto" w:fill="auto"/>
            <w:hideMark/>
          </w:tcPr>
          <w:p w14:paraId="503333D9" w14:textId="7BC79059"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DC7546" w:rsidRPr="00022CED" w14:paraId="6777B015"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38CB3D37"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374" w:type="pct"/>
            <w:tcBorders>
              <w:top w:val="nil"/>
              <w:left w:val="nil"/>
              <w:bottom w:val="single" w:sz="4" w:space="0" w:color="auto"/>
              <w:right w:val="single" w:sz="4" w:space="0" w:color="auto"/>
            </w:tcBorders>
            <w:shd w:val="clear" w:color="auto" w:fill="auto"/>
            <w:hideMark/>
          </w:tcPr>
          <w:p w14:paraId="7395B285" w14:textId="1E04FEB0"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422" w:type="pct"/>
            <w:tcBorders>
              <w:top w:val="nil"/>
              <w:left w:val="nil"/>
              <w:bottom w:val="single" w:sz="4" w:space="0" w:color="auto"/>
              <w:right w:val="single" w:sz="4" w:space="0" w:color="auto"/>
            </w:tcBorders>
            <w:shd w:val="clear" w:color="auto" w:fill="auto"/>
            <w:hideMark/>
          </w:tcPr>
          <w:p w14:paraId="45D5EC96" w14:textId="08E28590"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438" w:type="pct"/>
            <w:tcBorders>
              <w:top w:val="nil"/>
              <w:left w:val="nil"/>
              <w:bottom w:val="single" w:sz="4" w:space="0" w:color="auto"/>
              <w:right w:val="single" w:sz="4" w:space="0" w:color="auto"/>
            </w:tcBorders>
            <w:shd w:val="clear" w:color="auto" w:fill="auto"/>
            <w:hideMark/>
          </w:tcPr>
          <w:p w14:paraId="5A9D8874" w14:textId="7E179058"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544" w:type="pct"/>
            <w:tcBorders>
              <w:top w:val="nil"/>
              <w:left w:val="nil"/>
              <w:bottom w:val="single" w:sz="4" w:space="0" w:color="auto"/>
              <w:right w:val="single" w:sz="4" w:space="0" w:color="auto"/>
            </w:tcBorders>
            <w:shd w:val="clear" w:color="auto" w:fill="auto"/>
            <w:hideMark/>
          </w:tcPr>
          <w:p w14:paraId="348E0F07" w14:textId="58602A6B" w:rsidR="00C1C1F1" w:rsidRPr="00C60277" w:rsidRDefault="00C1C1F1" w:rsidP="00014188">
            <w:pPr>
              <w:spacing w:line="259" w:lineRule="auto"/>
              <w:jc w:val="right"/>
              <w:rPr>
                <w:color w:val="000000" w:themeColor="text1"/>
                <w:lang w:val="en-GB"/>
              </w:rPr>
            </w:pPr>
            <w:r w:rsidRPr="00C60277">
              <w:rPr>
                <w:rFonts w:ascii="Calibri" w:hAnsi="Calibri" w:cs="Calibri"/>
                <w:color w:val="000000" w:themeColor="text1"/>
                <w:sz w:val="22"/>
                <w:szCs w:val="22"/>
                <w:lang w:val="en-GB"/>
              </w:rPr>
              <w:t>1.14</w:t>
            </w:r>
          </w:p>
        </w:tc>
        <w:tc>
          <w:tcPr>
            <w:tcW w:w="544" w:type="pct"/>
            <w:tcBorders>
              <w:top w:val="nil"/>
              <w:left w:val="nil"/>
              <w:bottom w:val="single" w:sz="4" w:space="0" w:color="auto"/>
              <w:right w:val="single" w:sz="4" w:space="0" w:color="auto"/>
            </w:tcBorders>
            <w:shd w:val="clear" w:color="auto" w:fill="auto"/>
            <w:hideMark/>
          </w:tcPr>
          <w:p w14:paraId="59F99497" w14:textId="5B938CD6"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438" w:type="pct"/>
            <w:tcBorders>
              <w:top w:val="nil"/>
              <w:left w:val="nil"/>
              <w:bottom w:val="single" w:sz="4" w:space="0" w:color="auto"/>
              <w:right w:val="single" w:sz="4" w:space="0" w:color="auto"/>
            </w:tcBorders>
            <w:shd w:val="clear" w:color="auto" w:fill="auto"/>
            <w:hideMark/>
          </w:tcPr>
          <w:p w14:paraId="5F6D937F" w14:textId="7299221D"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438" w:type="pct"/>
            <w:tcBorders>
              <w:top w:val="nil"/>
              <w:left w:val="nil"/>
              <w:bottom w:val="single" w:sz="4" w:space="0" w:color="auto"/>
              <w:right w:val="single" w:sz="4" w:space="0" w:color="auto"/>
            </w:tcBorders>
            <w:shd w:val="clear" w:color="auto" w:fill="auto"/>
            <w:hideMark/>
          </w:tcPr>
          <w:p w14:paraId="2C30950D" w14:textId="654FA2DB"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438" w:type="pct"/>
            <w:tcBorders>
              <w:top w:val="nil"/>
              <w:left w:val="nil"/>
              <w:bottom w:val="single" w:sz="4" w:space="0" w:color="auto"/>
              <w:right w:val="single" w:sz="4" w:space="0" w:color="auto"/>
            </w:tcBorders>
            <w:shd w:val="clear" w:color="auto" w:fill="auto"/>
            <w:hideMark/>
          </w:tcPr>
          <w:p w14:paraId="549A53CD" w14:textId="7B2632D2"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435" w:type="pct"/>
            <w:tcBorders>
              <w:top w:val="nil"/>
              <w:left w:val="nil"/>
              <w:bottom w:val="single" w:sz="4" w:space="0" w:color="auto"/>
              <w:right w:val="single" w:sz="4" w:space="0" w:color="auto"/>
            </w:tcBorders>
            <w:shd w:val="clear" w:color="auto" w:fill="auto"/>
            <w:hideMark/>
          </w:tcPr>
          <w:p w14:paraId="1D3FE704" w14:textId="44665FE2"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r>
      <w:tr w:rsidR="00DC7546" w:rsidRPr="00022CED" w14:paraId="07108BE9"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75AAFFE0"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374" w:type="pct"/>
            <w:tcBorders>
              <w:top w:val="nil"/>
              <w:left w:val="nil"/>
              <w:bottom w:val="single" w:sz="4" w:space="0" w:color="auto"/>
              <w:right w:val="single" w:sz="4" w:space="0" w:color="auto"/>
            </w:tcBorders>
            <w:shd w:val="clear" w:color="auto" w:fill="auto"/>
            <w:hideMark/>
          </w:tcPr>
          <w:p w14:paraId="6488A2EB" w14:textId="674B068F"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22" w:type="pct"/>
            <w:tcBorders>
              <w:top w:val="nil"/>
              <w:left w:val="nil"/>
              <w:bottom w:val="single" w:sz="4" w:space="0" w:color="auto"/>
              <w:right w:val="single" w:sz="4" w:space="0" w:color="auto"/>
            </w:tcBorders>
            <w:shd w:val="clear" w:color="auto" w:fill="auto"/>
            <w:hideMark/>
          </w:tcPr>
          <w:p w14:paraId="5BEF1809" w14:textId="04F192E3"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535D218E" w14:textId="1102E0A9"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544" w:type="pct"/>
            <w:tcBorders>
              <w:top w:val="nil"/>
              <w:left w:val="nil"/>
              <w:bottom w:val="single" w:sz="4" w:space="0" w:color="auto"/>
              <w:right w:val="single" w:sz="4" w:space="0" w:color="auto"/>
            </w:tcBorders>
            <w:shd w:val="clear" w:color="auto" w:fill="auto"/>
            <w:hideMark/>
          </w:tcPr>
          <w:p w14:paraId="133F7886" w14:textId="4D320197"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.42</w:t>
            </w:r>
          </w:p>
        </w:tc>
        <w:tc>
          <w:tcPr>
            <w:tcW w:w="544" w:type="pct"/>
            <w:tcBorders>
              <w:top w:val="nil"/>
              <w:left w:val="nil"/>
              <w:bottom w:val="single" w:sz="4" w:space="0" w:color="auto"/>
              <w:right w:val="single" w:sz="4" w:space="0" w:color="auto"/>
            </w:tcBorders>
            <w:shd w:val="clear" w:color="auto" w:fill="auto"/>
            <w:hideMark/>
          </w:tcPr>
          <w:p w14:paraId="1A7AD2B1" w14:textId="78EAA64E"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438" w:type="pct"/>
            <w:tcBorders>
              <w:top w:val="nil"/>
              <w:left w:val="nil"/>
              <w:bottom w:val="single" w:sz="4" w:space="0" w:color="auto"/>
              <w:right w:val="single" w:sz="4" w:space="0" w:color="auto"/>
            </w:tcBorders>
            <w:shd w:val="clear" w:color="auto" w:fill="auto"/>
            <w:hideMark/>
          </w:tcPr>
          <w:p w14:paraId="5F605718" w14:textId="225D38D1"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66</w:t>
            </w:r>
          </w:p>
        </w:tc>
        <w:tc>
          <w:tcPr>
            <w:tcW w:w="438" w:type="pct"/>
            <w:tcBorders>
              <w:top w:val="nil"/>
              <w:left w:val="nil"/>
              <w:bottom w:val="single" w:sz="4" w:space="0" w:color="auto"/>
              <w:right w:val="single" w:sz="4" w:space="0" w:color="auto"/>
            </w:tcBorders>
            <w:shd w:val="clear" w:color="auto" w:fill="auto"/>
            <w:hideMark/>
          </w:tcPr>
          <w:p w14:paraId="16963B25" w14:textId="1CDBF67E"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66</w:t>
            </w:r>
          </w:p>
        </w:tc>
        <w:tc>
          <w:tcPr>
            <w:tcW w:w="438" w:type="pct"/>
            <w:tcBorders>
              <w:top w:val="nil"/>
              <w:left w:val="nil"/>
              <w:bottom w:val="single" w:sz="4" w:space="0" w:color="auto"/>
              <w:right w:val="single" w:sz="4" w:space="0" w:color="auto"/>
            </w:tcBorders>
            <w:shd w:val="clear" w:color="auto" w:fill="auto"/>
            <w:hideMark/>
          </w:tcPr>
          <w:p w14:paraId="594A43C6" w14:textId="3DBD6763"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52</w:t>
            </w:r>
          </w:p>
        </w:tc>
        <w:tc>
          <w:tcPr>
            <w:tcW w:w="435" w:type="pct"/>
            <w:tcBorders>
              <w:top w:val="nil"/>
              <w:left w:val="nil"/>
              <w:bottom w:val="single" w:sz="4" w:space="0" w:color="auto"/>
              <w:right w:val="single" w:sz="4" w:space="0" w:color="auto"/>
            </w:tcBorders>
            <w:shd w:val="clear" w:color="auto" w:fill="auto"/>
            <w:hideMark/>
          </w:tcPr>
          <w:p w14:paraId="18236BF8" w14:textId="375FA93C"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r>
      <w:tr w:rsidR="00DC7546" w:rsidRPr="00022CED" w14:paraId="305AB047"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20D425F7"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374" w:type="pct"/>
            <w:tcBorders>
              <w:top w:val="nil"/>
              <w:left w:val="nil"/>
              <w:bottom w:val="single" w:sz="4" w:space="0" w:color="auto"/>
              <w:right w:val="single" w:sz="4" w:space="0" w:color="auto"/>
            </w:tcBorders>
            <w:shd w:val="clear" w:color="auto" w:fill="auto"/>
            <w:hideMark/>
          </w:tcPr>
          <w:p w14:paraId="62E2377B" w14:textId="5E6C6714"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422" w:type="pct"/>
            <w:tcBorders>
              <w:top w:val="nil"/>
              <w:left w:val="nil"/>
              <w:bottom w:val="single" w:sz="4" w:space="0" w:color="auto"/>
              <w:right w:val="single" w:sz="4" w:space="0" w:color="auto"/>
            </w:tcBorders>
            <w:shd w:val="clear" w:color="auto" w:fill="auto"/>
            <w:hideMark/>
          </w:tcPr>
          <w:p w14:paraId="51A03770" w14:textId="50867694"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50</w:t>
            </w:r>
          </w:p>
        </w:tc>
        <w:tc>
          <w:tcPr>
            <w:tcW w:w="438" w:type="pct"/>
            <w:tcBorders>
              <w:top w:val="nil"/>
              <w:left w:val="nil"/>
              <w:bottom w:val="single" w:sz="4" w:space="0" w:color="auto"/>
              <w:right w:val="single" w:sz="4" w:space="0" w:color="auto"/>
            </w:tcBorders>
            <w:shd w:val="clear" w:color="auto" w:fill="auto"/>
            <w:hideMark/>
          </w:tcPr>
          <w:p w14:paraId="618D7295" w14:textId="3652920C"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c>
          <w:tcPr>
            <w:tcW w:w="544" w:type="pct"/>
            <w:tcBorders>
              <w:top w:val="nil"/>
              <w:left w:val="nil"/>
              <w:bottom w:val="single" w:sz="4" w:space="0" w:color="auto"/>
              <w:right w:val="single" w:sz="4" w:space="0" w:color="auto"/>
            </w:tcBorders>
            <w:shd w:val="clear" w:color="auto" w:fill="auto"/>
            <w:hideMark/>
          </w:tcPr>
          <w:p w14:paraId="0DF9AF3F" w14:textId="321A3B4F" w:rsidR="00C1C1F1" w:rsidRPr="00C60277" w:rsidRDefault="00C1C1F1" w:rsidP="00014188">
            <w:pPr>
              <w:spacing w:line="259" w:lineRule="auto"/>
              <w:jc w:val="right"/>
              <w:rPr>
                <w:color w:val="000000" w:themeColor="text1"/>
                <w:lang w:val="en-GB"/>
              </w:rPr>
            </w:pPr>
            <w:r w:rsidRPr="00C60277">
              <w:rPr>
                <w:rFonts w:ascii="Calibri" w:hAnsi="Calibri" w:cs="Calibri"/>
                <w:color w:val="000000" w:themeColor="text1"/>
                <w:sz w:val="22"/>
                <w:szCs w:val="22"/>
                <w:lang w:val="en-GB"/>
              </w:rPr>
              <w:t>3.26</w:t>
            </w:r>
          </w:p>
        </w:tc>
        <w:tc>
          <w:tcPr>
            <w:tcW w:w="544" w:type="pct"/>
            <w:tcBorders>
              <w:top w:val="nil"/>
              <w:left w:val="nil"/>
              <w:bottom w:val="single" w:sz="4" w:space="0" w:color="auto"/>
              <w:right w:val="single" w:sz="4" w:space="0" w:color="auto"/>
            </w:tcBorders>
            <w:shd w:val="clear" w:color="auto" w:fill="auto"/>
            <w:hideMark/>
          </w:tcPr>
          <w:p w14:paraId="7FDBF456" w14:textId="0C5A1E71"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438" w:type="pct"/>
            <w:tcBorders>
              <w:top w:val="nil"/>
              <w:left w:val="nil"/>
              <w:bottom w:val="single" w:sz="4" w:space="0" w:color="auto"/>
              <w:right w:val="single" w:sz="4" w:space="0" w:color="auto"/>
            </w:tcBorders>
            <w:shd w:val="clear" w:color="auto" w:fill="auto"/>
            <w:hideMark/>
          </w:tcPr>
          <w:p w14:paraId="37D8EAAD" w14:textId="7A1D1A96"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438" w:type="pct"/>
            <w:tcBorders>
              <w:top w:val="nil"/>
              <w:left w:val="nil"/>
              <w:bottom w:val="single" w:sz="4" w:space="0" w:color="auto"/>
              <w:right w:val="single" w:sz="4" w:space="0" w:color="auto"/>
            </w:tcBorders>
            <w:shd w:val="clear" w:color="auto" w:fill="auto"/>
            <w:hideMark/>
          </w:tcPr>
          <w:p w14:paraId="1F7A19DD" w14:textId="7FDBA744"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20</w:t>
            </w:r>
          </w:p>
        </w:tc>
        <w:tc>
          <w:tcPr>
            <w:tcW w:w="438" w:type="pct"/>
            <w:tcBorders>
              <w:top w:val="nil"/>
              <w:left w:val="nil"/>
              <w:bottom w:val="single" w:sz="4" w:space="0" w:color="auto"/>
              <w:right w:val="single" w:sz="4" w:space="0" w:color="auto"/>
            </w:tcBorders>
            <w:shd w:val="clear" w:color="auto" w:fill="auto"/>
            <w:hideMark/>
          </w:tcPr>
          <w:p w14:paraId="3B402043" w14:textId="0C0CB321"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435" w:type="pct"/>
            <w:tcBorders>
              <w:top w:val="nil"/>
              <w:left w:val="nil"/>
              <w:bottom w:val="single" w:sz="4" w:space="0" w:color="auto"/>
              <w:right w:val="single" w:sz="4" w:space="0" w:color="auto"/>
            </w:tcBorders>
            <w:shd w:val="clear" w:color="auto" w:fill="auto"/>
            <w:hideMark/>
          </w:tcPr>
          <w:p w14:paraId="345B55E4" w14:textId="748F2718"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r>
      <w:tr w:rsidR="00DC7546" w:rsidRPr="00022CED" w14:paraId="54C9AA44"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22296145"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374" w:type="pct"/>
            <w:tcBorders>
              <w:top w:val="nil"/>
              <w:left w:val="nil"/>
              <w:bottom w:val="single" w:sz="4" w:space="0" w:color="auto"/>
              <w:right w:val="single" w:sz="4" w:space="0" w:color="auto"/>
            </w:tcBorders>
            <w:shd w:val="clear" w:color="auto" w:fill="auto"/>
            <w:hideMark/>
          </w:tcPr>
          <w:p w14:paraId="306B34CF" w14:textId="3359ED85"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422" w:type="pct"/>
            <w:tcBorders>
              <w:top w:val="nil"/>
              <w:left w:val="nil"/>
              <w:bottom w:val="single" w:sz="4" w:space="0" w:color="auto"/>
              <w:right w:val="single" w:sz="4" w:space="0" w:color="auto"/>
            </w:tcBorders>
            <w:shd w:val="clear" w:color="auto" w:fill="auto"/>
            <w:hideMark/>
          </w:tcPr>
          <w:p w14:paraId="2428161D" w14:textId="5BA7340E"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438" w:type="pct"/>
            <w:tcBorders>
              <w:top w:val="nil"/>
              <w:left w:val="nil"/>
              <w:bottom w:val="single" w:sz="4" w:space="0" w:color="auto"/>
              <w:right w:val="single" w:sz="4" w:space="0" w:color="auto"/>
            </w:tcBorders>
            <w:shd w:val="clear" w:color="auto" w:fill="auto"/>
            <w:hideMark/>
          </w:tcPr>
          <w:p w14:paraId="711EDDC4" w14:textId="5F2146A2"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544" w:type="pct"/>
            <w:tcBorders>
              <w:top w:val="nil"/>
              <w:left w:val="nil"/>
              <w:bottom w:val="single" w:sz="4" w:space="0" w:color="auto"/>
              <w:right w:val="single" w:sz="4" w:space="0" w:color="auto"/>
            </w:tcBorders>
            <w:shd w:val="clear" w:color="auto" w:fill="auto"/>
            <w:hideMark/>
          </w:tcPr>
          <w:p w14:paraId="58F69C3E" w14:textId="6B1DCE3C" w:rsidR="00C1C1F1" w:rsidRPr="00C60277" w:rsidRDefault="00C1C1F1" w:rsidP="00014188">
            <w:pPr>
              <w:spacing w:line="259" w:lineRule="auto"/>
              <w:jc w:val="right"/>
              <w:rPr>
                <w:color w:val="000000" w:themeColor="text1"/>
                <w:lang w:val="en-GB"/>
              </w:rPr>
            </w:pPr>
            <w:r w:rsidRPr="00C60277">
              <w:rPr>
                <w:rFonts w:ascii="Calibri" w:hAnsi="Calibri" w:cs="Calibri"/>
                <w:color w:val="000000" w:themeColor="text1"/>
                <w:sz w:val="22"/>
                <w:szCs w:val="22"/>
                <w:lang w:val="en-GB"/>
              </w:rPr>
              <w:t>1.19</w:t>
            </w:r>
          </w:p>
        </w:tc>
        <w:tc>
          <w:tcPr>
            <w:tcW w:w="544" w:type="pct"/>
            <w:tcBorders>
              <w:top w:val="nil"/>
              <w:left w:val="nil"/>
              <w:bottom w:val="single" w:sz="4" w:space="0" w:color="auto"/>
              <w:right w:val="single" w:sz="4" w:space="0" w:color="auto"/>
            </w:tcBorders>
            <w:shd w:val="clear" w:color="auto" w:fill="auto"/>
            <w:hideMark/>
          </w:tcPr>
          <w:p w14:paraId="4DD4A8F3" w14:textId="18649C6A"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70</w:t>
            </w:r>
          </w:p>
        </w:tc>
        <w:tc>
          <w:tcPr>
            <w:tcW w:w="438" w:type="pct"/>
            <w:tcBorders>
              <w:top w:val="nil"/>
              <w:left w:val="nil"/>
              <w:bottom w:val="single" w:sz="4" w:space="0" w:color="auto"/>
              <w:right w:val="single" w:sz="4" w:space="0" w:color="auto"/>
            </w:tcBorders>
            <w:shd w:val="clear" w:color="auto" w:fill="auto"/>
            <w:hideMark/>
          </w:tcPr>
          <w:p w14:paraId="563F1426" w14:textId="3B07B003"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438" w:type="pct"/>
            <w:tcBorders>
              <w:top w:val="nil"/>
              <w:left w:val="nil"/>
              <w:bottom w:val="single" w:sz="4" w:space="0" w:color="auto"/>
              <w:right w:val="single" w:sz="4" w:space="0" w:color="auto"/>
            </w:tcBorders>
            <w:shd w:val="clear" w:color="auto" w:fill="auto"/>
            <w:hideMark/>
          </w:tcPr>
          <w:p w14:paraId="38AC3F1E" w14:textId="3C2FA030"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438" w:type="pct"/>
            <w:tcBorders>
              <w:top w:val="nil"/>
              <w:left w:val="nil"/>
              <w:bottom w:val="single" w:sz="4" w:space="0" w:color="auto"/>
              <w:right w:val="single" w:sz="4" w:space="0" w:color="auto"/>
            </w:tcBorders>
            <w:shd w:val="clear" w:color="auto" w:fill="auto"/>
            <w:hideMark/>
          </w:tcPr>
          <w:p w14:paraId="7B95AEFD" w14:textId="35581689"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435" w:type="pct"/>
            <w:tcBorders>
              <w:top w:val="nil"/>
              <w:left w:val="nil"/>
              <w:bottom w:val="single" w:sz="4" w:space="0" w:color="auto"/>
              <w:right w:val="single" w:sz="4" w:space="0" w:color="auto"/>
            </w:tcBorders>
            <w:shd w:val="clear" w:color="auto" w:fill="auto"/>
            <w:hideMark/>
          </w:tcPr>
          <w:p w14:paraId="4A0D2394" w14:textId="3D6288BE"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r>
      <w:tr w:rsidR="00DC7546" w:rsidRPr="00022CED" w14:paraId="0F605A73"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5795E86A"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374" w:type="pct"/>
            <w:tcBorders>
              <w:top w:val="nil"/>
              <w:left w:val="nil"/>
              <w:bottom w:val="single" w:sz="4" w:space="0" w:color="auto"/>
              <w:right w:val="single" w:sz="4" w:space="0" w:color="auto"/>
            </w:tcBorders>
            <w:shd w:val="clear" w:color="auto" w:fill="auto"/>
            <w:hideMark/>
          </w:tcPr>
          <w:p w14:paraId="1AE92713" w14:textId="69FD9717"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22" w:type="pct"/>
            <w:tcBorders>
              <w:top w:val="nil"/>
              <w:left w:val="nil"/>
              <w:bottom w:val="single" w:sz="4" w:space="0" w:color="auto"/>
              <w:right w:val="single" w:sz="4" w:space="0" w:color="auto"/>
            </w:tcBorders>
            <w:shd w:val="clear" w:color="auto" w:fill="auto"/>
            <w:hideMark/>
          </w:tcPr>
          <w:p w14:paraId="0C10D419" w14:textId="763D2B0E"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35BC56BA" w14:textId="40634864"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544" w:type="pct"/>
            <w:tcBorders>
              <w:top w:val="nil"/>
              <w:left w:val="nil"/>
              <w:bottom w:val="single" w:sz="4" w:space="0" w:color="auto"/>
              <w:right w:val="single" w:sz="4" w:space="0" w:color="auto"/>
            </w:tcBorders>
            <w:shd w:val="clear" w:color="auto" w:fill="auto"/>
            <w:hideMark/>
          </w:tcPr>
          <w:p w14:paraId="0F2C55A0" w14:textId="25D942C6"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544" w:type="pct"/>
            <w:tcBorders>
              <w:top w:val="nil"/>
              <w:left w:val="nil"/>
              <w:bottom w:val="single" w:sz="4" w:space="0" w:color="auto"/>
              <w:right w:val="single" w:sz="4" w:space="0" w:color="auto"/>
            </w:tcBorders>
            <w:shd w:val="clear" w:color="auto" w:fill="auto"/>
            <w:hideMark/>
          </w:tcPr>
          <w:p w14:paraId="32BDDF31" w14:textId="1FC7127F"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609EFA52" w14:textId="09235A40"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4247DC3E" w14:textId="2AF03A15"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hideMark/>
          </w:tcPr>
          <w:p w14:paraId="01506971" w14:textId="26E49E05"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5" w:type="pct"/>
            <w:tcBorders>
              <w:top w:val="nil"/>
              <w:left w:val="nil"/>
              <w:bottom w:val="single" w:sz="4" w:space="0" w:color="auto"/>
              <w:right w:val="single" w:sz="4" w:space="0" w:color="auto"/>
            </w:tcBorders>
            <w:shd w:val="clear" w:color="auto" w:fill="auto"/>
            <w:hideMark/>
          </w:tcPr>
          <w:p w14:paraId="38B6566F" w14:textId="22CB3D11"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DC7546" w:rsidRPr="00022CED" w14:paraId="1735E8B8"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7E7A9D5A"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374" w:type="pct"/>
            <w:tcBorders>
              <w:top w:val="nil"/>
              <w:left w:val="nil"/>
              <w:bottom w:val="single" w:sz="4" w:space="0" w:color="auto"/>
              <w:right w:val="single" w:sz="4" w:space="0" w:color="auto"/>
            </w:tcBorders>
            <w:shd w:val="clear" w:color="auto" w:fill="auto"/>
            <w:noWrap/>
            <w:hideMark/>
          </w:tcPr>
          <w:p w14:paraId="27B778A2" w14:textId="1557ACD1"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22" w:type="pct"/>
            <w:tcBorders>
              <w:top w:val="nil"/>
              <w:left w:val="nil"/>
              <w:bottom w:val="single" w:sz="4" w:space="0" w:color="auto"/>
              <w:right w:val="single" w:sz="4" w:space="0" w:color="auto"/>
            </w:tcBorders>
            <w:shd w:val="clear" w:color="auto" w:fill="auto"/>
            <w:noWrap/>
            <w:hideMark/>
          </w:tcPr>
          <w:p w14:paraId="063399BA" w14:textId="51540D7B"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noWrap/>
            <w:hideMark/>
          </w:tcPr>
          <w:p w14:paraId="5BA35696" w14:textId="3474F27C"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544" w:type="pct"/>
            <w:tcBorders>
              <w:top w:val="nil"/>
              <w:left w:val="nil"/>
              <w:bottom w:val="single" w:sz="4" w:space="0" w:color="auto"/>
              <w:right w:val="single" w:sz="4" w:space="0" w:color="auto"/>
            </w:tcBorders>
            <w:shd w:val="clear" w:color="auto" w:fill="auto"/>
            <w:noWrap/>
            <w:hideMark/>
          </w:tcPr>
          <w:p w14:paraId="63128F98" w14:textId="756F8A4B"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.60</w:t>
            </w:r>
          </w:p>
        </w:tc>
        <w:tc>
          <w:tcPr>
            <w:tcW w:w="544" w:type="pct"/>
            <w:tcBorders>
              <w:top w:val="nil"/>
              <w:left w:val="nil"/>
              <w:bottom w:val="single" w:sz="4" w:space="0" w:color="auto"/>
              <w:right w:val="single" w:sz="4" w:space="0" w:color="auto"/>
            </w:tcBorders>
            <w:shd w:val="clear" w:color="auto" w:fill="auto"/>
            <w:noWrap/>
            <w:hideMark/>
          </w:tcPr>
          <w:p w14:paraId="74739777" w14:textId="3C88D476"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438" w:type="pct"/>
            <w:tcBorders>
              <w:top w:val="nil"/>
              <w:left w:val="nil"/>
              <w:bottom w:val="single" w:sz="4" w:space="0" w:color="auto"/>
              <w:right w:val="single" w:sz="4" w:space="0" w:color="auto"/>
            </w:tcBorders>
            <w:shd w:val="clear" w:color="auto" w:fill="auto"/>
            <w:noWrap/>
            <w:hideMark/>
          </w:tcPr>
          <w:p w14:paraId="40A7FE52" w14:textId="3492D6BD"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438" w:type="pct"/>
            <w:tcBorders>
              <w:top w:val="nil"/>
              <w:left w:val="nil"/>
              <w:bottom w:val="single" w:sz="4" w:space="0" w:color="auto"/>
              <w:right w:val="single" w:sz="4" w:space="0" w:color="auto"/>
            </w:tcBorders>
            <w:shd w:val="clear" w:color="auto" w:fill="auto"/>
            <w:noWrap/>
            <w:hideMark/>
          </w:tcPr>
          <w:p w14:paraId="790EF50A" w14:textId="6D4CD489"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438" w:type="pct"/>
            <w:tcBorders>
              <w:top w:val="nil"/>
              <w:left w:val="nil"/>
              <w:bottom w:val="single" w:sz="4" w:space="0" w:color="auto"/>
              <w:right w:val="single" w:sz="4" w:space="0" w:color="auto"/>
            </w:tcBorders>
            <w:shd w:val="clear" w:color="auto" w:fill="auto"/>
            <w:noWrap/>
            <w:hideMark/>
          </w:tcPr>
          <w:p w14:paraId="5EEA0353" w14:textId="21E561C5"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68</w:t>
            </w:r>
          </w:p>
        </w:tc>
        <w:tc>
          <w:tcPr>
            <w:tcW w:w="435" w:type="pct"/>
            <w:tcBorders>
              <w:top w:val="nil"/>
              <w:left w:val="nil"/>
              <w:bottom w:val="single" w:sz="4" w:space="0" w:color="auto"/>
              <w:right w:val="single" w:sz="4" w:space="0" w:color="auto"/>
            </w:tcBorders>
            <w:shd w:val="clear" w:color="auto" w:fill="auto"/>
            <w:noWrap/>
            <w:hideMark/>
          </w:tcPr>
          <w:p w14:paraId="2313A116" w14:textId="16BBC5B1"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70</w:t>
            </w:r>
          </w:p>
        </w:tc>
      </w:tr>
      <w:tr w:rsidR="00DC7546" w:rsidRPr="00022CED" w14:paraId="6E5F087A"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0A2DA45A"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374" w:type="pct"/>
            <w:tcBorders>
              <w:top w:val="nil"/>
              <w:left w:val="nil"/>
              <w:bottom w:val="single" w:sz="4" w:space="0" w:color="auto"/>
              <w:right w:val="single" w:sz="4" w:space="0" w:color="auto"/>
            </w:tcBorders>
            <w:shd w:val="clear" w:color="auto" w:fill="auto"/>
            <w:noWrap/>
            <w:hideMark/>
          </w:tcPr>
          <w:p w14:paraId="7207659B" w14:textId="40883CEA"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422" w:type="pct"/>
            <w:tcBorders>
              <w:top w:val="nil"/>
              <w:left w:val="nil"/>
              <w:bottom w:val="single" w:sz="4" w:space="0" w:color="auto"/>
              <w:right w:val="single" w:sz="4" w:space="0" w:color="auto"/>
            </w:tcBorders>
            <w:shd w:val="clear" w:color="auto" w:fill="auto"/>
            <w:noWrap/>
            <w:hideMark/>
          </w:tcPr>
          <w:p w14:paraId="02FFC550" w14:textId="188697AF"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438" w:type="pct"/>
            <w:tcBorders>
              <w:top w:val="nil"/>
              <w:left w:val="nil"/>
              <w:bottom w:val="single" w:sz="4" w:space="0" w:color="auto"/>
              <w:right w:val="single" w:sz="4" w:space="0" w:color="auto"/>
            </w:tcBorders>
            <w:shd w:val="clear" w:color="auto" w:fill="auto"/>
            <w:noWrap/>
            <w:hideMark/>
          </w:tcPr>
          <w:p w14:paraId="26BBBCE2" w14:textId="08B91EB1"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544" w:type="pct"/>
            <w:tcBorders>
              <w:top w:val="nil"/>
              <w:left w:val="nil"/>
              <w:bottom w:val="single" w:sz="4" w:space="0" w:color="auto"/>
              <w:right w:val="single" w:sz="4" w:space="0" w:color="auto"/>
            </w:tcBorders>
            <w:shd w:val="clear" w:color="auto" w:fill="auto"/>
            <w:noWrap/>
            <w:hideMark/>
          </w:tcPr>
          <w:p w14:paraId="3A78C7CA" w14:textId="7A99E46D"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1.36</w:t>
            </w:r>
          </w:p>
        </w:tc>
        <w:tc>
          <w:tcPr>
            <w:tcW w:w="544" w:type="pct"/>
            <w:tcBorders>
              <w:top w:val="nil"/>
              <w:left w:val="nil"/>
              <w:bottom w:val="single" w:sz="4" w:space="0" w:color="auto"/>
              <w:right w:val="single" w:sz="4" w:space="0" w:color="auto"/>
            </w:tcBorders>
            <w:shd w:val="clear" w:color="auto" w:fill="auto"/>
            <w:noWrap/>
            <w:hideMark/>
          </w:tcPr>
          <w:p w14:paraId="150444C8" w14:textId="2F148159"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438" w:type="pct"/>
            <w:tcBorders>
              <w:top w:val="nil"/>
              <w:left w:val="nil"/>
              <w:bottom w:val="single" w:sz="4" w:space="0" w:color="auto"/>
              <w:right w:val="single" w:sz="4" w:space="0" w:color="auto"/>
            </w:tcBorders>
            <w:shd w:val="clear" w:color="auto" w:fill="auto"/>
            <w:noWrap/>
            <w:hideMark/>
          </w:tcPr>
          <w:p w14:paraId="3F4AD818" w14:textId="2F7D6920"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438" w:type="pct"/>
            <w:tcBorders>
              <w:top w:val="nil"/>
              <w:left w:val="nil"/>
              <w:bottom w:val="single" w:sz="4" w:space="0" w:color="auto"/>
              <w:right w:val="single" w:sz="4" w:space="0" w:color="auto"/>
            </w:tcBorders>
            <w:shd w:val="clear" w:color="auto" w:fill="auto"/>
            <w:noWrap/>
            <w:hideMark/>
          </w:tcPr>
          <w:p w14:paraId="4BE3EAF3" w14:textId="6CECFDDD"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noWrap/>
            <w:hideMark/>
          </w:tcPr>
          <w:p w14:paraId="5171BEBA" w14:textId="12895FA9"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35" w:type="pct"/>
            <w:tcBorders>
              <w:top w:val="nil"/>
              <w:left w:val="nil"/>
              <w:bottom w:val="single" w:sz="4" w:space="0" w:color="auto"/>
              <w:right w:val="single" w:sz="4" w:space="0" w:color="auto"/>
            </w:tcBorders>
            <w:shd w:val="clear" w:color="auto" w:fill="auto"/>
            <w:noWrap/>
            <w:hideMark/>
          </w:tcPr>
          <w:p w14:paraId="1D0C5B7B" w14:textId="792E472B"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DC7546" w:rsidRPr="00022CED" w14:paraId="4FCB2153"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4ED515D9"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374" w:type="pct"/>
            <w:tcBorders>
              <w:top w:val="nil"/>
              <w:left w:val="nil"/>
              <w:bottom w:val="single" w:sz="4" w:space="0" w:color="auto"/>
              <w:right w:val="single" w:sz="4" w:space="0" w:color="auto"/>
            </w:tcBorders>
            <w:shd w:val="clear" w:color="auto" w:fill="auto"/>
            <w:noWrap/>
            <w:hideMark/>
          </w:tcPr>
          <w:p w14:paraId="130C459F" w14:textId="42533352"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422" w:type="pct"/>
            <w:tcBorders>
              <w:top w:val="nil"/>
              <w:left w:val="nil"/>
              <w:bottom w:val="single" w:sz="4" w:space="0" w:color="auto"/>
              <w:right w:val="single" w:sz="4" w:space="0" w:color="auto"/>
            </w:tcBorders>
            <w:shd w:val="clear" w:color="auto" w:fill="auto"/>
            <w:noWrap/>
            <w:hideMark/>
          </w:tcPr>
          <w:p w14:paraId="655B625A" w14:textId="3CC02529"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438" w:type="pct"/>
            <w:tcBorders>
              <w:top w:val="nil"/>
              <w:left w:val="nil"/>
              <w:bottom w:val="single" w:sz="4" w:space="0" w:color="auto"/>
              <w:right w:val="single" w:sz="4" w:space="0" w:color="auto"/>
            </w:tcBorders>
            <w:shd w:val="clear" w:color="auto" w:fill="auto"/>
            <w:noWrap/>
            <w:hideMark/>
          </w:tcPr>
          <w:p w14:paraId="222CE6EA" w14:textId="6939B043"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544" w:type="pct"/>
            <w:tcBorders>
              <w:top w:val="nil"/>
              <w:left w:val="nil"/>
              <w:bottom w:val="single" w:sz="4" w:space="0" w:color="auto"/>
              <w:right w:val="single" w:sz="4" w:space="0" w:color="auto"/>
            </w:tcBorders>
            <w:shd w:val="clear" w:color="auto" w:fill="auto"/>
            <w:noWrap/>
            <w:hideMark/>
          </w:tcPr>
          <w:p w14:paraId="022ED17C" w14:textId="65FDE0CF"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.11</w:t>
            </w:r>
          </w:p>
        </w:tc>
        <w:tc>
          <w:tcPr>
            <w:tcW w:w="544" w:type="pct"/>
            <w:tcBorders>
              <w:top w:val="nil"/>
              <w:left w:val="nil"/>
              <w:bottom w:val="single" w:sz="4" w:space="0" w:color="auto"/>
              <w:right w:val="single" w:sz="4" w:space="0" w:color="auto"/>
            </w:tcBorders>
            <w:shd w:val="clear" w:color="auto" w:fill="auto"/>
            <w:noWrap/>
            <w:hideMark/>
          </w:tcPr>
          <w:p w14:paraId="48DBCF68" w14:textId="15F436B2"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438" w:type="pct"/>
            <w:tcBorders>
              <w:top w:val="nil"/>
              <w:left w:val="nil"/>
              <w:bottom w:val="single" w:sz="4" w:space="0" w:color="auto"/>
              <w:right w:val="single" w:sz="4" w:space="0" w:color="auto"/>
            </w:tcBorders>
            <w:shd w:val="clear" w:color="auto" w:fill="auto"/>
            <w:noWrap/>
            <w:hideMark/>
          </w:tcPr>
          <w:p w14:paraId="607CB0D6" w14:textId="2558E470"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438" w:type="pct"/>
            <w:tcBorders>
              <w:top w:val="nil"/>
              <w:left w:val="nil"/>
              <w:bottom w:val="single" w:sz="4" w:space="0" w:color="auto"/>
              <w:right w:val="single" w:sz="4" w:space="0" w:color="auto"/>
            </w:tcBorders>
            <w:shd w:val="clear" w:color="auto" w:fill="auto"/>
            <w:noWrap/>
            <w:hideMark/>
          </w:tcPr>
          <w:p w14:paraId="4E04110B" w14:textId="68DF386C"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438" w:type="pct"/>
            <w:tcBorders>
              <w:top w:val="nil"/>
              <w:left w:val="nil"/>
              <w:bottom w:val="single" w:sz="4" w:space="0" w:color="auto"/>
              <w:right w:val="single" w:sz="4" w:space="0" w:color="auto"/>
            </w:tcBorders>
            <w:shd w:val="clear" w:color="auto" w:fill="auto"/>
            <w:noWrap/>
            <w:hideMark/>
          </w:tcPr>
          <w:p w14:paraId="1EE597DA" w14:textId="31B4CEBF"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435" w:type="pct"/>
            <w:tcBorders>
              <w:top w:val="nil"/>
              <w:left w:val="nil"/>
              <w:bottom w:val="single" w:sz="4" w:space="0" w:color="auto"/>
              <w:right w:val="single" w:sz="4" w:space="0" w:color="auto"/>
            </w:tcBorders>
            <w:shd w:val="clear" w:color="auto" w:fill="auto"/>
            <w:noWrap/>
            <w:hideMark/>
          </w:tcPr>
          <w:p w14:paraId="6DCEC66E" w14:textId="527F1FE7"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99</w:t>
            </w:r>
          </w:p>
        </w:tc>
      </w:tr>
      <w:tr w:rsidR="00DC7546" w:rsidRPr="00022CED" w14:paraId="1C9B6977"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3ECA5993"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374" w:type="pct"/>
            <w:tcBorders>
              <w:top w:val="nil"/>
              <w:left w:val="nil"/>
              <w:bottom w:val="single" w:sz="4" w:space="0" w:color="auto"/>
              <w:right w:val="single" w:sz="4" w:space="0" w:color="auto"/>
            </w:tcBorders>
            <w:shd w:val="clear" w:color="auto" w:fill="auto"/>
            <w:noWrap/>
            <w:hideMark/>
          </w:tcPr>
          <w:p w14:paraId="2197FB40" w14:textId="47D00118"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422" w:type="pct"/>
            <w:tcBorders>
              <w:top w:val="nil"/>
              <w:left w:val="nil"/>
              <w:bottom w:val="single" w:sz="4" w:space="0" w:color="auto"/>
              <w:right w:val="single" w:sz="4" w:space="0" w:color="auto"/>
            </w:tcBorders>
            <w:shd w:val="clear" w:color="auto" w:fill="auto"/>
            <w:noWrap/>
            <w:hideMark/>
          </w:tcPr>
          <w:p w14:paraId="260C5752" w14:textId="0D0AE87F"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30</w:t>
            </w:r>
          </w:p>
        </w:tc>
        <w:tc>
          <w:tcPr>
            <w:tcW w:w="438" w:type="pct"/>
            <w:tcBorders>
              <w:top w:val="nil"/>
              <w:left w:val="nil"/>
              <w:bottom w:val="single" w:sz="4" w:space="0" w:color="auto"/>
              <w:right w:val="single" w:sz="4" w:space="0" w:color="auto"/>
            </w:tcBorders>
            <w:shd w:val="clear" w:color="auto" w:fill="auto"/>
            <w:noWrap/>
            <w:hideMark/>
          </w:tcPr>
          <w:p w14:paraId="4B010637" w14:textId="19BC65E5"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544" w:type="pct"/>
            <w:tcBorders>
              <w:top w:val="nil"/>
              <w:left w:val="nil"/>
              <w:bottom w:val="single" w:sz="4" w:space="0" w:color="auto"/>
              <w:right w:val="single" w:sz="4" w:space="0" w:color="auto"/>
            </w:tcBorders>
            <w:shd w:val="clear" w:color="auto" w:fill="auto"/>
            <w:noWrap/>
            <w:hideMark/>
          </w:tcPr>
          <w:p w14:paraId="777E5B97" w14:textId="4C13FBD5"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.22</w:t>
            </w:r>
          </w:p>
        </w:tc>
        <w:tc>
          <w:tcPr>
            <w:tcW w:w="544" w:type="pct"/>
            <w:tcBorders>
              <w:top w:val="nil"/>
              <w:left w:val="nil"/>
              <w:bottom w:val="single" w:sz="4" w:space="0" w:color="auto"/>
              <w:right w:val="single" w:sz="4" w:space="0" w:color="auto"/>
            </w:tcBorders>
            <w:shd w:val="clear" w:color="auto" w:fill="auto"/>
            <w:noWrap/>
            <w:hideMark/>
          </w:tcPr>
          <w:p w14:paraId="584AA4AC" w14:textId="1ED7AB0A"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438" w:type="pct"/>
            <w:tcBorders>
              <w:top w:val="nil"/>
              <w:left w:val="nil"/>
              <w:bottom w:val="single" w:sz="4" w:space="0" w:color="auto"/>
              <w:right w:val="single" w:sz="4" w:space="0" w:color="auto"/>
            </w:tcBorders>
            <w:shd w:val="clear" w:color="auto" w:fill="auto"/>
            <w:noWrap/>
            <w:hideMark/>
          </w:tcPr>
          <w:p w14:paraId="4439FB49" w14:textId="11F7FB7C"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70</w:t>
            </w:r>
          </w:p>
        </w:tc>
        <w:tc>
          <w:tcPr>
            <w:tcW w:w="438" w:type="pct"/>
            <w:tcBorders>
              <w:top w:val="nil"/>
              <w:left w:val="nil"/>
              <w:bottom w:val="single" w:sz="4" w:space="0" w:color="auto"/>
              <w:right w:val="single" w:sz="4" w:space="0" w:color="auto"/>
            </w:tcBorders>
            <w:shd w:val="clear" w:color="auto" w:fill="auto"/>
            <w:noWrap/>
            <w:hideMark/>
          </w:tcPr>
          <w:p w14:paraId="4ECF45DE" w14:textId="0DAA32F1"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c>
          <w:tcPr>
            <w:tcW w:w="438" w:type="pct"/>
            <w:tcBorders>
              <w:top w:val="nil"/>
              <w:left w:val="nil"/>
              <w:bottom w:val="single" w:sz="4" w:space="0" w:color="auto"/>
              <w:right w:val="single" w:sz="4" w:space="0" w:color="auto"/>
            </w:tcBorders>
            <w:shd w:val="clear" w:color="auto" w:fill="auto"/>
            <w:noWrap/>
            <w:hideMark/>
          </w:tcPr>
          <w:p w14:paraId="19DFE30A" w14:textId="6DD06561"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c>
          <w:tcPr>
            <w:tcW w:w="435" w:type="pct"/>
            <w:tcBorders>
              <w:top w:val="nil"/>
              <w:left w:val="nil"/>
              <w:bottom w:val="single" w:sz="4" w:space="0" w:color="auto"/>
              <w:right w:val="single" w:sz="4" w:space="0" w:color="auto"/>
            </w:tcBorders>
            <w:shd w:val="clear" w:color="auto" w:fill="auto"/>
            <w:noWrap/>
            <w:hideMark/>
          </w:tcPr>
          <w:p w14:paraId="61DD5872" w14:textId="78151943" w:rsidR="68E425F0"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r>
      <w:tr w:rsidR="00DC7546" w:rsidRPr="008A64BF" w14:paraId="4F63663E"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1129BC8C" w14:textId="77777777" w:rsidR="00827928" w:rsidRPr="008A64BF" w:rsidRDefault="00827928" w:rsidP="00827928">
            <w:pPr>
              <w:rPr>
                <w:rFonts w:ascii="Calibri" w:hAnsi="Calibri" w:cs="Calibri"/>
                <w:b/>
                <w:bCs/>
                <w:color w:val="000000" w:themeColor="text1"/>
                <w:sz w:val="22"/>
                <w:szCs w:val="22"/>
                <w:lang w:val="en-GB"/>
              </w:rPr>
            </w:pPr>
            <w:r w:rsidRPr="008A64BF">
              <w:rPr>
                <w:rFonts w:ascii="Calibri" w:hAnsi="Calibri" w:cs="Calibri"/>
                <w:b/>
                <w:bCs/>
                <w:color w:val="000000" w:themeColor="text1"/>
                <w:sz w:val="22"/>
                <w:szCs w:val="22"/>
                <w:lang w:val="en-GB"/>
              </w:rPr>
              <w:t>UK (Scotland)</w:t>
            </w:r>
          </w:p>
        </w:tc>
        <w:tc>
          <w:tcPr>
            <w:tcW w:w="374" w:type="pct"/>
            <w:tcBorders>
              <w:top w:val="nil"/>
              <w:left w:val="nil"/>
              <w:bottom w:val="single" w:sz="4" w:space="0" w:color="auto"/>
              <w:right w:val="single" w:sz="4" w:space="0" w:color="auto"/>
            </w:tcBorders>
            <w:shd w:val="clear" w:color="auto" w:fill="auto"/>
            <w:noWrap/>
            <w:hideMark/>
          </w:tcPr>
          <w:p w14:paraId="4B487766" w14:textId="4EA03DDB" w:rsidR="68E425F0" w:rsidRPr="008A64BF" w:rsidRDefault="68E425F0"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NC</w:t>
            </w:r>
          </w:p>
        </w:tc>
        <w:tc>
          <w:tcPr>
            <w:tcW w:w="422" w:type="pct"/>
            <w:tcBorders>
              <w:top w:val="nil"/>
              <w:left w:val="nil"/>
              <w:bottom w:val="single" w:sz="4" w:space="0" w:color="auto"/>
              <w:right w:val="single" w:sz="4" w:space="0" w:color="auto"/>
            </w:tcBorders>
            <w:shd w:val="clear" w:color="auto" w:fill="auto"/>
            <w:noWrap/>
            <w:hideMark/>
          </w:tcPr>
          <w:p w14:paraId="216E9078" w14:textId="4F978B96" w:rsidR="68E425F0" w:rsidRPr="008A64BF" w:rsidRDefault="68E425F0"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NC</w:t>
            </w:r>
          </w:p>
        </w:tc>
        <w:tc>
          <w:tcPr>
            <w:tcW w:w="438" w:type="pct"/>
            <w:tcBorders>
              <w:top w:val="nil"/>
              <w:left w:val="nil"/>
              <w:bottom w:val="single" w:sz="4" w:space="0" w:color="auto"/>
              <w:right w:val="single" w:sz="4" w:space="0" w:color="auto"/>
            </w:tcBorders>
            <w:shd w:val="clear" w:color="auto" w:fill="auto"/>
            <w:noWrap/>
            <w:hideMark/>
          </w:tcPr>
          <w:p w14:paraId="6B06C9EB" w14:textId="4A8C2F58" w:rsidR="68E425F0" w:rsidRPr="008A64BF" w:rsidRDefault="68E425F0"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NC</w:t>
            </w:r>
          </w:p>
        </w:tc>
        <w:tc>
          <w:tcPr>
            <w:tcW w:w="544" w:type="pct"/>
            <w:tcBorders>
              <w:top w:val="nil"/>
              <w:left w:val="nil"/>
              <w:bottom w:val="single" w:sz="4" w:space="0" w:color="auto"/>
              <w:right w:val="single" w:sz="4" w:space="0" w:color="auto"/>
            </w:tcBorders>
            <w:shd w:val="clear" w:color="auto" w:fill="auto"/>
            <w:noWrap/>
            <w:hideMark/>
          </w:tcPr>
          <w:p w14:paraId="012F4D0B" w14:textId="50D24853" w:rsidR="68E425F0" w:rsidRPr="008A64BF" w:rsidRDefault="68E425F0"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0</w:t>
            </w:r>
            <w:r w:rsidR="1ED7A50C" w:rsidRPr="008A64BF">
              <w:rPr>
                <w:rFonts w:ascii="Calibri" w:hAnsi="Calibri" w:cs="Calibri"/>
                <w:color w:val="000000" w:themeColor="text1"/>
                <w:sz w:val="22"/>
                <w:szCs w:val="22"/>
                <w:lang w:val="en-GB"/>
              </w:rPr>
              <w:t>.73</w:t>
            </w:r>
          </w:p>
        </w:tc>
        <w:tc>
          <w:tcPr>
            <w:tcW w:w="544" w:type="pct"/>
            <w:tcBorders>
              <w:top w:val="nil"/>
              <w:left w:val="nil"/>
              <w:bottom w:val="single" w:sz="4" w:space="0" w:color="auto"/>
              <w:right w:val="single" w:sz="4" w:space="0" w:color="auto"/>
            </w:tcBorders>
            <w:shd w:val="clear" w:color="auto" w:fill="auto"/>
            <w:noWrap/>
            <w:hideMark/>
          </w:tcPr>
          <w:p w14:paraId="63597AF4" w14:textId="233B8BC3" w:rsidR="68E425F0" w:rsidRPr="008A64BF" w:rsidRDefault="68E425F0"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0</w:t>
            </w:r>
            <w:r w:rsidR="1ED7A50C" w:rsidRPr="008A64BF">
              <w:rPr>
                <w:rFonts w:ascii="Calibri" w:hAnsi="Calibri" w:cs="Calibri"/>
                <w:color w:val="000000" w:themeColor="text1"/>
                <w:sz w:val="22"/>
                <w:szCs w:val="22"/>
                <w:lang w:val="en-GB"/>
              </w:rPr>
              <w:t>.</w:t>
            </w:r>
            <w:r w:rsidRPr="008A64BF">
              <w:rPr>
                <w:rFonts w:ascii="Calibri" w:hAnsi="Calibri" w:cs="Calibri"/>
                <w:color w:val="000000" w:themeColor="text1"/>
                <w:sz w:val="22"/>
                <w:szCs w:val="22"/>
                <w:lang w:val="en-GB"/>
              </w:rPr>
              <w:t>30</w:t>
            </w:r>
          </w:p>
        </w:tc>
        <w:tc>
          <w:tcPr>
            <w:tcW w:w="438" w:type="pct"/>
            <w:tcBorders>
              <w:top w:val="nil"/>
              <w:left w:val="nil"/>
              <w:bottom w:val="single" w:sz="4" w:space="0" w:color="auto"/>
              <w:right w:val="single" w:sz="4" w:space="0" w:color="auto"/>
            </w:tcBorders>
            <w:shd w:val="clear" w:color="auto" w:fill="auto"/>
            <w:noWrap/>
            <w:hideMark/>
          </w:tcPr>
          <w:p w14:paraId="647BFDD1" w14:textId="076FEBF4" w:rsidR="68E425F0" w:rsidRPr="008A64BF" w:rsidRDefault="68E425F0"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1</w:t>
            </w:r>
            <w:r w:rsidR="1ED7A50C" w:rsidRPr="008A64BF">
              <w:rPr>
                <w:rFonts w:ascii="Calibri" w:hAnsi="Calibri" w:cs="Calibri"/>
                <w:color w:val="000000" w:themeColor="text1"/>
                <w:sz w:val="22"/>
                <w:szCs w:val="22"/>
                <w:lang w:val="en-GB"/>
              </w:rPr>
              <w:t>.</w:t>
            </w:r>
            <w:r w:rsidRPr="008A64BF">
              <w:rPr>
                <w:rFonts w:ascii="Calibri" w:hAnsi="Calibri" w:cs="Calibri"/>
                <w:color w:val="000000" w:themeColor="text1"/>
                <w:sz w:val="22"/>
                <w:szCs w:val="22"/>
                <w:lang w:val="en-GB"/>
              </w:rPr>
              <w:t>02</w:t>
            </w:r>
          </w:p>
        </w:tc>
        <w:tc>
          <w:tcPr>
            <w:tcW w:w="438" w:type="pct"/>
            <w:tcBorders>
              <w:top w:val="nil"/>
              <w:left w:val="nil"/>
              <w:bottom w:val="single" w:sz="4" w:space="0" w:color="auto"/>
              <w:right w:val="single" w:sz="4" w:space="0" w:color="auto"/>
            </w:tcBorders>
            <w:shd w:val="clear" w:color="auto" w:fill="auto"/>
            <w:noWrap/>
            <w:hideMark/>
          </w:tcPr>
          <w:p w14:paraId="3659EC01" w14:textId="19B258F6" w:rsidR="68E425F0" w:rsidRPr="008A64BF" w:rsidRDefault="68E425F0"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0</w:t>
            </w:r>
            <w:r w:rsidR="1ED7A50C" w:rsidRPr="008A64BF">
              <w:rPr>
                <w:rFonts w:ascii="Calibri" w:hAnsi="Calibri" w:cs="Calibri"/>
                <w:color w:val="000000" w:themeColor="text1"/>
                <w:sz w:val="22"/>
                <w:szCs w:val="22"/>
                <w:lang w:val="en-GB"/>
              </w:rPr>
              <w:t>.</w:t>
            </w:r>
            <w:r w:rsidRPr="008A64BF">
              <w:rPr>
                <w:rFonts w:ascii="Calibri" w:hAnsi="Calibri" w:cs="Calibri"/>
                <w:color w:val="000000" w:themeColor="text1"/>
                <w:sz w:val="22"/>
                <w:szCs w:val="22"/>
                <w:lang w:val="en-GB"/>
              </w:rPr>
              <w:t>54</w:t>
            </w:r>
          </w:p>
        </w:tc>
        <w:tc>
          <w:tcPr>
            <w:tcW w:w="438" w:type="pct"/>
            <w:tcBorders>
              <w:top w:val="nil"/>
              <w:left w:val="nil"/>
              <w:bottom w:val="single" w:sz="4" w:space="0" w:color="auto"/>
              <w:right w:val="single" w:sz="4" w:space="0" w:color="auto"/>
            </w:tcBorders>
            <w:shd w:val="clear" w:color="auto" w:fill="auto"/>
            <w:noWrap/>
            <w:hideMark/>
          </w:tcPr>
          <w:p w14:paraId="79AFF45E" w14:textId="56B321F8" w:rsidR="68E425F0" w:rsidRPr="008A64BF" w:rsidRDefault="68E425F0"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0</w:t>
            </w:r>
            <w:r w:rsidR="1ED7A50C" w:rsidRPr="008A64BF">
              <w:rPr>
                <w:rFonts w:ascii="Calibri" w:hAnsi="Calibri" w:cs="Calibri"/>
                <w:color w:val="000000" w:themeColor="text1"/>
                <w:sz w:val="22"/>
                <w:szCs w:val="22"/>
                <w:lang w:val="en-GB"/>
              </w:rPr>
              <w:t>.</w:t>
            </w:r>
            <w:r w:rsidRPr="008A64BF">
              <w:rPr>
                <w:rFonts w:ascii="Calibri" w:hAnsi="Calibri" w:cs="Calibri"/>
                <w:color w:val="000000" w:themeColor="text1"/>
                <w:sz w:val="22"/>
                <w:szCs w:val="22"/>
                <w:lang w:val="en-GB"/>
              </w:rPr>
              <w:t>27</w:t>
            </w:r>
          </w:p>
        </w:tc>
        <w:tc>
          <w:tcPr>
            <w:tcW w:w="435" w:type="pct"/>
            <w:tcBorders>
              <w:top w:val="nil"/>
              <w:left w:val="nil"/>
              <w:bottom w:val="single" w:sz="4" w:space="0" w:color="auto"/>
              <w:right w:val="single" w:sz="4" w:space="0" w:color="auto"/>
            </w:tcBorders>
            <w:shd w:val="clear" w:color="auto" w:fill="auto"/>
            <w:noWrap/>
            <w:hideMark/>
          </w:tcPr>
          <w:p w14:paraId="2D7FC379" w14:textId="5AAFD868" w:rsidR="68E425F0" w:rsidRPr="008A64BF" w:rsidRDefault="68E425F0"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0</w:t>
            </w:r>
            <w:r w:rsidR="1ED7A50C" w:rsidRPr="008A64BF">
              <w:rPr>
                <w:rFonts w:ascii="Calibri" w:hAnsi="Calibri" w:cs="Calibri"/>
                <w:color w:val="000000" w:themeColor="text1"/>
                <w:sz w:val="22"/>
                <w:szCs w:val="22"/>
                <w:lang w:val="en-GB"/>
              </w:rPr>
              <w:t>.</w:t>
            </w:r>
            <w:r w:rsidRPr="008A64BF">
              <w:rPr>
                <w:rFonts w:ascii="Calibri" w:hAnsi="Calibri" w:cs="Calibri"/>
                <w:color w:val="000000" w:themeColor="text1"/>
                <w:sz w:val="22"/>
                <w:szCs w:val="22"/>
                <w:lang w:val="en-GB"/>
              </w:rPr>
              <w:t>81</w:t>
            </w:r>
          </w:p>
        </w:tc>
      </w:tr>
      <w:tr w:rsidR="00DC7546" w:rsidRPr="008A64BF" w14:paraId="2379E615"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33562F37" w14:textId="77777777" w:rsidR="00827928" w:rsidRPr="008A64BF" w:rsidRDefault="00827928" w:rsidP="00827928">
            <w:pPr>
              <w:rPr>
                <w:rFonts w:ascii="Calibri" w:hAnsi="Calibri" w:cs="Calibri"/>
                <w:b/>
                <w:bCs/>
                <w:color w:val="000000" w:themeColor="text1"/>
                <w:sz w:val="22"/>
                <w:szCs w:val="22"/>
                <w:lang w:val="en-GB"/>
              </w:rPr>
            </w:pPr>
            <w:r w:rsidRPr="008A64BF">
              <w:rPr>
                <w:rFonts w:ascii="Calibri" w:hAnsi="Calibri" w:cs="Calibri"/>
                <w:b/>
                <w:bCs/>
                <w:color w:val="000000" w:themeColor="text1"/>
                <w:sz w:val="22"/>
                <w:szCs w:val="22"/>
                <w:lang w:val="en-GB"/>
              </w:rPr>
              <w:t>UK (Wales)</w:t>
            </w:r>
          </w:p>
        </w:tc>
        <w:tc>
          <w:tcPr>
            <w:tcW w:w="374" w:type="pct"/>
            <w:tcBorders>
              <w:top w:val="nil"/>
              <w:left w:val="nil"/>
              <w:bottom w:val="single" w:sz="4" w:space="0" w:color="auto"/>
              <w:right w:val="single" w:sz="4" w:space="0" w:color="auto"/>
            </w:tcBorders>
            <w:shd w:val="clear" w:color="auto" w:fill="auto"/>
            <w:noWrap/>
            <w:hideMark/>
          </w:tcPr>
          <w:p w14:paraId="0C5E30E4" w14:textId="3EDA11A1"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0.88</w:t>
            </w:r>
          </w:p>
        </w:tc>
        <w:tc>
          <w:tcPr>
            <w:tcW w:w="422" w:type="pct"/>
            <w:tcBorders>
              <w:top w:val="nil"/>
              <w:left w:val="nil"/>
              <w:bottom w:val="single" w:sz="4" w:space="0" w:color="auto"/>
              <w:right w:val="single" w:sz="4" w:space="0" w:color="auto"/>
            </w:tcBorders>
            <w:shd w:val="clear" w:color="auto" w:fill="auto"/>
            <w:noWrap/>
            <w:hideMark/>
          </w:tcPr>
          <w:p w14:paraId="1486617D" w14:textId="2B33FB2A"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0.81</w:t>
            </w:r>
          </w:p>
        </w:tc>
        <w:tc>
          <w:tcPr>
            <w:tcW w:w="438" w:type="pct"/>
            <w:tcBorders>
              <w:top w:val="nil"/>
              <w:left w:val="nil"/>
              <w:bottom w:val="single" w:sz="4" w:space="0" w:color="auto"/>
              <w:right w:val="single" w:sz="4" w:space="0" w:color="auto"/>
            </w:tcBorders>
            <w:shd w:val="clear" w:color="auto" w:fill="auto"/>
            <w:noWrap/>
            <w:hideMark/>
          </w:tcPr>
          <w:p w14:paraId="0256B6E8" w14:textId="454F6F49"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1.69</w:t>
            </w:r>
          </w:p>
        </w:tc>
        <w:tc>
          <w:tcPr>
            <w:tcW w:w="544" w:type="pct"/>
            <w:tcBorders>
              <w:top w:val="nil"/>
              <w:left w:val="nil"/>
              <w:bottom w:val="single" w:sz="4" w:space="0" w:color="auto"/>
              <w:right w:val="single" w:sz="4" w:space="0" w:color="auto"/>
            </w:tcBorders>
            <w:shd w:val="clear" w:color="auto" w:fill="auto"/>
            <w:noWrap/>
            <w:hideMark/>
          </w:tcPr>
          <w:p w14:paraId="53B38220" w14:textId="1B8F2ACA"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2.28</w:t>
            </w:r>
          </w:p>
        </w:tc>
        <w:tc>
          <w:tcPr>
            <w:tcW w:w="544" w:type="pct"/>
            <w:tcBorders>
              <w:top w:val="nil"/>
              <w:left w:val="nil"/>
              <w:bottom w:val="single" w:sz="4" w:space="0" w:color="auto"/>
              <w:right w:val="single" w:sz="4" w:space="0" w:color="auto"/>
            </w:tcBorders>
            <w:shd w:val="clear" w:color="auto" w:fill="auto"/>
            <w:noWrap/>
            <w:hideMark/>
          </w:tcPr>
          <w:p w14:paraId="2893E709" w14:textId="460EE36E"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1.55</w:t>
            </w:r>
          </w:p>
        </w:tc>
        <w:tc>
          <w:tcPr>
            <w:tcW w:w="438" w:type="pct"/>
            <w:tcBorders>
              <w:top w:val="nil"/>
              <w:left w:val="nil"/>
              <w:bottom w:val="single" w:sz="4" w:space="0" w:color="auto"/>
              <w:right w:val="single" w:sz="4" w:space="0" w:color="auto"/>
            </w:tcBorders>
            <w:shd w:val="clear" w:color="auto" w:fill="auto"/>
            <w:noWrap/>
            <w:hideMark/>
          </w:tcPr>
          <w:p w14:paraId="4D1313D8" w14:textId="0EF58C01"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3.83</w:t>
            </w:r>
          </w:p>
        </w:tc>
        <w:tc>
          <w:tcPr>
            <w:tcW w:w="438" w:type="pct"/>
            <w:tcBorders>
              <w:top w:val="nil"/>
              <w:left w:val="nil"/>
              <w:bottom w:val="single" w:sz="4" w:space="0" w:color="auto"/>
              <w:right w:val="single" w:sz="4" w:space="0" w:color="auto"/>
            </w:tcBorders>
            <w:shd w:val="clear" w:color="auto" w:fill="auto"/>
            <w:noWrap/>
            <w:hideMark/>
          </w:tcPr>
          <w:p w14:paraId="6FED1B8F" w14:textId="6EAA856C"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7.71</w:t>
            </w:r>
          </w:p>
        </w:tc>
        <w:tc>
          <w:tcPr>
            <w:tcW w:w="438" w:type="pct"/>
            <w:tcBorders>
              <w:top w:val="nil"/>
              <w:left w:val="nil"/>
              <w:bottom w:val="single" w:sz="4" w:space="0" w:color="auto"/>
              <w:right w:val="single" w:sz="4" w:space="0" w:color="auto"/>
            </w:tcBorders>
            <w:shd w:val="clear" w:color="auto" w:fill="auto"/>
            <w:noWrap/>
            <w:hideMark/>
          </w:tcPr>
          <w:p w14:paraId="764731D6" w14:textId="431BC26A"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6.19</w:t>
            </w:r>
          </w:p>
        </w:tc>
        <w:tc>
          <w:tcPr>
            <w:tcW w:w="435" w:type="pct"/>
            <w:tcBorders>
              <w:top w:val="nil"/>
              <w:left w:val="nil"/>
              <w:bottom w:val="single" w:sz="4" w:space="0" w:color="auto"/>
              <w:right w:val="single" w:sz="4" w:space="0" w:color="auto"/>
            </w:tcBorders>
            <w:shd w:val="clear" w:color="auto" w:fill="auto"/>
            <w:noWrap/>
            <w:hideMark/>
          </w:tcPr>
          <w:p w14:paraId="244FC65F" w14:textId="1E9BCBC8"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13.9</w:t>
            </w:r>
          </w:p>
        </w:tc>
      </w:tr>
      <w:tr w:rsidR="00DC7546" w:rsidRPr="008A64BF" w14:paraId="5E29EE56" w14:textId="77777777" w:rsidTr="001C72C4">
        <w:trPr>
          <w:cantSplit/>
        </w:trPr>
        <w:tc>
          <w:tcPr>
            <w:tcW w:w="930" w:type="pct"/>
            <w:tcBorders>
              <w:top w:val="nil"/>
              <w:left w:val="single" w:sz="4" w:space="0" w:color="auto"/>
              <w:bottom w:val="single" w:sz="4" w:space="0" w:color="auto"/>
              <w:right w:val="single" w:sz="4" w:space="0" w:color="auto"/>
            </w:tcBorders>
            <w:shd w:val="clear" w:color="auto" w:fill="auto"/>
            <w:hideMark/>
          </w:tcPr>
          <w:p w14:paraId="13ABE322" w14:textId="39312518" w:rsidR="001B6A88" w:rsidRPr="008A64BF" w:rsidRDefault="001B6A88">
            <w:pPr>
              <w:rPr>
                <w:rFonts w:ascii="Calibri" w:hAnsi="Calibri" w:cs="Calibri"/>
                <w:b/>
                <w:bCs/>
                <w:color w:val="000000" w:themeColor="text1"/>
                <w:sz w:val="22"/>
                <w:szCs w:val="22"/>
                <w:lang w:val="en-GB"/>
              </w:rPr>
            </w:pPr>
            <w:r w:rsidRPr="008A64BF">
              <w:rPr>
                <w:rFonts w:ascii="Calibri" w:hAnsi="Calibri" w:cs="Calibri"/>
                <w:b/>
                <w:bCs/>
                <w:color w:val="000000" w:themeColor="text1"/>
                <w:sz w:val="22"/>
                <w:szCs w:val="22"/>
                <w:lang w:val="en-GB"/>
              </w:rPr>
              <w:t>Total average</w:t>
            </w:r>
          </w:p>
          <w:p w14:paraId="167C769E" w14:textId="54AB1F14" w:rsidR="00827928" w:rsidRPr="008A64BF" w:rsidRDefault="00E275B0">
            <w:pPr>
              <w:rPr>
                <w:rFonts w:ascii="Calibri" w:hAnsi="Calibri" w:cs="Calibri"/>
                <w:b/>
                <w:bCs/>
                <w:color w:val="000000" w:themeColor="text1"/>
                <w:sz w:val="22"/>
                <w:szCs w:val="22"/>
                <w:lang w:val="en-GB"/>
              </w:rPr>
            </w:pPr>
            <w:r w:rsidRPr="008A64BF">
              <w:rPr>
                <w:rFonts w:ascii="Calibri" w:hAnsi="Calibri" w:cs="Calibri"/>
                <w:b/>
                <w:bCs/>
                <w:color w:val="000000" w:themeColor="text1"/>
                <w:sz w:val="22"/>
                <w:szCs w:val="22"/>
                <w:lang w:val="en-GB"/>
              </w:rPr>
              <w:t>(no. of countries</w:t>
            </w:r>
            <w:r w:rsidR="00A27D9D" w:rsidRPr="008A64BF">
              <w:rPr>
                <w:rFonts w:ascii="Calibri" w:hAnsi="Calibri" w:cs="Calibri"/>
                <w:b/>
                <w:bCs/>
                <w:color w:val="000000" w:themeColor="text1"/>
                <w:sz w:val="22"/>
                <w:szCs w:val="22"/>
                <w:lang w:val="en-GB"/>
              </w:rPr>
              <w:t>)</w:t>
            </w:r>
          </w:p>
        </w:tc>
        <w:tc>
          <w:tcPr>
            <w:tcW w:w="374" w:type="pct"/>
            <w:tcBorders>
              <w:top w:val="nil"/>
              <w:left w:val="nil"/>
              <w:bottom w:val="single" w:sz="4" w:space="0" w:color="auto"/>
              <w:right w:val="single" w:sz="4" w:space="0" w:color="auto"/>
            </w:tcBorders>
            <w:shd w:val="clear" w:color="auto" w:fill="auto"/>
            <w:noWrap/>
            <w:hideMark/>
          </w:tcPr>
          <w:p w14:paraId="31A1268E" w14:textId="2D68DED7" w:rsidR="00827928" w:rsidRPr="008A64BF" w:rsidRDefault="68E425F0"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0.37</w:t>
            </w:r>
          </w:p>
          <w:p w14:paraId="3FDF4DB6" w14:textId="2B399EC5"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(17)</w:t>
            </w:r>
          </w:p>
        </w:tc>
        <w:tc>
          <w:tcPr>
            <w:tcW w:w="422" w:type="pct"/>
            <w:tcBorders>
              <w:top w:val="nil"/>
              <w:left w:val="nil"/>
              <w:bottom w:val="single" w:sz="4" w:space="0" w:color="auto"/>
              <w:right w:val="single" w:sz="4" w:space="0" w:color="auto"/>
            </w:tcBorders>
            <w:shd w:val="clear" w:color="auto" w:fill="auto"/>
            <w:noWrap/>
            <w:hideMark/>
          </w:tcPr>
          <w:p w14:paraId="25861FE1" w14:textId="5C8CBC0A" w:rsidR="00827928" w:rsidRPr="008A64BF" w:rsidRDefault="68E425F0"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0.18</w:t>
            </w:r>
          </w:p>
          <w:p w14:paraId="74B50F70" w14:textId="62A5DDF6"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(17)</w:t>
            </w:r>
          </w:p>
        </w:tc>
        <w:tc>
          <w:tcPr>
            <w:tcW w:w="438" w:type="pct"/>
            <w:tcBorders>
              <w:top w:val="nil"/>
              <w:left w:val="nil"/>
              <w:bottom w:val="single" w:sz="4" w:space="0" w:color="auto"/>
              <w:right w:val="single" w:sz="4" w:space="0" w:color="auto"/>
            </w:tcBorders>
            <w:shd w:val="clear" w:color="auto" w:fill="auto"/>
            <w:noWrap/>
            <w:hideMark/>
          </w:tcPr>
          <w:p w14:paraId="5299B79C" w14:textId="1E16A89F" w:rsidR="00827928" w:rsidRPr="008A64BF" w:rsidRDefault="68E425F0"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0.53</w:t>
            </w:r>
          </w:p>
          <w:p w14:paraId="611E3119" w14:textId="4EE7662C"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(18)</w:t>
            </w:r>
          </w:p>
        </w:tc>
        <w:tc>
          <w:tcPr>
            <w:tcW w:w="544" w:type="pct"/>
            <w:tcBorders>
              <w:top w:val="nil"/>
              <w:left w:val="nil"/>
              <w:bottom w:val="single" w:sz="4" w:space="0" w:color="auto"/>
              <w:right w:val="single" w:sz="4" w:space="0" w:color="auto"/>
            </w:tcBorders>
            <w:shd w:val="clear" w:color="auto" w:fill="auto"/>
            <w:noWrap/>
            <w:hideMark/>
          </w:tcPr>
          <w:p w14:paraId="0B166967" w14:textId="179B2D4A" w:rsidR="00827928" w:rsidRPr="008A64BF" w:rsidRDefault="4287DA6D"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1.35</w:t>
            </w:r>
          </w:p>
          <w:p w14:paraId="5E4E7E32" w14:textId="3725277B"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w:t>
            </w:r>
            <w:r w:rsidR="73965B8D" w:rsidRPr="008A64BF">
              <w:rPr>
                <w:rFonts w:ascii="Calibri" w:hAnsi="Calibri" w:cs="Calibri"/>
                <w:color w:val="000000" w:themeColor="text1"/>
                <w:sz w:val="22"/>
                <w:szCs w:val="22"/>
                <w:lang w:val="en-GB"/>
              </w:rPr>
              <w:t>24</w:t>
            </w:r>
            <w:r w:rsidRPr="008A64BF">
              <w:rPr>
                <w:rFonts w:ascii="Calibri" w:hAnsi="Calibri" w:cs="Calibri"/>
                <w:color w:val="000000" w:themeColor="text1"/>
                <w:sz w:val="22"/>
                <w:szCs w:val="22"/>
                <w:lang w:val="en-GB"/>
              </w:rPr>
              <w:t>)</w:t>
            </w:r>
          </w:p>
        </w:tc>
        <w:tc>
          <w:tcPr>
            <w:tcW w:w="544" w:type="pct"/>
            <w:tcBorders>
              <w:top w:val="nil"/>
              <w:left w:val="nil"/>
              <w:bottom w:val="single" w:sz="4" w:space="0" w:color="auto"/>
              <w:right w:val="single" w:sz="4" w:space="0" w:color="auto"/>
            </w:tcBorders>
            <w:shd w:val="clear" w:color="auto" w:fill="auto"/>
            <w:noWrap/>
            <w:hideMark/>
          </w:tcPr>
          <w:p w14:paraId="58F217A6" w14:textId="6BDCFC18" w:rsidR="00827928" w:rsidRPr="008A64BF" w:rsidRDefault="3B09A6A2"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0.66</w:t>
            </w:r>
          </w:p>
          <w:p w14:paraId="044C3682" w14:textId="17C0078D"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w:t>
            </w:r>
            <w:r w:rsidR="5D88CAB6" w:rsidRPr="008A64BF">
              <w:rPr>
                <w:rFonts w:ascii="Calibri" w:hAnsi="Calibri" w:cs="Calibri"/>
                <w:color w:val="000000" w:themeColor="text1"/>
                <w:sz w:val="22"/>
                <w:szCs w:val="22"/>
                <w:lang w:val="en-GB"/>
              </w:rPr>
              <w:t>24</w:t>
            </w:r>
            <w:r w:rsidRPr="008A64BF">
              <w:rPr>
                <w:rFonts w:ascii="Calibri" w:hAnsi="Calibri" w:cs="Calibri"/>
                <w:color w:val="000000" w:themeColor="text1"/>
                <w:sz w:val="22"/>
                <w:szCs w:val="22"/>
                <w:lang w:val="en-GB"/>
              </w:rPr>
              <w:t>)</w:t>
            </w:r>
          </w:p>
        </w:tc>
        <w:tc>
          <w:tcPr>
            <w:tcW w:w="438" w:type="pct"/>
            <w:tcBorders>
              <w:top w:val="nil"/>
              <w:left w:val="nil"/>
              <w:bottom w:val="single" w:sz="4" w:space="0" w:color="auto"/>
              <w:right w:val="single" w:sz="4" w:space="0" w:color="auto"/>
            </w:tcBorders>
            <w:shd w:val="clear" w:color="auto" w:fill="auto"/>
            <w:noWrap/>
            <w:hideMark/>
          </w:tcPr>
          <w:p w14:paraId="37A77BA7" w14:textId="3CEE762D" w:rsidR="00827928" w:rsidRPr="008A64BF" w:rsidRDefault="68E425F0"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1.97</w:t>
            </w:r>
          </w:p>
          <w:p w14:paraId="7AD3D3BE" w14:textId="0506034F"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(25)</w:t>
            </w:r>
          </w:p>
        </w:tc>
        <w:tc>
          <w:tcPr>
            <w:tcW w:w="438" w:type="pct"/>
            <w:tcBorders>
              <w:top w:val="nil"/>
              <w:left w:val="nil"/>
              <w:bottom w:val="single" w:sz="4" w:space="0" w:color="auto"/>
              <w:right w:val="single" w:sz="4" w:space="0" w:color="auto"/>
            </w:tcBorders>
            <w:shd w:val="clear" w:color="auto" w:fill="auto"/>
            <w:noWrap/>
            <w:hideMark/>
          </w:tcPr>
          <w:p w14:paraId="5A6261C9" w14:textId="233880E7" w:rsidR="00827928" w:rsidRPr="008A64BF" w:rsidRDefault="68E425F0"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1.32</w:t>
            </w:r>
          </w:p>
          <w:p w14:paraId="2B6F1AE8" w14:textId="2714CBB9"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(20)</w:t>
            </w:r>
          </w:p>
        </w:tc>
        <w:tc>
          <w:tcPr>
            <w:tcW w:w="438" w:type="pct"/>
            <w:tcBorders>
              <w:top w:val="nil"/>
              <w:left w:val="nil"/>
              <w:bottom w:val="single" w:sz="4" w:space="0" w:color="auto"/>
              <w:right w:val="single" w:sz="4" w:space="0" w:color="auto"/>
            </w:tcBorders>
            <w:shd w:val="clear" w:color="auto" w:fill="auto"/>
            <w:noWrap/>
            <w:hideMark/>
          </w:tcPr>
          <w:p w14:paraId="2BFF5801" w14:textId="49B5EE9E" w:rsidR="00827928" w:rsidRPr="008A64BF" w:rsidRDefault="68E425F0"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0.81</w:t>
            </w:r>
          </w:p>
          <w:p w14:paraId="60680BEC" w14:textId="3BD33C25"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(20)</w:t>
            </w:r>
          </w:p>
        </w:tc>
        <w:tc>
          <w:tcPr>
            <w:tcW w:w="435" w:type="pct"/>
            <w:tcBorders>
              <w:top w:val="nil"/>
              <w:left w:val="nil"/>
              <w:bottom w:val="single" w:sz="4" w:space="0" w:color="auto"/>
              <w:right w:val="single" w:sz="4" w:space="0" w:color="auto"/>
            </w:tcBorders>
            <w:shd w:val="clear" w:color="auto" w:fill="auto"/>
            <w:noWrap/>
            <w:hideMark/>
          </w:tcPr>
          <w:p w14:paraId="1CFCD7EC" w14:textId="638FEEED" w:rsidR="00827928" w:rsidRPr="008A64BF" w:rsidRDefault="68E425F0"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2.13</w:t>
            </w:r>
          </w:p>
          <w:p w14:paraId="129E4E2E" w14:textId="0CDE0133" w:rsidR="00827928" w:rsidRPr="008A64BF" w:rsidRDefault="00C1C1F1" w:rsidP="00014188">
            <w:pPr>
              <w:jc w:val="right"/>
              <w:rPr>
                <w:rFonts w:ascii="Calibri" w:hAnsi="Calibri" w:cs="Calibri"/>
                <w:color w:val="000000" w:themeColor="text1"/>
                <w:sz w:val="22"/>
                <w:szCs w:val="22"/>
                <w:lang w:val="en-GB"/>
              </w:rPr>
            </w:pPr>
            <w:r w:rsidRPr="008A64BF">
              <w:rPr>
                <w:rFonts w:ascii="Calibri" w:hAnsi="Calibri" w:cs="Calibri"/>
                <w:color w:val="000000" w:themeColor="text1"/>
                <w:sz w:val="22"/>
                <w:szCs w:val="22"/>
                <w:lang w:val="en-GB"/>
              </w:rPr>
              <w:t>(20)</w:t>
            </w:r>
          </w:p>
        </w:tc>
      </w:tr>
    </w:tbl>
    <w:p w14:paraId="772EBD07" w14:textId="1EBB9350" w:rsidR="00DB4CE3" w:rsidRPr="008A64BF" w:rsidRDefault="001C72C4" w:rsidP="00996C92">
      <w:pPr>
        <w:pStyle w:val="Agency-body-text-report"/>
        <w:keepNext/>
        <w:jc w:val="center"/>
      </w:pPr>
      <w:r w:rsidRPr="009418C6">
        <w:rPr>
          <w:noProof/>
        </w:rPr>
        <w:drawing>
          <wp:inline distT="0" distB="0" distL="0" distR="0" wp14:anchorId="1D0F143E" wp14:editId="48275B5E">
            <wp:extent cx="4631055" cy="6299200"/>
            <wp:effectExtent l="0" t="0" r="17145" b="12700"/>
            <wp:docPr id="1299910043" name="Chart 1299910043">
              <a:extLst xmlns:a="http://schemas.openxmlformats.org/drawingml/2006/main">
                <a:ext uri="{FF2B5EF4-FFF2-40B4-BE49-F238E27FC236}">
                  <a16:creationId xmlns:a16="http://schemas.microsoft.com/office/drawing/2014/main" id="{2ED56CAB-F18D-4742-B778-C8157B7ED1E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716A962" w14:textId="5C176295" w:rsidR="00DB4CE3" w:rsidRPr="00C60277" w:rsidRDefault="00DB4CE3" w:rsidP="00014188">
      <w:pPr>
        <w:pStyle w:val="Agency-caption-report"/>
      </w:pPr>
      <w:r w:rsidRPr="008A64BF">
        <w:t xml:space="preserve">Chart </w:t>
      </w:r>
      <w:r w:rsidRPr="008A64BF">
        <w:fldChar w:fldCharType="begin"/>
      </w:r>
      <w:r w:rsidRPr="008A64BF">
        <w:instrText xml:space="preserve"> SEQ Chart \* ARABIC </w:instrText>
      </w:r>
      <w:r w:rsidRPr="008A64BF">
        <w:fldChar w:fldCharType="separate"/>
      </w:r>
      <w:r w:rsidR="00A466BF" w:rsidRPr="009418C6">
        <w:t>19</w:t>
      </w:r>
      <w:r w:rsidRPr="008A64BF">
        <w:fldChar w:fldCharType="end"/>
      </w:r>
      <w:r w:rsidRPr="008A64BF">
        <w:t>. Indicator 1.4 The share of children/learners who are educated outside of mainstream education (%), ISCED 02 boys and ISCED 02 girls</w:t>
      </w:r>
    </w:p>
    <w:p w14:paraId="25DFB2E8" w14:textId="4D926EC7" w:rsidR="00DB4CE3" w:rsidRPr="00C60277" w:rsidRDefault="001C72C4" w:rsidP="007E141E">
      <w:pPr>
        <w:pStyle w:val="Agency-body-text-report"/>
        <w:keepNext/>
        <w:jc w:val="center"/>
      </w:pPr>
      <w:r w:rsidRPr="00416CBC">
        <w:rPr>
          <w:noProof/>
        </w:rPr>
        <w:drawing>
          <wp:inline distT="0" distB="0" distL="0" distR="0" wp14:anchorId="05B0AEF3" wp14:editId="4D64B805">
            <wp:extent cx="4622800" cy="5486400"/>
            <wp:effectExtent l="0" t="0" r="12700" b="12700"/>
            <wp:docPr id="1299910044" name="Chart 1299910044">
              <a:extLst xmlns:a="http://schemas.openxmlformats.org/drawingml/2006/main">
                <a:ext uri="{FF2B5EF4-FFF2-40B4-BE49-F238E27FC236}">
                  <a16:creationId xmlns:a16="http://schemas.microsoft.com/office/drawing/2014/main" id="{916FDFDE-B2E6-BF4B-9D0F-916B3868475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7354B73" w14:textId="2822DA8B" w:rsidR="00827928" w:rsidRPr="00C60277" w:rsidRDefault="00DB4CE3"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20</w:t>
      </w:r>
      <w:r w:rsidRPr="00C60277">
        <w:rPr>
          <w:b w:val="0"/>
          <w:bCs w:val="0"/>
        </w:rPr>
        <w:fldChar w:fldCharType="end"/>
      </w:r>
      <w:r w:rsidRPr="00C60277">
        <w:t>. Indicator 1.4 The share of children/learners who are educated outside of mainstream education (%), ISCED 02 total</w:t>
      </w:r>
    </w:p>
    <w:p w14:paraId="27C1132E" w14:textId="72D46B2B" w:rsidR="00DB4CE3" w:rsidRPr="009418C6" w:rsidRDefault="001C72C4" w:rsidP="0033790E">
      <w:pPr>
        <w:keepNext/>
        <w:jc w:val="center"/>
        <w:rPr>
          <w:lang w:val="en-GB"/>
        </w:rPr>
      </w:pPr>
      <w:r w:rsidRPr="009418C6">
        <w:rPr>
          <w:noProof/>
          <w:lang w:val="en-GB"/>
        </w:rPr>
        <w:drawing>
          <wp:inline distT="0" distB="0" distL="0" distR="0" wp14:anchorId="5A20328D" wp14:editId="0F7BA784">
            <wp:extent cx="4648200" cy="8214995"/>
            <wp:effectExtent l="0" t="0" r="12700" b="14605"/>
            <wp:docPr id="1299910045" name="Chart 1299910045">
              <a:extLst xmlns:a="http://schemas.openxmlformats.org/drawingml/2006/main">
                <a:ext uri="{FF2B5EF4-FFF2-40B4-BE49-F238E27FC236}">
                  <a16:creationId xmlns:a16="http://schemas.microsoft.com/office/drawing/2014/main" id="{F53AE014-532C-2F44-A118-1EFDACF2405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50984BB" w14:textId="1D8BC110" w:rsidR="00DB4CE3" w:rsidRPr="00C60277" w:rsidRDefault="00DB4CE3"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21</w:t>
      </w:r>
      <w:r w:rsidRPr="00C60277">
        <w:fldChar w:fldCharType="end"/>
      </w:r>
      <w:r w:rsidRPr="00C60277">
        <w:t>. Indicator 1.4 The share of children/learners who are educated outside of mainstream education (%), ISCED 1+2 boys and ISCED 1+2 girls</w:t>
      </w:r>
    </w:p>
    <w:p w14:paraId="1B904A16" w14:textId="70E4F328" w:rsidR="00DB4CE3" w:rsidRPr="00C60277" w:rsidRDefault="001C72C4" w:rsidP="00853F9E">
      <w:pPr>
        <w:keepNext/>
        <w:jc w:val="center"/>
        <w:rPr>
          <w:lang w:val="en-GB"/>
        </w:rPr>
      </w:pPr>
      <w:r w:rsidRPr="009418C6">
        <w:rPr>
          <w:noProof/>
          <w:lang w:val="en-GB"/>
        </w:rPr>
        <w:drawing>
          <wp:inline distT="0" distB="0" distL="0" distR="0" wp14:anchorId="1A5127C4" wp14:editId="0C2E287B">
            <wp:extent cx="4613910" cy="6437014"/>
            <wp:effectExtent l="0" t="0" r="8890" b="14605"/>
            <wp:docPr id="1299910046" name="Chart 1299910046">
              <a:extLst xmlns:a="http://schemas.openxmlformats.org/drawingml/2006/main">
                <a:ext uri="{FF2B5EF4-FFF2-40B4-BE49-F238E27FC236}">
                  <a16:creationId xmlns:a16="http://schemas.microsoft.com/office/drawing/2014/main" id="{C8B56E19-5933-964A-97E4-DEF3D7EEFC7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99BEE05" w14:textId="029C7CBD" w:rsidR="0054277F" w:rsidRPr="00C60277" w:rsidRDefault="00DB4CE3"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22</w:t>
      </w:r>
      <w:r w:rsidRPr="00C60277">
        <w:rPr>
          <w:b w:val="0"/>
          <w:bCs w:val="0"/>
        </w:rPr>
        <w:fldChar w:fldCharType="end"/>
      </w:r>
      <w:r w:rsidRPr="00C60277">
        <w:t>. Indicator 1.4 The share of children/learners who are educated outside of mainstream education (%), ISCED 1+2 total</w:t>
      </w:r>
    </w:p>
    <w:p w14:paraId="70FC8524" w14:textId="486D064B" w:rsidR="00DB4CE3" w:rsidRPr="00C60277" w:rsidRDefault="001C72C4" w:rsidP="00DA62AE">
      <w:pPr>
        <w:keepNext/>
        <w:jc w:val="center"/>
        <w:rPr>
          <w:lang w:val="en-GB"/>
        </w:rPr>
      </w:pPr>
      <w:r w:rsidRPr="009418C6">
        <w:rPr>
          <w:noProof/>
          <w:lang w:val="en-GB"/>
        </w:rPr>
        <w:drawing>
          <wp:inline distT="0" distB="0" distL="0" distR="0" wp14:anchorId="19974816" wp14:editId="42EAD09B">
            <wp:extent cx="4639310" cy="7501467"/>
            <wp:effectExtent l="0" t="0" r="8890" b="17145"/>
            <wp:docPr id="1299910047" name="Chart 1299910047">
              <a:extLst xmlns:a="http://schemas.openxmlformats.org/drawingml/2006/main">
                <a:ext uri="{FF2B5EF4-FFF2-40B4-BE49-F238E27FC236}">
                  <a16:creationId xmlns:a16="http://schemas.microsoft.com/office/drawing/2014/main" id="{DDD79458-3A88-C64C-9C04-938E7F1366E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28CA2E0" w14:textId="65CD9244" w:rsidR="00DB4CE3" w:rsidRPr="00C60277" w:rsidRDefault="00DB4CE3"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23</w:t>
      </w:r>
      <w:r w:rsidRPr="00C60277">
        <w:fldChar w:fldCharType="end"/>
      </w:r>
      <w:r w:rsidRPr="00C60277">
        <w:t>. Indicator 1.4 The share of children/learners who are educated outside of mainstream education (%), ISCED 3 boys and ISCED 3 girls</w:t>
      </w:r>
    </w:p>
    <w:p w14:paraId="69B4C40F" w14:textId="2C004D68" w:rsidR="00DB4CE3" w:rsidRPr="00C60277" w:rsidRDefault="001C72C4" w:rsidP="005C52AB">
      <w:pPr>
        <w:keepNext/>
        <w:jc w:val="center"/>
        <w:rPr>
          <w:lang w:val="en-GB"/>
        </w:rPr>
      </w:pPr>
      <w:r w:rsidRPr="009418C6">
        <w:rPr>
          <w:noProof/>
          <w:lang w:val="en-GB"/>
        </w:rPr>
        <w:drawing>
          <wp:inline distT="0" distB="0" distL="0" distR="0" wp14:anchorId="22A65FDB" wp14:editId="2F86A89F">
            <wp:extent cx="4639310" cy="5664200"/>
            <wp:effectExtent l="0" t="0" r="8890" b="12700"/>
            <wp:docPr id="1299910048" name="Chart 1299910048">
              <a:extLst xmlns:a="http://schemas.openxmlformats.org/drawingml/2006/main">
                <a:ext uri="{FF2B5EF4-FFF2-40B4-BE49-F238E27FC236}">
                  <a16:creationId xmlns:a16="http://schemas.microsoft.com/office/drawing/2014/main" id="{28D95ADB-5A3A-F344-9FEB-5E4B4BB715C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6D2711A" w14:textId="5F926D65" w:rsidR="00DB4CE3" w:rsidRPr="00C60277" w:rsidRDefault="00DB4CE3"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24</w:t>
      </w:r>
      <w:r w:rsidRPr="00C60277">
        <w:fldChar w:fldCharType="end"/>
      </w:r>
      <w:r w:rsidRPr="00C60277">
        <w:t>. Indicator 1.4 The share of children/learners who are educated outside of mainstream education (%), ISCED 3 total</w:t>
      </w:r>
    </w:p>
    <w:p w14:paraId="086F44A8" w14:textId="6048F390" w:rsidR="000915B7" w:rsidRPr="00C60277" w:rsidRDefault="000915B7" w:rsidP="009418C6">
      <w:pPr>
        <w:pStyle w:val="Agency-body-text-report"/>
      </w:pPr>
      <w:r w:rsidRPr="00C60277">
        <w:br w:type="page"/>
      </w:r>
    </w:p>
    <w:p w14:paraId="73A1FC9E" w14:textId="0F476154" w:rsidR="0014751F" w:rsidRPr="00C60277" w:rsidRDefault="0014751F" w:rsidP="00014188">
      <w:pPr>
        <w:pStyle w:val="Agency-heading-3-report"/>
      </w:pPr>
      <w:bookmarkStart w:id="26" w:name="_Toc119416345"/>
      <w:r w:rsidRPr="00C60277">
        <w:t xml:space="preserve">Indicator 1.4a The enrolment rate in separate special </w:t>
      </w:r>
      <w:r w:rsidR="007314D8" w:rsidRPr="00C60277">
        <w:t>(pre-)</w:t>
      </w:r>
      <w:r w:rsidRPr="00C60277">
        <w:t>schools or units organised by the ministry of education (%)</w:t>
      </w:r>
      <w:bookmarkEnd w:id="26"/>
    </w:p>
    <w:p w14:paraId="596799FB" w14:textId="2E7D2655" w:rsidR="009433EE" w:rsidRPr="00C60277" w:rsidRDefault="2BAA4DE9" w:rsidP="00014188">
      <w:pPr>
        <w:pStyle w:val="Agency-body-text-report"/>
      </w:pPr>
      <w:r w:rsidRPr="00C60277">
        <w:t>The data shows children/learners who are</w:t>
      </w:r>
      <w:r w:rsidR="7ABE0BF6" w:rsidRPr="00C60277">
        <w:t xml:space="preserve"> enrolled</w:t>
      </w:r>
      <w:r w:rsidRPr="00C60277">
        <w:t xml:space="preserve"> in separate </w:t>
      </w:r>
      <w:r w:rsidR="006534FF" w:rsidRPr="00C60277">
        <w:t>special, non-inclusive (pre</w:t>
      </w:r>
      <w:r w:rsidR="00C15FEC" w:rsidRPr="00C60277">
        <w:noBreakHyphen/>
      </w:r>
      <w:r w:rsidR="006534FF" w:rsidRPr="00C60277">
        <w:t>)</w:t>
      </w:r>
      <w:r w:rsidRPr="00C60277">
        <w:t>schools or units organised by the ministry of education.</w:t>
      </w:r>
    </w:p>
    <w:p w14:paraId="3A1121D7" w14:textId="3F1F9359" w:rsidR="009433EE" w:rsidRPr="00C60277" w:rsidRDefault="10BC5493" w:rsidP="00014188">
      <w:pPr>
        <w:pStyle w:val="Agency-body-text-report"/>
      </w:pPr>
      <w:r w:rsidRPr="009418C6">
        <w:t>E</w:t>
      </w:r>
      <w:r w:rsidR="2BAA4DE9" w:rsidRPr="009418C6">
        <w:t xml:space="preserve">nrolment in this form of separate, non-inclusive </w:t>
      </w:r>
      <w:r w:rsidR="4714C095" w:rsidRPr="009418C6">
        <w:t>setting</w:t>
      </w:r>
      <w:r w:rsidR="2BAA4DE9" w:rsidRPr="009418C6">
        <w:t xml:space="preserve"> is not in line with the 80% time placement benchmark, or the various proxies for this benchmark.</w:t>
      </w:r>
    </w:p>
    <w:p w14:paraId="683D102B" w14:textId="7E847E76" w:rsidR="00BB5ED9" w:rsidRPr="00C60277" w:rsidRDefault="006A63ED" w:rsidP="00014188">
      <w:pPr>
        <w:pStyle w:val="Agency-body-text-report"/>
        <w:keepNext/>
      </w:pPr>
      <w:r w:rsidRPr="00C60277">
        <w:t>This indicator has been calculated as follows:</w:t>
      </w:r>
    </w:p>
    <w:p w14:paraId="6C1BFC43" w14:textId="3E13940C" w:rsidR="006A63ED" w:rsidRPr="00C60277" w:rsidRDefault="00F72E62" w:rsidP="00014188">
      <w:pPr>
        <w:pStyle w:val="Agency-body-text-report"/>
        <w:spacing w:before="360" w:after="360"/>
        <w:jc w:val="center"/>
      </w:pPr>
      <w:r w:rsidRPr="00416CBC">
        <w:rPr>
          <w:noProof/>
        </w:rPr>
        <mc:AlternateContent>
          <mc:Choice Requires="wps">
            <w:drawing>
              <wp:anchor distT="0" distB="0" distL="114300" distR="114300" simplePos="0" relativeHeight="251658261" behindDoc="0" locked="0" layoutInCell="1" allowOverlap="1" wp14:anchorId="1FF2811B" wp14:editId="3D7080E1">
                <wp:simplePos x="0" y="0"/>
                <wp:positionH relativeFrom="column">
                  <wp:posOffset>824865</wp:posOffset>
                </wp:positionH>
                <wp:positionV relativeFrom="paragraph">
                  <wp:posOffset>1066165</wp:posOffset>
                </wp:positionV>
                <wp:extent cx="3415030" cy="681990"/>
                <wp:effectExtent l="0" t="0" r="0" b="0"/>
                <wp:wrapNone/>
                <wp:docPr id="767623508" name="Text Box 7676235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15030" cy="681990"/>
                        </a:xfrm>
                        <a:prstGeom prst="rect">
                          <a:avLst/>
                        </a:prstGeom>
                        <a:noFill/>
                        <a:ln w="6350">
                          <a:noFill/>
                        </a:ln>
                      </wps:spPr>
                      <wps:txbx>
                        <w:txbxContent>
                          <w:p w14:paraId="0EA09C1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DDB3F13">
              <v:shape id="Text Box 767623508" style="position:absolute;left:0;text-align:left;margin-left:64.95pt;margin-top:83.95pt;width:268.9pt;height:53.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45"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" w14:anchorId="1FF2811B">
                <v:textbox>
                  <w:txbxContent>
                    <w:p w:rsidRPr="00B324D2" w:rsidR="009A4843" w:rsidP="009A4843" w:rsidRDefault="009A4843" w14:paraId="424B09BD" w14:textId="77777777">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416CBC">
        <w:rPr>
          <w:noProof/>
        </w:rPr>
        <mc:AlternateContent>
          <mc:Choice Requires="wps">
            <w:drawing>
              <wp:anchor distT="0" distB="0" distL="114300" distR="114300" simplePos="0" relativeHeight="251658262" behindDoc="0" locked="0" layoutInCell="1" allowOverlap="1" wp14:anchorId="4AC0E777" wp14:editId="6C0FF5BF">
                <wp:simplePos x="0" y="0"/>
                <wp:positionH relativeFrom="column">
                  <wp:posOffset>4199255</wp:posOffset>
                </wp:positionH>
                <wp:positionV relativeFrom="paragraph">
                  <wp:posOffset>828040</wp:posOffset>
                </wp:positionV>
                <wp:extent cx="638810" cy="394335"/>
                <wp:effectExtent l="0" t="0" r="0" b="0"/>
                <wp:wrapNone/>
                <wp:docPr id="767623509" name="Text Box 7676235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B1EA7B3"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5E7BCFF5">
              <v:shape id="Text Box 767623509" style="position:absolute;left:0;text-align:left;margin-left:330.65pt;margin-top:65.2pt;width:50.3pt;height:31.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4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MHT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" w14:anchorId="4AC0E777">
                <v:textbox>
                  <w:txbxContent>
                    <w:p w:rsidRPr="00B324D2" w:rsidR="009A4843" w:rsidP="009A4843" w:rsidRDefault="009A4843" w14:paraId="73B8B04A"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260" behindDoc="0" locked="0" layoutInCell="1" allowOverlap="1" wp14:anchorId="024EA53B" wp14:editId="2DBEC255">
                <wp:simplePos x="0" y="0"/>
                <wp:positionH relativeFrom="column">
                  <wp:posOffset>824865</wp:posOffset>
                </wp:positionH>
                <wp:positionV relativeFrom="paragraph">
                  <wp:posOffset>302895</wp:posOffset>
                </wp:positionV>
                <wp:extent cx="3520440" cy="681990"/>
                <wp:effectExtent l="0" t="0" r="0" b="0"/>
                <wp:wrapNone/>
                <wp:docPr id="767623507" name="Text Box 767623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20440" cy="681990"/>
                        </a:xfrm>
                        <a:prstGeom prst="rect">
                          <a:avLst/>
                        </a:prstGeom>
                        <a:noFill/>
                        <a:ln w="6350">
                          <a:noFill/>
                        </a:ln>
                      </wps:spPr>
                      <wps:txbx>
                        <w:txbxContent>
                          <w:p w14:paraId="7B07142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E93D69">
                              <w:rPr>
                                <w:rFonts w:ascii="Calibri" w:hAnsi="Calibri"/>
                                <w:b/>
                                <w:bCs/>
                                <w:color w:val="002060"/>
                              </w:rPr>
                              <w:t>children/learners educated in separate special (pre</w:t>
                            </w:r>
                            <w:r>
                              <w:rPr>
                                <w:rFonts w:ascii="Calibri" w:hAnsi="Calibri"/>
                                <w:b/>
                                <w:bCs/>
                                <w:color w:val="002060"/>
                              </w:rPr>
                              <w:t>-</w:t>
                            </w:r>
                            <w:r w:rsidRPr="00E93D69">
                              <w:rPr>
                                <w:rFonts w:ascii="Calibri" w:hAnsi="Calibri"/>
                                <w:b/>
                                <w:bCs/>
                                <w:color w:val="002060"/>
                              </w:rPr>
                              <w:t>)schools or units organised by the ministry of education (Q1.4a)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4B0AA8EE">
              <v:shape id="Text Box 767623507" style="position:absolute;left:0;text-align:left;margin-left:64.95pt;margin-top:23.85pt;width:277.2pt;height:53.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4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" w14:anchorId="024EA53B">
                <v:textbox>
                  <w:txbxContent>
                    <w:p w:rsidRPr="00B324D2" w:rsidR="009A4843" w:rsidP="009A4843" w:rsidRDefault="009A4843" w14:paraId="53F87E7F" w14:textId="77777777">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E93D69">
                        <w:rPr>
                          <w:rFonts w:ascii="Calibri" w:hAnsi="Calibri"/>
                          <w:b/>
                          <w:bCs/>
                          <w:color w:val="002060"/>
                        </w:rPr>
                        <w:t>children/learners educated in separate special (pre</w:t>
                      </w:r>
                      <w:r>
                        <w:rPr>
                          <w:rFonts w:ascii="Calibri" w:hAnsi="Calibri"/>
                          <w:b/>
                          <w:bCs/>
                          <w:color w:val="002060"/>
                        </w:rPr>
                        <w:t>-</w:t>
                      </w:r>
                      <w:r w:rsidRPr="00E93D69">
                        <w:rPr>
                          <w:rFonts w:ascii="Calibri" w:hAnsi="Calibri"/>
                          <w:b/>
                          <w:bCs/>
                          <w:color w:val="002060"/>
                        </w:rPr>
                        <w:t>)schools or units organised by the ministry of education (Q1.4a)</w:t>
                      </w:r>
                    </w:p>
                  </w:txbxContent>
                </v:textbox>
              </v:shape>
            </w:pict>
          </mc:Fallback>
        </mc:AlternateContent>
      </w:r>
      <w:r w:rsidRPr="00416CBC">
        <w:rPr>
          <w:noProof/>
        </w:rPr>
        <mc:AlternateContent>
          <mc:Choice Requires="wps">
            <w:drawing>
              <wp:anchor distT="0" distB="0" distL="114300" distR="114300" simplePos="0" relativeHeight="251658259" behindDoc="0" locked="0" layoutInCell="1" allowOverlap="1" wp14:anchorId="4A3AC9C9" wp14:editId="65B88C17">
                <wp:simplePos x="0" y="0"/>
                <wp:positionH relativeFrom="column">
                  <wp:posOffset>908685</wp:posOffset>
                </wp:positionH>
                <wp:positionV relativeFrom="paragraph">
                  <wp:posOffset>994625</wp:posOffset>
                </wp:positionV>
                <wp:extent cx="3364865" cy="0"/>
                <wp:effectExtent l="0" t="12700" r="13335" b="12700"/>
                <wp:wrapNone/>
                <wp:docPr id="767623506" name="Straight Connector 7676235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42DEB972">
              <v:line id="Straight Connector 76762350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71.55pt,78.3pt" to="336.5pt,78.3pt" w14:anchorId="5D5F6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"/>
            </w:pict>
          </mc:Fallback>
        </mc:AlternateContent>
      </w:r>
      <w:r w:rsidR="006A63ED" w:rsidRPr="00416CBC">
        <w:rPr>
          <w:noProof/>
        </w:rPr>
        <mc:AlternateContent>
          <mc:Choice Requires="wps">
            <w:drawing>
              <wp:inline distT="0" distB="0" distL="0" distR="0" wp14:anchorId="54AD20B6" wp14:editId="5B876AAE">
                <wp:extent cx="4184546" cy="1514006"/>
                <wp:effectExtent l="12700" t="12700" r="6985" b="10160"/>
                <wp:docPr id="12" name="Rounded Rectangle 12" descr="The number of children/learners educated in separate special (pre-)schools or units organised by the ministry of education (Q1.4a)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420CD629">
              <v:roundrect id="Rounded Rectangle 12"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ducated in separate special (pre-)schools or units organised by the ministry of education (Q1.4a) divided by The number of children/learners enrolled in any form of recognised education (Q1.2) multiplied by 100" o:spid="_x0000_s1026" filled="f" strokecolor="#ffc000" strokeweight="1.5pt" arcsize="10923f" w14:anchorId="4DAAE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">
                <w10:anchorlock/>
              </v:roundrect>
            </w:pict>
          </mc:Fallback>
        </mc:AlternateContent>
      </w:r>
    </w:p>
    <w:p w14:paraId="09A2285A" w14:textId="4ACAB78B" w:rsidR="00BB5ED9" w:rsidRPr="00C60277" w:rsidRDefault="4DD3046E" w:rsidP="00C1C1F1">
      <w:pPr>
        <w:pStyle w:val="Agency-body-text-report"/>
      </w:pPr>
      <w:r w:rsidRPr="00C60277">
        <w:t xml:space="preserve">Data on pre-primary (ISCED 02) level is available from 15 countries. Across the 15 countries, the enrolment rate in separate special </w:t>
      </w:r>
      <w:r w:rsidR="007314D8" w:rsidRPr="00C60277">
        <w:t>(pre-)</w:t>
      </w:r>
      <w:r w:rsidRPr="00C60277">
        <w:t>schools or units organised by the ministry of education ranges from 0.04% to 4.13%; the total average for the 15 countries is 0.67%.</w:t>
      </w:r>
    </w:p>
    <w:p w14:paraId="2CF2B94C" w14:textId="24D0F0F3" w:rsidR="00BB5ED9" w:rsidRPr="00C60277" w:rsidRDefault="4DD3046E" w:rsidP="00C1C1F1">
      <w:pPr>
        <w:pStyle w:val="Agency-body-text-report"/>
      </w:pPr>
      <w:r w:rsidRPr="00C60277">
        <w:t xml:space="preserve">Data on primary and </w:t>
      </w:r>
      <w:r w:rsidR="007314D8" w:rsidRPr="00C60277">
        <w:t>lower-secondary</w:t>
      </w:r>
      <w:r w:rsidRPr="00C60277">
        <w:t xml:space="preserve"> (ISCED 1+2) levels is available from 24 countries. Across the 24 countries, the enrolment rate in separate special </w:t>
      </w:r>
      <w:r w:rsidR="007314D8" w:rsidRPr="00C60277">
        <w:t>(pre-)</w:t>
      </w:r>
      <w:r w:rsidRPr="00C60277">
        <w:t>schools or units organised by the ministry of education ranges from 0.05% to 6.85%; the total average for the 24 countries is 2.25%.</w:t>
      </w:r>
    </w:p>
    <w:p w14:paraId="4A1AC2E7" w14:textId="005AAD7A" w:rsidR="009433EE" w:rsidRPr="00C60277" w:rsidRDefault="4DD3046E" w:rsidP="00C1C1F1">
      <w:pPr>
        <w:pStyle w:val="Agency-body-text-report"/>
      </w:pPr>
      <w:r w:rsidRPr="00C60277">
        <w:t xml:space="preserve">Data on upper-secondary (ISCED 3) level is available from 19 countries. Across the 19 countries, the enrolment rate in separate special </w:t>
      </w:r>
      <w:r w:rsidR="007314D8" w:rsidRPr="00C60277">
        <w:t>(pre-)</w:t>
      </w:r>
      <w:r w:rsidRPr="00C60277">
        <w:t>schools or units organised by the ministry of education ranges from 0.02% to 3.71%; the total average for the 19 countries is 0.83%.</w:t>
      </w:r>
    </w:p>
    <w:p w14:paraId="25E42467" w14:textId="29579BC5" w:rsidR="006A63ED" w:rsidRPr="00C60277" w:rsidRDefault="00464E1B" w:rsidP="00464E1B">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5</w:t>
      </w:r>
      <w:r w:rsidRPr="00C60277">
        <w:fldChar w:fldCharType="end"/>
      </w:r>
      <w:r w:rsidR="000F30CF" w:rsidRPr="00C60277">
        <w:t xml:space="preserve">. Indicator 1.4a The enrolment rate in separate special </w:t>
      </w:r>
      <w:r w:rsidR="007314D8" w:rsidRPr="00C60277">
        <w:t>(pre-)</w:t>
      </w:r>
      <w:r w:rsidR="000F30CF" w:rsidRPr="00C60277">
        <w:t>schools or units organised by the ministry of education (%)</w:t>
      </w:r>
    </w:p>
    <w:tbl>
      <w:tblPr>
        <w:tblW w:w="0" w:type="auto"/>
        <w:tblCellMar>
          <w:left w:w="70" w:type="dxa"/>
          <w:right w:w="70" w:type="dxa"/>
        </w:tblCellMar>
        <w:tblLook w:val="04A0" w:firstRow="1" w:lastRow="0" w:firstColumn="1" w:lastColumn="0" w:noHBand="0" w:noVBand="1"/>
      </w:tblPr>
      <w:tblGrid>
        <w:gridCol w:w="1580"/>
        <w:gridCol w:w="815"/>
        <w:gridCol w:w="811"/>
        <w:gridCol w:w="821"/>
        <w:gridCol w:w="836"/>
        <w:gridCol w:w="833"/>
        <w:gridCol w:w="843"/>
        <w:gridCol w:w="793"/>
        <w:gridCol w:w="789"/>
        <w:gridCol w:w="799"/>
      </w:tblGrid>
      <w:tr w:rsidR="0075263B" w:rsidRPr="00022CED" w14:paraId="0E3CE54E"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7E9E01" w14:textId="77777777" w:rsidR="00827928" w:rsidRPr="00C60277" w:rsidRDefault="68E425F0"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4805C03"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B56BC27"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97CEE93"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8D93F0B" w14:textId="77777777" w:rsidR="00827928" w:rsidRPr="00C60277" w:rsidRDefault="68E425F0"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15440F7" w14:textId="77777777" w:rsidR="00827928" w:rsidRPr="00C60277" w:rsidRDefault="68E425F0"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84D37DE" w14:textId="77777777" w:rsidR="00827928" w:rsidRPr="00C60277" w:rsidRDefault="68E425F0"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45652E51"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5AEBE34"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BC3B67F"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54277F" w:rsidRPr="00022CED" w14:paraId="38149B3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51359988"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0" w:type="auto"/>
            <w:tcBorders>
              <w:top w:val="nil"/>
              <w:left w:val="nil"/>
              <w:bottom w:val="single" w:sz="4" w:space="0" w:color="auto"/>
              <w:right w:val="single" w:sz="4" w:space="0" w:color="auto"/>
            </w:tcBorders>
            <w:shd w:val="clear" w:color="auto" w:fill="auto"/>
          </w:tcPr>
          <w:p w14:paraId="104FD917" w14:textId="462F0FB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6248034C" w14:textId="02DE4E82"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FB3606F" w14:textId="4FF8B19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1F877CC2" w14:textId="5EFC6815"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0" w:type="auto"/>
            <w:tcBorders>
              <w:top w:val="nil"/>
              <w:left w:val="nil"/>
              <w:bottom w:val="single" w:sz="4" w:space="0" w:color="auto"/>
              <w:right w:val="single" w:sz="4" w:space="0" w:color="auto"/>
            </w:tcBorders>
            <w:shd w:val="clear" w:color="auto" w:fill="auto"/>
          </w:tcPr>
          <w:p w14:paraId="2BC9F0D3" w14:textId="5775B8F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0" w:type="auto"/>
            <w:tcBorders>
              <w:top w:val="nil"/>
              <w:left w:val="nil"/>
              <w:bottom w:val="single" w:sz="4" w:space="0" w:color="auto"/>
              <w:right w:val="single" w:sz="4" w:space="0" w:color="auto"/>
            </w:tcBorders>
            <w:shd w:val="clear" w:color="auto" w:fill="auto"/>
          </w:tcPr>
          <w:p w14:paraId="7D289A07" w14:textId="4507B203"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0" w:type="auto"/>
            <w:tcBorders>
              <w:top w:val="nil"/>
              <w:left w:val="nil"/>
              <w:bottom w:val="single" w:sz="4" w:space="0" w:color="auto"/>
              <w:right w:val="single" w:sz="4" w:space="0" w:color="auto"/>
            </w:tcBorders>
            <w:shd w:val="clear" w:color="auto" w:fill="auto"/>
          </w:tcPr>
          <w:p w14:paraId="19A9F468" w14:textId="1A28FE76"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tcPr>
          <w:p w14:paraId="281208FB" w14:textId="476509A4"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0" w:type="auto"/>
            <w:tcBorders>
              <w:top w:val="nil"/>
              <w:left w:val="nil"/>
              <w:bottom w:val="single" w:sz="4" w:space="0" w:color="auto"/>
              <w:right w:val="single" w:sz="4" w:space="0" w:color="auto"/>
            </w:tcBorders>
            <w:shd w:val="clear" w:color="auto" w:fill="auto"/>
          </w:tcPr>
          <w:p w14:paraId="56EF5ECC" w14:textId="62CB455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r>
      <w:tr w:rsidR="0054277F" w:rsidRPr="00022CED" w14:paraId="207227E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99458EB" w14:textId="0A446C57" w:rsidR="00827928" w:rsidRPr="00C60277" w:rsidRDefault="68E425F0"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1D6FB3"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hideMark/>
          </w:tcPr>
          <w:p w14:paraId="1B23D61D" w14:textId="4AE66E79"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0" w:type="auto"/>
            <w:tcBorders>
              <w:top w:val="nil"/>
              <w:left w:val="nil"/>
              <w:bottom w:val="single" w:sz="4" w:space="0" w:color="auto"/>
              <w:right w:val="single" w:sz="4" w:space="0" w:color="auto"/>
            </w:tcBorders>
            <w:shd w:val="clear" w:color="auto" w:fill="auto"/>
            <w:hideMark/>
          </w:tcPr>
          <w:p w14:paraId="48D9C67D" w14:textId="0FDF24A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hideMark/>
          </w:tcPr>
          <w:p w14:paraId="65A08CD7" w14:textId="7E0AC7A4"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0" w:type="auto"/>
            <w:tcBorders>
              <w:top w:val="nil"/>
              <w:left w:val="nil"/>
              <w:bottom w:val="single" w:sz="4" w:space="0" w:color="auto"/>
              <w:right w:val="single" w:sz="4" w:space="0" w:color="auto"/>
            </w:tcBorders>
            <w:shd w:val="clear" w:color="auto" w:fill="auto"/>
            <w:hideMark/>
          </w:tcPr>
          <w:p w14:paraId="5B47EF5E" w14:textId="700FEFE2"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0" w:type="auto"/>
            <w:tcBorders>
              <w:top w:val="nil"/>
              <w:left w:val="nil"/>
              <w:bottom w:val="single" w:sz="4" w:space="0" w:color="auto"/>
              <w:right w:val="single" w:sz="4" w:space="0" w:color="auto"/>
            </w:tcBorders>
            <w:shd w:val="clear" w:color="auto" w:fill="auto"/>
            <w:hideMark/>
          </w:tcPr>
          <w:p w14:paraId="71B6CC20" w14:textId="7F8D6026"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0" w:type="auto"/>
            <w:tcBorders>
              <w:top w:val="nil"/>
              <w:left w:val="nil"/>
              <w:bottom w:val="single" w:sz="4" w:space="0" w:color="auto"/>
              <w:right w:val="single" w:sz="4" w:space="0" w:color="auto"/>
            </w:tcBorders>
            <w:shd w:val="clear" w:color="auto" w:fill="auto"/>
            <w:hideMark/>
          </w:tcPr>
          <w:p w14:paraId="0CC1E5CF" w14:textId="5F26B166"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0" w:type="auto"/>
            <w:tcBorders>
              <w:top w:val="nil"/>
              <w:left w:val="nil"/>
              <w:bottom w:val="single" w:sz="4" w:space="0" w:color="auto"/>
              <w:right w:val="single" w:sz="4" w:space="0" w:color="auto"/>
            </w:tcBorders>
            <w:shd w:val="clear" w:color="auto" w:fill="auto"/>
            <w:hideMark/>
          </w:tcPr>
          <w:p w14:paraId="0599E52F" w14:textId="77396D95"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0" w:type="auto"/>
            <w:tcBorders>
              <w:top w:val="nil"/>
              <w:left w:val="nil"/>
              <w:bottom w:val="single" w:sz="4" w:space="0" w:color="auto"/>
              <w:right w:val="single" w:sz="4" w:space="0" w:color="auto"/>
            </w:tcBorders>
            <w:shd w:val="clear" w:color="auto" w:fill="auto"/>
            <w:hideMark/>
          </w:tcPr>
          <w:p w14:paraId="7BF9EB47" w14:textId="0A9D602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3DC3ED44" w14:textId="341FBBC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r>
      <w:tr w:rsidR="0054277F" w:rsidRPr="00022CED" w14:paraId="293D83D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67115AA"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0" w:type="auto"/>
            <w:tcBorders>
              <w:top w:val="nil"/>
              <w:left w:val="nil"/>
              <w:bottom w:val="single" w:sz="4" w:space="0" w:color="auto"/>
              <w:right w:val="single" w:sz="4" w:space="0" w:color="auto"/>
            </w:tcBorders>
            <w:shd w:val="clear" w:color="auto" w:fill="auto"/>
            <w:hideMark/>
          </w:tcPr>
          <w:p w14:paraId="4B5911AB" w14:textId="350968D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3307B114" w14:textId="5B7A10F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0" w:type="auto"/>
            <w:tcBorders>
              <w:top w:val="nil"/>
              <w:left w:val="nil"/>
              <w:bottom w:val="single" w:sz="4" w:space="0" w:color="auto"/>
              <w:right w:val="single" w:sz="4" w:space="0" w:color="auto"/>
            </w:tcBorders>
            <w:shd w:val="clear" w:color="auto" w:fill="auto"/>
            <w:hideMark/>
          </w:tcPr>
          <w:p w14:paraId="49210B94" w14:textId="59159579"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0" w:type="auto"/>
            <w:tcBorders>
              <w:top w:val="nil"/>
              <w:left w:val="nil"/>
              <w:bottom w:val="single" w:sz="4" w:space="0" w:color="auto"/>
              <w:right w:val="single" w:sz="4" w:space="0" w:color="auto"/>
            </w:tcBorders>
            <w:shd w:val="clear" w:color="auto" w:fill="auto"/>
            <w:hideMark/>
          </w:tcPr>
          <w:p w14:paraId="13C61944" w14:textId="1D47F143"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0" w:type="auto"/>
            <w:tcBorders>
              <w:top w:val="nil"/>
              <w:left w:val="nil"/>
              <w:bottom w:val="single" w:sz="4" w:space="0" w:color="auto"/>
              <w:right w:val="single" w:sz="4" w:space="0" w:color="auto"/>
            </w:tcBorders>
            <w:shd w:val="clear" w:color="auto" w:fill="auto"/>
            <w:hideMark/>
          </w:tcPr>
          <w:p w14:paraId="31C3F9C8" w14:textId="3F8F1B70"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0" w:type="auto"/>
            <w:tcBorders>
              <w:top w:val="nil"/>
              <w:left w:val="nil"/>
              <w:bottom w:val="single" w:sz="4" w:space="0" w:color="auto"/>
              <w:right w:val="single" w:sz="4" w:space="0" w:color="auto"/>
            </w:tcBorders>
            <w:shd w:val="clear" w:color="auto" w:fill="auto"/>
            <w:hideMark/>
          </w:tcPr>
          <w:p w14:paraId="46522A59" w14:textId="0E0E1BC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46</w:t>
            </w:r>
          </w:p>
        </w:tc>
        <w:tc>
          <w:tcPr>
            <w:tcW w:w="0" w:type="auto"/>
            <w:tcBorders>
              <w:top w:val="nil"/>
              <w:left w:val="nil"/>
              <w:bottom w:val="single" w:sz="4" w:space="0" w:color="auto"/>
              <w:right w:val="single" w:sz="4" w:space="0" w:color="auto"/>
            </w:tcBorders>
            <w:shd w:val="clear" w:color="auto" w:fill="auto"/>
            <w:hideMark/>
          </w:tcPr>
          <w:p w14:paraId="592F771D" w14:textId="70F2A7BB"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0" w:type="auto"/>
            <w:tcBorders>
              <w:top w:val="nil"/>
              <w:left w:val="nil"/>
              <w:bottom w:val="single" w:sz="4" w:space="0" w:color="auto"/>
              <w:right w:val="single" w:sz="4" w:space="0" w:color="auto"/>
            </w:tcBorders>
            <w:shd w:val="clear" w:color="auto" w:fill="auto"/>
            <w:hideMark/>
          </w:tcPr>
          <w:p w14:paraId="0CF98B20" w14:textId="7C06A4F6"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0" w:type="auto"/>
            <w:tcBorders>
              <w:top w:val="nil"/>
              <w:left w:val="nil"/>
              <w:bottom w:val="single" w:sz="4" w:space="0" w:color="auto"/>
              <w:right w:val="single" w:sz="4" w:space="0" w:color="auto"/>
            </w:tcBorders>
            <w:shd w:val="clear" w:color="auto" w:fill="auto"/>
            <w:hideMark/>
          </w:tcPr>
          <w:p w14:paraId="5C5AFA34" w14:textId="03E6476B"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r>
      <w:tr w:rsidR="0054277F" w:rsidRPr="00022CED" w14:paraId="3C89D41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7F7BEF9"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0" w:type="auto"/>
            <w:tcBorders>
              <w:top w:val="nil"/>
              <w:left w:val="nil"/>
              <w:bottom w:val="single" w:sz="4" w:space="0" w:color="auto"/>
              <w:right w:val="single" w:sz="4" w:space="0" w:color="auto"/>
            </w:tcBorders>
            <w:shd w:val="clear" w:color="auto" w:fill="auto"/>
            <w:hideMark/>
          </w:tcPr>
          <w:p w14:paraId="36663791" w14:textId="437A5534"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0A6E78BD" w14:textId="37BD14E4"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4B1AB3F1" w14:textId="3E282CF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5A75F0C0" w14:textId="519E22E2"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hideMark/>
          </w:tcPr>
          <w:p w14:paraId="79A1EB89" w14:textId="1F19FF42"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53D5D54A" w14:textId="29FC0ABB"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4D644EB9" w14:textId="050B182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0" w:type="auto"/>
            <w:tcBorders>
              <w:top w:val="nil"/>
              <w:left w:val="nil"/>
              <w:bottom w:val="single" w:sz="4" w:space="0" w:color="auto"/>
              <w:right w:val="single" w:sz="4" w:space="0" w:color="auto"/>
            </w:tcBorders>
            <w:shd w:val="clear" w:color="auto" w:fill="auto"/>
            <w:hideMark/>
          </w:tcPr>
          <w:p w14:paraId="1C2CFD0E" w14:textId="51E353F3"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04F4C081" w14:textId="5AB519D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r>
      <w:tr w:rsidR="0054277F" w:rsidRPr="00022CED" w14:paraId="046338F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E9ACEFA"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0" w:type="auto"/>
            <w:tcBorders>
              <w:top w:val="nil"/>
              <w:left w:val="nil"/>
              <w:bottom w:val="single" w:sz="4" w:space="0" w:color="auto"/>
              <w:right w:val="single" w:sz="4" w:space="0" w:color="auto"/>
            </w:tcBorders>
            <w:shd w:val="clear" w:color="auto" w:fill="auto"/>
            <w:hideMark/>
          </w:tcPr>
          <w:p w14:paraId="64030504" w14:textId="43256540"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0" w:type="auto"/>
            <w:tcBorders>
              <w:top w:val="nil"/>
              <w:left w:val="nil"/>
              <w:bottom w:val="single" w:sz="4" w:space="0" w:color="auto"/>
              <w:right w:val="single" w:sz="4" w:space="0" w:color="auto"/>
            </w:tcBorders>
            <w:shd w:val="clear" w:color="auto" w:fill="auto"/>
            <w:hideMark/>
          </w:tcPr>
          <w:p w14:paraId="62E44D22" w14:textId="7721100F"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6B6FF3A8" w14:textId="1148B407"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0" w:type="auto"/>
            <w:tcBorders>
              <w:top w:val="nil"/>
              <w:left w:val="nil"/>
              <w:bottom w:val="single" w:sz="4" w:space="0" w:color="auto"/>
              <w:right w:val="single" w:sz="4" w:space="0" w:color="auto"/>
            </w:tcBorders>
            <w:shd w:val="clear" w:color="auto" w:fill="auto"/>
            <w:hideMark/>
          </w:tcPr>
          <w:p w14:paraId="40E359DC" w14:textId="03F30C16"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0" w:type="auto"/>
            <w:tcBorders>
              <w:top w:val="nil"/>
              <w:left w:val="nil"/>
              <w:bottom w:val="single" w:sz="4" w:space="0" w:color="auto"/>
              <w:right w:val="single" w:sz="4" w:space="0" w:color="auto"/>
            </w:tcBorders>
            <w:shd w:val="clear" w:color="auto" w:fill="auto"/>
            <w:hideMark/>
          </w:tcPr>
          <w:p w14:paraId="6CFB2110" w14:textId="5027DD5B"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0" w:type="auto"/>
            <w:tcBorders>
              <w:top w:val="nil"/>
              <w:left w:val="nil"/>
              <w:bottom w:val="single" w:sz="4" w:space="0" w:color="auto"/>
              <w:right w:val="single" w:sz="4" w:space="0" w:color="auto"/>
            </w:tcBorders>
            <w:shd w:val="clear" w:color="auto" w:fill="auto"/>
            <w:hideMark/>
          </w:tcPr>
          <w:p w14:paraId="79306256" w14:textId="247AA56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0" w:type="auto"/>
            <w:tcBorders>
              <w:top w:val="nil"/>
              <w:left w:val="nil"/>
              <w:bottom w:val="single" w:sz="4" w:space="0" w:color="auto"/>
              <w:right w:val="single" w:sz="4" w:space="0" w:color="auto"/>
            </w:tcBorders>
            <w:shd w:val="clear" w:color="auto" w:fill="auto"/>
            <w:hideMark/>
          </w:tcPr>
          <w:p w14:paraId="50398370" w14:textId="764C39BC"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0" w:type="auto"/>
            <w:tcBorders>
              <w:top w:val="nil"/>
              <w:left w:val="nil"/>
              <w:bottom w:val="single" w:sz="4" w:space="0" w:color="auto"/>
              <w:right w:val="single" w:sz="4" w:space="0" w:color="auto"/>
            </w:tcBorders>
            <w:shd w:val="clear" w:color="auto" w:fill="auto"/>
            <w:hideMark/>
          </w:tcPr>
          <w:p w14:paraId="497445D1" w14:textId="43B326DF"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0" w:type="auto"/>
            <w:tcBorders>
              <w:top w:val="nil"/>
              <w:left w:val="nil"/>
              <w:bottom w:val="single" w:sz="4" w:space="0" w:color="auto"/>
              <w:right w:val="single" w:sz="4" w:space="0" w:color="auto"/>
            </w:tcBorders>
            <w:shd w:val="clear" w:color="auto" w:fill="auto"/>
            <w:hideMark/>
          </w:tcPr>
          <w:p w14:paraId="0CA72C82" w14:textId="1E0D23E5"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66</w:t>
            </w:r>
          </w:p>
        </w:tc>
      </w:tr>
      <w:tr w:rsidR="0054277F" w:rsidRPr="00022CED" w14:paraId="2F705BC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D8C347D"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0" w:type="auto"/>
            <w:tcBorders>
              <w:top w:val="nil"/>
              <w:left w:val="nil"/>
              <w:bottom w:val="single" w:sz="4" w:space="0" w:color="auto"/>
              <w:right w:val="single" w:sz="4" w:space="0" w:color="auto"/>
            </w:tcBorders>
            <w:shd w:val="clear" w:color="auto" w:fill="auto"/>
            <w:hideMark/>
          </w:tcPr>
          <w:p w14:paraId="36C68F6E" w14:textId="2D5FBF22"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A7937B7" w14:textId="688D4ED0"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75B4FA2" w14:textId="1F602495"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50ABFE9" w14:textId="60F41E85"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c>
          <w:tcPr>
            <w:tcW w:w="0" w:type="auto"/>
            <w:tcBorders>
              <w:top w:val="nil"/>
              <w:left w:val="nil"/>
              <w:bottom w:val="single" w:sz="4" w:space="0" w:color="auto"/>
              <w:right w:val="single" w:sz="4" w:space="0" w:color="auto"/>
            </w:tcBorders>
            <w:shd w:val="clear" w:color="auto" w:fill="auto"/>
            <w:hideMark/>
          </w:tcPr>
          <w:p w14:paraId="2871211E" w14:textId="127F638C"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0" w:type="auto"/>
            <w:tcBorders>
              <w:top w:val="nil"/>
              <w:left w:val="nil"/>
              <w:bottom w:val="single" w:sz="4" w:space="0" w:color="auto"/>
              <w:right w:val="single" w:sz="4" w:space="0" w:color="auto"/>
            </w:tcBorders>
            <w:shd w:val="clear" w:color="auto" w:fill="auto"/>
            <w:hideMark/>
          </w:tcPr>
          <w:p w14:paraId="17103CB7" w14:textId="666AD8B9"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64F5F086" w14:textId="1B3A443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A193FC9" w14:textId="4247A6C9"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5B0EC91" w14:textId="260724F9"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4277F" w:rsidRPr="00022CED" w14:paraId="2457E82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47CD63B"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0" w:type="auto"/>
            <w:tcBorders>
              <w:top w:val="nil"/>
              <w:left w:val="nil"/>
              <w:bottom w:val="single" w:sz="4" w:space="0" w:color="auto"/>
              <w:right w:val="single" w:sz="4" w:space="0" w:color="auto"/>
            </w:tcBorders>
            <w:shd w:val="clear" w:color="auto" w:fill="auto"/>
            <w:hideMark/>
          </w:tcPr>
          <w:p w14:paraId="4433441D" w14:textId="68F99B1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DC8EC97" w14:textId="3BD2C134"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02957D1" w14:textId="13332662"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D1AA33F" w14:textId="72279AF6"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0" w:type="auto"/>
            <w:tcBorders>
              <w:top w:val="nil"/>
              <w:left w:val="nil"/>
              <w:bottom w:val="single" w:sz="4" w:space="0" w:color="auto"/>
              <w:right w:val="single" w:sz="4" w:space="0" w:color="auto"/>
            </w:tcBorders>
            <w:shd w:val="clear" w:color="auto" w:fill="auto"/>
            <w:hideMark/>
          </w:tcPr>
          <w:p w14:paraId="31F59C2D" w14:textId="22A4D62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0" w:type="auto"/>
            <w:tcBorders>
              <w:top w:val="nil"/>
              <w:left w:val="nil"/>
              <w:bottom w:val="single" w:sz="4" w:space="0" w:color="auto"/>
              <w:right w:val="single" w:sz="4" w:space="0" w:color="auto"/>
            </w:tcBorders>
            <w:shd w:val="clear" w:color="auto" w:fill="auto"/>
            <w:hideMark/>
          </w:tcPr>
          <w:p w14:paraId="36754097" w14:textId="48AD776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0" w:type="auto"/>
            <w:tcBorders>
              <w:top w:val="nil"/>
              <w:left w:val="nil"/>
              <w:bottom w:val="single" w:sz="4" w:space="0" w:color="auto"/>
              <w:right w:val="single" w:sz="4" w:space="0" w:color="auto"/>
            </w:tcBorders>
            <w:shd w:val="clear" w:color="auto" w:fill="auto"/>
            <w:hideMark/>
          </w:tcPr>
          <w:p w14:paraId="4B3BBD51" w14:textId="71A73B2B"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4DDAABCF" w14:textId="6DFEBFBB"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58FE06CE" w14:textId="7CD3A446"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r>
      <w:tr w:rsidR="0054277F" w:rsidRPr="00022CED" w14:paraId="6569C1A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B72C9EE"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0" w:type="auto"/>
            <w:tcBorders>
              <w:top w:val="nil"/>
              <w:left w:val="nil"/>
              <w:bottom w:val="single" w:sz="4" w:space="0" w:color="auto"/>
              <w:right w:val="single" w:sz="4" w:space="0" w:color="auto"/>
            </w:tcBorders>
            <w:shd w:val="clear" w:color="auto" w:fill="auto"/>
            <w:hideMark/>
          </w:tcPr>
          <w:p w14:paraId="5DB9A985" w14:textId="5726CFD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6A92909" w14:textId="27B6AD6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2981052" w14:textId="685FC7C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EB6C94B" w14:textId="0DCEA1C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0" w:type="auto"/>
            <w:tcBorders>
              <w:top w:val="nil"/>
              <w:left w:val="nil"/>
              <w:bottom w:val="single" w:sz="4" w:space="0" w:color="auto"/>
              <w:right w:val="single" w:sz="4" w:space="0" w:color="auto"/>
            </w:tcBorders>
            <w:shd w:val="clear" w:color="auto" w:fill="auto"/>
            <w:hideMark/>
          </w:tcPr>
          <w:p w14:paraId="7555223A" w14:textId="4BB939A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0" w:type="auto"/>
            <w:tcBorders>
              <w:top w:val="nil"/>
              <w:left w:val="nil"/>
              <w:bottom w:val="single" w:sz="4" w:space="0" w:color="auto"/>
              <w:right w:val="single" w:sz="4" w:space="0" w:color="auto"/>
            </w:tcBorders>
            <w:shd w:val="clear" w:color="auto" w:fill="auto"/>
            <w:hideMark/>
          </w:tcPr>
          <w:p w14:paraId="5E0EFF22" w14:textId="45FAD44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c>
          <w:tcPr>
            <w:tcW w:w="0" w:type="auto"/>
            <w:tcBorders>
              <w:top w:val="nil"/>
              <w:left w:val="nil"/>
              <w:bottom w:val="single" w:sz="4" w:space="0" w:color="auto"/>
              <w:right w:val="single" w:sz="4" w:space="0" w:color="auto"/>
            </w:tcBorders>
            <w:shd w:val="clear" w:color="auto" w:fill="auto"/>
            <w:hideMark/>
          </w:tcPr>
          <w:p w14:paraId="005EA322" w14:textId="536D676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9A4F26B" w14:textId="3CE3843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7F4CD03" w14:textId="537C29C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4277F" w:rsidRPr="00022CED" w14:paraId="61B20CC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286D0232"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0" w:type="auto"/>
            <w:tcBorders>
              <w:top w:val="nil"/>
              <w:left w:val="nil"/>
              <w:bottom w:val="single" w:sz="4" w:space="0" w:color="auto"/>
              <w:right w:val="single" w:sz="4" w:space="0" w:color="auto"/>
            </w:tcBorders>
            <w:shd w:val="clear" w:color="auto" w:fill="auto"/>
          </w:tcPr>
          <w:p w14:paraId="78FA0A0F" w14:textId="0D19444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2B60CFBF" w14:textId="14ABB19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3C0E9440" w14:textId="25038C8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165A2821" w14:textId="2DE3347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tcPr>
          <w:p w14:paraId="1BC23B67" w14:textId="14054A9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tcPr>
          <w:p w14:paraId="056DA7DA" w14:textId="6B49CA5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tcPr>
          <w:p w14:paraId="5ACD09F8" w14:textId="2E3F2BC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tcPr>
          <w:p w14:paraId="07045CA5" w14:textId="579FFB7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tcPr>
          <w:p w14:paraId="4D62C87C" w14:textId="12AF288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r>
      <w:tr w:rsidR="0054277F" w:rsidRPr="00022CED" w14:paraId="177B295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06A0C599"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0" w:type="auto"/>
            <w:tcBorders>
              <w:top w:val="nil"/>
              <w:left w:val="nil"/>
              <w:bottom w:val="single" w:sz="4" w:space="0" w:color="auto"/>
              <w:right w:val="single" w:sz="4" w:space="0" w:color="auto"/>
            </w:tcBorders>
            <w:shd w:val="clear" w:color="auto" w:fill="auto"/>
          </w:tcPr>
          <w:p w14:paraId="60C944DD" w14:textId="5B6EECA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0" w:type="auto"/>
            <w:tcBorders>
              <w:top w:val="nil"/>
              <w:left w:val="nil"/>
              <w:bottom w:val="single" w:sz="4" w:space="0" w:color="auto"/>
              <w:right w:val="single" w:sz="4" w:space="0" w:color="auto"/>
            </w:tcBorders>
            <w:shd w:val="clear" w:color="auto" w:fill="auto"/>
          </w:tcPr>
          <w:p w14:paraId="2463BAAA" w14:textId="60FEC21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tcPr>
          <w:p w14:paraId="20FCC036" w14:textId="03FF123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0" w:type="auto"/>
            <w:tcBorders>
              <w:top w:val="nil"/>
              <w:left w:val="nil"/>
              <w:bottom w:val="single" w:sz="4" w:space="0" w:color="auto"/>
              <w:right w:val="single" w:sz="4" w:space="0" w:color="auto"/>
            </w:tcBorders>
            <w:shd w:val="clear" w:color="auto" w:fill="auto"/>
          </w:tcPr>
          <w:p w14:paraId="1B6690CA" w14:textId="5846AF9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0" w:type="auto"/>
            <w:tcBorders>
              <w:top w:val="nil"/>
              <w:left w:val="nil"/>
              <w:bottom w:val="single" w:sz="4" w:space="0" w:color="auto"/>
              <w:right w:val="single" w:sz="4" w:space="0" w:color="auto"/>
            </w:tcBorders>
            <w:shd w:val="clear" w:color="auto" w:fill="auto"/>
          </w:tcPr>
          <w:p w14:paraId="48CD5F90" w14:textId="394F415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0" w:type="auto"/>
            <w:tcBorders>
              <w:top w:val="nil"/>
              <w:left w:val="nil"/>
              <w:bottom w:val="single" w:sz="4" w:space="0" w:color="auto"/>
              <w:right w:val="single" w:sz="4" w:space="0" w:color="auto"/>
            </w:tcBorders>
            <w:shd w:val="clear" w:color="auto" w:fill="auto"/>
          </w:tcPr>
          <w:p w14:paraId="09D7EA69" w14:textId="50EC335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0" w:type="auto"/>
            <w:tcBorders>
              <w:top w:val="nil"/>
              <w:left w:val="nil"/>
              <w:bottom w:val="single" w:sz="4" w:space="0" w:color="auto"/>
              <w:right w:val="single" w:sz="4" w:space="0" w:color="auto"/>
            </w:tcBorders>
            <w:shd w:val="clear" w:color="auto" w:fill="auto"/>
          </w:tcPr>
          <w:p w14:paraId="3B48827B" w14:textId="5A6E1EE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c>
          <w:tcPr>
            <w:tcW w:w="0" w:type="auto"/>
            <w:tcBorders>
              <w:top w:val="nil"/>
              <w:left w:val="nil"/>
              <w:bottom w:val="single" w:sz="4" w:space="0" w:color="auto"/>
              <w:right w:val="single" w:sz="4" w:space="0" w:color="auto"/>
            </w:tcBorders>
            <w:shd w:val="clear" w:color="auto" w:fill="auto"/>
          </w:tcPr>
          <w:p w14:paraId="67C27555" w14:textId="632D211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0" w:type="auto"/>
            <w:tcBorders>
              <w:top w:val="nil"/>
              <w:left w:val="nil"/>
              <w:bottom w:val="single" w:sz="4" w:space="0" w:color="auto"/>
              <w:right w:val="single" w:sz="4" w:space="0" w:color="auto"/>
            </w:tcBorders>
            <w:shd w:val="clear" w:color="auto" w:fill="auto"/>
          </w:tcPr>
          <w:p w14:paraId="2A1C371D" w14:textId="566E15F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r>
      <w:tr w:rsidR="0054277F" w:rsidRPr="00022CED" w14:paraId="2430C0E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AED5487"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0" w:type="auto"/>
            <w:tcBorders>
              <w:top w:val="nil"/>
              <w:left w:val="nil"/>
              <w:bottom w:val="single" w:sz="4" w:space="0" w:color="auto"/>
              <w:right w:val="single" w:sz="4" w:space="0" w:color="auto"/>
            </w:tcBorders>
            <w:shd w:val="clear" w:color="auto" w:fill="auto"/>
            <w:hideMark/>
          </w:tcPr>
          <w:p w14:paraId="2DD0B728" w14:textId="61D83A8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3B0F339A" w14:textId="7877C8B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0" w:type="auto"/>
            <w:tcBorders>
              <w:top w:val="nil"/>
              <w:left w:val="nil"/>
              <w:bottom w:val="single" w:sz="4" w:space="0" w:color="auto"/>
              <w:right w:val="single" w:sz="4" w:space="0" w:color="auto"/>
            </w:tcBorders>
            <w:shd w:val="clear" w:color="auto" w:fill="auto"/>
            <w:hideMark/>
          </w:tcPr>
          <w:p w14:paraId="513B6C04" w14:textId="4CE1C2D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0" w:type="auto"/>
            <w:tcBorders>
              <w:top w:val="nil"/>
              <w:left w:val="nil"/>
              <w:bottom w:val="single" w:sz="4" w:space="0" w:color="auto"/>
              <w:right w:val="single" w:sz="4" w:space="0" w:color="auto"/>
            </w:tcBorders>
            <w:shd w:val="clear" w:color="auto" w:fill="auto"/>
            <w:hideMark/>
          </w:tcPr>
          <w:p w14:paraId="6FABC3D2" w14:textId="738029D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2B843E7C" w14:textId="21A5082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0" w:type="auto"/>
            <w:tcBorders>
              <w:top w:val="nil"/>
              <w:left w:val="nil"/>
              <w:bottom w:val="single" w:sz="4" w:space="0" w:color="auto"/>
              <w:right w:val="single" w:sz="4" w:space="0" w:color="auto"/>
            </w:tcBorders>
            <w:shd w:val="clear" w:color="auto" w:fill="auto"/>
            <w:hideMark/>
          </w:tcPr>
          <w:p w14:paraId="0B5DE3CE" w14:textId="7692ED4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2BF917A0" w14:textId="55EC66E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0" w:type="auto"/>
            <w:tcBorders>
              <w:top w:val="nil"/>
              <w:left w:val="nil"/>
              <w:bottom w:val="single" w:sz="4" w:space="0" w:color="auto"/>
              <w:right w:val="single" w:sz="4" w:space="0" w:color="auto"/>
            </w:tcBorders>
            <w:shd w:val="clear" w:color="auto" w:fill="auto"/>
            <w:hideMark/>
          </w:tcPr>
          <w:p w14:paraId="0E0C1B09" w14:textId="76B2852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w:t>
            </w:r>
          </w:p>
        </w:tc>
        <w:tc>
          <w:tcPr>
            <w:tcW w:w="0" w:type="auto"/>
            <w:tcBorders>
              <w:top w:val="nil"/>
              <w:left w:val="nil"/>
              <w:bottom w:val="single" w:sz="4" w:space="0" w:color="auto"/>
              <w:right w:val="single" w:sz="4" w:space="0" w:color="auto"/>
            </w:tcBorders>
            <w:shd w:val="clear" w:color="auto" w:fill="auto"/>
            <w:hideMark/>
          </w:tcPr>
          <w:p w14:paraId="0175EDCF" w14:textId="0A0550F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r>
      <w:tr w:rsidR="0054277F" w:rsidRPr="00022CED" w14:paraId="283F74F6"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D64C87C"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0" w:type="auto"/>
            <w:tcBorders>
              <w:top w:val="nil"/>
              <w:left w:val="nil"/>
              <w:bottom w:val="single" w:sz="4" w:space="0" w:color="auto"/>
              <w:right w:val="single" w:sz="4" w:space="0" w:color="auto"/>
            </w:tcBorders>
            <w:shd w:val="clear" w:color="auto" w:fill="auto"/>
            <w:hideMark/>
          </w:tcPr>
          <w:p w14:paraId="1E6C4AB4" w14:textId="16F1DBC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B7A8AD2" w14:textId="3D3FC5A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72C734D" w14:textId="44ACC8F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F504916" w14:textId="3616EF3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36108AFD" w14:textId="22733B9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hideMark/>
          </w:tcPr>
          <w:p w14:paraId="33B0D604" w14:textId="657BBAC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220F2395" w14:textId="3B41D5A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9D4D396" w14:textId="01E5C80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4C5EDC5" w14:textId="04064BF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4277F" w:rsidRPr="00022CED" w14:paraId="117D7D5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576C567"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0" w:type="auto"/>
            <w:tcBorders>
              <w:top w:val="nil"/>
              <w:left w:val="nil"/>
              <w:bottom w:val="single" w:sz="4" w:space="0" w:color="auto"/>
              <w:right w:val="single" w:sz="4" w:space="0" w:color="auto"/>
            </w:tcBorders>
            <w:shd w:val="clear" w:color="auto" w:fill="auto"/>
            <w:hideMark/>
          </w:tcPr>
          <w:p w14:paraId="587FD78F" w14:textId="009D2F7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B7D6C4E" w14:textId="29323E1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5B0C0A1" w14:textId="078601F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8DAC796" w14:textId="3B05D90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C27C34B" w14:textId="6A649D0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C7C138D" w14:textId="30E8FAD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F06D313" w14:textId="74EC207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3DC6B5A" w14:textId="21A7241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A0F214D" w14:textId="242067B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4277F" w:rsidRPr="00022CED" w14:paraId="75AB864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63F0BF7"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0" w:type="auto"/>
            <w:tcBorders>
              <w:top w:val="nil"/>
              <w:left w:val="nil"/>
              <w:bottom w:val="single" w:sz="4" w:space="0" w:color="auto"/>
              <w:right w:val="single" w:sz="4" w:space="0" w:color="auto"/>
            </w:tcBorders>
            <w:shd w:val="clear" w:color="auto" w:fill="auto"/>
            <w:hideMark/>
          </w:tcPr>
          <w:p w14:paraId="0BBAB888" w14:textId="257B9DD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0" w:type="auto"/>
            <w:tcBorders>
              <w:top w:val="nil"/>
              <w:left w:val="nil"/>
              <w:bottom w:val="single" w:sz="4" w:space="0" w:color="auto"/>
              <w:right w:val="single" w:sz="4" w:space="0" w:color="auto"/>
            </w:tcBorders>
            <w:shd w:val="clear" w:color="auto" w:fill="auto"/>
            <w:hideMark/>
          </w:tcPr>
          <w:p w14:paraId="1545FCEB" w14:textId="6E94A54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0" w:type="auto"/>
            <w:tcBorders>
              <w:top w:val="nil"/>
              <w:left w:val="nil"/>
              <w:bottom w:val="single" w:sz="4" w:space="0" w:color="auto"/>
              <w:right w:val="single" w:sz="4" w:space="0" w:color="auto"/>
            </w:tcBorders>
            <w:shd w:val="clear" w:color="auto" w:fill="auto"/>
            <w:hideMark/>
          </w:tcPr>
          <w:p w14:paraId="39049019" w14:textId="4650390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0" w:type="auto"/>
            <w:tcBorders>
              <w:top w:val="nil"/>
              <w:left w:val="nil"/>
              <w:bottom w:val="single" w:sz="4" w:space="0" w:color="auto"/>
              <w:right w:val="single" w:sz="4" w:space="0" w:color="auto"/>
            </w:tcBorders>
            <w:shd w:val="clear" w:color="auto" w:fill="auto"/>
            <w:hideMark/>
          </w:tcPr>
          <w:p w14:paraId="7F18E8EB" w14:textId="67ED0B1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0" w:type="auto"/>
            <w:tcBorders>
              <w:top w:val="nil"/>
              <w:left w:val="nil"/>
              <w:bottom w:val="single" w:sz="4" w:space="0" w:color="auto"/>
              <w:right w:val="single" w:sz="4" w:space="0" w:color="auto"/>
            </w:tcBorders>
            <w:shd w:val="clear" w:color="auto" w:fill="auto"/>
            <w:hideMark/>
          </w:tcPr>
          <w:p w14:paraId="79AC7767" w14:textId="16CFD1C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686DAA52" w14:textId="3A04EFB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hideMark/>
          </w:tcPr>
          <w:p w14:paraId="522BE806" w14:textId="006C9D7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79711F05" w14:textId="50AF4E7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03BFF1CA" w14:textId="7786C1F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r>
      <w:tr w:rsidR="0054277F" w:rsidRPr="00022CED" w14:paraId="6C00282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04C59D1"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0" w:type="auto"/>
            <w:tcBorders>
              <w:top w:val="nil"/>
              <w:left w:val="nil"/>
              <w:bottom w:val="single" w:sz="4" w:space="0" w:color="auto"/>
              <w:right w:val="single" w:sz="4" w:space="0" w:color="auto"/>
            </w:tcBorders>
            <w:shd w:val="clear" w:color="auto" w:fill="auto"/>
            <w:hideMark/>
          </w:tcPr>
          <w:p w14:paraId="1C1E8DF4" w14:textId="2CBEFED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5B389A1D" w14:textId="7C1FDAE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257D2786" w14:textId="4FFC45D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4D62031D" w14:textId="4C48C1F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441E5BA8" w14:textId="2E6B932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5BAF19FD" w14:textId="67FB80D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0" w:type="auto"/>
            <w:tcBorders>
              <w:top w:val="nil"/>
              <w:left w:val="nil"/>
              <w:bottom w:val="single" w:sz="4" w:space="0" w:color="auto"/>
              <w:right w:val="single" w:sz="4" w:space="0" w:color="auto"/>
            </w:tcBorders>
            <w:shd w:val="clear" w:color="auto" w:fill="auto"/>
            <w:hideMark/>
          </w:tcPr>
          <w:p w14:paraId="6784F692" w14:textId="1FDCB1A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72F41BF3" w14:textId="3B7859E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19E11C1C" w14:textId="79A0FC0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r>
      <w:tr w:rsidR="0054277F" w:rsidRPr="00022CED" w14:paraId="5EED32E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D10382D" w14:textId="7EC298EE" w:rsidR="00827928" w:rsidRPr="00C60277" w:rsidRDefault="68E425F0"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0" w:type="auto"/>
            <w:tcBorders>
              <w:top w:val="nil"/>
              <w:left w:val="nil"/>
              <w:bottom w:val="single" w:sz="4" w:space="0" w:color="auto"/>
              <w:right w:val="single" w:sz="4" w:space="0" w:color="auto"/>
            </w:tcBorders>
            <w:shd w:val="clear" w:color="auto" w:fill="auto"/>
            <w:hideMark/>
          </w:tcPr>
          <w:p w14:paraId="52480D8F" w14:textId="4329D1F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88</w:t>
            </w:r>
          </w:p>
        </w:tc>
        <w:tc>
          <w:tcPr>
            <w:tcW w:w="0" w:type="auto"/>
            <w:tcBorders>
              <w:top w:val="nil"/>
              <w:left w:val="nil"/>
              <w:bottom w:val="single" w:sz="4" w:space="0" w:color="auto"/>
              <w:right w:val="single" w:sz="4" w:space="0" w:color="auto"/>
            </w:tcBorders>
            <w:shd w:val="clear" w:color="auto" w:fill="auto"/>
            <w:hideMark/>
          </w:tcPr>
          <w:p w14:paraId="313D006A" w14:textId="5B3BC38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0" w:type="auto"/>
            <w:tcBorders>
              <w:top w:val="nil"/>
              <w:left w:val="nil"/>
              <w:bottom w:val="single" w:sz="4" w:space="0" w:color="auto"/>
              <w:right w:val="single" w:sz="4" w:space="0" w:color="auto"/>
            </w:tcBorders>
            <w:shd w:val="clear" w:color="auto" w:fill="auto"/>
            <w:hideMark/>
          </w:tcPr>
          <w:p w14:paraId="0C45B7B4" w14:textId="79284C3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69A53C05" w14:textId="3BA2CEC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0" w:type="auto"/>
            <w:tcBorders>
              <w:top w:val="nil"/>
              <w:left w:val="nil"/>
              <w:bottom w:val="single" w:sz="4" w:space="0" w:color="auto"/>
              <w:right w:val="single" w:sz="4" w:space="0" w:color="auto"/>
            </w:tcBorders>
            <w:shd w:val="clear" w:color="auto" w:fill="auto"/>
            <w:hideMark/>
          </w:tcPr>
          <w:p w14:paraId="02FC7E89" w14:textId="7B22C15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c>
          <w:tcPr>
            <w:tcW w:w="0" w:type="auto"/>
            <w:tcBorders>
              <w:top w:val="nil"/>
              <w:left w:val="nil"/>
              <w:bottom w:val="single" w:sz="4" w:space="0" w:color="auto"/>
              <w:right w:val="single" w:sz="4" w:space="0" w:color="auto"/>
            </w:tcBorders>
            <w:shd w:val="clear" w:color="auto" w:fill="auto"/>
            <w:hideMark/>
          </w:tcPr>
          <w:p w14:paraId="2B8F04C5" w14:textId="2176A1B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28B6B97C" w14:textId="02CAB15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4F69235" w14:textId="306832D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253ABA9" w14:textId="4B500CD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4277F" w:rsidRPr="00022CED" w14:paraId="6DF34286"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CC6D72F"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0" w:type="auto"/>
            <w:tcBorders>
              <w:top w:val="nil"/>
              <w:left w:val="nil"/>
              <w:bottom w:val="single" w:sz="4" w:space="0" w:color="auto"/>
              <w:right w:val="single" w:sz="4" w:space="0" w:color="auto"/>
            </w:tcBorders>
            <w:shd w:val="clear" w:color="auto" w:fill="auto"/>
            <w:hideMark/>
          </w:tcPr>
          <w:p w14:paraId="0339FBF2" w14:textId="352554B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2832C88" w14:textId="5AB8DB7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D505165" w14:textId="4C7B676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D4F876D" w14:textId="43C726B6" w:rsidR="00827928" w:rsidRPr="00C60277" w:rsidRDefault="00827928"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F0B447B" w14:textId="078CED60" w:rsidR="00827928" w:rsidRPr="00C60277" w:rsidRDefault="00827928"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E4EDB1C" w14:textId="4589793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2386C09" w14:textId="7889352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99544D9" w14:textId="14835A9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E7F1FC8" w14:textId="681037B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4277F" w:rsidRPr="00022CED" w14:paraId="65B58E1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84C0D16"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0" w:type="auto"/>
            <w:tcBorders>
              <w:top w:val="nil"/>
              <w:left w:val="nil"/>
              <w:bottom w:val="single" w:sz="4" w:space="0" w:color="auto"/>
              <w:right w:val="single" w:sz="4" w:space="0" w:color="auto"/>
            </w:tcBorders>
            <w:shd w:val="clear" w:color="auto" w:fill="auto"/>
            <w:hideMark/>
          </w:tcPr>
          <w:p w14:paraId="089EC8F5" w14:textId="3918E45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E9008D0" w14:textId="701AFCA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6AEFB0B" w14:textId="10BCB69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1E1828E" w14:textId="7CD7C90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35A45D9" w14:textId="396E8BF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9365B84" w14:textId="47C0D50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561C4F3" w14:textId="1E8F854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2CD6AA2" w14:textId="306F1B7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D807FDA" w14:textId="347D36A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4277F" w:rsidRPr="00022CED" w14:paraId="1686A627"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119B6B2"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0" w:type="auto"/>
            <w:tcBorders>
              <w:top w:val="nil"/>
              <w:left w:val="nil"/>
              <w:bottom w:val="single" w:sz="4" w:space="0" w:color="auto"/>
              <w:right w:val="single" w:sz="4" w:space="0" w:color="auto"/>
            </w:tcBorders>
            <w:shd w:val="clear" w:color="auto" w:fill="auto"/>
            <w:hideMark/>
          </w:tcPr>
          <w:p w14:paraId="52827B11" w14:textId="33E9BCB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2B8220D" w14:textId="19EDC77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CFF4117" w14:textId="7BDB611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770C648" w14:textId="022AC01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42</w:t>
            </w:r>
          </w:p>
        </w:tc>
        <w:tc>
          <w:tcPr>
            <w:tcW w:w="0" w:type="auto"/>
            <w:tcBorders>
              <w:top w:val="nil"/>
              <w:left w:val="nil"/>
              <w:bottom w:val="single" w:sz="4" w:space="0" w:color="auto"/>
              <w:right w:val="single" w:sz="4" w:space="0" w:color="auto"/>
            </w:tcBorders>
            <w:shd w:val="clear" w:color="auto" w:fill="auto"/>
            <w:hideMark/>
          </w:tcPr>
          <w:p w14:paraId="0C73711B" w14:textId="73C0382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hideMark/>
          </w:tcPr>
          <w:p w14:paraId="43C6CE15" w14:textId="7F733EE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66</w:t>
            </w:r>
          </w:p>
        </w:tc>
        <w:tc>
          <w:tcPr>
            <w:tcW w:w="0" w:type="auto"/>
            <w:tcBorders>
              <w:top w:val="nil"/>
              <w:left w:val="nil"/>
              <w:bottom w:val="single" w:sz="4" w:space="0" w:color="auto"/>
              <w:right w:val="single" w:sz="4" w:space="0" w:color="auto"/>
            </w:tcBorders>
            <w:shd w:val="clear" w:color="auto" w:fill="auto"/>
            <w:hideMark/>
          </w:tcPr>
          <w:p w14:paraId="3CDCDB17" w14:textId="56A8896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66</w:t>
            </w:r>
          </w:p>
        </w:tc>
        <w:tc>
          <w:tcPr>
            <w:tcW w:w="0" w:type="auto"/>
            <w:tcBorders>
              <w:top w:val="nil"/>
              <w:left w:val="nil"/>
              <w:bottom w:val="single" w:sz="4" w:space="0" w:color="auto"/>
              <w:right w:val="single" w:sz="4" w:space="0" w:color="auto"/>
            </w:tcBorders>
            <w:shd w:val="clear" w:color="auto" w:fill="auto"/>
            <w:hideMark/>
          </w:tcPr>
          <w:p w14:paraId="7FCDC490" w14:textId="7A385DB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52</w:t>
            </w:r>
          </w:p>
        </w:tc>
        <w:tc>
          <w:tcPr>
            <w:tcW w:w="0" w:type="auto"/>
            <w:tcBorders>
              <w:top w:val="nil"/>
              <w:left w:val="nil"/>
              <w:bottom w:val="single" w:sz="4" w:space="0" w:color="auto"/>
              <w:right w:val="single" w:sz="4" w:space="0" w:color="auto"/>
            </w:tcBorders>
            <w:shd w:val="clear" w:color="auto" w:fill="auto"/>
            <w:hideMark/>
          </w:tcPr>
          <w:p w14:paraId="13FAC5E5" w14:textId="4CD3D36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r>
      <w:tr w:rsidR="0054277F" w:rsidRPr="00022CED" w14:paraId="49F888D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6A0F657"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0" w:type="auto"/>
            <w:tcBorders>
              <w:top w:val="nil"/>
              <w:left w:val="nil"/>
              <w:bottom w:val="single" w:sz="4" w:space="0" w:color="auto"/>
              <w:right w:val="single" w:sz="4" w:space="0" w:color="auto"/>
            </w:tcBorders>
            <w:shd w:val="clear" w:color="auto" w:fill="auto"/>
            <w:hideMark/>
          </w:tcPr>
          <w:p w14:paraId="28174F15" w14:textId="495F04B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0" w:type="auto"/>
            <w:tcBorders>
              <w:top w:val="nil"/>
              <w:left w:val="nil"/>
              <w:bottom w:val="single" w:sz="4" w:space="0" w:color="auto"/>
              <w:right w:val="single" w:sz="4" w:space="0" w:color="auto"/>
            </w:tcBorders>
            <w:shd w:val="clear" w:color="auto" w:fill="auto"/>
            <w:hideMark/>
          </w:tcPr>
          <w:p w14:paraId="2141AC8D" w14:textId="5A498E2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0" w:type="auto"/>
            <w:tcBorders>
              <w:top w:val="nil"/>
              <w:left w:val="nil"/>
              <w:bottom w:val="single" w:sz="4" w:space="0" w:color="auto"/>
              <w:right w:val="single" w:sz="4" w:space="0" w:color="auto"/>
            </w:tcBorders>
            <w:shd w:val="clear" w:color="auto" w:fill="auto"/>
            <w:hideMark/>
          </w:tcPr>
          <w:p w14:paraId="6F85617B" w14:textId="026BFEA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c>
          <w:tcPr>
            <w:tcW w:w="0" w:type="auto"/>
            <w:tcBorders>
              <w:top w:val="nil"/>
              <w:left w:val="nil"/>
              <w:bottom w:val="single" w:sz="4" w:space="0" w:color="auto"/>
              <w:right w:val="single" w:sz="4" w:space="0" w:color="auto"/>
            </w:tcBorders>
            <w:shd w:val="clear" w:color="auto" w:fill="auto"/>
            <w:hideMark/>
          </w:tcPr>
          <w:p w14:paraId="6AF997BA" w14:textId="3CF13E3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0" w:type="auto"/>
            <w:tcBorders>
              <w:top w:val="nil"/>
              <w:left w:val="nil"/>
              <w:bottom w:val="single" w:sz="4" w:space="0" w:color="auto"/>
              <w:right w:val="single" w:sz="4" w:space="0" w:color="auto"/>
            </w:tcBorders>
            <w:shd w:val="clear" w:color="auto" w:fill="auto"/>
            <w:hideMark/>
          </w:tcPr>
          <w:p w14:paraId="043EB814" w14:textId="2572357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75289454" w14:textId="1F02551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0" w:type="auto"/>
            <w:tcBorders>
              <w:top w:val="nil"/>
              <w:left w:val="nil"/>
              <w:bottom w:val="single" w:sz="4" w:space="0" w:color="auto"/>
              <w:right w:val="single" w:sz="4" w:space="0" w:color="auto"/>
            </w:tcBorders>
            <w:shd w:val="clear" w:color="auto" w:fill="auto"/>
            <w:hideMark/>
          </w:tcPr>
          <w:p w14:paraId="30CF5C25" w14:textId="683F8C2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0" w:type="auto"/>
            <w:tcBorders>
              <w:top w:val="nil"/>
              <w:left w:val="nil"/>
              <w:bottom w:val="single" w:sz="4" w:space="0" w:color="auto"/>
              <w:right w:val="single" w:sz="4" w:space="0" w:color="auto"/>
            </w:tcBorders>
            <w:shd w:val="clear" w:color="auto" w:fill="auto"/>
            <w:hideMark/>
          </w:tcPr>
          <w:p w14:paraId="1E0EB436" w14:textId="6B43456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35243B02" w14:textId="137CD4F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r>
      <w:tr w:rsidR="0054277F" w:rsidRPr="00022CED" w14:paraId="33D8A473"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EA60355"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0" w:type="auto"/>
            <w:tcBorders>
              <w:top w:val="nil"/>
              <w:left w:val="nil"/>
              <w:bottom w:val="single" w:sz="4" w:space="0" w:color="auto"/>
              <w:right w:val="single" w:sz="4" w:space="0" w:color="auto"/>
            </w:tcBorders>
            <w:shd w:val="clear" w:color="auto" w:fill="auto"/>
            <w:hideMark/>
          </w:tcPr>
          <w:p w14:paraId="21DAB750" w14:textId="60DCAB1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5EB72CF6" w14:textId="718B1E7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3444BC59" w14:textId="2D3CA3E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0" w:type="auto"/>
            <w:tcBorders>
              <w:top w:val="nil"/>
              <w:left w:val="nil"/>
              <w:bottom w:val="single" w:sz="4" w:space="0" w:color="auto"/>
              <w:right w:val="single" w:sz="4" w:space="0" w:color="auto"/>
            </w:tcBorders>
            <w:shd w:val="clear" w:color="auto" w:fill="auto"/>
            <w:hideMark/>
          </w:tcPr>
          <w:p w14:paraId="4BFA7A26" w14:textId="168DE74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632CD925" w14:textId="3B8991A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0" w:type="auto"/>
            <w:tcBorders>
              <w:top w:val="nil"/>
              <w:left w:val="nil"/>
              <w:bottom w:val="single" w:sz="4" w:space="0" w:color="auto"/>
              <w:right w:val="single" w:sz="4" w:space="0" w:color="auto"/>
            </w:tcBorders>
            <w:shd w:val="clear" w:color="auto" w:fill="auto"/>
            <w:hideMark/>
          </w:tcPr>
          <w:p w14:paraId="4A935C5F" w14:textId="0183889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0" w:type="auto"/>
            <w:tcBorders>
              <w:top w:val="nil"/>
              <w:left w:val="nil"/>
              <w:bottom w:val="single" w:sz="4" w:space="0" w:color="auto"/>
              <w:right w:val="single" w:sz="4" w:space="0" w:color="auto"/>
            </w:tcBorders>
            <w:shd w:val="clear" w:color="auto" w:fill="auto"/>
            <w:hideMark/>
          </w:tcPr>
          <w:p w14:paraId="124B92FD" w14:textId="178B5BB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hideMark/>
          </w:tcPr>
          <w:p w14:paraId="7852ABA7" w14:textId="1360838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16902B45" w14:textId="001C4FE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r>
      <w:tr w:rsidR="0054277F" w:rsidRPr="00022CED" w14:paraId="0E3AD61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92993F7"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0" w:type="auto"/>
            <w:tcBorders>
              <w:top w:val="nil"/>
              <w:left w:val="nil"/>
              <w:bottom w:val="single" w:sz="4" w:space="0" w:color="auto"/>
              <w:right w:val="single" w:sz="4" w:space="0" w:color="auto"/>
            </w:tcBorders>
            <w:shd w:val="clear" w:color="auto" w:fill="auto"/>
            <w:hideMark/>
          </w:tcPr>
          <w:p w14:paraId="6B1E2971" w14:textId="05922E7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F28D586" w14:textId="04603DF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C947116" w14:textId="5777E18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5C33920" w14:textId="60D1223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D735C2F" w14:textId="7D2B93C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DA475ED" w14:textId="543583D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94CF2DF" w14:textId="246A743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80E0C8A" w14:textId="2E308CC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E03AE1A" w14:textId="57D4BFB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4277F" w:rsidRPr="00022CED" w14:paraId="7D625D4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234F8FF"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0" w:type="auto"/>
            <w:tcBorders>
              <w:top w:val="nil"/>
              <w:left w:val="nil"/>
              <w:bottom w:val="single" w:sz="4" w:space="0" w:color="auto"/>
              <w:right w:val="single" w:sz="4" w:space="0" w:color="auto"/>
            </w:tcBorders>
            <w:shd w:val="clear" w:color="auto" w:fill="auto"/>
            <w:noWrap/>
            <w:hideMark/>
          </w:tcPr>
          <w:p w14:paraId="4540F5AD" w14:textId="2C512A6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81DB9AD" w14:textId="33CCE1B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7690BCC" w14:textId="3969DF6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3F664CD" w14:textId="1CEE95D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w:t>
            </w:r>
          </w:p>
        </w:tc>
        <w:tc>
          <w:tcPr>
            <w:tcW w:w="0" w:type="auto"/>
            <w:tcBorders>
              <w:top w:val="nil"/>
              <w:left w:val="nil"/>
              <w:bottom w:val="single" w:sz="4" w:space="0" w:color="auto"/>
              <w:right w:val="single" w:sz="4" w:space="0" w:color="auto"/>
            </w:tcBorders>
            <w:shd w:val="clear" w:color="auto" w:fill="auto"/>
            <w:noWrap/>
            <w:hideMark/>
          </w:tcPr>
          <w:p w14:paraId="4E86088E" w14:textId="5DCA407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0" w:type="auto"/>
            <w:tcBorders>
              <w:top w:val="nil"/>
              <w:left w:val="nil"/>
              <w:bottom w:val="single" w:sz="4" w:space="0" w:color="auto"/>
              <w:right w:val="single" w:sz="4" w:space="0" w:color="auto"/>
            </w:tcBorders>
            <w:shd w:val="clear" w:color="auto" w:fill="auto"/>
            <w:noWrap/>
            <w:hideMark/>
          </w:tcPr>
          <w:p w14:paraId="070301A3" w14:textId="5D5A6BA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0" w:type="auto"/>
            <w:tcBorders>
              <w:top w:val="nil"/>
              <w:left w:val="nil"/>
              <w:bottom w:val="single" w:sz="4" w:space="0" w:color="auto"/>
              <w:right w:val="single" w:sz="4" w:space="0" w:color="auto"/>
            </w:tcBorders>
            <w:shd w:val="clear" w:color="auto" w:fill="auto"/>
            <w:noWrap/>
            <w:hideMark/>
          </w:tcPr>
          <w:p w14:paraId="196279B9" w14:textId="03C4B54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noWrap/>
            <w:hideMark/>
          </w:tcPr>
          <w:p w14:paraId="71E467D3" w14:textId="46F3491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68</w:t>
            </w:r>
          </w:p>
        </w:tc>
        <w:tc>
          <w:tcPr>
            <w:tcW w:w="0" w:type="auto"/>
            <w:tcBorders>
              <w:top w:val="nil"/>
              <w:left w:val="nil"/>
              <w:bottom w:val="single" w:sz="4" w:space="0" w:color="auto"/>
              <w:right w:val="single" w:sz="4" w:space="0" w:color="auto"/>
            </w:tcBorders>
            <w:shd w:val="clear" w:color="auto" w:fill="auto"/>
            <w:noWrap/>
            <w:hideMark/>
          </w:tcPr>
          <w:p w14:paraId="626FFDA4" w14:textId="37B51C1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w:t>
            </w:r>
          </w:p>
        </w:tc>
      </w:tr>
      <w:tr w:rsidR="0054277F" w:rsidRPr="00022CED" w14:paraId="257263F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1A28CA5"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0" w:type="auto"/>
            <w:tcBorders>
              <w:top w:val="nil"/>
              <w:left w:val="nil"/>
              <w:bottom w:val="single" w:sz="4" w:space="0" w:color="auto"/>
              <w:right w:val="single" w:sz="4" w:space="0" w:color="auto"/>
            </w:tcBorders>
            <w:shd w:val="clear" w:color="auto" w:fill="auto"/>
            <w:noWrap/>
            <w:hideMark/>
          </w:tcPr>
          <w:p w14:paraId="13FA73FB" w14:textId="1151E1F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0" w:type="auto"/>
            <w:tcBorders>
              <w:top w:val="nil"/>
              <w:left w:val="nil"/>
              <w:bottom w:val="single" w:sz="4" w:space="0" w:color="auto"/>
              <w:right w:val="single" w:sz="4" w:space="0" w:color="auto"/>
            </w:tcBorders>
            <w:shd w:val="clear" w:color="auto" w:fill="auto"/>
            <w:noWrap/>
            <w:hideMark/>
          </w:tcPr>
          <w:p w14:paraId="0A401617" w14:textId="6BB793A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0" w:type="auto"/>
            <w:tcBorders>
              <w:top w:val="nil"/>
              <w:left w:val="nil"/>
              <w:bottom w:val="single" w:sz="4" w:space="0" w:color="auto"/>
              <w:right w:val="single" w:sz="4" w:space="0" w:color="auto"/>
            </w:tcBorders>
            <w:shd w:val="clear" w:color="auto" w:fill="auto"/>
            <w:noWrap/>
            <w:hideMark/>
          </w:tcPr>
          <w:p w14:paraId="579C22C8" w14:textId="12CEC0F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noWrap/>
            <w:hideMark/>
          </w:tcPr>
          <w:p w14:paraId="1BEF35DD" w14:textId="608EA61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noWrap/>
            <w:hideMark/>
          </w:tcPr>
          <w:p w14:paraId="42F225A5" w14:textId="7A3D5E8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0" w:type="auto"/>
            <w:tcBorders>
              <w:top w:val="nil"/>
              <w:left w:val="nil"/>
              <w:bottom w:val="single" w:sz="4" w:space="0" w:color="auto"/>
              <w:right w:val="single" w:sz="4" w:space="0" w:color="auto"/>
            </w:tcBorders>
            <w:shd w:val="clear" w:color="auto" w:fill="auto"/>
            <w:noWrap/>
            <w:hideMark/>
          </w:tcPr>
          <w:p w14:paraId="5E9AF3EC" w14:textId="7BEB000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0" w:type="auto"/>
            <w:tcBorders>
              <w:top w:val="nil"/>
              <w:left w:val="nil"/>
              <w:bottom w:val="single" w:sz="4" w:space="0" w:color="auto"/>
              <w:right w:val="single" w:sz="4" w:space="0" w:color="auto"/>
            </w:tcBorders>
            <w:shd w:val="clear" w:color="auto" w:fill="auto"/>
            <w:noWrap/>
            <w:hideMark/>
          </w:tcPr>
          <w:p w14:paraId="798C7B6C" w14:textId="2F63DF2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D67E482" w14:textId="2EAF310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5B615E3" w14:textId="6796F77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4277F" w:rsidRPr="00022CED" w14:paraId="70D8F2D2"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0717437"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0" w:type="auto"/>
            <w:tcBorders>
              <w:top w:val="nil"/>
              <w:left w:val="nil"/>
              <w:bottom w:val="single" w:sz="4" w:space="0" w:color="auto"/>
              <w:right w:val="single" w:sz="4" w:space="0" w:color="auto"/>
            </w:tcBorders>
            <w:shd w:val="clear" w:color="auto" w:fill="auto"/>
            <w:noWrap/>
            <w:hideMark/>
          </w:tcPr>
          <w:p w14:paraId="0B841D07" w14:textId="3F83260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0" w:type="auto"/>
            <w:tcBorders>
              <w:top w:val="nil"/>
              <w:left w:val="nil"/>
              <w:bottom w:val="single" w:sz="4" w:space="0" w:color="auto"/>
              <w:right w:val="single" w:sz="4" w:space="0" w:color="auto"/>
            </w:tcBorders>
            <w:shd w:val="clear" w:color="auto" w:fill="auto"/>
            <w:noWrap/>
            <w:hideMark/>
          </w:tcPr>
          <w:p w14:paraId="665A4E1D" w14:textId="7841E0D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noWrap/>
            <w:hideMark/>
          </w:tcPr>
          <w:p w14:paraId="31738DB2" w14:textId="4002849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0" w:type="auto"/>
            <w:tcBorders>
              <w:top w:val="nil"/>
              <w:left w:val="nil"/>
              <w:bottom w:val="single" w:sz="4" w:space="0" w:color="auto"/>
              <w:right w:val="single" w:sz="4" w:space="0" w:color="auto"/>
            </w:tcBorders>
            <w:shd w:val="clear" w:color="auto" w:fill="auto"/>
            <w:noWrap/>
            <w:hideMark/>
          </w:tcPr>
          <w:p w14:paraId="390FB35E" w14:textId="7161889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noWrap/>
            <w:hideMark/>
          </w:tcPr>
          <w:p w14:paraId="2A60DE7D" w14:textId="5F390D5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noWrap/>
            <w:hideMark/>
          </w:tcPr>
          <w:p w14:paraId="614423DF" w14:textId="46F35A9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0" w:type="auto"/>
            <w:tcBorders>
              <w:top w:val="nil"/>
              <w:left w:val="nil"/>
              <w:bottom w:val="single" w:sz="4" w:space="0" w:color="auto"/>
              <w:right w:val="single" w:sz="4" w:space="0" w:color="auto"/>
            </w:tcBorders>
            <w:shd w:val="clear" w:color="auto" w:fill="auto"/>
            <w:noWrap/>
            <w:hideMark/>
          </w:tcPr>
          <w:p w14:paraId="0E210046" w14:textId="47FC7A8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0" w:type="auto"/>
            <w:tcBorders>
              <w:top w:val="nil"/>
              <w:left w:val="nil"/>
              <w:bottom w:val="single" w:sz="4" w:space="0" w:color="auto"/>
              <w:right w:val="single" w:sz="4" w:space="0" w:color="auto"/>
            </w:tcBorders>
            <w:shd w:val="clear" w:color="auto" w:fill="auto"/>
            <w:noWrap/>
            <w:hideMark/>
          </w:tcPr>
          <w:p w14:paraId="2314443D" w14:textId="30365CC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c>
          <w:tcPr>
            <w:tcW w:w="0" w:type="auto"/>
            <w:tcBorders>
              <w:top w:val="nil"/>
              <w:left w:val="nil"/>
              <w:bottom w:val="single" w:sz="4" w:space="0" w:color="auto"/>
              <w:right w:val="single" w:sz="4" w:space="0" w:color="auto"/>
            </w:tcBorders>
            <w:shd w:val="clear" w:color="auto" w:fill="auto"/>
            <w:noWrap/>
            <w:hideMark/>
          </w:tcPr>
          <w:p w14:paraId="5B8AA496" w14:textId="034400B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r>
      <w:tr w:rsidR="0054277F" w:rsidRPr="00022CED" w14:paraId="41D0E1E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DE84472"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0" w:type="auto"/>
            <w:tcBorders>
              <w:top w:val="nil"/>
              <w:left w:val="nil"/>
              <w:bottom w:val="single" w:sz="4" w:space="0" w:color="auto"/>
              <w:right w:val="single" w:sz="4" w:space="0" w:color="auto"/>
            </w:tcBorders>
            <w:shd w:val="clear" w:color="auto" w:fill="auto"/>
            <w:noWrap/>
            <w:hideMark/>
          </w:tcPr>
          <w:p w14:paraId="6296A174" w14:textId="5932057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0" w:type="auto"/>
            <w:tcBorders>
              <w:top w:val="nil"/>
              <w:left w:val="nil"/>
              <w:bottom w:val="single" w:sz="4" w:space="0" w:color="auto"/>
              <w:right w:val="single" w:sz="4" w:space="0" w:color="auto"/>
            </w:tcBorders>
            <w:shd w:val="clear" w:color="auto" w:fill="auto"/>
            <w:noWrap/>
            <w:hideMark/>
          </w:tcPr>
          <w:p w14:paraId="47BCC964" w14:textId="52BF03C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0" w:type="auto"/>
            <w:tcBorders>
              <w:top w:val="nil"/>
              <w:left w:val="nil"/>
              <w:bottom w:val="single" w:sz="4" w:space="0" w:color="auto"/>
              <w:right w:val="single" w:sz="4" w:space="0" w:color="auto"/>
            </w:tcBorders>
            <w:shd w:val="clear" w:color="auto" w:fill="auto"/>
            <w:noWrap/>
            <w:hideMark/>
          </w:tcPr>
          <w:p w14:paraId="3086CA89" w14:textId="2790645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noWrap/>
            <w:hideMark/>
          </w:tcPr>
          <w:p w14:paraId="3E14AF01" w14:textId="30563DE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0" w:type="auto"/>
            <w:tcBorders>
              <w:top w:val="nil"/>
              <w:left w:val="nil"/>
              <w:bottom w:val="single" w:sz="4" w:space="0" w:color="auto"/>
              <w:right w:val="single" w:sz="4" w:space="0" w:color="auto"/>
            </w:tcBorders>
            <w:shd w:val="clear" w:color="auto" w:fill="auto"/>
            <w:noWrap/>
            <w:hideMark/>
          </w:tcPr>
          <w:p w14:paraId="3A8A8CE9" w14:textId="466A2F3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0" w:type="auto"/>
            <w:tcBorders>
              <w:top w:val="nil"/>
              <w:left w:val="nil"/>
              <w:bottom w:val="single" w:sz="4" w:space="0" w:color="auto"/>
              <w:right w:val="single" w:sz="4" w:space="0" w:color="auto"/>
            </w:tcBorders>
            <w:shd w:val="clear" w:color="auto" w:fill="auto"/>
            <w:noWrap/>
            <w:hideMark/>
          </w:tcPr>
          <w:p w14:paraId="704C8E6C" w14:textId="7F52859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0" w:type="auto"/>
            <w:tcBorders>
              <w:top w:val="nil"/>
              <w:left w:val="nil"/>
              <w:bottom w:val="single" w:sz="4" w:space="0" w:color="auto"/>
              <w:right w:val="single" w:sz="4" w:space="0" w:color="auto"/>
            </w:tcBorders>
            <w:shd w:val="clear" w:color="auto" w:fill="auto"/>
            <w:noWrap/>
            <w:hideMark/>
          </w:tcPr>
          <w:p w14:paraId="4400C5E3" w14:textId="0AAF8E3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0" w:type="auto"/>
            <w:tcBorders>
              <w:top w:val="nil"/>
              <w:left w:val="nil"/>
              <w:bottom w:val="single" w:sz="4" w:space="0" w:color="auto"/>
              <w:right w:val="single" w:sz="4" w:space="0" w:color="auto"/>
            </w:tcBorders>
            <w:shd w:val="clear" w:color="auto" w:fill="auto"/>
            <w:noWrap/>
            <w:hideMark/>
          </w:tcPr>
          <w:p w14:paraId="6CB46AA8" w14:textId="77925CB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c>
          <w:tcPr>
            <w:tcW w:w="0" w:type="auto"/>
            <w:tcBorders>
              <w:top w:val="nil"/>
              <w:left w:val="nil"/>
              <w:bottom w:val="single" w:sz="4" w:space="0" w:color="auto"/>
              <w:right w:val="single" w:sz="4" w:space="0" w:color="auto"/>
            </w:tcBorders>
            <w:shd w:val="clear" w:color="auto" w:fill="auto"/>
            <w:noWrap/>
            <w:hideMark/>
          </w:tcPr>
          <w:p w14:paraId="606C9D06" w14:textId="1C4D2F9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r>
      <w:tr w:rsidR="0054277F" w:rsidRPr="00022CED" w14:paraId="22EA259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576EB8E"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0" w:type="auto"/>
            <w:tcBorders>
              <w:top w:val="nil"/>
              <w:left w:val="nil"/>
              <w:bottom w:val="single" w:sz="4" w:space="0" w:color="auto"/>
              <w:right w:val="single" w:sz="4" w:space="0" w:color="auto"/>
            </w:tcBorders>
            <w:shd w:val="clear" w:color="auto" w:fill="auto"/>
            <w:noWrap/>
            <w:hideMark/>
          </w:tcPr>
          <w:p w14:paraId="3E376680" w14:textId="043430C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E641404" w14:textId="500B8E9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060BD4A" w14:textId="67BCA7B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A4A7FA5" w14:textId="21AD58A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0" w:type="auto"/>
            <w:tcBorders>
              <w:top w:val="nil"/>
              <w:left w:val="nil"/>
              <w:bottom w:val="single" w:sz="4" w:space="0" w:color="auto"/>
              <w:right w:val="single" w:sz="4" w:space="0" w:color="auto"/>
            </w:tcBorders>
            <w:shd w:val="clear" w:color="auto" w:fill="auto"/>
            <w:noWrap/>
            <w:hideMark/>
          </w:tcPr>
          <w:p w14:paraId="470FCCE2" w14:textId="366F181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0" w:type="auto"/>
            <w:tcBorders>
              <w:top w:val="nil"/>
              <w:left w:val="nil"/>
              <w:bottom w:val="single" w:sz="4" w:space="0" w:color="auto"/>
              <w:right w:val="single" w:sz="4" w:space="0" w:color="auto"/>
            </w:tcBorders>
            <w:shd w:val="clear" w:color="auto" w:fill="auto"/>
            <w:noWrap/>
            <w:hideMark/>
          </w:tcPr>
          <w:p w14:paraId="4433E22D" w14:textId="5D0432F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noWrap/>
            <w:hideMark/>
          </w:tcPr>
          <w:p w14:paraId="1578BDA7" w14:textId="3F187A7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0" w:type="auto"/>
            <w:tcBorders>
              <w:top w:val="nil"/>
              <w:left w:val="nil"/>
              <w:bottom w:val="single" w:sz="4" w:space="0" w:color="auto"/>
              <w:right w:val="single" w:sz="4" w:space="0" w:color="auto"/>
            </w:tcBorders>
            <w:shd w:val="clear" w:color="auto" w:fill="auto"/>
            <w:noWrap/>
            <w:hideMark/>
          </w:tcPr>
          <w:p w14:paraId="54107952" w14:textId="2D46A75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0" w:type="auto"/>
            <w:tcBorders>
              <w:top w:val="nil"/>
              <w:left w:val="nil"/>
              <w:bottom w:val="single" w:sz="4" w:space="0" w:color="auto"/>
              <w:right w:val="single" w:sz="4" w:space="0" w:color="auto"/>
            </w:tcBorders>
            <w:shd w:val="clear" w:color="auto" w:fill="auto"/>
            <w:noWrap/>
            <w:hideMark/>
          </w:tcPr>
          <w:p w14:paraId="170B2DD6" w14:textId="0AA20DE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r>
      <w:tr w:rsidR="0054277F" w:rsidRPr="00022CED" w14:paraId="1759397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BAFCF58"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0" w:type="auto"/>
            <w:tcBorders>
              <w:top w:val="nil"/>
              <w:left w:val="nil"/>
              <w:bottom w:val="single" w:sz="4" w:space="0" w:color="auto"/>
              <w:right w:val="single" w:sz="4" w:space="0" w:color="auto"/>
            </w:tcBorders>
            <w:shd w:val="clear" w:color="auto" w:fill="auto"/>
            <w:noWrap/>
            <w:hideMark/>
          </w:tcPr>
          <w:p w14:paraId="72B22820" w14:textId="0DB4CEA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0" w:type="auto"/>
            <w:tcBorders>
              <w:top w:val="nil"/>
              <w:left w:val="nil"/>
              <w:bottom w:val="single" w:sz="4" w:space="0" w:color="auto"/>
              <w:right w:val="single" w:sz="4" w:space="0" w:color="auto"/>
            </w:tcBorders>
            <w:shd w:val="clear" w:color="auto" w:fill="auto"/>
            <w:noWrap/>
            <w:hideMark/>
          </w:tcPr>
          <w:p w14:paraId="37BA4691" w14:textId="7D5E477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noWrap/>
            <w:hideMark/>
          </w:tcPr>
          <w:p w14:paraId="0031F4BB" w14:textId="5FE588D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0" w:type="auto"/>
            <w:tcBorders>
              <w:top w:val="nil"/>
              <w:left w:val="nil"/>
              <w:bottom w:val="single" w:sz="4" w:space="0" w:color="auto"/>
              <w:right w:val="single" w:sz="4" w:space="0" w:color="auto"/>
            </w:tcBorders>
            <w:shd w:val="clear" w:color="auto" w:fill="auto"/>
            <w:noWrap/>
            <w:hideMark/>
          </w:tcPr>
          <w:p w14:paraId="17866B6C" w14:textId="47956E8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0" w:type="auto"/>
            <w:tcBorders>
              <w:top w:val="nil"/>
              <w:left w:val="nil"/>
              <w:bottom w:val="single" w:sz="4" w:space="0" w:color="auto"/>
              <w:right w:val="single" w:sz="4" w:space="0" w:color="auto"/>
            </w:tcBorders>
            <w:shd w:val="clear" w:color="auto" w:fill="auto"/>
            <w:noWrap/>
            <w:hideMark/>
          </w:tcPr>
          <w:p w14:paraId="1AD3DEA3" w14:textId="14E8E16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0" w:type="auto"/>
            <w:tcBorders>
              <w:top w:val="nil"/>
              <w:left w:val="nil"/>
              <w:bottom w:val="single" w:sz="4" w:space="0" w:color="auto"/>
              <w:right w:val="single" w:sz="4" w:space="0" w:color="auto"/>
            </w:tcBorders>
            <w:shd w:val="clear" w:color="auto" w:fill="auto"/>
            <w:noWrap/>
            <w:hideMark/>
          </w:tcPr>
          <w:p w14:paraId="4D10D13C" w14:textId="5704E16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99</w:t>
            </w:r>
          </w:p>
        </w:tc>
        <w:tc>
          <w:tcPr>
            <w:tcW w:w="0" w:type="auto"/>
            <w:tcBorders>
              <w:top w:val="nil"/>
              <w:left w:val="nil"/>
              <w:bottom w:val="single" w:sz="4" w:space="0" w:color="auto"/>
              <w:right w:val="single" w:sz="4" w:space="0" w:color="auto"/>
            </w:tcBorders>
            <w:shd w:val="clear" w:color="auto" w:fill="auto"/>
            <w:noWrap/>
            <w:hideMark/>
          </w:tcPr>
          <w:p w14:paraId="1937DBCB" w14:textId="7DE3C7E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0" w:type="auto"/>
            <w:tcBorders>
              <w:top w:val="nil"/>
              <w:left w:val="nil"/>
              <w:bottom w:val="single" w:sz="4" w:space="0" w:color="auto"/>
              <w:right w:val="single" w:sz="4" w:space="0" w:color="auto"/>
            </w:tcBorders>
            <w:shd w:val="clear" w:color="auto" w:fill="auto"/>
            <w:noWrap/>
            <w:hideMark/>
          </w:tcPr>
          <w:p w14:paraId="0EF7AAEE" w14:textId="66299CE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0" w:type="auto"/>
            <w:tcBorders>
              <w:top w:val="nil"/>
              <w:left w:val="nil"/>
              <w:bottom w:val="single" w:sz="4" w:space="0" w:color="auto"/>
              <w:right w:val="single" w:sz="4" w:space="0" w:color="auto"/>
            </w:tcBorders>
            <w:shd w:val="clear" w:color="auto" w:fill="auto"/>
            <w:noWrap/>
            <w:hideMark/>
          </w:tcPr>
          <w:p w14:paraId="4E651812" w14:textId="3C590FA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r>
      <w:tr w:rsidR="0054277F" w:rsidRPr="00022CED" w14:paraId="2643F82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6F2290D" w14:textId="46C70585" w:rsidR="001B6A88" w:rsidRPr="00C60277" w:rsidRDefault="001B6A8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54FD61CA" w14:textId="3B44299C" w:rsidR="00827928" w:rsidRPr="00C60277" w:rsidRDefault="00E275B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1252204C" w14:textId="5C2B94F5"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0.46</w:t>
            </w:r>
          </w:p>
          <w:p w14:paraId="179D7600" w14:textId="7958D9F9"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w:t>
            </w:r>
          </w:p>
        </w:tc>
        <w:tc>
          <w:tcPr>
            <w:tcW w:w="0" w:type="auto"/>
            <w:tcBorders>
              <w:top w:val="nil"/>
              <w:left w:val="nil"/>
              <w:bottom w:val="single" w:sz="4" w:space="0" w:color="auto"/>
              <w:right w:val="single" w:sz="4" w:space="0" w:color="auto"/>
            </w:tcBorders>
            <w:shd w:val="clear" w:color="auto" w:fill="auto"/>
            <w:noWrap/>
            <w:hideMark/>
          </w:tcPr>
          <w:p w14:paraId="4CD970DB" w14:textId="4C31163F"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0.21</w:t>
            </w:r>
          </w:p>
          <w:p w14:paraId="0EC49BE5" w14:textId="1670C510"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w:t>
            </w:r>
          </w:p>
        </w:tc>
        <w:tc>
          <w:tcPr>
            <w:tcW w:w="0" w:type="auto"/>
            <w:tcBorders>
              <w:top w:val="nil"/>
              <w:left w:val="nil"/>
              <w:bottom w:val="single" w:sz="4" w:space="0" w:color="auto"/>
              <w:right w:val="single" w:sz="4" w:space="0" w:color="auto"/>
            </w:tcBorders>
            <w:shd w:val="clear" w:color="auto" w:fill="auto"/>
            <w:noWrap/>
            <w:hideMark/>
          </w:tcPr>
          <w:p w14:paraId="76BB5FB7" w14:textId="51932B67" w:rsidR="00BB5ED9"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0.67</w:t>
            </w:r>
          </w:p>
          <w:p w14:paraId="279D5505" w14:textId="20060112"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w:t>
            </w:r>
          </w:p>
        </w:tc>
        <w:tc>
          <w:tcPr>
            <w:tcW w:w="0" w:type="auto"/>
            <w:tcBorders>
              <w:top w:val="nil"/>
              <w:left w:val="nil"/>
              <w:bottom w:val="single" w:sz="4" w:space="0" w:color="auto"/>
              <w:right w:val="single" w:sz="4" w:space="0" w:color="auto"/>
            </w:tcBorders>
            <w:shd w:val="clear" w:color="auto" w:fill="auto"/>
            <w:noWrap/>
            <w:hideMark/>
          </w:tcPr>
          <w:p w14:paraId="7AEFB916" w14:textId="15F4EE08"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1.53</w:t>
            </w:r>
          </w:p>
          <w:p w14:paraId="59D35677" w14:textId="59667A0D"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w:t>
            </w:r>
          </w:p>
        </w:tc>
        <w:tc>
          <w:tcPr>
            <w:tcW w:w="0" w:type="auto"/>
            <w:tcBorders>
              <w:top w:val="nil"/>
              <w:left w:val="nil"/>
              <w:bottom w:val="single" w:sz="4" w:space="0" w:color="auto"/>
              <w:right w:val="single" w:sz="4" w:space="0" w:color="auto"/>
            </w:tcBorders>
            <w:shd w:val="clear" w:color="auto" w:fill="auto"/>
            <w:noWrap/>
            <w:hideMark/>
          </w:tcPr>
          <w:p w14:paraId="0D53D7C9" w14:textId="21037C47" w:rsidR="00BB5ED9"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0.73</w:t>
            </w:r>
          </w:p>
          <w:p w14:paraId="1BA8EF2C" w14:textId="4A1B7AB4"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w:t>
            </w:r>
          </w:p>
        </w:tc>
        <w:tc>
          <w:tcPr>
            <w:tcW w:w="0" w:type="auto"/>
            <w:tcBorders>
              <w:top w:val="nil"/>
              <w:left w:val="nil"/>
              <w:bottom w:val="single" w:sz="4" w:space="0" w:color="auto"/>
              <w:right w:val="single" w:sz="4" w:space="0" w:color="auto"/>
            </w:tcBorders>
            <w:shd w:val="clear" w:color="auto" w:fill="auto"/>
            <w:noWrap/>
            <w:hideMark/>
          </w:tcPr>
          <w:p w14:paraId="758DB750" w14:textId="1DC374A8"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2.25</w:t>
            </w:r>
          </w:p>
          <w:p w14:paraId="3AEC1997" w14:textId="38A35A32"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w:t>
            </w:r>
          </w:p>
        </w:tc>
        <w:tc>
          <w:tcPr>
            <w:tcW w:w="0" w:type="auto"/>
            <w:tcBorders>
              <w:top w:val="nil"/>
              <w:left w:val="nil"/>
              <w:bottom w:val="single" w:sz="4" w:space="0" w:color="auto"/>
              <w:right w:val="single" w:sz="4" w:space="0" w:color="auto"/>
            </w:tcBorders>
            <w:shd w:val="clear" w:color="auto" w:fill="auto"/>
            <w:noWrap/>
            <w:hideMark/>
          </w:tcPr>
          <w:p w14:paraId="37883A82" w14:textId="6E5F01BB"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0.54</w:t>
            </w:r>
          </w:p>
          <w:p w14:paraId="0E9E8EF3" w14:textId="2E402F25"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w:t>
            </w:r>
          </w:p>
        </w:tc>
        <w:tc>
          <w:tcPr>
            <w:tcW w:w="0" w:type="auto"/>
            <w:tcBorders>
              <w:top w:val="nil"/>
              <w:left w:val="nil"/>
              <w:bottom w:val="single" w:sz="4" w:space="0" w:color="auto"/>
              <w:right w:val="single" w:sz="4" w:space="0" w:color="auto"/>
            </w:tcBorders>
            <w:shd w:val="clear" w:color="auto" w:fill="auto"/>
            <w:noWrap/>
            <w:hideMark/>
          </w:tcPr>
          <w:p w14:paraId="522A1529" w14:textId="4DD265AF"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0.29</w:t>
            </w:r>
          </w:p>
          <w:p w14:paraId="73DEB2A0" w14:textId="14BA4D55"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w:t>
            </w:r>
          </w:p>
        </w:tc>
        <w:tc>
          <w:tcPr>
            <w:tcW w:w="0" w:type="auto"/>
            <w:tcBorders>
              <w:top w:val="nil"/>
              <w:left w:val="nil"/>
              <w:bottom w:val="single" w:sz="4" w:space="0" w:color="auto"/>
              <w:right w:val="single" w:sz="4" w:space="0" w:color="auto"/>
            </w:tcBorders>
            <w:shd w:val="clear" w:color="auto" w:fill="auto"/>
            <w:noWrap/>
            <w:hideMark/>
          </w:tcPr>
          <w:p w14:paraId="3387D630" w14:textId="1B93C311" w:rsidR="00827928" w:rsidRPr="00C60277" w:rsidRDefault="68E425F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0.83</w:t>
            </w:r>
          </w:p>
          <w:p w14:paraId="4177A6BA" w14:textId="06B2B01D" w:rsidR="00827928"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w:t>
            </w:r>
          </w:p>
        </w:tc>
      </w:tr>
    </w:tbl>
    <w:p w14:paraId="0655A344" w14:textId="09F165C9" w:rsidR="00464E1B" w:rsidRPr="00C60277" w:rsidRDefault="001C72C4" w:rsidP="0073590A">
      <w:pPr>
        <w:keepNext/>
        <w:jc w:val="center"/>
        <w:rPr>
          <w:lang w:val="en-GB"/>
        </w:rPr>
      </w:pPr>
      <w:r w:rsidRPr="009418C6">
        <w:rPr>
          <w:noProof/>
          <w:lang w:val="en-GB"/>
        </w:rPr>
        <w:drawing>
          <wp:inline distT="0" distB="0" distL="0" distR="0" wp14:anchorId="0CDA80A7" wp14:editId="4A1E755C">
            <wp:extent cx="4613910" cy="6477000"/>
            <wp:effectExtent l="0" t="0" r="8890" b="12700"/>
            <wp:docPr id="1299910049" name="Chart 1299910049">
              <a:extLst xmlns:a="http://schemas.openxmlformats.org/drawingml/2006/main">
                <a:ext uri="{FF2B5EF4-FFF2-40B4-BE49-F238E27FC236}">
                  <a16:creationId xmlns:a16="http://schemas.microsoft.com/office/drawing/2014/main" id="{38AD8978-079E-C441-8162-368AABD141D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E652C7D" w14:textId="15CD6FF3" w:rsidR="00464E1B" w:rsidRPr="00C60277" w:rsidRDefault="00464E1B"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25</w:t>
      </w:r>
      <w:r w:rsidRPr="00C60277">
        <w:fldChar w:fldCharType="end"/>
      </w:r>
      <w:r w:rsidRPr="00C60277">
        <w:t>. Indicator 1.4a The enrolment rate in separate special (pre-)schools or units organised by the ministry of education (%)</w:t>
      </w:r>
      <w:r w:rsidR="0079211B" w:rsidRPr="00C60277">
        <w:t>, ISCED 02 boys and ISCED 02 girls</w:t>
      </w:r>
    </w:p>
    <w:p w14:paraId="11267572" w14:textId="6BDE89E1" w:rsidR="0079211B" w:rsidRPr="00C60277" w:rsidRDefault="001C72C4" w:rsidP="00D078FC">
      <w:pPr>
        <w:keepNext/>
        <w:jc w:val="center"/>
        <w:rPr>
          <w:lang w:val="en-GB"/>
        </w:rPr>
      </w:pPr>
      <w:r w:rsidRPr="009418C6">
        <w:rPr>
          <w:noProof/>
          <w:lang w:val="en-GB"/>
        </w:rPr>
        <w:drawing>
          <wp:inline distT="0" distB="0" distL="0" distR="0" wp14:anchorId="535C7BE4" wp14:editId="7B1A8FCC">
            <wp:extent cx="4622800" cy="4936067"/>
            <wp:effectExtent l="0" t="0" r="12700" b="17145"/>
            <wp:docPr id="1299910050" name="Chart 1299910050">
              <a:extLst xmlns:a="http://schemas.openxmlformats.org/drawingml/2006/main">
                <a:ext uri="{FF2B5EF4-FFF2-40B4-BE49-F238E27FC236}">
                  <a16:creationId xmlns:a16="http://schemas.microsoft.com/office/drawing/2014/main" id="{F90632A2-AF3F-BC48-9551-EC6EE034E5A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AE15083" w14:textId="20FDE66A" w:rsidR="00EE3238" w:rsidRPr="00C60277" w:rsidRDefault="0079211B"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26</w:t>
      </w:r>
      <w:r w:rsidRPr="00C60277">
        <w:rPr>
          <w:b w:val="0"/>
          <w:bCs w:val="0"/>
        </w:rPr>
        <w:fldChar w:fldCharType="end"/>
      </w:r>
      <w:r w:rsidRPr="00C60277">
        <w:t>. Indicator 1.4a The enrolment rate in separate special (pre-)schools or units organised by the ministry of education (%), ISCED 02 total</w:t>
      </w:r>
    </w:p>
    <w:p w14:paraId="798B636F" w14:textId="78793F9B" w:rsidR="0079211B" w:rsidRPr="00C60277" w:rsidRDefault="001C72C4" w:rsidP="00D078FC">
      <w:pPr>
        <w:keepNext/>
        <w:jc w:val="center"/>
        <w:rPr>
          <w:lang w:val="en-GB"/>
        </w:rPr>
      </w:pPr>
      <w:r w:rsidRPr="009418C6">
        <w:rPr>
          <w:noProof/>
          <w:lang w:val="en-GB"/>
        </w:rPr>
        <w:drawing>
          <wp:inline distT="0" distB="0" distL="0" distR="0" wp14:anchorId="5E8A16EA" wp14:editId="755D5F73">
            <wp:extent cx="4639310" cy="8043334"/>
            <wp:effectExtent l="0" t="0" r="8890" b="8890"/>
            <wp:docPr id="1299910051" name="Chart 1299910051">
              <a:extLst xmlns:a="http://schemas.openxmlformats.org/drawingml/2006/main">
                <a:ext uri="{FF2B5EF4-FFF2-40B4-BE49-F238E27FC236}">
                  <a16:creationId xmlns:a16="http://schemas.microsoft.com/office/drawing/2014/main" id="{100CFA3C-38EC-A749-B3DD-AD9C4692078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37283B8" w14:textId="2FB5B266" w:rsidR="0079211B" w:rsidRPr="00C60277" w:rsidRDefault="0079211B"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27</w:t>
      </w:r>
      <w:r w:rsidRPr="00C60277">
        <w:fldChar w:fldCharType="end"/>
      </w:r>
      <w:r w:rsidRPr="00C60277">
        <w:t>. Indicator 1.4a The enrolment rate in separate special (pre-)schools or units organised by the ministry of education (%), ISCED 1+2 boys and ISCED 1+2 girls</w:t>
      </w:r>
    </w:p>
    <w:p w14:paraId="445F8F87" w14:textId="54FE4188" w:rsidR="0079211B" w:rsidRPr="00C60277" w:rsidRDefault="001C72C4" w:rsidP="00267353">
      <w:pPr>
        <w:keepNext/>
        <w:jc w:val="center"/>
        <w:rPr>
          <w:lang w:val="en-GB"/>
        </w:rPr>
      </w:pPr>
      <w:r w:rsidRPr="009418C6">
        <w:rPr>
          <w:noProof/>
          <w:lang w:val="en-GB"/>
        </w:rPr>
        <w:drawing>
          <wp:inline distT="0" distB="0" distL="0" distR="0" wp14:anchorId="3924F2FF" wp14:editId="23507200">
            <wp:extent cx="4673600" cy="6807200"/>
            <wp:effectExtent l="0" t="0" r="12700" b="12700"/>
            <wp:docPr id="1299910052" name="Chart 1299910052">
              <a:extLst xmlns:a="http://schemas.openxmlformats.org/drawingml/2006/main">
                <a:ext uri="{FF2B5EF4-FFF2-40B4-BE49-F238E27FC236}">
                  <a16:creationId xmlns:a16="http://schemas.microsoft.com/office/drawing/2014/main" id="{7439B03A-0E1C-C84E-B483-C7ED8C948C2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8FB9F9B" w14:textId="1DD713DB" w:rsidR="00EE3238" w:rsidRPr="00C60277" w:rsidRDefault="0079211B"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28</w:t>
      </w:r>
      <w:r w:rsidRPr="00C60277">
        <w:rPr>
          <w:b w:val="0"/>
          <w:bCs w:val="0"/>
        </w:rPr>
        <w:fldChar w:fldCharType="end"/>
      </w:r>
      <w:r w:rsidRPr="00C60277">
        <w:t>. Indicator 1.4a The enrolment rate in separate special (pre-)schools or units organised by the ministry of education (%), ISCED 1+2 total</w:t>
      </w:r>
    </w:p>
    <w:p w14:paraId="557329F8" w14:textId="7B56E01A" w:rsidR="0079211B" w:rsidRPr="00C60277" w:rsidRDefault="001C72C4" w:rsidP="00790DAF">
      <w:pPr>
        <w:keepNext/>
        <w:jc w:val="center"/>
        <w:rPr>
          <w:lang w:val="en-GB"/>
        </w:rPr>
      </w:pPr>
      <w:r w:rsidRPr="009418C6">
        <w:rPr>
          <w:noProof/>
          <w:lang w:val="en-GB"/>
        </w:rPr>
        <w:drawing>
          <wp:inline distT="0" distB="0" distL="0" distR="0" wp14:anchorId="4EE044AC" wp14:editId="0E1E6F49">
            <wp:extent cx="4605866" cy="7005320"/>
            <wp:effectExtent l="0" t="0" r="17145" b="17780"/>
            <wp:docPr id="1299910053" name="Chart 1299910053">
              <a:extLst xmlns:a="http://schemas.openxmlformats.org/drawingml/2006/main">
                <a:ext uri="{FF2B5EF4-FFF2-40B4-BE49-F238E27FC236}">
                  <a16:creationId xmlns:a16="http://schemas.microsoft.com/office/drawing/2014/main" id="{28732721-3DEA-F649-A7C8-C1F19758249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E1DF0F4" w14:textId="1E129D58" w:rsidR="0079211B" w:rsidRPr="00C60277" w:rsidRDefault="0079211B"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29</w:t>
      </w:r>
      <w:r w:rsidRPr="00C60277">
        <w:fldChar w:fldCharType="end"/>
      </w:r>
      <w:r w:rsidRPr="00C60277">
        <w:t xml:space="preserve">. </w:t>
      </w:r>
      <w:r w:rsidR="0007083E" w:rsidRPr="00C60277">
        <w:t>Indicator 1.4a The enrolment rate in separate special (pre-)schools or units organised by the ministry of education (%), ISCED 3 boys and ISCED 3 girls</w:t>
      </w:r>
    </w:p>
    <w:p w14:paraId="5544FD84" w14:textId="6843CC6B" w:rsidR="0007083E" w:rsidRPr="00C60277" w:rsidRDefault="001C72C4" w:rsidP="00790DAF">
      <w:pPr>
        <w:keepNext/>
        <w:jc w:val="center"/>
        <w:rPr>
          <w:lang w:val="en-GB"/>
        </w:rPr>
      </w:pPr>
      <w:r w:rsidRPr="009418C6">
        <w:rPr>
          <w:noProof/>
          <w:lang w:val="en-GB"/>
        </w:rPr>
        <w:drawing>
          <wp:inline distT="0" distB="0" distL="0" distR="0" wp14:anchorId="0C06242E" wp14:editId="6A5F2E82">
            <wp:extent cx="4613910" cy="5571067"/>
            <wp:effectExtent l="0" t="0" r="8890" b="17145"/>
            <wp:docPr id="1299910054" name="Chart 1299910054">
              <a:extLst xmlns:a="http://schemas.openxmlformats.org/drawingml/2006/main">
                <a:ext uri="{FF2B5EF4-FFF2-40B4-BE49-F238E27FC236}">
                  <a16:creationId xmlns:a16="http://schemas.microsoft.com/office/drawing/2014/main" id="{A6BC992D-20DF-B449-9C97-D2FF31748BB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6B3ABFD" w14:textId="68C8B611" w:rsidR="00EE3238" w:rsidRPr="00C60277" w:rsidRDefault="0007083E"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30</w:t>
      </w:r>
      <w:r w:rsidRPr="00C60277">
        <w:fldChar w:fldCharType="end"/>
      </w:r>
      <w:r w:rsidRPr="00C60277">
        <w:t>. Indicator 1.4a The enrolment rate in separate special (pre-)schools or units organised by the ministry of education (%), ISCED 3 total</w:t>
      </w:r>
    </w:p>
    <w:p w14:paraId="68E35CCD" w14:textId="756C19BC" w:rsidR="00EE3238" w:rsidRPr="00C60277" w:rsidRDefault="00EE3238" w:rsidP="009418C6">
      <w:pPr>
        <w:pStyle w:val="Agency-body-text-report"/>
      </w:pPr>
      <w:r w:rsidRPr="00C60277">
        <w:br w:type="page"/>
      </w:r>
    </w:p>
    <w:p w14:paraId="6C63C305" w14:textId="4DEB290F" w:rsidR="00FB49BA" w:rsidRPr="00C60277" w:rsidRDefault="04FF82D8" w:rsidP="00014188">
      <w:pPr>
        <w:pStyle w:val="Agency-heading-3-report"/>
      </w:pPr>
      <w:bookmarkStart w:id="27" w:name="_Toc119416346"/>
      <w:r w:rsidRPr="00C60277">
        <w:t xml:space="preserve">Indicator 1.4b </w:t>
      </w:r>
      <w:r w:rsidR="0ABFA186" w:rsidRPr="00C60277">
        <w:t>T</w:t>
      </w:r>
      <w:r w:rsidRPr="00C60277">
        <w:t xml:space="preserve">he enrolment rate in separate special </w:t>
      </w:r>
      <w:r w:rsidR="007314D8" w:rsidRPr="00C60277">
        <w:t>(pre-)</w:t>
      </w:r>
      <w:r w:rsidRPr="00C60277">
        <w:t>schools or units organised by other sectors/ministries (%)</w:t>
      </w:r>
      <w:bookmarkEnd w:id="27"/>
    </w:p>
    <w:p w14:paraId="645C1536" w14:textId="01965DFA" w:rsidR="0059286A" w:rsidRPr="00C60277" w:rsidRDefault="39788391" w:rsidP="00014188">
      <w:pPr>
        <w:pStyle w:val="Agency-body-text-report"/>
      </w:pPr>
      <w:r w:rsidRPr="00C60277">
        <w:t>The data shows children/learners who are</w:t>
      </w:r>
      <w:r w:rsidR="7ABE0BF6" w:rsidRPr="00C60277">
        <w:t xml:space="preserve"> enrolled</w:t>
      </w:r>
      <w:r w:rsidRPr="00C60277">
        <w:t xml:space="preserve"> in s</w:t>
      </w:r>
      <w:r w:rsidR="2BAA4DE9" w:rsidRPr="00C60277">
        <w:t>eparate</w:t>
      </w:r>
      <w:r w:rsidR="55731656" w:rsidRPr="00C60277">
        <w:t>, non-inclusive</w:t>
      </w:r>
      <w:r w:rsidR="2BAA4DE9" w:rsidRPr="00C60277">
        <w:t xml:space="preserve"> special </w:t>
      </w:r>
      <w:r w:rsidR="007314D8" w:rsidRPr="00C60277">
        <w:t>(pre</w:t>
      </w:r>
      <w:r w:rsidR="00F44C62" w:rsidRPr="00C60277">
        <w:noBreakHyphen/>
      </w:r>
      <w:r w:rsidR="007314D8" w:rsidRPr="00C60277">
        <w:t>)</w:t>
      </w:r>
      <w:r w:rsidR="2BAA4DE9" w:rsidRPr="00C60277">
        <w:t xml:space="preserve">schools or units organised by </w:t>
      </w:r>
      <w:r w:rsidR="01CA99A4" w:rsidRPr="00C60277">
        <w:t>other sectors/ministries</w:t>
      </w:r>
      <w:r w:rsidRPr="00C60277">
        <w:t>.</w:t>
      </w:r>
    </w:p>
    <w:p w14:paraId="7938E51F" w14:textId="72988D64" w:rsidR="00121217" w:rsidRPr="00C60277" w:rsidRDefault="00121217" w:rsidP="00014188">
      <w:pPr>
        <w:pStyle w:val="Agency-body-text-report"/>
      </w:pPr>
      <w:r w:rsidRPr="009418C6">
        <w:t>Enrolment in this form of separate, non-inclusive setting is not in line with the 80% time placement benchmark, or the various proxies for this benchmark.</w:t>
      </w:r>
    </w:p>
    <w:p w14:paraId="6489E780" w14:textId="13AFD780" w:rsidR="00BB5ED9" w:rsidRPr="00C60277" w:rsidRDefault="0059286A" w:rsidP="00014188">
      <w:pPr>
        <w:pStyle w:val="Agency-body-text-report"/>
        <w:keepNext/>
      </w:pPr>
      <w:r w:rsidRPr="00C60277">
        <w:t>This indicator has been calculated as follows:</w:t>
      </w:r>
    </w:p>
    <w:p w14:paraId="008BD0B9" w14:textId="7CCC1928" w:rsidR="006A63ED" w:rsidRPr="00C60277" w:rsidRDefault="00F72E62" w:rsidP="00014188">
      <w:pPr>
        <w:pStyle w:val="Agency-body-text-report"/>
        <w:spacing w:before="360" w:after="360"/>
        <w:jc w:val="center"/>
      </w:pPr>
      <w:r w:rsidRPr="00416CBC">
        <w:rPr>
          <w:noProof/>
        </w:rPr>
        <mc:AlternateContent>
          <mc:Choice Requires="wps">
            <w:drawing>
              <wp:anchor distT="0" distB="0" distL="114300" distR="114300" simplePos="0" relativeHeight="251658263" behindDoc="0" locked="0" layoutInCell="1" allowOverlap="1" wp14:anchorId="728A777C" wp14:editId="5448BE12">
                <wp:simplePos x="0" y="0"/>
                <wp:positionH relativeFrom="column">
                  <wp:posOffset>903290</wp:posOffset>
                </wp:positionH>
                <wp:positionV relativeFrom="paragraph">
                  <wp:posOffset>950595</wp:posOffset>
                </wp:positionV>
                <wp:extent cx="3364865" cy="0"/>
                <wp:effectExtent l="0" t="12700" r="13335" b="12700"/>
                <wp:wrapNone/>
                <wp:docPr id="767623510" name="Straight Connector 7676235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38573C76">
              <v:line id="Straight Connector 767623510" style="position:absolute;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71.15pt,74.85pt" to="336.1pt,74.85pt" w14:anchorId="6A191C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"/>
            </w:pict>
          </mc:Fallback>
        </mc:AlternateContent>
      </w:r>
      <w:r w:rsidRPr="00416CBC">
        <w:rPr>
          <w:noProof/>
        </w:rPr>
        <mc:AlternateContent>
          <mc:Choice Requires="wps">
            <w:drawing>
              <wp:anchor distT="0" distB="0" distL="114300" distR="114300" simplePos="0" relativeHeight="251658265" behindDoc="0" locked="0" layoutInCell="1" allowOverlap="1" wp14:anchorId="429E85D0" wp14:editId="710A02D8">
                <wp:simplePos x="0" y="0"/>
                <wp:positionH relativeFrom="column">
                  <wp:posOffset>849210</wp:posOffset>
                </wp:positionH>
                <wp:positionV relativeFrom="paragraph">
                  <wp:posOffset>1054735</wp:posOffset>
                </wp:positionV>
                <wp:extent cx="3042920" cy="681990"/>
                <wp:effectExtent l="0" t="0" r="0" b="0"/>
                <wp:wrapNone/>
                <wp:docPr id="767623512" name="Text Box 7676235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42920" cy="681990"/>
                        </a:xfrm>
                        <a:prstGeom prst="rect">
                          <a:avLst/>
                        </a:prstGeom>
                        <a:noFill/>
                        <a:ln w="6350">
                          <a:noFill/>
                        </a:ln>
                      </wps:spPr>
                      <wps:txbx>
                        <w:txbxContent>
                          <w:p w14:paraId="3AE2D74C"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7B69341D">
              <v:shape id="Text Box 767623512" style="position:absolute;left:0;text-align:left;margin-left:66.85pt;margin-top:83.05pt;width:239.6pt;height:53.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4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" w14:anchorId="429E85D0">
                <v:textbox>
                  <w:txbxContent>
                    <w:p w:rsidRPr="00B324D2" w:rsidR="009A4843" w:rsidP="009A4843" w:rsidRDefault="009A4843" w14:paraId="0D9E381F" w14:textId="77777777">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416CBC">
        <w:rPr>
          <w:noProof/>
        </w:rPr>
        <mc:AlternateContent>
          <mc:Choice Requires="wps">
            <w:drawing>
              <wp:anchor distT="0" distB="0" distL="114300" distR="114300" simplePos="0" relativeHeight="251658264" behindDoc="0" locked="0" layoutInCell="1" allowOverlap="1" wp14:anchorId="131B48CC" wp14:editId="403503D2">
                <wp:simplePos x="0" y="0"/>
                <wp:positionH relativeFrom="column">
                  <wp:posOffset>833665</wp:posOffset>
                </wp:positionH>
                <wp:positionV relativeFrom="paragraph">
                  <wp:posOffset>213360</wp:posOffset>
                </wp:positionV>
                <wp:extent cx="3394710" cy="681990"/>
                <wp:effectExtent l="0" t="0" r="0" b="0"/>
                <wp:wrapNone/>
                <wp:docPr id="767623511" name="Text Box 7676235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4710" cy="681990"/>
                        </a:xfrm>
                        <a:prstGeom prst="rect">
                          <a:avLst/>
                        </a:prstGeom>
                        <a:noFill/>
                        <a:ln w="6350">
                          <a:noFill/>
                        </a:ln>
                      </wps:spPr>
                      <wps:txbx>
                        <w:txbxContent>
                          <w:p w14:paraId="66633E2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AC7C08">
                              <w:rPr>
                                <w:rFonts w:ascii="Calibri" w:hAnsi="Calibri"/>
                                <w:b/>
                                <w:bCs/>
                                <w:color w:val="002060"/>
                              </w:rPr>
                              <w:t>children/learners educated in separate special (pre-)schools or units organised by other sectors/ministries (Q1.4b)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7A5CA7E2">
              <v:shape id="Text Box 767623511" style="position:absolute;left:0;text-align:left;margin-left:65.65pt;margin-top:16.8pt;width:267.3pt;height:53.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4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" w14:anchorId="131B48CC">
                <v:textbox>
                  <w:txbxContent>
                    <w:p w:rsidRPr="00B324D2" w:rsidR="009A4843" w:rsidP="009A4843" w:rsidRDefault="009A4843" w14:paraId="33EABF34" w14:textId="77777777">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AC7C08">
                        <w:rPr>
                          <w:rFonts w:ascii="Calibri" w:hAnsi="Calibri"/>
                          <w:b/>
                          <w:bCs/>
                          <w:color w:val="002060"/>
                        </w:rPr>
                        <w:t>children/learners educated in separate special (pre-)schools or units organised by other sectors/ministries (Q1.4b)</w:t>
                      </w:r>
                    </w:p>
                  </w:txbxContent>
                </v:textbox>
              </v:shape>
            </w:pict>
          </mc:Fallback>
        </mc:AlternateContent>
      </w:r>
      <w:r w:rsidR="008F5F07" w:rsidRPr="00416CBC">
        <w:rPr>
          <w:noProof/>
        </w:rPr>
        <mc:AlternateContent>
          <mc:Choice Requires="wps">
            <w:drawing>
              <wp:anchor distT="0" distB="0" distL="114300" distR="114300" simplePos="0" relativeHeight="251658266" behindDoc="0" locked="0" layoutInCell="1" allowOverlap="1" wp14:anchorId="11C4FE85" wp14:editId="4865DE79">
                <wp:simplePos x="0" y="0"/>
                <wp:positionH relativeFrom="column">
                  <wp:posOffset>4195445</wp:posOffset>
                </wp:positionH>
                <wp:positionV relativeFrom="paragraph">
                  <wp:posOffset>784010</wp:posOffset>
                </wp:positionV>
                <wp:extent cx="638810" cy="394335"/>
                <wp:effectExtent l="0" t="0" r="0" b="0"/>
                <wp:wrapNone/>
                <wp:docPr id="767623513" name="Text Box 767623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270165C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CE1D61C">
              <v:shape id="Text Box 767623513" style="position:absolute;left:0;text-align:left;margin-left:330.35pt;margin-top:61.75pt;width:50.3pt;height:31.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5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Scl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" w14:anchorId="11C4FE85">
                <v:textbox>
                  <w:txbxContent>
                    <w:p w:rsidRPr="00B324D2" w:rsidR="009A4843" w:rsidP="009A4843" w:rsidRDefault="009A4843" w14:paraId="37D1158E"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6A63ED" w:rsidRPr="00416CBC">
        <w:rPr>
          <w:noProof/>
        </w:rPr>
        <mc:AlternateContent>
          <mc:Choice Requires="wps">
            <w:drawing>
              <wp:inline distT="0" distB="0" distL="0" distR="0" wp14:anchorId="4BB106F4" wp14:editId="219323B3">
                <wp:extent cx="4184546" cy="1514006"/>
                <wp:effectExtent l="12700" t="12700" r="6985" b="10160"/>
                <wp:docPr id="13" name="Rounded Rectangle 13" descr="The number of children/learners educated in separate special (pre-)schools or units organised by other sectors/ministries (Q1.4b)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0C730FED">
              <v:roundrect id="Rounded Rectangle 13"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ducated in separate special (pre-)schools or units organised by other sectors/ministries (Q1.4b) divided by The number of children/learners enrolled in any form of recognised education (Q1.2) multiplied by 100" o:spid="_x0000_s1026" filled="f" strokecolor="#ffc000" strokeweight="1.5pt" arcsize="10923f" w14:anchorId="643344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">
                <w10:anchorlock/>
              </v:roundrect>
            </w:pict>
          </mc:Fallback>
        </mc:AlternateContent>
      </w:r>
    </w:p>
    <w:p w14:paraId="1982FD28" w14:textId="045B58A9" w:rsidR="00BB5ED9" w:rsidRPr="006032B0" w:rsidRDefault="7F8562C5" w:rsidP="00C1C1F1">
      <w:pPr>
        <w:pStyle w:val="Agency-body-text-report"/>
      </w:pPr>
      <w:r w:rsidRPr="003E7630">
        <w:t>Data on pre-primary (ISCED 02) level is available from 6 countries. Across the 6 countries, the enrolment rate in s</w:t>
      </w:r>
      <w:r w:rsidR="4DD3046E" w:rsidRPr="003E7630">
        <w:t xml:space="preserve">eparate special </w:t>
      </w:r>
      <w:r w:rsidR="007314D8" w:rsidRPr="003E7630">
        <w:t>(pre-)</w:t>
      </w:r>
      <w:r w:rsidR="4DD3046E" w:rsidRPr="003E7630">
        <w:t xml:space="preserve">schools or units organised by </w:t>
      </w:r>
      <w:r w:rsidR="6C92F60A" w:rsidRPr="003E7630">
        <w:t>other sectors/ministries</w:t>
      </w:r>
      <w:r w:rsidRPr="003E7630">
        <w:t xml:space="preserve"> ranges from 0.02% to 1.24%; the total average for the 6 countries is 0.38%.</w:t>
      </w:r>
    </w:p>
    <w:p w14:paraId="20A04B46" w14:textId="13C089FE" w:rsidR="0059286A" w:rsidRPr="006032B0" w:rsidRDefault="7F8562C5" w:rsidP="006032B0">
      <w:pPr>
        <w:pStyle w:val="Agency-body-text-report"/>
      </w:pPr>
      <w:r w:rsidRPr="006032B0">
        <w:t xml:space="preserve">Data on primary and </w:t>
      </w:r>
      <w:r w:rsidR="007314D8" w:rsidRPr="006032B0">
        <w:t>lower-secondary</w:t>
      </w:r>
      <w:r w:rsidRPr="006032B0">
        <w:t xml:space="preserve"> (ISCED 1+2) levels</w:t>
      </w:r>
      <w:r w:rsidR="006032B0" w:rsidRPr="009418C6">
        <w:t xml:space="preserve"> and on upper-secondary (ISCED 3) level</w:t>
      </w:r>
      <w:r w:rsidRPr="006032B0">
        <w:t> is</w:t>
      </w:r>
      <w:r w:rsidR="006032B0" w:rsidRPr="009418C6">
        <w:t xml:space="preserve"> only</w:t>
      </w:r>
      <w:r w:rsidRPr="006032B0">
        <w:t xml:space="preserve"> available from 5 countries</w:t>
      </w:r>
      <w:r w:rsidR="00A51CF4" w:rsidRPr="006032B0">
        <w:t>. The total average is not calculated for this indicator on ISCED </w:t>
      </w:r>
      <w:r w:rsidR="00381432" w:rsidRPr="006032B0">
        <w:t>1+2 or ISCED 3</w:t>
      </w:r>
      <w:r w:rsidR="00A51CF4" w:rsidRPr="006032B0">
        <w:t xml:space="preserve"> as the number of countries is insufficient to provide a meaningful total average figure.</w:t>
      </w:r>
    </w:p>
    <w:p w14:paraId="5CC50710" w14:textId="5C7A8766" w:rsidR="00EE3238" w:rsidRPr="00C60277" w:rsidRDefault="00EE3238" w:rsidP="00EE3238">
      <w:pPr>
        <w:pStyle w:val="Agency-caption-report"/>
        <w:keepNext/>
      </w:pPr>
      <w:r w:rsidRPr="00C60277">
        <w:t xml:space="preserve">Table </w:t>
      </w:r>
      <w:r w:rsidR="004458A8" w:rsidRPr="00C60277">
        <w:fldChar w:fldCharType="begin"/>
      </w:r>
      <w:r w:rsidR="004458A8" w:rsidRPr="00C60277">
        <w:instrText xml:space="preserve"> SEQ Table \* ARABIC </w:instrText>
      </w:r>
      <w:r w:rsidR="004458A8" w:rsidRPr="00C60277">
        <w:fldChar w:fldCharType="separate"/>
      </w:r>
      <w:r w:rsidR="006E6395" w:rsidRPr="009418C6">
        <w:t>6</w:t>
      </w:r>
      <w:r w:rsidR="004458A8" w:rsidRPr="00C60277">
        <w:fldChar w:fldCharType="end"/>
      </w:r>
      <w:r w:rsidRPr="00C60277">
        <w:t>. Indicator 1.4b The enrolment rate in separate special (pre-)schools or units organised by other sectors/ministries (%)</w:t>
      </w:r>
    </w:p>
    <w:tbl>
      <w:tblPr>
        <w:tblW w:w="0" w:type="auto"/>
        <w:tblCellMar>
          <w:left w:w="70" w:type="dxa"/>
          <w:right w:w="70" w:type="dxa"/>
        </w:tblCellMar>
        <w:tblLook w:val="04A0" w:firstRow="1" w:lastRow="0" w:firstColumn="1" w:lastColumn="0" w:noHBand="0" w:noVBand="1"/>
      </w:tblPr>
      <w:tblGrid>
        <w:gridCol w:w="1580"/>
        <w:gridCol w:w="815"/>
        <w:gridCol w:w="811"/>
        <w:gridCol w:w="821"/>
        <w:gridCol w:w="836"/>
        <w:gridCol w:w="833"/>
        <w:gridCol w:w="843"/>
        <w:gridCol w:w="793"/>
        <w:gridCol w:w="789"/>
        <w:gridCol w:w="799"/>
      </w:tblGrid>
      <w:tr w:rsidR="0075263B" w:rsidRPr="00022CED" w14:paraId="14FB419D"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55CE59" w14:textId="77777777" w:rsidR="00827928" w:rsidRPr="00C60277" w:rsidRDefault="68E425F0"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7DA02E0"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1AD1D58"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494BAE3B"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767F189" w14:textId="77777777" w:rsidR="00827928" w:rsidRPr="00C60277" w:rsidRDefault="68E425F0"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9AA0862" w14:textId="77777777" w:rsidR="00827928" w:rsidRPr="00C60277" w:rsidRDefault="68E425F0"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B107BEE" w14:textId="77777777" w:rsidR="00827928" w:rsidRPr="00C60277" w:rsidRDefault="68E425F0"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26F3B9F"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04EF44B"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FFE9732" w14:textId="77777777" w:rsidR="00827928" w:rsidRPr="00C60277" w:rsidRDefault="00827928"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0854A3" w:rsidRPr="00022CED" w14:paraId="6157746B"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tcPr>
          <w:p w14:paraId="0610CF46"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0" w:type="auto"/>
            <w:tcBorders>
              <w:top w:val="nil"/>
              <w:left w:val="nil"/>
              <w:bottom w:val="single" w:sz="4" w:space="0" w:color="auto"/>
              <w:right w:val="single" w:sz="4" w:space="0" w:color="auto"/>
            </w:tcBorders>
            <w:shd w:val="clear" w:color="auto" w:fill="auto"/>
          </w:tcPr>
          <w:p w14:paraId="4DEC5C7D" w14:textId="1B6FC2F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FA4F9C1" w14:textId="3D8BDAFC"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70E52DA" w14:textId="35DAF9A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B8D6B34" w14:textId="72106FDE"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B56AD63" w14:textId="58FFEE2F"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746A6C6" w14:textId="4EA3E9BE"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C78E4D9" w14:textId="35F6953B"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4F060C1" w14:textId="3F846872"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4BC92C5" w14:textId="1E30EA2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6354B587"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731A1970" w14:textId="05C56290" w:rsidR="00827928" w:rsidRPr="00C60277" w:rsidRDefault="68E425F0"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1D6FB3"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hideMark/>
          </w:tcPr>
          <w:p w14:paraId="4B4EE575" w14:textId="237DE813"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CC59871" w14:textId="2BC89B17"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375DFD9" w14:textId="76CEF1A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C195588" w14:textId="033833E5"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2F32A1C" w14:textId="05F083F0"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5A336A2" w14:textId="2F69A83B"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173C31E" w14:textId="7A67988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0" w:type="auto"/>
            <w:tcBorders>
              <w:top w:val="nil"/>
              <w:left w:val="nil"/>
              <w:bottom w:val="single" w:sz="4" w:space="0" w:color="auto"/>
              <w:right w:val="single" w:sz="4" w:space="0" w:color="auto"/>
            </w:tcBorders>
            <w:shd w:val="clear" w:color="auto" w:fill="auto"/>
            <w:hideMark/>
          </w:tcPr>
          <w:p w14:paraId="71110D58" w14:textId="3D266319"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3639D2B2" w14:textId="1DEB237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w:t>
            </w:r>
          </w:p>
        </w:tc>
      </w:tr>
      <w:tr w:rsidR="000854A3" w:rsidRPr="00022CED" w14:paraId="3218A498"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43C4E518"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0" w:type="auto"/>
            <w:tcBorders>
              <w:top w:val="nil"/>
              <w:left w:val="nil"/>
              <w:bottom w:val="single" w:sz="4" w:space="0" w:color="auto"/>
              <w:right w:val="single" w:sz="4" w:space="0" w:color="auto"/>
            </w:tcBorders>
            <w:shd w:val="clear" w:color="auto" w:fill="auto"/>
            <w:hideMark/>
          </w:tcPr>
          <w:p w14:paraId="73959684" w14:textId="27262DBF"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CBC4D20" w14:textId="1F129AF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EE7922C" w14:textId="6EFB306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4DFA21D" w14:textId="338D6D1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25AFD63" w14:textId="6F446E83"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7B7AA6A" w14:textId="3DE56638"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C116A1E" w14:textId="29FA06C5"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320D0EC" w14:textId="49AAFCB4"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CFBC747" w14:textId="7873346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0DEC0F57"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766F1EBA"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0" w:type="auto"/>
            <w:tcBorders>
              <w:top w:val="nil"/>
              <w:left w:val="nil"/>
              <w:bottom w:val="single" w:sz="4" w:space="0" w:color="auto"/>
              <w:right w:val="single" w:sz="4" w:space="0" w:color="auto"/>
            </w:tcBorders>
            <w:shd w:val="clear" w:color="auto" w:fill="auto"/>
            <w:hideMark/>
          </w:tcPr>
          <w:p w14:paraId="1FFAB8AA" w14:textId="758322D9"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08B053B" w14:textId="2C9F0274"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054A079" w14:textId="585488A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99CF521" w14:textId="3045785C"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574F583" w14:textId="1F1696A7"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2FB8C77" w14:textId="14A289A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7487DF4" w14:textId="0BC98075"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314F9D8" w14:textId="756EEBD2"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6C1A537" w14:textId="7E5129A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1887208E"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341546B6"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0" w:type="auto"/>
            <w:tcBorders>
              <w:top w:val="nil"/>
              <w:left w:val="nil"/>
              <w:bottom w:val="single" w:sz="4" w:space="0" w:color="auto"/>
              <w:right w:val="single" w:sz="4" w:space="0" w:color="auto"/>
            </w:tcBorders>
            <w:shd w:val="clear" w:color="auto" w:fill="auto"/>
            <w:hideMark/>
          </w:tcPr>
          <w:p w14:paraId="2F46803F" w14:textId="6DCF805E"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EB2B958" w14:textId="622AF1D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97D313E" w14:textId="239476D4"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2D71448" w14:textId="2B2A35E7"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031D232" w14:textId="1A351741"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25978F1" w14:textId="361D3AB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D81AFE9" w14:textId="58BE1F5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34648E0" w14:textId="1C827DE6"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A667AF1" w14:textId="785DFC6B"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17C9E9D2"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12F8B97C"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0" w:type="auto"/>
            <w:tcBorders>
              <w:top w:val="nil"/>
              <w:left w:val="nil"/>
              <w:bottom w:val="single" w:sz="4" w:space="0" w:color="auto"/>
              <w:right w:val="single" w:sz="4" w:space="0" w:color="auto"/>
            </w:tcBorders>
            <w:shd w:val="clear" w:color="auto" w:fill="auto"/>
            <w:hideMark/>
          </w:tcPr>
          <w:p w14:paraId="6AF091FA" w14:textId="2C27D2E5"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A1D0C0C" w14:textId="3631DB82"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763F550" w14:textId="02012035"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0C6C672" w14:textId="4901316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4B7C8B9" w14:textId="0E3AD3CE"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99C3BB9" w14:textId="7AAECB4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9ABEBDE" w14:textId="58882790"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3847E4F" w14:textId="34EA8FB6"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CEE94A8" w14:textId="52C938F5"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078A1290"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381BC946" w14:textId="77777777" w:rsidR="00827928" w:rsidRPr="00C60277" w:rsidRDefault="00827928"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0" w:type="auto"/>
            <w:tcBorders>
              <w:top w:val="nil"/>
              <w:left w:val="nil"/>
              <w:bottom w:val="single" w:sz="4" w:space="0" w:color="auto"/>
              <w:right w:val="single" w:sz="4" w:space="0" w:color="auto"/>
            </w:tcBorders>
            <w:shd w:val="clear" w:color="auto" w:fill="auto"/>
            <w:hideMark/>
          </w:tcPr>
          <w:p w14:paraId="1D054DCF" w14:textId="1345E997"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hideMark/>
          </w:tcPr>
          <w:p w14:paraId="6F86CDB2" w14:textId="4D6C6B3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218E1B27" w14:textId="5EB2281F"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0" w:type="auto"/>
            <w:tcBorders>
              <w:top w:val="nil"/>
              <w:left w:val="nil"/>
              <w:bottom w:val="single" w:sz="4" w:space="0" w:color="auto"/>
              <w:right w:val="single" w:sz="4" w:space="0" w:color="auto"/>
            </w:tcBorders>
            <w:shd w:val="clear" w:color="auto" w:fill="auto"/>
            <w:hideMark/>
          </w:tcPr>
          <w:p w14:paraId="63B479D0" w14:textId="439AF783"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1DB207D1" w14:textId="0F3B5FB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0" w:type="auto"/>
            <w:tcBorders>
              <w:top w:val="nil"/>
              <w:left w:val="nil"/>
              <w:bottom w:val="single" w:sz="4" w:space="0" w:color="auto"/>
              <w:right w:val="single" w:sz="4" w:space="0" w:color="auto"/>
            </w:tcBorders>
            <w:shd w:val="clear" w:color="auto" w:fill="auto"/>
            <w:hideMark/>
          </w:tcPr>
          <w:p w14:paraId="51E29BF1" w14:textId="3C390E67"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0" w:type="auto"/>
            <w:tcBorders>
              <w:top w:val="nil"/>
              <w:left w:val="nil"/>
              <w:bottom w:val="single" w:sz="4" w:space="0" w:color="auto"/>
              <w:right w:val="single" w:sz="4" w:space="0" w:color="auto"/>
            </w:tcBorders>
            <w:shd w:val="clear" w:color="auto" w:fill="auto"/>
            <w:hideMark/>
          </w:tcPr>
          <w:p w14:paraId="7D853D2C" w14:textId="02692C3D"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hideMark/>
          </w:tcPr>
          <w:p w14:paraId="7B88ABE7" w14:textId="0C367B1A"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4537C4EA" w14:textId="7C8ACCD3" w:rsidR="00827928" w:rsidRPr="00C60277" w:rsidRDefault="00827928"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r>
      <w:tr w:rsidR="000854A3" w:rsidRPr="00022CED" w14:paraId="265F930E"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56F6D1B6"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0" w:type="auto"/>
            <w:tcBorders>
              <w:top w:val="nil"/>
              <w:left w:val="nil"/>
              <w:bottom w:val="single" w:sz="4" w:space="0" w:color="auto"/>
              <w:right w:val="single" w:sz="4" w:space="0" w:color="auto"/>
            </w:tcBorders>
            <w:shd w:val="clear" w:color="auto" w:fill="auto"/>
            <w:hideMark/>
          </w:tcPr>
          <w:p w14:paraId="55D8242F" w14:textId="20FE57B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FF0FC95" w14:textId="6C05724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B16D458" w14:textId="5404F41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5DD033D" w14:textId="0DC0E8A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3AD2421B" w14:textId="6331FF5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2F3EE4E5" w14:textId="3684D3A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1ADFEBED" w14:textId="5BEC5A0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B6AA88F" w14:textId="7D79F11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5D13809" w14:textId="6954D51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02A9DF5B"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tcPr>
          <w:p w14:paraId="7140AE6B"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0" w:type="auto"/>
            <w:tcBorders>
              <w:top w:val="nil"/>
              <w:left w:val="nil"/>
              <w:bottom w:val="single" w:sz="4" w:space="0" w:color="auto"/>
              <w:right w:val="single" w:sz="4" w:space="0" w:color="auto"/>
            </w:tcBorders>
            <w:shd w:val="clear" w:color="auto" w:fill="auto"/>
          </w:tcPr>
          <w:p w14:paraId="59703B1A" w14:textId="56004B5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1983494" w14:textId="55AA0F8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0725ED55" w14:textId="08BFA2B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50E8801" w14:textId="4657F71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29847C0F" w14:textId="70BFA9B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A98224A" w14:textId="3533925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19685EBB" w14:textId="1BFEA72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406EA59" w14:textId="60E6DC6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28593DF0" w14:textId="60FEDD1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61E05E67"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tcPr>
          <w:p w14:paraId="49EA5E41"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0" w:type="auto"/>
            <w:tcBorders>
              <w:top w:val="nil"/>
              <w:left w:val="nil"/>
              <w:bottom w:val="single" w:sz="4" w:space="0" w:color="auto"/>
              <w:right w:val="single" w:sz="4" w:space="0" w:color="auto"/>
            </w:tcBorders>
            <w:shd w:val="clear" w:color="auto" w:fill="auto"/>
          </w:tcPr>
          <w:p w14:paraId="3F2EC64C" w14:textId="6C1F68D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007A248F" w14:textId="73B8C5F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68D93858" w14:textId="55190E6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0538339" w14:textId="6C2936A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EDE25A8" w14:textId="21D90D3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3B5772ED" w14:textId="1B15598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24E0C039" w14:textId="248A029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D3B012E" w14:textId="562318E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3BA91D93" w14:textId="29DCA85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7A2531A0"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779272A0"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0" w:type="auto"/>
            <w:tcBorders>
              <w:top w:val="nil"/>
              <w:left w:val="nil"/>
              <w:bottom w:val="single" w:sz="4" w:space="0" w:color="auto"/>
              <w:right w:val="single" w:sz="4" w:space="0" w:color="auto"/>
            </w:tcBorders>
            <w:shd w:val="clear" w:color="auto" w:fill="auto"/>
            <w:hideMark/>
          </w:tcPr>
          <w:p w14:paraId="484462D4" w14:textId="0EC81A2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02903EDA" w14:textId="738C72A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72C7F0E2" w14:textId="157CDF5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hideMark/>
          </w:tcPr>
          <w:p w14:paraId="7B70F713" w14:textId="0DE786C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0" w:type="auto"/>
            <w:tcBorders>
              <w:top w:val="nil"/>
              <w:left w:val="nil"/>
              <w:bottom w:val="single" w:sz="4" w:space="0" w:color="auto"/>
              <w:right w:val="single" w:sz="4" w:space="0" w:color="auto"/>
            </w:tcBorders>
            <w:shd w:val="clear" w:color="auto" w:fill="auto"/>
            <w:hideMark/>
          </w:tcPr>
          <w:p w14:paraId="37C3971A" w14:textId="4A034D0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65889C61" w14:textId="0CA3242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c>
          <w:tcPr>
            <w:tcW w:w="0" w:type="auto"/>
            <w:tcBorders>
              <w:top w:val="nil"/>
              <w:left w:val="nil"/>
              <w:bottom w:val="single" w:sz="4" w:space="0" w:color="auto"/>
              <w:right w:val="single" w:sz="4" w:space="0" w:color="auto"/>
            </w:tcBorders>
            <w:shd w:val="clear" w:color="auto" w:fill="auto"/>
            <w:hideMark/>
          </w:tcPr>
          <w:p w14:paraId="44E43092" w14:textId="07EE038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0" w:type="auto"/>
            <w:tcBorders>
              <w:top w:val="nil"/>
              <w:left w:val="nil"/>
              <w:bottom w:val="single" w:sz="4" w:space="0" w:color="auto"/>
              <w:right w:val="single" w:sz="4" w:space="0" w:color="auto"/>
            </w:tcBorders>
            <w:shd w:val="clear" w:color="auto" w:fill="auto"/>
            <w:hideMark/>
          </w:tcPr>
          <w:p w14:paraId="01282A22" w14:textId="1F7048E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0" w:type="auto"/>
            <w:tcBorders>
              <w:top w:val="nil"/>
              <w:left w:val="nil"/>
              <w:bottom w:val="single" w:sz="4" w:space="0" w:color="auto"/>
              <w:right w:val="single" w:sz="4" w:space="0" w:color="auto"/>
            </w:tcBorders>
            <w:shd w:val="clear" w:color="auto" w:fill="auto"/>
            <w:hideMark/>
          </w:tcPr>
          <w:p w14:paraId="7CE50CB3" w14:textId="5705FD3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74</w:t>
            </w:r>
          </w:p>
        </w:tc>
      </w:tr>
      <w:tr w:rsidR="000854A3" w:rsidRPr="00022CED" w14:paraId="0372F835"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7FEDC394"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0" w:type="auto"/>
            <w:tcBorders>
              <w:top w:val="nil"/>
              <w:left w:val="nil"/>
              <w:bottom w:val="single" w:sz="4" w:space="0" w:color="auto"/>
              <w:right w:val="single" w:sz="4" w:space="0" w:color="auto"/>
            </w:tcBorders>
            <w:shd w:val="clear" w:color="auto" w:fill="auto"/>
            <w:hideMark/>
          </w:tcPr>
          <w:p w14:paraId="5F74F9BA" w14:textId="485CBA1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59D433E" w14:textId="4E2458D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D295FDE" w14:textId="640CBA5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74F7FEB" w14:textId="16C955C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FEB4406" w14:textId="6645008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F9D5201" w14:textId="18BA5D6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15FB033" w14:textId="1FC1611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EF78B6F" w14:textId="6F49A2D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9AD2BB7" w14:textId="639285C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38D21EC2"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6CA8ABF1"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0" w:type="auto"/>
            <w:tcBorders>
              <w:top w:val="nil"/>
              <w:left w:val="nil"/>
              <w:bottom w:val="single" w:sz="4" w:space="0" w:color="auto"/>
              <w:right w:val="single" w:sz="4" w:space="0" w:color="auto"/>
            </w:tcBorders>
            <w:shd w:val="clear" w:color="auto" w:fill="auto"/>
            <w:hideMark/>
          </w:tcPr>
          <w:p w14:paraId="1DD94094" w14:textId="4C9EE42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28F2357" w14:textId="550F110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84B9593" w14:textId="0E194B1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6B6017E" w14:textId="7D99D19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F64177D" w14:textId="671F324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DE5F2A5" w14:textId="487C5B1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99A94C9" w14:textId="716397A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A4AABA1" w14:textId="7A93D86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DA6F356" w14:textId="5697618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5C86E2EF"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6FF2BD55"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0" w:type="auto"/>
            <w:tcBorders>
              <w:top w:val="nil"/>
              <w:left w:val="nil"/>
              <w:bottom w:val="single" w:sz="4" w:space="0" w:color="auto"/>
              <w:right w:val="single" w:sz="4" w:space="0" w:color="auto"/>
            </w:tcBorders>
            <w:shd w:val="clear" w:color="auto" w:fill="auto"/>
            <w:hideMark/>
          </w:tcPr>
          <w:p w14:paraId="4E56634F" w14:textId="55848AD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32CAA3C" w14:textId="35EB008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38BA626" w14:textId="3742EA8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F71DE4A" w14:textId="325C24B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E699899" w14:textId="454EA16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40FE5A6" w14:textId="256C1C6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0E9D066" w14:textId="502B628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4EC8A48" w14:textId="1DC4E26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181D2F6" w14:textId="229F99A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5B380A93"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3DBCD42D"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0" w:type="auto"/>
            <w:tcBorders>
              <w:top w:val="nil"/>
              <w:left w:val="nil"/>
              <w:bottom w:val="single" w:sz="4" w:space="0" w:color="auto"/>
              <w:right w:val="single" w:sz="4" w:space="0" w:color="auto"/>
            </w:tcBorders>
            <w:shd w:val="clear" w:color="auto" w:fill="auto"/>
            <w:hideMark/>
          </w:tcPr>
          <w:p w14:paraId="102484AA" w14:textId="44C86C1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0" w:type="auto"/>
            <w:tcBorders>
              <w:top w:val="nil"/>
              <w:left w:val="nil"/>
              <w:bottom w:val="single" w:sz="4" w:space="0" w:color="auto"/>
              <w:right w:val="single" w:sz="4" w:space="0" w:color="auto"/>
            </w:tcBorders>
            <w:shd w:val="clear" w:color="auto" w:fill="auto"/>
            <w:hideMark/>
          </w:tcPr>
          <w:p w14:paraId="640217B7" w14:textId="6200014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0" w:type="auto"/>
            <w:tcBorders>
              <w:top w:val="nil"/>
              <w:left w:val="nil"/>
              <w:bottom w:val="single" w:sz="4" w:space="0" w:color="auto"/>
              <w:right w:val="single" w:sz="4" w:space="0" w:color="auto"/>
            </w:tcBorders>
            <w:shd w:val="clear" w:color="auto" w:fill="auto"/>
            <w:hideMark/>
          </w:tcPr>
          <w:p w14:paraId="3F54BCE5" w14:textId="37FE016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0" w:type="auto"/>
            <w:tcBorders>
              <w:top w:val="nil"/>
              <w:left w:val="nil"/>
              <w:bottom w:val="single" w:sz="4" w:space="0" w:color="auto"/>
              <w:right w:val="single" w:sz="4" w:space="0" w:color="auto"/>
            </w:tcBorders>
            <w:shd w:val="clear" w:color="auto" w:fill="auto"/>
            <w:hideMark/>
          </w:tcPr>
          <w:p w14:paraId="30DF68DF" w14:textId="67D1506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0" w:type="auto"/>
            <w:tcBorders>
              <w:top w:val="nil"/>
              <w:left w:val="nil"/>
              <w:bottom w:val="single" w:sz="4" w:space="0" w:color="auto"/>
              <w:right w:val="single" w:sz="4" w:space="0" w:color="auto"/>
            </w:tcBorders>
            <w:shd w:val="clear" w:color="auto" w:fill="auto"/>
            <w:hideMark/>
          </w:tcPr>
          <w:p w14:paraId="05C6F806" w14:textId="132E1B3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3D25BCD2" w14:textId="2501D70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6BC9986E" w14:textId="7DB96C1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0" w:type="auto"/>
            <w:tcBorders>
              <w:top w:val="nil"/>
              <w:left w:val="nil"/>
              <w:bottom w:val="single" w:sz="4" w:space="0" w:color="auto"/>
              <w:right w:val="single" w:sz="4" w:space="0" w:color="auto"/>
            </w:tcBorders>
            <w:shd w:val="clear" w:color="auto" w:fill="auto"/>
            <w:hideMark/>
          </w:tcPr>
          <w:p w14:paraId="2FE9B37D" w14:textId="287D9FA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0" w:type="auto"/>
            <w:tcBorders>
              <w:top w:val="nil"/>
              <w:left w:val="nil"/>
              <w:bottom w:val="single" w:sz="4" w:space="0" w:color="auto"/>
              <w:right w:val="single" w:sz="4" w:space="0" w:color="auto"/>
            </w:tcBorders>
            <w:shd w:val="clear" w:color="auto" w:fill="auto"/>
            <w:hideMark/>
          </w:tcPr>
          <w:p w14:paraId="3397A23F" w14:textId="36E15A3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r>
      <w:tr w:rsidR="000854A3" w:rsidRPr="00022CED" w14:paraId="5874B4D1"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0FFA9261" w14:textId="76C4CC72" w:rsidR="00827928" w:rsidRPr="00C60277" w:rsidRDefault="68E425F0"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0" w:type="auto"/>
            <w:tcBorders>
              <w:top w:val="nil"/>
              <w:left w:val="nil"/>
              <w:bottom w:val="single" w:sz="4" w:space="0" w:color="auto"/>
              <w:right w:val="single" w:sz="4" w:space="0" w:color="auto"/>
            </w:tcBorders>
            <w:shd w:val="clear" w:color="auto" w:fill="auto"/>
            <w:hideMark/>
          </w:tcPr>
          <w:p w14:paraId="1ACE5913" w14:textId="017D0D2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93BEC77" w14:textId="093A1F3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AEB84C6" w14:textId="032E760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8515701" w14:textId="5588B96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383883F" w14:textId="5886135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80EAC48" w14:textId="5C2E6CD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5F4265D" w14:textId="6CED766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270A051" w14:textId="6F317BB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5C317CB" w14:textId="66BF5E1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734860BA"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10498953"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0" w:type="auto"/>
            <w:tcBorders>
              <w:top w:val="nil"/>
              <w:left w:val="nil"/>
              <w:bottom w:val="single" w:sz="4" w:space="0" w:color="auto"/>
              <w:right w:val="single" w:sz="4" w:space="0" w:color="auto"/>
            </w:tcBorders>
            <w:shd w:val="clear" w:color="auto" w:fill="auto"/>
            <w:hideMark/>
          </w:tcPr>
          <w:p w14:paraId="7025EEFF" w14:textId="58747F4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A4E8F2A" w14:textId="23E6AA8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2D73911" w14:textId="483E337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05B50FEE" w14:textId="2E844EFD" w:rsidR="00827928" w:rsidRPr="00C60277" w:rsidRDefault="00827928"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E30CD45" w14:textId="678B7462" w:rsidR="00827928" w:rsidRPr="00C60277" w:rsidRDefault="00827928"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13F7F33" w14:textId="48EDB8E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0" w:type="auto"/>
            <w:tcBorders>
              <w:top w:val="nil"/>
              <w:left w:val="nil"/>
              <w:bottom w:val="single" w:sz="4" w:space="0" w:color="auto"/>
              <w:right w:val="single" w:sz="4" w:space="0" w:color="auto"/>
            </w:tcBorders>
            <w:shd w:val="clear" w:color="auto" w:fill="auto"/>
            <w:hideMark/>
          </w:tcPr>
          <w:p w14:paraId="7BFF84AA" w14:textId="4C7BE98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491765B" w14:textId="49E8211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B76452C" w14:textId="0DC85B6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2142B9F8"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3AB3C52B"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0" w:type="auto"/>
            <w:tcBorders>
              <w:top w:val="nil"/>
              <w:left w:val="nil"/>
              <w:bottom w:val="single" w:sz="4" w:space="0" w:color="auto"/>
              <w:right w:val="single" w:sz="4" w:space="0" w:color="auto"/>
            </w:tcBorders>
            <w:shd w:val="clear" w:color="auto" w:fill="auto"/>
            <w:hideMark/>
          </w:tcPr>
          <w:p w14:paraId="1D9FD75E" w14:textId="197487B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0" w:type="auto"/>
            <w:tcBorders>
              <w:top w:val="nil"/>
              <w:left w:val="nil"/>
              <w:bottom w:val="single" w:sz="4" w:space="0" w:color="auto"/>
              <w:right w:val="single" w:sz="4" w:space="0" w:color="auto"/>
            </w:tcBorders>
            <w:shd w:val="clear" w:color="auto" w:fill="auto"/>
            <w:hideMark/>
          </w:tcPr>
          <w:p w14:paraId="1815F556" w14:textId="58B3B6E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hideMark/>
          </w:tcPr>
          <w:p w14:paraId="1D71A2F6" w14:textId="0E17BC2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0" w:type="auto"/>
            <w:tcBorders>
              <w:top w:val="nil"/>
              <w:left w:val="nil"/>
              <w:bottom w:val="single" w:sz="4" w:space="0" w:color="auto"/>
              <w:right w:val="single" w:sz="4" w:space="0" w:color="auto"/>
            </w:tcBorders>
            <w:shd w:val="clear" w:color="auto" w:fill="auto"/>
            <w:hideMark/>
          </w:tcPr>
          <w:p w14:paraId="2B856C1E" w14:textId="1E23609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0" w:type="auto"/>
            <w:tcBorders>
              <w:top w:val="nil"/>
              <w:left w:val="nil"/>
              <w:bottom w:val="single" w:sz="4" w:space="0" w:color="auto"/>
              <w:right w:val="single" w:sz="4" w:space="0" w:color="auto"/>
            </w:tcBorders>
            <w:shd w:val="clear" w:color="auto" w:fill="auto"/>
            <w:hideMark/>
          </w:tcPr>
          <w:p w14:paraId="38918FF1" w14:textId="3BC8F09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0" w:type="auto"/>
            <w:tcBorders>
              <w:top w:val="nil"/>
              <w:left w:val="nil"/>
              <w:bottom w:val="single" w:sz="4" w:space="0" w:color="auto"/>
              <w:right w:val="single" w:sz="4" w:space="0" w:color="auto"/>
            </w:tcBorders>
            <w:shd w:val="clear" w:color="auto" w:fill="auto"/>
            <w:hideMark/>
          </w:tcPr>
          <w:p w14:paraId="434BF09C" w14:textId="0F36243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0" w:type="auto"/>
            <w:tcBorders>
              <w:top w:val="nil"/>
              <w:left w:val="nil"/>
              <w:bottom w:val="single" w:sz="4" w:space="0" w:color="auto"/>
              <w:right w:val="single" w:sz="4" w:space="0" w:color="auto"/>
            </w:tcBorders>
            <w:shd w:val="clear" w:color="auto" w:fill="auto"/>
            <w:hideMark/>
          </w:tcPr>
          <w:p w14:paraId="535A6544" w14:textId="728B269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0" w:type="auto"/>
            <w:tcBorders>
              <w:top w:val="nil"/>
              <w:left w:val="nil"/>
              <w:bottom w:val="single" w:sz="4" w:space="0" w:color="auto"/>
              <w:right w:val="single" w:sz="4" w:space="0" w:color="auto"/>
            </w:tcBorders>
            <w:shd w:val="clear" w:color="auto" w:fill="auto"/>
            <w:hideMark/>
          </w:tcPr>
          <w:p w14:paraId="4DEBBE50" w14:textId="72337E0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0" w:type="auto"/>
            <w:tcBorders>
              <w:top w:val="nil"/>
              <w:left w:val="nil"/>
              <w:bottom w:val="single" w:sz="4" w:space="0" w:color="auto"/>
              <w:right w:val="single" w:sz="4" w:space="0" w:color="auto"/>
            </w:tcBorders>
            <w:shd w:val="clear" w:color="auto" w:fill="auto"/>
            <w:hideMark/>
          </w:tcPr>
          <w:p w14:paraId="67F0F061" w14:textId="62FC4F4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r>
      <w:tr w:rsidR="000854A3" w:rsidRPr="00022CED" w14:paraId="16EFCCC7"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17E514D2"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0" w:type="auto"/>
            <w:tcBorders>
              <w:top w:val="nil"/>
              <w:left w:val="nil"/>
              <w:bottom w:val="single" w:sz="4" w:space="0" w:color="auto"/>
              <w:right w:val="single" w:sz="4" w:space="0" w:color="auto"/>
            </w:tcBorders>
            <w:shd w:val="clear" w:color="auto" w:fill="auto"/>
            <w:hideMark/>
          </w:tcPr>
          <w:p w14:paraId="4A5C78D5" w14:textId="6A78F3A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894543A" w14:textId="6864089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D700E89" w14:textId="259350F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EEA72F6" w14:textId="035E3EA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349355C" w14:textId="0B52E6B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A90FD24" w14:textId="76A9355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74C0513" w14:textId="4D272C4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A6B902E" w14:textId="244D490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B870C4D" w14:textId="7E033AC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1FBF102C"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088FA9DD"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0" w:type="auto"/>
            <w:tcBorders>
              <w:top w:val="nil"/>
              <w:left w:val="nil"/>
              <w:bottom w:val="single" w:sz="4" w:space="0" w:color="auto"/>
              <w:right w:val="single" w:sz="4" w:space="0" w:color="auto"/>
            </w:tcBorders>
            <w:shd w:val="clear" w:color="auto" w:fill="auto"/>
            <w:hideMark/>
          </w:tcPr>
          <w:p w14:paraId="0A744646" w14:textId="0B0196A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9B8ADBE" w14:textId="5189CE1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CEE2259" w14:textId="72233BA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6A87F62" w14:textId="2C7796E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92B9E47" w14:textId="19270A3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963F52B" w14:textId="29CD4EB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AC13142" w14:textId="370FFF5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08BAB7C" w14:textId="6E6F68B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93E8D49" w14:textId="1416CE7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4F41F535"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7FDC3BFA"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0" w:type="auto"/>
            <w:tcBorders>
              <w:top w:val="nil"/>
              <w:left w:val="nil"/>
              <w:bottom w:val="single" w:sz="4" w:space="0" w:color="auto"/>
              <w:right w:val="single" w:sz="4" w:space="0" w:color="auto"/>
            </w:tcBorders>
            <w:shd w:val="clear" w:color="auto" w:fill="auto"/>
            <w:hideMark/>
          </w:tcPr>
          <w:p w14:paraId="3EF5D769" w14:textId="0DB78A8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7855BF11" w14:textId="0E69C09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0C8FECE9" w14:textId="306F47E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08805255" w14:textId="3B047B5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DE33662" w14:textId="2C24FD5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0AA2D96" w14:textId="79F8EE1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BA3A11F" w14:textId="18DE800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F68DCA2" w14:textId="2625D1E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4E4F96F" w14:textId="5369AB2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3BC6D38E"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3068E2F3"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0" w:type="auto"/>
            <w:tcBorders>
              <w:top w:val="nil"/>
              <w:left w:val="nil"/>
              <w:bottom w:val="single" w:sz="4" w:space="0" w:color="auto"/>
              <w:right w:val="single" w:sz="4" w:space="0" w:color="auto"/>
            </w:tcBorders>
            <w:shd w:val="clear" w:color="auto" w:fill="auto"/>
            <w:hideMark/>
          </w:tcPr>
          <w:p w14:paraId="42D73EF2" w14:textId="57B4B59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696AC5E" w14:textId="01E5495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D5F85E9" w14:textId="22EA03A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4A12DD7" w14:textId="5B5EC5D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6683DB0" w14:textId="34DF660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81365B3" w14:textId="639D6AF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B3158EB" w14:textId="4EEC49F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F2D27DB" w14:textId="2F02F85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25ED964" w14:textId="71BA6702"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7200B995"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55AEBCBC"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0" w:type="auto"/>
            <w:tcBorders>
              <w:top w:val="nil"/>
              <w:left w:val="nil"/>
              <w:bottom w:val="single" w:sz="4" w:space="0" w:color="auto"/>
              <w:right w:val="single" w:sz="4" w:space="0" w:color="auto"/>
            </w:tcBorders>
            <w:shd w:val="clear" w:color="auto" w:fill="auto"/>
            <w:noWrap/>
            <w:hideMark/>
          </w:tcPr>
          <w:p w14:paraId="2B8B6372" w14:textId="2A0C3EB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D72DC84" w14:textId="394F016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A826E19" w14:textId="1648B32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8C68D1F" w14:textId="576F488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420C882" w14:textId="7DD0E5FA"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8B912CC" w14:textId="588BEFA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F12E158" w14:textId="1E9C172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25BC083" w14:textId="2BFCB02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4F54FBD" w14:textId="0C32AC5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50600656"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20DC849D"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0" w:type="auto"/>
            <w:tcBorders>
              <w:top w:val="nil"/>
              <w:left w:val="nil"/>
              <w:bottom w:val="single" w:sz="4" w:space="0" w:color="auto"/>
              <w:right w:val="single" w:sz="4" w:space="0" w:color="auto"/>
            </w:tcBorders>
            <w:shd w:val="clear" w:color="auto" w:fill="auto"/>
            <w:noWrap/>
            <w:hideMark/>
          </w:tcPr>
          <w:p w14:paraId="46D83BB3" w14:textId="3EC8794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077127F" w14:textId="2BB70D3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30D957D" w14:textId="2775F89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B2C9FEB" w14:textId="6B00807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9FFED76" w14:textId="5607C49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A45A1B5" w14:textId="341DD12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C596E6C" w14:textId="7BF8786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DEE24FD" w14:textId="0149EF5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40DCC35" w14:textId="23A2E9C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40A6371F"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0EDFFF77"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0" w:type="auto"/>
            <w:tcBorders>
              <w:top w:val="nil"/>
              <w:left w:val="nil"/>
              <w:bottom w:val="single" w:sz="4" w:space="0" w:color="auto"/>
              <w:right w:val="single" w:sz="4" w:space="0" w:color="auto"/>
            </w:tcBorders>
            <w:shd w:val="clear" w:color="auto" w:fill="auto"/>
            <w:noWrap/>
            <w:hideMark/>
          </w:tcPr>
          <w:p w14:paraId="42583320" w14:textId="7C2B939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CAE239F" w14:textId="70EF96E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F99722A" w14:textId="063C311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CBD8235" w14:textId="5920602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D391A00" w14:textId="54AFC47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2A7374F" w14:textId="580D719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401AC36" w14:textId="7A91295C"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F387DA4" w14:textId="68732A3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538D73F" w14:textId="7B5E4F5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7FB5A1E4"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439D72AF"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0" w:type="auto"/>
            <w:tcBorders>
              <w:top w:val="nil"/>
              <w:left w:val="nil"/>
              <w:bottom w:val="single" w:sz="4" w:space="0" w:color="auto"/>
              <w:right w:val="single" w:sz="4" w:space="0" w:color="auto"/>
            </w:tcBorders>
            <w:shd w:val="clear" w:color="auto" w:fill="auto"/>
            <w:noWrap/>
            <w:hideMark/>
          </w:tcPr>
          <w:p w14:paraId="0A4575ED" w14:textId="4C766BB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5C9AA1D" w14:textId="183AC08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48FEA09" w14:textId="230C5A3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0122A64" w14:textId="5C2511CE"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3F13757" w14:textId="5F05583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7E4C57E" w14:textId="6EA8447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E795827" w14:textId="6D60AD6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037A0CC" w14:textId="75F767C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120504E" w14:textId="0A5DA30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6E6D951A"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7610A315"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0" w:type="auto"/>
            <w:tcBorders>
              <w:top w:val="nil"/>
              <w:left w:val="nil"/>
              <w:bottom w:val="single" w:sz="4" w:space="0" w:color="auto"/>
              <w:right w:val="single" w:sz="4" w:space="0" w:color="auto"/>
            </w:tcBorders>
            <w:shd w:val="clear" w:color="auto" w:fill="auto"/>
            <w:noWrap/>
            <w:hideMark/>
          </w:tcPr>
          <w:p w14:paraId="774D552F" w14:textId="5A0C7C23"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CC9F651" w14:textId="0F8A0E2B"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AFB6036" w14:textId="58BFB0F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8A6C8EA" w14:textId="56D5401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17695EB" w14:textId="660C4497"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D623B33" w14:textId="28F2E6B0"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C8603D8" w14:textId="5A0CAC8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C4E5A18" w14:textId="3D0C79F8"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4E348D3" w14:textId="55D0A4C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0EBCF8FF"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7CFDE719" w14:textId="77777777" w:rsidR="00827928" w:rsidRPr="00C60277" w:rsidRDefault="00827928" w:rsidP="008279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0" w:type="auto"/>
            <w:tcBorders>
              <w:top w:val="nil"/>
              <w:left w:val="nil"/>
              <w:bottom w:val="single" w:sz="4" w:space="0" w:color="auto"/>
              <w:right w:val="single" w:sz="4" w:space="0" w:color="auto"/>
            </w:tcBorders>
            <w:shd w:val="clear" w:color="auto" w:fill="auto"/>
            <w:noWrap/>
            <w:hideMark/>
          </w:tcPr>
          <w:p w14:paraId="3397B693" w14:textId="09297256"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E43EF0E" w14:textId="19A2D68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F36DB21" w14:textId="00FAD519"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681622C" w14:textId="3E9BF93F"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C9FFC17" w14:textId="56233461"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096CA7C" w14:textId="7257896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3E2BF81" w14:textId="3E813774"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CD98424" w14:textId="751BA00D"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FAF2F78" w14:textId="5BA64A85" w:rsidR="00827928" w:rsidRPr="00C60277" w:rsidRDefault="008279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DF4CA5" w:rsidRPr="00022CED" w14:paraId="64636245"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0518E65D" w14:textId="1F8E8B65" w:rsidR="001B6A88" w:rsidRPr="00C60277" w:rsidRDefault="001B6A8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02A8FF6B" w14:textId="4A3B8FED" w:rsidR="00827928" w:rsidRPr="00C60277" w:rsidRDefault="00E275B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285B68DD" w14:textId="63A941BF" w:rsidR="00827928" w:rsidRPr="009418C6" w:rsidRDefault="00DF4CA5" w:rsidP="00014188">
            <w:pPr>
              <w:spacing w:line="259" w:lineRule="auto"/>
              <w:jc w:val="right"/>
              <w:rPr>
                <w:rFonts w:ascii="Calibri" w:hAnsi="Calibri" w:cs="Calibri"/>
                <w:sz w:val="22"/>
                <w:szCs w:val="22"/>
                <w:lang w:val="en-GB"/>
              </w:rPr>
            </w:pPr>
            <w:r w:rsidRPr="00C60277">
              <w:rPr>
                <w:rFonts w:ascii="Calibri" w:hAnsi="Calibri" w:cs="Calibri"/>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55D2BA95" w14:textId="6F4C3997" w:rsidR="00827928" w:rsidRPr="009418C6" w:rsidRDefault="00DF4CA5" w:rsidP="00014188">
            <w:pPr>
              <w:spacing w:line="259" w:lineRule="auto"/>
              <w:jc w:val="right"/>
              <w:rPr>
                <w:rFonts w:ascii="Calibri" w:hAnsi="Calibri" w:cs="Calibri"/>
                <w:sz w:val="22"/>
                <w:szCs w:val="22"/>
                <w:lang w:val="en-GB"/>
              </w:rPr>
            </w:pPr>
            <w:r w:rsidRPr="00C60277">
              <w:rPr>
                <w:rFonts w:ascii="Calibri" w:hAnsi="Calibri" w:cs="Calibri"/>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701F7E9E" w14:textId="6A991652" w:rsidR="00827928" w:rsidRPr="009418C6" w:rsidRDefault="68E425F0" w:rsidP="00014188">
            <w:pPr>
              <w:jc w:val="right"/>
              <w:rPr>
                <w:rFonts w:ascii="Calibri" w:hAnsi="Calibri" w:cs="Calibri"/>
                <w:sz w:val="22"/>
                <w:szCs w:val="22"/>
                <w:lang w:val="en-GB"/>
              </w:rPr>
            </w:pPr>
            <w:r w:rsidRPr="009418C6">
              <w:rPr>
                <w:rFonts w:ascii="Calibri" w:hAnsi="Calibri" w:cs="Calibri"/>
                <w:sz w:val="22"/>
                <w:szCs w:val="22"/>
                <w:lang w:val="en-GB"/>
              </w:rPr>
              <w:t>0.38</w:t>
            </w:r>
          </w:p>
          <w:p w14:paraId="104CBDE0" w14:textId="0DFA25D4" w:rsidR="00827928" w:rsidRPr="009418C6" w:rsidRDefault="00C1C1F1" w:rsidP="00014188">
            <w:pPr>
              <w:spacing w:line="259" w:lineRule="auto"/>
              <w:jc w:val="right"/>
              <w:rPr>
                <w:rFonts w:ascii="Calibri" w:hAnsi="Calibri" w:cs="Calibri"/>
                <w:sz w:val="22"/>
                <w:szCs w:val="22"/>
                <w:lang w:val="en-GB"/>
              </w:rPr>
            </w:pPr>
            <w:r w:rsidRPr="009418C6">
              <w:rPr>
                <w:rFonts w:ascii="Calibri" w:hAnsi="Calibri" w:cs="Calibri"/>
                <w:sz w:val="22"/>
                <w:szCs w:val="22"/>
                <w:lang w:val="en-GB"/>
              </w:rPr>
              <w:t>(6)</w:t>
            </w:r>
          </w:p>
        </w:tc>
        <w:tc>
          <w:tcPr>
            <w:tcW w:w="0" w:type="auto"/>
            <w:tcBorders>
              <w:top w:val="nil"/>
              <w:left w:val="nil"/>
              <w:bottom w:val="single" w:sz="4" w:space="0" w:color="auto"/>
              <w:right w:val="single" w:sz="4" w:space="0" w:color="auto"/>
            </w:tcBorders>
            <w:shd w:val="clear" w:color="auto" w:fill="auto"/>
            <w:noWrap/>
            <w:hideMark/>
          </w:tcPr>
          <w:p w14:paraId="6B1CE262" w14:textId="5A4A43B3" w:rsidR="00827928" w:rsidRPr="009418C6" w:rsidRDefault="00DF4CA5" w:rsidP="00014188">
            <w:pPr>
              <w:jc w:val="right"/>
              <w:rPr>
                <w:rFonts w:ascii="Calibri" w:hAnsi="Calibri" w:cs="Calibri"/>
                <w:sz w:val="22"/>
                <w:szCs w:val="22"/>
                <w:lang w:val="en-GB"/>
              </w:rPr>
            </w:pPr>
            <w:r w:rsidRPr="00C60277">
              <w:rPr>
                <w:rFonts w:ascii="Calibri" w:hAnsi="Calibri" w:cs="Calibri"/>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4E25C9A7" w14:textId="6E140EF4" w:rsidR="00827928" w:rsidRPr="009418C6" w:rsidRDefault="00DF4CA5" w:rsidP="00014188">
            <w:pPr>
              <w:jc w:val="right"/>
              <w:rPr>
                <w:rFonts w:ascii="Calibri" w:hAnsi="Calibri" w:cs="Calibri"/>
                <w:sz w:val="22"/>
                <w:szCs w:val="22"/>
                <w:lang w:val="en-GB"/>
              </w:rPr>
            </w:pPr>
            <w:r w:rsidRPr="00C60277">
              <w:rPr>
                <w:rFonts w:ascii="Calibri" w:hAnsi="Calibri" w:cs="Calibri"/>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1AB5F5D8" w14:textId="128E9A2F" w:rsidR="00827928" w:rsidRPr="009418C6" w:rsidRDefault="00DF4CA5" w:rsidP="00014188">
            <w:pPr>
              <w:jc w:val="right"/>
              <w:rPr>
                <w:rFonts w:ascii="Calibri" w:hAnsi="Calibri" w:cs="Calibri"/>
                <w:sz w:val="22"/>
                <w:szCs w:val="22"/>
                <w:lang w:val="en-GB"/>
              </w:rPr>
            </w:pPr>
            <w:r w:rsidRPr="00C60277">
              <w:rPr>
                <w:rFonts w:ascii="Calibri" w:hAnsi="Calibri" w:cs="Calibri"/>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51A521B4" w14:textId="03BDB427" w:rsidR="00827928" w:rsidRPr="009418C6" w:rsidRDefault="00DF4CA5" w:rsidP="00014188">
            <w:pPr>
              <w:jc w:val="right"/>
              <w:rPr>
                <w:rFonts w:ascii="Calibri" w:hAnsi="Calibri" w:cs="Calibri"/>
                <w:sz w:val="22"/>
                <w:szCs w:val="22"/>
                <w:lang w:val="en-GB"/>
              </w:rPr>
            </w:pPr>
            <w:r w:rsidRPr="00C60277">
              <w:rPr>
                <w:rFonts w:ascii="Calibri" w:hAnsi="Calibri" w:cs="Calibri"/>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470AE61C" w14:textId="1FB4DCB0" w:rsidR="00827928" w:rsidRPr="009418C6" w:rsidRDefault="00DF4CA5" w:rsidP="00014188">
            <w:pPr>
              <w:jc w:val="right"/>
              <w:rPr>
                <w:rFonts w:ascii="Calibri" w:hAnsi="Calibri" w:cs="Calibri"/>
                <w:sz w:val="22"/>
                <w:szCs w:val="22"/>
                <w:lang w:val="en-GB"/>
              </w:rPr>
            </w:pPr>
            <w:r w:rsidRPr="00C60277">
              <w:rPr>
                <w:rFonts w:ascii="Calibri" w:hAnsi="Calibri" w:cs="Calibri"/>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082A9359" w14:textId="78831F54" w:rsidR="00827928" w:rsidRPr="009418C6" w:rsidRDefault="00DF4CA5" w:rsidP="00014188">
            <w:pPr>
              <w:jc w:val="right"/>
              <w:rPr>
                <w:rFonts w:ascii="Calibri" w:hAnsi="Calibri" w:cs="Calibri"/>
                <w:sz w:val="22"/>
                <w:szCs w:val="22"/>
                <w:lang w:val="en-GB"/>
              </w:rPr>
            </w:pPr>
            <w:r w:rsidRPr="00C60277">
              <w:rPr>
                <w:rFonts w:ascii="Calibri" w:hAnsi="Calibri" w:cs="Calibri"/>
                <w:sz w:val="22"/>
                <w:szCs w:val="22"/>
                <w:lang w:val="en-GB"/>
              </w:rPr>
              <w:t>–</w:t>
            </w:r>
          </w:p>
        </w:tc>
      </w:tr>
    </w:tbl>
    <w:p w14:paraId="1E99FB11" w14:textId="2DB913EC" w:rsidR="003605C5" w:rsidRPr="009418C6" w:rsidRDefault="003605C5" w:rsidP="00EC19AD">
      <w:pPr>
        <w:keepNext/>
        <w:jc w:val="center"/>
        <w:rPr>
          <w:lang w:val="en-GB"/>
        </w:rPr>
      </w:pPr>
    </w:p>
    <w:p w14:paraId="68D3F480" w14:textId="7E989ABC" w:rsidR="003605C5" w:rsidRPr="00C60277" w:rsidRDefault="00F37307" w:rsidP="009E5275">
      <w:pPr>
        <w:keepNext/>
        <w:jc w:val="center"/>
        <w:rPr>
          <w:lang w:val="en-GB"/>
        </w:rPr>
      </w:pPr>
      <w:r w:rsidRPr="009418C6">
        <w:rPr>
          <w:noProof/>
          <w:lang w:val="en-GB"/>
        </w:rPr>
        <w:drawing>
          <wp:inline distT="0" distB="0" distL="0" distR="0" wp14:anchorId="3F751BA7" wp14:editId="741ACED9">
            <wp:extent cx="4631055" cy="3158067"/>
            <wp:effectExtent l="0" t="0" r="17145" b="17145"/>
            <wp:docPr id="1299910056" name="Chart 1299910056">
              <a:extLst xmlns:a="http://schemas.openxmlformats.org/drawingml/2006/main">
                <a:ext uri="{FF2B5EF4-FFF2-40B4-BE49-F238E27FC236}">
                  <a16:creationId xmlns:a16="http://schemas.microsoft.com/office/drawing/2014/main" id="{E85A53A4-EC47-3A43-8670-277AACB038C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64E02EF" w14:textId="1ACB6E53" w:rsidR="00EE3238" w:rsidRPr="00C60277" w:rsidRDefault="003605C5"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0B2FA4" w:rsidRPr="009418C6">
        <w:t>31</w:t>
      </w:r>
      <w:r w:rsidRPr="00C60277">
        <w:rPr>
          <w:b w:val="0"/>
          <w:bCs w:val="0"/>
        </w:rPr>
        <w:fldChar w:fldCharType="end"/>
      </w:r>
      <w:r w:rsidRPr="00C60277">
        <w:t>. Indicator 1.4b The enrolment rate in separate special (pre-)schools or units organised by other sectors/ministries (%), ISCED 02 total</w:t>
      </w:r>
    </w:p>
    <w:p w14:paraId="5872D478" w14:textId="734D25EE" w:rsidR="000915B7" w:rsidRPr="00C60277" w:rsidRDefault="000915B7" w:rsidP="009418C6">
      <w:pPr>
        <w:pStyle w:val="Agency-body-text-report"/>
      </w:pPr>
      <w:r w:rsidRPr="00C60277">
        <w:br w:type="page"/>
      </w:r>
    </w:p>
    <w:p w14:paraId="6B813DC2" w14:textId="10E0D718" w:rsidR="00DC3D92" w:rsidRPr="00C60277" w:rsidRDefault="00DC3D92" w:rsidP="00014188">
      <w:pPr>
        <w:pStyle w:val="Agency-heading-3-report"/>
      </w:pPr>
      <w:bookmarkStart w:id="28" w:name="_Toc119416347"/>
      <w:r w:rsidRPr="00C60277">
        <w:t>Indicator 1.4c The enrolment rate of children/learners educated in recognised forms of alternative education (%)</w:t>
      </w:r>
      <w:bookmarkEnd w:id="28"/>
    </w:p>
    <w:p w14:paraId="7FEEAA35" w14:textId="6A0D4863" w:rsidR="0049170D" w:rsidRPr="00C60277" w:rsidRDefault="324440D1" w:rsidP="00014188">
      <w:pPr>
        <w:pStyle w:val="Agency-body-text-report"/>
      </w:pPr>
      <w:r w:rsidRPr="00C60277">
        <w:t xml:space="preserve">The data shows children/learners who are </w:t>
      </w:r>
      <w:r w:rsidR="7ABE0BF6" w:rsidRPr="00C60277">
        <w:t xml:space="preserve">enrolled </w:t>
      </w:r>
      <w:r w:rsidRPr="00C60277">
        <w:t xml:space="preserve">in </w:t>
      </w:r>
      <w:r w:rsidR="0E18D827" w:rsidRPr="00C60277">
        <w:t xml:space="preserve">non-inclusive, </w:t>
      </w:r>
      <w:r w:rsidRPr="00C60277">
        <w:t>recognised forms of alternative education</w:t>
      </w:r>
      <w:r w:rsidR="433EF6D9" w:rsidRPr="00C60277">
        <w:t>.</w:t>
      </w:r>
    </w:p>
    <w:p w14:paraId="39096EAB" w14:textId="45FD8BD1" w:rsidR="00121217" w:rsidRPr="00C60277" w:rsidRDefault="0049170D">
      <w:pPr>
        <w:pStyle w:val="Agency-body-text-report"/>
      </w:pPr>
      <w:r w:rsidRPr="009418C6">
        <w:t>E</w:t>
      </w:r>
      <w:r w:rsidR="001504C4" w:rsidRPr="009418C6">
        <w:t>nrolment in this form of separate, non-inclusive setting is not in line with the 80% time placement benchmark, or the various proxies for this benchmark.</w:t>
      </w:r>
    </w:p>
    <w:p w14:paraId="7314D77A" w14:textId="223C3D22" w:rsidR="001F214C" w:rsidRPr="00C60277" w:rsidRDefault="001F214C" w:rsidP="00014188">
      <w:pPr>
        <w:pStyle w:val="Agency-body-text-report"/>
        <w:keepNext/>
      </w:pPr>
      <w:r w:rsidRPr="00C60277">
        <w:t>This indicator has been calculated as follows:</w:t>
      </w:r>
    </w:p>
    <w:p w14:paraId="3B1E459B" w14:textId="7EDA3C25" w:rsidR="006A63ED" w:rsidRPr="00C60277" w:rsidRDefault="00F72E62" w:rsidP="00014188">
      <w:pPr>
        <w:pStyle w:val="Agency-body-text-report"/>
        <w:spacing w:before="360" w:after="360"/>
        <w:jc w:val="center"/>
      </w:pPr>
      <w:r w:rsidRPr="00416CBC">
        <w:rPr>
          <w:noProof/>
        </w:rPr>
        <mc:AlternateContent>
          <mc:Choice Requires="wps">
            <w:drawing>
              <wp:anchor distT="0" distB="0" distL="114300" distR="114300" simplePos="0" relativeHeight="251658269" behindDoc="0" locked="0" layoutInCell="1" allowOverlap="1" wp14:anchorId="5A72D487" wp14:editId="59D2730B">
                <wp:simplePos x="0" y="0"/>
                <wp:positionH relativeFrom="column">
                  <wp:posOffset>800470</wp:posOffset>
                </wp:positionH>
                <wp:positionV relativeFrom="paragraph">
                  <wp:posOffset>984885</wp:posOffset>
                </wp:positionV>
                <wp:extent cx="3042920" cy="681990"/>
                <wp:effectExtent l="0" t="0" r="0" b="0"/>
                <wp:wrapNone/>
                <wp:docPr id="767623516" name="Text Box 7676235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42920" cy="681990"/>
                        </a:xfrm>
                        <a:prstGeom prst="rect">
                          <a:avLst/>
                        </a:prstGeom>
                        <a:noFill/>
                        <a:ln w="6350">
                          <a:noFill/>
                        </a:ln>
                      </wps:spPr>
                      <wps:txbx>
                        <w:txbxContent>
                          <w:p w14:paraId="4D92EA5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3093C112">
              <v:shape id="Text Box 767623516" style="position:absolute;left:0;text-align:left;margin-left:63.05pt;margin-top:77.55pt;width:239.6pt;height:53.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51"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" w14:anchorId="5A72D487">
                <v:textbox>
                  <w:txbxContent>
                    <w:p w:rsidRPr="00B324D2" w:rsidR="009A4843" w:rsidP="009A4843" w:rsidRDefault="009A4843" w14:paraId="3EB06FB1" w14:textId="77777777">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416CBC">
        <w:rPr>
          <w:noProof/>
        </w:rPr>
        <mc:AlternateContent>
          <mc:Choice Requires="wps">
            <w:drawing>
              <wp:anchor distT="0" distB="0" distL="114300" distR="114300" simplePos="0" relativeHeight="251658268" behindDoc="0" locked="0" layoutInCell="1" allowOverlap="1" wp14:anchorId="0E7DA62E" wp14:editId="59A3EF4F">
                <wp:simplePos x="0" y="0"/>
                <wp:positionH relativeFrom="column">
                  <wp:posOffset>798350</wp:posOffset>
                </wp:positionH>
                <wp:positionV relativeFrom="paragraph">
                  <wp:posOffset>361315</wp:posOffset>
                </wp:positionV>
                <wp:extent cx="3347720" cy="656590"/>
                <wp:effectExtent l="0" t="0" r="0" b="0"/>
                <wp:wrapNone/>
                <wp:docPr id="767623515" name="Text Box 7676235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7720" cy="656590"/>
                        </a:xfrm>
                        <a:prstGeom prst="rect">
                          <a:avLst/>
                        </a:prstGeom>
                        <a:noFill/>
                        <a:ln w="6350">
                          <a:noFill/>
                        </a:ln>
                      </wps:spPr>
                      <wps:txbx>
                        <w:txbxContent>
                          <w:p w14:paraId="70A15B5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F216A3">
                              <w:rPr>
                                <w:rFonts w:ascii="Calibri" w:hAnsi="Calibri"/>
                                <w:b/>
                                <w:bCs/>
                                <w:color w:val="002060"/>
                              </w:rPr>
                              <w:t>children/learners educated in recognised forms of alternative education (Q1.4c)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5DD8310D">
              <v:shape id="Text Box 767623515" style="position:absolute;left:0;text-align:left;margin-left:62.85pt;margin-top:28.45pt;width:263.6pt;height:51.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52"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" w14:anchorId="0E7DA62E">
                <v:textbox>
                  <w:txbxContent>
                    <w:p w:rsidRPr="00B324D2" w:rsidR="009A4843" w:rsidP="009A4843" w:rsidRDefault="009A4843" w14:paraId="5BF8858A" w14:textId="77777777">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F216A3">
                        <w:rPr>
                          <w:rFonts w:ascii="Calibri" w:hAnsi="Calibri"/>
                          <w:b/>
                          <w:bCs/>
                          <w:color w:val="002060"/>
                        </w:rPr>
                        <w:t>children/learners educated in recognised forms of alternative education (Q1.4c)</w:t>
                      </w:r>
                    </w:p>
                  </w:txbxContent>
                </v:textbox>
              </v:shape>
            </w:pict>
          </mc:Fallback>
        </mc:AlternateContent>
      </w:r>
      <w:r w:rsidR="008F5F07" w:rsidRPr="00416CBC">
        <w:rPr>
          <w:noProof/>
        </w:rPr>
        <mc:AlternateContent>
          <mc:Choice Requires="wps">
            <w:drawing>
              <wp:anchor distT="0" distB="0" distL="114300" distR="114300" simplePos="0" relativeHeight="251658270" behindDoc="0" locked="0" layoutInCell="1" allowOverlap="1" wp14:anchorId="57447759" wp14:editId="521D09AE">
                <wp:simplePos x="0" y="0"/>
                <wp:positionH relativeFrom="column">
                  <wp:posOffset>4191000</wp:posOffset>
                </wp:positionH>
                <wp:positionV relativeFrom="paragraph">
                  <wp:posOffset>769240</wp:posOffset>
                </wp:positionV>
                <wp:extent cx="638810" cy="394335"/>
                <wp:effectExtent l="0" t="0" r="0" b="0"/>
                <wp:wrapNone/>
                <wp:docPr id="767623517" name="Text Box 7676235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283772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51D56187">
              <v:shape id="Text Box 767623517" style="position:absolute;left:0;text-align:left;margin-left:330pt;margin-top:60.55pt;width:50.3pt;height:31.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53"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" w14:anchorId="57447759">
                <v:textbox>
                  <w:txbxContent>
                    <w:p w:rsidRPr="00B324D2" w:rsidR="009A4843" w:rsidP="009A4843" w:rsidRDefault="009A4843" w14:paraId="7646ACA5"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8F5F07" w:rsidRPr="00416CBC">
        <w:rPr>
          <w:noProof/>
        </w:rPr>
        <mc:AlternateContent>
          <mc:Choice Requires="wps">
            <w:drawing>
              <wp:anchor distT="0" distB="0" distL="114300" distR="114300" simplePos="0" relativeHeight="251658267" behindDoc="0" locked="0" layoutInCell="1" allowOverlap="1" wp14:anchorId="6A49B70D" wp14:editId="5C164B88">
                <wp:simplePos x="0" y="0"/>
                <wp:positionH relativeFrom="column">
                  <wp:posOffset>831215</wp:posOffset>
                </wp:positionH>
                <wp:positionV relativeFrom="paragraph">
                  <wp:posOffset>924775</wp:posOffset>
                </wp:positionV>
                <wp:extent cx="3364865" cy="0"/>
                <wp:effectExtent l="0" t="12700" r="13335" b="12700"/>
                <wp:wrapNone/>
                <wp:docPr id="767623514" name="Straight Connector 767623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028427BC">
              <v:line id="Straight Connector 767623514" style="position:absolute;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5.45pt,72.8pt" to="330.4pt,72.8pt" w14:anchorId="7CFF1D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"/>
            </w:pict>
          </mc:Fallback>
        </mc:AlternateContent>
      </w:r>
      <w:r w:rsidR="006A63ED" w:rsidRPr="00416CBC">
        <w:rPr>
          <w:noProof/>
        </w:rPr>
        <mc:AlternateContent>
          <mc:Choice Requires="wps">
            <w:drawing>
              <wp:inline distT="0" distB="0" distL="0" distR="0" wp14:anchorId="4702CDC4" wp14:editId="5FAA2CF0">
                <wp:extent cx="4184546" cy="1514006"/>
                <wp:effectExtent l="12700" t="12700" r="6985" b="10160"/>
                <wp:docPr id="14" name="Rounded Rectangle 14" descr="The number of children/learners educated in recognised forms of alternative education (Q1.4c)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7F7AA2DA">
              <v:roundrect id="Rounded Rectangle 14"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ducated in recognised forms of alternative education (Q1.4c) divided by The number of children/learners enrolled in any form of recognised education (Q1.2) multiplied by 100" o:spid="_x0000_s1026" filled="f" strokecolor="#ffc000" strokeweight="1.5pt" arcsize="10923f" w14:anchorId="2E6570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">
                <w10:anchorlock/>
              </v:roundrect>
            </w:pict>
          </mc:Fallback>
        </mc:AlternateContent>
      </w:r>
    </w:p>
    <w:p w14:paraId="36C07EA0" w14:textId="32571E16" w:rsidR="00FF6CC7" w:rsidRPr="00C60277" w:rsidRDefault="6ADEB5BE" w:rsidP="00C1C1F1">
      <w:pPr>
        <w:pStyle w:val="Agency-body-text-report"/>
      </w:pPr>
      <w:r w:rsidRPr="00C60277">
        <w:t xml:space="preserve">Only </w:t>
      </w:r>
      <w:r w:rsidR="007D1B64" w:rsidRPr="00C60277">
        <w:t>five countries or fewer</w:t>
      </w:r>
      <w:r w:rsidR="59C5C57C" w:rsidRPr="00C60277">
        <w:t xml:space="preserve"> </w:t>
      </w:r>
      <w:r w:rsidRPr="00C60277">
        <w:t>can provide any form of data relating to this indicator.</w:t>
      </w:r>
    </w:p>
    <w:p w14:paraId="7899FEDC" w14:textId="2A983A85" w:rsidR="00BB5ED9" w:rsidRPr="00C60277" w:rsidRDefault="00DA0910" w:rsidP="00C1C1F1">
      <w:pPr>
        <w:pStyle w:val="Agency-body-text-report"/>
      </w:pPr>
      <w:r w:rsidRPr="00C60277">
        <w:t>The truncated summary indicator table below presents their data in full</w:t>
      </w:r>
      <w:r w:rsidR="6ADEB5BE" w:rsidRPr="00C60277">
        <w:t>.</w:t>
      </w:r>
    </w:p>
    <w:p w14:paraId="1FE4FAD9" w14:textId="2D09D1B1" w:rsidR="00FF6CC7" w:rsidRPr="00C60277" w:rsidRDefault="24B5DF15" w:rsidP="00014188">
      <w:pPr>
        <w:pStyle w:val="Agency-body-text-report"/>
      </w:pPr>
      <w:r w:rsidRPr="00C60277">
        <w:t>T</w:t>
      </w:r>
      <w:r w:rsidR="3AF4E82B" w:rsidRPr="00C60277">
        <w:t>he t</w:t>
      </w:r>
      <w:r w:rsidRPr="00C60277">
        <w:t xml:space="preserve">otal average is not calculated </w:t>
      </w:r>
      <w:r w:rsidR="3AF4E82B" w:rsidRPr="00C60277">
        <w:t>for</w:t>
      </w:r>
      <w:r w:rsidRPr="00C60277">
        <w:t xml:space="preserve"> this indicator </w:t>
      </w:r>
      <w:r w:rsidR="3AF4E82B" w:rsidRPr="00C60277">
        <w:t xml:space="preserve">as </w:t>
      </w:r>
      <w:r w:rsidR="775E87AB" w:rsidRPr="00C60277">
        <w:t>the</w:t>
      </w:r>
      <w:r w:rsidRPr="00C60277">
        <w:t xml:space="preserve"> number of countries </w:t>
      </w:r>
      <w:r w:rsidR="775E87AB" w:rsidRPr="00C60277">
        <w:t xml:space="preserve">is insufficient </w:t>
      </w:r>
      <w:r w:rsidRPr="00C60277">
        <w:t xml:space="preserve">to provide </w:t>
      </w:r>
      <w:r w:rsidR="3AF4E82B" w:rsidRPr="00C60277">
        <w:t>a meaningful total average figure</w:t>
      </w:r>
      <w:r w:rsidRPr="00C60277">
        <w:t>.</w:t>
      </w:r>
    </w:p>
    <w:p w14:paraId="5E74C80F" w14:textId="2DD4000F" w:rsidR="00FB65FE" w:rsidRPr="00C60277" w:rsidRDefault="00E32FDD" w:rsidP="00FB65FE">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7</w:t>
      </w:r>
      <w:r w:rsidRPr="00C60277">
        <w:fldChar w:fldCharType="end"/>
      </w:r>
      <w:r w:rsidRPr="00C60277">
        <w:t>.</w:t>
      </w:r>
      <w:r w:rsidR="00FB65FE" w:rsidRPr="00C60277">
        <w:t xml:space="preserve"> Indicator 1.4c The enrolment rate of children/learners educated in recognised forms of alternative education (%)</w:t>
      </w:r>
    </w:p>
    <w:tbl>
      <w:tblPr>
        <w:tblW w:w="0" w:type="auto"/>
        <w:tblCellMar>
          <w:left w:w="70" w:type="dxa"/>
          <w:right w:w="70" w:type="dxa"/>
        </w:tblCellMar>
        <w:tblLook w:val="04A0" w:firstRow="1" w:lastRow="0" w:firstColumn="1" w:lastColumn="0" w:noHBand="0" w:noVBand="1"/>
      </w:tblPr>
      <w:tblGrid>
        <w:gridCol w:w="1570"/>
        <w:gridCol w:w="816"/>
        <w:gridCol w:w="812"/>
        <w:gridCol w:w="822"/>
        <w:gridCol w:w="838"/>
        <w:gridCol w:w="834"/>
        <w:gridCol w:w="844"/>
        <w:gridCol w:w="794"/>
        <w:gridCol w:w="790"/>
        <w:gridCol w:w="800"/>
      </w:tblGrid>
      <w:tr w:rsidR="0075263B" w:rsidRPr="00022CED" w14:paraId="05FB11BD"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D98EB9" w14:textId="77777777" w:rsidR="00953F3A" w:rsidRPr="00C60277" w:rsidRDefault="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2450FE0" w14:textId="77777777" w:rsidR="00953F3A" w:rsidRPr="00C60277" w:rsidRDefault="00953F3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E7EAE7C" w14:textId="77777777" w:rsidR="00953F3A" w:rsidRPr="00C60277" w:rsidRDefault="00953F3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4CF8A809" w14:textId="77777777" w:rsidR="00953F3A" w:rsidRPr="00C60277" w:rsidRDefault="00953F3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A533BB4" w14:textId="77777777" w:rsidR="00953F3A" w:rsidRPr="00C60277" w:rsidRDefault="00953F3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62671CF" w14:textId="77777777" w:rsidR="00953F3A" w:rsidRPr="00C60277" w:rsidRDefault="00953F3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BE8F122" w14:textId="77777777" w:rsidR="00953F3A" w:rsidRPr="00C60277" w:rsidRDefault="00953F3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2778482" w14:textId="77777777" w:rsidR="00953F3A" w:rsidRPr="00C60277" w:rsidRDefault="00953F3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E236371" w14:textId="77777777" w:rsidR="00953F3A" w:rsidRPr="00C60277" w:rsidRDefault="00953F3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4EAAB553" w14:textId="77777777" w:rsidR="00953F3A" w:rsidRPr="00C60277" w:rsidRDefault="00953F3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EE3238" w:rsidRPr="00022CED" w14:paraId="4C657A9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0BE4384F"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0" w:type="auto"/>
            <w:tcBorders>
              <w:top w:val="nil"/>
              <w:left w:val="nil"/>
              <w:bottom w:val="single" w:sz="4" w:space="0" w:color="auto"/>
              <w:right w:val="single" w:sz="4" w:space="0" w:color="auto"/>
            </w:tcBorders>
            <w:shd w:val="clear" w:color="auto" w:fill="auto"/>
          </w:tcPr>
          <w:p w14:paraId="4D50EE76" w14:textId="39D7DEF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34D914D0" w14:textId="3217304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07003147" w14:textId="1671CD7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2D6F2FBC" w14:textId="0598196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0" w:type="auto"/>
            <w:tcBorders>
              <w:top w:val="nil"/>
              <w:left w:val="nil"/>
              <w:bottom w:val="single" w:sz="4" w:space="0" w:color="auto"/>
              <w:right w:val="single" w:sz="4" w:space="0" w:color="auto"/>
            </w:tcBorders>
            <w:shd w:val="clear" w:color="auto" w:fill="auto"/>
          </w:tcPr>
          <w:p w14:paraId="1D8708F4" w14:textId="1876C03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0" w:type="auto"/>
            <w:tcBorders>
              <w:top w:val="nil"/>
              <w:left w:val="nil"/>
              <w:bottom w:val="single" w:sz="4" w:space="0" w:color="auto"/>
              <w:right w:val="single" w:sz="4" w:space="0" w:color="auto"/>
            </w:tcBorders>
            <w:shd w:val="clear" w:color="auto" w:fill="auto"/>
          </w:tcPr>
          <w:p w14:paraId="606F4152" w14:textId="3FA7C17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0" w:type="auto"/>
            <w:tcBorders>
              <w:top w:val="nil"/>
              <w:left w:val="nil"/>
              <w:bottom w:val="single" w:sz="4" w:space="0" w:color="auto"/>
              <w:right w:val="single" w:sz="4" w:space="0" w:color="auto"/>
            </w:tcBorders>
            <w:shd w:val="clear" w:color="auto" w:fill="auto"/>
          </w:tcPr>
          <w:p w14:paraId="2729C7F9" w14:textId="2CA620E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tcPr>
          <w:p w14:paraId="08E9657D" w14:textId="2DF5C64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tcPr>
          <w:p w14:paraId="7CE73191" w14:textId="25FC864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r>
      <w:tr w:rsidR="00EE3238" w:rsidRPr="00022CED" w14:paraId="55CCF962"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C1DCB73"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p>
        </w:tc>
        <w:tc>
          <w:tcPr>
            <w:tcW w:w="0" w:type="auto"/>
            <w:tcBorders>
              <w:top w:val="nil"/>
              <w:left w:val="nil"/>
              <w:bottom w:val="single" w:sz="4" w:space="0" w:color="auto"/>
              <w:right w:val="single" w:sz="4" w:space="0" w:color="auto"/>
            </w:tcBorders>
            <w:shd w:val="clear" w:color="auto" w:fill="auto"/>
            <w:hideMark/>
          </w:tcPr>
          <w:p w14:paraId="4E12E2A1" w14:textId="4B8605E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458D0B09" w14:textId="0B5A094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4EED3C39" w14:textId="7EB0045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7E2C3C62" w14:textId="241BE66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0215681A" w14:textId="3755893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0A476186" w14:textId="52988DB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0" w:type="auto"/>
            <w:tcBorders>
              <w:top w:val="nil"/>
              <w:left w:val="nil"/>
              <w:bottom w:val="single" w:sz="4" w:space="0" w:color="auto"/>
              <w:right w:val="single" w:sz="4" w:space="0" w:color="auto"/>
            </w:tcBorders>
            <w:shd w:val="clear" w:color="auto" w:fill="auto"/>
            <w:hideMark/>
          </w:tcPr>
          <w:p w14:paraId="6F750E5F" w14:textId="2976BC5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8B54849" w14:textId="28984F8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DA31E44" w14:textId="02EE218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EE3238" w:rsidRPr="00022CED" w14:paraId="7E9FEEA6"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60C6CBF"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0" w:type="auto"/>
            <w:tcBorders>
              <w:top w:val="nil"/>
              <w:left w:val="nil"/>
              <w:bottom w:val="single" w:sz="4" w:space="0" w:color="auto"/>
              <w:right w:val="single" w:sz="4" w:space="0" w:color="auto"/>
            </w:tcBorders>
            <w:shd w:val="clear" w:color="auto" w:fill="auto"/>
            <w:hideMark/>
          </w:tcPr>
          <w:p w14:paraId="05B4BEBF" w14:textId="3AA36B9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02065352" w14:textId="2426395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47B73187" w14:textId="13653CE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59F3DF7C" w14:textId="4327D7A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7BD187E9" w14:textId="2A6693D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3057FD1E" w14:textId="0088361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3A962AF6" w14:textId="11BBD73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2DFAE8A6" w14:textId="429E396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0" w:type="auto"/>
            <w:tcBorders>
              <w:top w:val="nil"/>
              <w:left w:val="nil"/>
              <w:bottom w:val="single" w:sz="4" w:space="0" w:color="auto"/>
              <w:right w:val="single" w:sz="4" w:space="0" w:color="auto"/>
            </w:tcBorders>
            <w:shd w:val="clear" w:color="auto" w:fill="auto"/>
            <w:hideMark/>
          </w:tcPr>
          <w:p w14:paraId="0DBBF483" w14:textId="489AA8A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r>
      <w:tr w:rsidR="00EE3238" w:rsidRPr="00022CED" w14:paraId="417BF74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AF515E1"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0" w:type="auto"/>
            <w:tcBorders>
              <w:top w:val="nil"/>
              <w:left w:val="nil"/>
              <w:bottom w:val="single" w:sz="4" w:space="0" w:color="auto"/>
              <w:right w:val="single" w:sz="4" w:space="0" w:color="auto"/>
            </w:tcBorders>
            <w:shd w:val="clear" w:color="auto" w:fill="auto"/>
            <w:noWrap/>
            <w:hideMark/>
          </w:tcPr>
          <w:p w14:paraId="57554C6D" w14:textId="014F370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noWrap/>
            <w:hideMark/>
          </w:tcPr>
          <w:p w14:paraId="7E61DCD1" w14:textId="073C6AC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noWrap/>
            <w:hideMark/>
          </w:tcPr>
          <w:p w14:paraId="0B613B5C" w14:textId="4B169F7A"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noWrap/>
            <w:hideMark/>
          </w:tcPr>
          <w:p w14:paraId="2C2EEE99" w14:textId="6C916070"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0.07</w:t>
            </w:r>
          </w:p>
        </w:tc>
        <w:tc>
          <w:tcPr>
            <w:tcW w:w="0" w:type="auto"/>
            <w:tcBorders>
              <w:top w:val="nil"/>
              <w:left w:val="nil"/>
              <w:bottom w:val="single" w:sz="4" w:space="0" w:color="auto"/>
              <w:right w:val="single" w:sz="4" w:space="0" w:color="auto"/>
            </w:tcBorders>
            <w:shd w:val="clear" w:color="auto" w:fill="auto"/>
            <w:noWrap/>
            <w:hideMark/>
          </w:tcPr>
          <w:p w14:paraId="1F842393" w14:textId="322F6169"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noWrap/>
            <w:hideMark/>
          </w:tcPr>
          <w:p w14:paraId="2B557686" w14:textId="29F3F83D"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noWrap/>
            <w:hideMark/>
          </w:tcPr>
          <w:p w14:paraId="08B0CE65" w14:textId="1F57D42A"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.66</w:t>
            </w:r>
          </w:p>
        </w:tc>
        <w:tc>
          <w:tcPr>
            <w:tcW w:w="0" w:type="auto"/>
            <w:tcBorders>
              <w:top w:val="nil"/>
              <w:left w:val="nil"/>
              <w:bottom w:val="single" w:sz="4" w:space="0" w:color="auto"/>
              <w:right w:val="single" w:sz="4" w:space="0" w:color="auto"/>
            </w:tcBorders>
            <w:shd w:val="clear" w:color="auto" w:fill="auto"/>
            <w:noWrap/>
            <w:hideMark/>
          </w:tcPr>
          <w:p w14:paraId="01EAB8C2" w14:textId="524BAA25"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0" w:type="auto"/>
            <w:tcBorders>
              <w:top w:val="nil"/>
              <w:left w:val="nil"/>
              <w:bottom w:val="single" w:sz="4" w:space="0" w:color="auto"/>
              <w:right w:val="single" w:sz="4" w:space="0" w:color="auto"/>
            </w:tcBorders>
            <w:shd w:val="clear" w:color="auto" w:fill="auto"/>
            <w:noWrap/>
            <w:hideMark/>
          </w:tcPr>
          <w:p w14:paraId="24BEA991" w14:textId="525CB049"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r>
      <w:tr w:rsidR="00EE3238" w:rsidRPr="00022CED" w14:paraId="691D67B3"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BC9E982" w14:textId="028FC111" w:rsidR="00953F3A" w:rsidRPr="00C60277" w:rsidRDefault="1A524A0B"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0" w:type="auto"/>
            <w:tcBorders>
              <w:top w:val="nil"/>
              <w:left w:val="nil"/>
              <w:bottom w:val="single" w:sz="4" w:space="0" w:color="auto"/>
              <w:right w:val="single" w:sz="4" w:space="0" w:color="auto"/>
            </w:tcBorders>
            <w:shd w:val="clear" w:color="auto" w:fill="auto"/>
            <w:noWrap/>
            <w:hideMark/>
          </w:tcPr>
          <w:p w14:paraId="1C0FF918" w14:textId="79F13F48"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0.59</w:t>
            </w:r>
          </w:p>
        </w:tc>
        <w:tc>
          <w:tcPr>
            <w:tcW w:w="0" w:type="auto"/>
            <w:tcBorders>
              <w:top w:val="nil"/>
              <w:left w:val="nil"/>
              <w:bottom w:val="single" w:sz="4" w:space="0" w:color="auto"/>
              <w:right w:val="single" w:sz="4" w:space="0" w:color="auto"/>
            </w:tcBorders>
            <w:shd w:val="clear" w:color="auto" w:fill="auto"/>
            <w:noWrap/>
            <w:hideMark/>
          </w:tcPr>
          <w:p w14:paraId="2BD3D188" w14:textId="1EF4414A"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0.69</w:t>
            </w:r>
          </w:p>
        </w:tc>
        <w:tc>
          <w:tcPr>
            <w:tcW w:w="0" w:type="auto"/>
            <w:tcBorders>
              <w:top w:val="nil"/>
              <w:left w:val="nil"/>
              <w:bottom w:val="single" w:sz="4" w:space="0" w:color="auto"/>
              <w:right w:val="single" w:sz="4" w:space="0" w:color="auto"/>
            </w:tcBorders>
            <w:shd w:val="clear" w:color="auto" w:fill="auto"/>
            <w:noWrap/>
            <w:hideMark/>
          </w:tcPr>
          <w:p w14:paraId="781A10A4" w14:textId="75D11ED3"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1.29</w:t>
            </w:r>
          </w:p>
        </w:tc>
        <w:tc>
          <w:tcPr>
            <w:tcW w:w="0" w:type="auto"/>
            <w:tcBorders>
              <w:top w:val="nil"/>
              <w:left w:val="nil"/>
              <w:bottom w:val="single" w:sz="4" w:space="0" w:color="auto"/>
              <w:right w:val="single" w:sz="4" w:space="0" w:color="auto"/>
            </w:tcBorders>
            <w:shd w:val="clear" w:color="auto" w:fill="auto"/>
            <w:noWrap/>
            <w:hideMark/>
          </w:tcPr>
          <w:p w14:paraId="1AFD534C" w14:textId="20DCE415"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1.22</w:t>
            </w:r>
          </w:p>
        </w:tc>
        <w:tc>
          <w:tcPr>
            <w:tcW w:w="0" w:type="auto"/>
            <w:tcBorders>
              <w:top w:val="nil"/>
              <w:left w:val="nil"/>
              <w:bottom w:val="single" w:sz="4" w:space="0" w:color="auto"/>
              <w:right w:val="single" w:sz="4" w:space="0" w:color="auto"/>
            </w:tcBorders>
            <w:shd w:val="clear" w:color="auto" w:fill="auto"/>
            <w:noWrap/>
            <w:hideMark/>
          </w:tcPr>
          <w:p w14:paraId="03715DDC" w14:textId="465F9A94"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.97</w:t>
            </w:r>
          </w:p>
        </w:tc>
        <w:tc>
          <w:tcPr>
            <w:tcW w:w="0" w:type="auto"/>
            <w:tcBorders>
              <w:top w:val="nil"/>
              <w:left w:val="nil"/>
              <w:bottom w:val="single" w:sz="4" w:space="0" w:color="auto"/>
              <w:right w:val="single" w:sz="4" w:space="0" w:color="auto"/>
            </w:tcBorders>
            <w:shd w:val="clear" w:color="auto" w:fill="auto"/>
            <w:noWrap/>
            <w:hideMark/>
          </w:tcPr>
          <w:p w14:paraId="2F2A6CD5" w14:textId="436874EA"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2.19</w:t>
            </w:r>
          </w:p>
        </w:tc>
        <w:tc>
          <w:tcPr>
            <w:tcW w:w="0" w:type="auto"/>
            <w:tcBorders>
              <w:top w:val="nil"/>
              <w:left w:val="nil"/>
              <w:bottom w:val="single" w:sz="4" w:space="0" w:color="auto"/>
              <w:right w:val="single" w:sz="4" w:space="0" w:color="auto"/>
            </w:tcBorders>
            <w:shd w:val="clear" w:color="auto" w:fill="auto"/>
            <w:noWrap/>
            <w:hideMark/>
          </w:tcPr>
          <w:p w14:paraId="099DEBCB" w14:textId="0243AD33"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5.11</w:t>
            </w:r>
          </w:p>
        </w:tc>
        <w:tc>
          <w:tcPr>
            <w:tcW w:w="0" w:type="auto"/>
            <w:tcBorders>
              <w:top w:val="nil"/>
              <w:left w:val="nil"/>
              <w:bottom w:val="single" w:sz="4" w:space="0" w:color="auto"/>
              <w:right w:val="single" w:sz="4" w:space="0" w:color="auto"/>
            </w:tcBorders>
            <w:shd w:val="clear" w:color="auto" w:fill="auto"/>
            <w:noWrap/>
            <w:hideMark/>
          </w:tcPr>
          <w:p w14:paraId="0A6B7802" w14:textId="31491C34"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4.85</w:t>
            </w:r>
          </w:p>
        </w:tc>
        <w:tc>
          <w:tcPr>
            <w:tcW w:w="0" w:type="auto"/>
            <w:tcBorders>
              <w:top w:val="nil"/>
              <w:left w:val="nil"/>
              <w:bottom w:val="single" w:sz="4" w:space="0" w:color="auto"/>
              <w:right w:val="single" w:sz="4" w:space="0" w:color="auto"/>
            </w:tcBorders>
            <w:shd w:val="clear" w:color="auto" w:fill="auto"/>
            <w:noWrap/>
            <w:hideMark/>
          </w:tcPr>
          <w:p w14:paraId="57E78D1D" w14:textId="2D6CB8D1" w:rsidR="00953F3A" w:rsidRPr="00C60277" w:rsidRDefault="1ED7A50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r w:rsidR="1A524A0B" w:rsidRPr="00C60277">
              <w:rPr>
                <w:rFonts w:ascii="Calibri" w:hAnsi="Calibri" w:cs="Calibri"/>
                <w:color w:val="000000" w:themeColor="text1"/>
                <w:sz w:val="22"/>
                <w:szCs w:val="22"/>
                <w:lang w:val="en-GB"/>
              </w:rPr>
              <w:t>95</w:t>
            </w:r>
          </w:p>
        </w:tc>
      </w:tr>
    </w:tbl>
    <w:p w14:paraId="508C8AFF" w14:textId="77777777" w:rsidR="00065D54" w:rsidRPr="009418C6" w:rsidRDefault="00065D54" w:rsidP="009418C6">
      <w:pPr>
        <w:pStyle w:val="Agency-body-text-report"/>
      </w:pPr>
      <w:r w:rsidRPr="00C60277">
        <w:br w:type="page"/>
      </w:r>
    </w:p>
    <w:p w14:paraId="5520E249" w14:textId="3F500B57" w:rsidR="003A3EFE" w:rsidRPr="00C60277" w:rsidRDefault="003A3EFE" w:rsidP="00014188">
      <w:pPr>
        <w:pStyle w:val="Agency-heading-3-report"/>
      </w:pPr>
      <w:bookmarkStart w:id="29" w:name="_Toc119416348"/>
      <w:r w:rsidRPr="00C60277">
        <w:t xml:space="preserve">Indicator 1.4d </w:t>
      </w:r>
      <w:r w:rsidR="00AC4B06" w:rsidRPr="00C60277">
        <w:t>T</w:t>
      </w:r>
      <w:r w:rsidRPr="00C60277">
        <w:t>he share of children/learners receiving home schooling (%)</w:t>
      </w:r>
      <w:bookmarkEnd w:id="29"/>
    </w:p>
    <w:p w14:paraId="3CAB03C4" w14:textId="082670A9" w:rsidR="0049170D" w:rsidRPr="00C60277" w:rsidRDefault="0049170D" w:rsidP="00014188">
      <w:pPr>
        <w:pStyle w:val="Agency-body-text-report"/>
      </w:pPr>
      <w:r w:rsidRPr="00C60277">
        <w:t xml:space="preserve">The data shows the share of children/learners who are receiving </w:t>
      </w:r>
      <w:r w:rsidR="00C74BBC" w:rsidRPr="00C60277">
        <w:t>non-inclusive</w:t>
      </w:r>
      <w:r w:rsidRPr="00C60277">
        <w:t xml:space="preserve"> home schooling.</w:t>
      </w:r>
    </w:p>
    <w:p w14:paraId="60FB565D" w14:textId="77D61B74" w:rsidR="00121217" w:rsidRPr="00C60277" w:rsidRDefault="00121217" w:rsidP="00014188">
      <w:pPr>
        <w:pStyle w:val="Agency-body-text-report"/>
      </w:pPr>
      <w:r w:rsidRPr="009418C6">
        <w:t>Enrolment in this form of separate, non-inclusive setting is not in line with the 80% time placement benchmark, or the various proxies for this benchmark.</w:t>
      </w:r>
    </w:p>
    <w:p w14:paraId="46D32F10" w14:textId="75A904B2" w:rsidR="00BB5ED9" w:rsidRPr="00C60277" w:rsidRDefault="00065D54" w:rsidP="00014188">
      <w:pPr>
        <w:pStyle w:val="Agency-body-text-report"/>
        <w:keepNext/>
      </w:pPr>
      <w:r w:rsidRPr="00C60277">
        <w:t>This indicator has been calculated as follows:</w:t>
      </w:r>
    </w:p>
    <w:p w14:paraId="424E7EEB" w14:textId="78354133" w:rsidR="00065D54" w:rsidRPr="00C60277" w:rsidRDefault="00F72E62" w:rsidP="00014188">
      <w:pPr>
        <w:pStyle w:val="Agency-body-text-report"/>
        <w:spacing w:before="360" w:after="360"/>
        <w:jc w:val="center"/>
      </w:pPr>
      <w:r w:rsidRPr="00416CBC">
        <w:rPr>
          <w:noProof/>
        </w:rPr>
        <mc:AlternateContent>
          <mc:Choice Requires="wps">
            <w:drawing>
              <wp:anchor distT="0" distB="0" distL="114300" distR="114300" simplePos="0" relativeHeight="251658273" behindDoc="0" locked="0" layoutInCell="1" allowOverlap="1" wp14:anchorId="4EBD1892" wp14:editId="26D04CF9">
                <wp:simplePos x="0" y="0"/>
                <wp:positionH relativeFrom="column">
                  <wp:posOffset>805970</wp:posOffset>
                </wp:positionH>
                <wp:positionV relativeFrom="paragraph">
                  <wp:posOffset>994595</wp:posOffset>
                </wp:positionV>
                <wp:extent cx="3394710" cy="681990"/>
                <wp:effectExtent l="0" t="0" r="0" b="0"/>
                <wp:wrapNone/>
                <wp:docPr id="767623520" name="Text Box 767623520"/>
                <wp:cNvGraphicFramePr/>
                <a:graphic xmlns:a="http://schemas.openxmlformats.org/drawingml/2006/main">
                  <a:graphicData uri="http://schemas.microsoft.com/office/word/2010/wordprocessingShape">
                    <wps:wsp>
                      <wps:cNvSpPr txBox="1"/>
                      <wps:spPr>
                        <a:xfrm>
                          <a:off x="0" y="0"/>
                          <a:ext cx="3394710" cy="681990"/>
                        </a:xfrm>
                        <a:prstGeom prst="rect">
                          <a:avLst/>
                        </a:prstGeom>
                        <a:noFill/>
                        <a:ln w="6350">
                          <a:noFill/>
                        </a:ln>
                      </wps:spPr>
                      <wps:txbx>
                        <w:txbxContent>
                          <w:p w14:paraId="771E2D8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120D233">
              <v:shape id="Text Box 767623520" style="position:absolute;left:0;text-align:left;margin-left:63.45pt;margin-top:78.3pt;width:267.3pt;height:53.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4"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" w14:anchorId="4EBD1892">
                <v:textbox>
                  <w:txbxContent>
                    <w:p w:rsidRPr="00B324D2" w:rsidR="009A4843" w:rsidP="009A4843" w:rsidRDefault="009A4843" w14:paraId="65F7504E" w14:textId="77777777">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416CBC">
        <w:rPr>
          <w:noProof/>
        </w:rPr>
        <mc:AlternateContent>
          <mc:Choice Requires="wps">
            <w:drawing>
              <wp:anchor distT="0" distB="0" distL="114300" distR="114300" simplePos="0" relativeHeight="251658272" behindDoc="0" locked="0" layoutInCell="1" allowOverlap="1" wp14:anchorId="3A45C62C" wp14:editId="093C57AD">
                <wp:simplePos x="0" y="0"/>
                <wp:positionH relativeFrom="column">
                  <wp:posOffset>806360</wp:posOffset>
                </wp:positionH>
                <wp:positionV relativeFrom="paragraph">
                  <wp:posOffset>396695</wp:posOffset>
                </wp:positionV>
                <wp:extent cx="3394710" cy="539115"/>
                <wp:effectExtent l="0" t="0" r="0" b="0"/>
                <wp:wrapNone/>
                <wp:docPr id="767623519" name="Text Box 767623519"/>
                <wp:cNvGraphicFramePr/>
                <a:graphic xmlns:a="http://schemas.openxmlformats.org/drawingml/2006/main">
                  <a:graphicData uri="http://schemas.microsoft.com/office/word/2010/wordprocessingShape">
                    <wps:wsp>
                      <wps:cNvSpPr txBox="1"/>
                      <wps:spPr>
                        <a:xfrm>
                          <a:off x="0" y="0"/>
                          <a:ext cx="3394710" cy="539115"/>
                        </a:xfrm>
                        <a:prstGeom prst="rect">
                          <a:avLst/>
                        </a:prstGeom>
                        <a:noFill/>
                        <a:ln w="6350">
                          <a:noFill/>
                        </a:ln>
                      </wps:spPr>
                      <wps:txbx>
                        <w:txbxContent>
                          <w:p w14:paraId="69821A0E"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534BEB">
                              <w:rPr>
                                <w:rFonts w:ascii="Calibri" w:hAnsi="Calibri"/>
                                <w:b/>
                                <w:bCs/>
                                <w:color w:val="002060"/>
                              </w:rPr>
                              <w:t>children/learners educated in recognised forms of home schooling (Q1.4d)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68E50F5B">
              <v:shape id="Text Box 767623519" style="position:absolute;left:0;text-align:left;margin-left:63.5pt;margin-top:31.25pt;width:267.3pt;height:42.4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5"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" w14:anchorId="3A45C62C">
                <v:textbox>
                  <w:txbxContent>
                    <w:p w:rsidRPr="00B324D2" w:rsidR="009A4843" w:rsidP="009A4843" w:rsidRDefault="009A4843" w14:paraId="4FE1DB99" w14:textId="77777777">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534BEB">
                        <w:rPr>
                          <w:rFonts w:ascii="Calibri" w:hAnsi="Calibri"/>
                          <w:b/>
                          <w:bCs/>
                          <w:color w:val="002060"/>
                        </w:rPr>
                        <w:t>children/learners educated in recognised forms of home schooling (Q1.4d)</w:t>
                      </w:r>
                    </w:p>
                  </w:txbxContent>
                </v:textbox>
              </v:shape>
            </w:pict>
          </mc:Fallback>
        </mc:AlternateContent>
      </w:r>
      <w:r w:rsidR="008F5F07" w:rsidRPr="00416CBC">
        <w:rPr>
          <w:noProof/>
        </w:rPr>
        <mc:AlternateContent>
          <mc:Choice Requires="wps">
            <w:drawing>
              <wp:anchor distT="0" distB="0" distL="114300" distR="114300" simplePos="0" relativeHeight="251658274" behindDoc="0" locked="0" layoutInCell="1" allowOverlap="1" wp14:anchorId="732AB852" wp14:editId="1302234D">
                <wp:simplePos x="0" y="0"/>
                <wp:positionH relativeFrom="column">
                  <wp:posOffset>4191000</wp:posOffset>
                </wp:positionH>
                <wp:positionV relativeFrom="paragraph">
                  <wp:posOffset>780670</wp:posOffset>
                </wp:positionV>
                <wp:extent cx="638810" cy="394335"/>
                <wp:effectExtent l="0" t="0" r="0" b="0"/>
                <wp:wrapNone/>
                <wp:docPr id="767623521" name="Text Box 7676235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1D2F5ACC"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01DB695E">
              <v:shape id="Text Box 767623521" style="position:absolute;left:0;text-align:left;margin-left:330pt;margin-top:61.45pt;width:50.3pt;height:31.0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5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wFI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" w14:anchorId="732AB852">
                <v:textbox>
                  <w:txbxContent>
                    <w:p w:rsidRPr="00B324D2" w:rsidR="009A4843" w:rsidP="009A4843" w:rsidRDefault="009A4843" w14:paraId="54F472A1"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8F5F07" w:rsidRPr="00416CBC">
        <w:rPr>
          <w:noProof/>
        </w:rPr>
        <mc:AlternateContent>
          <mc:Choice Requires="wps">
            <w:drawing>
              <wp:anchor distT="0" distB="0" distL="114300" distR="114300" simplePos="0" relativeHeight="251658271" behindDoc="0" locked="0" layoutInCell="1" allowOverlap="1" wp14:anchorId="638E8B91" wp14:editId="71F6300E">
                <wp:simplePos x="0" y="0"/>
                <wp:positionH relativeFrom="column">
                  <wp:posOffset>831215</wp:posOffset>
                </wp:positionH>
                <wp:positionV relativeFrom="paragraph">
                  <wp:posOffset>935610</wp:posOffset>
                </wp:positionV>
                <wp:extent cx="3364865" cy="0"/>
                <wp:effectExtent l="0" t="12700" r="13335" b="12700"/>
                <wp:wrapNone/>
                <wp:docPr id="767623518" name="Straight Connector 7676235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11B927CB">
              <v:line id="Straight Connector 767623518" style="position:absolute;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5.45pt,73.65pt" to="330.4pt,73.65pt" w14:anchorId="17EFD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"/>
            </w:pict>
          </mc:Fallback>
        </mc:AlternateContent>
      </w:r>
      <w:r w:rsidR="00065D54" w:rsidRPr="00416CBC">
        <w:rPr>
          <w:noProof/>
        </w:rPr>
        <mc:AlternateContent>
          <mc:Choice Requires="wps">
            <w:drawing>
              <wp:inline distT="0" distB="0" distL="0" distR="0" wp14:anchorId="31921F94" wp14:editId="61AC0603">
                <wp:extent cx="4184546" cy="1514006"/>
                <wp:effectExtent l="12700" t="12700" r="6985" b="10160"/>
                <wp:docPr id="15" name="Rounded Rectangle 15" descr="The number of children/learners educated in recognised forms of home schooling (Q1.4d)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2CF92559">
              <v:roundrect id="Rounded Rectangle 15"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ducated in recognised forms of home schooling (Q1.4d) divided by The number of children/learners enrolled in any form of recognised education (Q1.2) multiplied by 100" o:spid="_x0000_s1026" filled="f" strokecolor="#ffc000" strokeweight="1.5pt" arcsize="10923f" w14:anchorId="1B32A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">
                <w10:anchorlock/>
              </v:roundrect>
            </w:pict>
          </mc:Fallback>
        </mc:AlternateContent>
      </w:r>
    </w:p>
    <w:p w14:paraId="03E341A3" w14:textId="7020BD4F" w:rsidR="005B7FF7" w:rsidRPr="00C60277" w:rsidRDefault="00FE740E" w:rsidP="00C1C1F1">
      <w:pPr>
        <w:pStyle w:val="Agency-body-text-report"/>
      </w:pPr>
      <w:r w:rsidRPr="00C60277">
        <w:t>At </w:t>
      </w:r>
      <w:r w:rsidR="60B8C3F0" w:rsidRPr="00C60277">
        <w:t>pre-primary (ISCED 02) level</w:t>
      </w:r>
      <w:r w:rsidR="009176F0" w:rsidRPr="00C60277">
        <w:t>,</w:t>
      </w:r>
      <w:r w:rsidR="00C1C1F1" w:rsidRPr="00C60277">
        <w:t xml:space="preserve"> o</w:t>
      </w:r>
      <w:r w:rsidR="6ADEB5BE" w:rsidRPr="00C60277">
        <w:t xml:space="preserve">nly </w:t>
      </w:r>
      <w:r w:rsidR="007D1B64" w:rsidRPr="00C60277">
        <w:t>five countries or fewer</w:t>
      </w:r>
      <w:r w:rsidR="6ADEB5BE" w:rsidRPr="00C60277">
        <w:t xml:space="preserve"> can provide any form of data relating to this indicator.</w:t>
      </w:r>
      <w:r w:rsidR="00FB65FE" w:rsidRPr="00C60277">
        <w:t xml:space="preserve"> </w:t>
      </w:r>
      <w:r w:rsidR="005B7FF7" w:rsidRPr="00C60277">
        <w:t xml:space="preserve">The total average is not calculated for this indicator </w:t>
      </w:r>
      <w:r w:rsidR="00FB65FE" w:rsidRPr="00C60277">
        <w:t>on ISCED</w:t>
      </w:r>
      <w:r w:rsidR="00B06C6A" w:rsidRPr="00C60277">
        <w:t> </w:t>
      </w:r>
      <w:r w:rsidR="00FB65FE" w:rsidRPr="00C60277">
        <w:t xml:space="preserve">02 </w:t>
      </w:r>
      <w:r w:rsidR="005B7FF7" w:rsidRPr="00C60277">
        <w:t xml:space="preserve">as </w:t>
      </w:r>
      <w:r w:rsidR="00B966F9" w:rsidRPr="00C60277">
        <w:t>the number of countries is insufficient</w:t>
      </w:r>
      <w:r w:rsidR="005B7FF7" w:rsidRPr="00C60277">
        <w:t xml:space="preserve"> to provide a meaningful total average figure.</w:t>
      </w:r>
    </w:p>
    <w:p w14:paraId="2EC15D71" w14:textId="2E832B15" w:rsidR="00BB5ED9" w:rsidRPr="00C60277" w:rsidRDefault="60B8C3F0">
      <w:pPr>
        <w:pStyle w:val="Agency-body-text-report"/>
      </w:pPr>
      <w:r w:rsidRPr="00C60277">
        <w:t xml:space="preserve">Data on primary and </w:t>
      </w:r>
      <w:r w:rsidR="007314D8" w:rsidRPr="00C60277">
        <w:t>lower-secondary</w:t>
      </w:r>
      <w:r w:rsidRPr="00C60277">
        <w:t xml:space="preserve"> (ISCED 1+2) levels is available from 10 countries. Across the 10 countries, the share of children/learners receiving home schooling ranges from 0% to 0.65%; the total average for the 10 countries is 0.1%.</w:t>
      </w:r>
    </w:p>
    <w:p w14:paraId="4D655CC8" w14:textId="00296839" w:rsidR="001C3304" w:rsidRPr="00C60277" w:rsidRDefault="60B8C3F0" w:rsidP="00014188">
      <w:pPr>
        <w:pStyle w:val="Agency-body-text-report"/>
      </w:pPr>
      <w:r w:rsidRPr="00C60277">
        <w:t>Data on upper-secondary (ISCED 3) level is available from 9 countries. Across the 9 countries, the share of children/learners receiving home schooling ranges from 0% to 0.42%; the total average for the 9 countries is 0.06%.</w:t>
      </w:r>
    </w:p>
    <w:p w14:paraId="18E4817E" w14:textId="6BE81BE9" w:rsidR="00FB65FE" w:rsidRPr="00C60277" w:rsidRDefault="00FB65FE" w:rsidP="00FB65FE">
      <w:pPr>
        <w:pStyle w:val="Agency-caption-report"/>
        <w:keepNext/>
      </w:pPr>
      <w:r w:rsidRPr="00C60277">
        <w:t xml:space="preserve">Table </w:t>
      </w:r>
      <w:r w:rsidR="00E32FDD" w:rsidRPr="00C60277">
        <w:fldChar w:fldCharType="begin"/>
      </w:r>
      <w:r w:rsidR="00E32FDD" w:rsidRPr="00C60277">
        <w:instrText xml:space="preserve"> SEQ Table \* ARABIC </w:instrText>
      </w:r>
      <w:r w:rsidR="00E32FDD" w:rsidRPr="00C60277">
        <w:fldChar w:fldCharType="separate"/>
      </w:r>
      <w:r w:rsidR="006E6395" w:rsidRPr="009418C6">
        <w:t>8</w:t>
      </w:r>
      <w:r w:rsidR="00E32FDD" w:rsidRPr="00C60277">
        <w:fldChar w:fldCharType="end"/>
      </w:r>
      <w:r w:rsidRPr="00C60277">
        <w:t>. Indicator 1.4d The share of children/learners receiving home schooling (%)</w:t>
      </w:r>
    </w:p>
    <w:tbl>
      <w:tblPr>
        <w:tblW w:w="0" w:type="auto"/>
        <w:tblCellMar>
          <w:left w:w="70" w:type="dxa"/>
          <w:right w:w="70" w:type="dxa"/>
        </w:tblCellMar>
        <w:tblLook w:val="04A0" w:firstRow="1" w:lastRow="0" w:firstColumn="1" w:lastColumn="0" w:noHBand="0" w:noVBand="1"/>
      </w:tblPr>
      <w:tblGrid>
        <w:gridCol w:w="1580"/>
        <w:gridCol w:w="815"/>
        <w:gridCol w:w="811"/>
        <w:gridCol w:w="821"/>
        <w:gridCol w:w="836"/>
        <w:gridCol w:w="833"/>
        <w:gridCol w:w="843"/>
        <w:gridCol w:w="793"/>
        <w:gridCol w:w="789"/>
        <w:gridCol w:w="799"/>
      </w:tblGrid>
      <w:tr w:rsidR="00E371B8" w:rsidRPr="00022CED" w14:paraId="4465AD40" w14:textId="77777777" w:rsidTr="728DD117">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2E28D6" w14:textId="77777777" w:rsidR="00953F3A" w:rsidRPr="00C60277" w:rsidRDefault="1A524A0B"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1E1772D" w14:textId="77777777" w:rsidR="00953F3A" w:rsidRPr="00C60277" w:rsidRDefault="00953F3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1A5E697" w14:textId="77777777" w:rsidR="00953F3A" w:rsidRPr="00C60277" w:rsidRDefault="00953F3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48C28C5" w14:textId="77777777" w:rsidR="00953F3A" w:rsidRPr="00C60277" w:rsidRDefault="00953F3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004AF10" w14:textId="77777777" w:rsidR="00953F3A" w:rsidRPr="00C60277" w:rsidRDefault="1A524A0B"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EBCB3B5" w14:textId="77777777" w:rsidR="00953F3A" w:rsidRPr="00C60277" w:rsidRDefault="1A524A0B"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4846F7C0" w14:textId="77777777" w:rsidR="00953F3A" w:rsidRPr="00C60277" w:rsidRDefault="1A524A0B"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59B6826" w14:textId="77777777" w:rsidR="00953F3A" w:rsidRPr="00C60277" w:rsidRDefault="00953F3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5F76D1F" w14:textId="77777777" w:rsidR="00953F3A" w:rsidRPr="00C60277" w:rsidRDefault="00953F3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02206A4" w14:textId="77777777" w:rsidR="00953F3A" w:rsidRPr="00C60277" w:rsidRDefault="00953F3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0854A3" w:rsidRPr="00022CED" w14:paraId="09A60E38"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tcPr>
          <w:p w14:paraId="0BB44AC4"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0" w:type="auto"/>
            <w:tcBorders>
              <w:top w:val="nil"/>
              <w:left w:val="nil"/>
              <w:bottom w:val="single" w:sz="4" w:space="0" w:color="auto"/>
              <w:right w:val="single" w:sz="4" w:space="0" w:color="auto"/>
            </w:tcBorders>
            <w:shd w:val="clear" w:color="auto" w:fill="auto"/>
          </w:tcPr>
          <w:p w14:paraId="1EA504DE" w14:textId="31AAC406"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3BB86CF3" w14:textId="47AA719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2D3877E0" w14:textId="57DD4064"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tcPr>
          <w:p w14:paraId="6A5B9ECB" w14:textId="336F2092"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7E7CA74" w14:textId="6806A0EA"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24EB5E1" w14:textId="29C32E9D"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0" w:type="auto"/>
            <w:tcBorders>
              <w:top w:val="nil"/>
              <w:left w:val="nil"/>
              <w:bottom w:val="single" w:sz="4" w:space="0" w:color="auto"/>
              <w:right w:val="single" w:sz="4" w:space="0" w:color="auto"/>
            </w:tcBorders>
            <w:shd w:val="clear" w:color="auto" w:fill="auto"/>
          </w:tcPr>
          <w:p w14:paraId="50A46E9A" w14:textId="0FB08871"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F33D925" w14:textId="79162D29"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131E3A0F" w14:textId="1327FD8F"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r>
      <w:tr w:rsidR="000854A3" w:rsidRPr="00022CED" w14:paraId="27B9741A"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427C39BC" w14:textId="2651A628" w:rsidR="00953F3A" w:rsidRPr="00C60277" w:rsidRDefault="1A524A0B"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1D6FB3"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hideMark/>
          </w:tcPr>
          <w:p w14:paraId="32BFAE66" w14:textId="3BE1F74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E92555E" w14:textId="2B6A14D7"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EE200F1" w14:textId="7CD3A5B7"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F4AF8E3" w14:textId="5B192373"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hideMark/>
          </w:tcPr>
          <w:p w14:paraId="0A3B066B" w14:textId="1FA6BF3E"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1571E435" w14:textId="2DDAB596"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0" w:type="auto"/>
            <w:tcBorders>
              <w:top w:val="nil"/>
              <w:left w:val="nil"/>
              <w:bottom w:val="single" w:sz="4" w:space="0" w:color="auto"/>
              <w:right w:val="single" w:sz="4" w:space="0" w:color="auto"/>
            </w:tcBorders>
            <w:shd w:val="clear" w:color="auto" w:fill="auto"/>
            <w:hideMark/>
          </w:tcPr>
          <w:p w14:paraId="4D4C749C" w14:textId="33DAE7F0"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0" w:type="auto"/>
            <w:tcBorders>
              <w:top w:val="nil"/>
              <w:left w:val="nil"/>
              <w:bottom w:val="single" w:sz="4" w:space="0" w:color="auto"/>
              <w:right w:val="single" w:sz="4" w:space="0" w:color="auto"/>
            </w:tcBorders>
            <w:shd w:val="clear" w:color="auto" w:fill="auto"/>
            <w:hideMark/>
          </w:tcPr>
          <w:p w14:paraId="092256B9" w14:textId="663775DA"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0" w:type="auto"/>
            <w:tcBorders>
              <w:top w:val="nil"/>
              <w:left w:val="nil"/>
              <w:bottom w:val="single" w:sz="4" w:space="0" w:color="auto"/>
              <w:right w:val="single" w:sz="4" w:space="0" w:color="auto"/>
            </w:tcBorders>
            <w:shd w:val="clear" w:color="auto" w:fill="auto"/>
            <w:hideMark/>
          </w:tcPr>
          <w:p w14:paraId="0565A6B7" w14:textId="3E072D7D"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42</w:t>
            </w:r>
          </w:p>
        </w:tc>
      </w:tr>
      <w:tr w:rsidR="000854A3" w:rsidRPr="00022CED" w14:paraId="44D14A59"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10A7D713"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0" w:type="auto"/>
            <w:tcBorders>
              <w:top w:val="nil"/>
              <w:left w:val="nil"/>
              <w:bottom w:val="single" w:sz="4" w:space="0" w:color="auto"/>
              <w:right w:val="single" w:sz="4" w:space="0" w:color="auto"/>
            </w:tcBorders>
            <w:shd w:val="clear" w:color="auto" w:fill="auto"/>
            <w:hideMark/>
          </w:tcPr>
          <w:p w14:paraId="11F2AE46" w14:textId="00135063"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6147A04" w14:textId="09EDE9E7"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A99A2F9" w14:textId="49BE8B61"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30E1B25" w14:textId="4E02DE86"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F3461D5" w14:textId="57B45975"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79A3147" w14:textId="5FF60889"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1611EE1" w14:textId="63C0BDAA"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5EA460C" w14:textId="49B24615"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78E2FED" w14:textId="02AEFA72"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147D932A"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2C1E1B77"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0" w:type="auto"/>
            <w:tcBorders>
              <w:top w:val="nil"/>
              <w:left w:val="nil"/>
              <w:bottom w:val="single" w:sz="4" w:space="0" w:color="auto"/>
              <w:right w:val="single" w:sz="4" w:space="0" w:color="auto"/>
            </w:tcBorders>
            <w:shd w:val="clear" w:color="auto" w:fill="auto"/>
            <w:hideMark/>
          </w:tcPr>
          <w:p w14:paraId="1A10639F" w14:textId="2F2F3F51"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1CA97DE" w14:textId="14C21FFE"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430CF9A" w14:textId="473AFE7F"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F992A60" w14:textId="2C0A8A41"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1FB9724" w14:textId="1E4A2FC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BE21A12" w14:textId="08948FE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C0EDDC8" w14:textId="36ECB873"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15F392A" w14:textId="1549B614"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D20F5AC" w14:textId="3002A0A5"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1CABB442"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30837745"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0" w:type="auto"/>
            <w:tcBorders>
              <w:top w:val="nil"/>
              <w:left w:val="nil"/>
              <w:bottom w:val="single" w:sz="4" w:space="0" w:color="auto"/>
              <w:right w:val="single" w:sz="4" w:space="0" w:color="auto"/>
            </w:tcBorders>
            <w:shd w:val="clear" w:color="auto" w:fill="auto"/>
            <w:hideMark/>
          </w:tcPr>
          <w:p w14:paraId="3E8350B5" w14:textId="0D6B55FD"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EBC03E6" w14:textId="310476F3"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DEE67B9" w14:textId="1C157CF0"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E0DDD87" w14:textId="37F365A6"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54F85C28" w14:textId="099B984F"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56F45BBF" w14:textId="6C31EF1E"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777099D5" w14:textId="28E258BB"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35CA6C5A" w14:textId="65318B18"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31AB88CB" w14:textId="1F8F5579"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r>
      <w:tr w:rsidR="000854A3" w:rsidRPr="00022CED" w14:paraId="7B40168B"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022EF9A8"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0" w:type="auto"/>
            <w:tcBorders>
              <w:top w:val="nil"/>
              <w:left w:val="nil"/>
              <w:bottom w:val="single" w:sz="4" w:space="0" w:color="auto"/>
              <w:right w:val="single" w:sz="4" w:space="0" w:color="auto"/>
            </w:tcBorders>
            <w:shd w:val="clear" w:color="auto" w:fill="auto"/>
            <w:hideMark/>
          </w:tcPr>
          <w:p w14:paraId="5F2C65EA" w14:textId="46F52E13"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54EB194" w14:textId="50A8E838"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6FF5700" w14:textId="3A8C17B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CB98BD8" w14:textId="1EFB8033"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536A63A" w14:textId="77A66DF6"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C93C0DC" w14:textId="07BF3EF1"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B5A7DD5" w14:textId="44BA4253"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99A19E9" w14:textId="6B0ADAA0"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7E0EF11" w14:textId="2591ECED"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4CEBF1C8"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64ADDB9D"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0" w:type="auto"/>
            <w:tcBorders>
              <w:top w:val="nil"/>
              <w:left w:val="nil"/>
              <w:bottom w:val="single" w:sz="4" w:space="0" w:color="auto"/>
              <w:right w:val="single" w:sz="4" w:space="0" w:color="auto"/>
            </w:tcBorders>
            <w:shd w:val="clear" w:color="auto" w:fill="auto"/>
            <w:hideMark/>
          </w:tcPr>
          <w:p w14:paraId="7CCEFF75" w14:textId="775F095E"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C2B1B26" w14:textId="10E05B3F"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CBD4D29" w14:textId="02B1F586"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545D4E4" w14:textId="1197BFB1"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7305151A" w14:textId="253062A5"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0" w:type="auto"/>
            <w:tcBorders>
              <w:top w:val="nil"/>
              <w:left w:val="nil"/>
              <w:bottom w:val="single" w:sz="4" w:space="0" w:color="auto"/>
              <w:right w:val="single" w:sz="4" w:space="0" w:color="auto"/>
            </w:tcBorders>
            <w:shd w:val="clear" w:color="auto" w:fill="auto"/>
            <w:hideMark/>
          </w:tcPr>
          <w:p w14:paraId="25078454" w14:textId="148A0860"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0" w:type="auto"/>
            <w:tcBorders>
              <w:top w:val="nil"/>
              <w:left w:val="nil"/>
              <w:bottom w:val="single" w:sz="4" w:space="0" w:color="auto"/>
              <w:right w:val="single" w:sz="4" w:space="0" w:color="auto"/>
            </w:tcBorders>
            <w:shd w:val="clear" w:color="auto" w:fill="auto"/>
            <w:hideMark/>
          </w:tcPr>
          <w:p w14:paraId="2C6C43FD" w14:textId="7A832898"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50790099" w14:textId="256205D0"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4D18D68E" w14:textId="715A4ECF"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r>
      <w:tr w:rsidR="000854A3" w:rsidRPr="00022CED" w14:paraId="090677D7"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12A76A96"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0" w:type="auto"/>
            <w:tcBorders>
              <w:top w:val="nil"/>
              <w:left w:val="nil"/>
              <w:bottom w:val="single" w:sz="4" w:space="0" w:color="auto"/>
              <w:right w:val="single" w:sz="4" w:space="0" w:color="auto"/>
            </w:tcBorders>
            <w:shd w:val="clear" w:color="auto" w:fill="auto"/>
            <w:hideMark/>
          </w:tcPr>
          <w:p w14:paraId="3BB0C9AB" w14:textId="1E4EEBBE"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8358269" w14:textId="7D261BB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7D8AF18" w14:textId="1CE7CCB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EC1E0FF" w14:textId="158720C3"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EE14FBC" w14:textId="3F5E0B35"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4BCA281" w14:textId="68ECEC76"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3B32C72" w14:textId="614E3BC8"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BBCD561" w14:textId="041FDC6E"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652940C" w14:textId="308EA472"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4CDD6041"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tcPr>
          <w:p w14:paraId="58212DB1"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0" w:type="auto"/>
            <w:tcBorders>
              <w:top w:val="nil"/>
              <w:left w:val="nil"/>
              <w:bottom w:val="single" w:sz="4" w:space="0" w:color="auto"/>
              <w:right w:val="single" w:sz="4" w:space="0" w:color="auto"/>
            </w:tcBorders>
            <w:shd w:val="clear" w:color="auto" w:fill="auto"/>
          </w:tcPr>
          <w:p w14:paraId="0BE2C1FC" w14:textId="3BDCEE90"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15389C7E" w14:textId="40F01F85"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37D84D3D" w14:textId="3A4D15BA"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0017F13C" w14:textId="5D646B53"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318E36A2" w14:textId="0337259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37D2A24C" w14:textId="28A3616A"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26A8FCA0" w14:textId="1A7F893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3BF056C0" w14:textId="5BB37CFE"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0E3CC850" w14:textId="11ECC666"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4D42D04B"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tcPr>
          <w:p w14:paraId="63C28A7B"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0" w:type="auto"/>
            <w:tcBorders>
              <w:top w:val="nil"/>
              <w:left w:val="nil"/>
              <w:bottom w:val="single" w:sz="4" w:space="0" w:color="auto"/>
              <w:right w:val="single" w:sz="4" w:space="0" w:color="auto"/>
            </w:tcBorders>
            <w:shd w:val="clear" w:color="auto" w:fill="auto"/>
          </w:tcPr>
          <w:p w14:paraId="39478DF7" w14:textId="5E3048CA"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tcPr>
          <w:p w14:paraId="091E0B2F" w14:textId="3452A5E2"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tcPr>
          <w:p w14:paraId="609FC45E" w14:textId="1EFF2C1A"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tcPr>
          <w:p w14:paraId="6C3D3020" w14:textId="78ECC1BE"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tcPr>
          <w:p w14:paraId="026C1DA3" w14:textId="5AFBD225"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tcPr>
          <w:p w14:paraId="08B999CF" w14:textId="36C4E974"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tcPr>
          <w:p w14:paraId="534E5864" w14:textId="293C729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tcPr>
          <w:p w14:paraId="7FA1DC04" w14:textId="615DA29F"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tcPr>
          <w:p w14:paraId="7F82855A" w14:textId="5BF4FD16"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r>
      <w:tr w:rsidR="000854A3" w:rsidRPr="00022CED" w14:paraId="035DCAC1"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173DBE2A"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0" w:type="auto"/>
            <w:tcBorders>
              <w:top w:val="nil"/>
              <w:left w:val="nil"/>
              <w:bottom w:val="single" w:sz="4" w:space="0" w:color="auto"/>
              <w:right w:val="single" w:sz="4" w:space="0" w:color="auto"/>
            </w:tcBorders>
            <w:shd w:val="clear" w:color="auto" w:fill="auto"/>
            <w:hideMark/>
          </w:tcPr>
          <w:p w14:paraId="36B520D5" w14:textId="37219EE8"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DB96178" w14:textId="08531CA8"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BDD2D7C" w14:textId="5E5D9C6D"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F26AF4F" w14:textId="62939B64"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A204B8E" w14:textId="1C80DAB0"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3FF68F7" w14:textId="715F9596"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86AB887" w14:textId="7814B15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135E2FE" w14:textId="0BD5878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B51FCD9" w14:textId="1FD7BA45"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474A9176"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40381140"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0" w:type="auto"/>
            <w:tcBorders>
              <w:top w:val="nil"/>
              <w:left w:val="nil"/>
              <w:bottom w:val="single" w:sz="4" w:space="0" w:color="auto"/>
              <w:right w:val="single" w:sz="4" w:space="0" w:color="auto"/>
            </w:tcBorders>
            <w:shd w:val="clear" w:color="auto" w:fill="auto"/>
            <w:hideMark/>
          </w:tcPr>
          <w:p w14:paraId="41FA9480" w14:textId="68A0F2D0"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51FBA95" w14:textId="0CE5514E"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D45B5ED" w14:textId="6E1AB2A8"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6613019" w14:textId="151C7759"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97EF13E" w14:textId="32AF996A"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5F9C047" w14:textId="4C52A567"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95214DF" w14:textId="33916005"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CF787E0" w14:textId="62CE6ADA"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F24868C" w14:textId="4BEAA775"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47543DB0"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12BB253A"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0" w:type="auto"/>
            <w:tcBorders>
              <w:top w:val="nil"/>
              <w:left w:val="nil"/>
              <w:bottom w:val="single" w:sz="4" w:space="0" w:color="auto"/>
              <w:right w:val="single" w:sz="4" w:space="0" w:color="auto"/>
            </w:tcBorders>
            <w:shd w:val="clear" w:color="auto" w:fill="auto"/>
            <w:hideMark/>
          </w:tcPr>
          <w:p w14:paraId="308FCEE1" w14:textId="68F87D7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800590B" w14:textId="445659D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064C386" w14:textId="14562F8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4ADE54B" w14:textId="2F15803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6E421A27" w14:textId="7A900D7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78F234F0" w14:textId="3156D26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0" w:type="auto"/>
            <w:tcBorders>
              <w:top w:val="nil"/>
              <w:left w:val="nil"/>
              <w:bottom w:val="single" w:sz="4" w:space="0" w:color="auto"/>
              <w:right w:val="single" w:sz="4" w:space="0" w:color="auto"/>
            </w:tcBorders>
            <w:shd w:val="clear" w:color="auto" w:fill="auto"/>
            <w:hideMark/>
          </w:tcPr>
          <w:p w14:paraId="7EE5D53E" w14:textId="500B96A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5232A7AE" w14:textId="7070D16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7C57974C" w14:textId="1209DD1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r>
      <w:tr w:rsidR="000854A3" w:rsidRPr="00022CED" w14:paraId="369BD12E"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05CF652E"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0" w:type="auto"/>
            <w:tcBorders>
              <w:top w:val="nil"/>
              <w:left w:val="nil"/>
              <w:bottom w:val="single" w:sz="4" w:space="0" w:color="auto"/>
              <w:right w:val="single" w:sz="4" w:space="0" w:color="auto"/>
            </w:tcBorders>
            <w:shd w:val="clear" w:color="auto" w:fill="auto"/>
            <w:hideMark/>
          </w:tcPr>
          <w:p w14:paraId="006939D5" w14:textId="57D7717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FDC429F" w14:textId="3622DF0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FF4A7FB" w14:textId="446C865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7DCFE5C" w14:textId="3F2164B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4416CF69" w14:textId="35F9337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3A1FCDA1" w14:textId="629A88A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0" w:type="auto"/>
            <w:tcBorders>
              <w:top w:val="nil"/>
              <w:left w:val="nil"/>
              <w:bottom w:val="single" w:sz="4" w:space="0" w:color="auto"/>
              <w:right w:val="single" w:sz="4" w:space="0" w:color="auto"/>
            </w:tcBorders>
            <w:shd w:val="clear" w:color="auto" w:fill="auto"/>
            <w:hideMark/>
          </w:tcPr>
          <w:p w14:paraId="71207533" w14:textId="6BBA8C4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53D0BF5" w14:textId="49FFD9E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200752C" w14:textId="43C4C5D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362105B4"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12B4B465"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0" w:type="auto"/>
            <w:tcBorders>
              <w:top w:val="nil"/>
              <w:left w:val="nil"/>
              <w:bottom w:val="single" w:sz="4" w:space="0" w:color="auto"/>
              <w:right w:val="single" w:sz="4" w:space="0" w:color="auto"/>
            </w:tcBorders>
            <w:shd w:val="clear" w:color="auto" w:fill="auto"/>
            <w:hideMark/>
          </w:tcPr>
          <w:p w14:paraId="397942A3" w14:textId="090A03D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7BFE26AD" w14:textId="50BA08F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601EB547" w14:textId="0C60E74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151D5D81" w14:textId="7A42395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0" w:type="auto"/>
            <w:tcBorders>
              <w:top w:val="nil"/>
              <w:left w:val="nil"/>
              <w:bottom w:val="single" w:sz="4" w:space="0" w:color="auto"/>
              <w:right w:val="single" w:sz="4" w:space="0" w:color="auto"/>
            </w:tcBorders>
            <w:shd w:val="clear" w:color="auto" w:fill="auto"/>
            <w:hideMark/>
          </w:tcPr>
          <w:p w14:paraId="2298E93E" w14:textId="52F83DD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0" w:type="auto"/>
            <w:tcBorders>
              <w:top w:val="nil"/>
              <w:left w:val="nil"/>
              <w:bottom w:val="single" w:sz="4" w:space="0" w:color="auto"/>
              <w:right w:val="single" w:sz="4" w:space="0" w:color="auto"/>
            </w:tcBorders>
            <w:shd w:val="clear" w:color="auto" w:fill="auto"/>
            <w:hideMark/>
          </w:tcPr>
          <w:p w14:paraId="5F38BF05" w14:textId="1C0399A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hideMark/>
          </w:tcPr>
          <w:p w14:paraId="1F05184E" w14:textId="0691AA5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hideMark/>
          </w:tcPr>
          <w:p w14:paraId="21823AFC" w14:textId="265C06D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1C1D9670" w14:textId="257F7CF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r>
      <w:tr w:rsidR="000854A3" w:rsidRPr="00022CED" w14:paraId="5C6B15A5"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2BE49B04" w14:textId="3A7700DD" w:rsidR="00953F3A" w:rsidRPr="00C60277" w:rsidRDefault="1A524A0B"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0" w:type="auto"/>
            <w:tcBorders>
              <w:top w:val="nil"/>
              <w:left w:val="nil"/>
              <w:bottom w:val="single" w:sz="4" w:space="0" w:color="auto"/>
              <w:right w:val="single" w:sz="4" w:space="0" w:color="auto"/>
            </w:tcBorders>
            <w:shd w:val="clear" w:color="auto" w:fill="auto"/>
            <w:hideMark/>
          </w:tcPr>
          <w:p w14:paraId="7C1BAD02" w14:textId="0B7E870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CC92DA5" w14:textId="1F4AD62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CE8FFF6" w14:textId="0672EFB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1B06538" w14:textId="0E4D86D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72801EB" w14:textId="387BE63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4DE4F7D" w14:textId="6370FC3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F9C5451" w14:textId="087F510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B5B5C19" w14:textId="1CD5885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AE91F84" w14:textId="711F2ED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29437B4F"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132A3D2D"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0" w:type="auto"/>
            <w:tcBorders>
              <w:top w:val="nil"/>
              <w:left w:val="nil"/>
              <w:bottom w:val="single" w:sz="4" w:space="0" w:color="auto"/>
              <w:right w:val="single" w:sz="4" w:space="0" w:color="auto"/>
            </w:tcBorders>
            <w:shd w:val="clear" w:color="auto" w:fill="auto"/>
            <w:hideMark/>
          </w:tcPr>
          <w:p w14:paraId="56799FD8" w14:textId="71ECA2A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2F5F9AA" w14:textId="19011C2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1779A38" w14:textId="064EC64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464174E" w14:textId="63C4F825" w:rsidR="00953F3A" w:rsidRPr="00C60277" w:rsidRDefault="00953F3A"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EDEF7AE" w14:textId="75381CAD" w:rsidR="00953F3A" w:rsidRPr="00C60277" w:rsidRDefault="00953F3A"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AD0CC89" w14:textId="1A5FAAC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743AD90" w14:textId="7F9B47C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A6648A7" w14:textId="0CAF3A7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0FDF242" w14:textId="209DA9C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355A944F"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1CDE5B6C" w14:textId="77777777" w:rsidR="00953F3A" w:rsidRPr="00C60277" w:rsidRDefault="22447F99"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0" w:type="auto"/>
            <w:tcBorders>
              <w:top w:val="nil"/>
              <w:left w:val="nil"/>
              <w:bottom w:val="single" w:sz="4" w:space="0" w:color="auto"/>
              <w:right w:val="single" w:sz="4" w:space="0" w:color="auto"/>
            </w:tcBorders>
            <w:shd w:val="clear" w:color="auto" w:fill="auto"/>
            <w:hideMark/>
          </w:tcPr>
          <w:p w14:paraId="1965F56C" w14:textId="6672A4F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7784EE62" w14:textId="56BF9947" w:rsidR="00953F3A" w:rsidRPr="00C60277" w:rsidRDefault="00C1C1F1" w:rsidP="00014188">
            <w:pPr>
              <w:spacing w:line="259" w:lineRule="auto"/>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41BA2C5C" w14:textId="05F38FA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1E44A64E" w14:textId="50F7896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4AACD2DB" w14:textId="1F1D562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6321F133" w14:textId="15BF755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282F22F8" w14:textId="1C23589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335D5E15" w14:textId="3F3EE93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1FEF2B3D" w14:textId="29C8AA69" w:rsidR="00953F3A" w:rsidRPr="00C60277" w:rsidRDefault="22447F99"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r>
      <w:tr w:rsidR="000854A3" w:rsidRPr="00022CED" w14:paraId="73619158"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6EF869AC"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0" w:type="auto"/>
            <w:tcBorders>
              <w:top w:val="nil"/>
              <w:left w:val="nil"/>
              <w:bottom w:val="single" w:sz="4" w:space="0" w:color="auto"/>
              <w:right w:val="single" w:sz="4" w:space="0" w:color="auto"/>
            </w:tcBorders>
            <w:shd w:val="clear" w:color="auto" w:fill="auto"/>
            <w:hideMark/>
          </w:tcPr>
          <w:p w14:paraId="4AFAD68E" w14:textId="7BE7BA0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405F528" w14:textId="402E043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39AC4C4" w14:textId="42E3064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37B66C0" w14:textId="2E2DAA4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0219B88" w14:textId="5174F6B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4588AB2" w14:textId="7953407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3CDA3C8" w14:textId="71B42B7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31116AF" w14:textId="711C50D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1A0080D" w14:textId="6C225FB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4BCD2230"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0111C6C6"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0" w:type="auto"/>
            <w:tcBorders>
              <w:top w:val="nil"/>
              <w:left w:val="nil"/>
              <w:bottom w:val="single" w:sz="4" w:space="0" w:color="auto"/>
              <w:right w:val="single" w:sz="4" w:space="0" w:color="auto"/>
            </w:tcBorders>
            <w:shd w:val="clear" w:color="auto" w:fill="auto"/>
            <w:hideMark/>
          </w:tcPr>
          <w:p w14:paraId="220344DE" w14:textId="139898A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275AF32" w14:textId="355393C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7CEFF7F" w14:textId="0316919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B2C83C7" w14:textId="6793C1B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5C83E91" w14:textId="5D5E52C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E14E8E9" w14:textId="6CCCFDE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338213D" w14:textId="6C2127F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B5FFEE6" w14:textId="0AB61F7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CC279F2" w14:textId="614407F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2D09F47B"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17A56D39"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0" w:type="auto"/>
            <w:tcBorders>
              <w:top w:val="nil"/>
              <w:left w:val="nil"/>
              <w:bottom w:val="single" w:sz="4" w:space="0" w:color="auto"/>
              <w:right w:val="single" w:sz="4" w:space="0" w:color="auto"/>
            </w:tcBorders>
            <w:shd w:val="clear" w:color="auto" w:fill="auto"/>
            <w:hideMark/>
          </w:tcPr>
          <w:p w14:paraId="405BD8C2" w14:textId="3DCBE5A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E975508" w14:textId="1AB8DDF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EA5E37B" w14:textId="2E50828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D14BBC7" w14:textId="7E821EC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F748FD2" w14:textId="295DEE3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5BE2C8E" w14:textId="73885E9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BBFFF14" w14:textId="324DA33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FA984A6" w14:textId="1182FC8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5529ACF" w14:textId="77AD381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16F551BF"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71F4E121"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0" w:type="auto"/>
            <w:tcBorders>
              <w:top w:val="nil"/>
              <w:left w:val="nil"/>
              <w:bottom w:val="single" w:sz="4" w:space="0" w:color="auto"/>
              <w:right w:val="single" w:sz="4" w:space="0" w:color="auto"/>
            </w:tcBorders>
            <w:shd w:val="clear" w:color="auto" w:fill="auto"/>
            <w:hideMark/>
          </w:tcPr>
          <w:p w14:paraId="5A6DB602" w14:textId="70B70D3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DEC50DB" w14:textId="5572ED5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DE6AB24" w14:textId="3EC8E61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54045CB" w14:textId="036D932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DC23BB0" w14:textId="6B18089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F789897" w14:textId="7E395C8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082C7E7" w14:textId="2C3F6C1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43BA3E3" w14:textId="751F32F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F0B136E" w14:textId="1EACB39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072E81DF"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5C4DC21C"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0" w:type="auto"/>
            <w:tcBorders>
              <w:top w:val="nil"/>
              <w:left w:val="nil"/>
              <w:bottom w:val="single" w:sz="4" w:space="0" w:color="auto"/>
              <w:right w:val="single" w:sz="4" w:space="0" w:color="auto"/>
            </w:tcBorders>
            <w:shd w:val="clear" w:color="auto" w:fill="auto"/>
            <w:noWrap/>
            <w:hideMark/>
          </w:tcPr>
          <w:p w14:paraId="2E1C8F14" w14:textId="07525E4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8A9C31E" w14:textId="7C22901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3AF0900" w14:textId="3B35C09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CF91A32" w14:textId="34D0526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B6EB7CB" w14:textId="408BF8A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18DD977" w14:textId="2648208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9DC614E" w14:textId="3A47AF1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68DB437" w14:textId="4212EE1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5479BBD" w14:textId="24D25D5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49366CD1"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1E39042E"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0" w:type="auto"/>
            <w:tcBorders>
              <w:top w:val="nil"/>
              <w:left w:val="nil"/>
              <w:bottom w:val="single" w:sz="4" w:space="0" w:color="auto"/>
              <w:right w:val="single" w:sz="4" w:space="0" w:color="auto"/>
            </w:tcBorders>
            <w:shd w:val="clear" w:color="auto" w:fill="auto"/>
            <w:noWrap/>
            <w:hideMark/>
          </w:tcPr>
          <w:p w14:paraId="0C622D15" w14:textId="5B665DA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D684656" w14:textId="02E5A99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45F2491" w14:textId="3B429AB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10A818E" w14:textId="2CBF9B8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B18E4E0" w14:textId="036522A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511395E" w14:textId="3CE011F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0D2BCBE" w14:textId="28C4B99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F9F8697" w14:textId="06FC4E9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5FAFFDC" w14:textId="434B62B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258FD0FB"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47F97C38"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0" w:type="auto"/>
            <w:tcBorders>
              <w:top w:val="nil"/>
              <w:left w:val="nil"/>
              <w:bottom w:val="single" w:sz="4" w:space="0" w:color="auto"/>
              <w:right w:val="single" w:sz="4" w:space="0" w:color="auto"/>
            </w:tcBorders>
            <w:shd w:val="clear" w:color="auto" w:fill="auto"/>
            <w:noWrap/>
            <w:hideMark/>
          </w:tcPr>
          <w:p w14:paraId="491F5892" w14:textId="7EF0308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295A5EA" w14:textId="1E1F116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20AE9C8" w14:textId="6E0A5DC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7B78D74" w14:textId="54F10D4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7BA4EEB" w14:textId="751BE71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172548E" w14:textId="2C5A159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A22947F" w14:textId="11E7BF8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BA7757F" w14:textId="30C86B1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2536D2B" w14:textId="091B3A1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2859B447"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1950F62B"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0" w:type="auto"/>
            <w:tcBorders>
              <w:top w:val="nil"/>
              <w:left w:val="nil"/>
              <w:bottom w:val="single" w:sz="4" w:space="0" w:color="auto"/>
              <w:right w:val="single" w:sz="4" w:space="0" w:color="auto"/>
            </w:tcBorders>
            <w:shd w:val="clear" w:color="auto" w:fill="auto"/>
            <w:noWrap/>
            <w:hideMark/>
          </w:tcPr>
          <w:p w14:paraId="52007FF3" w14:textId="4FC841A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8396D2F" w14:textId="140422C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E1E9118" w14:textId="55389D2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5B12AA7" w14:textId="0A254C8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8BDEF7A" w14:textId="79324F6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9991EF9" w14:textId="0E80A3F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245EF7A" w14:textId="05AB6FC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000FDEE" w14:textId="448B1DB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11A486F" w14:textId="3DBB871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14C068C6"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1465C2FD"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0" w:type="auto"/>
            <w:tcBorders>
              <w:top w:val="nil"/>
              <w:left w:val="nil"/>
              <w:bottom w:val="single" w:sz="4" w:space="0" w:color="auto"/>
              <w:right w:val="single" w:sz="4" w:space="0" w:color="auto"/>
            </w:tcBorders>
            <w:shd w:val="clear" w:color="auto" w:fill="auto"/>
            <w:noWrap/>
            <w:hideMark/>
          </w:tcPr>
          <w:p w14:paraId="1EF62A6C" w14:textId="2CC65DC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4C621C9" w14:textId="45EDF6C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00B10D6" w14:textId="1D307E7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3919C09" w14:textId="1D3C364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41BEB3F" w14:textId="4CE5724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E1CB1E5" w14:textId="239FA7B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DE16825" w14:textId="3988835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B6537FE" w14:textId="056699A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5220255" w14:textId="2D7CE57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854A3" w:rsidRPr="00022CED" w14:paraId="6A621FC4"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34802B01"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0" w:type="auto"/>
            <w:tcBorders>
              <w:top w:val="nil"/>
              <w:left w:val="nil"/>
              <w:bottom w:val="single" w:sz="4" w:space="0" w:color="auto"/>
              <w:right w:val="single" w:sz="4" w:space="0" w:color="auto"/>
            </w:tcBorders>
            <w:shd w:val="clear" w:color="auto" w:fill="auto"/>
            <w:noWrap/>
            <w:hideMark/>
          </w:tcPr>
          <w:p w14:paraId="33FE8C3F" w14:textId="6E32599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noWrap/>
            <w:hideMark/>
          </w:tcPr>
          <w:p w14:paraId="47572048" w14:textId="71E5B1F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noWrap/>
            <w:hideMark/>
          </w:tcPr>
          <w:p w14:paraId="747E4A5C" w14:textId="6848912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noWrap/>
            <w:hideMark/>
          </w:tcPr>
          <w:p w14:paraId="2BF7B451" w14:textId="4C66E16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0" w:type="auto"/>
            <w:tcBorders>
              <w:top w:val="nil"/>
              <w:left w:val="nil"/>
              <w:bottom w:val="single" w:sz="4" w:space="0" w:color="auto"/>
              <w:right w:val="single" w:sz="4" w:space="0" w:color="auto"/>
            </w:tcBorders>
            <w:shd w:val="clear" w:color="auto" w:fill="auto"/>
            <w:noWrap/>
            <w:hideMark/>
          </w:tcPr>
          <w:p w14:paraId="58CD5BDE" w14:textId="4E181BD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0" w:type="auto"/>
            <w:tcBorders>
              <w:top w:val="nil"/>
              <w:left w:val="nil"/>
              <w:bottom w:val="single" w:sz="4" w:space="0" w:color="auto"/>
              <w:right w:val="single" w:sz="4" w:space="0" w:color="auto"/>
            </w:tcBorders>
            <w:shd w:val="clear" w:color="auto" w:fill="auto"/>
            <w:noWrap/>
            <w:hideMark/>
          </w:tcPr>
          <w:p w14:paraId="594A48AF" w14:textId="4B85169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0" w:type="auto"/>
            <w:tcBorders>
              <w:top w:val="nil"/>
              <w:left w:val="nil"/>
              <w:bottom w:val="single" w:sz="4" w:space="0" w:color="auto"/>
              <w:right w:val="single" w:sz="4" w:space="0" w:color="auto"/>
            </w:tcBorders>
            <w:shd w:val="clear" w:color="auto" w:fill="auto"/>
            <w:noWrap/>
            <w:hideMark/>
          </w:tcPr>
          <w:p w14:paraId="11D35724" w14:textId="30A404B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0" w:type="auto"/>
            <w:tcBorders>
              <w:top w:val="nil"/>
              <w:left w:val="nil"/>
              <w:bottom w:val="single" w:sz="4" w:space="0" w:color="auto"/>
              <w:right w:val="single" w:sz="4" w:space="0" w:color="auto"/>
            </w:tcBorders>
            <w:shd w:val="clear" w:color="auto" w:fill="auto"/>
            <w:noWrap/>
            <w:hideMark/>
          </w:tcPr>
          <w:p w14:paraId="73C2B354" w14:textId="13D9E09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noWrap/>
            <w:hideMark/>
          </w:tcPr>
          <w:p w14:paraId="0F6680A6" w14:textId="2DD3672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r>
      <w:tr w:rsidR="000854A3" w:rsidRPr="00022CED" w14:paraId="016DDA19" w14:textId="77777777" w:rsidTr="728DD117">
        <w:trPr>
          <w:cantSplit/>
        </w:trPr>
        <w:tc>
          <w:tcPr>
            <w:tcW w:w="0" w:type="auto"/>
            <w:tcBorders>
              <w:top w:val="nil"/>
              <w:left w:val="single" w:sz="4" w:space="0" w:color="auto"/>
              <w:bottom w:val="single" w:sz="4" w:space="0" w:color="auto"/>
              <w:right w:val="single" w:sz="4" w:space="0" w:color="auto"/>
            </w:tcBorders>
            <w:shd w:val="clear" w:color="auto" w:fill="auto"/>
            <w:hideMark/>
          </w:tcPr>
          <w:p w14:paraId="40EDB189" w14:textId="15C3C48B" w:rsidR="001B6A88" w:rsidRPr="00C60277" w:rsidRDefault="001B6A8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51699CA3" w14:textId="1A518B19" w:rsidR="00953F3A" w:rsidRPr="00C60277" w:rsidRDefault="00E275B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5BAAEB69" w14:textId="1257C365" w:rsidR="00953F3A" w:rsidRPr="00C60277" w:rsidRDefault="00306A2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4715FEF3" w14:textId="4BEFA453" w:rsidR="00953F3A" w:rsidRPr="00C60277" w:rsidRDefault="00306A2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31E28805" w14:textId="437FEB8E" w:rsidR="00953F3A" w:rsidRPr="00C60277" w:rsidRDefault="00306A2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64E25017" w14:textId="1D7C738A"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0.04</w:t>
            </w:r>
          </w:p>
          <w:p w14:paraId="5A88F631" w14:textId="7C1DFBE0"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p>
        </w:tc>
        <w:tc>
          <w:tcPr>
            <w:tcW w:w="0" w:type="auto"/>
            <w:tcBorders>
              <w:top w:val="nil"/>
              <w:left w:val="nil"/>
              <w:bottom w:val="single" w:sz="4" w:space="0" w:color="auto"/>
              <w:right w:val="single" w:sz="4" w:space="0" w:color="auto"/>
            </w:tcBorders>
            <w:shd w:val="clear" w:color="auto" w:fill="auto"/>
            <w:noWrap/>
            <w:hideMark/>
          </w:tcPr>
          <w:p w14:paraId="747B00EC" w14:textId="4A693D83"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0.03</w:t>
            </w:r>
          </w:p>
          <w:p w14:paraId="53598F7D" w14:textId="30D3B826"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p>
        </w:tc>
        <w:tc>
          <w:tcPr>
            <w:tcW w:w="0" w:type="auto"/>
            <w:tcBorders>
              <w:top w:val="nil"/>
              <w:left w:val="nil"/>
              <w:bottom w:val="single" w:sz="4" w:space="0" w:color="auto"/>
              <w:right w:val="single" w:sz="4" w:space="0" w:color="auto"/>
            </w:tcBorders>
            <w:shd w:val="clear" w:color="auto" w:fill="auto"/>
            <w:noWrap/>
            <w:hideMark/>
          </w:tcPr>
          <w:p w14:paraId="6A600BD0" w14:textId="4269B643"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0.1</w:t>
            </w:r>
          </w:p>
          <w:p w14:paraId="2DE29883" w14:textId="1631D448"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p>
        </w:tc>
        <w:tc>
          <w:tcPr>
            <w:tcW w:w="0" w:type="auto"/>
            <w:tcBorders>
              <w:top w:val="nil"/>
              <w:left w:val="nil"/>
              <w:bottom w:val="single" w:sz="4" w:space="0" w:color="auto"/>
              <w:right w:val="single" w:sz="4" w:space="0" w:color="auto"/>
            </w:tcBorders>
            <w:shd w:val="clear" w:color="auto" w:fill="auto"/>
            <w:noWrap/>
            <w:hideMark/>
          </w:tcPr>
          <w:p w14:paraId="0BFF260C" w14:textId="6C8202DA"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0.03</w:t>
            </w:r>
          </w:p>
          <w:p w14:paraId="690194DB" w14:textId="6346141D"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p>
        </w:tc>
        <w:tc>
          <w:tcPr>
            <w:tcW w:w="0" w:type="auto"/>
            <w:tcBorders>
              <w:top w:val="nil"/>
              <w:left w:val="nil"/>
              <w:bottom w:val="single" w:sz="4" w:space="0" w:color="auto"/>
              <w:right w:val="single" w:sz="4" w:space="0" w:color="auto"/>
            </w:tcBorders>
            <w:shd w:val="clear" w:color="auto" w:fill="auto"/>
            <w:noWrap/>
            <w:hideMark/>
          </w:tcPr>
          <w:p w14:paraId="47A62F2F" w14:textId="52B44F38"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0.03</w:t>
            </w:r>
          </w:p>
          <w:p w14:paraId="7CB88965" w14:textId="25C52A8E"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p>
        </w:tc>
        <w:tc>
          <w:tcPr>
            <w:tcW w:w="0" w:type="auto"/>
            <w:tcBorders>
              <w:top w:val="nil"/>
              <w:left w:val="nil"/>
              <w:bottom w:val="single" w:sz="4" w:space="0" w:color="auto"/>
              <w:right w:val="single" w:sz="4" w:space="0" w:color="auto"/>
            </w:tcBorders>
            <w:shd w:val="clear" w:color="auto" w:fill="auto"/>
            <w:noWrap/>
            <w:hideMark/>
          </w:tcPr>
          <w:p w14:paraId="3F5F501B" w14:textId="6A4FF214"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0.06</w:t>
            </w:r>
          </w:p>
          <w:p w14:paraId="4E7BE0DA" w14:textId="23CFD43A"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p>
        </w:tc>
      </w:tr>
    </w:tbl>
    <w:p w14:paraId="6BDDEB7E" w14:textId="6CA48E85" w:rsidR="00E32FDD" w:rsidRPr="00C60277" w:rsidRDefault="009340B0" w:rsidP="008337CD">
      <w:pPr>
        <w:pStyle w:val="Agency-body-text-report"/>
        <w:keepNext/>
        <w:jc w:val="center"/>
      </w:pPr>
      <w:r w:rsidRPr="00416CBC">
        <w:rPr>
          <w:noProof/>
        </w:rPr>
        <w:drawing>
          <wp:inline distT="0" distB="0" distL="0" distR="0" wp14:anchorId="7FFC79FD" wp14:editId="521520B9">
            <wp:extent cx="4622800" cy="4320000"/>
            <wp:effectExtent l="0" t="0" r="12700" b="10795"/>
            <wp:docPr id="1299910061" name="Chart 1299910061">
              <a:extLst xmlns:a="http://schemas.openxmlformats.org/drawingml/2006/main">
                <a:ext uri="{FF2B5EF4-FFF2-40B4-BE49-F238E27FC236}">
                  <a16:creationId xmlns:a16="http://schemas.microsoft.com/office/drawing/2014/main" id="{7ECBDB9C-A7BD-5346-8333-710604588A2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BA0398F" w14:textId="450A7F55" w:rsidR="00E32FDD" w:rsidRPr="00C60277" w:rsidRDefault="00E32FDD"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32</w:t>
      </w:r>
      <w:r w:rsidRPr="00C60277">
        <w:fldChar w:fldCharType="end"/>
      </w:r>
      <w:r w:rsidRPr="00C60277">
        <w:t>. Indicator 1.4d The share of children/learners receiving home schooling (%)</w:t>
      </w:r>
      <w:r w:rsidR="003D0CD5" w:rsidRPr="00C60277">
        <w:t>, ISCED 1+2 boys and ISCED 1+2 girls</w:t>
      </w:r>
    </w:p>
    <w:p w14:paraId="75A5D31E" w14:textId="3A0E929D" w:rsidR="003D0CD5" w:rsidRPr="00C60277" w:rsidRDefault="009340B0" w:rsidP="00571DB8">
      <w:pPr>
        <w:pStyle w:val="Agency-body-text-report"/>
        <w:keepNext/>
        <w:jc w:val="center"/>
      </w:pPr>
      <w:r w:rsidRPr="00416CBC">
        <w:rPr>
          <w:noProof/>
        </w:rPr>
        <w:drawing>
          <wp:inline distT="0" distB="0" distL="0" distR="0" wp14:anchorId="5C1B5DD6" wp14:editId="6B4C3B29">
            <wp:extent cx="4588510" cy="4104000"/>
            <wp:effectExtent l="0" t="0" r="8890" b="11430"/>
            <wp:docPr id="1299910062" name="Chart 1299910062">
              <a:extLst xmlns:a="http://schemas.openxmlformats.org/drawingml/2006/main">
                <a:ext uri="{FF2B5EF4-FFF2-40B4-BE49-F238E27FC236}">
                  <a16:creationId xmlns:a16="http://schemas.microsoft.com/office/drawing/2014/main" id="{4BA43F82-B18B-9045-BA9A-53A08919251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4F271FB" w14:textId="51477E64" w:rsidR="000915B7" w:rsidRPr="00C60277" w:rsidRDefault="003D0CD5"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33</w:t>
      </w:r>
      <w:r w:rsidRPr="00C60277">
        <w:fldChar w:fldCharType="end"/>
      </w:r>
      <w:r w:rsidRPr="00C60277">
        <w:t xml:space="preserve">. </w:t>
      </w:r>
      <w:r w:rsidR="009C0C5B" w:rsidRPr="00C60277">
        <w:t>Indicator 1.4d The share of children/learners receiving home schooling (%), ISCED 1+2 total</w:t>
      </w:r>
    </w:p>
    <w:p w14:paraId="3D84171C" w14:textId="19B4ECDD" w:rsidR="009C0C5B" w:rsidRPr="00C60277" w:rsidRDefault="009340B0" w:rsidP="00124A9D">
      <w:pPr>
        <w:pStyle w:val="Agency-body-text-report"/>
        <w:keepNext/>
        <w:jc w:val="center"/>
      </w:pPr>
      <w:r w:rsidRPr="00416CBC">
        <w:rPr>
          <w:noProof/>
        </w:rPr>
        <w:drawing>
          <wp:inline distT="0" distB="0" distL="0" distR="0" wp14:anchorId="4CEFACEE" wp14:editId="3B9965ED">
            <wp:extent cx="4613910" cy="4106334"/>
            <wp:effectExtent l="0" t="0" r="8890" b="8890"/>
            <wp:docPr id="1299910063" name="Chart 1299910063">
              <a:extLst xmlns:a="http://schemas.openxmlformats.org/drawingml/2006/main">
                <a:ext uri="{FF2B5EF4-FFF2-40B4-BE49-F238E27FC236}">
                  <a16:creationId xmlns:a16="http://schemas.microsoft.com/office/drawing/2014/main" id="{EF138FB7-7081-104C-AAF5-27EF496E45B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837C061" w14:textId="6002FE64" w:rsidR="6E43D74F" w:rsidRPr="00C60277" w:rsidRDefault="009C0C5B"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34</w:t>
      </w:r>
      <w:r w:rsidRPr="00C60277">
        <w:fldChar w:fldCharType="end"/>
      </w:r>
      <w:r w:rsidRPr="00C60277">
        <w:t>. Indicator 1.4d The share of children/learners receiving home schooling (%), ISCED 3 boys and ISCED 3 girls</w:t>
      </w:r>
    </w:p>
    <w:p w14:paraId="56B2B368" w14:textId="1ABAA13D" w:rsidR="009C0C5B" w:rsidRPr="00C60277" w:rsidRDefault="009340B0" w:rsidP="00124A9D">
      <w:pPr>
        <w:pStyle w:val="Agency-body-text-report"/>
        <w:keepNext/>
        <w:jc w:val="center"/>
      </w:pPr>
      <w:r w:rsidRPr="00416CBC">
        <w:rPr>
          <w:noProof/>
        </w:rPr>
        <w:drawing>
          <wp:inline distT="0" distB="0" distL="0" distR="0" wp14:anchorId="04C86F9D" wp14:editId="29897A52">
            <wp:extent cx="4622800" cy="3295461"/>
            <wp:effectExtent l="0" t="0" r="12700" b="6985"/>
            <wp:docPr id="1299910064" name="Chart 1299910064">
              <a:extLst xmlns:a="http://schemas.openxmlformats.org/drawingml/2006/main">
                <a:ext uri="{FF2B5EF4-FFF2-40B4-BE49-F238E27FC236}">
                  <a16:creationId xmlns:a16="http://schemas.microsoft.com/office/drawing/2014/main" id="{61C39033-025F-9F41-9C10-8EE860E844D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A5700B1" w14:textId="5191D62F" w:rsidR="00065D54" w:rsidRPr="00C60277" w:rsidRDefault="009C0C5B" w:rsidP="009418C6">
      <w:pPr>
        <w:pStyle w:val="Agency-caption-report"/>
      </w:pPr>
      <w:r w:rsidRPr="007A1BEC">
        <w:t xml:space="preserve">Chart </w:t>
      </w:r>
      <w:r w:rsidRPr="007A1BEC">
        <w:rPr>
          <w:bCs w:val="0"/>
        </w:rPr>
        <w:fldChar w:fldCharType="begin"/>
      </w:r>
      <w:r w:rsidRPr="007A1BEC">
        <w:instrText xml:space="preserve"> SEQ Chart \* ARABIC </w:instrText>
      </w:r>
      <w:r w:rsidRPr="007A1BEC">
        <w:rPr>
          <w:bCs w:val="0"/>
        </w:rPr>
        <w:fldChar w:fldCharType="separate"/>
      </w:r>
      <w:r w:rsidR="00A466BF" w:rsidRPr="009418C6">
        <w:t>35</w:t>
      </w:r>
      <w:r w:rsidRPr="007A1BEC">
        <w:rPr>
          <w:bCs w:val="0"/>
        </w:rPr>
        <w:fldChar w:fldCharType="end"/>
      </w:r>
      <w:r w:rsidR="00885A70" w:rsidRPr="007A1BEC">
        <w:t>. Indicator 1.4d The share of children/learners receiving home schooling (%), ISCED 3</w:t>
      </w:r>
      <w:r w:rsidR="00885A70" w:rsidRPr="00C60277">
        <w:t xml:space="preserve"> total</w:t>
      </w:r>
    </w:p>
    <w:p w14:paraId="09F39AB5" w14:textId="063C43DF" w:rsidR="00287340" w:rsidRPr="00C60277" w:rsidRDefault="00287340" w:rsidP="00014188">
      <w:pPr>
        <w:pStyle w:val="Agency-heading-2-report"/>
      </w:pPr>
      <w:bookmarkStart w:id="30" w:name="_Toc119416349"/>
      <w:r w:rsidRPr="00C60277">
        <w:t xml:space="preserve">Indicator 1.5 The share of children/learners who are educated in all forms of segregated (separate, </w:t>
      </w:r>
      <w:r w:rsidR="00C74BBC" w:rsidRPr="00C60277">
        <w:t>non-inclusive</w:t>
      </w:r>
      <w:r w:rsidRPr="00C60277">
        <w:t>) provision (%)</w:t>
      </w:r>
      <w:bookmarkEnd w:id="30"/>
    </w:p>
    <w:p w14:paraId="34F1210C" w14:textId="43A81206" w:rsidR="00444380" w:rsidRPr="00C60277" w:rsidRDefault="2C6CA6E4" w:rsidP="00014188">
      <w:pPr>
        <w:pStyle w:val="Agency-body-text-report"/>
      </w:pPr>
      <w:r w:rsidRPr="00C60277">
        <w:t>The data shows the share of children/learners who are educated in all forms of segregated (i.e.</w:t>
      </w:r>
      <w:r w:rsidR="00C97CF0" w:rsidRPr="00C60277">
        <w:t> </w:t>
      </w:r>
      <w:r w:rsidRPr="00C60277">
        <w:t xml:space="preserve">separate, </w:t>
      </w:r>
      <w:r w:rsidR="00C74BBC" w:rsidRPr="00C60277">
        <w:t>non-inclusive</w:t>
      </w:r>
      <w:r w:rsidRPr="00C60277">
        <w:t xml:space="preserve">) provision </w:t>
      </w:r>
      <w:r w:rsidR="2BAA4DE9" w:rsidRPr="00C60277">
        <w:t xml:space="preserve">organised by </w:t>
      </w:r>
      <w:r w:rsidRPr="00C60277">
        <w:t>all sectors/ministries.</w:t>
      </w:r>
    </w:p>
    <w:p w14:paraId="21C83B2F" w14:textId="37790AAF" w:rsidR="00433F62" w:rsidRPr="00C60277" w:rsidRDefault="00433F62" w:rsidP="00014188">
      <w:pPr>
        <w:pStyle w:val="Agency-body-text-report"/>
      </w:pPr>
      <w:r w:rsidRPr="009418C6">
        <w:t>This indicator focuses on all children/learners who are enrolled in separate, non-inclusive settings that are not in line with the 80% time placement benchmark, or the various proxies for this benchmark.</w:t>
      </w:r>
    </w:p>
    <w:p w14:paraId="4B2A8FB7" w14:textId="647A6475" w:rsidR="00BB5ED9" w:rsidRPr="00C60277" w:rsidRDefault="00065D54" w:rsidP="00014188">
      <w:pPr>
        <w:pStyle w:val="Agency-body-text-report"/>
        <w:keepNext/>
      </w:pPr>
      <w:r w:rsidRPr="00C60277">
        <w:t>This indicator has been calculated as follows:</w:t>
      </w:r>
    </w:p>
    <w:p w14:paraId="12AA2D67" w14:textId="14B31FDC" w:rsidR="009A4843" w:rsidRPr="00C60277" w:rsidRDefault="009B006A" w:rsidP="00014188">
      <w:pPr>
        <w:pStyle w:val="Agency-body-text-report"/>
        <w:spacing w:before="360" w:after="360"/>
        <w:jc w:val="center"/>
      </w:pPr>
      <w:r w:rsidRPr="00416CBC">
        <w:rPr>
          <w:noProof/>
        </w:rPr>
        <mc:AlternateContent>
          <mc:Choice Requires="wps">
            <w:drawing>
              <wp:anchor distT="0" distB="0" distL="114300" distR="114300" simplePos="0" relativeHeight="251658278" behindDoc="0" locked="0" layoutInCell="1" allowOverlap="1" wp14:anchorId="608070F5" wp14:editId="5423612D">
                <wp:simplePos x="0" y="0"/>
                <wp:positionH relativeFrom="column">
                  <wp:posOffset>4375785</wp:posOffset>
                </wp:positionH>
                <wp:positionV relativeFrom="paragraph">
                  <wp:posOffset>1192950</wp:posOffset>
                </wp:positionV>
                <wp:extent cx="638810" cy="296802"/>
                <wp:effectExtent l="0" t="0" r="0" b="0"/>
                <wp:wrapNone/>
                <wp:docPr id="767623525" name="Text Box 7676235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296802"/>
                        </a:xfrm>
                        <a:prstGeom prst="rect">
                          <a:avLst/>
                        </a:prstGeom>
                        <a:noFill/>
                        <a:ln w="6350">
                          <a:noFill/>
                        </a:ln>
                      </wps:spPr>
                      <wps:txbx>
                        <w:txbxContent>
                          <w:p w14:paraId="4A88183A"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4C5C3881">
              <v:shape id="Text Box 767623525" style="position:absolute;left:0;text-align:left;margin-left:344.55pt;margin-top:93.95pt;width:50.3pt;height:23.3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5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" w14:anchorId="608070F5">
                <v:textbox>
                  <w:txbxContent>
                    <w:p w:rsidRPr="00B324D2" w:rsidR="009A4843" w:rsidP="009A4843" w:rsidRDefault="009A4843" w14:paraId="3CD01137"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8D38D0" w:rsidRPr="00416CBC">
        <w:rPr>
          <w:noProof/>
        </w:rPr>
        <mc:AlternateContent>
          <mc:Choice Requires="wps">
            <w:drawing>
              <wp:anchor distT="0" distB="0" distL="114300" distR="114300" simplePos="0" relativeHeight="251658276" behindDoc="0" locked="0" layoutInCell="1" allowOverlap="1" wp14:anchorId="530CADEB" wp14:editId="02A0A0E6">
                <wp:simplePos x="0" y="0"/>
                <wp:positionH relativeFrom="column">
                  <wp:posOffset>793731</wp:posOffset>
                </wp:positionH>
                <wp:positionV relativeFrom="paragraph">
                  <wp:posOffset>263097</wp:posOffset>
                </wp:positionV>
                <wp:extent cx="3579779" cy="1071245"/>
                <wp:effectExtent l="0" t="0" r="0" b="0"/>
                <wp:wrapNone/>
                <wp:docPr id="767623523" name="Text Box 7676235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79779" cy="1071245"/>
                        </a:xfrm>
                        <a:prstGeom prst="rect">
                          <a:avLst/>
                        </a:prstGeom>
                        <a:noFill/>
                        <a:ln w="6350">
                          <a:noFill/>
                        </a:ln>
                      </wps:spPr>
                      <wps:txbx>
                        <w:txbxContent>
                          <w:p w14:paraId="6A1EF95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7C22FA">
                              <w:rPr>
                                <w:rFonts w:ascii="Calibri" w:hAnsi="Calibri"/>
                                <w:b/>
                                <w:bCs/>
                                <w:color w:val="002060"/>
                              </w:rPr>
                              <w:t>number of children/learners educated in separate groups/classes (Q1.3b)</w:t>
                            </w:r>
                            <w:r>
                              <w:rPr>
                                <w:rFonts w:ascii="Calibri" w:hAnsi="Calibri"/>
                                <w:b/>
                                <w:bCs/>
                                <w:color w:val="002060"/>
                              </w:rPr>
                              <w:br/>
                              <w:t>+</w:t>
                            </w:r>
                            <w:r>
                              <w:rPr>
                                <w:rFonts w:ascii="Calibri" w:hAnsi="Calibri"/>
                                <w:b/>
                                <w:bCs/>
                                <w:color w:val="002060"/>
                              </w:rPr>
                              <w:br/>
                            </w:r>
                            <w:r w:rsidRPr="007C22FA">
                              <w:rPr>
                                <w:rFonts w:ascii="Calibri" w:hAnsi="Calibri"/>
                                <w:b/>
                                <w:bCs/>
                                <w:color w:val="002060"/>
                              </w:rPr>
                              <w:t>The number of children/learners who are educated outside of mainstream (pre-)schools (Q1.4)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0CEF35A1">
              <v:shape id="Text Box 767623523" style="position:absolute;left:0;text-align:left;margin-left:62.5pt;margin-top:20.7pt;width:281.85pt;height:84.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5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" w14:anchorId="530CADEB">
                <v:textbox>
                  <w:txbxContent>
                    <w:p w:rsidRPr="00B324D2" w:rsidR="009A4843" w:rsidP="009A4843" w:rsidRDefault="009A4843" w14:paraId="55B53F2C" w14:textId="77777777">
                      <w:pPr>
                        <w:rPr>
                          <w:rFonts w:ascii="Calibri" w:hAnsi="Calibri"/>
                          <w:b/>
                          <w:bCs/>
                          <w:color w:val="002060"/>
                        </w:rPr>
                      </w:pPr>
                      <w:r w:rsidRPr="00BD6E8E">
                        <w:rPr>
                          <w:rFonts w:ascii="Calibri" w:hAnsi="Calibri"/>
                          <w:b/>
                          <w:bCs/>
                          <w:color w:val="002060"/>
                        </w:rPr>
                        <w:t xml:space="preserve">The </w:t>
                      </w:r>
                      <w:r w:rsidRPr="007C22FA">
                        <w:rPr>
                          <w:rFonts w:ascii="Calibri" w:hAnsi="Calibri"/>
                          <w:b/>
                          <w:bCs/>
                          <w:color w:val="002060"/>
                        </w:rPr>
                        <w:t>number of children/learners educated in separate groups/classes (Q1.3b)</w:t>
                      </w:r>
                      <w:r>
                        <w:rPr>
                          <w:rFonts w:ascii="Calibri" w:hAnsi="Calibri"/>
                          <w:b/>
                          <w:bCs/>
                          <w:color w:val="002060"/>
                        </w:rPr>
                        <w:br/>
                      </w:r>
                      <w:r>
                        <w:rPr>
                          <w:rFonts w:ascii="Calibri" w:hAnsi="Calibri"/>
                          <w:b/>
                          <w:bCs/>
                          <w:color w:val="002060"/>
                        </w:rPr>
                        <w:t>+</w:t>
                      </w:r>
                      <w:r>
                        <w:rPr>
                          <w:rFonts w:ascii="Calibri" w:hAnsi="Calibri"/>
                          <w:b/>
                          <w:bCs/>
                          <w:color w:val="002060"/>
                        </w:rPr>
                        <w:br/>
                      </w:r>
                      <w:r w:rsidRPr="007C22FA">
                        <w:rPr>
                          <w:rFonts w:ascii="Calibri" w:hAnsi="Calibri"/>
                          <w:b/>
                          <w:bCs/>
                          <w:color w:val="002060"/>
                        </w:rPr>
                        <w:t>The number of children/learners who are educated outside of mainstream (pre-)schools (Q1.4)</w:t>
                      </w:r>
                    </w:p>
                  </w:txbxContent>
                </v:textbox>
              </v:shape>
            </w:pict>
          </mc:Fallback>
        </mc:AlternateContent>
      </w:r>
      <w:r w:rsidR="008D38D0" w:rsidRPr="00416CBC">
        <w:rPr>
          <w:noProof/>
        </w:rPr>
        <mc:AlternateContent>
          <mc:Choice Requires="wps">
            <w:drawing>
              <wp:anchor distT="0" distB="0" distL="114300" distR="114300" simplePos="0" relativeHeight="251658275" behindDoc="0" locked="0" layoutInCell="1" allowOverlap="1" wp14:anchorId="418C1AD1" wp14:editId="34B96C89">
                <wp:simplePos x="0" y="0"/>
                <wp:positionH relativeFrom="column">
                  <wp:posOffset>877966</wp:posOffset>
                </wp:positionH>
                <wp:positionV relativeFrom="paragraph">
                  <wp:posOffset>1351701</wp:posOffset>
                </wp:positionV>
                <wp:extent cx="3501673" cy="0"/>
                <wp:effectExtent l="0" t="12700" r="16510" b="12700"/>
                <wp:wrapNone/>
                <wp:docPr id="767623522" name="Straight Connector 7676235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01673"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37DF92E5">
              <v:line id="Straight Connector 767623522" style="position:absolute;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9.15pt,106.45pt" to="344.85pt,106.45pt" w14:anchorId="79337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"/>
            </w:pict>
          </mc:Fallback>
        </mc:AlternateContent>
      </w:r>
      <w:r w:rsidR="009A4843" w:rsidRPr="00416CBC">
        <w:rPr>
          <w:noProof/>
        </w:rPr>
        <mc:AlternateContent>
          <mc:Choice Requires="wps">
            <w:drawing>
              <wp:anchor distT="0" distB="0" distL="114300" distR="114300" simplePos="0" relativeHeight="251658277" behindDoc="0" locked="0" layoutInCell="1" allowOverlap="1" wp14:anchorId="4569E100" wp14:editId="053FDF96">
                <wp:simplePos x="0" y="0"/>
                <wp:positionH relativeFrom="column">
                  <wp:posOffset>757718</wp:posOffset>
                </wp:positionH>
                <wp:positionV relativeFrom="paragraph">
                  <wp:posOffset>1461329</wp:posOffset>
                </wp:positionV>
                <wp:extent cx="3696268" cy="681990"/>
                <wp:effectExtent l="0" t="0" r="0" b="0"/>
                <wp:wrapNone/>
                <wp:docPr id="767623524" name="Text Box 7676235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96268" cy="681990"/>
                        </a:xfrm>
                        <a:prstGeom prst="rect">
                          <a:avLst/>
                        </a:prstGeom>
                        <a:noFill/>
                        <a:ln w="6350">
                          <a:noFill/>
                        </a:ln>
                      </wps:spPr>
                      <wps:txbx>
                        <w:txbxContent>
                          <w:p w14:paraId="5DF76134"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7EB41991">
              <v:shape id="Text Box 767623524" style="position:absolute;left:0;text-align:left;margin-left:59.65pt;margin-top:115.05pt;width:291.05pt;height:53.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5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" w14:anchorId="4569E100">
                <v:textbox>
                  <w:txbxContent>
                    <w:p w:rsidRPr="00B324D2" w:rsidR="009A4843" w:rsidP="009A4843" w:rsidRDefault="009A4843" w14:paraId="24831AFA" w14:textId="77777777">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00065D54" w:rsidRPr="008C3AF0">
        <w:rPr>
          <w:noProof/>
        </w:rPr>
        <mc:AlternateContent>
          <mc:Choice Requires="wps">
            <w:drawing>
              <wp:inline distT="0" distB="0" distL="0" distR="0" wp14:anchorId="209B7809" wp14:editId="4610ED5C">
                <wp:extent cx="4413998" cy="1978801"/>
                <wp:effectExtent l="12700" t="12700" r="18415" b="15240"/>
                <wp:docPr id="16" name="Rounded Rectangle 16" descr="The number of children/learners educated in separate groups/classes (Q1.3b)&#10;+&#10;The number of children/learners who are educated outside of mainstream (pre-)schools (Q1.4) divided by The number of children/learners enrolled in any form of recognised education (Q1.2) multiplied by 100&#10;"/>
                <wp:cNvGraphicFramePr/>
                <a:graphic xmlns:a="http://schemas.openxmlformats.org/drawingml/2006/main">
                  <a:graphicData uri="http://schemas.microsoft.com/office/word/2010/wordprocessingShape">
                    <wps:wsp>
                      <wps:cNvSpPr/>
                      <wps:spPr>
                        <a:xfrm>
                          <a:off x="0" y="0"/>
                          <a:ext cx="4413998" cy="1978801"/>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1F55C87D">
              <v:roundrect id="Rounded Rectangle 16" style="width:347.55pt;height:155.8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ducated in separate groups/classes (Q1.3b)&#10;+&#10;The number of children/learners who are educated outside of mainstream (pre-)schools (Q1.4) divided by The number of children/learners enrolled in any form of recognised education (Q1.2) multiplied by 100&#10;" o:spid="_x0000_s1026" filled="f" strokecolor="#ffc000" strokeweight="1.5pt" arcsize="10923f" w14:anchorId="4B3037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">
                <w10:anchorlock/>
              </v:roundrect>
            </w:pict>
          </mc:Fallback>
        </mc:AlternateContent>
      </w:r>
    </w:p>
    <w:p w14:paraId="3AD84D40" w14:textId="58D7A360" w:rsidR="00BB5ED9" w:rsidRPr="00C60277" w:rsidRDefault="3A0D8BD3" w:rsidP="00C1C1F1">
      <w:pPr>
        <w:pStyle w:val="Agency-body-text-report"/>
      </w:pPr>
      <w:r w:rsidRPr="00C60277">
        <w:t>Data on pre-primary (ISCED 02) level is available from 9 countries. Across the 9 countries, the share of children/learners in all forms of segregated provision ranges from 0.38% to 2.79%; the total average for the 9 countries is 0.94%.</w:t>
      </w:r>
    </w:p>
    <w:p w14:paraId="17186E10" w14:textId="243A9E7F" w:rsidR="00BB5ED9" w:rsidRPr="00C60277" w:rsidRDefault="3A0D8BD3">
      <w:pPr>
        <w:pStyle w:val="Agency-body-text-report"/>
      </w:pPr>
      <w:r w:rsidRPr="00C60277">
        <w:t xml:space="preserve">Data on primary and </w:t>
      </w:r>
      <w:r w:rsidR="007314D8" w:rsidRPr="00C60277">
        <w:t>lower-secondary</w:t>
      </w:r>
      <w:r w:rsidRPr="00C60277">
        <w:t xml:space="preserve"> (ISCED 1+2) levels is available from 18 countries. Across the 18 countries, the share of children/learners in all forms of segregated provision ranges from 0.46% to 7.71%; the total average for the 18 countries is 2.35%.</w:t>
      </w:r>
    </w:p>
    <w:p w14:paraId="4834E92D" w14:textId="531CD839" w:rsidR="00444380" w:rsidRPr="00C60277" w:rsidRDefault="3A0D8BD3" w:rsidP="00014188">
      <w:pPr>
        <w:pStyle w:val="Agency-body-text-report"/>
      </w:pPr>
      <w:r w:rsidRPr="00C60277">
        <w:t>Data on upper-secondary (ISCED 3) level is available from 13 countries. Across the 13 countries, the share of children/learners in all forms of segregated provision ranges from 0.17% to 13.61%; the total average for the 13 countries is 2.92%.</w:t>
      </w:r>
    </w:p>
    <w:p w14:paraId="305093C1" w14:textId="399BAB99" w:rsidR="00BE002F" w:rsidRPr="00C60277" w:rsidRDefault="00BE002F" w:rsidP="00BE002F">
      <w:pPr>
        <w:pStyle w:val="Agency-caption-report"/>
        <w:keepNext/>
      </w:pPr>
      <w:r w:rsidRPr="00C60277">
        <w:t xml:space="preserve">Table </w:t>
      </w:r>
      <w:r w:rsidR="00885A70" w:rsidRPr="00C60277">
        <w:fldChar w:fldCharType="begin"/>
      </w:r>
      <w:r w:rsidR="00885A70" w:rsidRPr="00C60277">
        <w:instrText xml:space="preserve"> SEQ Table \* ARABIC </w:instrText>
      </w:r>
      <w:r w:rsidR="00885A70" w:rsidRPr="00C60277">
        <w:fldChar w:fldCharType="separate"/>
      </w:r>
      <w:r w:rsidR="006E6395" w:rsidRPr="009418C6">
        <w:t>9</w:t>
      </w:r>
      <w:r w:rsidR="00885A70" w:rsidRPr="00C60277">
        <w:fldChar w:fldCharType="end"/>
      </w:r>
      <w:r w:rsidRPr="00C60277">
        <w:t xml:space="preserve">. Indicator 1.5 The share of children/learners who are educated in all forms of segregated (separate, </w:t>
      </w:r>
      <w:r w:rsidR="00C74BBC" w:rsidRPr="00C60277">
        <w:t>non-inclusive</w:t>
      </w:r>
      <w:r w:rsidRPr="00C60277">
        <w:t>) provision (%)</w:t>
      </w:r>
    </w:p>
    <w:tbl>
      <w:tblPr>
        <w:tblW w:w="5000" w:type="pct"/>
        <w:tblLayout w:type="fixed"/>
        <w:tblCellMar>
          <w:left w:w="70" w:type="dxa"/>
          <w:right w:w="70" w:type="dxa"/>
        </w:tblCellMar>
        <w:tblLook w:val="04A0" w:firstRow="1" w:lastRow="0" w:firstColumn="1" w:lastColumn="0" w:noHBand="0" w:noVBand="1"/>
      </w:tblPr>
      <w:tblGrid>
        <w:gridCol w:w="1621"/>
        <w:gridCol w:w="811"/>
        <w:gridCol w:w="811"/>
        <w:gridCol w:w="812"/>
        <w:gridCol w:w="812"/>
        <w:gridCol w:w="812"/>
        <w:gridCol w:w="812"/>
        <w:gridCol w:w="812"/>
        <w:gridCol w:w="812"/>
        <w:gridCol w:w="805"/>
      </w:tblGrid>
      <w:tr w:rsidR="00451477" w:rsidRPr="00022CED" w14:paraId="35EEB9A0" w14:textId="77777777" w:rsidTr="009340B0">
        <w:trPr>
          <w:cantSplit/>
          <w:tblHeader/>
        </w:trPr>
        <w:tc>
          <w:tcPr>
            <w:tcW w:w="90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723D65" w14:textId="77777777" w:rsidR="00953F3A" w:rsidRPr="00C60277" w:rsidRDefault="1A524A0B"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27AA362B" w14:textId="77777777" w:rsidR="00953F3A" w:rsidRPr="00C60277" w:rsidRDefault="00953F3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47ECC75E" w14:textId="77777777" w:rsidR="00953F3A" w:rsidRPr="00C60277" w:rsidRDefault="00953F3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61A94061" w14:textId="77777777" w:rsidR="00953F3A" w:rsidRPr="00C60277" w:rsidRDefault="00953F3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3517C446" w14:textId="77777777" w:rsidR="00953F3A" w:rsidRPr="00C60277" w:rsidRDefault="1A524A0B"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6BD16EA5" w14:textId="77777777" w:rsidR="00953F3A" w:rsidRPr="00C60277" w:rsidRDefault="1A524A0B"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5C8E9924" w14:textId="77777777" w:rsidR="00953F3A" w:rsidRPr="00C60277" w:rsidRDefault="1A524A0B"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6595D4D0" w14:textId="77777777" w:rsidR="00953F3A" w:rsidRPr="00C60277" w:rsidRDefault="00953F3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40122E7E" w14:textId="77777777" w:rsidR="00953F3A" w:rsidRPr="00C60277" w:rsidRDefault="00953F3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148E6614" w14:textId="77777777" w:rsidR="00953F3A" w:rsidRPr="00C60277" w:rsidRDefault="00953F3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451477" w:rsidRPr="00022CED" w14:paraId="4DA629EB"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tcPr>
          <w:p w14:paraId="2253F6FC"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455" w:type="pct"/>
            <w:tcBorders>
              <w:top w:val="nil"/>
              <w:left w:val="nil"/>
              <w:bottom w:val="single" w:sz="4" w:space="0" w:color="auto"/>
              <w:right w:val="single" w:sz="4" w:space="0" w:color="auto"/>
            </w:tcBorders>
            <w:shd w:val="clear" w:color="auto" w:fill="auto"/>
          </w:tcPr>
          <w:p w14:paraId="0A36DC72" w14:textId="0BD15496"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75B3AC0C" w14:textId="2FE3734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08DC2FC4" w14:textId="5F5C771A"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022118CC" w14:textId="452D078B"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455" w:type="pct"/>
            <w:tcBorders>
              <w:top w:val="nil"/>
              <w:left w:val="nil"/>
              <w:bottom w:val="single" w:sz="4" w:space="0" w:color="auto"/>
              <w:right w:val="single" w:sz="4" w:space="0" w:color="auto"/>
            </w:tcBorders>
            <w:shd w:val="clear" w:color="auto" w:fill="auto"/>
          </w:tcPr>
          <w:p w14:paraId="4AC0EC20" w14:textId="3D9B4AD2"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55" w:type="pct"/>
            <w:tcBorders>
              <w:top w:val="nil"/>
              <w:left w:val="nil"/>
              <w:bottom w:val="single" w:sz="4" w:space="0" w:color="auto"/>
              <w:right w:val="single" w:sz="4" w:space="0" w:color="auto"/>
            </w:tcBorders>
            <w:shd w:val="clear" w:color="auto" w:fill="auto"/>
          </w:tcPr>
          <w:p w14:paraId="662F734C" w14:textId="476B38BB"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66</w:t>
            </w:r>
          </w:p>
        </w:tc>
        <w:tc>
          <w:tcPr>
            <w:tcW w:w="455" w:type="pct"/>
            <w:tcBorders>
              <w:top w:val="nil"/>
              <w:left w:val="nil"/>
              <w:bottom w:val="single" w:sz="4" w:space="0" w:color="auto"/>
              <w:right w:val="single" w:sz="4" w:space="0" w:color="auto"/>
            </w:tcBorders>
            <w:shd w:val="clear" w:color="auto" w:fill="auto"/>
          </w:tcPr>
          <w:p w14:paraId="45671C20" w14:textId="0E9BAD7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46</w:t>
            </w:r>
          </w:p>
        </w:tc>
        <w:tc>
          <w:tcPr>
            <w:tcW w:w="455" w:type="pct"/>
            <w:tcBorders>
              <w:top w:val="nil"/>
              <w:left w:val="nil"/>
              <w:bottom w:val="single" w:sz="4" w:space="0" w:color="auto"/>
              <w:right w:val="single" w:sz="4" w:space="0" w:color="auto"/>
            </w:tcBorders>
            <w:shd w:val="clear" w:color="auto" w:fill="auto"/>
          </w:tcPr>
          <w:p w14:paraId="1FAED896" w14:textId="12B1F3E9"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455" w:type="pct"/>
            <w:tcBorders>
              <w:top w:val="nil"/>
              <w:left w:val="nil"/>
              <w:bottom w:val="single" w:sz="4" w:space="0" w:color="auto"/>
              <w:right w:val="single" w:sz="4" w:space="0" w:color="auto"/>
            </w:tcBorders>
            <w:shd w:val="clear" w:color="auto" w:fill="auto"/>
          </w:tcPr>
          <w:p w14:paraId="11B7A79F" w14:textId="666F7943"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r>
      <w:tr w:rsidR="00451477" w:rsidRPr="00022CED" w14:paraId="5428968C"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AA30E2F" w14:textId="7B913E82" w:rsidR="00953F3A" w:rsidRPr="00C60277" w:rsidRDefault="1A524A0B"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1D6FB3" w:rsidRPr="00C60277">
              <w:rPr>
                <w:rFonts w:ascii="Calibri" w:hAnsi="Calibri" w:cs="Calibri"/>
                <w:b/>
                <w:bCs/>
                <w:color w:val="000000" w:themeColor="text1"/>
                <w:sz w:val="22"/>
                <w:szCs w:val="22"/>
                <w:lang w:val="en-GB"/>
              </w:rPr>
              <w:t>)</w:t>
            </w:r>
          </w:p>
        </w:tc>
        <w:tc>
          <w:tcPr>
            <w:tcW w:w="455" w:type="pct"/>
            <w:tcBorders>
              <w:top w:val="nil"/>
              <w:left w:val="nil"/>
              <w:bottom w:val="single" w:sz="4" w:space="0" w:color="auto"/>
              <w:right w:val="single" w:sz="4" w:space="0" w:color="auto"/>
            </w:tcBorders>
            <w:shd w:val="clear" w:color="auto" w:fill="auto"/>
            <w:hideMark/>
          </w:tcPr>
          <w:p w14:paraId="5C641DE7" w14:textId="0539611B"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7DC1870" w14:textId="4436B6EA"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1A23B49" w14:textId="53A49586"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7C914A4" w14:textId="334642C0"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829CF77" w14:textId="043ED8D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708D3AE" w14:textId="27183861"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8ADB70A" w14:textId="5FB4C413"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B53EC00" w14:textId="1C5D7C81"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D918F04" w14:textId="08267985"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51477" w:rsidRPr="00022CED" w14:paraId="3AE7B3D9"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42449B5"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455" w:type="pct"/>
            <w:tcBorders>
              <w:top w:val="nil"/>
              <w:left w:val="nil"/>
              <w:bottom w:val="single" w:sz="4" w:space="0" w:color="auto"/>
              <w:right w:val="single" w:sz="4" w:space="0" w:color="auto"/>
            </w:tcBorders>
            <w:shd w:val="clear" w:color="auto" w:fill="auto"/>
            <w:hideMark/>
          </w:tcPr>
          <w:p w14:paraId="6F2C7E37" w14:textId="5B4AF209"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55" w:type="pct"/>
            <w:tcBorders>
              <w:top w:val="nil"/>
              <w:left w:val="nil"/>
              <w:bottom w:val="single" w:sz="4" w:space="0" w:color="auto"/>
              <w:right w:val="single" w:sz="4" w:space="0" w:color="auto"/>
            </w:tcBorders>
            <w:shd w:val="clear" w:color="auto" w:fill="auto"/>
            <w:hideMark/>
          </w:tcPr>
          <w:p w14:paraId="18F2FF8A" w14:textId="1AEBD13E"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455" w:type="pct"/>
            <w:tcBorders>
              <w:top w:val="nil"/>
              <w:left w:val="nil"/>
              <w:bottom w:val="single" w:sz="4" w:space="0" w:color="auto"/>
              <w:right w:val="single" w:sz="4" w:space="0" w:color="auto"/>
            </w:tcBorders>
            <w:shd w:val="clear" w:color="auto" w:fill="auto"/>
            <w:hideMark/>
          </w:tcPr>
          <w:p w14:paraId="3D4218D7" w14:textId="64E10640"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455" w:type="pct"/>
            <w:tcBorders>
              <w:top w:val="nil"/>
              <w:left w:val="nil"/>
              <w:bottom w:val="single" w:sz="4" w:space="0" w:color="auto"/>
              <w:right w:val="single" w:sz="4" w:space="0" w:color="auto"/>
            </w:tcBorders>
            <w:shd w:val="clear" w:color="auto" w:fill="auto"/>
            <w:hideMark/>
          </w:tcPr>
          <w:p w14:paraId="2BBFC36D" w14:textId="1B6E951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455" w:type="pct"/>
            <w:tcBorders>
              <w:top w:val="nil"/>
              <w:left w:val="nil"/>
              <w:bottom w:val="single" w:sz="4" w:space="0" w:color="auto"/>
              <w:right w:val="single" w:sz="4" w:space="0" w:color="auto"/>
            </w:tcBorders>
            <w:shd w:val="clear" w:color="auto" w:fill="auto"/>
            <w:hideMark/>
          </w:tcPr>
          <w:p w14:paraId="76B905D6" w14:textId="57F8DF6D" w:rsidR="00953F3A" w:rsidRPr="00C60277" w:rsidRDefault="00AE41F7"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0.17</w:t>
            </w:r>
          </w:p>
        </w:tc>
        <w:tc>
          <w:tcPr>
            <w:tcW w:w="455" w:type="pct"/>
            <w:tcBorders>
              <w:top w:val="nil"/>
              <w:left w:val="nil"/>
              <w:bottom w:val="single" w:sz="4" w:space="0" w:color="auto"/>
              <w:right w:val="single" w:sz="4" w:space="0" w:color="auto"/>
            </w:tcBorders>
            <w:shd w:val="clear" w:color="auto" w:fill="auto"/>
            <w:hideMark/>
          </w:tcPr>
          <w:p w14:paraId="3321C965" w14:textId="4E1D3D51"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46</w:t>
            </w:r>
          </w:p>
        </w:tc>
        <w:tc>
          <w:tcPr>
            <w:tcW w:w="455" w:type="pct"/>
            <w:tcBorders>
              <w:top w:val="nil"/>
              <w:left w:val="nil"/>
              <w:bottom w:val="single" w:sz="4" w:space="0" w:color="auto"/>
              <w:right w:val="single" w:sz="4" w:space="0" w:color="auto"/>
            </w:tcBorders>
            <w:shd w:val="clear" w:color="auto" w:fill="auto"/>
            <w:hideMark/>
          </w:tcPr>
          <w:p w14:paraId="3237FBD6" w14:textId="17E1C2EE"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455" w:type="pct"/>
            <w:tcBorders>
              <w:top w:val="nil"/>
              <w:left w:val="nil"/>
              <w:bottom w:val="single" w:sz="4" w:space="0" w:color="auto"/>
              <w:right w:val="single" w:sz="4" w:space="0" w:color="auto"/>
            </w:tcBorders>
            <w:shd w:val="clear" w:color="auto" w:fill="auto"/>
            <w:hideMark/>
          </w:tcPr>
          <w:p w14:paraId="28C519E9" w14:textId="52FDB004"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455" w:type="pct"/>
            <w:tcBorders>
              <w:top w:val="nil"/>
              <w:left w:val="nil"/>
              <w:bottom w:val="single" w:sz="4" w:space="0" w:color="auto"/>
              <w:right w:val="single" w:sz="4" w:space="0" w:color="auto"/>
            </w:tcBorders>
            <w:shd w:val="clear" w:color="auto" w:fill="auto"/>
            <w:hideMark/>
          </w:tcPr>
          <w:p w14:paraId="2C7FB8F7" w14:textId="32AA803B"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r>
      <w:tr w:rsidR="00451477" w:rsidRPr="00022CED" w14:paraId="4DB4B928"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5EB56AF"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455" w:type="pct"/>
            <w:tcBorders>
              <w:top w:val="nil"/>
              <w:left w:val="nil"/>
              <w:bottom w:val="single" w:sz="4" w:space="0" w:color="auto"/>
              <w:right w:val="single" w:sz="4" w:space="0" w:color="auto"/>
            </w:tcBorders>
            <w:shd w:val="clear" w:color="auto" w:fill="auto"/>
            <w:hideMark/>
          </w:tcPr>
          <w:p w14:paraId="10696306" w14:textId="362B4FA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608A2CA" w14:textId="22475617"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459EF69" w14:textId="17670D41"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9424253" w14:textId="72E09396"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DF71FF3" w14:textId="678B3533"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C919727" w14:textId="1F8227B4"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8607FE6" w14:textId="4A7701A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9174E08" w14:textId="45FFCB79"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E195A95" w14:textId="4FA97535"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51477" w:rsidRPr="00022CED" w14:paraId="7B5B26D9"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293001C2"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455" w:type="pct"/>
            <w:tcBorders>
              <w:top w:val="nil"/>
              <w:left w:val="nil"/>
              <w:bottom w:val="single" w:sz="4" w:space="0" w:color="auto"/>
              <w:right w:val="single" w:sz="4" w:space="0" w:color="auto"/>
            </w:tcBorders>
            <w:shd w:val="clear" w:color="auto" w:fill="auto"/>
            <w:hideMark/>
          </w:tcPr>
          <w:p w14:paraId="31C03B3B" w14:textId="4E5E8CF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455" w:type="pct"/>
            <w:tcBorders>
              <w:top w:val="nil"/>
              <w:left w:val="nil"/>
              <w:bottom w:val="single" w:sz="4" w:space="0" w:color="auto"/>
              <w:right w:val="single" w:sz="4" w:space="0" w:color="auto"/>
            </w:tcBorders>
            <w:shd w:val="clear" w:color="auto" w:fill="auto"/>
            <w:hideMark/>
          </w:tcPr>
          <w:p w14:paraId="36AD1269" w14:textId="4CCE7552"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c>
          <w:tcPr>
            <w:tcW w:w="455" w:type="pct"/>
            <w:tcBorders>
              <w:top w:val="nil"/>
              <w:left w:val="nil"/>
              <w:bottom w:val="single" w:sz="4" w:space="0" w:color="auto"/>
              <w:right w:val="single" w:sz="4" w:space="0" w:color="auto"/>
            </w:tcBorders>
            <w:shd w:val="clear" w:color="auto" w:fill="auto"/>
            <w:hideMark/>
          </w:tcPr>
          <w:p w14:paraId="28A82707" w14:textId="35DC302D"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79</w:t>
            </w:r>
          </w:p>
        </w:tc>
        <w:tc>
          <w:tcPr>
            <w:tcW w:w="455" w:type="pct"/>
            <w:tcBorders>
              <w:top w:val="nil"/>
              <w:left w:val="nil"/>
              <w:bottom w:val="single" w:sz="4" w:space="0" w:color="auto"/>
              <w:right w:val="single" w:sz="4" w:space="0" w:color="auto"/>
            </w:tcBorders>
            <w:shd w:val="clear" w:color="auto" w:fill="auto"/>
            <w:hideMark/>
          </w:tcPr>
          <w:p w14:paraId="55EE0C10" w14:textId="01817D38"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455" w:type="pct"/>
            <w:tcBorders>
              <w:top w:val="nil"/>
              <w:left w:val="nil"/>
              <w:bottom w:val="single" w:sz="4" w:space="0" w:color="auto"/>
              <w:right w:val="single" w:sz="4" w:space="0" w:color="auto"/>
            </w:tcBorders>
            <w:shd w:val="clear" w:color="auto" w:fill="auto"/>
            <w:hideMark/>
          </w:tcPr>
          <w:p w14:paraId="28519775" w14:textId="1E5C0827"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455" w:type="pct"/>
            <w:tcBorders>
              <w:top w:val="nil"/>
              <w:left w:val="nil"/>
              <w:bottom w:val="single" w:sz="4" w:space="0" w:color="auto"/>
              <w:right w:val="single" w:sz="4" w:space="0" w:color="auto"/>
            </w:tcBorders>
            <w:shd w:val="clear" w:color="auto" w:fill="auto"/>
            <w:hideMark/>
          </w:tcPr>
          <w:p w14:paraId="5D2C2E95" w14:textId="762EFEC0"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455" w:type="pct"/>
            <w:tcBorders>
              <w:top w:val="nil"/>
              <w:left w:val="nil"/>
              <w:bottom w:val="single" w:sz="4" w:space="0" w:color="auto"/>
              <w:right w:val="single" w:sz="4" w:space="0" w:color="auto"/>
            </w:tcBorders>
            <w:shd w:val="clear" w:color="auto" w:fill="auto"/>
            <w:hideMark/>
          </w:tcPr>
          <w:p w14:paraId="0303E41F" w14:textId="2A860749"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455" w:type="pct"/>
            <w:tcBorders>
              <w:top w:val="nil"/>
              <w:left w:val="nil"/>
              <w:bottom w:val="single" w:sz="4" w:space="0" w:color="auto"/>
              <w:right w:val="single" w:sz="4" w:space="0" w:color="auto"/>
            </w:tcBorders>
            <w:shd w:val="clear" w:color="auto" w:fill="auto"/>
            <w:hideMark/>
          </w:tcPr>
          <w:p w14:paraId="47533282" w14:textId="0572D207"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87</w:t>
            </w:r>
          </w:p>
        </w:tc>
        <w:tc>
          <w:tcPr>
            <w:tcW w:w="455" w:type="pct"/>
            <w:tcBorders>
              <w:top w:val="nil"/>
              <w:left w:val="nil"/>
              <w:bottom w:val="single" w:sz="4" w:space="0" w:color="auto"/>
              <w:right w:val="single" w:sz="4" w:space="0" w:color="auto"/>
            </w:tcBorders>
            <w:shd w:val="clear" w:color="auto" w:fill="auto"/>
            <w:hideMark/>
          </w:tcPr>
          <w:p w14:paraId="5DC57660" w14:textId="328101B7"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r>
      <w:tr w:rsidR="00451477" w:rsidRPr="00022CED" w14:paraId="3EC6AFFF"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2EE5B33"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455" w:type="pct"/>
            <w:tcBorders>
              <w:top w:val="nil"/>
              <w:left w:val="nil"/>
              <w:bottom w:val="single" w:sz="4" w:space="0" w:color="auto"/>
              <w:right w:val="single" w:sz="4" w:space="0" w:color="auto"/>
            </w:tcBorders>
            <w:shd w:val="clear" w:color="auto" w:fill="auto"/>
            <w:hideMark/>
          </w:tcPr>
          <w:p w14:paraId="3D2DA3D8" w14:textId="6DC5014C"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AF37A1A" w14:textId="72D6F54A"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99FE8C0" w14:textId="2C105620"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6B0D528" w14:textId="1605DF65"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455" w:type="pct"/>
            <w:tcBorders>
              <w:top w:val="nil"/>
              <w:left w:val="nil"/>
              <w:bottom w:val="single" w:sz="4" w:space="0" w:color="auto"/>
              <w:right w:val="single" w:sz="4" w:space="0" w:color="auto"/>
            </w:tcBorders>
            <w:shd w:val="clear" w:color="auto" w:fill="auto"/>
            <w:hideMark/>
          </w:tcPr>
          <w:p w14:paraId="58EE3D57" w14:textId="1B6627ED"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455" w:type="pct"/>
            <w:tcBorders>
              <w:top w:val="nil"/>
              <w:left w:val="nil"/>
              <w:bottom w:val="single" w:sz="4" w:space="0" w:color="auto"/>
              <w:right w:val="single" w:sz="4" w:space="0" w:color="auto"/>
            </w:tcBorders>
            <w:shd w:val="clear" w:color="auto" w:fill="auto"/>
            <w:hideMark/>
          </w:tcPr>
          <w:p w14:paraId="46B41C54" w14:textId="2F7C3D47"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c>
          <w:tcPr>
            <w:tcW w:w="455" w:type="pct"/>
            <w:tcBorders>
              <w:top w:val="nil"/>
              <w:left w:val="nil"/>
              <w:bottom w:val="single" w:sz="4" w:space="0" w:color="auto"/>
              <w:right w:val="single" w:sz="4" w:space="0" w:color="auto"/>
            </w:tcBorders>
            <w:shd w:val="clear" w:color="auto" w:fill="auto"/>
            <w:hideMark/>
          </w:tcPr>
          <w:p w14:paraId="06AFA7AC" w14:textId="5F438BF6"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BC02D34" w14:textId="3B826619"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692F4D0" w14:textId="011B2A87"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51477" w:rsidRPr="00022CED" w14:paraId="25F57829"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75A9AB5" w14:textId="77777777" w:rsidR="00953F3A" w:rsidRPr="00C60277" w:rsidRDefault="00953F3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455" w:type="pct"/>
            <w:tcBorders>
              <w:top w:val="nil"/>
              <w:left w:val="nil"/>
              <w:bottom w:val="single" w:sz="4" w:space="0" w:color="auto"/>
              <w:right w:val="single" w:sz="4" w:space="0" w:color="auto"/>
            </w:tcBorders>
            <w:shd w:val="clear" w:color="auto" w:fill="auto"/>
            <w:hideMark/>
          </w:tcPr>
          <w:p w14:paraId="19EE0020" w14:textId="6FCB54D2"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455" w:type="pct"/>
            <w:tcBorders>
              <w:top w:val="nil"/>
              <w:left w:val="nil"/>
              <w:bottom w:val="single" w:sz="4" w:space="0" w:color="auto"/>
              <w:right w:val="single" w:sz="4" w:space="0" w:color="auto"/>
            </w:tcBorders>
            <w:shd w:val="clear" w:color="auto" w:fill="auto"/>
            <w:hideMark/>
          </w:tcPr>
          <w:p w14:paraId="5A879474" w14:textId="208FE440"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455" w:type="pct"/>
            <w:tcBorders>
              <w:top w:val="nil"/>
              <w:left w:val="nil"/>
              <w:bottom w:val="single" w:sz="4" w:space="0" w:color="auto"/>
              <w:right w:val="single" w:sz="4" w:space="0" w:color="auto"/>
            </w:tcBorders>
            <w:shd w:val="clear" w:color="auto" w:fill="auto"/>
            <w:hideMark/>
          </w:tcPr>
          <w:p w14:paraId="1E571543" w14:textId="2D710A5E"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455" w:type="pct"/>
            <w:tcBorders>
              <w:top w:val="nil"/>
              <w:left w:val="nil"/>
              <w:bottom w:val="single" w:sz="4" w:space="0" w:color="auto"/>
              <w:right w:val="single" w:sz="4" w:space="0" w:color="auto"/>
            </w:tcBorders>
            <w:shd w:val="clear" w:color="auto" w:fill="auto"/>
            <w:hideMark/>
          </w:tcPr>
          <w:p w14:paraId="0DD76D21" w14:textId="09F1DB99"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455" w:type="pct"/>
            <w:tcBorders>
              <w:top w:val="nil"/>
              <w:left w:val="nil"/>
              <w:bottom w:val="single" w:sz="4" w:space="0" w:color="auto"/>
              <w:right w:val="single" w:sz="4" w:space="0" w:color="auto"/>
            </w:tcBorders>
            <w:shd w:val="clear" w:color="auto" w:fill="auto"/>
            <w:hideMark/>
          </w:tcPr>
          <w:p w14:paraId="1C8250E6" w14:textId="0235AFBD" w:rsidR="00953F3A" w:rsidRPr="00C60277" w:rsidRDefault="00953F3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455" w:type="pct"/>
            <w:tcBorders>
              <w:top w:val="nil"/>
              <w:left w:val="nil"/>
              <w:bottom w:val="single" w:sz="4" w:space="0" w:color="auto"/>
              <w:right w:val="single" w:sz="4" w:space="0" w:color="auto"/>
            </w:tcBorders>
            <w:shd w:val="clear" w:color="auto" w:fill="auto"/>
            <w:hideMark/>
          </w:tcPr>
          <w:p w14:paraId="4E664D16" w14:textId="7FF17CFB" w:rsidR="00953F3A" w:rsidRPr="00C60277" w:rsidRDefault="2DE9452C"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37D4E8F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c>
          <w:tcPr>
            <w:tcW w:w="455" w:type="pct"/>
            <w:tcBorders>
              <w:top w:val="nil"/>
              <w:left w:val="nil"/>
              <w:bottom w:val="single" w:sz="4" w:space="0" w:color="auto"/>
              <w:right w:val="single" w:sz="4" w:space="0" w:color="auto"/>
            </w:tcBorders>
            <w:shd w:val="clear" w:color="auto" w:fill="auto"/>
            <w:hideMark/>
          </w:tcPr>
          <w:p w14:paraId="45A83469" w14:textId="65E514FB" w:rsidR="00953F3A" w:rsidRPr="00C60277" w:rsidRDefault="3DC3817F" w:rsidP="00014188">
            <w:pPr>
              <w:keepNext/>
              <w:spacing w:line="259" w:lineRule="auto"/>
              <w:jc w:val="right"/>
              <w:rPr>
                <w:rFonts w:ascii="Calibri" w:hAnsi="Calibri"/>
                <w:color w:val="000000" w:themeColor="text1"/>
                <w:sz w:val="22"/>
                <w:szCs w:val="22"/>
                <w:lang w:val="en-GB"/>
              </w:rPr>
            </w:pPr>
            <w:r w:rsidRPr="00C60277">
              <w:rPr>
                <w:rFonts w:ascii="Calibri" w:hAnsi="Calibri"/>
                <w:color w:val="000000" w:themeColor="text1"/>
                <w:sz w:val="22"/>
                <w:szCs w:val="22"/>
                <w:lang w:val="en-GB"/>
              </w:rPr>
              <w:t>0.12</w:t>
            </w:r>
          </w:p>
        </w:tc>
        <w:tc>
          <w:tcPr>
            <w:tcW w:w="455" w:type="pct"/>
            <w:tcBorders>
              <w:top w:val="nil"/>
              <w:left w:val="nil"/>
              <w:bottom w:val="single" w:sz="4" w:space="0" w:color="auto"/>
              <w:right w:val="single" w:sz="4" w:space="0" w:color="auto"/>
            </w:tcBorders>
            <w:shd w:val="clear" w:color="auto" w:fill="auto"/>
            <w:hideMark/>
          </w:tcPr>
          <w:p w14:paraId="60EF7DCE" w14:textId="3EAE66D6" w:rsidR="00953F3A" w:rsidRPr="00C60277" w:rsidRDefault="1A524A0B" w:rsidP="00014188">
            <w:pPr>
              <w:keepNext/>
              <w:jc w:val="right"/>
              <w:rPr>
                <w:rFonts w:ascii="Calibri" w:hAnsi="Calibri"/>
                <w:color w:val="000000" w:themeColor="text1"/>
                <w:sz w:val="22"/>
                <w:szCs w:val="22"/>
                <w:lang w:val="en-GB"/>
              </w:rPr>
            </w:pPr>
            <w:r w:rsidRPr="00C60277">
              <w:rPr>
                <w:rFonts w:ascii="Calibri" w:hAnsi="Calibri"/>
                <w:color w:val="000000" w:themeColor="text1"/>
                <w:sz w:val="22"/>
                <w:szCs w:val="22"/>
                <w:lang w:val="en-GB"/>
              </w:rPr>
              <w:t>0</w:t>
            </w:r>
            <w:r w:rsidR="1ED7A50C" w:rsidRPr="00C60277">
              <w:rPr>
                <w:rFonts w:ascii="Calibri" w:hAnsi="Calibri"/>
                <w:color w:val="000000" w:themeColor="text1"/>
                <w:sz w:val="22"/>
                <w:szCs w:val="22"/>
                <w:lang w:val="en-GB"/>
              </w:rPr>
              <w:t>.</w:t>
            </w:r>
            <w:r w:rsidRPr="00C60277">
              <w:rPr>
                <w:rFonts w:ascii="Calibri" w:hAnsi="Calibri"/>
                <w:color w:val="000000" w:themeColor="text1"/>
                <w:sz w:val="22"/>
                <w:szCs w:val="22"/>
                <w:lang w:val="en-GB"/>
              </w:rPr>
              <w:t>08</w:t>
            </w:r>
          </w:p>
        </w:tc>
        <w:tc>
          <w:tcPr>
            <w:tcW w:w="455" w:type="pct"/>
            <w:tcBorders>
              <w:top w:val="nil"/>
              <w:left w:val="nil"/>
              <w:bottom w:val="single" w:sz="4" w:space="0" w:color="auto"/>
              <w:right w:val="single" w:sz="4" w:space="0" w:color="auto"/>
            </w:tcBorders>
            <w:shd w:val="clear" w:color="auto" w:fill="auto"/>
            <w:hideMark/>
          </w:tcPr>
          <w:p w14:paraId="5EBA239F" w14:textId="36D4E356" w:rsidR="00953F3A" w:rsidRPr="00C60277" w:rsidRDefault="1A524A0B" w:rsidP="00014188">
            <w:pPr>
              <w:keepNext/>
              <w:jc w:val="right"/>
              <w:rPr>
                <w:rFonts w:ascii="Calibri" w:hAnsi="Calibri"/>
                <w:color w:val="000000" w:themeColor="text1"/>
                <w:sz w:val="22"/>
                <w:szCs w:val="22"/>
                <w:lang w:val="en-GB"/>
              </w:rPr>
            </w:pPr>
            <w:r w:rsidRPr="00C60277">
              <w:rPr>
                <w:rFonts w:ascii="Calibri" w:hAnsi="Calibri"/>
                <w:color w:val="000000" w:themeColor="text1"/>
                <w:sz w:val="22"/>
                <w:szCs w:val="22"/>
                <w:lang w:val="en-GB"/>
              </w:rPr>
              <w:t>0</w:t>
            </w:r>
            <w:r w:rsidR="1ED7A50C" w:rsidRPr="00C60277">
              <w:rPr>
                <w:rFonts w:ascii="Calibri" w:hAnsi="Calibri"/>
                <w:color w:val="000000" w:themeColor="text1"/>
                <w:sz w:val="22"/>
                <w:szCs w:val="22"/>
                <w:lang w:val="en-GB"/>
              </w:rPr>
              <w:t>.</w:t>
            </w:r>
            <w:r w:rsidRPr="00C60277">
              <w:rPr>
                <w:rFonts w:ascii="Calibri" w:hAnsi="Calibri"/>
                <w:color w:val="000000" w:themeColor="text1"/>
                <w:sz w:val="22"/>
                <w:szCs w:val="22"/>
                <w:lang w:val="en-GB"/>
              </w:rPr>
              <w:t>2</w:t>
            </w:r>
          </w:p>
        </w:tc>
      </w:tr>
      <w:tr w:rsidR="00451477" w:rsidRPr="00022CED" w14:paraId="1603C493"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550F77DD"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455" w:type="pct"/>
            <w:tcBorders>
              <w:top w:val="nil"/>
              <w:left w:val="nil"/>
              <w:bottom w:val="single" w:sz="4" w:space="0" w:color="auto"/>
              <w:right w:val="single" w:sz="4" w:space="0" w:color="auto"/>
            </w:tcBorders>
            <w:shd w:val="clear" w:color="auto" w:fill="auto"/>
            <w:hideMark/>
          </w:tcPr>
          <w:p w14:paraId="4D763140" w14:textId="04C7F4F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A4C4788" w14:textId="47C7651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B60F9BB" w14:textId="24420DA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2596629" w14:textId="5BA7D62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455" w:type="pct"/>
            <w:tcBorders>
              <w:top w:val="nil"/>
              <w:left w:val="nil"/>
              <w:bottom w:val="single" w:sz="4" w:space="0" w:color="auto"/>
              <w:right w:val="single" w:sz="4" w:space="0" w:color="auto"/>
            </w:tcBorders>
            <w:shd w:val="clear" w:color="auto" w:fill="auto"/>
            <w:hideMark/>
          </w:tcPr>
          <w:p w14:paraId="3AB0E3AC" w14:textId="1CC4302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455" w:type="pct"/>
            <w:tcBorders>
              <w:top w:val="nil"/>
              <w:left w:val="nil"/>
              <w:bottom w:val="single" w:sz="4" w:space="0" w:color="auto"/>
              <w:right w:val="single" w:sz="4" w:space="0" w:color="auto"/>
            </w:tcBorders>
            <w:shd w:val="clear" w:color="auto" w:fill="auto"/>
            <w:hideMark/>
          </w:tcPr>
          <w:p w14:paraId="2F1B20D8" w14:textId="46860CB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455" w:type="pct"/>
            <w:tcBorders>
              <w:top w:val="nil"/>
              <w:left w:val="nil"/>
              <w:bottom w:val="single" w:sz="4" w:space="0" w:color="auto"/>
              <w:right w:val="single" w:sz="4" w:space="0" w:color="auto"/>
            </w:tcBorders>
            <w:shd w:val="clear" w:color="auto" w:fill="auto"/>
            <w:hideMark/>
          </w:tcPr>
          <w:p w14:paraId="3EC7C367" w14:textId="603C9E2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0A02475" w14:textId="48AFB06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AA34E67" w14:textId="54F982F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51477" w:rsidRPr="00022CED" w14:paraId="41B1A902"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tcPr>
          <w:p w14:paraId="14BDBD21"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455" w:type="pct"/>
            <w:tcBorders>
              <w:top w:val="nil"/>
              <w:left w:val="nil"/>
              <w:bottom w:val="single" w:sz="4" w:space="0" w:color="auto"/>
              <w:right w:val="single" w:sz="4" w:space="0" w:color="auto"/>
            </w:tcBorders>
            <w:shd w:val="clear" w:color="auto" w:fill="auto"/>
          </w:tcPr>
          <w:p w14:paraId="4E0D48C5" w14:textId="62EF071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6EAD86BB" w14:textId="626EDA8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1216939F" w14:textId="4F5E378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0729EC98" w14:textId="2B79286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6E662EAD" w14:textId="27D83C7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61198A2C" w14:textId="1BFB8AD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2BD6A668" w14:textId="27925C9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64BAB740" w14:textId="62CE10F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6A14F96D" w14:textId="69B6702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51477" w:rsidRPr="00022CED" w14:paraId="2D0CD819"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tcPr>
          <w:p w14:paraId="57AD8678"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455" w:type="pct"/>
            <w:tcBorders>
              <w:top w:val="nil"/>
              <w:left w:val="nil"/>
              <w:bottom w:val="single" w:sz="4" w:space="0" w:color="auto"/>
              <w:right w:val="single" w:sz="4" w:space="0" w:color="auto"/>
            </w:tcBorders>
            <w:shd w:val="clear" w:color="auto" w:fill="auto"/>
          </w:tcPr>
          <w:p w14:paraId="370C9425" w14:textId="3599732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c>
          <w:tcPr>
            <w:tcW w:w="455" w:type="pct"/>
            <w:tcBorders>
              <w:top w:val="nil"/>
              <w:left w:val="nil"/>
              <w:bottom w:val="single" w:sz="4" w:space="0" w:color="auto"/>
              <w:right w:val="single" w:sz="4" w:space="0" w:color="auto"/>
            </w:tcBorders>
            <w:shd w:val="clear" w:color="auto" w:fill="auto"/>
          </w:tcPr>
          <w:p w14:paraId="789C0E27" w14:textId="5A76BD3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c>
          <w:tcPr>
            <w:tcW w:w="455" w:type="pct"/>
            <w:tcBorders>
              <w:top w:val="nil"/>
              <w:left w:val="nil"/>
              <w:bottom w:val="single" w:sz="4" w:space="0" w:color="auto"/>
              <w:right w:val="single" w:sz="4" w:space="0" w:color="auto"/>
            </w:tcBorders>
            <w:shd w:val="clear" w:color="auto" w:fill="auto"/>
          </w:tcPr>
          <w:p w14:paraId="15D7EFA6" w14:textId="1DF5E2C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66</w:t>
            </w:r>
          </w:p>
        </w:tc>
        <w:tc>
          <w:tcPr>
            <w:tcW w:w="455" w:type="pct"/>
            <w:tcBorders>
              <w:top w:val="nil"/>
              <w:left w:val="nil"/>
              <w:bottom w:val="single" w:sz="4" w:space="0" w:color="auto"/>
              <w:right w:val="single" w:sz="4" w:space="0" w:color="auto"/>
            </w:tcBorders>
            <w:shd w:val="clear" w:color="auto" w:fill="auto"/>
          </w:tcPr>
          <w:p w14:paraId="181161FD" w14:textId="796AAA6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455" w:type="pct"/>
            <w:tcBorders>
              <w:top w:val="nil"/>
              <w:left w:val="nil"/>
              <w:bottom w:val="single" w:sz="4" w:space="0" w:color="auto"/>
              <w:right w:val="single" w:sz="4" w:space="0" w:color="auto"/>
            </w:tcBorders>
            <w:shd w:val="clear" w:color="auto" w:fill="auto"/>
          </w:tcPr>
          <w:p w14:paraId="6DE8E09A" w14:textId="7BDA2D8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55" w:type="pct"/>
            <w:tcBorders>
              <w:top w:val="nil"/>
              <w:left w:val="nil"/>
              <w:bottom w:val="single" w:sz="4" w:space="0" w:color="auto"/>
              <w:right w:val="single" w:sz="4" w:space="0" w:color="auto"/>
            </w:tcBorders>
            <w:shd w:val="clear" w:color="auto" w:fill="auto"/>
          </w:tcPr>
          <w:p w14:paraId="19FD6EE8" w14:textId="5F92A7C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94</w:t>
            </w:r>
          </w:p>
        </w:tc>
        <w:tc>
          <w:tcPr>
            <w:tcW w:w="455" w:type="pct"/>
            <w:tcBorders>
              <w:top w:val="nil"/>
              <w:left w:val="nil"/>
              <w:bottom w:val="single" w:sz="4" w:space="0" w:color="auto"/>
              <w:right w:val="single" w:sz="4" w:space="0" w:color="auto"/>
            </w:tcBorders>
            <w:shd w:val="clear" w:color="auto" w:fill="auto"/>
          </w:tcPr>
          <w:p w14:paraId="2A94709B" w14:textId="63608C2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455" w:type="pct"/>
            <w:tcBorders>
              <w:top w:val="nil"/>
              <w:left w:val="nil"/>
              <w:bottom w:val="single" w:sz="4" w:space="0" w:color="auto"/>
              <w:right w:val="single" w:sz="4" w:space="0" w:color="auto"/>
            </w:tcBorders>
            <w:shd w:val="clear" w:color="auto" w:fill="auto"/>
          </w:tcPr>
          <w:p w14:paraId="1BB0B83D" w14:textId="603596D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55" w:type="pct"/>
            <w:tcBorders>
              <w:top w:val="nil"/>
              <w:left w:val="nil"/>
              <w:bottom w:val="single" w:sz="4" w:space="0" w:color="auto"/>
              <w:right w:val="single" w:sz="4" w:space="0" w:color="auto"/>
            </w:tcBorders>
            <w:shd w:val="clear" w:color="auto" w:fill="auto"/>
          </w:tcPr>
          <w:p w14:paraId="6598AC0A" w14:textId="52E0EA3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r>
      <w:tr w:rsidR="00451477" w:rsidRPr="00022CED" w14:paraId="7F42F6F1"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0CAF01A"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455" w:type="pct"/>
            <w:tcBorders>
              <w:top w:val="nil"/>
              <w:left w:val="nil"/>
              <w:bottom w:val="single" w:sz="4" w:space="0" w:color="auto"/>
              <w:right w:val="single" w:sz="4" w:space="0" w:color="auto"/>
            </w:tcBorders>
            <w:shd w:val="clear" w:color="auto" w:fill="auto"/>
            <w:hideMark/>
          </w:tcPr>
          <w:p w14:paraId="6469F80D" w14:textId="0448197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05DE60F" w14:textId="3FA1CAD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D4FB766" w14:textId="406102C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63B97C0" w14:textId="54660F2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7397678" w14:textId="75198BF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282ABA3" w14:textId="56FCBD1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9FF8872" w14:textId="34C7EC0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B225D65" w14:textId="1CE5224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065DFAF" w14:textId="09480C9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51477" w:rsidRPr="00022CED" w14:paraId="6B597E5E"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708687F"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455" w:type="pct"/>
            <w:tcBorders>
              <w:top w:val="nil"/>
              <w:left w:val="nil"/>
              <w:bottom w:val="single" w:sz="4" w:space="0" w:color="auto"/>
              <w:right w:val="single" w:sz="4" w:space="0" w:color="auto"/>
            </w:tcBorders>
            <w:shd w:val="clear" w:color="auto" w:fill="auto"/>
            <w:hideMark/>
          </w:tcPr>
          <w:p w14:paraId="289DAE2C" w14:textId="04BA24C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42FA640" w14:textId="56B9439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309BE0A" w14:textId="21146C9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7CC68D6" w14:textId="65C76AC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7DEC676" w14:textId="174AEF1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8708C37" w14:textId="5FC347A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0BFCA4F" w14:textId="66712A7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8C1189B" w14:textId="7C2C82F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2D9DF55" w14:textId="7013B5B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51477" w:rsidRPr="00022CED" w14:paraId="7E1EE59E"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351C8B8"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455" w:type="pct"/>
            <w:tcBorders>
              <w:top w:val="nil"/>
              <w:left w:val="nil"/>
              <w:bottom w:val="single" w:sz="4" w:space="0" w:color="auto"/>
              <w:right w:val="single" w:sz="4" w:space="0" w:color="auto"/>
            </w:tcBorders>
            <w:shd w:val="clear" w:color="auto" w:fill="auto"/>
            <w:hideMark/>
          </w:tcPr>
          <w:p w14:paraId="538E1C53" w14:textId="08AED85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DE1820F" w14:textId="491C583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F472E20" w14:textId="7F89D47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8C14FB4" w14:textId="21D40B2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B1B6A34" w14:textId="6119C9F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5C64779" w14:textId="1A76747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2B0CD18" w14:textId="6A10D7E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3B8C6EB" w14:textId="3A9AE11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2B3FDDC" w14:textId="1C3AED1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51477" w:rsidRPr="00022CED" w14:paraId="022C4FD5"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25BD29E"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455" w:type="pct"/>
            <w:tcBorders>
              <w:top w:val="nil"/>
              <w:left w:val="nil"/>
              <w:bottom w:val="single" w:sz="4" w:space="0" w:color="auto"/>
              <w:right w:val="single" w:sz="4" w:space="0" w:color="auto"/>
            </w:tcBorders>
            <w:shd w:val="clear" w:color="auto" w:fill="auto"/>
            <w:hideMark/>
          </w:tcPr>
          <w:p w14:paraId="17ABA063" w14:textId="2DA65A1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E34B728" w14:textId="4A063D5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763450F" w14:textId="320540D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65D2DE2" w14:textId="58BEFBF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455" w:type="pct"/>
            <w:tcBorders>
              <w:top w:val="nil"/>
              <w:left w:val="nil"/>
              <w:bottom w:val="single" w:sz="4" w:space="0" w:color="auto"/>
              <w:right w:val="single" w:sz="4" w:space="0" w:color="auto"/>
            </w:tcBorders>
            <w:shd w:val="clear" w:color="auto" w:fill="auto"/>
            <w:hideMark/>
          </w:tcPr>
          <w:p w14:paraId="6FB62458" w14:textId="7F294CB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34</w:t>
            </w:r>
          </w:p>
        </w:tc>
        <w:tc>
          <w:tcPr>
            <w:tcW w:w="455" w:type="pct"/>
            <w:tcBorders>
              <w:top w:val="nil"/>
              <w:left w:val="nil"/>
              <w:bottom w:val="single" w:sz="4" w:space="0" w:color="auto"/>
              <w:right w:val="single" w:sz="4" w:space="0" w:color="auto"/>
            </w:tcBorders>
            <w:shd w:val="clear" w:color="auto" w:fill="auto"/>
            <w:hideMark/>
          </w:tcPr>
          <w:p w14:paraId="399D3DE1" w14:textId="79822E2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455" w:type="pct"/>
            <w:tcBorders>
              <w:top w:val="nil"/>
              <w:left w:val="nil"/>
              <w:bottom w:val="single" w:sz="4" w:space="0" w:color="auto"/>
              <w:right w:val="single" w:sz="4" w:space="0" w:color="auto"/>
            </w:tcBorders>
            <w:shd w:val="clear" w:color="auto" w:fill="auto"/>
            <w:hideMark/>
          </w:tcPr>
          <w:p w14:paraId="605BA898" w14:textId="1ADAC06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455" w:type="pct"/>
            <w:tcBorders>
              <w:top w:val="nil"/>
              <w:left w:val="nil"/>
              <w:bottom w:val="single" w:sz="4" w:space="0" w:color="auto"/>
              <w:right w:val="single" w:sz="4" w:space="0" w:color="auto"/>
            </w:tcBorders>
            <w:shd w:val="clear" w:color="auto" w:fill="auto"/>
            <w:hideMark/>
          </w:tcPr>
          <w:p w14:paraId="375FB07A" w14:textId="151481E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455" w:type="pct"/>
            <w:tcBorders>
              <w:top w:val="nil"/>
              <w:left w:val="nil"/>
              <w:bottom w:val="single" w:sz="4" w:space="0" w:color="auto"/>
              <w:right w:val="single" w:sz="4" w:space="0" w:color="auto"/>
            </w:tcBorders>
            <w:shd w:val="clear" w:color="auto" w:fill="auto"/>
            <w:hideMark/>
          </w:tcPr>
          <w:p w14:paraId="6D020951" w14:textId="585F221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r>
      <w:tr w:rsidR="00451477" w:rsidRPr="00022CED" w14:paraId="436B1855"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8FF44F7"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455" w:type="pct"/>
            <w:tcBorders>
              <w:top w:val="nil"/>
              <w:left w:val="nil"/>
              <w:bottom w:val="single" w:sz="4" w:space="0" w:color="auto"/>
              <w:right w:val="single" w:sz="4" w:space="0" w:color="auto"/>
            </w:tcBorders>
            <w:shd w:val="clear" w:color="auto" w:fill="auto"/>
            <w:hideMark/>
          </w:tcPr>
          <w:p w14:paraId="7405A679" w14:textId="5FCA64F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455" w:type="pct"/>
            <w:tcBorders>
              <w:top w:val="nil"/>
              <w:left w:val="nil"/>
              <w:bottom w:val="single" w:sz="4" w:space="0" w:color="auto"/>
              <w:right w:val="single" w:sz="4" w:space="0" w:color="auto"/>
            </w:tcBorders>
            <w:shd w:val="clear" w:color="auto" w:fill="auto"/>
            <w:hideMark/>
          </w:tcPr>
          <w:p w14:paraId="17D072B6" w14:textId="445FC5E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455" w:type="pct"/>
            <w:tcBorders>
              <w:top w:val="nil"/>
              <w:left w:val="nil"/>
              <w:bottom w:val="single" w:sz="4" w:space="0" w:color="auto"/>
              <w:right w:val="single" w:sz="4" w:space="0" w:color="auto"/>
            </w:tcBorders>
            <w:shd w:val="clear" w:color="auto" w:fill="auto"/>
            <w:hideMark/>
          </w:tcPr>
          <w:p w14:paraId="32CD623F" w14:textId="40BDF5E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455" w:type="pct"/>
            <w:tcBorders>
              <w:top w:val="nil"/>
              <w:left w:val="nil"/>
              <w:bottom w:val="single" w:sz="4" w:space="0" w:color="auto"/>
              <w:right w:val="single" w:sz="4" w:space="0" w:color="auto"/>
            </w:tcBorders>
            <w:shd w:val="clear" w:color="auto" w:fill="auto"/>
            <w:hideMark/>
          </w:tcPr>
          <w:p w14:paraId="0C3ED239" w14:textId="5A12D21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p>
        </w:tc>
        <w:tc>
          <w:tcPr>
            <w:tcW w:w="455" w:type="pct"/>
            <w:tcBorders>
              <w:top w:val="nil"/>
              <w:left w:val="nil"/>
              <w:bottom w:val="single" w:sz="4" w:space="0" w:color="auto"/>
              <w:right w:val="single" w:sz="4" w:space="0" w:color="auto"/>
            </w:tcBorders>
            <w:shd w:val="clear" w:color="auto" w:fill="auto"/>
            <w:hideMark/>
          </w:tcPr>
          <w:p w14:paraId="6113852F" w14:textId="51AB9BE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455" w:type="pct"/>
            <w:tcBorders>
              <w:top w:val="nil"/>
              <w:left w:val="nil"/>
              <w:bottom w:val="single" w:sz="4" w:space="0" w:color="auto"/>
              <w:right w:val="single" w:sz="4" w:space="0" w:color="auto"/>
            </w:tcBorders>
            <w:shd w:val="clear" w:color="auto" w:fill="auto"/>
            <w:hideMark/>
          </w:tcPr>
          <w:p w14:paraId="44E949EB" w14:textId="5F82289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455" w:type="pct"/>
            <w:tcBorders>
              <w:top w:val="nil"/>
              <w:left w:val="nil"/>
              <w:bottom w:val="single" w:sz="4" w:space="0" w:color="auto"/>
              <w:right w:val="single" w:sz="4" w:space="0" w:color="auto"/>
            </w:tcBorders>
            <w:shd w:val="clear" w:color="auto" w:fill="auto"/>
            <w:hideMark/>
          </w:tcPr>
          <w:p w14:paraId="44C5A126" w14:textId="3BA9147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455" w:type="pct"/>
            <w:tcBorders>
              <w:top w:val="nil"/>
              <w:left w:val="nil"/>
              <w:bottom w:val="single" w:sz="4" w:space="0" w:color="auto"/>
              <w:right w:val="single" w:sz="4" w:space="0" w:color="auto"/>
            </w:tcBorders>
            <w:shd w:val="clear" w:color="auto" w:fill="auto"/>
            <w:hideMark/>
          </w:tcPr>
          <w:p w14:paraId="6CC41468" w14:textId="190A5E5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68</w:t>
            </w:r>
          </w:p>
        </w:tc>
        <w:tc>
          <w:tcPr>
            <w:tcW w:w="455" w:type="pct"/>
            <w:tcBorders>
              <w:top w:val="nil"/>
              <w:left w:val="nil"/>
              <w:bottom w:val="single" w:sz="4" w:space="0" w:color="auto"/>
              <w:right w:val="single" w:sz="4" w:space="0" w:color="auto"/>
            </w:tcBorders>
            <w:shd w:val="clear" w:color="auto" w:fill="auto"/>
            <w:hideMark/>
          </w:tcPr>
          <w:p w14:paraId="394FBF4F" w14:textId="4E59ACF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w:t>
            </w:r>
          </w:p>
        </w:tc>
      </w:tr>
      <w:tr w:rsidR="00451477" w:rsidRPr="00022CED" w14:paraId="60E47E66"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E915E86" w14:textId="01FC477E" w:rsidR="00953F3A" w:rsidRPr="00C60277" w:rsidRDefault="1A524A0B"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455" w:type="pct"/>
            <w:tcBorders>
              <w:top w:val="nil"/>
              <w:left w:val="nil"/>
              <w:bottom w:val="single" w:sz="4" w:space="0" w:color="auto"/>
              <w:right w:val="single" w:sz="4" w:space="0" w:color="auto"/>
            </w:tcBorders>
            <w:shd w:val="clear" w:color="auto" w:fill="auto"/>
            <w:hideMark/>
          </w:tcPr>
          <w:p w14:paraId="29E43F3B" w14:textId="282EA2E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45A7A59" w14:textId="009151D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E147FDA" w14:textId="4160FD6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37987AA" w14:textId="4800908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8566AD0" w14:textId="27E7CF6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64C702D" w14:textId="2D1CDE3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D78342F" w14:textId="6170DB0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776ADA3" w14:textId="1F84178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EF039C0" w14:textId="6A5563C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51477" w:rsidRPr="00022CED" w14:paraId="3DE93A6C"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8D1EE70"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455" w:type="pct"/>
            <w:tcBorders>
              <w:top w:val="nil"/>
              <w:left w:val="nil"/>
              <w:bottom w:val="single" w:sz="4" w:space="0" w:color="auto"/>
              <w:right w:val="single" w:sz="4" w:space="0" w:color="auto"/>
            </w:tcBorders>
            <w:shd w:val="clear" w:color="auto" w:fill="auto"/>
            <w:hideMark/>
          </w:tcPr>
          <w:p w14:paraId="68B5214A" w14:textId="3B8B415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7CB1596" w14:textId="3FA5D15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507DF15" w14:textId="74C25A3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A05D5F5" w14:textId="1219E85F" w:rsidR="00953F3A" w:rsidRPr="00C60277" w:rsidRDefault="00953F3A"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CEE1415" w14:textId="60BEA5F8" w:rsidR="00953F3A" w:rsidRPr="00C60277" w:rsidRDefault="00953F3A"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485620A" w14:textId="4E35868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455" w:type="pct"/>
            <w:tcBorders>
              <w:top w:val="nil"/>
              <w:left w:val="nil"/>
              <w:bottom w:val="single" w:sz="4" w:space="0" w:color="auto"/>
              <w:right w:val="single" w:sz="4" w:space="0" w:color="auto"/>
            </w:tcBorders>
            <w:shd w:val="clear" w:color="auto" w:fill="auto"/>
            <w:hideMark/>
          </w:tcPr>
          <w:p w14:paraId="1C0EEF94" w14:textId="49FE7C5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409C15C" w14:textId="6876764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54B8991" w14:textId="240ED6A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51477" w:rsidRPr="00022CED" w14:paraId="7C270CF6"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773044C"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455" w:type="pct"/>
            <w:tcBorders>
              <w:top w:val="nil"/>
              <w:left w:val="nil"/>
              <w:bottom w:val="single" w:sz="4" w:space="0" w:color="auto"/>
              <w:right w:val="single" w:sz="4" w:space="0" w:color="auto"/>
            </w:tcBorders>
            <w:shd w:val="clear" w:color="auto" w:fill="auto"/>
            <w:hideMark/>
          </w:tcPr>
          <w:p w14:paraId="5278A0E3" w14:textId="33A0B34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c>
          <w:tcPr>
            <w:tcW w:w="455" w:type="pct"/>
            <w:tcBorders>
              <w:top w:val="nil"/>
              <w:left w:val="nil"/>
              <w:bottom w:val="single" w:sz="4" w:space="0" w:color="auto"/>
              <w:right w:val="single" w:sz="4" w:space="0" w:color="auto"/>
            </w:tcBorders>
            <w:shd w:val="clear" w:color="auto" w:fill="auto"/>
            <w:hideMark/>
          </w:tcPr>
          <w:p w14:paraId="78C11707" w14:textId="14957E1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455" w:type="pct"/>
            <w:tcBorders>
              <w:top w:val="nil"/>
              <w:left w:val="nil"/>
              <w:bottom w:val="single" w:sz="4" w:space="0" w:color="auto"/>
              <w:right w:val="single" w:sz="4" w:space="0" w:color="auto"/>
            </w:tcBorders>
            <w:shd w:val="clear" w:color="auto" w:fill="auto"/>
            <w:hideMark/>
          </w:tcPr>
          <w:p w14:paraId="229D5D55" w14:textId="79AD27F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55" w:type="pct"/>
            <w:tcBorders>
              <w:top w:val="nil"/>
              <w:left w:val="nil"/>
              <w:bottom w:val="single" w:sz="4" w:space="0" w:color="auto"/>
              <w:right w:val="single" w:sz="4" w:space="0" w:color="auto"/>
            </w:tcBorders>
            <w:shd w:val="clear" w:color="auto" w:fill="auto"/>
            <w:hideMark/>
          </w:tcPr>
          <w:p w14:paraId="0A124E0A" w14:textId="096B81D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455" w:type="pct"/>
            <w:tcBorders>
              <w:top w:val="nil"/>
              <w:left w:val="nil"/>
              <w:bottom w:val="single" w:sz="4" w:space="0" w:color="auto"/>
              <w:right w:val="single" w:sz="4" w:space="0" w:color="auto"/>
            </w:tcBorders>
            <w:shd w:val="clear" w:color="auto" w:fill="auto"/>
            <w:hideMark/>
          </w:tcPr>
          <w:p w14:paraId="7B488608" w14:textId="179FC13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455" w:type="pct"/>
            <w:tcBorders>
              <w:top w:val="nil"/>
              <w:left w:val="nil"/>
              <w:bottom w:val="single" w:sz="4" w:space="0" w:color="auto"/>
              <w:right w:val="single" w:sz="4" w:space="0" w:color="auto"/>
            </w:tcBorders>
            <w:shd w:val="clear" w:color="auto" w:fill="auto"/>
            <w:hideMark/>
          </w:tcPr>
          <w:p w14:paraId="284AEE26" w14:textId="1AECF21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w:t>
            </w:r>
          </w:p>
        </w:tc>
        <w:tc>
          <w:tcPr>
            <w:tcW w:w="455" w:type="pct"/>
            <w:tcBorders>
              <w:top w:val="nil"/>
              <w:left w:val="nil"/>
              <w:bottom w:val="single" w:sz="4" w:space="0" w:color="auto"/>
              <w:right w:val="single" w:sz="4" w:space="0" w:color="auto"/>
            </w:tcBorders>
            <w:shd w:val="clear" w:color="auto" w:fill="auto"/>
            <w:hideMark/>
          </w:tcPr>
          <w:p w14:paraId="5D9EEA6A" w14:textId="59F075F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455" w:type="pct"/>
            <w:tcBorders>
              <w:top w:val="nil"/>
              <w:left w:val="nil"/>
              <w:bottom w:val="single" w:sz="4" w:space="0" w:color="auto"/>
              <w:right w:val="single" w:sz="4" w:space="0" w:color="auto"/>
            </w:tcBorders>
            <w:shd w:val="clear" w:color="auto" w:fill="auto"/>
            <w:hideMark/>
          </w:tcPr>
          <w:p w14:paraId="3493D0B5" w14:textId="3F3573C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455" w:type="pct"/>
            <w:tcBorders>
              <w:top w:val="nil"/>
              <w:left w:val="nil"/>
              <w:bottom w:val="single" w:sz="4" w:space="0" w:color="auto"/>
              <w:right w:val="single" w:sz="4" w:space="0" w:color="auto"/>
            </w:tcBorders>
            <w:shd w:val="clear" w:color="auto" w:fill="auto"/>
            <w:hideMark/>
          </w:tcPr>
          <w:p w14:paraId="25BA6E52" w14:textId="43FE6CF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r>
      <w:tr w:rsidR="00451477" w:rsidRPr="00022CED" w14:paraId="3367D841"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1293D05"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455" w:type="pct"/>
            <w:tcBorders>
              <w:top w:val="nil"/>
              <w:left w:val="nil"/>
              <w:bottom w:val="single" w:sz="4" w:space="0" w:color="auto"/>
              <w:right w:val="single" w:sz="4" w:space="0" w:color="auto"/>
            </w:tcBorders>
            <w:shd w:val="clear" w:color="auto" w:fill="auto"/>
            <w:hideMark/>
          </w:tcPr>
          <w:p w14:paraId="2616A1D7" w14:textId="7A332A3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D4B7159" w14:textId="24A979C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2484A2B" w14:textId="1014B0F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A524C42" w14:textId="30560A2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455" w:type="pct"/>
            <w:tcBorders>
              <w:top w:val="nil"/>
              <w:left w:val="nil"/>
              <w:bottom w:val="single" w:sz="4" w:space="0" w:color="auto"/>
              <w:right w:val="single" w:sz="4" w:space="0" w:color="auto"/>
            </w:tcBorders>
            <w:shd w:val="clear" w:color="auto" w:fill="auto"/>
            <w:hideMark/>
          </w:tcPr>
          <w:p w14:paraId="12444464" w14:textId="79B402E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455" w:type="pct"/>
            <w:tcBorders>
              <w:top w:val="nil"/>
              <w:left w:val="nil"/>
              <w:bottom w:val="single" w:sz="4" w:space="0" w:color="auto"/>
              <w:right w:val="single" w:sz="4" w:space="0" w:color="auto"/>
            </w:tcBorders>
            <w:shd w:val="clear" w:color="auto" w:fill="auto"/>
            <w:hideMark/>
          </w:tcPr>
          <w:p w14:paraId="60005D95" w14:textId="0E2BBC0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c>
          <w:tcPr>
            <w:tcW w:w="455" w:type="pct"/>
            <w:tcBorders>
              <w:top w:val="nil"/>
              <w:left w:val="nil"/>
              <w:bottom w:val="single" w:sz="4" w:space="0" w:color="auto"/>
              <w:right w:val="single" w:sz="4" w:space="0" w:color="auto"/>
            </w:tcBorders>
            <w:shd w:val="clear" w:color="auto" w:fill="auto"/>
            <w:hideMark/>
          </w:tcPr>
          <w:p w14:paraId="0913123F" w14:textId="24CC2EB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455" w:type="pct"/>
            <w:tcBorders>
              <w:top w:val="nil"/>
              <w:left w:val="nil"/>
              <w:bottom w:val="single" w:sz="4" w:space="0" w:color="auto"/>
              <w:right w:val="single" w:sz="4" w:space="0" w:color="auto"/>
            </w:tcBorders>
            <w:shd w:val="clear" w:color="auto" w:fill="auto"/>
            <w:hideMark/>
          </w:tcPr>
          <w:p w14:paraId="3BAFAAB1" w14:textId="7650DB9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455" w:type="pct"/>
            <w:tcBorders>
              <w:top w:val="nil"/>
              <w:left w:val="nil"/>
              <w:bottom w:val="single" w:sz="4" w:space="0" w:color="auto"/>
              <w:right w:val="single" w:sz="4" w:space="0" w:color="auto"/>
            </w:tcBorders>
            <w:shd w:val="clear" w:color="auto" w:fill="auto"/>
            <w:hideMark/>
          </w:tcPr>
          <w:p w14:paraId="5D341DCB" w14:textId="32DC96D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94</w:t>
            </w:r>
          </w:p>
        </w:tc>
      </w:tr>
      <w:tr w:rsidR="00451477" w:rsidRPr="00022CED" w14:paraId="23E957F5"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1DFF17B"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455" w:type="pct"/>
            <w:tcBorders>
              <w:top w:val="nil"/>
              <w:left w:val="nil"/>
              <w:bottom w:val="single" w:sz="4" w:space="0" w:color="auto"/>
              <w:right w:val="single" w:sz="4" w:space="0" w:color="auto"/>
            </w:tcBorders>
            <w:shd w:val="clear" w:color="auto" w:fill="auto"/>
            <w:hideMark/>
          </w:tcPr>
          <w:p w14:paraId="773FDA8A" w14:textId="4DC3EF5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455" w:type="pct"/>
            <w:tcBorders>
              <w:top w:val="nil"/>
              <w:left w:val="nil"/>
              <w:bottom w:val="single" w:sz="4" w:space="0" w:color="auto"/>
              <w:right w:val="single" w:sz="4" w:space="0" w:color="auto"/>
            </w:tcBorders>
            <w:shd w:val="clear" w:color="auto" w:fill="auto"/>
            <w:hideMark/>
          </w:tcPr>
          <w:p w14:paraId="67AFDEAF" w14:textId="6FCC93A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455" w:type="pct"/>
            <w:tcBorders>
              <w:top w:val="nil"/>
              <w:left w:val="nil"/>
              <w:bottom w:val="single" w:sz="4" w:space="0" w:color="auto"/>
              <w:right w:val="single" w:sz="4" w:space="0" w:color="auto"/>
            </w:tcBorders>
            <w:shd w:val="clear" w:color="auto" w:fill="auto"/>
            <w:hideMark/>
          </w:tcPr>
          <w:p w14:paraId="60FED7D5" w14:textId="35351CC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79</w:t>
            </w:r>
          </w:p>
        </w:tc>
        <w:tc>
          <w:tcPr>
            <w:tcW w:w="455" w:type="pct"/>
            <w:tcBorders>
              <w:top w:val="nil"/>
              <w:left w:val="nil"/>
              <w:bottom w:val="single" w:sz="4" w:space="0" w:color="auto"/>
              <w:right w:val="single" w:sz="4" w:space="0" w:color="auto"/>
            </w:tcBorders>
            <w:shd w:val="clear" w:color="auto" w:fill="auto"/>
            <w:hideMark/>
          </w:tcPr>
          <w:p w14:paraId="2BAAF4AD" w14:textId="41EC2D8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455" w:type="pct"/>
            <w:tcBorders>
              <w:top w:val="nil"/>
              <w:left w:val="nil"/>
              <w:bottom w:val="single" w:sz="4" w:space="0" w:color="auto"/>
              <w:right w:val="single" w:sz="4" w:space="0" w:color="auto"/>
            </w:tcBorders>
            <w:shd w:val="clear" w:color="auto" w:fill="auto"/>
            <w:hideMark/>
          </w:tcPr>
          <w:p w14:paraId="587952B5" w14:textId="25E9C16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455" w:type="pct"/>
            <w:tcBorders>
              <w:top w:val="nil"/>
              <w:left w:val="nil"/>
              <w:bottom w:val="single" w:sz="4" w:space="0" w:color="auto"/>
              <w:right w:val="single" w:sz="4" w:space="0" w:color="auto"/>
            </w:tcBorders>
            <w:shd w:val="clear" w:color="auto" w:fill="auto"/>
            <w:hideMark/>
          </w:tcPr>
          <w:p w14:paraId="4166DCFE" w14:textId="08A16BC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455" w:type="pct"/>
            <w:tcBorders>
              <w:top w:val="nil"/>
              <w:left w:val="nil"/>
              <w:bottom w:val="single" w:sz="4" w:space="0" w:color="auto"/>
              <w:right w:val="single" w:sz="4" w:space="0" w:color="auto"/>
            </w:tcBorders>
            <w:shd w:val="clear" w:color="auto" w:fill="auto"/>
            <w:hideMark/>
          </w:tcPr>
          <w:p w14:paraId="2238E40D" w14:textId="023036D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455" w:type="pct"/>
            <w:tcBorders>
              <w:top w:val="nil"/>
              <w:left w:val="nil"/>
              <w:bottom w:val="single" w:sz="4" w:space="0" w:color="auto"/>
              <w:right w:val="single" w:sz="4" w:space="0" w:color="auto"/>
            </w:tcBorders>
            <w:shd w:val="clear" w:color="auto" w:fill="auto"/>
            <w:hideMark/>
          </w:tcPr>
          <w:p w14:paraId="7B919026" w14:textId="59245E6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455" w:type="pct"/>
            <w:tcBorders>
              <w:top w:val="nil"/>
              <w:left w:val="nil"/>
              <w:bottom w:val="single" w:sz="4" w:space="0" w:color="auto"/>
              <w:right w:val="single" w:sz="4" w:space="0" w:color="auto"/>
            </w:tcBorders>
            <w:shd w:val="clear" w:color="auto" w:fill="auto"/>
            <w:hideMark/>
          </w:tcPr>
          <w:p w14:paraId="1A54024F" w14:textId="7DED92D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r>
      <w:tr w:rsidR="00451477" w:rsidRPr="00022CED" w14:paraId="494113AD"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9E021E1"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455" w:type="pct"/>
            <w:tcBorders>
              <w:top w:val="nil"/>
              <w:left w:val="nil"/>
              <w:bottom w:val="single" w:sz="4" w:space="0" w:color="auto"/>
              <w:right w:val="single" w:sz="4" w:space="0" w:color="auto"/>
            </w:tcBorders>
            <w:shd w:val="clear" w:color="auto" w:fill="auto"/>
            <w:hideMark/>
          </w:tcPr>
          <w:p w14:paraId="36808058" w14:textId="3DBBB2B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AC86E02" w14:textId="436FECF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6312BD9" w14:textId="1692C45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76C1E0A" w14:textId="54440DE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455" w:type="pct"/>
            <w:tcBorders>
              <w:top w:val="nil"/>
              <w:left w:val="nil"/>
              <w:bottom w:val="single" w:sz="4" w:space="0" w:color="auto"/>
              <w:right w:val="single" w:sz="4" w:space="0" w:color="auto"/>
            </w:tcBorders>
            <w:shd w:val="clear" w:color="auto" w:fill="auto"/>
            <w:hideMark/>
          </w:tcPr>
          <w:p w14:paraId="69C9495C" w14:textId="4CDB3C2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455" w:type="pct"/>
            <w:tcBorders>
              <w:top w:val="nil"/>
              <w:left w:val="nil"/>
              <w:bottom w:val="single" w:sz="4" w:space="0" w:color="auto"/>
              <w:right w:val="single" w:sz="4" w:space="0" w:color="auto"/>
            </w:tcBorders>
            <w:shd w:val="clear" w:color="auto" w:fill="auto"/>
            <w:hideMark/>
          </w:tcPr>
          <w:p w14:paraId="6A10458E" w14:textId="420AA59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455" w:type="pct"/>
            <w:tcBorders>
              <w:top w:val="nil"/>
              <w:left w:val="nil"/>
              <w:bottom w:val="single" w:sz="4" w:space="0" w:color="auto"/>
              <w:right w:val="single" w:sz="4" w:space="0" w:color="auto"/>
            </w:tcBorders>
            <w:shd w:val="clear" w:color="auto" w:fill="auto"/>
            <w:hideMark/>
          </w:tcPr>
          <w:p w14:paraId="0D495173" w14:textId="22AC5B5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0C65BBA" w14:textId="38F935F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4B9DC30" w14:textId="12025D3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51477" w:rsidRPr="00022CED" w14:paraId="593DF585"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09C9F73"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455" w:type="pct"/>
            <w:tcBorders>
              <w:top w:val="nil"/>
              <w:left w:val="nil"/>
              <w:bottom w:val="single" w:sz="4" w:space="0" w:color="auto"/>
              <w:right w:val="single" w:sz="4" w:space="0" w:color="auto"/>
            </w:tcBorders>
            <w:shd w:val="clear" w:color="auto" w:fill="auto"/>
            <w:hideMark/>
          </w:tcPr>
          <w:p w14:paraId="739DE32E" w14:textId="6EA04E2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B2144D7" w14:textId="2F0A8A6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65A9997" w14:textId="0239E45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CC2F326" w14:textId="7638B03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DF6C29C" w14:textId="6E97A44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E94B14B" w14:textId="1BFC2DE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9623CD2" w14:textId="537AF72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8C4356E" w14:textId="33FF49E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A42A197" w14:textId="5FF957B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51477" w:rsidRPr="00022CED" w14:paraId="0B10ECCE"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900DD16"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455" w:type="pct"/>
            <w:tcBorders>
              <w:top w:val="nil"/>
              <w:left w:val="nil"/>
              <w:bottom w:val="single" w:sz="4" w:space="0" w:color="auto"/>
              <w:right w:val="single" w:sz="4" w:space="0" w:color="auto"/>
            </w:tcBorders>
            <w:shd w:val="clear" w:color="auto" w:fill="auto"/>
            <w:noWrap/>
            <w:hideMark/>
          </w:tcPr>
          <w:p w14:paraId="712E72CD" w14:textId="49FF90E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1DF70C33" w14:textId="3FB95BC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99BBF65" w14:textId="6BDBB0C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70A4860" w14:textId="26FC8FA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40877E0A" w14:textId="52792AA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8FB2671" w14:textId="4529B51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45FE8A9A" w14:textId="7478DE2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1180FB5" w14:textId="6DBE459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31F83D3" w14:textId="7BC9926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51477" w:rsidRPr="00022CED" w14:paraId="544F08DE"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23594253"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455" w:type="pct"/>
            <w:tcBorders>
              <w:top w:val="nil"/>
              <w:left w:val="nil"/>
              <w:bottom w:val="single" w:sz="4" w:space="0" w:color="auto"/>
              <w:right w:val="single" w:sz="4" w:space="0" w:color="auto"/>
            </w:tcBorders>
            <w:shd w:val="clear" w:color="auto" w:fill="auto"/>
            <w:noWrap/>
            <w:hideMark/>
          </w:tcPr>
          <w:p w14:paraId="3252396D" w14:textId="6F020F0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455" w:type="pct"/>
            <w:tcBorders>
              <w:top w:val="nil"/>
              <w:left w:val="nil"/>
              <w:bottom w:val="single" w:sz="4" w:space="0" w:color="auto"/>
              <w:right w:val="single" w:sz="4" w:space="0" w:color="auto"/>
            </w:tcBorders>
            <w:shd w:val="clear" w:color="auto" w:fill="auto"/>
            <w:noWrap/>
            <w:hideMark/>
          </w:tcPr>
          <w:p w14:paraId="1771EB2F" w14:textId="3E2D64C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455" w:type="pct"/>
            <w:tcBorders>
              <w:top w:val="nil"/>
              <w:left w:val="nil"/>
              <w:bottom w:val="single" w:sz="4" w:space="0" w:color="auto"/>
              <w:right w:val="single" w:sz="4" w:space="0" w:color="auto"/>
            </w:tcBorders>
            <w:shd w:val="clear" w:color="auto" w:fill="auto"/>
            <w:noWrap/>
            <w:hideMark/>
          </w:tcPr>
          <w:p w14:paraId="085822B9" w14:textId="65F5CFD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455" w:type="pct"/>
            <w:tcBorders>
              <w:top w:val="nil"/>
              <w:left w:val="nil"/>
              <w:bottom w:val="single" w:sz="4" w:space="0" w:color="auto"/>
              <w:right w:val="single" w:sz="4" w:space="0" w:color="auto"/>
            </w:tcBorders>
            <w:shd w:val="clear" w:color="auto" w:fill="auto"/>
            <w:noWrap/>
            <w:hideMark/>
          </w:tcPr>
          <w:p w14:paraId="3838D2F9" w14:textId="3F03D16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455" w:type="pct"/>
            <w:tcBorders>
              <w:top w:val="nil"/>
              <w:left w:val="nil"/>
              <w:bottom w:val="single" w:sz="4" w:space="0" w:color="auto"/>
              <w:right w:val="single" w:sz="4" w:space="0" w:color="auto"/>
            </w:tcBorders>
            <w:shd w:val="clear" w:color="auto" w:fill="auto"/>
            <w:noWrap/>
            <w:hideMark/>
          </w:tcPr>
          <w:p w14:paraId="77026409" w14:textId="541CEDC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455" w:type="pct"/>
            <w:tcBorders>
              <w:top w:val="nil"/>
              <w:left w:val="nil"/>
              <w:bottom w:val="single" w:sz="4" w:space="0" w:color="auto"/>
              <w:right w:val="single" w:sz="4" w:space="0" w:color="auto"/>
            </w:tcBorders>
            <w:shd w:val="clear" w:color="auto" w:fill="auto"/>
            <w:noWrap/>
            <w:hideMark/>
          </w:tcPr>
          <w:p w14:paraId="31C49559" w14:textId="303B693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76</w:t>
            </w:r>
          </w:p>
        </w:tc>
        <w:tc>
          <w:tcPr>
            <w:tcW w:w="455" w:type="pct"/>
            <w:tcBorders>
              <w:top w:val="nil"/>
              <w:left w:val="nil"/>
              <w:bottom w:val="single" w:sz="4" w:space="0" w:color="auto"/>
              <w:right w:val="single" w:sz="4" w:space="0" w:color="auto"/>
            </w:tcBorders>
            <w:shd w:val="clear" w:color="auto" w:fill="auto"/>
            <w:noWrap/>
            <w:hideMark/>
          </w:tcPr>
          <w:p w14:paraId="5DA23658" w14:textId="2C423CF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30BC4F5" w14:textId="64EF882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58FAF90" w14:textId="20CF854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51477" w:rsidRPr="00022CED" w14:paraId="502CEAAA"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7141984"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455" w:type="pct"/>
            <w:tcBorders>
              <w:top w:val="nil"/>
              <w:left w:val="nil"/>
              <w:bottom w:val="single" w:sz="4" w:space="0" w:color="auto"/>
              <w:right w:val="single" w:sz="4" w:space="0" w:color="auto"/>
            </w:tcBorders>
            <w:shd w:val="clear" w:color="auto" w:fill="auto"/>
            <w:noWrap/>
            <w:hideMark/>
          </w:tcPr>
          <w:p w14:paraId="5923DA3B" w14:textId="033C1FA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455" w:type="pct"/>
            <w:tcBorders>
              <w:top w:val="nil"/>
              <w:left w:val="nil"/>
              <w:bottom w:val="single" w:sz="4" w:space="0" w:color="auto"/>
              <w:right w:val="single" w:sz="4" w:space="0" w:color="auto"/>
            </w:tcBorders>
            <w:shd w:val="clear" w:color="auto" w:fill="auto"/>
            <w:noWrap/>
            <w:hideMark/>
          </w:tcPr>
          <w:p w14:paraId="4F77FE3F" w14:textId="02A4923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455" w:type="pct"/>
            <w:tcBorders>
              <w:top w:val="nil"/>
              <w:left w:val="nil"/>
              <w:bottom w:val="single" w:sz="4" w:space="0" w:color="auto"/>
              <w:right w:val="single" w:sz="4" w:space="0" w:color="auto"/>
            </w:tcBorders>
            <w:shd w:val="clear" w:color="auto" w:fill="auto"/>
            <w:noWrap/>
            <w:hideMark/>
          </w:tcPr>
          <w:p w14:paraId="4961978B" w14:textId="225204E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455" w:type="pct"/>
            <w:tcBorders>
              <w:top w:val="nil"/>
              <w:left w:val="nil"/>
              <w:bottom w:val="single" w:sz="4" w:space="0" w:color="auto"/>
              <w:right w:val="single" w:sz="4" w:space="0" w:color="auto"/>
            </w:tcBorders>
            <w:shd w:val="clear" w:color="auto" w:fill="auto"/>
            <w:noWrap/>
            <w:hideMark/>
          </w:tcPr>
          <w:p w14:paraId="3FFF9579" w14:textId="1958FB1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455" w:type="pct"/>
            <w:tcBorders>
              <w:top w:val="nil"/>
              <w:left w:val="nil"/>
              <w:bottom w:val="single" w:sz="4" w:space="0" w:color="auto"/>
              <w:right w:val="single" w:sz="4" w:space="0" w:color="auto"/>
            </w:tcBorders>
            <w:shd w:val="clear" w:color="auto" w:fill="auto"/>
            <w:noWrap/>
            <w:hideMark/>
          </w:tcPr>
          <w:p w14:paraId="4B1624F6" w14:textId="13D9247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455" w:type="pct"/>
            <w:tcBorders>
              <w:top w:val="nil"/>
              <w:left w:val="nil"/>
              <w:bottom w:val="single" w:sz="4" w:space="0" w:color="auto"/>
              <w:right w:val="single" w:sz="4" w:space="0" w:color="auto"/>
            </w:tcBorders>
            <w:shd w:val="clear" w:color="auto" w:fill="auto"/>
            <w:noWrap/>
            <w:hideMark/>
          </w:tcPr>
          <w:p w14:paraId="2B94E1B0" w14:textId="1D105E9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55" w:type="pct"/>
            <w:tcBorders>
              <w:top w:val="nil"/>
              <w:left w:val="nil"/>
              <w:bottom w:val="single" w:sz="4" w:space="0" w:color="auto"/>
              <w:right w:val="single" w:sz="4" w:space="0" w:color="auto"/>
            </w:tcBorders>
            <w:shd w:val="clear" w:color="auto" w:fill="auto"/>
            <w:noWrap/>
            <w:hideMark/>
          </w:tcPr>
          <w:p w14:paraId="09A2DB22" w14:textId="15C7B74D"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34</w:t>
            </w:r>
          </w:p>
        </w:tc>
        <w:tc>
          <w:tcPr>
            <w:tcW w:w="455" w:type="pct"/>
            <w:tcBorders>
              <w:top w:val="nil"/>
              <w:left w:val="nil"/>
              <w:bottom w:val="single" w:sz="4" w:space="0" w:color="auto"/>
              <w:right w:val="single" w:sz="4" w:space="0" w:color="auto"/>
            </w:tcBorders>
            <w:shd w:val="clear" w:color="auto" w:fill="auto"/>
            <w:noWrap/>
            <w:hideMark/>
          </w:tcPr>
          <w:p w14:paraId="47BD51B0" w14:textId="20E9A531"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455" w:type="pct"/>
            <w:tcBorders>
              <w:top w:val="nil"/>
              <w:left w:val="nil"/>
              <w:bottom w:val="single" w:sz="4" w:space="0" w:color="auto"/>
              <w:right w:val="single" w:sz="4" w:space="0" w:color="auto"/>
            </w:tcBorders>
            <w:shd w:val="clear" w:color="auto" w:fill="auto"/>
            <w:noWrap/>
            <w:hideMark/>
          </w:tcPr>
          <w:p w14:paraId="44F39877" w14:textId="60B74E4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r>
      <w:tr w:rsidR="00451477" w:rsidRPr="00022CED" w14:paraId="7421D479"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6336900"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455" w:type="pct"/>
            <w:tcBorders>
              <w:top w:val="nil"/>
              <w:left w:val="nil"/>
              <w:bottom w:val="single" w:sz="4" w:space="0" w:color="auto"/>
              <w:right w:val="single" w:sz="4" w:space="0" w:color="auto"/>
            </w:tcBorders>
            <w:shd w:val="clear" w:color="auto" w:fill="auto"/>
            <w:noWrap/>
            <w:hideMark/>
          </w:tcPr>
          <w:p w14:paraId="5D501EC2" w14:textId="70E0CDF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5B8D8AF" w14:textId="0FAE6BC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F5D941A" w14:textId="3390A82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4407A42E" w14:textId="4014B14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455" w:type="pct"/>
            <w:tcBorders>
              <w:top w:val="nil"/>
              <w:left w:val="nil"/>
              <w:bottom w:val="single" w:sz="4" w:space="0" w:color="auto"/>
              <w:right w:val="single" w:sz="4" w:space="0" w:color="auto"/>
            </w:tcBorders>
            <w:shd w:val="clear" w:color="auto" w:fill="auto"/>
            <w:noWrap/>
            <w:hideMark/>
          </w:tcPr>
          <w:p w14:paraId="74324090" w14:textId="1C8525B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455" w:type="pct"/>
            <w:tcBorders>
              <w:top w:val="nil"/>
              <w:left w:val="nil"/>
              <w:bottom w:val="single" w:sz="4" w:space="0" w:color="auto"/>
              <w:right w:val="single" w:sz="4" w:space="0" w:color="auto"/>
            </w:tcBorders>
            <w:shd w:val="clear" w:color="auto" w:fill="auto"/>
            <w:noWrap/>
            <w:hideMark/>
          </w:tcPr>
          <w:p w14:paraId="46E3DBEF" w14:textId="13FE058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455" w:type="pct"/>
            <w:tcBorders>
              <w:top w:val="nil"/>
              <w:left w:val="nil"/>
              <w:bottom w:val="single" w:sz="4" w:space="0" w:color="auto"/>
              <w:right w:val="single" w:sz="4" w:space="0" w:color="auto"/>
            </w:tcBorders>
            <w:shd w:val="clear" w:color="auto" w:fill="auto"/>
            <w:noWrap/>
            <w:hideMark/>
          </w:tcPr>
          <w:p w14:paraId="2E7930F9" w14:textId="4BF3980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76</w:t>
            </w:r>
          </w:p>
        </w:tc>
        <w:tc>
          <w:tcPr>
            <w:tcW w:w="455" w:type="pct"/>
            <w:tcBorders>
              <w:top w:val="nil"/>
              <w:left w:val="nil"/>
              <w:bottom w:val="single" w:sz="4" w:space="0" w:color="auto"/>
              <w:right w:val="single" w:sz="4" w:space="0" w:color="auto"/>
            </w:tcBorders>
            <w:shd w:val="clear" w:color="auto" w:fill="auto"/>
            <w:noWrap/>
            <w:hideMark/>
          </w:tcPr>
          <w:p w14:paraId="7A588F6E" w14:textId="49F56E1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455" w:type="pct"/>
            <w:tcBorders>
              <w:top w:val="nil"/>
              <w:left w:val="nil"/>
              <w:bottom w:val="single" w:sz="4" w:space="0" w:color="auto"/>
              <w:right w:val="single" w:sz="4" w:space="0" w:color="auto"/>
            </w:tcBorders>
            <w:shd w:val="clear" w:color="auto" w:fill="auto"/>
            <w:noWrap/>
            <w:hideMark/>
          </w:tcPr>
          <w:p w14:paraId="32835A09" w14:textId="0A7FC77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r>
      <w:tr w:rsidR="00451477" w:rsidRPr="00022CED" w14:paraId="1B643FF7"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50E1118E"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455" w:type="pct"/>
            <w:tcBorders>
              <w:top w:val="nil"/>
              <w:left w:val="nil"/>
              <w:bottom w:val="single" w:sz="4" w:space="0" w:color="auto"/>
              <w:right w:val="single" w:sz="4" w:space="0" w:color="auto"/>
            </w:tcBorders>
            <w:shd w:val="clear" w:color="auto" w:fill="auto"/>
            <w:noWrap/>
            <w:hideMark/>
          </w:tcPr>
          <w:p w14:paraId="656B4821" w14:textId="5A64CD0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FBB0822" w14:textId="5446213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533DAA4" w14:textId="4C357B1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1579AB2" w14:textId="399CFBD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c>
          <w:tcPr>
            <w:tcW w:w="455" w:type="pct"/>
            <w:tcBorders>
              <w:top w:val="nil"/>
              <w:left w:val="nil"/>
              <w:bottom w:val="single" w:sz="4" w:space="0" w:color="auto"/>
              <w:right w:val="single" w:sz="4" w:space="0" w:color="auto"/>
            </w:tcBorders>
            <w:shd w:val="clear" w:color="auto" w:fill="auto"/>
            <w:noWrap/>
            <w:hideMark/>
          </w:tcPr>
          <w:p w14:paraId="28D685B1" w14:textId="173255B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455" w:type="pct"/>
            <w:tcBorders>
              <w:top w:val="nil"/>
              <w:left w:val="nil"/>
              <w:bottom w:val="single" w:sz="4" w:space="0" w:color="auto"/>
              <w:right w:val="single" w:sz="4" w:space="0" w:color="auto"/>
            </w:tcBorders>
            <w:shd w:val="clear" w:color="auto" w:fill="auto"/>
            <w:noWrap/>
            <w:hideMark/>
          </w:tcPr>
          <w:p w14:paraId="48D3A7C6" w14:textId="25F2547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455" w:type="pct"/>
            <w:tcBorders>
              <w:top w:val="nil"/>
              <w:left w:val="nil"/>
              <w:bottom w:val="single" w:sz="4" w:space="0" w:color="auto"/>
              <w:right w:val="single" w:sz="4" w:space="0" w:color="auto"/>
            </w:tcBorders>
            <w:shd w:val="clear" w:color="auto" w:fill="auto"/>
            <w:noWrap/>
            <w:hideMark/>
          </w:tcPr>
          <w:p w14:paraId="7AD833EA" w14:textId="0C58F45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w:t>
            </w:r>
          </w:p>
        </w:tc>
        <w:tc>
          <w:tcPr>
            <w:tcW w:w="455" w:type="pct"/>
            <w:tcBorders>
              <w:top w:val="nil"/>
              <w:left w:val="nil"/>
              <w:bottom w:val="single" w:sz="4" w:space="0" w:color="auto"/>
              <w:right w:val="single" w:sz="4" w:space="0" w:color="auto"/>
            </w:tcBorders>
            <w:shd w:val="clear" w:color="auto" w:fill="auto"/>
            <w:noWrap/>
            <w:hideMark/>
          </w:tcPr>
          <w:p w14:paraId="534C81CE" w14:textId="2224ED8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455" w:type="pct"/>
            <w:tcBorders>
              <w:top w:val="nil"/>
              <w:left w:val="nil"/>
              <w:bottom w:val="single" w:sz="4" w:space="0" w:color="auto"/>
              <w:right w:val="single" w:sz="4" w:space="0" w:color="auto"/>
            </w:tcBorders>
            <w:shd w:val="clear" w:color="auto" w:fill="auto"/>
            <w:noWrap/>
            <w:hideMark/>
          </w:tcPr>
          <w:p w14:paraId="391CA7F5" w14:textId="684148B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r>
      <w:tr w:rsidR="00451477" w:rsidRPr="00022CED" w14:paraId="44C749F7"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FF6B806"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455" w:type="pct"/>
            <w:tcBorders>
              <w:top w:val="nil"/>
              <w:left w:val="nil"/>
              <w:bottom w:val="single" w:sz="4" w:space="0" w:color="auto"/>
              <w:right w:val="single" w:sz="4" w:space="0" w:color="auto"/>
            </w:tcBorders>
            <w:shd w:val="clear" w:color="auto" w:fill="auto"/>
            <w:noWrap/>
            <w:hideMark/>
          </w:tcPr>
          <w:p w14:paraId="66FEC174" w14:textId="59C7BA5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65061F8" w14:textId="2F6CCC7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4CB5756" w14:textId="5F4442A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7E25BD3" w14:textId="365B173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1E9A8D5" w14:textId="0B6E912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BFEE4E6" w14:textId="7009A63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CA00639" w14:textId="1E28D21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21B9B29" w14:textId="6EA9042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081C67D0" w14:textId="51B758F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51477" w:rsidRPr="00022CED" w14:paraId="31ED97C6" w14:textId="77777777" w:rsidTr="009340B0">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FE144B0" w14:textId="01A03D15" w:rsidR="001B6A88" w:rsidRPr="00C60277" w:rsidRDefault="001B6A8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2C6D536F" w14:textId="747323B2" w:rsidR="00953F3A" w:rsidRPr="00C60277" w:rsidRDefault="00E275B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455" w:type="pct"/>
            <w:tcBorders>
              <w:top w:val="nil"/>
              <w:left w:val="nil"/>
              <w:bottom w:val="single" w:sz="4" w:space="0" w:color="auto"/>
              <w:right w:val="single" w:sz="4" w:space="0" w:color="auto"/>
            </w:tcBorders>
            <w:shd w:val="clear" w:color="auto" w:fill="auto"/>
            <w:noWrap/>
            <w:hideMark/>
          </w:tcPr>
          <w:p w14:paraId="721F5D6B" w14:textId="7B53F1FE"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0.64</w:t>
            </w:r>
          </w:p>
          <w:p w14:paraId="7926A6D5" w14:textId="336264CE"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p>
        </w:tc>
        <w:tc>
          <w:tcPr>
            <w:tcW w:w="455" w:type="pct"/>
            <w:tcBorders>
              <w:top w:val="nil"/>
              <w:left w:val="nil"/>
              <w:bottom w:val="single" w:sz="4" w:space="0" w:color="auto"/>
              <w:right w:val="single" w:sz="4" w:space="0" w:color="auto"/>
            </w:tcBorders>
            <w:shd w:val="clear" w:color="auto" w:fill="auto"/>
            <w:noWrap/>
            <w:hideMark/>
          </w:tcPr>
          <w:p w14:paraId="56BCEA13" w14:textId="5E779349"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0.3</w:t>
            </w:r>
          </w:p>
          <w:p w14:paraId="5ADB2D97" w14:textId="4C0C1AAB"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p>
        </w:tc>
        <w:tc>
          <w:tcPr>
            <w:tcW w:w="455" w:type="pct"/>
            <w:tcBorders>
              <w:top w:val="nil"/>
              <w:left w:val="nil"/>
              <w:bottom w:val="single" w:sz="4" w:space="0" w:color="auto"/>
              <w:right w:val="single" w:sz="4" w:space="0" w:color="auto"/>
            </w:tcBorders>
            <w:shd w:val="clear" w:color="auto" w:fill="auto"/>
            <w:noWrap/>
            <w:hideMark/>
          </w:tcPr>
          <w:p w14:paraId="0B1E913E" w14:textId="2C5A4032"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0.94</w:t>
            </w:r>
          </w:p>
          <w:p w14:paraId="2570EF92" w14:textId="69F8F97A"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p>
        </w:tc>
        <w:tc>
          <w:tcPr>
            <w:tcW w:w="455" w:type="pct"/>
            <w:tcBorders>
              <w:top w:val="nil"/>
              <w:left w:val="nil"/>
              <w:bottom w:val="single" w:sz="4" w:space="0" w:color="auto"/>
              <w:right w:val="single" w:sz="4" w:space="0" w:color="auto"/>
            </w:tcBorders>
            <w:shd w:val="clear" w:color="auto" w:fill="auto"/>
            <w:noWrap/>
            <w:hideMark/>
          </w:tcPr>
          <w:p w14:paraId="2F2D3D03" w14:textId="1D5D8E7D"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1.64</w:t>
            </w:r>
          </w:p>
          <w:p w14:paraId="78A37539" w14:textId="213343B3"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p>
        </w:tc>
        <w:tc>
          <w:tcPr>
            <w:tcW w:w="455" w:type="pct"/>
            <w:tcBorders>
              <w:top w:val="nil"/>
              <w:left w:val="nil"/>
              <w:bottom w:val="single" w:sz="4" w:space="0" w:color="auto"/>
              <w:right w:val="single" w:sz="4" w:space="0" w:color="auto"/>
            </w:tcBorders>
            <w:shd w:val="clear" w:color="auto" w:fill="auto"/>
            <w:noWrap/>
            <w:hideMark/>
          </w:tcPr>
          <w:p w14:paraId="01121374" w14:textId="29302076"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0.78</w:t>
            </w:r>
          </w:p>
          <w:p w14:paraId="31D50CF6" w14:textId="5BA4961D"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p>
        </w:tc>
        <w:tc>
          <w:tcPr>
            <w:tcW w:w="455" w:type="pct"/>
            <w:tcBorders>
              <w:top w:val="nil"/>
              <w:left w:val="nil"/>
              <w:bottom w:val="single" w:sz="4" w:space="0" w:color="auto"/>
              <w:right w:val="single" w:sz="4" w:space="0" w:color="auto"/>
            </w:tcBorders>
            <w:shd w:val="clear" w:color="auto" w:fill="auto"/>
            <w:noWrap/>
            <w:hideMark/>
          </w:tcPr>
          <w:p w14:paraId="79CE9235" w14:textId="365A1A8C"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2.35</w:t>
            </w:r>
          </w:p>
          <w:p w14:paraId="555EF994" w14:textId="78D9E412"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(18)</w:t>
            </w:r>
          </w:p>
        </w:tc>
        <w:tc>
          <w:tcPr>
            <w:tcW w:w="455" w:type="pct"/>
            <w:tcBorders>
              <w:top w:val="nil"/>
              <w:left w:val="nil"/>
              <w:bottom w:val="single" w:sz="4" w:space="0" w:color="auto"/>
              <w:right w:val="single" w:sz="4" w:space="0" w:color="auto"/>
            </w:tcBorders>
            <w:shd w:val="clear" w:color="auto" w:fill="auto"/>
            <w:noWrap/>
            <w:hideMark/>
          </w:tcPr>
          <w:p w14:paraId="2A389995" w14:textId="39B931DE"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1.79</w:t>
            </w:r>
          </w:p>
          <w:p w14:paraId="37999628" w14:textId="10BAF6A8"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p>
        </w:tc>
        <w:tc>
          <w:tcPr>
            <w:tcW w:w="455" w:type="pct"/>
            <w:tcBorders>
              <w:top w:val="nil"/>
              <w:left w:val="nil"/>
              <w:bottom w:val="single" w:sz="4" w:space="0" w:color="auto"/>
              <w:right w:val="single" w:sz="4" w:space="0" w:color="auto"/>
            </w:tcBorders>
            <w:shd w:val="clear" w:color="auto" w:fill="auto"/>
            <w:noWrap/>
            <w:hideMark/>
          </w:tcPr>
          <w:p w14:paraId="00B42B55" w14:textId="6F9538CF"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1.13</w:t>
            </w:r>
          </w:p>
          <w:p w14:paraId="1A224BE2" w14:textId="4AB15CBA"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p>
        </w:tc>
        <w:tc>
          <w:tcPr>
            <w:tcW w:w="455" w:type="pct"/>
            <w:tcBorders>
              <w:top w:val="nil"/>
              <w:left w:val="nil"/>
              <w:bottom w:val="single" w:sz="4" w:space="0" w:color="auto"/>
              <w:right w:val="single" w:sz="4" w:space="0" w:color="auto"/>
            </w:tcBorders>
            <w:shd w:val="clear" w:color="auto" w:fill="auto"/>
            <w:noWrap/>
            <w:hideMark/>
          </w:tcPr>
          <w:p w14:paraId="5639DEF3" w14:textId="113F2B68" w:rsidR="00953F3A" w:rsidRPr="00C60277" w:rsidRDefault="1A524A0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2.92</w:t>
            </w:r>
          </w:p>
          <w:p w14:paraId="30C5DE4A" w14:textId="3F858BF4" w:rsidR="00953F3A"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p>
        </w:tc>
      </w:tr>
    </w:tbl>
    <w:p w14:paraId="12137FB1" w14:textId="06AFC472" w:rsidR="00512500" w:rsidRPr="00C60277" w:rsidRDefault="009340B0" w:rsidP="00CF150A">
      <w:pPr>
        <w:keepNext/>
        <w:jc w:val="center"/>
        <w:rPr>
          <w:lang w:val="en-GB"/>
        </w:rPr>
      </w:pPr>
      <w:r w:rsidRPr="009418C6">
        <w:rPr>
          <w:noProof/>
          <w:lang w:val="en-GB"/>
        </w:rPr>
        <w:drawing>
          <wp:inline distT="0" distB="0" distL="0" distR="0" wp14:anchorId="20101073" wp14:editId="5A1E8572">
            <wp:extent cx="4605655" cy="4318000"/>
            <wp:effectExtent l="0" t="0" r="17145" b="12700"/>
            <wp:docPr id="1299910065" name="Chart 1299910065">
              <a:extLst xmlns:a="http://schemas.openxmlformats.org/drawingml/2006/main">
                <a:ext uri="{FF2B5EF4-FFF2-40B4-BE49-F238E27FC236}">
                  <a16:creationId xmlns:a16="http://schemas.microsoft.com/office/drawing/2014/main" id="{ECCF8AF9-404B-4B46-B9C7-0EB36BA44B0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1166911" w14:textId="078B8071" w:rsidR="00512500" w:rsidRPr="00C60277" w:rsidRDefault="00512500"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36</w:t>
      </w:r>
      <w:r w:rsidRPr="00C60277">
        <w:fldChar w:fldCharType="end"/>
      </w:r>
      <w:r w:rsidRPr="00C60277">
        <w:t xml:space="preserve">. Indicator 1.5 The share of children/learners who are educated in all forms of segregated (separate, </w:t>
      </w:r>
      <w:r w:rsidR="00C74BBC" w:rsidRPr="00C60277">
        <w:t>non-inclusive</w:t>
      </w:r>
      <w:r w:rsidRPr="00C60277">
        <w:t>) provision (%), ISCED 02 boys and ISCED 02 girls</w:t>
      </w:r>
    </w:p>
    <w:p w14:paraId="0B1CE3F5" w14:textId="2E171A57" w:rsidR="00D60813" w:rsidRPr="00C60277" w:rsidRDefault="009340B0" w:rsidP="00B855D0">
      <w:pPr>
        <w:keepNext/>
        <w:jc w:val="center"/>
        <w:rPr>
          <w:lang w:val="en-GB"/>
        </w:rPr>
      </w:pPr>
      <w:r w:rsidRPr="009418C6">
        <w:rPr>
          <w:noProof/>
          <w:lang w:val="en-GB"/>
        </w:rPr>
        <w:drawing>
          <wp:inline distT="0" distB="0" distL="0" distR="0" wp14:anchorId="475A4629" wp14:editId="2786CD46">
            <wp:extent cx="4605655" cy="3195873"/>
            <wp:effectExtent l="0" t="0" r="17145" b="17780"/>
            <wp:docPr id="1299910066" name="Chart 1299910066">
              <a:extLst xmlns:a="http://schemas.openxmlformats.org/drawingml/2006/main">
                <a:ext uri="{FF2B5EF4-FFF2-40B4-BE49-F238E27FC236}">
                  <a16:creationId xmlns:a16="http://schemas.microsoft.com/office/drawing/2014/main" id="{D31BD9CF-E3E8-4B4A-BA5B-3017904C718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329EB14" w14:textId="540173B4" w:rsidR="004E02E7" w:rsidRPr="00C60277" w:rsidRDefault="00D60813"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37</w:t>
      </w:r>
      <w:r w:rsidRPr="00C60277">
        <w:rPr>
          <w:b w:val="0"/>
          <w:bCs w:val="0"/>
        </w:rPr>
        <w:fldChar w:fldCharType="end"/>
      </w:r>
      <w:r w:rsidR="007209B9" w:rsidRPr="00C60277">
        <w:t xml:space="preserve">. Indicator 1.5 The share of children/learners who are educated in all forms of segregated (separate, </w:t>
      </w:r>
      <w:r w:rsidR="00C74BBC" w:rsidRPr="00C60277">
        <w:t>non-inclusive</w:t>
      </w:r>
      <w:r w:rsidR="007209B9" w:rsidRPr="00C60277">
        <w:t>) provision (%), ISCED 02 total</w:t>
      </w:r>
    </w:p>
    <w:p w14:paraId="69C73158" w14:textId="070E035D" w:rsidR="007209B9" w:rsidRPr="009418C6" w:rsidRDefault="009340B0" w:rsidP="00DA27DA">
      <w:pPr>
        <w:keepNext/>
        <w:jc w:val="center"/>
        <w:rPr>
          <w:lang w:val="en-GB"/>
        </w:rPr>
      </w:pPr>
      <w:r w:rsidRPr="009418C6">
        <w:rPr>
          <w:noProof/>
          <w:lang w:val="en-GB"/>
        </w:rPr>
        <w:drawing>
          <wp:inline distT="0" distB="0" distL="0" distR="0" wp14:anchorId="3FA3CD4B" wp14:editId="57D0061F">
            <wp:extent cx="4588933" cy="7926705"/>
            <wp:effectExtent l="0" t="0" r="8890" b="10795"/>
            <wp:docPr id="1299910067" name="Chart 1299910067">
              <a:extLst xmlns:a="http://schemas.openxmlformats.org/drawingml/2006/main">
                <a:ext uri="{FF2B5EF4-FFF2-40B4-BE49-F238E27FC236}">
                  <a16:creationId xmlns:a16="http://schemas.microsoft.com/office/drawing/2014/main" id="{DE1B6EA5-E4ED-724C-BB49-CE2FDAD6841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9BCE5F2" w14:textId="33A28419" w:rsidR="007209B9" w:rsidRPr="00C60277" w:rsidRDefault="007209B9"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38</w:t>
      </w:r>
      <w:r w:rsidRPr="00C60277">
        <w:fldChar w:fldCharType="end"/>
      </w:r>
      <w:r w:rsidRPr="00C60277">
        <w:t xml:space="preserve">. </w:t>
      </w:r>
      <w:r w:rsidR="00E210D0" w:rsidRPr="00C60277">
        <w:t xml:space="preserve">Indicator 1.5 The share of children/learners who are educated in all forms of segregated (separate, </w:t>
      </w:r>
      <w:r w:rsidR="00C74BBC" w:rsidRPr="00C60277">
        <w:t>non-inclusive</w:t>
      </w:r>
      <w:r w:rsidR="00E210D0" w:rsidRPr="00C60277">
        <w:t>) provision (%), ISCED 1+2 boys and ISCED 1+2 girls</w:t>
      </w:r>
    </w:p>
    <w:p w14:paraId="176409DA" w14:textId="7DFEF0EA" w:rsidR="00E210D0" w:rsidRPr="00C60277" w:rsidRDefault="009340B0" w:rsidP="00387511">
      <w:pPr>
        <w:keepNext/>
        <w:jc w:val="center"/>
        <w:rPr>
          <w:lang w:val="en-GB"/>
        </w:rPr>
      </w:pPr>
      <w:r w:rsidRPr="009418C6">
        <w:rPr>
          <w:noProof/>
          <w:lang w:val="en-GB"/>
        </w:rPr>
        <w:drawing>
          <wp:inline distT="0" distB="0" distL="0" distR="0" wp14:anchorId="386D49E7" wp14:editId="6966E75A">
            <wp:extent cx="4605655" cy="4732867"/>
            <wp:effectExtent l="0" t="0" r="17145" b="17145"/>
            <wp:docPr id="1299910068" name="Chart 1299910068">
              <a:extLst xmlns:a="http://schemas.openxmlformats.org/drawingml/2006/main">
                <a:ext uri="{FF2B5EF4-FFF2-40B4-BE49-F238E27FC236}">
                  <a16:creationId xmlns:a16="http://schemas.microsoft.com/office/drawing/2014/main" id="{93B31140-00DB-BE49-8614-7B68B393821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41444B5" w14:textId="7E38A40F" w:rsidR="004E02E7" w:rsidRPr="00C60277" w:rsidRDefault="00E210D0"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39</w:t>
      </w:r>
      <w:r w:rsidRPr="00C60277">
        <w:rPr>
          <w:b w:val="0"/>
          <w:bCs w:val="0"/>
        </w:rPr>
        <w:fldChar w:fldCharType="end"/>
      </w:r>
      <w:r w:rsidRPr="00C60277">
        <w:t xml:space="preserve">. </w:t>
      </w:r>
      <w:r w:rsidR="00F647FD" w:rsidRPr="00C60277">
        <w:t xml:space="preserve">Indicator 1.5 The share of children/learners who are educated in all forms of segregated (separate, </w:t>
      </w:r>
      <w:r w:rsidR="00C74BBC" w:rsidRPr="00C60277">
        <w:t>non-inclusive</w:t>
      </w:r>
      <w:r w:rsidR="00F647FD" w:rsidRPr="00C60277">
        <w:t>) provision (%), ISCED 1+2 total</w:t>
      </w:r>
    </w:p>
    <w:p w14:paraId="243E812C" w14:textId="10787F22" w:rsidR="00F647FD" w:rsidRPr="00C60277" w:rsidRDefault="009340B0" w:rsidP="0039181F">
      <w:pPr>
        <w:keepNext/>
        <w:jc w:val="center"/>
        <w:rPr>
          <w:lang w:val="en-GB"/>
        </w:rPr>
      </w:pPr>
      <w:r w:rsidRPr="009418C6">
        <w:rPr>
          <w:noProof/>
          <w:lang w:val="en-GB"/>
        </w:rPr>
        <w:drawing>
          <wp:inline distT="0" distB="0" distL="0" distR="0" wp14:anchorId="79B1E3F6" wp14:editId="408B4285">
            <wp:extent cx="4622800" cy="5689600"/>
            <wp:effectExtent l="0" t="0" r="12700" b="12700"/>
            <wp:docPr id="1299910069" name="Chart 1299910069">
              <a:extLst xmlns:a="http://schemas.openxmlformats.org/drawingml/2006/main">
                <a:ext uri="{FF2B5EF4-FFF2-40B4-BE49-F238E27FC236}">
                  <a16:creationId xmlns:a16="http://schemas.microsoft.com/office/drawing/2014/main" id="{2D921967-5448-164D-8ADB-7954F7026F0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CEE3115" w14:textId="29988565" w:rsidR="00F647FD" w:rsidRPr="00C60277" w:rsidRDefault="00F647FD"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40</w:t>
      </w:r>
      <w:r w:rsidRPr="00C60277">
        <w:fldChar w:fldCharType="end"/>
      </w:r>
      <w:r w:rsidRPr="00C60277">
        <w:t xml:space="preserve">. Indicator 1.5 The share of children/learners who are educated in all forms of segregated (separate, </w:t>
      </w:r>
      <w:r w:rsidR="00C74BBC" w:rsidRPr="00C60277">
        <w:t>non-inclusive</w:t>
      </w:r>
      <w:r w:rsidRPr="00C60277">
        <w:t>) provision (%), ISCED 3 boys and ISCED 3 girls</w:t>
      </w:r>
    </w:p>
    <w:p w14:paraId="187E97AB" w14:textId="17A3A7FB" w:rsidR="00F647FD" w:rsidRPr="00C60277" w:rsidRDefault="009340B0" w:rsidP="002D4D23">
      <w:pPr>
        <w:keepNext/>
        <w:jc w:val="center"/>
        <w:rPr>
          <w:lang w:val="en-GB"/>
        </w:rPr>
      </w:pPr>
      <w:r w:rsidRPr="009418C6">
        <w:rPr>
          <w:noProof/>
          <w:lang w:val="en-GB"/>
        </w:rPr>
        <w:drawing>
          <wp:inline distT="0" distB="0" distL="0" distR="0" wp14:anchorId="7C70028D" wp14:editId="6F7FD0CE">
            <wp:extent cx="4613910" cy="4237022"/>
            <wp:effectExtent l="0" t="0" r="8890" b="17780"/>
            <wp:docPr id="1299910071" name="Chart 1299910071">
              <a:extLst xmlns:a="http://schemas.openxmlformats.org/drawingml/2006/main">
                <a:ext uri="{FF2B5EF4-FFF2-40B4-BE49-F238E27FC236}">
                  <a16:creationId xmlns:a16="http://schemas.microsoft.com/office/drawing/2014/main" id="{1A25DA6B-C3E5-A240-BCE4-020BDB0B799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311D476" w14:textId="69BF5375" w:rsidR="004E02E7" w:rsidRPr="00C60277" w:rsidRDefault="00F647FD"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41</w:t>
      </w:r>
      <w:r w:rsidRPr="00C60277">
        <w:fldChar w:fldCharType="end"/>
      </w:r>
      <w:r w:rsidRPr="00C60277">
        <w:t xml:space="preserve">. Indicator 1.5 The share of children/learners who are educated in all forms of segregated (separate, </w:t>
      </w:r>
      <w:r w:rsidR="00C74BBC" w:rsidRPr="00C60277">
        <w:t>non-inclusive</w:t>
      </w:r>
      <w:r w:rsidRPr="00C60277">
        <w:t>) provision (%)</w:t>
      </w:r>
      <w:r w:rsidR="005D183C" w:rsidRPr="00C60277">
        <w:t>, ISCED 3 total</w:t>
      </w:r>
    </w:p>
    <w:p w14:paraId="5099BC65" w14:textId="789CD12E" w:rsidR="00065D54" w:rsidRPr="009418C6" w:rsidRDefault="00065D54" w:rsidP="009418C6">
      <w:pPr>
        <w:pStyle w:val="Agency-body-text-report"/>
      </w:pPr>
      <w:r w:rsidRPr="00C60277">
        <w:br w:type="page"/>
      </w:r>
    </w:p>
    <w:p w14:paraId="5CE39EEF" w14:textId="4E98A7C8" w:rsidR="00745F57" w:rsidRPr="00C60277" w:rsidRDefault="00745F57" w:rsidP="00014188">
      <w:pPr>
        <w:pStyle w:val="Agency-heading-2-report"/>
      </w:pPr>
      <w:bookmarkStart w:id="31" w:name="_Toc119416350"/>
      <w:r w:rsidRPr="00C60277">
        <w:t>Indicator 1.6 The share of children/learners who are out-of-education (%)</w:t>
      </w:r>
      <w:bookmarkEnd w:id="31"/>
    </w:p>
    <w:p w14:paraId="299FA898" w14:textId="6119844A" w:rsidR="00745F57" w:rsidRPr="00C60277" w:rsidRDefault="00745F57" w:rsidP="00014188">
      <w:pPr>
        <w:pStyle w:val="Agency-body-text-report"/>
      </w:pPr>
      <w:r w:rsidRPr="00C60277">
        <w:t xml:space="preserve">The data shows the share of children/learners </w:t>
      </w:r>
      <w:r w:rsidR="00444380" w:rsidRPr="00C60277">
        <w:t xml:space="preserve">who </w:t>
      </w:r>
      <w:r w:rsidRPr="00C60277">
        <w:t>are out of any form of recognised education organised by any sector/ministry.</w:t>
      </w:r>
    </w:p>
    <w:p w14:paraId="1F431F2D" w14:textId="4CAFBC8F" w:rsidR="00BB5ED9" w:rsidRPr="00C60277" w:rsidRDefault="00745F57" w:rsidP="00014188">
      <w:pPr>
        <w:pStyle w:val="Agency-body-text-report"/>
        <w:keepNext/>
      </w:pPr>
      <w:r w:rsidRPr="00C60277">
        <w:t>This indicator has been calculated as follows:</w:t>
      </w:r>
    </w:p>
    <w:p w14:paraId="68E0D0EE" w14:textId="5C2D9E07" w:rsidR="004E02E7" w:rsidRPr="00C60277" w:rsidRDefault="008F5F07" w:rsidP="00014188">
      <w:pPr>
        <w:pStyle w:val="Agency-body-text-report"/>
        <w:spacing w:before="360" w:after="360"/>
        <w:jc w:val="center"/>
      </w:pPr>
      <w:r w:rsidRPr="00416CBC">
        <w:rPr>
          <w:noProof/>
        </w:rPr>
        <mc:AlternateContent>
          <mc:Choice Requires="wps">
            <w:drawing>
              <wp:anchor distT="0" distB="0" distL="114300" distR="114300" simplePos="0" relativeHeight="251658280" behindDoc="0" locked="0" layoutInCell="1" allowOverlap="1" wp14:anchorId="39063279" wp14:editId="453BC80F">
                <wp:simplePos x="0" y="0"/>
                <wp:positionH relativeFrom="column">
                  <wp:posOffset>755570</wp:posOffset>
                </wp:positionH>
                <wp:positionV relativeFrom="paragraph">
                  <wp:posOffset>1089525</wp:posOffset>
                </wp:positionV>
                <wp:extent cx="3656965" cy="525600"/>
                <wp:effectExtent l="0" t="0" r="0" b="0"/>
                <wp:wrapNone/>
                <wp:docPr id="767623528" name="Text Box 767623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56965" cy="525600"/>
                        </a:xfrm>
                        <a:prstGeom prst="rect">
                          <a:avLst/>
                        </a:prstGeom>
                        <a:noFill/>
                        <a:ln w="6350">
                          <a:noFill/>
                        </a:ln>
                      </wps:spPr>
                      <wps:txbx>
                        <w:txbxContent>
                          <w:p w14:paraId="13631522"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3A5A7315">
              <v:shape id="Text Box 767623528" style="position:absolute;left:0;text-align:left;margin-left:59.5pt;margin-top:85.8pt;width:287.95pt;height:41.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6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" w14:anchorId="39063279">
                <v:textbox>
                  <w:txbxContent>
                    <w:p w:rsidRPr="00B324D2" w:rsidR="009A4843" w:rsidP="009A4843" w:rsidRDefault="009A4843" w14:paraId="24FE2C40" w14:textId="77777777">
                      <w:pPr>
                        <w:rPr>
                          <w:rFonts w:ascii="Calibri" w:hAnsi="Calibri"/>
                          <w:b/>
                          <w:bCs/>
                          <w:color w:val="002060"/>
                        </w:rPr>
                      </w:pPr>
                      <w:r w:rsidRPr="00BD6E8E">
                        <w:rPr>
                          <w:rFonts w:ascii="Calibri" w:hAnsi="Calibri"/>
                          <w:b/>
                          <w:bCs/>
                          <w:color w:val="002060"/>
                        </w:rPr>
                        <w:t xml:space="preserve">The number of </w:t>
                      </w:r>
                      <w:r w:rsidRPr="00E93D69">
                        <w:rPr>
                          <w:rFonts w:ascii="Calibri" w:hAnsi="Calibri"/>
                          <w:b/>
                          <w:bCs/>
                          <w:color w:val="002060"/>
                        </w:rPr>
                        <w:t>children/learners enrolled in any form of recognised education (Q1.2)</w:t>
                      </w:r>
                    </w:p>
                  </w:txbxContent>
                </v:textbox>
              </v:shape>
            </w:pict>
          </mc:Fallback>
        </mc:AlternateContent>
      </w:r>
      <w:r w:rsidRPr="00416CBC">
        <w:rPr>
          <w:noProof/>
        </w:rPr>
        <mc:AlternateContent>
          <mc:Choice Requires="wps">
            <w:drawing>
              <wp:anchor distT="0" distB="0" distL="114300" distR="114300" simplePos="0" relativeHeight="251658281" behindDoc="0" locked="0" layoutInCell="1" allowOverlap="1" wp14:anchorId="31EC5D85" wp14:editId="7B730808">
                <wp:simplePos x="0" y="0"/>
                <wp:positionH relativeFrom="column">
                  <wp:posOffset>843915</wp:posOffset>
                </wp:positionH>
                <wp:positionV relativeFrom="paragraph">
                  <wp:posOffset>1019175</wp:posOffset>
                </wp:positionV>
                <wp:extent cx="3364865" cy="0"/>
                <wp:effectExtent l="0" t="12700" r="13335" b="12700"/>
                <wp:wrapNone/>
                <wp:docPr id="767623530" name="Straight Connector 767623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6D99D51C">
              <v:line id="Straight Connector 767623530"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6.45pt,80.25pt" to="331.4pt,80.25pt" w14:anchorId="619412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"/>
            </w:pict>
          </mc:Fallback>
        </mc:AlternateContent>
      </w:r>
      <w:r w:rsidRPr="00416CBC">
        <w:rPr>
          <w:noProof/>
        </w:rPr>
        <mc:AlternateContent>
          <mc:Choice Requires="wps">
            <w:drawing>
              <wp:anchor distT="0" distB="0" distL="114300" distR="114300" simplePos="0" relativeHeight="251658282" behindDoc="0" locked="0" layoutInCell="1" allowOverlap="1" wp14:anchorId="68E9A8B6" wp14:editId="2795C2DF">
                <wp:simplePos x="0" y="0"/>
                <wp:positionH relativeFrom="column">
                  <wp:posOffset>4387215</wp:posOffset>
                </wp:positionH>
                <wp:positionV relativeFrom="paragraph">
                  <wp:posOffset>861695</wp:posOffset>
                </wp:positionV>
                <wp:extent cx="638810" cy="394335"/>
                <wp:effectExtent l="0" t="0" r="0" b="0"/>
                <wp:wrapNone/>
                <wp:docPr id="767623531" name="Text Box 767623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5B2E6748"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42FA1045">
              <v:shape id="Text Box 767623531" style="position:absolute;left:0;text-align:left;margin-left:345.45pt;margin-top:67.85pt;width:50.3pt;height:31.0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61"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Acw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" w14:anchorId="68E9A8B6">
                <v:textbox>
                  <w:txbxContent>
                    <w:p w:rsidRPr="00B324D2" w:rsidR="009A4843" w:rsidP="009A4843" w:rsidRDefault="009A4843" w14:paraId="6C45CD2C"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279" behindDoc="0" locked="0" layoutInCell="1" allowOverlap="1" wp14:anchorId="2971E76B" wp14:editId="39A7A563">
                <wp:simplePos x="0" y="0"/>
                <wp:positionH relativeFrom="column">
                  <wp:posOffset>746125</wp:posOffset>
                </wp:positionH>
                <wp:positionV relativeFrom="paragraph">
                  <wp:posOffset>296760</wp:posOffset>
                </wp:positionV>
                <wp:extent cx="3642360" cy="711835"/>
                <wp:effectExtent l="0" t="0" r="0" b="0"/>
                <wp:wrapNone/>
                <wp:docPr id="767623527" name="Text Box 7676235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642360" cy="711835"/>
                        </a:xfrm>
                        <a:prstGeom prst="rect">
                          <a:avLst/>
                        </a:prstGeom>
                        <a:noFill/>
                        <a:ln w="6350">
                          <a:noFill/>
                        </a:ln>
                      </wps:spPr>
                      <wps:txbx>
                        <w:txbxContent>
                          <w:p w14:paraId="047B907F"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A37296">
                              <w:rPr>
                                <w:rFonts w:ascii="Calibri" w:hAnsi="Calibri"/>
                                <w:b/>
                                <w:bCs/>
                                <w:color w:val="002060"/>
                              </w:rPr>
                              <w:t>number of children/learners who should, by law, be in some form of recognised education, but who are out of any form of recognised education (Q1.5)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28EB1B8">
              <v:shape id="Text Box 767623527" style="position:absolute;left:0;text-align:left;margin-left:58.75pt;margin-top:23.35pt;width:286.8pt;height:56.0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62"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" w14:anchorId="2971E76B">
                <v:textbox>
                  <w:txbxContent>
                    <w:p w:rsidRPr="00B324D2" w:rsidR="009A4843" w:rsidP="009A4843" w:rsidRDefault="009A4843" w14:paraId="481056AB" w14:textId="77777777">
                      <w:pPr>
                        <w:rPr>
                          <w:rFonts w:ascii="Calibri" w:hAnsi="Calibri"/>
                          <w:b/>
                          <w:bCs/>
                          <w:color w:val="002060"/>
                        </w:rPr>
                      </w:pPr>
                      <w:r w:rsidRPr="00BD6E8E">
                        <w:rPr>
                          <w:rFonts w:ascii="Calibri" w:hAnsi="Calibri"/>
                          <w:b/>
                          <w:bCs/>
                          <w:color w:val="002060"/>
                        </w:rPr>
                        <w:t xml:space="preserve">The </w:t>
                      </w:r>
                      <w:r w:rsidRPr="00A37296">
                        <w:rPr>
                          <w:rFonts w:ascii="Calibri" w:hAnsi="Calibri"/>
                          <w:b/>
                          <w:bCs/>
                          <w:color w:val="002060"/>
                        </w:rPr>
                        <w:t>number of children/learners who should, by law, be in some form of recognised education, but who are out of any form of recognised education (Q1.5)</w:t>
                      </w:r>
                    </w:p>
                  </w:txbxContent>
                </v:textbox>
              </v:shape>
            </w:pict>
          </mc:Fallback>
        </mc:AlternateContent>
      </w:r>
      <w:r w:rsidR="00065D54" w:rsidRPr="00416CBC">
        <w:rPr>
          <w:noProof/>
        </w:rPr>
        <mc:AlternateContent>
          <mc:Choice Requires="wps">
            <w:drawing>
              <wp:inline distT="0" distB="0" distL="0" distR="0" wp14:anchorId="4E206EB8" wp14:editId="63492E08">
                <wp:extent cx="4441515" cy="1571300"/>
                <wp:effectExtent l="12700" t="12700" r="16510" b="16510"/>
                <wp:docPr id="17" name="Rounded Rectangle 17" descr="The number of children/learners who should, by law, be in some form of recognised education, but who are out of any form of recognised education (Q1.5)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441515" cy="157130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60C03B51">
              <v:roundrect id="Rounded Rectangle 17" style="width:349.75pt;height:123.7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ho should, by law, be in some form of recognised education, but who are out of any form of recognised education (Q1.5) divided by The number of children/learners enrolled in any form of recognised education (Q1.2) multiplied by 100" o:spid="_x0000_s1026" filled="f" strokecolor="#ffc000" strokeweight="1.5pt" arcsize="10923f" w14:anchorId="5EEC4E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">
                <w10:anchorlock/>
              </v:roundrect>
            </w:pict>
          </mc:Fallback>
        </mc:AlternateContent>
      </w:r>
    </w:p>
    <w:p w14:paraId="50452D50" w14:textId="0CE19D02" w:rsidR="6ADEB5BE" w:rsidRPr="00C60277" w:rsidRDefault="6ADEB5BE" w:rsidP="00C1C1F1">
      <w:pPr>
        <w:pStyle w:val="Agency-body-text-report"/>
      </w:pPr>
      <w:r w:rsidRPr="00C60277">
        <w:t xml:space="preserve">Only </w:t>
      </w:r>
      <w:r w:rsidR="007D1B64" w:rsidRPr="00C60277">
        <w:t>five countries or fewer</w:t>
      </w:r>
      <w:r w:rsidR="005E0943" w:rsidRPr="00C60277">
        <w:t xml:space="preserve"> </w:t>
      </w:r>
      <w:r w:rsidRPr="00C60277">
        <w:t>can provide any form of data relating to this indicator.</w:t>
      </w:r>
    </w:p>
    <w:p w14:paraId="6D0FC023" w14:textId="5494B884" w:rsidR="00BB5ED9" w:rsidRPr="00C60277" w:rsidRDefault="00DA0910" w:rsidP="00C1C1F1">
      <w:pPr>
        <w:pStyle w:val="Agency-body-text-report"/>
      </w:pPr>
      <w:r w:rsidRPr="00C60277">
        <w:t>The truncated summary indicator table below presents their data in full</w:t>
      </w:r>
      <w:r w:rsidR="6ADEB5BE" w:rsidRPr="00C60277">
        <w:t>.</w:t>
      </w:r>
    </w:p>
    <w:p w14:paraId="222548D8" w14:textId="68778F98" w:rsidR="005B7FF7" w:rsidRPr="00C60277" w:rsidRDefault="005B7FF7" w:rsidP="00C1C1F1">
      <w:pPr>
        <w:pStyle w:val="Agency-body-text-report"/>
      </w:pPr>
      <w:r w:rsidRPr="00C60277">
        <w:t xml:space="preserve">The total average is not calculated for this indicator as </w:t>
      </w:r>
      <w:r w:rsidR="00B966F9" w:rsidRPr="00C60277">
        <w:t>the number of countries is insufficient</w:t>
      </w:r>
      <w:r w:rsidRPr="00C60277">
        <w:t xml:space="preserve"> to provide a meaningful total average figure.</w:t>
      </w:r>
    </w:p>
    <w:p w14:paraId="6EE82A4A" w14:textId="1339E0D7" w:rsidR="006E6253" w:rsidRPr="00C60277" w:rsidRDefault="006E6253" w:rsidP="00014188">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10</w:t>
      </w:r>
      <w:r w:rsidRPr="00C60277">
        <w:fldChar w:fldCharType="end"/>
      </w:r>
      <w:r w:rsidRPr="00C60277">
        <w:t>. Indicator 1.6 The share of children/learners who are out-of-education (%)</w:t>
      </w:r>
    </w:p>
    <w:tbl>
      <w:tblPr>
        <w:tblW w:w="5000" w:type="pct"/>
        <w:tblLayout w:type="fixed"/>
        <w:tblCellMar>
          <w:left w:w="70" w:type="dxa"/>
          <w:right w:w="70" w:type="dxa"/>
        </w:tblCellMar>
        <w:tblLook w:val="04A0" w:firstRow="1" w:lastRow="0" w:firstColumn="1" w:lastColumn="0" w:noHBand="0" w:noVBand="1"/>
      </w:tblPr>
      <w:tblGrid>
        <w:gridCol w:w="1731"/>
        <w:gridCol w:w="800"/>
        <w:gridCol w:w="799"/>
        <w:gridCol w:w="799"/>
        <w:gridCol w:w="799"/>
        <w:gridCol w:w="799"/>
        <w:gridCol w:w="799"/>
        <w:gridCol w:w="799"/>
        <w:gridCol w:w="799"/>
        <w:gridCol w:w="796"/>
      </w:tblGrid>
      <w:tr w:rsidR="0075263B" w:rsidRPr="00022CED" w14:paraId="4FC51FBA" w14:textId="77777777" w:rsidTr="006E6253">
        <w:trPr>
          <w:cantSplit/>
          <w:tblHeader/>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9E6154" w14:textId="77777777" w:rsidR="00953F3A" w:rsidRPr="00C60277" w:rsidRDefault="1A524A0B" w:rsidP="00C1C1F1">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448" w:type="pct"/>
            <w:tcBorders>
              <w:top w:val="single" w:sz="4" w:space="0" w:color="auto"/>
              <w:left w:val="nil"/>
              <w:bottom w:val="single" w:sz="4" w:space="0" w:color="auto"/>
              <w:right w:val="single" w:sz="4" w:space="0" w:color="auto"/>
            </w:tcBorders>
            <w:shd w:val="clear" w:color="auto" w:fill="D9D9D9" w:themeFill="background1" w:themeFillShade="D9"/>
            <w:hideMark/>
          </w:tcPr>
          <w:p w14:paraId="2F08AF14" w14:textId="77777777" w:rsidR="00953F3A" w:rsidRPr="00C60277" w:rsidRDefault="00953F3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448" w:type="pct"/>
            <w:tcBorders>
              <w:top w:val="single" w:sz="4" w:space="0" w:color="auto"/>
              <w:left w:val="nil"/>
              <w:bottom w:val="single" w:sz="4" w:space="0" w:color="auto"/>
              <w:right w:val="single" w:sz="4" w:space="0" w:color="auto"/>
            </w:tcBorders>
            <w:shd w:val="clear" w:color="auto" w:fill="D9D9D9" w:themeFill="background1" w:themeFillShade="D9"/>
            <w:hideMark/>
          </w:tcPr>
          <w:p w14:paraId="7B316AC1" w14:textId="77777777" w:rsidR="00953F3A" w:rsidRPr="00C60277" w:rsidRDefault="00953F3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448" w:type="pct"/>
            <w:tcBorders>
              <w:top w:val="single" w:sz="4" w:space="0" w:color="auto"/>
              <w:left w:val="nil"/>
              <w:bottom w:val="single" w:sz="4" w:space="0" w:color="auto"/>
              <w:right w:val="single" w:sz="4" w:space="0" w:color="auto"/>
            </w:tcBorders>
            <w:shd w:val="clear" w:color="auto" w:fill="D9D9D9" w:themeFill="background1" w:themeFillShade="D9"/>
            <w:hideMark/>
          </w:tcPr>
          <w:p w14:paraId="31D95BCF" w14:textId="77777777" w:rsidR="00953F3A" w:rsidRPr="00C60277" w:rsidRDefault="00953F3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448" w:type="pct"/>
            <w:tcBorders>
              <w:top w:val="single" w:sz="4" w:space="0" w:color="auto"/>
              <w:left w:val="nil"/>
              <w:bottom w:val="single" w:sz="4" w:space="0" w:color="auto"/>
              <w:right w:val="single" w:sz="4" w:space="0" w:color="auto"/>
            </w:tcBorders>
            <w:shd w:val="clear" w:color="auto" w:fill="D9D9D9" w:themeFill="background1" w:themeFillShade="D9"/>
            <w:hideMark/>
          </w:tcPr>
          <w:p w14:paraId="7AA3EB0A" w14:textId="77777777" w:rsidR="00953F3A" w:rsidRPr="00C60277" w:rsidRDefault="1A524A0B"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448" w:type="pct"/>
            <w:tcBorders>
              <w:top w:val="single" w:sz="4" w:space="0" w:color="auto"/>
              <w:left w:val="nil"/>
              <w:bottom w:val="single" w:sz="4" w:space="0" w:color="auto"/>
              <w:right w:val="single" w:sz="4" w:space="0" w:color="auto"/>
            </w:tcBorders>
            <w:shd w:val="clear" w:color="auto" w:fill="D9D9D9" w:themeFill="background1" w:themeFillShade="D9"/>
            <w:hideMark/>
          </w:tcPr>
          <w:p w14:paraId="7D7CCC79" w14:textId="77777777" w:rsidR="00953F3A" w:rsidRPr="00C60277" w:rsidRDefault="1A524A0B"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448" w:type="pct"/>
            <w:tcBorders>
              <w:top w:val="single" w:sz="4" w:space="0" w:color="auto"/>
              <w:left w:val="nil"/>
              <w:bottom w:val="single" w:sz="4" w:space="0" w:color="auto"/>
              <w:right w:val="single" w:sz="4" w:space="0" w:color="auto"/>
            </w:tcBorders>
            <w:shd w:val="clear" w:color="auto" w:fill="D9D9D9" w:themeFill="background1" w:themeFillShade="D9"/>
            <w:hideMark/>
          </w:tcPr>
          <w:p w14:paraId="37BD4940" w14:textId="77777777" w:rsidR="00953F3A" w:rsidRPr="00C60277" w:rsidRDefault="1A524A0B"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448" w:type="pct"/>
            <w:tcBorders>
              <w:top w:val="single" w:sz="4" w:space="0" w:color="auto"/>
              <w:left w:val="nil"/>
              <w:bottom w:val="single" w:sz="4" w:space="0" w:color="auto"/>
              <w:right w:val="single" w:sz="4" w:space="0" w:color="auto"/>
            </w:tcBorders>
            <w:shd w:val="clear" w:color="auto" w:fill="D9D9D9" w:themeFill="background1" w:themeFillShade="D9"/>
            <w:hideMark/>
          </w:tcPr>
          <w:p w14:paraId="73AFE980" w14:textId="77777777" w:rsidR="00953F3A" w:rsidRPr="00C60277" w:rsidRDefault="00953F3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448" w:type="pct"/>
            <w:tcBorders>
              <w:top w:val="single" w:sz="4" w:space="0" w:color="auto"/>
              <w:left w:val="nil"/>
              <w:bottom w:val="single" w:sz="4" w:space="0" w:color="auto"/>
              <w:right w:val="single" w:sz="4" w:space="0" w:color="auto"/>
            </w:tcBorders>
            <w:shd w:val="clear" w:color="auto" w:fill="D9D9D9" w:themeFill="background1" w:themeFillShade="D9"/>
            <w:hideMark/>
          </w:tcPr>
          <w:p w14:paraId="3E9DB7C1" w14:textId="77777777" w:rsidR="00953F3A" w:rsidRPr="00C60277" w:rsidRDefault="00953F3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447" w:type="pct"/>
            <w:tcBorders>
              <w:top w:val="single" w:sz="4" w:space="0" w:color="auto"/>
              <w:left w:val="nil"/>
              <w:bottom w:val="single" w:sz="4" w:space="0" w:color="auto"/>
              <w:right w:val="single" w:sz="4" w:space="0" w:color="auto"/>
            </w:tcBorders>
            <w:shd w:val="clear" w:color="auto" w:fill="D9D9D9" w:themeFill="background1" w:themeFillShade="D9"/>
            <w:hideMark/>
          </w:tcPr>
          <w:p w14:paraId="439F4273" w14:textId="77777777" w:rsidR="00953F3A" w:rsidRPr="00C60277" w:rsidRDefault="00953F3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4E02E7" w:rsidRPr="00022CED" w14:paraId="0DE810AC" w14:textId="77777777" w:rsidTr="00014188">
        <w:trPr>
          <w:cantSplit/>
        </w:trPr>
        <w:tc>
          <w:tcPr>
            <w:tcW w:w="970" w:type="pct"/>
            <w:tcBorders>
              <w:top w:val="nil"/>
              <w:left w:val="single" w:sz="4" w:space="0" w:color="auto"/>
              <w:bottom w:val="single" w:sz="4" w:space="0" w:color="auto"/>
              <w:right w:val="single" w:sz="4" w:space="0" w:color="auto"/>
            </w:tcBorders>
            <w:shd w:val="clear" w:color="auto" w:fill="auto"/>
            <w:hideMark/>
          </w:tcPr>
          <w:p w14:paraId="00D4D4E2"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p>
        </w:tc>
        <w:tc>
          <w:tcPr>
            <w:tcW w:w="448" w:type="pct"/>
            <w:tcBorders>
              <w:top w:val="nil"/>
              <w:left w:val="nil"/>
              <w:bottom w:val="single" w:sz="4" w:space="0" w:color="auto"/>
              <w:right w:val="single" w:sz="4" w:space="0" w:color="auto"/>
            </w:tcBorders>
            <w:shd w:val="clear" w:color="auto" w:fill="auto"/>
            <w:hideMark/>
          </w:tcPr>
          <w:p w14:paraId="7FF79AE5" w14:textId="51E86D2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448" w:type="pct"/>
            <w:tcBorders>
              <w:top w:val="nil"/>
              <w:left w:val="nil"/>
              <w:bottom w:val="single" w:sz="4" w:space="0" w:color="auto"/>
              <w:right w:val="single" w:sz="4" w:space="0" w:color="auto"/>
            </w:tcBorders>
            <w:shd w:val="clear" w:color="auto" w:fill="auto"/>
            <w:hideMark/>
          </w:tcPr>
          <w:p w14:paraId="58FE3741" w14:textId="21747D7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448" w:type="pct"/>
            <w:tcBorders>
              <w:top w:val="nil"/>
              <w:left w:val="nil"/>
              <w:bottom w:val="single" w:sz="4" w:space="0" w:color="auto"/>
              <w:right w:val="single" w:sz="4" w:space="0" w:color="auto"/>
            </w:tcBorders>
            <w:shd w:val="clear" w:color="auto" w:fill="auto"/>
            <w:hideMark/>
          </w:tcPr>
          <w:p w14:paraId="2B9AABEE" w14:textId="7AABF77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448" w:type="pct"/>
            <w:tcBorders>
              <w:top w:val="nil"/>
              <w:left w:val="nil"/>
              <w:bottom w:val="single" w:sz="4" w:space="0" w:color="auto"/>
              <w:right w:val="single" w:sz="4" w:space="0" w:color="auto"/>
            </w:tcBorders>
            <w:shd w:val="clear" w:color="auto" w:fill="auto"/>
            <w:hideMark/>
          </w:tcPr>
          <w:p w14:paraId="67C291D7" w14:textId="08084BF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2E61D0C7" w14:textId="507265A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79933CCE" w14:textId="1E8E183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209094DD" w14:textId="071D409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65AB96A8" w14:textId="3436D36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7" w:type="pct"/>
            <w:tcBorders>
              <w:top w:val="nil"/>
              <w:left w:val="nil"/>
              <w:bottom w:val="single" w:sz="4" w:space="0" w:color="auto"/>
              <w:right w:val="single" w:sz="4" w:space="0" w:color="auto"/>
            </w:tcBorders>
            <w:shd w:val="clear" w:color="auto" w:fill="auto"/>
            <w:hideMark/>
          </w:tcPr>
          <w:p w14:paraId="02BFA9F7" w14:textId="140794F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E02E7" w:rsidRPr="00022CED" w14:paraId="28CF7F4B" w14:textId="77777777" w:rsidTr="00014188">
        <w:trPr>
          <w:cantSplit/>
        </w:trPr>
        <w:tc>
          <w:tcPr>
            <w:tcW w:w="970" w:type="pct"/>
            <w:tcBorders>
              <w:top w:val="nil"/>
              <w:left w:val="single" w:sz="4" w:space="0" w:color="auto"/>
              <w:bottom w:val="single" w:sz="4" w:space="0" w:color="auto"/>
              <w:right w:val="single" w:sz="4" w:space="0" w:color="auto"/>
            </w:tcBorders>
            <w:shd w:val="clear" w:color="auto" w:fill="auto"/>
            <w:hideMark/>
          </w:tcPr>
          <w:p w14:paraId="0D131B37"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448" w:type="pct"/>
            <w:tcBorders>
              <w:top w:val="nil"/>
              <w:left w:val="nil"/>
              <w:bottom w:val="single" w:sz="4" w:space="0" w:color="auto"/>
              <w:right w:val="single" w:sz="4" w:space="0" w:color="auto"/>
            </w:tcBorders>
            <w:shd w:val="clear" w:color="auto" w:fill="auto"/>
            <w:hideMark/>
          </w:tcPr>
          <w:p w14:paraId="3107B91D" w14:textId="45AB137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105566DA" w14:textId="479B187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37578074" w14:textId="094A0AA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32E7B204" w14:textId="21221E6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448" w:type="pct"/>
            <w:tcBorders>
              <w:top w:val="nil"/>
              <w:left w:val="nil"/>
              <w:bottom w:val="single" w:sz="4" w:space="0" w:color="auto"/>
              <w:right w:val="single" w:sz="4" w:space="0" w:color="auto"/>
            </w:tcBorders>
            <w:shd w:val="clear" w:color="auto" w:fill="auto"/>
            <w:hideMark/>
          </w:tcPr>
          <w:p w14:paraId="7DA50F0D" w14:textId="585D6F0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34</w:t>
            </w:r>
          </w:p>
        </w:tc>
        <w:tc>
          <w:tcPr>
            <w:tcW w:w="448" w:type="pct"/>
            <w:tcBorders>
              <w:top w:val="nil"/>
              <w:left w:val="nil"/>
              <w:bottom w:val="single" w:sz="4" w:space="0" w:color="auto"/>
              <w:right w:val="single" w:sz="4" w:space="0" w:color="auto"/>
            </w:tcBorders>
            <w:shd w:val="clear" w:color="auto" w:fill="auto"/>
            <w:hideMark/>
          </w:tcPr>
          <w:p w14:paraId="403F707D" w14:textId="352C739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448" w:type="pct"/>
            <w:tcBorders>
              <w:top w:val="nil"/>
              <w:left w:val="nil"/>
              <w:bottom w:val="single" w:sz="4" w:space="0" w:color="auto"/>
              <w:right w:val="single" w:sz="4" w:space="0" w:color="auto"/>
            </w:tcBorders>
            <w:shd w:val="clear" w:color="auto" w:fill="auto"/>
            <w:hideMark/>
          </w:tcPr>
          <w:p w14:paraId="5CCB5488" w14:textId="75047FD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7F76DF89" w14:textId="263D1F22"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7" w:type="pct"/>
            <w:tcBorders>
              <w:top w:val="nil"/>
              <w:left w:val="nil"/>
              <w:bottom w:val="single" w:sz="4" w:space="0" w:color="auto"/>
              <w:right w:val="single" w:sz="4" w:space="0" w:color="auto"/>
            </w:tcBorders>
            <w:shd w:val="clear" w:color="auto" w:fill="auto"/>
            <w:hideMark/>
          </w:tcPr>
          <w:p w14:paraId="0E6A8DD3" w14:textId="61400C2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E02E7" w:rsidRPr="00022CED" w14:paraId="3FF498AE" w14:textId="77777777" w:rsidTr="00014188">
        <w:trPr>
          <w:cantSplit/>
        </w:trPr>
        <w:tc>
          <w:tcPr>
            <w:tcW w:w="970" w:type="pct"/>
            <w:tcBorders>
              <w:top w:val="nil"/>
              <w:left w:val="single" w:sz="4" w:space="0" w:color="auto"/>
              <w:bottom w:val="single" w:sz="4" w:space="0" w:color="auto"/>
              <w:right w:val="single" w:sz="4" w:space="0" w:color="auto"/>
            </w:tcBorders>
            <w:shd w:val="clear" w:color="auto" w:fill="auto"/>
            <w:hideMark/>
          </w:tcPr>
          <w:p w14:paraId="38F69D9F"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448" w:type="pct"/>
            <w:tcBorders>
              <w:top w:val="nil"/>
              <w:left w:val="nil"/>
              <w:bottom w:val="single" w:sz="4" w:space="0" w:color="auto"/>
              <w:right w:val="single" w:sz="4" w:space="0" w:color="auto"/>
            </w:tcBorders>
            <w:shd w:val="clear" w:color="auto" w:fill="auto"/>
            <w:hideMark/>
          </w:tcPr>
          <w:p w14:paraId="6809A79D" w14:textId="69B666B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55701D7B" w14:textId="1038F9E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4927E3A8" w14:textId="00A42B8B"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1A55740F" w14:textId="2498F53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88</w:t>
            </w:r>
          </w:p>
        </w:tc>
        <w:tc>
          <w:tcPr>
            <w:tcW w:w="448" w:type="pct"/>
            <w:tcBorders>
              <w:top w:val="nil"/>
              <w:left w:val="nil"/>
              <w:bottom w:val="single" w:sz="4" w:space="0" w:color="auto"/>
              <w:right w:val="single" w:sz="4" w:space="0" w:color="auto"/>
            </w:tcBorders>
            <w:shd w:val="clear" w:color="auto" w:fill="auto"/>
            <w:hideMark/>
          </w:tcPr>
          <w:p w14:paraId="5B5216A0" w14:textId="161F765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448" w:type="pct"/>
            <w:tcBorders>
              <w:top w:val="nil"/>
              <w:left w:val="nil"/>
              <w:bottom w:val="single" w:sz="4" w:space="0" w:color="auto"/>
              <w:right w:val="single" w:sz="4" w:space="0" w:color="auto"/>
            </w:tcBorders>
            <w:shd w:val="clear" w:color="auto" w:fill="auto"/>
            <w:hideMark/>
          </w:tcPr>
          <w:p w14:paraId="773AD449" w14:textId="764F84C5"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c>
          <w:tcPr>
            <w:tcW w:w="448" w:type="pct"/>
            <w:tcBorders>
              <w:top w:val="nil"/>
              <w:left w:val="nil"/>
              <w:bottom w:val="single" w:sz="4" w:space="0" w:color="auto"/>
              <w:right w:val="single" w:sz="4" w:space="0" w:color="auto"/>
            </w:tcBorders>
            <w:shd w:val="clear" w:color="auto" w:fill="auto"/>
            <w:hideMark/>
          </w:tcPr>
          <w:p w14:paraId="26EEDE65" w14:textId="530545A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34D6957E" w14:textId="1F4BFE0E"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7" w:type="pct"/>
            <w:tcBorders>
              <w:top w:val="nil"/>
              <w:left w:val="nil"/>
              <w:bottom w:val="single" w:sz="4" w:space="0" w:color="auto"/>
              <w:right w:val="single" w:sz="4" w:space="0" w:color="auto"/>
            </w:tcBorders>
            <w:shd w:val="clear" w:color="auto" w:fill="auto"/>
            <w:hideMark/>
          </w:tcPr>
          <w:p w14:paraId="2731E395" w14:textId="546D6848"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E02E7" w:rsidRPr="00022CED" w14:paraId="24B655DC" w14:textId="77777777" w:rsidTr="00014188">
        <w:trPr>
          <w:cantSplit/>
        </w:trPr>
        <w:tc>
          <w:tcPr>
            <w:tcW w:w="970" w:type="pct"/>
            <w:tcBorders>
              <w:top w:val="nil"/>
              <w:left w:val="single" w:sz="4" w:space="0" w:color="auto"/>
              <w:bottom w:val="single" w:sz="4" w:space="0" w:color="auto"/>
              <w:right w:val="single" w:sz="4" w:space="0" w:color="auto"/>
            </w:tcBorders>
            <w:shd w:val="clear" w:color="auto" w:fill="auto"/>
            <w:hideMark/>
          </w:tcPr>
          <w:p w14:paraId="4B3E3A33" w14:textId="77777777" w:rsidR="00953F3A" w:rsidRPr="00C60277" w:rsidRDefault="00953F3A" w:rsidP="00953F3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448" w:type="pct"/>
            <w:tcBorders>
              <w:top w:val="nil"/>
              <w:left w:val="nil"/>
              <w:bottom w:val="single" w:sz="4" w:space="0" w:color="auto"/>
              <w:right w:val="single" w:sz="4" w:space="0" w:color="auto"/>
            </w:tcBorders>
            <w:shd w:val="clear" w:color="auto" w:fill="auto"/>
            <w:hideMark/>
          </w:tcPr>
          <w:p w14:paraId="2D4B99E2" w14:textId="5D31F86A"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c>
          <w:tcPr>
            <w:tcW w:w="448" w:type="pct"/>
            <w:tcBorders>
              <w:top w:val="nil"/>
              <w:left w:val="nil"/>
              <w:bottom w:val="single" w:sz="4" w:space="0" w:color="auto"/>
              <w:right w:val="single" w:sz="4" w:space="0" w:color="auto"/>
            </w:tcBorders>
            <w:shd w:val="clear" w:color="auto" w:fill="auto"/>
            <w:hideMark/>
          </w:tcPr>
          <w:p w14:paraId="485B4765" w14:textId="52BD355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448" w:type="pct"/>
            <w:tcBorders>
              <w:top w:val="nil"/>
              <w:left w:val="nil"/>
              <w:bottom w:val="single" w:sz="4" w:space="0" w:color="auto"/>
              <w:right w:val="single" w:sz="4" w:space="0" w:color="auto"/>
            </w:tcBorders>
            <w:shd w:val="clear" w:color="auto" w:fill="auto"/>
            <w:hideMark/>
          </w:tcPr>
          <w:p w14:paraId="70CED4CA" w14:textId="2BFBBCD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448" w:type="pct"/>
            <w:tcBorders>
              <w:top w:val="nil"/>
              <w:left w:val="nil"/>
              <w:bottom w:val="single" w:sz="4" w:space="0" w:color="auto"/>
              <w:right w:val="single" w:sz="4" w:space="0" w:color="auto"/>
            </w:tcBorders>
            <w:shd w:val="clear" w:color="auto" w:fill="auto"/>
            <w:hideMark/>
          </w:tcPr>
          <w:p w14:paraId="49C64730" w14:textId="380EA40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448" w:type="pct"/>
            <w:tcBorders>
              <w:top w:val="nil"/>
              <w:left w:val="nil"/>
              <w:bottom w:val="single" w:sz="4" w:space="0" w:color="auto"/>
              <w:right w:val="single" w:sz="4" w:space="0" w:color="auto"/>
            </w:tcBorders>
            <w:shd w:val="clear" w:color="auto" w:fill="auto"/>
            <w:hideMark/>
          </w:tcPr>
          <w:p w14:paraId="56A5D560" w14:textId="2C52251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448" w:type="pct"/>
            <w:tcBorders>
              <w:top w:val="nil"/>
              <w:left w:val="nil"/>
              <w:bottom w:val="single" w:sz="4" w:space="0" w:color="auto"/>
              <w:right w:val="single" w:sz="4" w:space="0" w:color="auto"/>
            </w:tcBorders>
            <w:shd w:val="clear" w:color="auto" w:fill="auto"/>
            <w:hideMark/>
          </w:tcPr>
          <w:p w14:paraId="32F7B505" w14:textId="1501F389"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448" w:type="pct"/>
            <w:tcBorders>
              <w:top w:val="nil"/>
              <w:left w:val="nil"/>
              <w:bottom w:val="single" w:sz="4" w:space="0" w:color="auto"/>
              <w:right w:val="single" w:sz="4" w:space="0" w:color="auto"/>
            </w:tcBorders>
            <w:shd w:val="clear" w:color="auto" w:fill="auto"/>
            <w:hideMark/>
          </w:tcPr>
          <w:p w14:paraId="63E83EEE" w14:textId="3B2C50BF"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5FC3208D" w14:textId="7F33798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7" w:type="pct"/>
            <w:tcBorders>
              <w:top w:val="nil"/>
              <w:left w:val="nil"/>
              <w:bottom w:val="single" w:sz="4" w:space="0" w:color="auto"/>
              <w:right w:val="single" w:sz="4" w:space="0" w:color="auto"/>
            </w:tcBorders>
            <w:shd w:val="clear" w:color="auto" w:fill="auto"/>
            <w:hideMark/>
          </w:tcPr>
          <w:p w14:paraId="5BC4B73C" w14:textId="75A7B01C"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4E02E7" w:rsidRPr="00022CED" w14:paraId="7BC74D4F" w14:textId="77777777" w:rsidTr="00014188">
        <w:trPr>
          <w:cantSplit/>
        </w:trPr>
        <w:tc>
          <w:tcPr>
            <w:tcW w:w="970" w:type="pct"/>
            <w:tcBorders>
              <w:top w:val="nil"/>
              <w:left w:val="single" w:sz="4" w:space="0" w:color="auto"/>
              <w:bottom w:val="single" w:sz="4" w:space="0" w:color="auto"/>
              <w:right w:val="single" w:sz="4" w:space="0" w:color="auto"/>
            </w:tcBorders>
            <w:shd w:val="clear" w:color="auto" w:fill="auto"/>
            <w:hideMark/>
          </w:tcPr>
          <w:p w14:paraId="0208A354" w14:textId="5B3BF801" w:rsidR="00953F3A" w:rsidRPr="00C60277" w:rsidRDefault="17870ECB" w:rsidP="00C1C1F1">
            <w:pPr>
              <w:rPr>
                <w:rStyle w:val="FootnoteReference"/>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448" w:type="pct"/>
            <w:tcBorders>
              <w:top w:val="nil"/>
              <w:left w:val="nil"/>
              <w:bottom w:val="single" w:sz="4" w:space="0" w:color="auto"/>
              <w:right w:val="single" w:sz="4" w:space="0" w:color="auto"/>
            </w:tcBorders>
            <w:shd w:val="clear" w:color="auto" w:fill="auto"/>
            <w:hideMark/>
          </w:tcPr>
          <w:p w14:paraId="206E8F28" w14:textId="229428A5" w:rsidR="00953F3A" w:rsidRPr="00C60277" w:rsidRDefault="00953F3A" w:rsidP="00014188">
            <w:pPr>
              <w:jc w:val="right"/>
              <w:rPr>
                <w:rFonts w:ascii="Calibri" w:hAnsi="Calibri"/>
                <w:color w:val="000000" w:themeColor="text1"/>
                <w:sz w:val="22"/>
                <w:lang w:val="en-GB"/>
              </w:rPr>
            </w:pPr>
            <w:r w:rsidRPr="00C60277">
              <w:rPr>
                <w:rFonts w:ascii="Calibri" w:hAnsi="Calibri"/>
                <w:color w:val="000000" w:themeColor="text1"/>
                <w:sz w:val="22"/>
                <w:lang w:val="en-GB"/>
              </w:rPr>
              <w:t>52</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7</w:t>
            </w:r>
          </w:p>
        </w:tc>
        <w:tc>
          <w:tcPr>
            <w:tcW w:w="448" w:type="pct"/>
            <w:tcBorders>
              <w:top w:val="nil"/>
              <w:left w:val="nil"/>
              <w:bottom w:val="single" w:sz="4" w:space="0" w:color="auto"/>
              <w:right w:val="single" w:sz="4" w:space="0" w:color="auto"/>
            </w:tcBorders>
            <w:shd w:val="clear" w:color="auto" w:fill="auto"/>
            <w:hideMark/>
          </w:tcPr>
          <w:p w14:paraId="4C76A981" w14:textId="684E3E0E" w:rsidR="00953F3A" w:rsidRPr="00C60277" w:rsidRDefault="00953F3A" w:rsidP="00014188">
            <w:pPr>
              <w:jc w:val="right"/>
              <w:rPr>
                <w:rFonts w:ascii="Calibri" w:hAnsi="Calibri"/>
                <w:color w:val="000000" w:themeColor="text1"/>
                <w:sz w:val="22"/>
                <w:lang w:val="en-GB"/>
              </w:rPr>
            </w:pPr>
            <w:r w:rsidRPr="00C60277">
              <w:rPr>
                <w:rFonts w:ascii="Calibri" w:hAnsi="Calibri"/>
                <w:color w:val="000000" w:themeColor="text1"/>
                <w:sz w:val="22"/>
                <w:lang w:val="en-GB"/>
              </w:rPr>
              <w:t>49</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74</w:t>
            </w:r>
          </w:p>
        </w:tc>
        <w:tc>
          <w:tcPr>
            <w:tcW w:w="448" w:type="pct"/>
            <w:tcBorders>
              <w:top w:val="nil"/>
              <w:left w:val="nil"/>
              <w:bottom w:val="single" w:sz="4" w:space="0" w:color="auto"/>
              <w:right w:val="single" w:sz="4" w:space="0" w:color="auto"/>
            </w:tcBorders>
            <w:shd w:val="clear" w:color="auto" w:fill="auto"/>
            <w:hideMark/>
          </w:tcPr>
          <w:p w14:paraId="7F519EA3" w14:textId="6FA4D3BF" w:rsidR="00953F3A" w:rsidRPr="00C60277" w:rsidRDefault="1A524A0B" w:rsidP="00014188">
            <w:pPr>
              <w:jc w:val="right"/>
              <w:rPr>
                <w:rFonts w:ascii="Calibri" w:hAnsi="Calibri" w:cs="Calibri"/>
                <w:b/>
                <w:bCs/>
                <w:color w:val="000000" w:themeColor="text1"/>
                <w:sz w:val="22"/>
                <w:szCs w:val="22"/>
                <w:lang w:val="en-GB"/>
              </w:rPr>
            </w:pPr>
            <w:r w:rsidRPr="00C60277">
              <w:rPr>
                <w:rFonts w:ascii="Calibri" w:hAnsi="Calibri"/>
                <w:color w:val="000000" w:themeColor="text1"/>
                <w:sz w:val="22"/>
                <w:szCs w:val="22"/>
                <w:lang w:val="en-GB"/>
              </w:rPr>
              <w:t>102</w:t>
            </w:r>
            <w:r w:rsidR="1ED7A50C" w:rsidRPr="00C60277">
              <w:rPr>
                <w:rFonts w:ascii="Calibri" w:hAnsi="Calibri"/>
                <w:color w:val="000000" w:themeColor="text1"/>
                <w:sz w:val="22"/>
                <w:szCs w:val="22"/>
                <w:lang w:val="en-GB"/>
              </w:rPr>
              <w:t>.</w:t>
            </w:r>
            <w:r w:rsidRPr="00C60277">
              <w:rPr>
                <w:rFonts w:ascii="Calibri" w:hAnsi="Calibri"/>
                <w:color w:val="000000" w:themeColor="text1"/>
                <w:sz w:val="22"/>
                <w:szCs w:val="22"/>
                <w:lang w:val="en-GB"/>
              </w:rPr>
              <w:t>44</w:t>
            </w:r>
            <w:r w:rsidR="000D0DF9" w:rsidRPr="00C60277">
              <w:rPr>
                <w:rFonts w:ascii="Calibri" w:hAnsi="Calibri"/>
                <w:color w:val="000000" w:themeColor="text1"/>
                <w:sz w:val="22"/>
                <w:szCs w:val="22"/>
                <w:lang w:val="en-GB"/>
              </w:rPr>
              <w:t xml:space="preserve"> </w:t>
            </w:r>
            <w:r w:rsidR="00953F3A" w:rsidRPr="00C60277">
              <w:rPr>
                <w:rStyle w:val="FootnoteReference"/>
                <w:rFonts w:ascii="Calibri" w:hAnsi="Calibri" w:cs="Calibri"/>
                <w:b/>
                <w:bCs/>
                <w:color w:val="000000" w:themeColor="text1"/>
                <w:sz w:val="22"/>
                <w:szCs w:val="22"/>
                <w:lang w:val="en-GB"/>
              </w:rPr>
              <w:footnoteReference w:id="9"/>
            </w:r>
          </w:p>
        </w:tc>
        <w:tc>
          <w:tcPr>
            <w:tcW w:w="448" w:type="pct"/>
            <w:tcBorders>
              <w:top w:val="nil"/>
              <w:left w:val="nil"/>
              <w:bottom w:val="single" w:sz="4" w:space="0" w:color="auto"/>
              <w:right w:val="single" w:sz="4" w:space="0" w:color="auto"/>
            </w:tcBorders>
            <w:shd w:val="clear" w:color="auto" w:fill="auto"/>
            <w:hideMark/>
          </w:tcPr>
          <w:p w14:paraId="793FDF2D" w14:textId="47EC9D07"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2261CD3E" w14:textId="4D46B9E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1D0B7BCC" w14:textId="605C61E0"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5C990465" w14:textId="1F2EDBA6"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8" w:type="pct"/>
            <w:tcBorders>
              <w:top w:val="nil"/>
              <w:left w:val="nil"/>
              <w:bottom w:val="single" w:sz="4" w:space="0" w:color="auto"/>
              <w:right w:val="single" w:sz="4" w:space="0" w:color="auto"/>
            </w:tcBorders>
            <w:shd w:val="clear" w:color="auto" w:fill="auto"/>
            <w:hideMark/>
          </w:tcPr>
          <w:p w14:paraId="754A74E0" w14:textId="04F0DAC3"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47" w:type="pct"/>
            <w:tcBorders>
              <w:top w:val="nil"/>
              <w:left w:val="nil"/>
              <w:bottom w:val="single" w:sz="4" w:space="0" w:color="auto"/>
              <w:right w:val="single" w:sz="4" w:space="0" w:color="auto"/>
            </w:tcBorders>
            <w:shd w:val="clear" w:color="auto" w:fill="auto"/>
            <w:hideMark/>
          </w:tcPr>
          <w:p w14:paraId="44729B94" w14:textId="0AA25884" w:rsidR="00953F3A" w:rsidRPr="00C60277" w:rsidRDefault="00953F3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bl>
    <w:p w14:paraId="033D8F17" w14:textId="77777777" w:rsidR="00065D54" w:rsidRPr="009418C6" w:rsidRDefault="00065D54" w:rsidP="009418C6">
      <w:pPr>
        <w:pStyle w:val="Agency-body-text-report"/>
      </w:pPr>
      <w:r w:rsidRPr="00C60277">
        <w:br w:type="page"/>
      </w:r>
    </w:p>
    <w:p w14:paraId="6D67266F" w14:textId="293A5614" w:rsidR="00E41C47" w:rsidRPr="00C60277" w:rsidRDefault="00E41C47" w:rsidP="00014188">
      <w:pPr>
        <w:pStyle w:val="Agency-heading-2-report"/>
      </w:pPr>
      <w:bookmarkStart w:id="32" w:name="_Toc119416351"/>
      <w:r w:rsidRPr="00C60277">
        <w:t>Indicator 1.7 The overall enrolment rate in all recognised forms of education (%)</w:t>
      </w:r>
      <w:bookmarkEnd w:id="32"/>
    </w:p>
    <w:p w14:paraId="14F1B220" w14:textId="65804A04" w:rsidR="00065D54" w:rsidRPr="00C60277" w:rsidRDefault="4737C99F" w:rsidP="00065D54">
      <w:pPr>
        <w:pStyle w:val="Agency-body-text-report"/>
      </w:pPr>
      <w:r w:rsidRPr="00C60277">
        <w:t>The data show</w:t>
      </w:r>
      <w:r w:rsidR="2D3D9834" w:rsidRPr="00C60277">
        <w:t xml:space="preserve">s the overall enrolment rate </w:t>
      </w:r>
      <w:r w:rsidR="5ADDB6A2" w:rsidRPr="00C60277">
        <w:t xml:space="preserve">of all children/learners </w:t>
      </w:r>
      <w:r w:rsidR="2D3D9834" w:rsidRPr="00C60277">
        <w:t xml:space="preserve">in </w:t>
      </w:r>
      <w:r w:rsidR="6E28819D" w:rsidRPr="00C60277">
        <w:t>any</w:t>
      </w:r>
      <w:r w:rsidR="2D3D9834" w:rsidRPr="00C60277">
        <w:t xml:space="preserve"> form of </w:t>
      </w:r>
      <w:r w:rsidR="6E28819D" w:rsidRPr="00C60277">
        <w:t xml:space="preserve">recognised </w:t>
      </w:r>
      <w:r w:rsidR="2D3D9834" w:rsidRPr="00C60277">
        <w:t xml:space="preserve">education </w:t>
      </w:r>
      <w:r w:rsidR="5F81034E" w:rsidRPr="00C60277">
        <w:t>organised</w:t>
      </w:r>
      <w:r w:rsidR="2D3D9834" w:rsidRPr="00C60277">
        <w:t xml:space="preserve"> by </w:t>
      </w:r>
      <w:r w:rsidR="6E28819D" w:rsidRPr="00C60277">
        <w:t>any</w:t>
      </w:r>
      <w:r w:rsidR="2D3D9834" w:rsidRPr="00C60277">
        <w:t xml:space="preserve"> sector/ministr</w:t>
      </w:r>
      <w:r w:rsidR="6E28819D" w:rsidRPr="00C60277">
        <w:t>y</w:t>
      </w:r>
      <w:r w:rsidR="2D3D9834" w:rsidRPr="00C60277">
        <w:t>.</w:t>
      </w:r>
    </w:p>
    <w:p w14:paraId="104AE0CD" w14:textId="0E1DDC44" w:rsidR="00BB5ED9" w:rsidRPr="00C60277" w:rsidRDefault="00065D54" w:rsidP="00014188">
      <w:pPr>
        <w:pStyle w:val="Agency-body-text-report"/>
        <w:keepNext/>
      </w:pPr>
      <w:r w:rsidRPr="00C60277">
        <w:t>This indicator has been calculated as follows:</w:t>
      </w:r>
    </w:p>
    <w:p w14:paraId="3D546681" w14:textId="6BC4B5AD" w:rsidR="00065D54" w:rsidRPr="00C60277" w:rsidRDefault="00F72E62" w:rsidP="00014188">
      <w:pPr>
        <w:pStyle w:val="Agency-body-text-report"/>
        <w:spacing w:before="360" w:after="360"/>
        <w:jc w:val="center"/>
      </w:pPr>
      <w:r w:rsidRPr="00416CBC">
        <w:rPr>
          <w:noProof/>
        </w:rPr>
        <mc:AlternateContent>
          <mc:Choice Requires="wps">
            <w:drawing>
              <wp:anchor distT="0" distB="0" distL="114300" distR="114300" simplePos="0" relativeHeight="251658285" behindDoc="0" locked="0" layoutInCell="1" allowOverlap="1" wp14:anchorId="7550AB06" wp14:editId="6BAE047C">
                <wp:simplePos x="0" y="0"/>
                <wp:positionH relativeFrom="column">
                  <wp:posOffset>793115</wp:posOffset>
                </wp:positionH>
                <wp:positionV relativeFrom="paragraph">
                  <wp:posOffset>1075055</wp:posOffset>
                </wp:positionV>
                <wp:extent cx="3401695" cy="681990"/>
                <wp:effectExtent l="0" t="0" r="0" b="0"/>
                <wp:wrapNone/>
                <wp:docPr id="767623534" name="Text Box 7676235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1695" cy="681990"/>
                        </a:xfrm>
                        <a:prstGeom prst="rect">
                          <a:avLst/>
                        </a:prstGeom>
                        <a:noFill/>
                        <a:ln w="6350">
                          <a:noFill/>
                        </a:ln>
                      </wps:spPr>
                      <wps:txbx>
                        <w:txbxContent>
                          <w:p w14:paraId="694AA30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5158EA">
                              <w:rPr>
                                <w:rFonts w:ascii="Calibri" w:hAnsi="Calibri"/>
                                <w:b/>
                                <w:bCs/>
                                <w:color w:val="002060"/>
                              </w:rPr>
                              <w:t>actual population of children/learners (Q1.1)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C5F25D5">
              <v:shape id="Text Box 767623534" style="position:absolute;left:0;text-align:left;margin-left:62.45pt;margin-top:84.65pt;width:267.85pt;height:53.7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63"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" w14:anchorId="7550AB06">
                <v:textbox>
                  <w:txbxContent>
                    <w:p w:rsidRPr="00B324D2" w:rsidR="009A4843" w:rsidP="009A4843" w:rsidRDefault="009A4843" w14:paraId="6970381A" w14:textId="77777777">
                      <w:pPr>
                        <w:rPr>
                          <w:rFonts w:ascii="Calibri" w:hAnsi="Calibri"/>
                          <w:b/>
                          <w:bCs/>
                          <w:color w:val="002060"/>
                        </w:rPr>
                      </w:pPr>
                      <w:r w:rsidRPr="00BD6E8E">
                        <w:rPr>
                          <w:rFonts w:ascii="Calibri" w:hAnsi="Calibri"/>
                          <w:b/>
                          <w:bCs/>
                          <w:color w:val="002060"/>
                        </w:rPr>
                        <w:t xml:space="preserve">The </w:t>
                      </w:r>
                      <w:r w:rsidRPr="005158EA">
                        <w:rPr>
                          <w:rFonts w:ascii="Calibri" w:hAnsi="Calibri"/>
                          <w:b/>
                          <w:bCs/>
                          <w:color w:val="002060"/>
                        </w:rPr>
                        <w:t>actual population of children/learners (Q1.1)</w:t>
                      </w:r>
                    </w:p>
                  </w:txbxContent>
                </v:textbox>
              </v:shape>
            </w:pict>
          </mc:Fallback>
        </mc:AlternateContent>
      </w:r>
      <w:r w:rsidRPr="00416CBC">
        <w:rPr>
          <w:noProof/>
        </w:rPr>
        <mc:AlternateContent>
          <mc:Choice Requires="wps">
            <w:drawing>
              <wp:anchor distT="0" distB="0" distL="114300" distR="114300" simplePos="0" relativeHeight="251658284" behindDoc="0" locked="0" layoutInCell="1" allowOverlap="1" wp14:anchorId="41C12566" wp14:editId="22634A0C">
                <wp:simplePos x="0" y="0"/>
                <wp:positionH relativeFrom="column">
                  <wp:posOffset>795205</wp:posOffset>
                </wp:positionH>
                <wp:positionV relativeFrom="paragraph">
                  <wp:posOffset>433070</wp:posOffset>
                </wp:positionV>
                <wp:extent cx="3394710" cy="539115"/>
                <wp:effectExtent l="0" t="0" r="0" b="0"/>
                <wp:wrapNone/>
                <wp:docPr id="767623533" name="Text Box 7676235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4710" cy="539115"/>
                        </a:xfrm>
                        <a:prstGeom prst="rect">
                          <a:avLst/>
                        </a:prstGeom>
                        <a:noFill/>
                        <a:ln w="6350">
                          <a:noFill/>
                        </a:ln>
                      </wps:spPr>
                      <wps:txbx>
                        <w:txbxContent>
                          <w:p w14:paraId="41787C78"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5158EA">
                              <w:rPr>
                                <w:rFonts w:ascii="Calibri" w:hAnsi="Calibri"/>
                                <w:b/>
                                <w:bCs/>
                                <w:color w:val="002060"/>
                              </w:rPr>
                              <w:t>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A327693">
              <v:shape id="Text Box 767623533" style="position:absolute;left:0;text-align:left;margin-left:62.6pt;margin-top:34.1pt;width:267.3pt;height:42.4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64"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" w14:anchorId="41C12566">
                <v:textbox>
                  <w:txbxContent>
                    <w:p w:rsidRPr="00B324D2" w:rsidR="009A4843" w:rsidP="009A4843" w:rsidRDefault="009A4843" w14:paraId="4E05C166" w14:textId="77777777">
                      <w:pPr>
                        <w:rPr>
                          <w:rFonts w:ascii="Calibri" w:hAnsi="Calibri"/>
                          <w:b/>
                          <w:bCs/>
                          <w:color w:val="002060"/>
                        </w:rPr>
                      </w:pPr>
                      <w:r w:rsidRPr="00BD6E8E">
                        <w:rPr>
                          <w:rFonts w:ascii="Calibri" w:hAnsi="Calibri"/>
                          <w:b/>
                          <w:bCs/>
                          <w:color w:val="002060"/>
                        </w:rPr>
                        <w:t xml:space="preserve">The number </w:t>
                      </w:r>
                      <w:r w:rsidRPr="00D7126C">
                        <w:rPr>
                          <w:rFonts w:ascii="Calibri" w:hAnsi="Calibri"/>
                          <w:b/>
                          <w:bCs/>
                          <w:color w:val="002060"/>
                        </w:rPr>
                        <w:t xml:space="preserve">of </w:t>
                      </w:r>
                      <w:r w:rsidRPr="005158EA">
                        <w:rPr>
                          <w:rFonts w:ascii="Calibri" w:hAnsi="Calibri"/>
                          <w:b/>
                          <w:bCs/>
                          <w:color w:val="002060"/>
                        </w:rPr>
                        <w:t>children/learners enrolled in any form of recognised education (Q1.2)</w:t>
                      </w:r>
                    </w:p>
                  </w:txbxContent>
                </v:textbox>
              </v:shape>
            </w:pict>
          </mc:Fallback>
        </mc:AlternateContent>
      </w:r>
      <w:r w:rsidR="008F5F07" w:rsidRPr="00416CBC">
        <w:rPr>
          <w:noProof/>
        </w:rPr>
        <mc:AlternateContent>
          <mc:Choice Requires="wps">
            <w:drawing>
              <wp:anchor distT="0" distB="0" distL="114300" distR="114300" simplePos="0" relativeHeight="251658283" behindDoc="0" locked="0" layoutInCell="1" allowOverlap="1" wp14:anchorId="2FD24CC5" wp14:editId="5BD1B70F">
                <wp:simplePos x="0" y="0"/>
                <wp:positionH relativeFrom="column">
                  <wp:posOffset>827825</wp:posOffset>
                </wp:positionH>
                <wp:positionV relativeFrom="paragraph">
                  <wp:posOffset>967105</wp:posOffset>
                </wp:positionV>
                <wp:extent cx="3364865" cy="0"/>
                <wp:effectExtent l="0" t="12700" r="13335" b="12700"/>
                <wp:wrapNone/>
                <wp:docPr id="767623532" name="Straight Connector 7676235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42D04C9F">
              <v:line id="Straight Connector 767623532" style="position:absolute;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5.2pt,76.15pt" to="330.15pt,76.15pt" w14:anchorId="58BCB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"/>
            </w:pict>
          </mc:Fallback>
        </mc:AlternateContent>
      </w:r>
      <w:r w:rsidR="00776394" w:rsidRPr="00416CBC">
        <w:rPr>
          <w:noProof/>
        </w:rPr>
        <mc:AlternateContent>
          <mc:Choice Requires="wps">
            <w:drawing>
              <wp:anchor distT="0" distB="0" distL="114300" distR="114300" simplePos="0" relativeHeight="251658286" behindDoc="0" locked="0" layoutInCell="1" allowOverlap="1" wp14:anchorId="3E9F3540" wp14:editId="5FC17FD3">
                <wp:simplePos x="0" y="0"/>
                <wp:positionH relativeFrom="column">
                  <wp:posOffset>4191000</wp:posOffset>
                </wp:positionH>
                <wp:positionV relativeFrom="paragraph">
                  <wp:posOffset>808140</wp:posOffset>
                </wp:positionV>
                <wp:extent cx="638810" cy="394335"/>
                <wp:effectExtent l="0" t="0" r="0" b="0"/>
                <wp:wrapNone/>
                <wp:docPr id="767623535" name="Text Box 7676235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647630AA"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6F1D7426">
              <v:shape id="Text Box 767623535" style="position:absolute;left:0;text-align:left;margin-left:330pt;margin-top:63.65pt;width:50.3pt;height:31.0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65"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" w14:anchorId="3E9F3540">
                <v:textbox>
                  <w:txbxContent>
                    <w:p w:rsidRPr="00B324D2" w:rsidR="009A4843" w:rsidP="009A4843" w:rsidRDefault="009A4843" w14:paraId="4B4997DE"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065D54" w:rsidRPr="00416CBC">
        <w:rPr>
          <w:noProof/>
        </w:rPr>
        <mc:AlternateContent>
          <mc:Choice Requires="wps">
            <w:drawing>
              <wp:inline distT="0" distB="0" distL="0" distR="0" wp14:anchorId="65C0BF7A" wp14:editId="138937BA">
                <wp:extent cx="4184546" cy="1514006"/>
                <wp:effectExtent l="12700" t="12700" r="6985" b="10160"/>
                <wp:docPr id="19" name="Rounded Rectangle 19" descr="The number of children/learners enrolled in any form of recognised education (Q1.2) divided by The actual population of children/learners (Q1.1)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58E843BD">
              <v:roundrect id="Rounded Rectangle 19"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enrolled in any form of recognised education (Q1.2) divided by The actual population of children/learners (Q1.1) multiplied by 100" o:spid="_x0000_s1026" filled="f" strokecolor="#ffc000" strokeweight="1.5pt" arcsize="10923f" w14:anchorId="0A0C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">
                <w10:anchorlock/>
              </v:roundrect>
            </w:pict>
          </mc:Fallback>
        </mc:AlternateContent>
      </w:r>
    </w:p>
    <w:p w14:paraId="239EC31C" w14:textId="51487C48" w:rsidR="00BB5ED9" w:rsidRPr="00C60277" w:rsidRDefault="17C51837" w:rsidP="00C1C1F1">
      <w:pPr>
        <w:pStyle w:val="Agency-body-text-report"/>
      </w:pPr>
      <w:r w:rsidRPr="00C60277">
        <w:t xml:space="preserve">Data on pre-primary (ISCED 02) level is available from </w:t>
      </w:r>
      <w:r w:rsidR="06EAA718" w:rsidRPr="00C60277">
        <w:t>2</w:t>
      </w:r>
      <w:r w:rsidR="5B1CF88D" w:rsidRPr="00C60277">
        <w:t>8</w:t>
      </w:r>
      <w:r w:rsidRPr="00C60277">
        <w:t xml:space="preserve"> countries. Across the </w:t>
      </w:r>
      <w:r w:rsidR="20248B92" w:rsidRPr="00C60277">
        <w:t>2</w:t>
      </w:r>
      <w:r w:rsidR="454C8057" w:rsidRPr="00C60277">
        <w:t>8</w:t>
      </w:r>
      <w:r w:rsidRPr="00C60277">
        <w:t xml:space="preserve"> countries, the enrolment rate in all recognised forms of education ranges from </w:t>
      </w:r>
      <w:r w:rsidR="7154EE16" w:rsidRPr="00C60277">
        <w:t>49.4</w:t>
      </w:r>
      <w:r w:rsidRPr="00C60277">
        <w:t xml:space="preserve">% to </w:t>
      </w:r>
      <w:r w:rsidR="491EC762" w:rsidRPr="00C60277">
        <w:t>113.87</w:t>
      </w:r>
      <w:r w:rsidRPr="00C60277">
        <w:t>%</w:t>
      </w:r>
      <w:r w:rsidR="0029412E">
        <w:t xml:space="preserve"> </w:t>
      </w:r>
      <w:r w:rsidR="0029412E">
        <w:rPr>
          <w:rStyle w:val="FootnoteReference"/>
        </w:rPr>
        <w:footnoteReference w:id="10"/>
      </w:r>
      <w:r w:rsidRPr="00C60277">
        <w:t xml:space="preserve">; the total average for the </w:t>
      </w:r>
      <w:r w:rsidR="5AD97270" w:rsidRPr="00C60277">
        <w:t>2</w:t>
      </w:r>
      <w:r w:rsidR="0301E50B" w:rsidRPr="00C60277">
        <w:t>8</w:t>
      </w:r>
      <w:r w:rsidRPr="00C60277">
        <w:t xml:space="preserve"> countries is </w:t>
      </w:r>
      <w:r w:rsidR="59C26575" w:rsidRPr="00C60277">
        <w:t>93.86</w:t>
      </w:r>
      <w:r w:rsidR="3F768246" w:rsidRPr="00C60277">
        <w:t>%</w:t>
      </w:r>
      <w:r w:rsidRPr="00C60277">
        <w:t>.</w:t>
      </w:r>
    </w:p>
    <w:p w14:paraId="1CAFCA36" w14:textId="7A2189D1" w:rsidR="00BB5ED9" w:rsidRPr="00C60277" w:rsidRDefault="17C51837">
      <w:pPr>
        <w:pStyle w:val="Agency-body-text-report"/>
      </w:pPr>
      <w:r w:rsidRPr="00C60277">
        <w:t xml:space="preserve">Data on primary and </w:t>
      </w:r>
      <w:r w:rsidR="007314D8" w:rsidRPr="00C60277">
        <w:t>lower-secondary</w:t>
      </w:r>
      <w:r w:rsidRPr="00C60277">
        <w:t xml:space="preserve"> (ISCED 1+2) levels is available from </w:t>
      </w:r>
      <w:r w:rsidR="0AEF0C2E" w:rsidRPr="00C60277">
        <w:t>2</w:t>
      </w:r>
      <w:r w:rsidR="7CEA8D04" w:rsidRPr="00C60277">
        <w:t>8</w:t>
      </w:r>
      <w:r w:rsidRPr="00C60277">
        <w:t xml:space="preserve"> countries. Across the </w:t>
      </w:r>
      <w:r w:rsidR="7898DB03" w:rsidRPr="00C60277">
        <w:t>2</w:t>
      </w:r>
      <w:r w:rsidR="16CE3DD2" w:rsidRPr="00C60277">
        <w:t>8</w:t>
      </w:r>
      <w:r w:rsidRPr="00C60277">
        <w:t xml:space="preserve"> countries, the enrolment rate in all recognised forms of education ranges from </w:t>
      </w:r>
      <w:r w:rsidR="07AC7B8A" w:rsidRPr="00C60277">
        <w:t>75.58</w:t>
      </w:r>
      <w:r w:rsidRPr="00C60277">
        <w:t xml:space="preserve">% to </w:t>
      </w:r>
      <w:r w:rsidR="603F39F9" w:rsidRPr="00C60277">
        <w:t>106.34</w:t>
      </w:r>
      <w:r w:rsidRPr="00C60277">
        <w:t xml:space="preserve">%; the total average for the </w:t>
      </w:r>
      <w:r w:rsidR="1512DB60" w:rsidRPr="00C60277">
        <w:t>2</w:t>
      </w:r>
      <w:r w:rsidR="4FCA4526" w:rsidRPr="00C60277">
        <w:t>8</w:t>
      </w:r>
      <w:r w:rsidRPr="00C60277">
        <w:t xml:space="preserve"> countries is </w:t>
      </w:r>
      <w:r w:rsidR="653BD1F0" w:rsidRPr="00C60277">
        <w:t>98.01</w:t>
      </w:r>
      <w:r w:rsidR="14884E16" w:rsidRPr="00C60277">
        <w:t>%</w:t>
      </w:r>
      <w:r w:rsidRPr="00C60277">
        <w:t>.</w:t>
      </w:r>
    </w:p>
    <w:p w14:paraId="7A27F758" w14:textId="0CEEF60A" w:rsidR="00502985" w:rsidRPr="00C60277" w:rsidRDefault="00E41C47" w:rsidP="00014188">
      <w:pPr>
        <w:pStyle w:val="Agency-body-text-report"/>
      </w:pPr>
      <w:r w:rsidRPr="00C60277">
        <w:t xml:space="preserve">Data on upper-secondary (ISCED 3) level is available from </w:t>
      </w:r>
      <w:r w:rsidR="00DF1E95" w:rsidRPr="00C60277">
        <w:t>2</w:t>
      </w:r>
      <w:r w:rsidR="5B993A28" w:rsidRPr="00C60277">
        <w:t>6</w:t>
      </w:r>
      <w:r w:rsidRPr="00C60277">
        <w:t xml:space="preserve"> countries. Across the </w:t>
      </w:r>
      <w:r w:rsidR="00DF1E95" w:rsidRPr="00C60277">
        <w:t>2</w:t>
      </w:r>
      <w:r w:rsidR="716D243B" w:rsidRPr="00C60277">
        <w:t>6</w:t>
      </w:r>
      <w:r w:rsidRPr="00C60277">
        <w:t xml:space="preserve"> countries, the enrolment rate in all recognised forms of education ranges from </w:t>
      </w:r>
      <w:r w:rsidR="00DF1E95" w:rsidRPr="00C60277">
        <w:t>38.44</w:t>
      </w:r>
      <w:r w:rsidRPr="00C60277">
        <w:t xml:space="preserve">% to </w:t>
      </w:r>
      <w:r w:rsidR="00DF1E95" w:rsidRPr="00C60277">
        <w:t>197.19</w:t>
      </w:r>
      <w:r w:rsidRPr="00C60277">
        <w:t xml:space="preserve">%; the total average for the </w:t>
      </w:r>
      <w:r w:rsidR="00DF1E95" w:rsidRPr="00C60277">
        <w:t>2</w:t>
      </w:r>
      <w:r w:rsidR="2851852F" w:rsidRPr="00C60277">
        <w:t>6</w:t>
      </w:r>
      <w:r w:rsidRPr="00C60277">
        <w:t xml:space="preserve"> countries is </w:t>
      </w:r>
      <w:r w:rsidR="35DB3238" w:rsidRPr="00C60277">
        <w:t>100.96</w:t>
      </w:r>
      <w:r w:rsidR="00DF1E95" w:rsidRPr="00C60277">
        <w:t>%</w:t>
      </w:r>
      <w:r w:rsidRPr="00C60277">
        <w:t>.</w:t>
      </w:r>
    </w:p>
    <w:p w14:paraId="06A26F2E" w14:textId="66D03856" w:rsidR="00B06130" w:rsidRPr="00C60277" w:rsidRDefault="00B06130" w:rsidP="00014188">
      <w:pPr>
        <w:pStyle w:val="Agency-caption-report"/>
        <w:keepNext/>
      </w:pPr>
      <w:bookmarkStart w:id="33" w:name="Table11"/>
      <w:r w:rsidRPr="00C60277">
        <w:t xml:space="preserve">Table </w:t>
      </w:r>
      <w:r w:rsidRPr="00C60277">
        <w:fldChar w:fldCharType="begin"/>
      </w:r>
      <w:r w:rsidRPr="00C60277">
        <w:instrText xml:space="preserve"> SEQ Table \* ARABIC </w:instrText>
      </w:r>
      <w:r w:rsidRPr="00C60277">
        <w:fldChar w:fldCharType="separate"/>
      </w:r>
      <w:r w:rsidR="006E6395" w:rsidRPr="009418C6">
        <w:t>11</w:t>
      </w:r>
      <w:r w:rsidRPr="00C60277">
        <w:fldChar w:fldCharType="end"/>
      </w:r>
      <w:r w:rsidRPr="00C60277">
        <w:t xml:space="preserve">. </w:t>
      </w:r>
      <w:r w:rsidR="00F47008" w:rsidRPr="00C60277">
        <w:t>Indicator 1.7 The overall enrolment rate in all recognised forms of education (%)</w:t>
      </w:r>
    </w:p>
    <w:tbl>
      <w:tblPr>
        <w:tblW w:w="5000" w:type="pct"/>
        <w:tblLayout w:type="fixed"/>
        <w:tblCellMar>
          <w:left w:w="70" w:type="dxa"/>
          <w:right w:w="70" w:type="dxa"/>
        </w:tblCellMar>
        <w:tblLook w:val="04A0" w:firstRow="1" w:lastRow="0" w:firstColumn="1" w:lastColumn="0" w:noHBand="0" w:noVBand="1"/>
      </w:tblPr>
      <w:tblGrid>
        <w:gridCol w:w="1664"/>
        <w:gridCol w:w="807"/>
        <w:gridCol w:w="807"/>
        <w:gridCol w:w="806"/>
        <w:gridCol w:w="806"/>
        <w:gridCol w:w="806"/>
        <w:gridCol w:w="806"/>
        <w:gridCol w:w="806"/>
        <w:gridCol w:w="806"/>
        <w:gridCol w:w="806"/>
      </w:tblGrid>
      <w:tr w:rsidR="00732E81" w:rsidRPr="00022CED" w14:paraId="4B601D5A" w14:textId="77777777" w:rsidTr="006558B3">
        <w:trPr>
          <w:cantSplit/>
          <w:tblHeader/>
        </w:trPr>
        <w:tc>
          <w:tcPr>
            <w:tcW w:w="93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33"/>
          <w:p w14:paraId="686EF506" w14:textId="77777777" w:rsidR="00B56138" w:rsidRPr="00C60277" w:rsidRDefault="72794103" w:rsidP="00C1C1F1">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hideMark/>
          </w:tcPr>
          <w:p w14:paraId="03BADB66" w14:textId="77777777" w:rsidR="00B56138" w:rsidRPr="00C60277" w:rsidRDefault="00B56138">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hideMark/>
          </w:tcPr>
          <w:p w14:paraId="327F80F7" w14:textId="77777777" w:rsidR="00B56138" w:rsidRPr="00C60277" w:rsidRDefault="00B56138">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hideMark/>
          </w:tcPr>
          <w:p w14:paraId="60836450" w14:textId="77777777" w:rsidR="00B56138" w:rsidRPr="00C60277" w:rsidRDefault="00B56138">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hideMark/>
          </w:tcPr>
          <w:p w14:paraId="2BAC3013" w14:textId="77777777" w:rsidR="00B56138" w:rsidRPr="00C60277" w:rsidRDefault="72794103"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hideMark/>
          </w:tcPr>
          <w:p w14:paraId="07BD08AC" w14:textId="77777777" w:rsidR="00B56138" w:rsidRPr="00C60277" w:rsidRDefault="72794103"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hideMark/>
          </w:tcPr>
          <w:p w14:paraId="7A0251B3" w14:textId="77777777" w:rsidR="00B56138" w:rsidRPr="00C60277" w:rsidRDefault="72794103"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hideMark/>
          </w:tcPr>
          <w:p w14:paraId="4605281A" w14:textId="77777777" w:rsidR="00B56138" w:rsidRPr="00C60277" w:rsidRDefault="00B56138">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hideMark/>
          </w:tcPr>
          <w:p w14:paraId="4EE052D3" w14:textId="77777777" w:rsidR="00B56138" w:rsidRPr="00C60277" w:rsidRDefault="00B56138">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hideMark/>
          </w:tcPr>
          <w:p w14:paraId="0ED63947" w14:textId="77777777" w:rsidR="00B56138" w:rsidRPr="00C60277" w:rsidRDefault="00B56138">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670BBB" w:rsidRPr="00022CED" w14:paraId="3FD0D4A9"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tcPr>
          <w:p w14:paraId="4152E741" w14:textId="4AFB3D9D" w:rsidR="00B56138" w:rsidRPr="00C60277" w:rsidRDefault="0EE6636F" w:rsidP="00C1C1F1">
            <w:pPr>
              <w:rPr>
                <w:rStyle w:val="FootnoteReference"/>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r w:rsidR="00D424BF" w:rsidRPr="00C60277">
              <w:rPr>
                <w:rFonts w:ascii="Calibri" w:hAnsi="Calibri" w:cs="Calibri"/>
                <w:b/>
                <w:bCs/>
                <w:color w:val="000000" w:themeColor="text1"/>
                <w:sz w:val="22"/>
                <w:szCs w:val="22"/>
                <w:lang w:val="en-GB"/>
              </w:rPr>
              <w:t xml:space="preserve"> </w:t>
            </w:r>
            <w:r w:rsidR="4EE970F3" w:rsidRPr="00C60277">
              <w:rPr>
                <w:rStyle w:val="FootnoteReference"/>
                <w:rFonts w:ascii="Calibri" w:hAnsi="Calibri" w:cs="Calibri"/>
                <w:b/>
                <w:bCs/>
                <w:color w:val="000000" w:themeColor="text1"/>
                <w:sz w:val="22"/>
                <w:szCs w:val="22"/>
                <w:lang w:val="en-GB"/>
              </w:rPr>
              <w:footnoteReference w:id="11"/>
            </w:r>
          </w:p>
        </w:tc>
        <w:tc>
          <w:tcPr>
            <w:tcW w:w="452" w:type="pct"/>
            <w:tcBorders>
              <w:top w:val="nil"/>
              <w:left w:val="nil"/>
              <w:bottom w:val="single" w:sz="4" w:space="0" w:color="auto"/>
              <w:right w:val="single" w:sz="4" w:space="0" w:color="auto"/>
            </w:tcBorders>
            <w:shd w:val="clear" w:color="auto" w:fill="auto"/>
          </w:tcPr>
          <w:p w14:paraId="247E6F1F" w14:textId="0AE3630C"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452" w:type="pct"/>
            <w:tcBorders>
              <w:top w:val="nil"/>
              <w:left w:val="nil"/>
              <w:bottom w:val="single" w:sz="4" w:space="0" w:color="auto"/>
              <w:right w:val="single" w:sz="4" w:space="0" w:color="auto"/>
            </w:tcBorders>
            <w:shd w:val="clear" w:color="auto" w:fill="auto"/>
          </w:tcPr>
          <w:p w14:paraId="2179CF2E" w14:textId="6085FA6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452" w:type="pct"/>
            <w:tcBorders>
              <w:top w:val="nil"/>
              <w:left w:val="nil"/>
              <w:bottom w:val="single" w:sz="4" w:space="0" w:color="auto"/>
              <w:right w:val="single" w:sz="4" w:space="0" w:color="auto"/>
            </w:tcBorders>
            <w:shd w:val="clear" w:color="auto" w:fill="auto"/>
          </w:tcPr>
          <w:p w14:paraId="590DE629" w14:textId="0948A8BC" w:rsidR="00B56138" w:rsidRPr="00C60277" w:rsidRDefault="72794103"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Pr="00C60277">
              <w:rPr>
                <w:rFonts w:ascii="Calibri" w:hAnsi="Calibri"/>
                <w:color w:val="000000" w:themeColor="text1"/>
                <w:sz w:val="22"/>
                <w:szCs w:val="22"/>
                <w:lang w:val="en-GB"/>
              </w:rPr>
              <w:t>01</w:t>
            </w:r>
            <w:r w:rsidR="1ED7A50C" w:rsidRPr="00C60277">
              <w:rPr>
                <w:rFonts w:ascii="Calibri" w:hAnsi="Calibri"/>
                <w:color w:val="000000" w:themeColor="text1"/>
                <w:sz w:val="22"/>
                <w:szCs w:val="22"/>
                <w:lang w:val="en-GB"/>
              </w:rPr>
              <w:t>.</w:t>
            </w:r>
            <w:r w:rsidRPr="00C60277">
              <w:rPr>
                <w:rFonts w:ascii="Calibri" w:hAnsi="Calibri"/>
                <w:color w:val="000000" w:themeColor="text1"/>
                <w:sz w:val="22"/>
                <w:szCs w:val="22"/>
                <w:lang w:val="en-GB"/>
              </w:rPr>
              <w:t>98</w:t>
            </w:r>
          </w:p>
        </w:tc>
        <w:tc>
          <w:tcPr>
            <w:tcW w:w="452" w:type="pct"/>
            <w:tcBorders>
              <w:top w:val="nil"/>
              <w:left w:val="nil"/>
              <w:bottom w:val="single" w:sz="4" w:space="0" w:color="auto"/>
              <w:right w:val="single" w:sz="4" w:space="0" w:color="auto"/>
            </w:tcBorders>
            <w:shd w:val="clear" w:color="auto" w:fill="auto"/>
          </w:tcPr>
          <w:p w14:paraId="0543938E" w14:textId="4E543E12"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452" w:type="pct"/>
            <w:tcBorders>
              <w:top w:val="nil"/>
              <w:left w:val="nil"/>
              <w:bottom w:val="single" w:sz="4" w:space="0" w:color="auto"/>
              <w:right w:val="single" w:sz="4" w:space="0" w:color="auto"/>
            </w:tcBorders>
            <w:shd w:val="clear" w:color="auto" w:fill="auto"/>
          </w:tcPr>
          <w:p w14:paraId="0C806E34" w14:textId="316B70CF"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452" w:type="pct"/>
            <w:tcBorders>
              <w:top w:val="nil"/>
              <w:left w:val="nil"/>
              <w:bottom w:val="single" w:sz="4" w:space="0" w:color="auto"/>
              <w:right w:val="single" w:sz="4" w:space="0" w:color="auto"/>
            </w:tcBorders>
            <w:shd w:val="clear" w:color="auto" w:fill="auto"/>
          </w:tcPr>
          <w:p w14:paraId="36107C89" w14:textId="2B658CD7"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olor w:val="000000" w:themeColor="text1"/>
                <w:sz w:val="22"/>
                <w:lang w:val="en-GB"/>
              </w:rPr>
              <w:t>101</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29</w:t>
            </w:r>
          </w:p>
        </w:tc>
        <w:tc>
          <w:tcPr>
            <w:tcW w:w="452" w:type="pct"/>
            <w:tcBorders>
              <w:top w:val="nil"/>
              <w:left w:val="nil"/>
              <w:bottom w:val="single" w:sz="4" w:space="0" w:color="auto"/>
              <w:right w:val="single" w:sz="4" w:space="0" w:color="auto"/>
            </w:tcBorders>
            <w:shd w:val="clear" w:color="auto" w:fill="auto"/>
          </w:tcPr>
          <w:p w14:paraId="31865DBA" w14:textId="2AA0406B"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452" w:type="pct"/>
            <w:tcBorders>
              <w:top w:val="nil"/>
              <w:left w:val="nil"/>
              <w:bottom w:val="single" w:sz="4" w:space="0" w:color="auto"/>
              <w:right w:val="single" w:sz="4" w:space="0" w:color="auto"/>
            </w:tcBorders>
            <w:shd w:val="clear" w:color="auto" w:fill="auto"/>
          </w:tcPr>
          <w:p w14:paraId="0AC666C4" w14:textId="422555B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52" w:type="pct"/>
            <w:tcBorders>
              <w:top w:val="nil"/>
              <w:left w:val="nil"/>
              <w:bottom w:val="single" w:sz="4" w:space="0" w:color="auto"/>
              <w:right w:val="single" w:sz="4" w:space="0" w:color="auto"/>
            </w:tcBorders>
            <w:shd w:val="clear" w:color="auto" w:fill="auto"/>
          </w:tcPr>
          <w:p w14:paraId="78611789" w14:textId="049300C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olor w:val="000000" w:themeColor="text1"/>
                <w:sz w:val="22"/>
                <w:lang w:val="en-GB"/>
              </w:rPr>
              <w:t>100</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81</w:t>
            </w:r>
          </w:p>
        </w:tc>
      </w:tr>
      <w:tr w:rsidR="00670BBB" w:rsidRPr="00022CED" w14:paraId="692720BD"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497B34D4"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p>
        </w:tc>
        <w:tc>
          <w:tcPr>
            <w:tcW w:w="452" w:type="pct"/>
            <w:tcBorders>
              <w:top w:val="nil"/>
              <w:left w:val="nil"/>
              <w:bottom w:val="single" w:sz="4" w:space="0" w:color="auto"/>
              <w:right w:val="single" w:sz="4" w:space="0" w:color="auto"/>
            </w:tcBorders>
            <w:shd w:val="clear" w:color="auto" w:fill="auto"/>
            <w:hideMark/>
          </w:tcPr>
          <w:p w14:paraId="16A69644" w14:textId="79E5178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452" w:type="pct"/>
            <w:tcBorders>
              <w:top w:val="nil"/>
              <w:left w:val="nil"/>
              <w:bottom w:val="single" w:sz="4" w:space="0" w:color="auto"/>
              <w:right w:val="single" w:sz="4" w:space="0" w:color="auto"/>
            </w:tcBorders>
            <w:shd w:val="clear" w:color="auto" w:fill="auto"/>
            <w:hideMark/>
          </w:tcPr>
          <w:p w14:paraId="0FDF5BBD" w14:textId="400767C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452" w:type="pct"/>
            <w:tcBorders>
              <w:top w:val="nil"/>
              <w:left w:val="nil"/>
              <w:bottom w:val="single" w:sz="4" w:space="0" w:color="auto"/>
              <w:right w:val="single" w:sz="4" w:space="0" w:color="auto"/>
            </w:tcBorders>
            <w:shd w:val="clear" w:color="auto" w:fill="auto"/>
            <w:hideMark/>
          </w:tcPr>
          <w:p w14:paraId="06CF1B82" w14:textId="7437B544"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452" w:type="pct"/>
            <w:tcBorders>
              <w:top w:val="nil"/>
              <w:left w:val="nil"/>
              <w:bottom w:val="single" w:sz="4" w:space="0" w:color="auto"/>
              <w:right w:val="single" w:sz="4" w:space="0" w:color="auto"/>
            </w:tcBorders>
            <w:shd w:val="clear" w:color="auto" w:fill="auto"/>
            <w:hideMark/>
          </w:tcPr>
          <w:p w14:paraId="525F0665" w14:textId="4F1FE2C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c>
          <w:tcPr>
            <w:tcW w:w="452" w:type="pct"/>
            <w:tcBorders>
              <w:top w:val="nil"/>
              <w:left w:val="nil"/>
              <w:bottom w:val="single" w:sz="4" w:space="0" w:color="auto"/>
              <w:right w:val="single" w:sz="4" w:space="0" w:color="auto"/>
            </w:tcBorders>
            <w:shd w:val="clear" w:color="auto" w:fill="auto"/>
            <w:hideMark/>
          </w:tcPr>
          <w:p w14:paraId="22852510" w14:textId="0B3B3F6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452" w:type="pct"/>
            <w:tcBorders>
              <w:top w:val="nil"/>
              <w:left w:val="nil"/>
              <w:bottom w:val="single" w:sz="4" w:space="0" w:color="auto"/>
              <w:right w:val="single" w:sz="4" w:space="0" w:color="auto"/>
            </w:tcBorders>
            <w:shd w:val="clear" w:color="auto" w:fill="auto"/>
            <w:hideMark/>
          </w:tcPr>
          <w:p w14:paraId="68EB9E84" w14:textId="07253C2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2" w:type="pct"/>
            <w:tcBorders>
              <w:top w:val="nil"/>
              <w:left w:val="nil"/>
              <w:bottom w:val="single" w:sz="4" w:space="0" w:color="auto"/>
              <w:right w:val="single" w:sz="4" w:space="0" w:color="auto"/>
            </w:tcBorders>
            <w:shd w:val="clear" w:color="auto" w:fill="auto"/>
            <w:hideMark/>
          </w:tcPr>
          <w:p w14:paraId="322D27A3" w14:textId="5C5CA5F7"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452" w:type="pct"/>
            <w:tcBorders>
              <w:top w:val="nil"/>
              <w:left w:val="nil"/>
              <w:bottom w:val="single" w:sz="4" w:space="0" w:color="auto"/>
              <w:right w:val="single" w:sz="4" w:space="0" w:color="auto"/>
            </w:tcBorders>
            <w:shd w:val="clear" w:color="auto" w:fill="auto"/>
            <w:hideMark/>
          </w:tcPr>
          <w:p w14:paraId="09567175" w14:textId="6CE6974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52" w:type="pct"/>
            <w:tcBorders>
              <w:top w:val="nil"/>
              <w:left w:val="nil"/>
              <w:bottom w:val="single" w:sz="4" w:space="0" w:color="auto"/>
              <w:right w:val="single" w:sz="4" w:space="0" w:color="auto"/>
            </w:tcBorders>
            <w:shd w:val="clear" w:color="auto" w:fill="auto"/>
            <w:hideMark/>
          </w:tcPr>
          <w:p w14:paraId="544B55CB" w14:textId="61CEFC0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r>
      <w:tr w:rsidR="00670BBB" w:rsidRPr="00022CED" w14:paraId="0A803C22"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1D1FE441" w14:textId="78BF49A2" w:rsidR="00B56138" w:rsidRPr="00C60277" w:rsidRDefault="0EE6636F" w:rsidP="00C1C1F1">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r w:rsidR="00D424BF" w:rsidRPr="00C60277">
              <w:rPr>
                <w:rFonts w:ascii="Calibri" w:hAnsi="Calibri" w:cs="Calibri"/>
                <w:b/>
                <w:bCs/>
                <w:color w:val="000000" w:themeColor="text1"/>
                <w:sz w:val="22"/>
                <w:szCs w:val="22"/>
                <w:lang w:val="en-GB"/>
              </w:rPr>
              <w:t xml:space="preserve"> </w:t>
            </w:r>
            <w:r w:rsidR="4EE970F3" w:rsidRPr="00C60277">
              <w:rPr>
                <w:rStyle w:val="FootnoteReference"/>
                <w:rFonts w:ascii="Calibri" w:hAnsi="Calibri" w:cs="Calibri"/>
                <w:b/>
                <w:bCs/>
                <w:color w:val="000000" w:themeColor="text1"/>
                <w:sz w:val="22"/>
                <w:szCs w:val="22"/>
                <w:lang w:val="en-GB"/>
              </w:rPr>
              <w:footnoteReference w:id="12"/>
            </w:r>
          </w:p>
        </w:tc>
        <w:tc>
          <w:tcPr>
            <w:tcW w:w="452" w:type="pct"/>
            <w:tcBorders>
              <w:top w:val="nil"/>
              <w:left w:val="nil"/>
              <w:bottom w:val="single" w:sz="4" w:space="0" w:color="auto"/>
              <w:right w:val="single" w:sz="4" w:space="0" w:color="auto"/>
            </w:tcBorders>
            <w:shd w:val="clear" w:color="auto" w:fill="auto"/>
            <w:hideMark/>
          </w:tcPr>
          <w:p w14:paraId="6B84532C" w14:textId="047C01FD" w:rsidR="00B56138" w:rsidRPr="00C60277" w:rsidRDefault="00B56138" w:rsidP="00014188">
            <w:pPr>
              <w:jc w:val="right"/>
              <w:rPr>
                <w:rFonts w:ascii="Calibri" w:hAnsi="Calibri"/>
                <w:color w:val="000000" w:themeColor="text1"/>
                <w:sz w:val="22"/>
                <w:lang w:val="en-GB"/>
              </w:rPr>
            </w:pPr>
            <w:r w:rsidRPr="00C60277">
              <w:rPr>
                <w:rFonts w:ascii="Calibri" w:hAnsi="Calibri"/>
                <w:color w:val="000000" w:themeColor="text1"/>
                <w:sz w:val="22"/>
                <w:lang w:val="en-GB"/>
              </w:rPr>
              <w:t>37</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05</w:t>
            </w:r>
          </w:p>
        </w:tc>
        <w:tc>
          <w:tcPr>
            <w:tcW w:w="452" w:type="pct"/>
            <w:tcBorders>
              <w:top w:val="nil"/>
              <w:left w:val="nil"/>
              <w:bottom w:val="single" w:sz="4" w:space="0" w:color="auto"/>
              <w:right w:val="single" w:sz="4" w:space="0" w:color="auto"/>
            </w:tcBorders>
            <w:shd w:val="clear" w:color="auto" w:fill="auto"/>
            <w:hideMark/>
          </w:tcPr>
          <w:p w14:paraId="4E77BCB7" w14:textId="4F73AA52" w:rsidR="00B56138" w:rsidRPr="00C60277" w:rsidRDefault="00B56138" w:rsidP="00014188">
            <w:pPr>
              <w:jc w:val="right"/>
              <w:rPr>
                <w:rFonts w:ascii="Calibri" w:hAnsi="Calibri"/>
                <w:color w:val="000000" w:themeColor="text1"/>
                <w:sz w:val="22"/>
                <w:lang w:val="en-GB"/>
              </w:rPr>
            </w:pPr>
            <w:r w:rsidRPr="00C60277">
              <w:rPr>
                <w:rFonts w:ascii="Calibri" w:hAnsi="Calibri"/>
                <w:color w:val="000000" w:themeColor="text1"/>
                <w:sz w:val="22"/>
                <w:lang w:val="en-GB"/>
              </w:rPr>
              <w:t>35</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07</w:t>
            </w:r>
          </w:p>
        </w:tc>
        <w:tc>
          <w:tcPr>
            <w:tcW w:w="452" w:type="pct"/>
            <w:tcBorders>
              <w:top w:val="nil"/>
              <w:left w:val="nil"/>
              <w:bottom w:val="single" w:sz="4" w:space="0" w:color="auto"/>
              <w:right w:val="single" w:sz="4" w:space="0" w:color="auto"/>
            </w:tcBorders>
            <w:shd w:val="clear" w:color="auto" w:fill="auto"/>
            <w:hideMark/>
          </w:tcPr>
          <w:p w14:paraId="628F8A86" w14:textId="49E80D60" w:rsidR="00B56138" w:rsidRPr="00C60277" w:rsidRDefault="00B56138" w:rsidP="00014188">
            <w:pPr>
              <w:jc w:val="right"/>
              <w:rPr>
                <w:rFonts w:ascii="Calibri" w:hAnsi="Calibri"/>
                <w:color w:val="000000" w:themeColor="text1"/>
                <w:sz w:val="22"/>
                <w:lang w:val="en-GB"/>
              </w:rPr>
            </w:pPr>
            <w:r w:rsidRPr="00C60277">
              <w:rPr>
                <w:rFonts w:ascii="Calibri" w:hAnsi="Calibri"/>
                <w:color w:val="000000" w:themeColor="text1"/>
                <w:sz w:val="22"/>
                <w:lang w:val="en-GB"/>
              </w:rPr>
              <w:t>72</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12</w:t>
            </w:r>
          </w:p>
        </w:tc>
        <w:tc>
          <w:tcPr>
            <w:tcW w:w="452" w:type="pct"/>
            <w:tcBorders>
              <w:top w:val="nil"/>
              <w:left w:val="nil"/>
              <w:bottom w:val="single" w:sz="4" w:space="0" w:color="auto"/>
              <w:right w:val="single" w:sz="4" w:space="0" w:color="auto"/>
            </w:tcBorders>
            <w:shd w:val="clear" w:color="auto" w:fill="auto"/>
            <w:hideMark/>
          </w:tcPr>
          <w:p w14:paraId="37C232E9" w14:textId="0D7ABFBB" w:rsidR="00B56138" w:rsidRPr="00C60277" w:rsidRDefault="00B56138" w:rsidP="00014188">
            <w:pPr>
              <w:jc w:val="right"/>
              <w:rPr>
                <w:rFonts w:ascii="Calibri" w:hAnsi="Calibri"/>
                <w:color w:val="000000" w:themeColor="text1"/>
                <w:sz w:val="22"/>
                <w:lang w:val="en-GB"/>
              </w:rPr>
            </w:pPr>
            <w:r w:rsidRPr="00C60277">
              <w:rPr>
                <w:rFonts w:ascii="Calibri" w:hAnsi="Calibri"/>
                <w:color w:val="000000" w:themeColor="text1"/>
                <w:sz w:val="22"/>
                <w:lang w:val="en-GB"/>
              </w:rPr>
              <w:t>40</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6</w:t>
            </w:r>
          </w:p>
        </w:tc>
        <w:tc>
          <w:tcPr>
            <w:tcW w:w="452" w:type="pct"/>
            <w:tcBorders>
              <w:top w:val="nil"/>
              <w:left w:val="nil"/>
              <w:bottom w:val="single" w:sz="4" w:space="0" w:color="auto"/>
              <w:right w:val="single" w:sz="4" w:space="0" w:color="auto"/>
            </w:tcBorders>
            <w:shd w:val="clear" w:color="auto" w:fill="auto"/>
            <w:hideMark/>
          </w:tcPr>
          <w:p w14:paraId="3027F4A1" w14:textId="39172173" w:rsidR="00B56138" w:rsidRPr="00C60277" w:rsidRDefault="00B56138" w:rsidP="00014188">
            <w:pPr>
              <w:jc w:val="right"/>
              <w:rPr>
                <w:rFonts w:ascii="Calibri" w:hAnsi="Calibri"/>
                <w:color w:val="000000" w:themeColor="text1"/>
                <w:sz w:val="22"/>
                <w:lang w:val="en-GB"/>
              </w:rPr>
            </w:pPr>
            <w:r w:rsidRPr="00C60277">
              <w:rPr>
                <w:rFonts w:ascii="Calibri" w:hAnsi="Calibri"/>
                <w:color w:val="000000" w:themeColor="text1"/>
                <w:sz w:val="22"/>
                <w:lang w:val="en-GB"/>
              </w:rPr>
              <w:t>37</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88</w:t>
            </w:r>
          </w:p>
        </w:tc>
        <w:tc>
          <w:tcPr>
            <w:tcW w:w="452" w:type="pct"/>
            <w:tcBorders>
              <w:top w:val="nil"/>
              <w:left w:val="nil"/>
              <w:bottom w:val="single" w:sz="4" w:space="0" w:color="auto"/>
              <w:right w:val="single" w:sz="4" w:space="0" w:color="auto"/>
            </w:tcBorders>
            <w:shd w:val="clear" w:color="auto" w:fill="auto"/>
            <w:hideMark/>
          </w:tcPr>
          <w:p w14:paraId="07E0921E" w14:textId="6DD655AF" w:rsidR="00B56138" w:rsidRPr="00C60277" w:rsidRDefault="00B56138" w:rsidP="00014188">
            <w:pPr>
              <w:jc w:val="right"/>
              <w:rPr>
                <w:rFonts w:ascii="Calibri" w:hAnsi="Calibri"/>
                <w:color w:val="000000" w:themeColor="text1"/>
                <w:sz w:val="22"/>
                <w:lang w:val="en-GB"/>
              </w:rPr>
            </w:pPr>
            <w:r w:rsidRPr="00C60277">
              <w:rPr>
                <w:rFonts w:ascii="Calibri" w:hAnsi="Calibri"/>
                <w:color w:val="000000" w:themeColor="text1"/>
                <w:sz w:val="22"/>
                <w:lang w:val="en-GB"/>
              </w:rPr>
              <w:t>78</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48</w:t>
            </w:r>
          </w:p>
        </w:tc>
        <w:tc>
          <w:tcPr>
            <w:tcW w:w="452" w:type="pct"/>
            <w:tcBorders>
              <w:top w:val="nil"/>
              <w:left w:val="nil"/>
              <w:bottom w:val="single" w:sz="4" w:space="0" w:color="auto"/>
              <w:right w:val="single" w:sz="4" w:space="0" w:color="auto"/>
            </w:tcBorders>
            <w:shd w:val="clear" w:color="auto" w:fill="auto"/>
            <w:hideMark/>
          </w:tcPr>
          <w:p w14:paraId="4D524344" w14:textId="3031F2BC" w:rsidR="00B56138" w:rsidRPr="00C60277" w:rsidRDefault="00B56138" w:rsidP="00014188">
            <w:pPr>
              <w:jc w:val="right"/>
              <w:rPr>
                <w:rFonts w:ascii="Calibri" w:hAnsi="Calibri"/>
                <w:color w:val="000000" w:themeColor="text1"/>
                <w:sz w:val="22"/>
                <w:lang w:val="en-GB"/>
              </w:rPr>
            </w:pPr>
            <w:r w:rsidRPr="00C60277">
              <w:rPr>
                <w:rFonts w:ascii="Calibri" w:hAnsi="Calibri"/>
                <w:color w:val="000000" w:themeColor="text1"/>
                <w:sz w:val="22"/>
                <w:lang w:val="en-GB"/>
              </w:rPr>
              <w:t>38</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57</w:t>
            </w:r>
          </w:p>
        </w:tc>
        <w:tc>
          <w:tcPr>
            <w:tcW w:w="452" w:type="pct"/>
            <w:tcBorders>
              <w:top w:val="nil"/>
              <w:left w:val="nil"/>
              <w:bottom w:val="single" w:sz="4" w:space="0" w:color="auto"/>
              <w:right w:val="single" w:sz="4" w:space="0" w:color="auto"/>
            </w:tcBorders>
            <w:shd w:val="clear" w:color="auto" w:fill="auto"/>
            <w:hideMark/>
          </w:tcPr>
          <w:p w14:paraId="67EB74A6" w14:textId="50BC0E8E" w:rsidR="00B56138" w:rsidRPr="00C60277" w:rsidRDefault="00B56138" w:rsidP="00014188">
            <w:pPr>
              <w:jc w:val="right"/>
              <w:rPr>
                <w:rFonts w:ascii="Calibri" w:hAnsi="Calibri"/>
                <w:color w:val="000000" w:themeColor="text1"/>
                <w:sz w:val="22"/>
                <w:lang w:val="en-GB"/>
              </w:rPr>
            </w:pPr>
            <w:r w:rsidRPr="00C60277">
              <w:rPr>
                <w:rFonts w:ascii="Calibri" w:hAnsi="Calibri"/>
                <w:color w:val="000000" w:themeColor="text1"/>
                <w:sz w:val="22"/>
                <w:lang w:val="en-GB"/>
              </w:rPr>
              <w:t>34</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93</w:t>
            </w:r>
          </w:p>
        </w:tc>
        <w:tc>
          <w:tcPr>
            <w:tcW w:w="452" w:type="pct"/>
            <w:tcBorders>
              <w:top w:val="nil"/>
              <w:left w:val="nil"/>
              <w:bottom w:val="single" w:sz="4" w:space="0" w:color="auto"/>
              <w:right w:val="single" w:sz="4" w:space="0" w:color="auto"/>
            </w:tcBorders>
            <w:shd w:val="clear" w:color="auto" w:fill="auto"/>
            <w:hideMark/>
          </w:tcPr>
          <w:p w14:paraId="4EE6E230" w14:textId="35576BE6" w:rsidR="00B56138" w:rsidRPr="00C60277" w:rsidRDefault="00B56138" w:rsidP="00014188">
            <w:pPr>
              <w:jc w:val="right"/>
              <w:rPr>
                <w:rFonts w:ascii="Calibri" w:hAnsi="Calibri"/>
                <w:color w:val="000000" w:themeColor="text1"/>
                <w:sz w:val="22"/>
                <w:lang w:val="en-GB"/>
              </w:rPr>
            </w:pPr>
            <w:r w:rsidRPr="00C60277">
              <w:rPr>
                <w:rFonts w:ascii="Calibri" w:hAnsi="Calibri"/>
                <w:color w:val="000000" w:themeColor="text1"/>
                <w:sz w:val="22"/>
                <w:lang w:val="en-GB"/>
              </w:rPr>
              <w:t>73</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51</w:t>
            </w:r>
          </w:p>
        </w:tc>
      </w:tr>
      <w:tr w:rsidR="00670BBB" w:rsidRPr="00022CED" w14:paraId="11CE4941"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748F9F04" w14:textId="77777777" w:rsidR="00B56138" w:rsidRPr="00C60277" w:rsidRDefault="00B56138" w:rsidP="0054562F">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452" w:type="pct"/>
            <w:tcBorders>
              <w:top w:val="nil"/>
              <w:left w:val="nil"/>
              <w:bottom w:val="single" w:sz="4" w:space="0" w:color="auto"/>
              <w:right w:val="single" w:sz="4" w:space="0" w:color="auto"/>
            </w:tcBorders>
            <w:shd w:val="clear" w:color="auto" w:fill="auto"/>
            <w:hideMark/>
          </w:tcPr>
          <w:p w14:paraId="44D46546" w14:textId="3E87ABCF" w:rsidR="00B56138" w:rsidRPr="00C60277" w:rsidRDefault="00B56138"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42</w:t>
            </w:r>
          </w:p>
        </w:tc>
        <w:tc>
          <w:tcPr>
            <w:tcW w:w="452" w:type="pct"/>
            <w:tcBorders>
              <w:top w:val="nil"/>
              <w:left w:val="nil"/>
              <w:bottom w:val="single" w:sz="4" w:space="0" w:color="auto"/>
              <w:right w:val="single" w:sz="4" w:space="0" w:color="auto"/>
            </w:tcBorders>
            <w:shd w:val="clear" w:color="auto" w:fill="auto"/>
            <w:hideMark/>
          </w:tcPr>
          <w:p w14:paraId="233DFBFC" w14:textId="52726799" w:rsidR="00B56138" w:rsidRPr="00C60277" w:rsidRDefault="00B56138"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452" w:type="pct"/>
            <w:tcBorders>
              <w:top w:val="nil"/>
              <w:left w:val="nil"/>
              <w:bottom w:val="single" w:sz="4" w:space="0" w:color="auto"/>
              <w:right w:val="single" w:sz="4" w:space="0" w:color="auto"/>
            </w:tcBorders>
            <w:shd w:val="clear" w:color="auto" w:fill="auto"/>
            <w:hideMark/>
          </w:tcPr>
          <w:p w14:paraId="1BF8A5F3" w14:textId="5486883F" w:rsidR="00B56138" w:rsidRPr="00C60277" w:rsidRDefault="00B56138"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452" w:type="pct"/>
            <w:tcBorders>
              <w:top w:val="nil"/>
              <w:left w:val="nil"/>
              <w:bottom w:val="single" w:sz="4" w:space="0" w:color="auto"/>
              <w:right w:val="single" w:sz="4" w:space="0" w:color="auto"/>
            </w:tcBorders>
            <w:shd w:val="clear" w:color="auto" w:fill="auto"/>
            <w:hideMark/>
          </w:tcPr>
          <w:p w14:paraId="2D0325FB" w14:textId="6A6B8E0C" w:rsidR="00B56138" w:rsidRPr="00C60277" w:rsidRDefault="00B56138"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452" w:type="pct"/>
            <w:tcBorders>
              <w:top w:val="nil"/>
              <w:left w:val="nil"/>
              <w:bottom w:val="single" w:sz="4" w:space="0" w:color="auto"/>
              <w:right w:val="single" w:sz="4" w:space="0" w:color="auto"/>
            </w:tcBorders>
            <w:shd w:val="clear" w:color="auto" w:fill="auto"/>
            <w:hideMark/>
          </w:tcPr>
          <w:p w14:paraId="6CD4EBB1" w14:textId="0A40FDEB" w:rsidR="00B56138" w:rsidRPr="00C60277" w:rsidRDefault="00B56138"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452" w:type="pct"/>
            <w:tcBorders>
              <w:top w:val="nil"/>
              <w:left w:val="nil"/>
              <w:bottom w:val="single" w:sz="4" w:space="0" w:color="auto"/>
              <w:right w:val="single" w:sz="4" w:space="0" w:color="auto"/>
            </w:tcBorders>
            <w:shd w:val="clear" w:color="auto" w:fill="auto"/>
            <w:hideMark/>
          </w:tcPr>
          <w:p w14:paraId="3F62D984" w14:textId="64ADABA8" w:rsidR="00B56138" w:rsidRPr="00C60277" w:rsidRDefault="00B56138"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452" w:type="pct"/>
            <w:tcBorders>
              <w:top w:val="nil"/>
              <w:left w:val="nil"/>
              <w:bottom w:val="single" w:sz="4" w:space="0" w:color="auto"/>
              <w:right w:val="single" w:sz="4" w:space="0" w:color="auto"/>
            </w:tcBorders>
            <w:shd w:val="clear" w:color="auto" w:fill="auto"/>
            <w:hideMark/>
          </w:tcPr>
          <w:p w14:paraId="4E3F6C4D" w14:textId="766E22D1" w:rsidR="00B56138" w:rsidRPr="00C60277" w:rsidRDefault="00B56138"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452" w:type="pct"/>
            <w:tcBorders>
              <w:top w:val="nil"/>
              <w:left w:val="nil"/>
              <w:bottom w:val="single" w:sz="4" w:space="0" w:color="auto"/>
              <w:right w:val="single" w:sz="4" w:space="0" w:color="auto"/>
            </w:tcBorders>
            <w:shd w:val="clear" w:color="auto" w:fill="auto"/>
            <w:hideMark/>
          </w:tcPr>
          <w:p w14:paraId="722AAD85" w14:textId="37BC41CE" w:rsidR="00B56138" w:rsidRPr="00C60277" w:rsidRDefault="00B56138"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c>
          <w:tcPr>
            <w:tcW w:w="452" w:type="pct"/>
            <w:tcBorders>
              <w:top w:val="nil"/>
              <w:left w:val="nil"/>
              <w:bottom w:val="single" w:sz="4" w:space="0" w:color="auto"/>
              <w:right w:val="single" w:sz="4" w:space="0" w:color="auto"/>
            </w:tcBorders>
            <w:shd w:val="clear" w:color="auto" w:fill="auto"/>
            <w:hideMark/>
          </w:tcPr>
          <w:p w14:paraId="6A4FC891" w14:textId="3483A6C3" w:rsidR="00B56138" w:rsidRPr="00C60277" w:rsidRDefault="00B56138"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r>
      <w:tr w:rsidR="00670BBB" w:rsidRPr="00022CED" w14:paraId="53E99E5D"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31DD0FA4" w14:textId="5DEC95EF" w:rsidR="00B56138" w:rsidRPr="00C60277" w:rsidRDefault="0EE6636F"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r w:rsidR="00D424BF" w:rsidRPr="00C60277">
              <w:rPr>
                <w:rFonts w:ascii="Calibri" w:hAnsi="Calibri" w:cs="Calibri"/>
                <w:b/>
                <w:bCs/>
                <w:color w:val="000000" w:themeColor="text1"/>
                <w:sz w:val="22"/>
                <w:szCs w:val="22"/>
                <w:lang w:val="en-GB"/>
              </w:rPr>
              <w:t xml:space="preserve"> </w:t>
            </w:r>
            <w:r w:rsidR="4EE970F3" w:rsidRPr="00C60277">
              <w:rPr>
                <w:rStyle w:val="FootnoteReference"/>
                <w:rFonts w:ascii="Calibri" w:hAnsi="Calibri" w:cs="Calibri"/>
                <w:b/>
                <w:bCs/>
                <w:color w:val="000000" w:themeColor="text1"/>
                <w:sz w:val="22"/>
                <w:szCs w:val="22"/>
                <w:lang w:val="en-GB"/>
              </w:rPr>
              <w:footnoteReference w:id="13"/>
            </w:r>
          </w:p>
        </w:tc>
        <w:tc>
          <w:tcPr>
            <w:tcW w:w="452" w:type="pct"/>
            <w:tcBorders>
              <w:top w:val="nil"/>
              <w:left w:val="nil"/>
              <w:bottom w:val="single" w:sz="4" w:space="0" w:color="auto"/>
              <w:right w:val="single" w:sz="4" w:space="0" w:color="auto"/>
            </w:tcBorders>
            <w:shd w:val="clear" w:color="auto" w:fill="auto"/>
            <w:hideMark/>
          </w:tcPr>
          <w:p w14:paraId="08ADD5EE" w14:textId="7F0C849F"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52" w:type="pct"/>
            <w:tcBorders>
              <w:top w:val="nil"/>
              <w:left w:val="nil"/>
              <w:bottom w:val="single" w:sz="4" w:space="0" w:color="auto"/>
              <w:right w:val="single" w:sz="4" w:space="0" w:color="auto"/>
            </w:tcBorders>
            <w:shd w:val="clear" w:color="auto" w:fill="auto"/>
            <w:hideMark/>
          </w:tcPr>
          <w:p w14:paraId="0FF4CCA7" w14:textId="67DEAF7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52" w:type="pct"/>
            <w:tcBorders>
              <w:top w:val="nil"/>
              <w:left w:val="nil"/>
              <w:bottom w:val="single" w:sz="4" w:space="0" w:color="auto"/>
              <w:right w:val="single" w:sz="4" w:space="0" w:color="auto"/>
            </w:tcBorders>
            <w:shd w:val="clear" w:color="auto" w:fill="auto"/>
            <w:hideMark/>
          </w:tcPr>
          <w:p w14:paraId="3D5BD731" w14:textId="1E192DCC"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olor w:val="000000" w:themeColor="text1"/>
                <w:sz w:val="22"/>
                <w:lang w:val="en-GB"/>
              </w:rPr>
              <w:t>109</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93</w:t>
            </w:r>
          </w:p>
        </w:tc>
        <w:tc>
          <w:tcPr>
            <w:tcW w:w="452" w:type="pct"/>
            <w:tcBorders>
              <w:top w:val="nil"/>
              <w:left w:val="nil"/>
              <w:bottom w:val="single" w:sz="4" w:space="0" w:color="auto"/>
              <w:right w:val="single" w:sz="4" w:space="0" w:color="auto"/>
            </w:tcBorders>
            <w:shd w:val="clear" w:color="auto" w:fill="auto"/>
            <w:hideMark/>
          </w:tcPr>
          <w:p w14:paraId="075B594E" w14:textId="32C2FEE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52" w:type="pct"/>
            <w:tcBorders>
              <w:top w:val="nil"/>
              <w:left w:val="nil"/>
              <w:bottom w:val="single" w:sz="4" w:space="0" w:color="auto"/>
              <w:right w:val="single" w:sz="4" w:space="0" w:color="auto"/>
            </w:tcBorders>
            <w:shd w:val="clear" w:color="auto" w:fill="auto"/>
            <w:hideMark/>
          </w:tcPr>
          <w:p w14:paraId="567DCB65" w14:textId="4E1832B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452" w:type="pct"/>
            <w:tcBorders>
              <w:top w:val="nil"/>
              <w:left w:val="nil"/>
              <w:bottom w:val="single" w:sz="4" w:space="0" w:color="auto"/>
              <w:right w:val="single" w:sz="4" w:space="0" w:color="auto"/>
            </w:tcBorders>
            <w:shd w:val="clear" w:color="auto" w:fill="auto"/>
            <w:hideMark/>
          </w:tcPr>
          <w:p w14:paraId="32F0B52A" w14:textId="1706BEC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olor w:val="000000" w:themeColor="text1"/>
                <w:sz w:val="22"/>
                <w:lang w:val="en-GB"/>
              </w:rPr>
              <w:t>98</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2</w:t>
            </w:r>
          </w:p>
        </w:tc>
        <w:tc>
          <w:tcPr>
            <w:tcW w:w="452" w:type="pct"/>
            <w:tcBorders>
              <w:top w:val="nil"/>
              <w:left w:val="nil"/>
              <w:bottom w:val="single" w:sz="4" w:space="0" w:color="auto"/>
              <w:right w:val="single" w:sz="4" w:space="0" w:color="auto"/>
            </w:tcBorders>
            <w:shd w:val="clear" w:color="auto" w:fill="auto"/>
            <w:hideMark/>
          </w:tcPr>
          <w:p w14:paraId="5762CD12" w14:textId="442F6F7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452" w:type="pct"/>
            <w:tcBorders>
              <w:top w:val="nil"/>
              <w:left w:val="nil"/>
              <w:bottom w:val="single" w:sz="4" w:space="0" w:color="auto"/>
              <w:right w:val="single" w:sz="4" w:space="0" w:color="auto"/>
            </w:tcBorders>
            <w:shd w:val="clear" w:color="auto" w:fill="auto"/>
            <w:hideMark/>
          </w:tcPr>
          <w:p w14:paraId="046209F4" w14:textId="54E6D967"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452" w:type="pct"/>
            <w:tcBorders>
              <w:top w:val="nil"/>
              <w:left w:val="nil"/>
              <w:bottom w:val="single" w:sz="4" w:space="0" w:color="auto"/>
              <w:right w:val="single" w:sz="4" w:space="0" w:color="auto"/>
            </w:tcBorders>
            <w:shd w:val="clear" w:color="auto" w:fill="auto"/>
            <w:hideMark/>
          </w:tcPr>
          <w:p w14:paraId="40248406" w14:textId="25132260"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olor w:val="000000" w:themeColor="text1"/>
                <w:sz w:val="22"/>
                <w:lang w:val="en-GB"/>
              </w:rPr>
              <w:t>104</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23</w:t>
            </w:r>
          </w:p>
        </w:tc>
      </w:tr>
      <w:tr w:rsidR="00670BBB" w:rsidRPr="00022CED" w14:paraId="26E05AB2"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446D3ADD" w14:textId="2B9A71AF" w:rsidR="00B56138" w:rsidRPr="00C60277" w:rsidRDefault="0EE6636F"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r w:rsidR="00D424BF" w:rsidRPr="00C60277">
              <w:rPr>
                <w:rFonts w:ascii="Calibri" w:hAnsi="Calibri" w:cs="Calibri"/>
                <w:b/>
                <w:bCs/>
                <w:color w:val="000000" w:themeColor="text1"/>
                <w:sz w:val="22"/>
                <w:szCs w:val="22"/>
                <w:lang w:val="en-GB"/>
              </w:rPr>
              <w:t xml:space="preserve"> </w:t>
            </w:r>
            <w:r w:rsidR="4EE970F3" w:rsidRPr="00C60277">
              <w:rPr>
                <w:rStyle w:val="FootnoteReference"/>
                <w:rFonts w:ascii="Calibri" w:hAnsi="Calibri" w:cs="Calibri"/>
                <w:b/>
                <w:bCs/>
                <w:color w:val="000000" w:themeColor="text1"/>
                <w:sz w:val="22"/>
                <w:szCs w:val="22"/>
                <w:lang w:val="en-GB"/>
              </w:rPr>
              <w:footnoteReference w:id="14"/>
            </w:r>
          </w:p>
        </w:tc>
        <w:tc>
          <w:tcPr>
            <w:tcW w:w="452" w:type="pct"/>
            <w:tcBorders>
              <w:top w:val="nil"/>
              <w:left w:val="nil"/>
              <w:bottom w:val="single" w:sz="4" w:space="0" w:color="auto"/>
              <w:right w:val="single" w:sz="4" w:space="0" w:color="auto"/>
            </w:tcBorders>
            <w:shd w:val="clear" w:color="auto" w:fill="auto"/>
            <w:hideMark/>
          </w:tcPr>
          <w:p w14:paraId="2D780B66" w14:textId="16A21859"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452" w:type="pct"/>
            <w:tcBorders>
              <w:top w:val="nil"/>
              <w:left w:val="nil"/>
              <w:bottom w:val="single" w:sz="4" w:space="0" w:color="auto"/>
              <w:right w:val="single" w:sz="4" w:space="0" w:color="auto"/>
            </w:tcBorders>
            <w:shd w:val="clear" w:color="auto" w:fill="auto"/>
            <w:hideMark/>
          </w:tcPr>
          <w:p w14:paraId="715A1D18" w14:textId="2C49D8F9"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452" w:type="pct"/>
            <w:tcBorders>
              <w:top w:val="nil"/>
              <w:left w:val="nil"/>
              <w:bottom w:val="single" w:sz="4" w:space="0" w:color="auto"/>
              <w:right w:val="single" w:sz="4" w:space="0" w:color="auto"/>
            </w:tcBorders>
            <w:shd w:val="clear" w:color="auto" w:fill="auto"/>
            <w:hideMark/>
          </w:tcPr>
          <w:p w14:paraId="291B2824" w14:textId="5EF4E6D1" w:rsidR="00B56138" w:rsidRPr="00C60277" w:rsidRDefault="00B56138" w:rsidP="00014188">
            <w:pPr>
              <w:jc w:val="right"/>
              <w:rPr>
                <w:rFonts w:ascii="Calibri" w:hAnsi="Calibri"/>
                <w:color w:val="000000" w:themeColor="text1"/>
                <w:sz w:val="22"/>
                <w:lang w:val="en-GB"/>
              </w:rPr>
            </w:pPr>
            <w:r w:rsidRPr="00C60277">
              <w:rPr>
                <w:rFonts w:ascii="Calibri" w:hAnsi="Calibri"/>
                <w:color w:val="000000" w:themeColor="text1"/>
                <w:sz w:val="22"/>
                <w:lang w:val="en-GB"/>
              </w:rPr>
              <w:t>82</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94</w:t>
            </w:r>
          </w:p>
        </w:tc>
        <w:tc>
          <w:tcPr>
            <w:tcW w:w="452" w:type="pct"/>
            <w:tcBorders>
              <w:top w:val="nil"/>
              <w:left w:val="nil"/>
              <w:bottom w:val="single" w:sz="4" w:space="0" w:color="auto"/>
              <w:right w:val="single" w:sz="4" w:space="0" w:color="auto"/>
            </w:tcBorders>
            <w:shd w:val="clear" w:color="auto" w:fill="auto"/>
            <w:hideMark/>
          </w:tcPr>
          <w:p w14:paraId="11DFC1D3" w14:textId="01C7C22F"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452" w:type="pct"/>
            <w:tcBorders>
              <w:top w:val="nil"/>
              <w:left w:val="nil"/>
              <w:bottom w:val="single" w:sz="4" w:space="0" w:color="auto"/>
              <w:right w:val="single" w:sz="4" w:space="0" w:color="auto"/>
            </w:tcBorders>
            <w:shd w:val="clear" w:color="auto" w:fill="auto"/>
            <w:hideMark/>
          </w:tcPr>
          <w:p w14:paraId="501B7FD6" w14:textId="7F8D3422"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452" w:type="pct"/>
            <w:tcBorders>
              <w:top w:val="nil"/>
              <w:left w:val="nil"/>
              <w:bottom w:val="single" w:sz="4" w:space="0" w:color="auto"/>
              <w:right w:val="single" w:sz="4" w:space="0" w:color="auto"/>
            </w:tcBorders>
            <w:shd w:val="clear" w:color="auto" w:fill="auto"/>
            <w:hideMark/>
          </w:tcPr>
          <w:p w14:paraId="4A0419D2" w14:textId="4FB21A56"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olor w:val="000000" w:themeColor="text1"/>
                <w:sz w:val="22"/>
                <w:lang w:val="en-GB"/>
              </w:rPr>
              <w:t>75</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58</w:t>
            </w:r>
          </w:p>
        </w:tc>
        <w:tc>
          <w:tcPr>
            <w:tcW w:w="452" w:type="pct"/>
            <w:tcBorders>
              <w:top w:val="nil"/>
              <w:left w:val="nil"/>
              <w:bottom w:val="single" w:sz="4" w:space="0" w:color="auto"/>
              <w:right w:val="single" w:sz="4" w:space="0" w:color="auto"/>
            </w:tcBorders>
            <w:shd w:val="clear" w:color="auto" w:fill="auto"/>
            <w:hideMark/>
          </w:tcPr>
          <w:p w14:paraId="1A5F6868" w14:textId="7F954979"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2" w:type="pct"/>
            <w:tcBorders>
              <w:top w:val="nil"/>
              <w:left w:val="nil"/>
              <w:bottom w:val="single" w:sz="4" w:space="0" w:color="auto"/>
              <w:right w:val="single" w:sz="4" w:space="0" w:color="auto"/>
            </w:tcBorders>
            <w:shd w:val="clear" w:color="auto" w:fill="auto"/>
            <w:hideMark/>
          </w:tcPr>
          <w:p w14:paraId="59350C76" w14:textId="70330E80"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2" w:type="pct"/>
            <w:tcBorders>
              <w:top w:val="nil"/>
              <w:left w:val="nil"/>
              <w:bottom w:val="single" w:sz="4" w:space="0" w:color="auto"/>
              <w:right w:val="single" w:sz="4" w:space="0" w:color="auto"/>
            </w:tcBorders>
            <w:shd w:val="clear" w:color="auto" w:fill="auto"/>
            <w:hideMark/>
          </w:tcPr>
          <w:p w14:paraId="632BEAEC" w14:textId="73E84F7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670BBB" w:rsidRPr="00022CED" w14:paraId="35F67C12"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080414EA"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452" w:type="pct"/>
            <w:tcBorders>
              <w:top w:val="nil"/>
              <w:left w:val="nil"/>
              <w:bottom w:val="single" w:sz="4" w:space="0" w:color="auto"/>
              <w:right w:val="single" w:sz="4" w:space="0" w:color="auto"/>
            </w:tcBorders>
            <w:shd w:val="clear" w:color="auto" w:fill="auto"/>
            <w:hideMark/>
          </w:tcPr>
          <w:p w14:paraId="1FA31BF8" w14:textId="3E5D095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452" w:type="pct"/>
            <w:tcBorders>
              <w:top w:val="nil"/>
              <w:left w:val="nil"/>
              <w:bottom w:val="single" w:sz="4" w:space="0" w:color="auto"/>
              <w:right w:val="single" w:sz="4" w:space="0" w:color="auto"/>
            </w:tcBorders>
            <w:shd w:val="clear" w:color="auto" w:fill="auto"/>
            <w:hideMark/>
          </w:tcPr>
          <w:p w14:paraId="4F74AD18" w14:textId="0F995297"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452" w:type="pct"/>
            <w:tcBorders>
              <w:top w:val="nil"/>
              <w:left w:val="nil"/>
              <w:bottom w:val="single" w:sz="4" w:space="0" w:color="auto"/>
              <w:right w:val="single" w:sz="4" w:space="0" w:color="auto"/>
            </w:tcBorders>
            <w:shd w:val="clear" w:color="auto" w:fill="auto"/>
            <w:hideMark/>
          </w:tcPr>
          <w:p w14:paraId="4A214DCE" w14:textId="54FEECC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452" w:type="pct"/>
            <w:tcBorders>
              <w:top w:val="nil"/>
              <w:left w:val="nil"/>
              <w:bottom w:val="single" w:sz="4" w:space="0" w:color="auto"/>
              <w:right w:val="single" w:sz="4" w:space="0" w:color="auto"/>
            </w:tcBorders>
            <w:shd w:val="clear" w:color="auto" w:fill="auto"/>
            <w:hideMark/>
          </w:tcPr>
          <w:p w14:paraId="7AB2BABD" w14:textId="67DC076D"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452" w:type="pct"/>
            <w:tcBorders>
              <w:top w:val="nil"/>
              <w:left w:val="nil"/>
              <w:bottom w:val="single" w:sz="4" w:space="0" w:color="auto"/>
              <w:right w:val="single" w:sz="4" w:space="0" w:color="auto"/>
            </w:tcBorders>
            <w:shd w:val="clear" w:color="auto" w:fill="auto"/>
            <w:hideMark/>
          </w:tcPr>
          <w:p w14:paraId="35B2DBDF" w14:textId="00562416"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79</w:t>
            </w:r>
          </w:p>
        </w:tc>
        <w:tc>
          <w:tcPr>
            <w:tcW w:w="452" w:type="pct"/>
            <w:tcBorders>
              <w:top w:val="nil"/>
              <w:left w:val="nil"/>
              <w:bottom w:val="single" w:sz="4" w:space="0" w:color="auto"/>
              <w:right w:val="single" w:sz="4" w:space="0" w:color="auto"/>
            </w:tcBorders>
            <w:shd w:val="clear" w:color="auto" w:fill="auto"/>
            <w:hideMark/>
          </w:tcPr>
          <w:p w14:paraId="29A9D38D" w14:textId="08AB2C8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452" w:type="pct"/>
            <w:tcBorders>
              <w:top w:val="nil"/>
              <w:left w:val="nil"/>
              <w:bottom w:val="single" w:sz="4" w:space="0" w:color="auto"/>
              <w:right w:val="single" w:sz="4" w:space="0" w:color="auto"/>
            </w:tcBorders>
            <w:shd w:val="clear" w:color="auto" w:fill="auto"/>
            <w:hideMark/>
          </w:tcPr>
          <w:p w14:paraId="7325A462" w14:textId="43D4864D"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52" w:type="pct"/>
            <w:tcBorders>
              <w:top w:val="nil"/>
              <w:left w:val="nil"/>
              <w:bottom w:val="single" w:sz="4" w:space="0" w:color="auto"/>
              <w:right w:val="single" w:sz="4" w:space="0" w:color="auto"/>
            </w:tcBorders>
            <w:shd w:val="clear" w:color="auto" w:fill="auto"/>
            <w:hideMark/>
          </w:tcPr>
          <w:p w14:paraId="06202D7B" w14:textId="31B23AB9"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452" w:type="pct"/>
            <w:tcBorders>
              <w:top w:val="nil"/>
              <w:left w:val="nil"/>
              <w:bottom w:val="single" w:sz="4" w:space="0" w:color="auto"/>
              <w:right w:val="single" w:sz="4" w:space="0" w:color="auto"/>
            </w:tcBorders>
            <w:shd w:val="clear" w:color="auto" w:fill="auto"/>
            <w:hideMark/>
          </w:tcPr>
          <w:p w14:paraId="1B7D6E20" w14:textId="5DE114B8"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r>
      <w:tr w:rsidR="00670BBB" w:rsidRPr="00022CED" w14:paraId="375728D1"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4C028C17"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452" w:type="pct"/>
            <w:tcBorders>
              <w:top w:val="nil"/>
              <w:left w:val="nil"/>
              <w:bottom w:val="single" w:sz="4" w:space="0" w:color="auto"/>
              <w:right w:val="single" w:sz="4" w:space="0" w:color="auto"/>
            </w:tcBorders>
            <w:shd w:val="clear" w:color="auto" w:fill="auto"/>
            <w:hideMark/>
          </w:tcPr>
          <w:p w14:paraId="18C5281F" w14:textId="4A770BE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452" w:type="pct"/>
            <w:tcBorders>
              <w:top w:val="nil"/>
              <w:left w:val="nil"/>
              <w:bottom w:val="single" w:sz="4" w:space="0" w:color="auto"/>
              <w:right w:val="single" w:sz="4" w:space="0" w:color="auto"/>
            </w:tcBorders>
            <w:shd w:val="clear" w:color="auto" w:fill="auto"/>
            <w:hideMark/>
          </w:tcPr>
          <w:p w14:paraId="5EA0F7F7" w14:textId="2605113C"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452" w:type="pct"/>
            <w:tcBorders>
              <w:top w:val="nil"/>
              <w:left w:val="nil"/>
              <w:bottom w:val="single" w:sz="4" w:space="0" w:color="auto"/>
              <w:right w:val="single" w:sz="4" w:space="0" w:color="auto"/>
            </w:tcBorders>
            <w:shd w:val="clear" w:color="auto" w:fill="auto"/>
            <w:hideMark/>
          </w:tcPr>
          <w:p w14:paraId="60559C3D" w14:textId="70F9B2C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452" w:type="pct"/>
            <w:tcBorders>
              <w:top w:val="nil"/>
              <w:left w:val="nil"/>
              <w:bottom w:val="single" w:sz="4" w:space="0" w:color="auto"/>
              <w:right w:val="single" w:sz="4" w:space="0" w:color="auto"/>
            </w:tcBorders>
            <w:shd w:val="clear" w:color="auto" w:fill="auto"/>
            <w:hideMark/>
          </w:tcPr>
          <w:p w14:paraId="4F57C460" w14:textId="2421E6B2"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77</w:t>
            </w:r>
          </w:p>
        </w:tc>
        <w:tc>
          <w:tcPr>
            <w:tcW w:w="452" w:type="pct"/>
            <w:tcBorders>
              <w:top w:val="nil"/>
              <w:left w:val="nil"/>
              <w:bottom w:val="single" w:sz="4" w:space="0" w:color="auto"/>
              <w:right w:val="single" w:sz="4" w:space="0" w:color="auto"/>
            </w:tcBorders>
            <w:shd w:val="clear" w:color="auto" w:fill="auto"/>
            <w:hideMark/>
          </w:tcPr>
          <w:p w14:paraId="75156625" w14:textId="50FA4204"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452" w:type="pct"/>
            <w:tcBorders>
              <w:top w:val="nil"/>
              <w:left w:val="nil"/>
              <w:bottom w:val="single" w:sz="4" w:space="0" w:color="auto"/>
              <w:right w:val="single" w:sz="4" w:space="0" w:color="auto"/>
            </w:tcBorders>
            <w:shd w:val="clear" w:color="auto" w:fill="auto"/>
            <w:hideMark/>
          </w:tcPr>
          <w:p w14:paraId="50FCA063" w14:textId="03AF032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52" w:type="pct"/>
            <w:tcBorders>
              <w:top w:val="nil"/>
              <w:left w:val="nil"/>
              <w:bottom w:val="single" w:sz="4" w:space="0" w:color="auto"/>
              <w:right w:val="single" w:sz="4" w:space="0" w:color="auto"/>
            </w:tcBorders>
            <w:shd w:val="clear" w:color="auto" w:fill="auto"/>
            <w:hideMark/>
          </w:tcPr>
          <w:p w14:paraId="06A1D50D" w14:textId="71398D9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52" w:type="pct"/>
            <w:tcBorders>
              <w:top w:val="nil"/>
              <w:left w:val="nil"/>
              <w:bottom w:val="single" w:sz="4" w:space="0" w:color="auto"/>
              <w:right w:val="single" w:sz="4" w:space="0" w:color="auto"/>
            </w:tcBorders>
            <w:shd w:val="clear" w:color="auto" w:fill="auto"/>
            <w:hideMark/>
          </w:tcPr>
          <w:p w14:paraId="09771A75" w14:textId="304FC2EC"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452" w:type="pct"/>
            <w:tcBorders>
              <w:top w:val="nil"/>
              <w:left w:val="nil"/>
              <w:bottom w:val="single" w:sz="4" w:space="0" w:color="auto"/>
              <w:right w:val="single" w:sz="4" w:space="0" w:color="auto"/>
            </w:tcBorders>
            <w:shd w:val="clear" w:color="auto" w:fill="auto"/>
            <w:hideMark/>
          </w:tcPr>
          <w:p w14:paraId="393EBFF7" w14:textId="330901CF"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r>
      <w:tr w:rsidR="00670BBB" w:rsidRPr="00022CED" w14:paraId="50CE9B0A"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tcPr>
          <w:p w14:paraId="56D01DAD" w14:textId="56E5F911" w:rsidR="00B56138" w:rsidRPr="00C60277" w:rsidRDefault="72794103"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r w:rsidR="00D424BF" w:rsidRPr="00C60277">
              <w:rPr>
                <w:rFonts w:ascii="Calibri" w:hAnsi="Calibri" w:cs="Calibri"/>
                <w:b/>
                <w:bCs/>
                <w:color w:val="000000" w:themeColor="text1"/>
                <w:sz w:val="22"/>
                <w:szCs w:val="22"/>
                <w:lang w:val="en-GB"/>
              </w:rPr>
              <w:t xml:space="preserve"> </w:t>
            </w:r>
            <w:r w:rsidR="00B56138" w:rsidRPr="00C60277">
              <w:rPr>
                <w:rStyle w:val="FootnoteReference"/>
                <w:rFonts w:ascii="Calibri" w:hAnsi="Calibri" w:cs="Calibri"/>
                <w:b/>
                <w:bCs/>
                <w:color w:val="000000" w:themeColor="text1"/>
                <w:sz w:val="22"/>
                <w:szCs w:val="22"/>
                <w:lang w:val="en-GB"/>
              </w:rPr>
              <w:footnoteReference w:id="15"/>
            </w:r>
          </w:p>
        </w:tc>
        <w:tc>
          <w:tcPr>
            <w:tcW w:w="452" w:type="pct"/>
            <w:tcBorders>
              <w:top w:val="nil"/>
              <w:left w:val="nil"/>
              <w:bottom w:val="single" w:sz="4" w:space="0" w:color="auto"/>
              <w:right w:val="single" w:sz="4" w:space="0" w:color="auto"/>
            </w:tcBorders>
            <w:shd w:val="clear" w:color="auto" w:fill="auto"/>
          </w:tcPr>
          <w:p w14:paraId="090F67E4" w14:textId="39AB342F"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w:t>
            </w:r>
          </w:p>
        </w:tc>
        <w:tc>
          <w:tcPr>
            <w:tcW w:w="452" w:type="pct"/>
            <w:tcBorders>
              <w:top w:val="nil"/>
              <w:left w:val="nil"/>
              <w:bottom w:val="single" w:sz="4" w:space="0" w:color="auto"/>
              <w:right w:val="single" w:sz="4" w:space="0" w:color="auto"/>
            </w:tcBorders>
            <w:shd w:val="clear" w:color="auto" w:fill="auto"/>
          </w:tcPr>
          <w:p w14:paraId="2F115AD7" w14:textId="5D2E74E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452" w:type="pct"/>
            <w:tcBorders>
              <w:top w:val="nil"/>
              <w:left w:val="nil"/>
              <w:bottom w:val="single" w:sz="4" w:space="0" w:color="auto"/>
              <w:right w:val="single" w:sz="4" w:space="0" w:color="auto"/>
            </w:tcBorders>
            <w:shd w:val="clear" w:color="auto" w:fill="auto"/>
          </w:tcPr>
          <w:p w14:paraId="47D6A8BF" w14:textId="7F6D180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olor w:val="000000" w:themeColor="text1"/>
                <w:sz w:val="22"/>
                <w:lang w:val="en-GB"/>
              </w:rPr>
              <w:t>105</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76</w:t>
            </w:r>
          </w:p>
        </w:tc>
        <w:tc>
          <w:tcPr>
            <w:tcW w:w="452" w:type="pct"/>
            <w:tcBorders>
              <w:top w:val="nil"/>
              <w:left w:val="nil"/>
              <w:bottom w:val="single" w:sz="4" w:space="0" w:color="auto"/>
              <w:right w:val="single" w:sz="4" w:space="0" w:color="auto"/>
            </w:tcBorders>
            <w:shd w:val="clear" w:color="auto" w:fill="auto"/>
          </w:tcPr>
          <w:p w14:paraId="11147B89" w14:textId="77A4784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52" w:type="pct"/>
            <w:tcBorders>
              <w:top w:val="nil"/>
              <w:left w:val="nil"/>
              <w:bottom w:val="single" w:sz="4" w:space="0" w:color="auto"/>
              <w:right w:val="single" w:sz="4" w:space="0" w:color="auto"/>
            </w:tcBorders>
            <w:shd w:val="clear" w:color="auto" w:fill="auto"/>
          </w:tcPr>
          <w:p w14:paraId="59D3E992" w14:textId="7E982E78"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c>
          <w:tcPr>
            <w:tcW w:w="452" w:type="pct"/>
            <w:tcBorders>
              <w:top w:val="nil"/>
              <w:left w:val="nil"/>
              <w:bottom w:val="single" w:sz="4" w:space="0" w:color="auto"/>
              <w:right w:val="single" w:sz="4" w:space="0" w:color="auto"/>
            </w:tcBorders>
            <w:shd w:val="clear" w:color="auto" w:fill="auto"/>
          </w:tcPr>
          <w:p w14:paraId="31B465B9" w14:textId="20C1A99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olor w:val="000000" w:themeColor="text1"/>
                <w:sz w:val="22"/>
                <w:lang w:val="en-GB"/>
              </w:rPr>
              <w:t>101</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58</w:t>
            </w:r>
          </w:p>
        </w:tc>
        <w:tc>
          <w:tcPr>
            <w:tcW w:w="452" w:type="pct"/>
            <w:tcBorders>
              <w:top w:val="nil"/>
              <w:left w:val="nil"/>
              <w:bottom w:val="single" w:sz="4" w:space="0" w:color="auto"/>
              <w:right w:val="single" w:sz="4" w:space="0" w:color="auto"/>
            </w:tcBorders>
            <w:shd w:val="clear" w:color="auto" w:fill="auto"/>
          </w:tcPr>
          <w:p w14:paraId="70AF4252" w14:textId="275B09D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452" w:type="pct"/>
            <w:tcBorders>
              <w:top w:val="nil"/>
              <w:left w:val="nil"/>
              <w:bottom w:val="single" w:sz="4" w:space="0" w:color="auto"/>
              <w:right w:val="single" w:sz="4" w:space="0" w:color="auto"/>
            </w:tcBorders>
            <w:shd w:val="clear" w:color="auto" w:fill="auto"/>
          </w:tcPr>
          <w:p w14:paraId="0E903502" w14:textId="6FD8D8F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452" w:type="pct"/>
            <w:tcBorders>
              <w:top w:val="nil"/>
              <w:left w:val="nil"/>
              <w:bottom w:val="single" w:sz="4" w:space="0" w:color="auto"/>
              <w:right w:val="single" w:sz="4" w:space="0" w:color="auto"/>
            </w:tcBorders>
            <w:shd w:val="clear" w:color="auto" w:fill="auto"/>
          </w:tcPr>
          <w:p w14:paraId="4D4E52E3" w14:textId="1E364B24"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r>
      <w:tr w:rsidR="00670BBB" w:rsidRPr="00022CED" w14:paraId="77D2680D"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tcPr>
          <w:p w14:paraId="211EC0E7"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452" w:type="pct"/>
            <w:tcBorders>
              <w:top w:val="nil"/>
              <w:left w:val="nil"/>
              <w:bottom w:val="single" w:sz="4" w:space="0" w:color="auto"/>
              <w:right w:val="single" w:sz="4" w:space="0" w:color="auto"/>
            </w:tcBorders>
            <w:shd w:val="clear" w:color="auto" w:fill="auto"/>
          </w:tcPr>
          <w:p w14:paraId="33DB1178" w14:textId="659A995B"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52" w:type="pct"/>
            <w:tcBorders>
              <w:top w:val="nil"/>
              <w:left w:val="nil"/>
              <w:bottom w:val="single" w:sz="4" w:space="0" w:color="auto"/>
              <w:right w:val="single" w:sz="4" w:space="0" w:color="auto"/>
            </w:tcBorders>
            <w:shd w:val="clear" w:color="auto" w:fill="auto"/>
          </w:tcPr>
          <w:p w14:paraId="763A013B" w14:textId="76420B8C"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452" w:type="pct"/>
            <w:tcBorders>
              <w:top w:val="nil"/>
              <w:left w:val="nil"/>
              <w:bottom w:val="single" w:sz="4" w:space="0" w:color="auto"/>
              <w:right w:val="single" w:sz="4" w:space="0" w:color="auto"/>
            </w:tcBorders>
            <w:shd w:val="clear" w:color="auto" w:fill="auto"/>
          </w:tcPr>
          <w:p w14:paraId="2A4E3011" w14:textId="4FFCA814"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452" w:type="pct"/>
            <w:tcBorders>
              <w:top w:val="nil"/>
              <w:left w:val="nil"/>
              <w:bottom w:val="single" w:sz="4" w:space="0" w:color="auto"/>
              <w:right w:val="single" w:sz="4" w:space="0" w:color="auto"/>
            </w:tcBorders>
            <w:shd w:val="clear" w:color="auto" w:fill="auto"/>
          </w:tcPr>
          <w:p w14:paraId="1496CAEE" w14:textId="7A7017F2"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452" w:type="pct"/>
            <w:tcBorders>
              <w:top w:val="nil"/>
              <w:left w:val="nil"/>
              <w:bottom w:val="single" w:sz="4" w:space="0" w:color="auto"/>
              <w:right w:val="single" w:sz="4" w:space="0" w:color="auto"/>
            </w:tcBorders>
            <w:shd w:val="clear" w:color="auto" w:fill="auto"/>
          </w:tcPr>
          <w:p w14:paraId="77F3BC43" w14:textId="59CF5F44"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452" w:type="pct"/>
            <w:tcBorders>
              <w:top w:val="nil"/>
              <w:left w:val="nil"/>
              <w:bottom w:val="single" w:sz="4" w:space="0" w:color="auto"/>
              <w:right w:val="single" w:sz="4" w:space="0" w:color="auto"/>
            </w:tcBorders>
            <w:shd w:val="clear" w:color="auto" w:fill="auto"/>
          </w:tcPr>
          <w:p w14:paraId="5C8A5232" w14:textId="5CA5F70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452" w:type="pct"/>
            <w:tcBorders>
              <w:top w:val="nil"/>
              <w:left w:val="nil"/>
              <w:bottom w:val="single" w:sz="4" w:space="0" w:color="auto"/>
              <w:right w:val="single" w:sz="4" w:space="0" w:color="auto"/>
            </w:tcBorders>
            <w:shd w:val="clear" w:color="auto" w:fill="auto"/>
          </w:tcPr>
          <w:p w14:paraId="41802BBE" w14:textId="03BB5418"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452" w:type="pct"/>
            <w:tcBorders>
              <w:top w:val="nil"/>
              <w:left w:val="nil"/>
              <w:bottom w:val="single" w:sz="4" w:space="0" w:color="auto"/>
              <w:right w:val="single" w:sz="4" w:space="0" w:color="auto"/>
            </w:tcBorders>
            <w:shd w:val="clear" w:color="auto" w:fill="auto"/>
          </w:tcPr>
          <w:p w14:paraId="6D1B0138" w14:textId="418389CB"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452" w:type="pct"/>
            <w:tcBorders>
              <w:top w:val="nil"/>
              <w:left w:val="nil"/>
              <w:bottom w:val="single" w:sz="4" w:space="0" w:color="auto"/>
              <w:right w:val="single" w:sz="4" w:space="0" w:color="auto"/>
            </w:tcBorders>
            <w:shd w:val="clear" w:color="auto" w:fill="auto"/>
          </w:tcPr>
          <w:p w14:paraId="400AC272" w14:textId="2B033CF7"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99</w:t>
            </w:r>
          </w:p>
        </w:tc>
      </w:tr>
      <w:tr w:rsidR="00670BBB" w:rsidRPr="00022CED" w14:paraId="5730509E"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5DEEB65A"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452" w:type="pct"/>
            <w:tcBorders>
              <w:top w:val="nil"/>
              <w:left w:val="nil"/>
              <w:bottom w:val="single" w:sz="4" w:space="0" w:color="auto"/>
              <w:right w:val="single" w:sz="4" w:space="0" w:color="auto"/>
            </w:tcBorders>
            <w:shd w:val="clear" w:color="auto" w:fill="auto"/>
            <w:hideMark/>
          </w:tcPr>
          <w:p w14:paraId="29D68FCF" w14:textId="1CCFA63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w:t>
            </w:r>
          </w:p>
        </w:tc>
        <w:tc>
          <w:tcPr>
            <w:tcW w:w="452" w:type="pct"/>
            <w:tcBorders>
              <w:top w:val="nil"/>
              <w:left w:val="nil"/>
              <w:bottom w:val="single" w:sz="4" w:space="0" w:color="auto"/>
              <w:right w:val="single" w:sz="4" w:space="0" w:color="auto"/>
            </w:tcBorders>
            <w:shd w:val="clear" w:color="auto" w:fill="auto"/>
            <w:hideMark/>
          </w:tcPr>
          <w:p w14:paraId="2757CE5E" w14:textId="4E2F2B5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452" w:type="pct"/>
            <w:tcBorders>
              <w:top w:val="nil"/>
              <w:left w:val="nil"/>
              <w:bottom w:val="single" w:sz="4" w:space="0" w:color="auto"/>
              <w:right w:val="single" w:sz="4" w:space="0" w:color="auto"/>
            </w:tcBorders>
            <w:shd w:val="clear" w:color="auto" w:fill="auto"/>
            <w:hideMark/>
          </w:tcPr>
          <w:p w14:paraId="6E94C1A4" w14:textId="400EFCA2"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452" w:type="pct"/>
            <w:tcBorders>
              <w:top w:val="nil"/>
              <w:left w:val="nil"/>
              <w:bottom w:val="single" w:sz="4" w:space="0" w:color="auto"/>
              <w:right w:val="single" w:sz="4" w:space="0" w:color="auto"/>
            </w:tcBorders>
            <w:shd w:val="clear" w:color="auto" w:fill="auto"/>
            <w:hideMark/>
          </w:tcPr>
          <w:p w14:paraId="5BD59415" w14:textId="57D28664"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452" w:type="pct"/>
            <w:tcBorders>
              <w:top w:val="nil"/>
              <w:left w:val="nil"/>
              <w:bottom w:val="single" w:sz="4" w:space="0" w:color="auto"/>
              <w:right w:val="single" w:sz="4" w:space="0" w:color="auto"/>
            </w:tcBorders>
            <w:shd w:val="clear" w:color="auto" w:fill="auto"/>
            <w:hideMark/>
          </w:tcPr>
          <w:p w14:paraId="2B9ECBDD" w14:textId="74327480"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c>
          <w:tcPr>
            <w:tcW w:w="452" w:type="pct"/>
            <w:tcBorders>
              <w:top w:val="nil"/>
              <w:left w:val="nil"/>
              <w:bottom w:val="single" w:sz="4" w:space="0" w:color="auto"/>
              <w:right w:val="single" w:sz="4" w:space="0" w:color="auto"/>
            </w:tcBorders>
            <w:shd w:val="clear" w:color="auto" w:fill="auto"/>
            <w:hideMark/>
          </w:tcPr>
          <w:p w14:paraId="05FF95C9" w14:textId="4474AF22"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452" w:type="pct"/>
            <w:tcBorders>
              <w:top w:val="nil"/>
              <w:left w:val="nil"/>
              <w:bottom w:val="single" w:sz="4" w:space="0" w:color="auto"/>
              <w:right w:val="single" w:sz="4" w:space="0" w:color="auto"/>
            </w:tcBorders>
            <w:shd w:val="clear" w:color="auto" w:fill="auto"/>
            <w:hideMark/>
          </w:tcPr>
          <w:p w14:paraId="3921F1D9" w14:textId="1213066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c>
          <w:tcPr>
            <w:tcW w:w="452" w:type="pct"/>
            <w:tcBorders>
              <w:top w:val="nil"/>
              <w:left w:val="nil"/>
              <w:bottom w:val="single" w:sz="4" w:space="0" w:color="auto"/>
              <w:right w:val="single" w:sz="4" w:space="0" w:color="auto"/>
            </w:tcBorders>
            <w:shd w:val="clear" w:color="auto" w:fill="auto"/>
            <w:hideMark/>
          </w:tcPr>
          <w:p w14:paraId="6647E3A7" w14:textId="0200ACFD"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452" w:type="pct"/>
            <w:tcBorders>
              <w:top w:val="nil"/>
              <w:left w:val="nil"/>
              <w:bottom w:val="single" w:sz="4" w:space="0" w:color="auto"/>
              <w:right w:val="single" w:sz="4" w:space="0" w:color="auto"/>
            </w:tcBorders>
            <w:shd w:val="clear" w:color="auto" w:fill="auto"/>
            <w:hideMark/>
          </w:tcPr>
          <w:p w14:paraId="6EF564FE" w14:textId="67A5A1BD"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r>
      <w:tr w:rsidR="00670BBB" w:rsidRPr="00022CED" w14:paraId="013FD785"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7391B069"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452" w:type="pct"/>
            <w:tcBorders>
              <w:top w:val="nil"/>
              <w:left w:val="nil"/>
              <w:bottom w:val="single" w:sz="4" w:space="0" w:color="auto"/>
              <w:right w:val="single" w:sz="4" w:space="0" w:color="auto"/>
            </w:tcBorders>
            <w:shd w:val="clear" w:color="auto" w:fill="auto"/>
            <w:hideMark/>
          </w:tcPr>
          <w:p w14:paraId="3729A561" w14:textId="5EEF94E0"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452" w:type="pct"/>
            <w:tcBorders>
              <w:top w:val="nil"/>
              <w:left w:val="nil"/>
              <w:bottom w:val="single" w:sz="4" w:space="0" w:color="auto"/>
              <w:right w:val="single" w:sz="4" w:space="0" w:color="auto"/>
            </w:tcBorders>
            <w:shd w:val="clear" w:color="auto" w:fill="auto"/>
            <w:hideMark/>
          </w:tcPr>
          <w:p w14:paraId="53BA502E" w14:textId="37CE04A6"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452" w:type="pct"/>
            <w:tcBorders>
              <w:top w:val="nil"/>
              <w:left w:val="nil"/>
              <w:bottom w:val="single" w:sz="4" w:space="0" w:color="auto"/>
              <w:right w:val="single" w:sz="4" w:space="0" w:color="auto"/>
            </w:tcBorders>
            <w:shd w:val="clear" w:color="auto" w:fill="auto"/>
            <w:hideMark/>
          </w:tcPr>
          <w:p w14:paraId="2DA2DBAA" w14:textId="7779CEB7"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68</w:t>
            </w:r>
          </w:p>
        </w:tc>
        <w:tc>
          <w:tcPr>
            <w:tcW w:w="452" w:type="pct"/>
            <w:tcBorders>
              <w:top w:val="nil"/>
              <w:left w:val="nil"/>
              <w:bottom w:val="single" w:sz="4" w:space="0" w:color="auto"/>
              <w:right w:val="single" w:sz="4" w:space="0" w:color="auto"/>
            </w:tcBorders>
            <w:shd w:val="clear" w:color="auto" w:fill="auto"/>
            <w:hideMark/>
          </w:tcPr>
          <w:p w14:paraId="5BD1D243" w14:textId="62C5B14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452" w:type="pct"/>
            <w:tcBorders>
              <w:top w:val="nil"/>
              <w:left w:val="nil"/>
              <w:bottom w:val="single" w:sz="4" w:space="0" w:color="auto"/>
              <w:right w:val="single" w:sz="4" w:space="0" w:color="auto"/>
            </w:tcBorders>
            <w:shd w:val="clear" w:color="auto" w:fill="auto"/>
            <w:hideMark/>
          </w:tcPr>
          <w:p w14:paraId="1B7C3573" w14:textId="145C25F9"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452" w:type="pct"/>
            <w:tcBorders>
              <w:top w:val="nil"/>
              <w:left w:val="nil"/>
              <w:bottom w:val="single" w:sz="4" w:space="0" w:color="auto"/>
              <w:right w:val="single" w:sz="4" w:space="0" w:color="auto"/>
            </w:tcBorders>
            <w:shd w:val="clear" w:color="auto" w:fill="auto"/>
            <w:hideMark/>
          </w:tcPr>
          <w:p w14:paraId="071B3FD8" w14:textId="06A0303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452" w:type="pct"/>
            <w:tcBorders>
              <w:top w:val="nil"/>
              <w:left w:val="nil"/>
              <w:bottom w:val="single" w:sz="4" w:space="0" w:color="auto"/>
              <w:right w:val="single" w:sz="4" w:space="0" w:color="auto"/>
            </w:tcBorders>
            <w:shd w:val="clear" w:color="auto" w:fill="auto"/>
            <w:hideMark/>
          </w:tcPr>
          <w:p w14:paraId="3B6CE463" w14:textId="571C4DB9"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2" w:type="pct"/>
            <w:tcBorders>
              <w:top w:val="nil"/>
              <w:left w:val="nil"/>
              <w:bottom w:val="single" w:sz="4" w:space="0" w:color="auto"/>
              <w:right w:val="single" w:sz="4" w:space="0" w:color="auto"/>
            </w:tcBorders>
            <w:shd w:val="clear" w:color="auto" w:fill="auto"/>
            <w:hideMark/>
          </w:tcPr>
          <w:p w14:paraId="5B82762A" w14:textId="3D5EA6A2"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2" w:type="pct"/>
            <w:tcBorders>
              <w:top w:val="nil"/>
              <w:left w:val="nil"/>
              <w:bottom w:val="single" w:sz="4" w:space="0" w:color="auto"/>
              <w:right w:val="single" w:sz="4" w:space="0" w:color="auto"/>
            </w:tcBorders>
            <w:shd w:val="clear" w:color="auto" w:fill="auto"/>
            <w:hideMark/>
          </w:tcPr>
          <w:p w14:paraId="36FC1F0C" w14:textId="638A563F"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670BBB" w:rsidRPr="00022CED" w14:paraId="5B5FF122"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093BB9B9"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452" w:type="pct"/>
            <w:tcBorders>
              <w:top w:val="nil"/>
              <w:left w:val="nil"/>
              <w:bottom w:val="single" w:sz="4" w:space="0" w:color="auto"/>
              <w:right w:val="single" w:sz="4" w:space="0" w:color="auto"/>
            </w:tcBorders>
            <w:shd w:val="clear" w:color="auto" w:fill="auto"/>
            <w:hideMark/>
          </w:tcPr>
          <w:p w14:paraId="5350AEB8" w14:textId="3DF8BD10"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74</w:t>
            </w:r>
          </w:p>
        </w:tc>
        <w:tc>
          <w:tcPr>
            <w:tcW w:w="452" w:type="pct"/>
            <w:tcBorders>
              <w:top w:val="nil"/>
              <w:left w:val="nil"/>
              <w:bottom w:val="single" w:sz="4" w:space="0" w:color="auto"/>
              <w:right w:val="single" w:sz="4" w:space="0" w:color="auto"/>
            </w:tcBorders>
            <w:shd w:val="clear" w:color="auto" w:fill="auto"/>
            <w:hideMark/>
          </w:tcPr>
          <w:p w14:paraId="594BBD3E" w14:textId="7F192048"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74</w:t>
            </w:r>
          </w:p>
        </w:tc>
        <w:tc>
          <w:tcPr>
            <w:tcW w:w="452" w:type="pct"/>
            <w:tcBorders>
              <w:top w:val="nil"/>
              <w:left w:val="nil"/>
              <w:bottom w:val="single" w:sz="4" w:space="0" w:color="auto"/>
              <w:right w:val="single" w:sz="4" w:space="0" w:color="auto"/>
            </w:tcBorders>
            <w:shd w:val="clear" w:color="auto" w:fill="auto"/>
            <w:hideMark/>
          </w:tcPr>
          <w:p w14:paraId="49A7E75D" w14:textId="2F54DCE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452" w:type="pct"/>
            <w:tcBorders>
              <w:top w:val="nil"/>
              <w:left w:val="nil"/>
              <w:bottom w:val="single" w:sz="4" w:space="0" w:color="auto"/>
              <w:right w:val="single" w:sz="4" w:space="0" w:color="auto"/>
            </w:tcBorders>
            <w:shd w:val="clear" w:color="auto" w:fill="auto"/>
            <w:hideMark/>
          </w:tcPr>
          <w:p w14:paraId="4963AD95" w14:textId="2177588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452" w:type="pct"/>
            <w:tcBorders>
              <w:top w:val="nil"/>
              <w:left w:val="nil"/>
              <w:bottom w:val="single" w:sz="4" w:space="0" w:color="auto"/>
              <w:right w:val="single" w:sz="4" w:space="0" w:color="auto"/>
            </w:tcBorders>
            <w:shd w:val="clear" w:color="auto" w:fill="auto"/>
            <w:hideMark/>
          </w:tcPr>
          <w:p w14:paraId="1006FBF5" w14:textId="46CE9F4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452" w:type="pct"/>
            <w:tcBorders>
              <w:top w:val="nil"/>
              <w:left w:val="nil"/>
              <w:bottom w:val="single" w:sz="4" w:space="0" w:color="auto"/>
              <w:right w:val="single" w:sz="4" w:space="0" w:color="auto"/>
            </w:tcBorders>
            <w:shd w:val="clear" w:color="auto" w:fill="auto"/>
            <w:hideMark/>
          </w:tcPr>
          <w:p w14:paraId="76FC9CC6" w14:textId="29345320"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452" w:type="pct"/>
            <w:tcBorders>
              <w:top w:val="nil"/>
              <w:left w:val="nil"/>
              <w:bottom w:val="single" w:sz="4" w:space="0" w:color="auto"/>
              <w:right w:val="single" w:sz="4" w:space="0" w:color="auto"/>
            </w:tcBorders>
            <w:shd w:val="clear" w:color="auto" w:fill="auto"/>
            <w:hideMark/>
          </w:tcPr>
          <w:p w14:paraId="54174FAA" w14:textId="7664CE48"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452" w:type="pct"/>
            <w:tcBorders>
              <w:top w:val="nil"/>
              <w:left w:val="nil"/>
              <w:bottom w:val="single" w:sz="4" w:space="0" w:color="auto"/>
              <w:right w:val="single" w:sz="4" w:space="0" w:color="auto"/>
            </w:tcBorders>
            <w:shd w:val="clear" w:color="auto" w:fill="auto"/>
            <w:hideMark/>
          </w:tcPr>
          <w:p w14:paraId="1D5810CA" w14:textId="0AC0A029"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452" w:type="pct"/>
            <w:tcBorders>
              <w:top w:val="nil"/>
              <w:left w:val="nil"/>
              <w:bottom w:val="single" w:sz="4" w:space="0" w:color="auto"/>
              <w:right w:val="single" w:sz="4" w:space="0" w:color="auto"/>
            </w:tcBorders>
            <w:shd w:val="clear" w:color="auto" w:fill="auto"/>
            <w:hideMark/>
          </w:tcPr>
          <w:p w14:paraId="5688DBAA" w14:textId="43C30D4C"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r>
      <w:tr w:rsidR="00670BBB" w:rsidRPr="00022CED" w14:paraId="497C9804"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0AB2802B" w14:textId="079C6DBA" w:rsidR="00B56138" w:rsidRPr="00C60277" w:rsidRDefault="72794103"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r w:rsidR="00D424BF" w:rsidRPr="00C60277">
              <w:rPr>
                <w:rFonts w:ascii="Calibri" w:hAnsi="Calibri" w:cs="Calibri"/>
                <w:b/>
                <w:bCs/>
                <w:color w:val="000000" w:themeColor="text1"/>
                <w:sz w:val="22"/>
                <w:szCs w:val="22"/>
                <w:lang w:val="en-GB"/>
              </w:rPr>
              <w:t xml:space="preserve"> </w:t>
            </w:r>
            <w:r w:rsidR="00B56138" w:rsidRPr="00C60277">
              <w:rPr>
                <w:rStyle w:val="FootnoteReference"/>
                <w:rFonts w:ascii="Calibri" w:hAnsi="Calibri" w:cs="Calibri"/>
                <w:b/>
                <w:bCs/>
                <w:color w:val="000000" w:themeColor="text1"/>
                <w:sz w:val="22"/>
                <w:szCs w:val="22"/>
                <w:lang w:val="en-GB"/>
              </w:rPr>
              <w:footnoteReference w:id="16"/>
            </w:r>
          </w:p>
        </w:tc>
        <w:tc>
          <w:tcPr>
            <w:tcW w:w="452" w:type="pct"/>
            <w:tcBorders>
              <w:top w:val="nil"/>
              <w:left w:val="nil"/>
              <w:bottom w:val="single" w:sz="4" w:space="0" w:color="auto"/>
              <w:right w:val="single" w:sz="4" w:space="0" w:color="auto"/>
            </w:tcBorders>
            <w:shd w:val="clear" w:color="auto" w:fill="auto"/>
            <w:hideMark/>
          </w:tcPr>
          <w:p w14:paraId="7CEBAACA" w14:textId="7320124D"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452" w:type="pct"/>
            <w:tcBorders>
              <w:top w:val="nil"/>
              <w:left w:val="nil"/>
              <w:bottom w:val="single" w:sz="4" w:space="0" w:color="auto"/>
              <w:right w:val="single" w:sz="4" w:space="0" w:color="auto"/>
            </w:tcBorders>
            <w:shd w:val="clear" w:color="auto" w:fill="auto"/>
            <w:hideMark/>
          </w:tcPr>
          <w:p w14:paraId="7803F7EC" w14:textId="151D491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452" w:type="pct"/>
            <w:tcBorders>
              <w:top w:val="nil"/>
              <w:left w:val="nil"/>
              <w:bottom w:val="single" w:sz="4" w:space="0" w:color="auto"/>
              <w:right w:val="single" w:sz="4" w:space="0" w:color="auto"/>
            </w:tcBorders>
            <w:shd w:val="clear" w:color="auto" w:fill="auto"/>
            <w:hideMark/>
          </w:tcPr>
          <w:p w14:paraId="4B4B1258" w14:textId="1387B76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68</w:t>
            </w:r>
          </w:p>
        </w:tc>
        <w:tc>
          <w:tcPr>
            <w:tcW w:w="452" w:type="pct"/>
            <w:tcBorders>
              <w:top w:val="nil"/>
              <w:left w:val="nil"/>
              <w:bottom w:val="single" w:sz="4" w:space="0" w:color="auto"/>
              <w:right w:val="single" w:sz="4" w:space="0" w:color="auto"/>
            </w:tcBorders>
            <w:shd w:val="clear" w:color="auto" w:fill="auto"/>
            <w:hideMark/>
          </w:tcPr>
          <w:p w14:paraId="1A0B8C51" w14:textId="5DC814E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452" w:type="pct"/>
            <w:tcBorders>
              <w:top w:val="nil"/>
              <w:left w:val="nil"/>
              <w:bottom w:val="single" w:sz="4" w:space="0" w:color="auto"/>
              <w:right w:val="single" w:sz="4" w:space="0" w:color="auto"/>
            </w:tcBorders>
            <w:shd w:val="clear" w:color="auto" w:fill="auto"/>
            <w:hideMark/>
          </w:tcPr>
          <w:p w14:paraId="4812CACE" w14:textId="5E779DA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452" w:type="pct"/>
            <w:tcBorders>
              <w:top w:val="nil"/>
              <w:left w:val="nil"/>
              <w:bottom w:val="single" w:sz="4" w:space="0" w:color="auto"/>
              <w:right w:val="single" w:sz="4" w:space="0" w:color="auto"/>
            </w:tcBorders>
            <w:shd w:val="clear" w:color="auto" w:fill="auto"/>
            <w:hideMark/>
          </w:tcPr>
          <w:p w14:paraId="13FB1056" w14:textId="161DB529"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olor w:val="000000" w:themeColor="text1"/>
                <w:sz w:val="22"/>
                <w:lang w:val="en-GB"/>
              </w:rPr>
              <w:t>100</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54</w:t>
            </w:r>
          </w:p>
        </w:tc>
        <w:tc>
          <w:tcPr>
            <w:tcW w:w="452" w:type="pct"/>
            <w:tcBorders>
              <w:top w:val="nil"/>
              <w:left w:val="nil"/>
              <w:bottom w:val="single" w:sz="4" w:space="0" w:color="auto"/>
              <w:right w:val="single" w:sz="4" w:space="0" w:color="auto"/>
            </w:tcBorders>
            <w:shd w:val="clear" w:color="auto" w:fill="auto"/>
            <w:hideMark/>
          </w:tcPr>
          <w:p w14:paraId="21AE825E" w14:textId="1467BE2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452" w:type="pct"/>
            <w:tcBorders>
              <w:top w:val="nil"/>
              <w:left w:val="nil"/>
              <w:bottom w:val="single" w:sz="4" w:space="0" w:color="auto"/>
              <w:right w:val="single" w:sz="4" w:space="0" w:color="auto"/>
            </w:tcBorders>
            <w:shd w:val="clear" w:color="auto" w:fill="auto"/>
            <w:hideMark/>
          </w:tcPr>
          <w:p w14:paraId="3ECC22CB" w14:textId="0396AA5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452" w:type="pct"/>
            <w:tcBorders>
              <w:top w:val="nil"/>
              <w:left w:val="nil"/>
              <w:bottom w:val="single" w:sz="4" w:space="0" w:color="auto"/>
              <w:right w:val="single" w:sz="4" w:space="0" w:color="auto"/>
            </w:tcBorders>
            <w:shd w:val="clear" w:color="auto" w:fill="auto"/>
            <w:hideMark/>
          </w:tcPr>
          <w:p w14:paraId="385FAD00" w14:textId="50D3C72D"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77</w:t>
            </w:r>
          </w:p>
        </w:tc>
      </w:tr>
      <w:tr w:rsidR="00670BBB" w:rsidRPr="00022CED" w14:paraId="3A3E083B"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4BE0A213"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452" w:type="pct"/>
            <w:tcBorders>
              <w:top w:val="nil"/>
              <w:left w:val="nil"/>
              <w:bottom w:val="single" w:sz="4" w:space="0" w:color="auto"/>
              <w:right w:val="single" w:sz="4" w:space="0" w:color="auto"/>
            </w:tcBorders>
            <w:shd w:val="clear" w:color="auto" w:fill="auto"/>
            <w:hideMark/>
          </w:tcPr>
          <w:p w14:paraId="03B69DD4" w14:textId="2AC88DCC"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57</w:t>
            </w:r>
          </w:p>
        </w:tc>
        <w:tc>
          <w:tcPr>
            <w:tcW w:w="452" w:type="pct"/>
            <w:tcBorders>
              <w:top w:val="nil"/>
              <w:left w:val="nil"/>
              <w:bottom w:val="single" w:sz="4" w:space="0" w:color="auto"/>
              <w:right w:val="single" w:sz="4" w:space="0" w:color="auto"/>
            </w:tcBorders>
            <w:shd w:val="clear" w:color="auto" w:fill="auto"/>
            <w:hideMark/>
          </w:tcPr>
          <w:p w14:paraId="0FD18936" w14:textId="22D7BB68"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452" w:type="pct"/>
            <w:tcBorders>
              <w:top w:val="nil"/>
              <w:left w:val="nil"/>
              <w:bottom w:val="single" w:sz="4" w:space="0" w:color="auto"/>
              <w:right w:val="single" w:sz="4" w:space="0" w:color="auto"/>
            </w:tcBorders>
            <w:shd w:val="clear" w:color="auto" w:fill="auto"/>
            <w:hideMark/>
          </w:tcPr>
          <w:p w14:paraId="7489A31F" w14:textId="76C68D1D" w:rsidR="00B56138" w:rsidRPr="00C60277" w:rsidRDefault="72794103" w:rsidP="00014188">
            <w:pPr>
              <w:jc w:val="right"/>
              <w:rPr>
                <w:rFonts w:ascii="Calibri" w:hAnsi="Calibri" w:cs="Calibri"/>
                <w:color w:val="000000" w:themeColor="text1"/>
                <w:sz w:val="22"/>
                <w:szCs w:val="22"/>
                <w:lang w:val="en-GB"/>
              </w:rPr>
            </w:pPr>
            <w:r w:rsidRPr="00C60277">
              <w:rPr>
                <w:rFonts w:ascii="Calibri" w:hAnsi="Calibri"/>
                <w:color w:val="000000" w:themeColor="text1"/>
                <w:sz w:val="22"/>
                <w:szCs w:val="22"/>
                <w:lang w:val="en-GB"/>
              </w:rPr>
              <w:t>110</w:t>
            </w:r>
            <w:r w:rsidR="1ED7A50C" w:rsidRPr="00C60277">
              <w:rPr>
                <w:rFonts w:ascii="Calibri" w:hAnsi="Calibri"/>
                <w:color w:val="000000" w:themeColor="text1"/>
                <w:sz w:val="22"/>
                <w:szCs w:val="22"/>
                <w:lang w:val="en-GB"/>
              </w:rPr>
              <w:t>.</w:t>
            </w:r>
            <w:r w:rsidRPr="00C60277">
              <w:rPr>
                <w:rFonts w:ascii="Calibri" w:hAnsi="Calibri"/>
                <w:color w:val="000000" w:themeColor="text1"/>
                <w:sz w:val="22"/>
                <w:szCs w:val="22"/>
                <w:lang w:val="en-GB"/>
              </w:rPr>
              <w:t>96</w:t>
            </w:r>
            <w:r w:rsidR="00D424BF" w:rsidRPr="00C60277">
              <w:rPr>
                <w:rFonts w:ascii="Calibri" w:hAnsi="Calibri"/>
                <w:color w:val="000000" w:themeColor="text1"/>
                <w:sz w:val="22"/>
                <w:szCs w:val="22"/>
                <w:lang w:val="en-GB"/>
              </w:rPr>
              <w:t xml:space="preserve"> </w:t>
            </w:r>
            <w:r w:rsidR="00B56138" w:rsidRPr="00C60277">
              <w:rPr>
                <w:rStyle w:val="FootnoteReference"/>
                <w:rFonts w:ascii="Calibri" w:hAnsi="Calibri" w:cs="Calibri"/>
                <w:color w:val="000000" w:themeColor="text1"/>
                <w:sz w:val="22"/>
                <w:szCs w:val="22"/>
                <w:lang w:val="en-GB"/>
              </w:rPr>
              <w:footnoteReference w:id="17"/>
            </w:r>
          </w:p>
        </w:tc>
        <w:tc>
          <w:tcPr>
            <w:tcW w:w="452" w:type="pct"/>
            <w:tcBorders>
              <w:top w:val="nil"/>
              <w:left w:val="nil"/>
              <w:bottom w:val="single" w:sz="4" w:space="0" w:color="auto"/>
              <w:right w:val="single" w:sz="4" w:space="0" w:color="auto"/>
            </w:tcBorders>
            <w:shd w:val="clear" w:color="auto" w:fill="auto"/>
            <w:hideMark/>
          </w:tcPr>
          <w:p w14:paraId="5F43D98A" w14:textId="7842EB60"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452" w:type="pct"/>
            <w:tcBorders>
              <w:top w:val="nil"/>
              <w:left w:val="nil"/>
              <w:bottom w:val="single" w:sz="4" w:space="0" w:color="auto"/>
              <w:right w:val="single" w:sz="4" w:space="0" w:color="auto"/>
            </w:tcBorders>
            <w:shd w:val="clear" w:color="auto" w:fill="auto"/>
            <w:hideMark/>
          </w:tcPr>
          <w:p w14:paraId="48FD77F2" w14:textId="2BFDDF30"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452" w:type="pct"/>
            <w:tcBorders>
              <w:top w:val="nil"/>
              <w:left w:val="nil"/>
              <w:bottom w:val="single" w:sz="4" w:space="0" w:color="auto"/>
              <w:right w:val="single" w:sz="4" w:space="0" w:color="auto"/>
            </w:tcBorders>
            <w:shd w:val="clear" w:color="auto" w:fill="auto"/>
            <w:hideMark/>
          </w:tcPr>
          <w:p w14:paraId="3EEF5F92" w14:textId="58C224E6" w:rsidR="00B56138" w:rsidRPr="00C60277" w:rsidRDefault="72794103" w:rsidP="00014188">
            <w:pPr>
              <w:jc w:val="right"/>
              <w:rPr>
                <w:rFonts w:ascii="Calibri" w:hAnsi="Calibri" w:cs="Calibri"/>
                <w:color w:val="000000" w:themeColor="text1"/>
                <w:sz w:val="22"/>
                <w:szCs w:val="22"/>
                <w:lang w:val="en-GB"/>
              </w:rPr>
            </w:pPr>
            <w:r w:rsidRPr="00C60277">
              <w:rPr>
                <w:rFonts w:ascii="Calibri" w:hAnsi="Calibri"/>
                <w:color w:val="000000" w:themeColor="text1"/>
                <w:sz w:val="22"/>
                <w:szCs w:val="22"/>
                <w:lang w:val="en-GB"/>
              </w:rPr>
              <w:t>103</w:t>
            </w:r>
            <w:r w:rsidR="1ED7A50C" w:rsidRPr="00C60277">
              <w:rPr>
                <w:rFonts w:ascii="Calibri" w:hAnsi="Calibri"/>
                <w:color w:val="000000" w:themeColor="text1"/>
                <w:sz w:val="22"/>
                <w:szCs w:val="22"/>
                <w:lang w:val="en-GB"/>
              </w:rPr>
              <w:t>.</w:t>
            </w:r>
            <w:r w:rsidRPr="00C60277">
              <w:rPr>
                <w:rFonts w:ascii="Calibri" w:hAnsi="Calibri"/>
                <w:color w:val="000000" w:themeColor="text1"/>
                <w:sz w:val="22"/>
                <w:szCs w:val="22"/>
                <w:lang w:val="en-GB"/>
              </w:rPr>
              <w:t>82</w:t>
            </w:r>
            <w:r w:rsidR="00D424BF" w:rsidRPr="00C60277">
              <w:rPr>
                <w:rFonts w:ascii="Calibri" w:hAnsi="Calibri"/>
                <w:color w:val="000000" w:themeColor="text1"/>
                <w:sz w:val="22"/>
                <w:szCs w:val="22"/>
                <w:lang w:val="en-GB"/>
              </w:rPr>
              <w:t xml:space="preserve"> </w:t>
            </w:r>
            <w:r w:rsidR="00B56138" w:rsidRPr="00C60277">
              <w:rPr>
                <w:rStyle w:val="FootnoteReference"/>
                <w:rFonts w:ascii="Calibri" w:hAnsi="Calibri" w:cs="Calibri"/>
                <w:color w:val="000000" w:themeColor="text1"/>
                <w:sz w:val="22"/>
                <w:szCs w:val="22"/>
                <w:lang w:val="en-GB"/>
              </w:rPr>
              <w:footnoteReference w:id="18"/>
            </w:r>
          </w:p>
        </w:tc>
        <w:tc>
          <w:tcPr>
            <w:tcW w:w="452" w:type="pct"/>
            <w:tcBorders>
              <w:top w:val="nil"/>
              <w:left w:val="nil"/>
              <w:bottom w:val="single" w:sz="4" w:space="0" w:color="auto"/>
              <w:right w:val="single" w:sz="4" w:space="0" w:color="auto"/>
            </w:tcBorders>
            <w:shd w:val="clear" w:color="auto" w:fill="auto"/>
            <w:hideMark/>
          </w:tcPr>
          <w:p w14:paraId="00324A05" w14:textId="1ADA637D"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452" w:type="pct"/>
            <w:tcBorders>
              <w:top w:val="nil"/>
              <w:left w:val="nil"/>
              <w:bottom w:val="single" w:sz="4" w:space="0" w:color="auto"/>
              <w:right w:val="single" w:sz="4" w:space="0" w:color="auto"/>
            </w:tcBorders>
            <w:shd w:val="clear" w:color="auto" w:fill="auto"/>
            <w:hideMark/>
          </w:tcPr>
          <w:p w14:paraId="244E5D76" w14:textId="4DA7A532"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452" w:type="pct"/>
            <w:tcBorders>
              <w:top w:val="nil"/>
              <w:left w:val="nil"/>
              <w:bottom w:val="single" w:sz="4" w:space="0" w:color="auto"/>
              <w:right w:val="single" w:sz="4" w:space="0" w:color="auto"/>
            </w:tcBorders>
            <w:shd w:val="clear" w:color="auto" w:fill="auto"/>
            <w:hideMark/>
          </w:tcPr>
          <w:p w14:paraId="6D6441D2" w14:textId="511D441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r>
      <w:tr w:rsidR="00670BBB" w:rsidRPr="00022CED" w14:paraId="14424CF6"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78CE8B7C" w14:textId="01847370" w:rsidR="00B56138" w:rsidRPr="00C60277" w:rsidRDefault="72794103"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Netherlands</w:t>
            </w:r>
            <w:r w:rsidR="00D424BF" w:rsidRPr="00C60277">
              <w:rPr>
                <w:rFonts w:ascii="Calibri" w:hAnsi="Calibri" w:cs="Calibri"/>
                <w:b/>
                <w:bCs/>
                <w:color w:val="000000" w:themeColor="text1"/>
                <w:sz w:val="22"/>
                <w:szCs w:val="22"/>
                <w:lang w:val="en-GB"/>
              </w:rPr>
              <w:t xml:space="preserve"> </w:t>
            </w:r>
            <w:r w:rsidR="00B56138" w:rsidRPr="00C60277">
              <w:rPr>
                <w:rStyle w:val="FootnoteReference"/>
                <w:rFonts w:ascii="Calibri" w:hAnsi="Calibri" w:cs="Calibri"/>
                <w:b/>
                <w:bCs/>
                <w:color w:val="000000" w:themeColor="text1"/>
                <w:sz w:val="22"/>
                <w:szCs w:val="22"/>
                <w:lang w:val="en-GB"/>
              </w:rPr>
              <w:footnoteReference w:id="19"/>
            </w:r>
          </w:p>
        </w:tc>
        <w:tc>
          <w:tcPr>
            <w:tcW w:w="452" w:type="pct"/>
            <w:tcBorders>
              <w:top w:val="nil"/>
              <w:left w:val="nil"/>
              <w:bottom w:val="single" w:sz="4" w:space="0" w:color="auto"/>
              <w:right w:val="single" w:sz="4" w:space="0" w:color="auto"/>
            </w:tcBorders>
            <w:shd w:val="clear" w:color="auto" w:fill="auto"/>
            <w:hideMark/>
          </w:tcPr>
          <w:p w14:paraId="26C9FBE6" w14:textId="4CEFE7C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452" w:type="pct"/>
            <w:tcBorders>
              <w:top w:val="nil"/>
              <w:left w:val="nil"/>
              <w:bottom w:val="single" w:sz="4" w:space="0" w:color="auto"/>
              <w:right w:val="single" w:sz="4" w:space="0" w:color="auto"/>
            </w:tcBorders>
            <w:shd w:val="clear" w:color="auto" w:fill="auto"/>
            <w:hideMark/>
          </w:tcPr>
          <w:p w14:paraId="2DD1771B" w14:textId="0B0A97BF"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77</w:t>
            </w:r>
          </w:p>
        </w:tc>
        <w:tc>
          <w:tcPr>
            <w:tcW w:w="452" w:type="pct"/>
            <w:tcBorders>
              <w:top w:val="nil"/>
              <w:left w:val="nil"/>
              <w:bottom w:val="single" w:sz="4" w:space="0" w:color="auto"/>
              <w:right w:val="single" w:sz="4" w:space="0" w:color="auto"/>
            </w:tcBorders>
            <w:shd w:val="clear" w:color="auto" w:fill="auto"/>
            <w:hideMark/>
          </w:tcPr>
          <w:p w14:paraId="57D30466" w14:textId="440827D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452" w:type="pct"/>
            <w:tcBorders>
              <w:top w:val="nil"/>
              <w:left w:val="nil"/>
              <w:bottom w:val="single" w:sz="4" w:space="0" w:color="auto"/>
              <w:right w:val="single" w:sz="4" w:space="0" w:color="auto"/>
            </w:tcBorders>
            <w:shd w:val="clear" w:color="auto" w:fill="auto"/>
            <w:hideMark/>
          </w:tcPr>
          <w:p w14:paraId="555CA2BB" w14:textId="4195FCD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452" w:type="pct"/>
            <w:tcBorders>
              <w:top w:val="nil"/>
              <w:left w:val="nil"/>
              <w:bottom w:val="single" w:sz="4" w:space="0" w:color="auto"/>
              <w:right w:val="single" w:sz="4" w:space="0" w:color="auto"/>
            </w:tcBorders>
            <w:shd w:val="clear" w:color="auto" w:fill="auto"/>
            <w:hideMark/>
          </w:tcPr>
          <w:p w14:paraId="5DDBCC6E" w14:textId="52A99EA6"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452" w:type="pct"/>
            <w:tcBorders>
              <w:top w:val="nil"/>
              <w:left w:val="nil"/>
              <w:bottom w:val="single" w:sz="4" w:space="0" w:color="auto"/>
              <w:right w:val="single" w:sz="4" w:space="0" w:color="auto"/>
            </w:tcBorders>
            <w:shd w:val="clear" w:color="auto" w:fill="auto"/>
            <w:hideMark/>
          </w:tcPr>
          <w:p w14:paraId="543E7266" w14:textId="18240FD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c>
          <w:tcPr>
            <w:tcW w:w="452" w:type="pct"/>
            <w:tcBorders>
              <w:top w:val="nil"/>
              <w:left w:val="nil"/>
              <w:bottom w:val="single" w:sz="4" w:space="0" w:color="auto"/>
              <w:right w:val="single" w:sz="4" w:space="0" w:color="auto"/>
            </w:tcBorders>
            <w:shd w:val="clear" w:color="auto" w:fill="auto"/>
            <w:hideMark/>
          </w:tcPr>
          <w:p w14:paraId="7AB7961B" w14:textId="7D376B4A" w:rsidR="00B56138" w:rsidRPr="00C60277" w:rsidRDefault="00B56138" w:rsidP="00014188">
            <w:pPr>
              <w:jc w:val="right"/>
              <w:rPr>
                <w:rFonts w:ascii="Calibri" w:hAnsi="Calibri"/>
                <w:color w:val="000000" w:themeColor="text1"/>
                <w:sz w:val="22"/>
                <w:lang w:val="en-GB"/>
              </w:rPr>
            </w:pPr>
            <w:r w:rsidRPr="00C60277">
              <w:rPr>
                <w:rFonts w:ascii="Calibri" w:hAnsi="Calibri"/>
                <w:color w:val="000000" w:themeColor="text1"/>
                <w:sz w:val="22"/>
                <w:lang w:val="en-GB"/>
              </w:rPr>
              <w:t>97</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88</w:t>
            </w:r>
          </w:p>
        </w:tc>
        <w:tc>
          <w:tcPr>
            <w:tcW w:w="452" w:type="pct"/>
            <w:tcBorders>
              <w:top w:val="nil"/>
              <w:left w:val="nil"/>
              <w:bottom w:val="single" w:sz="4" w:space="0" w:color="auto"/>
              <w:right w:val="single" w:sz="4" w:space="0" w:color="auto"/>
            </w:tcBorders>
            <w:shd w:val="clear" w:color="auto" w:fill="auto"/>
            <w:hideMark/>
          </w:tcPr>
          <w:p w14:paraId="70068EF4" w14:textId="12E25C97" w:rsidR="00B56138" w:rsidRPr="00C60277" w:rsidRDefault="00B56138" w:rsidP="00014188">
            <w:pPr>
              <w:jc w:val="right"/>
              <w:rPr>
                <w:rFonts w:ascii="Calibri" w:hAnsi="Calibri"/>
                <w:color w:val="000000" w:themeColor="text1"/>
                <w:sz w:val="22"/>
                <w:lang w:val="en-GB"/>
              </w:rPr>
            </w:pPr>
            <w:r w:rsidRPr="00C60277">
              <w:rPr>
                <w:rFonts w:ascii="Calibri" w:hAnsi="Calibri"/>
                <w:color w:val="000000" w:themeColor="text1"/>
                <w:sz w:val="22"/>
                <w:lang w:val="en-GB"/>
              </w:rPr>
              <w:t>99</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32</w:t>
            </w:r>
          </w:p>
        </w:tc>
        <w:tc>
          <w:tcPr>
            <w:tcW w:w="452" w:type="pct"/>
            <w:tcBorders>
              <w:top w:val="nil"/>
              <w:left w:val="nil"/>
              <w:bottom w:val="single" w:sz="4" w:space="0" w:color="auto"/>
              <w:right w:val="single" w:sz="4" w:space="0" w:color="auto"/>
            </w:tcBorders>
            <w:shd w:val="clear" w:color="auto" w:fill="auto"/>
            <w:hideMark/>
          </w:tcPr>
          <w:p w14:paraId="46A71E4D" w14:textId="4DAB106B" w:rsidR="00B56138" w:rsidRPr="00C60277" w:rsidRDefault="4EE970F3" w:rsidP="00014188">
            <w:pPr>
              <w:jc w:val="right"/>
              <w:rPr>
                <w:rFonts w:ascii="Calibri" w:hAnsi="Calibri"/>
                <w:color w:val="000000" w:themeColor="text1"/>
                <w:sz w:val="22"/>
                <w:szCs w:val="22"/>
                <w:lang w:val="en-GB"/>
              </w:rPr>
            </w:pPr>
            <w:r w:rsidRPr="00C60277">
              <w:rPr>
                <w:rFonts w:ascii="Calibri" w:hAnsi="Calibri"/>
                <w:color w:val="000000" w:themeColor="text1"/>
                <w:sz w:val="22"/>
                <w:szCs w:val="22"/>
                <w:lang w:val="en-GB"/>
              </w:rPr>
              <w:t>197</w:t>
            </w:r>
            <w:r w:rsidR="5A274E45" w:rsidRPr="00C60277">
              <w:rPr>
                <w:rFonts w:ascii="Calibri" w:hAnsi="Calibri"/>
                <w:color w:val="000000" w:themeColor="text1"/>
                <w:sz w:val="22"/>
                <w:szCs w:val="22"/>
                <w:lang w:val="en-GB"/>
              </w:rPr>
              <w:t>.</w:t>
            </w:r>
            <w:r w:rsidRPr="00C60277">
              <w:rPr>
                <w:rFonts w:ascii="Calibri" w:hAnsi="Calibri"/>
                <w:color w:val="000000" w:themeColor="text1"/>
                <w:sz w:val="22"/>
                <w:szCs w:val="22"/>
                <w:lang w:val="en-GB"/>
              </w:rPr>
              <w:t>19</w:t>
            </w:r>
          </w:p>
        </w:tc>
      </w:tr>
      <w:tr w:rsidR="00670BBB" w:rsidRPr="00022CED" w14:paraId="24A171D3"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4E8F3CCD"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452" w:type="pct"/>
            <w:tcBorders>
              <w:top w:val="nil"/>
              <w:left w:val="nil"/>
              <w:bottom w:val="single" w:sz="4" w:space="0" w:color="auto"/>
              <w:right w:val="single" w:sz="4" w:space="0" w:color="auto"/>
            </w:tcBorders>
            <w:shd w:val="clear" w:color="auto" w:fill="auto"/>
            <w:hideMark/>
          </w:tcPr>
          <w:p w14:paraId="681C7098" w14:textId="19EAA66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2" w:type="pct"/>
            <w:tcBorders>
              <w:top w:val="nil"/>
              <w:left w:val="nil"/>
              <w:bottom w:val="single" w:sz="4" w:space="0" w:color="auto"/>
              <w:right w:val="single" w:sz="4" w:space="0" w:color="auto"/>
            </w:tcBorders>
            <w:shd w:val="clear" w:color="auto" w:fill="auto"/>
            <w:hideMark/>
          </w:tcPr>
          <w:p w14:paraId="2618552E" w14:textId="245FF67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2" w:type="pct"/>
            <w:tcBorders>
              <w:top w:val="nil"/>
              <w:left w:val="nil"/>
              <w:bottom w:val="single" w:sz="4" w:space="0" w:color="auto"/>
              <w:right w:val="single" w:sz="4" w:space="0" w:color="auto"/>
            </w:tcBorders>
            <w:shd w:val="clear" w:color="auto" w:fill="auto"/>
            <w:hideMark/>
          </w:tcPr>
          <w:p w14:paraId="0E889703" w14:textId="7415648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452" w:type="pct"/>
            <w:tcBorders>
              <w:top w:val="nil"/>
              <w:left w:val="nil"/>
              <w:bottom w:val="single" w:sz="4" w:space="0" w:color="auto"/>
              <w:right w:val="single" w:sz="4" w:space="0" w:color="auto"/>
            </w:tcBorders>
            <w:shd w:val="clear" w:color="auto" w:fill="auto"/>
            <w:hideMark/>
          </w:tcPr>
          <w:p w14:paraId="291604A4" w14:textId="49B354E5" w:rsidR="00B56138" w:rsidRPr="00C60277" w:rsidRDefault="00B56138"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452" w:type="pct"/>
            <w:tcBorders>
              <w:top w:val="nil"/>
              <w:left w:val="nil"/>
              <w:bottom w:val="single" w:sz="4" w:space="0" w:color="auto"/>
              <w:right w:val="single" w:sz="4" w:space="0" w:color="auto"/>
            </w:tcBorders>
            <w:shd w:val="clear" w:color="auto" w:fill="auto"/>
            <w:hideMark/>
          </w:tcPr>
          <w:p w14:paraId="4CBCC40B" w14:textId="6D9F7254" w:rsidR="00B56138" w:rsidRPr="00C60277" w:rsidRDefault="00B56138"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452" w:type="pct"/>
            <w:tcBorders>
              <w:top w:val="nil"/>
              <w:left w:val="nil"/>
              <w:bottom w:val="single" w:sz="4" w:space="0" w:color="auto"/>
              <w:right w:val="single" w:sz="4" w:space="0" w:color="auto"/>
            </w:tcBorders>
            <w:shd w:val="clear" w:color="auto" w:fill="auto"/>
            <w:hideMark/>
          </w:tcPr>
          <w:p w14:paraId="00B9CA3E" w14:textId="1762E0F9"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452" w:type="pct"/>
            <w:tcBorders>
              <w:top w:val="nil"/>
              <w:left w:val="nil"/>
              <w:bottom w:val="single" w:sz="4" w:space="0" w:color="auto"/>
              <w:right w:val="single" w:sz="4" w:space="0" w:color="auto"/>
            </w:tcBorders>
            <w:shd w:val="clear" w:color="auto" w:fill="auto"/>
            <w:hideMark/>
          </w:tcPr>
          <w:p w14:paraId="729063BE" w14:textId="65BE2EC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452" w:type="pct"/>
            <w:tcBorders>
              <w:top w:val="nil"/>
              <w:left w:val="nil"/>
              <w:bottom w:val="single" w:sz="4" w:space="0" w:color="auto"/>
              <w:right w:val="single" w:sz="4" w:space="0" w:color="auto"/>
            </w:tcBorders>
            <w:shd w:val="clear" w:color="auto" w:fill="auto"/>
            <w:hideMark/>
          </w:tcPr>
          <w:p w14:paraId="284F6B35" w14:textId="54CDE819"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452" w:type="pct"/>
            <w:tcBorders>
              <w:top w:val="nil"/>
              <w:left w:val="nil"/>
              <w:bottom w:val="single" w:sz="4" w:space="0" w:color="auto"/>
              <w:right w:val="single" w:sz="4" w:space="0" w:color="auto"/>
            </w:tcBorders>
            <w:shd w:val="clear" w:color="auto" w:fill="auto"/>
            <w:hideMark/>
          </w:tcPr>
          <w:p w14:paraId="09D0A6F3" w14:textId="7A653EC9"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93</w:t>
            </w:r>
          </w:p>
        </w:tc>
      </w:tr>
      <w:tr w:rsidR="00670BBB" w:rsidRPr="00022CED" w14:paraId="70A152AE"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6098724F"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452" w:type="pct"/>
            <w:tcBorders>
              <w:top w:val="nil"/>
              <w:left w:val="nil"/>
              <w:bottom w:val="single" w:sz="4" w:space="0" w:color="auto"/>
              <w:right w:val="single" w:sz="4" w:space="0" w:color="auto"/>
            </w:tcBorders>
            <w:shd w:val="clear" w:color="auto" w:fill="auto"/>
            <w:hideMark/>
          </w:tcPr>
          <w:p w14:paraId="5366258D" w14:textId="18CEAE8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452" w:type="pct"/>
            <w:tcBorders>
              <w:top w:val="nil"/>
              <w:left w:val="nil"/>
              <w:bottom w:val="single" w:sz="4" w:space="0" w:color="auto"/>
              <w:right w:val="single" w:sz="4" w:space="0" w:color="auto"/>
            </w:tcBorders>
            <w:shd w:val="clear" w:color="auto" w:fill="auto"/>
            <w:hideMark/>
          </w:tcPr>
          <w:p w14:paraId="10BB7ECC" w14:textId="1B08118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452" w:type="pct"/>
            <w:tcBorders>
              <w:top w:val="nil"/>
              <w:left w:val="nil"/>
              <w:bottom w:val="single" w:sz="4" w:space="0" w:color="auto"/>
              <w:right w:val="single" w:sz="4" w:space="0" w:color="auto"/>
            </w:tcBorders>
            <w:shd w:val="clear" w:color="auto" w:fill="auto"/>
            <w:hideMark/>
          </w:tcPr>
          <w:p w14:paraId="03FC1328" w14:textId="031275AE" w:rsidR="00B56138" w:rsidRPr="00C60277" w:rsidRDefault="72794103" w:rsidP="00014188">
            <w:pPr>
              <w:jc w:val="right"/>
              <w:rPr>
                <w:rFonts w:ascii="Calibri" w:hAnsi="Calibri" w:cs="Calibri"/>
                <w:color w:val="000000" w:themeColor="text1"/>
                <w:sz w:val="22"/>
                <w:szCs w:val="22"/>
                <w:lang w:val="en-GB"/>
              </w:rPr>
            </w:pPr>
            <w:r w:rsidRPr="00C60277">
              <w:rPr>
                <w:rFonts w:ascii="Calibri" w:hAnsi="Calibri"/>
                <w:color w:val="000000" w:themeColor="text1"/>
                <w:sz w:val="22"/>
                <w:szCs w:val="22"/>
                <w:lang w:val="en-GB"/>
              </w:rPr>
              <w:t>113</w:t>
            </w:r>
            <w:r w:rsidR="1ED7A50C" w:rsidRPr="00C60277">
              <w:rPr>
                <w:rFonts w:ascii="Calibri" w:hAnsi="Calibri"/>
                <w:color w:val="000000" w:themeColor="text1"/>
                <w:sz w:val="22"/>
                <w:szCs w:val="22"/>
                <w:lang w:val="en-GB"/>
              </w:rPr>
              <w:t>.</w:t>
            </w:r>
            <w:r w:rsidRPr="00C60277">
              <w:rPr>
                <w:rFonts w:ascii="Calibri" w:hAnsi="Calibri"/>
                <w:color w:val="000000" w:themeColor="text1"/>
                <w:sz w:val="22"/>
                <w:szCs w:val="22"/>
                <w:lang w:val="en-GB"/>
              </w:rPr>
              <w:t>87</w:t>
            </w:r>
            <w:r w:rsidR="00D424BF" w:rsidRPr="00C60277">
              <w:rPr>
                <w:rFonts w:ascii="Calibri" w:hAnsi="Calibri"/>
                <w:color w:val="000000" w:themeColor="text1"/>
                <w:sz w:val="22"/>
                <w:szCs w:val="22"/>
                <w:lang w:val="en-GB"/>
              </w:rPr>
              <w:t xml:space="preserve"> </w:t>
            </w:r>
            <w:r w:rsidR="00B56138" w:rsidRPr="00C60277">
              <w:rPr>
                <w:rStyle w:val="FootnoteReference"/>
                <w:rFonts w:ascii="Calibri" w:hAnsi="Calibri" w:cs="Calibri"/>
                <w:color w:val="000000" w:themeColor="text1"/>
                <w:sz w:val="22"/>
                <w:szCs w:val="22"/>
                <w:lang w:val="en-GB"/>
              </w:rPr>
              <w:footnoteReference w:id="20"/>
            </w:r>
          </w:p>
        </w:tc>
        <w:tc>
          <w:tcPr>
            <w:tcW w:w="452" w:type="pct"/>
            <w:tcBorders>
              <w:top w:val="nil"/>
              <w:left w:val="nil"/>
              <w:bottom w:val="single" w:sz="4" w:space="0" w:color="auto"/>
              <w:right w:val="single" w:sz="4" w:space="0" w:color="auto"/>
            </w:tcBorders>
            <w:shd w:val="clear" w:color="auto" w:fill="auto"/>
            <w:hideMark/>
          </w:tcPr>
          <w:p w14:paraId="78779E19" w14:textId="0290722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452" w:type="pct"/>
            <w:tcBorders>
              <w:top w:val="nil"/>
              <w:left w:val="nil"/>
              <w:bottom w:val="single" w:sz="4" w:space="0" w:color="auto"/>
              <w:right w:val="single" w:sz="4" w:space="0" w:color="auto"/>
            </w:tcBorders>
            <w:shd w:val="clear" w:color="auto" w:fill="auto"/>
            <w:hideMark/>
          </w:tcPr>
          <w:p w14:paraId="1FF92A9B" w14:textId="50E78C2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452" w:type="pct"/>
            <w:tcBorders>
              <w:top w:val="nil"/>
              <w:left w:val="nil"/>
              <w:bottom w:val="single" w:sz="4" w:space="0" w:color="auto"/>
              <w:right w:val="single" w:sz="4" w:space="0" w:color="auto"/>
            </w:tcBorders>
            <w:shd w:val="clear" w:color="auto" w:fill="auto"/>
            <w:hideMark/>
          </w:tcPr>
          <w:p w14:paraId="34E44A29" w14:textId="33D7375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452" w:type="pct"/>
            <w:tcBorders>
              <w:top w:val="nil"/>
              <w:left w:val="nil"/>
              <w:bottom w:val="single" w:sz="4" w:space="0" w:color="auto"/>
              <w:right w:val="single" w:sz="4" w:space="0" w:color="auto"/>
            </w:tcBorders>
            <w:shd w:val="clear" w:color="auto" w:fill="auto"/>
            <w:hideMark/>
          </w:tcPr>
          <w:p w14:paraId="34FDD62B" w14:textId="54719A1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c>
          <w:tcPr>
            <w:tcW w:w="452" w:type="pct"/>
            <w:tcBorders>
              <w:top w:val="nil"/>
              <w:left w:val="nil"/>
              <w:bottom w:val="single" w:sz="4" w:space="0" w:color="auto"/>
              <w:right w:val="single" w:sz="4" w:space="0" w:color="auto"/>
            </w:tcBorders>
            <w:shd w:val="clear" w:color="auto" w:fill="auto"/>
            <w:hideMark/>
          </w:tcPr>
          <w:p w14:paraId="090E1035" w14:textId="641EFE12"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452" w:type="pct"/>
            <w:tcBorders>
              <w:top w:val="nil"/>
              <w:left w:val="nil"/>
              <w:bottom w:val="single" w:sz="4" w:space="0" w:color="auto"/>
              <w:right w:val="single" w:sz="4" w:space="0" w:color="auto"/>
            </w:tcBorders>
            <w:shd w:val="clear" w:color="auto" w:fill="auto"/>
            <w:hideMark/>
          </w:tcPr>
          <w:p w14:paraId="7B9079E5" w14:textId="41ABFF26"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olor w:val="000000" w:themeColor="text1"/>
                <w:sz w:val="22"/>
                <w:lang w:val="en-GB"/>
              </w:rPr>
              <w:t>104</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5</w:t>
            </w:r>
          </w:p>
        </w:tc>
      </w:tr>
      <w:tr w:rsidR="00670BBB" w:rsidRPr="00022CED" w14:paraId="0743FF30"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77EDCD3A"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452" w:type="pct"/>
            <w:tcBorders>
              <w:top w:val="nil"/>
              <w:left w:val="nil"/>
              <w:bottom w:val="single" w:sz="4" w:space="0" w:color="auto"/>
              <w:right w:val="single" w:sz="4" w:space="0" w:color="auto"/>
            </w:tcBorders>
            <w:shd w:val="clear" w:color="auto" w:fill="auto"/>
            <w:hideMark/>
          </w:tcPr>
          <w:p w14:paraId="78E71930" w14:textId="7BA49AB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452" w:type="pct"/>
            <w:tcBorders>
              <w:top w:val="nil"/>
              <w:left w:val="nil"/>
              <w:bottom w:val="single" w:sz="4" w:space="0" w:color="auto"/>
              <w:right w:val="single" w:sz="4" w:space="0" w:color="auto"/>
            </w:tcBorders>
            <w:shd w:val="clear" w:color="auto" w:fill="auto"/>
            <w:hideMark/>
          </w:tcPr>
          <w:p w14:paraId="54BE2EA9" w14:textId="60D1458F"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452" w:type="pct"/>
            <w:tcBorders>
              <w:top w:val="nil"/>
              <w:left w:val="nil"/>
              <w:bottom w:val="single" w:sz="4" w:space="0" w:color="auto"/>
              <w:right w:val="single" w:sz="4" w:space="0" w:color="auto"/>
            </w:tcBorders>
            <w:shd w:val="clear" w:color="auto" w:fill="auto"/>
            <w:hideMark/>
          </w:tcPr>
          <w:p w14:paraId="1F10FCB6" w14:textId="1000E5AC"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452" w:type="pct"/>
            <w:tcBorders>
              <w:top w:val="nil"/>
              <w:left w:val="nil"/>
              <w:bottom w:val="single" w:sz="4" w:space="0" w:color="auto"/>
              <w:right w:val="single" w:sz="4" w:space="0" w:color="auto"/>
            </w:tcBorders>
            <w:shd w:val="clear" w:color="auto" w:fill="auto"/>
            <w:hideMark/>
          </w:tcPr>
          <w:p w14:paraId="69BB9A7F" w14:textId="466D086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452" w:type="pct"/>
            <w:tcBorders>
              <w:top w:val="nil"/>
              <w:left w:val="nil"/>
              <w:bottom w:val="single" w:sz="4" w:space="0" w:color="auto"/>
              <w:right w:val="single" w:sz="4" w:space="0" w:color="auto"/>
            </w:tcBorders>
            <w:shd w:val="clear" w:color="auto" w:fill="auto"/>
            <w:hideMark/>
          </w:tcPr>
          <w:p w14:paraId="5D22E5CF" w14:textId="13702214"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452" w:type="pct"/>
            <w:tcBorders>
              <w:top w:val="nil"/>
              <w:left w:val="nil"/>
              <w:bottom w:val="single" w:sz="4" w:space="0" w:color="auto"/>
              <w:right w:val="single" w:sz="4" w:space="0" w:color="auto"/>
            </w:tcBorders>
            <w:shd w:val="clear" w:color="auto" w:fill="auto"/>
            <w:hideMark/>
          </w:tcPr>
          <w:p w14:paraId="1ED710B7" w14:textId="470080CC" w:rsidR="00B56138" w:rsidRPr="00C60277" w:rsidRDefault="72794103" w:rsidP="00014188">
            <w:pPr>
              <w:jc w:val="right"/>
              <w:rPr>
                <w:rFonts w:ascii="Calibri" w:hAnsi="Calibri"/>
                <w:color w:val="000000" w:themeColor="text1"/>
                <w:sz w:val="22"/>
                <w:szCs w:val="22"/>
                <w:lang w:val="en-GB"/>
              </w:rPr>
            </w:pPr>
            <w:r w:rsidRPr="00C60277">
              <w:rPr>
                <w:rFonts w:ascii="Calibri" w:hAnsi="Calibri"/>
                <w:color w:val="000000" w:themeColor="text1"/>
                <w:sz w:val="22"/>
                <w:szCs w:val="22"/>
                <w:lang w:val="en-GB"/>
              </w:rPr>
              <w:t>100</w:t>
            </w:r>
            <w:r w:rsidR="1ED7A50C" w:rsidRPr="00C60277">
              <w:rPr>
                <w:rFonts w:ascii="Calibri" w:hAnsi="Calibri"/>
                <w:color w:val="000000" w:themeColor="text1"/>
                <w:sz w:val="22"/>
                <w:szCs w:val="22"/>
                <w:lang w:val="en-GB"/>
              </w:rPr>
              <w:t>.</w:t>
            </w:r>
            <w:r w:rsidRPr="00C60277">
              <w:rPr>
                <w:rFonts w:ascii="Calibri" w:hAnsi="Calibri"/>
                <w:color w:val="000000" w:themeColor="text1"/>
                <w:sz w:val="22"/>
                <w:szCs w:val="22"/>
                <w:lang w:val="en-GB"/>
              </w:rPr>
              <w:t>37</w:t>
            </w:r>
            <w:r w:rsidR="00D424BF" w:rsidRPr="00C60277">
              <w:rPr>
                <w:rFonts w:ascii="Calibri" w:hAnsi="Calibri"/>
                <w:color w:val="000000" w:themeColor="text1"/>
                <w:sz w:val="22"/>
                <w:szCs w:val="22"/>
                <w:lang w:val="en-GB"/>
              </w:rPr>
              <w:t xml:space="preserve"> </w:t>
            </w:r>
            <w:r w:rsidR="00B56138" w:rsidRPr="00C60277">
              <w:rPr>
                <w:rStyle w:val="FootnoteReference"/>
                <w:rFonts w:ascii="Calibri" w:hAnsi="Calibri"/>
                <w:color w:val="000000" w:themeColor="text1"/>
                <w:sz w:val="22"/>
                <w:szCs w:val="22"/>
                <w:lang w:val="en-GB"/>
              </w:rPr>
              <w:footnoteReference w:id="21"/>
            </w:r>
          </w:p>
        </w:tc>
        <w:tc>
          <w:tcPr>
            <w:tcW w:w="452" w:type="pct"/>
            <w:tcBorders>
              <w:top w:val="nil"/>
              <w:left w:val="nil"/>
              <w:bottom w:val="single" w:sz="4" w:space="0" w:color="auto"/>
              <w:right w:val="single" w:sz="4" w:space="0" w:color="auto"/>
            </w:tcBorders>
            <w:shd w:val="clear" w:color="auto" w:fill="auto"/>
            <w:hideMark/>
          </w:tcPr>
          <w:p w14:paraId="3BA90024" w14:textId="54BD3770"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452" w:type="pct"/>
            <w:tcBorders>
              <w:top w:val="nil"/>
              <w:left w:val="nil"/>
              <w:bottom w:val="single" w:sz="4" w:space="0" w:color="auto"/>
              <w:right w:val="single" w:sz="4" w:space="0" w:color="auto"/>
            </w:tcBorders>
            <w:shd w:val="clear" w:color="auto" w:fill="auto"/>
            <w:hideMark/>
          </w:tcPr>
          <w:p w14:paraId="5D773FBD" w14:textId="21B9AC1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c>
          <w:tcPr>
            <w:tcW w:w="452" w:type="pct"/>
            <w:tcBorders>
              <w:top w:val="nil"/>
              <w:left w:val="nil"/>
              <w:bottom w:val="single" w:sz="4" w:space="0" w:color="auto"/>
              <w:right w:val="single" w:sz="4" w:space="0" w:color="auto"/>
            </w:tcBorders>
            <w:shd w:val="clear" w:color="auto" w:fill="auto"/>
            <w:hideMark/>
          </w:tcPr>
          <w:p w14:paraId="42D52D9F" w14:textId="2397A888"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r>
      <w:tr w:rsidR="00670BBB" w:rsidRPr="00022CED" w14:paraId="346A9F7A"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56A1806B"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452" w:type="pct"/>
            <w:tcBorders>
              <w:top w:val="nil"/>
              <w:left w:val="nil"/>
              <w:bottom w:val="single" w:sz="4" w:space="0" w:color="auto"/>
              <w:right w:val="single" w:sz="4" w:space="0" w:color="auto"/>
            </w:tcBorders>
            <w:shd w:val="clear" w:color="auto" w:fill="auto"/>
            <w:hideMark/>
          </w:tcPr>
          <w:p w14:paraId="0CC87A9E" w14:textId="20B8D69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452" w:type="pct"/>
            <w:tcBorders>
              <w:top w:val="nil"/>
              <w:left w:val="nil"/>
              <w:bottom w:val="single" w:sz="4" w:space="0" w:color="auto"/>
              <w:right w:val="single" w:sz="4" w:space="0" w:color="auto"/>
            </w:tcBorders>
            <w:shd w:val="clear" w:color="auto" w:fill="auto"/>
            <w:hideMark/>
          </w:tcPr>
          <w:p w14:paraId="0214A88A" w14:textId="1BBDE42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452" w:type="pct"/>
            <w:tcBorders>
              <w:top w:val="nil"/>
              <w:left w:val="nil"/>
              <w:bottom w:val="single" w:sz="4" w:space="0" w:color="auto"/>
              <w:right w:val="single" w:sz="4" w:space="0" w:color="auto"/>
            </w:tcBorders>
            <w:shd w:val="clear" w:color="auto" w:fill="auto"/>
            <w:hideMark/>
          </w:tcPr>
          <w:p w14:paraId="6D925EE4" w14:textId="24381E7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76</w:t>
            </w:r>
          </w:p>
        </w:tc>
        <w:tc>
          <w:tcPr>
            <w:tcW w:w="452" w:type="pct"/>
            <w:tcBorders>
              <w:top w:val="nil"/>
              <w:left w:val="nil"/>
              <w:bottom w:val="single" w:sz="4" w:space="0" w:color="auto"/>
              <w:right w:val="single" w:sz="4" w:space="0" w:color="auto"/>
            </w:tcBorders>
            <w:shd w:val="clear" w:color="auto" w:fill="auto"/>
            <w:hideMark/>
          </w:tcPr>
          <w:p w14:paraId="234F49D7" w14:textId="66AC4ED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452" w:type="pct"/>
            <w:tcBorders>
              <w:top w:val="nil"/>
              <w:left w:val="nil"/>
              <w:bottom w:val="single" w:sz="4" w:space="0" w:color="auto"/>
              <w:right w:val="single" w:sz="4" w:space="0" w:color="auto"/>
            </w:tcBorders>
            <w:shd w:val="clear" w:color="auto" w:fill="auto"/>
            <w:hideMark/>
          </w:tcPr>
          <w:p w14:paraId="33D094FF" w14:textId="5AE5920B"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452" w:type="pct"/>
            <w:tcBorders>
              <w:top w:val="nil"/>
              <w:left w:val="nil"/>
              <w:bottom w:val="single" w:sz="4" w:space="0" w:color="auto"/>
              <w:right w:val="single" w:sz="4" w:space="0" w:color="auto"/>
            </w:tcBorders>
            <w:shd w:val="clear" w:color="auto" w:fill="auto"/>
            <w:hideMark/>
          </w:tcPr>
          <w:p w14:paraId="63F0D6F2" w14:textId="608B1A72"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452" w:type="pct"/>
            <w:tcBorders>
              <w:top w:val="nil"/>
              <w:left w:val="nil"/>
              <w:bottom w:val="single" w:sz="4" w:space="0" w:color="auto"/>
              <w:right w:val="single" w:sz="4" w:space="0" w:color="auto"/>
            </w:tcBorders>
            <w:shd w:val="clear" w:color="auto" w:fill="auto"/>
            <w:hideMark/>
          </w:tcPr>
          <w:p w14:paraId="2972F9BA" w14:textId="4E12F2A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94</w:t>
            </w:r>
          </w:p>
        </w:tc>
        <w:tc>
          <w:tcPr>
            <w:tcW w:w="452" w:type="pct"/>
            <w:tcBorders>
              <w:top w:val="nil"/>
              <w:left w:val="nil"/>
              <w:bottom w:val="single" w:sz="4" w:space="0" w:color="auto"/>
              <w:right w:val="single" w:sz="4" w:space="0" w:color="auto"/>
            </w:tcBorders>
            <w:shd w:val="clear" w:color="auto" w:fill="auto"/>
            <w:hideMark/>
          </w:tcPr>
          <w:p w14:paraId="3AE3190E" w14:textId="154CF20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452" w:type="pct"/>
            <w:tcBorders>
              <w:top w:val="nil"/>
              <w:left w:val="nil"/>
              <w:bottom w:val="single" w:sz="4" w:space="0" w:color="auto"/>
              <w:right w:val="single" w:sz="4" w:space="0" w:color="auto"/>
            </w:tcBorders>
            <w:shd w:val="clear" w:color="auto" w:fill="auto"/>
            <w:hideMark/>
          </w:tcPr>
          <w:p w14:paraId="354508AD" w14:textId="06C179A9"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r>
      <w:tr w:rsidR="00670BBB" w:rsidRPr="00022CED" w14:paraId="7659B2FA"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7974E1DC"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452" w:type="pct"/>
            <w:tcBorders>
              <w:top w:val="nil"/>
              <w:left w:val="nil"/>
              <w:bottom w:val="single" w:sz="4" w:space="0" w:color="auto"/>
              <w:right w:val="single" w:sz="4" w:space="0" w:color="auto"/>
            </w:tcBorders>
            <w:shd w:val="clear" w:color="auto" w:fill="auto"/>
            <w:hideMark/>
          </w:tcPr>
          <w:p w14:paraId="1409AD42" w14:textId="0744F584"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452" w:type="pct"/>
            <w:tcBorders>
              <w:top w:val="nil"/>
              <w:left w:val="nil"/>
              <w:bottom w:val="single" w:sz="4" w:space="0" w:color="auto"/>
              <w:right w:val="single" w:sz="4" w:space="0" w:color="auto"/>
            </w:tcBorders>
            <w:shd w:val="clear" w:color="auto" w:fill="auto"/>
            <w:hideMark/>
          </w:tcPr>
          <w:p w14:paraId="52488C06" w14:textId="32118F8C"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452" w:type="pct"/>
            <w:tcBorders>
              <w:top w:val="nil"/>
              <w:left w:val="nil"/>
              <w:bottom w:val="single" w:sz="4" w:space="0" w:color="auto"/>
              <w:right w:val="single" w:sz="4" w:space="0" w:color="auto"/>
            </w:tcBorders>
            <w:shd w:val="clear" w:color="auto" w:fill="auto"/>
            <w:hideMark/>
          </w:tcPr>
          <w:p w14:paraId="4430B438" w14:textId="71070990"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452" w:type="pct"/>
            <w:tcBorders>
              <w:top w:val="nil"/>
              <w:left w:val="nil"/>
              <w:bottom w:val="single" w:sz="4" w:space="0" w:color="auto"/>
              <w:right w:val="single" w:sz="4" w:space="0" w:color="auto"/>
            </w:tcBorders>
            <w:shd w:val="clear" w:color="auto" w:fill="auto"/>
            <w:hideMark/>
          </w:tcPr>
          <w:p w14:paraId="1B7EB3B8" w14:textId="3CCB519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452" w:type="pct"/>
            <w:tcBorders>
              <w:top w:val="nil"/>
              <w:left w:val="nil"/>
              <w:bottom w:val="single" w:sz="4" w:space="0" w:color="auto"/>
              <w:right w:val="single" w:sz="4" w:space="0" w:color="auto"/>
            </w:tcBorders>
            <w:shd w:val="clear" w:color="auto" w:fill="auto"/>
            <w:hideMark/>
          </w:tcPr>
          <w:p w14:paraId="66C1587B" w14:textId="29D46E5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452" w:type="pct"/>
            <w:tcBorders>
              <w:top w:val="nil"/>
              <w:left w:val="nil"/>
              <w:bottom w:val="single" w:sz="4" w:space="0" w:color="auto"/>
              <w:right w:val="single" w:sz="4" w:space="0" w:color="auto"/>
            </w:tcBorders>
            <w:shd w:val="clear" w:color="auto" w:fill="auto"/>
            <w:hideMark/>
          </w:tcPr>
          <w:p w14:paraId="226C6132" w14:textId="6FEE8AD6"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c>
          <w:tcPr>
            <w:tcW w:w="452" w:type="pct"/>
            <w:tcBorders>
              <w:top w:val="nil"/>
              <w:left w:val="nil"/>
              <w:bottom w:val="single" w:sz="4" w:space="0" w:color="auto"/>
              <w:right w:val="single" w:sz="4" w:space="0" w:color="auto"/>
            </w:tcBorders>
            <w:shd w:val="clear" w:color="auto" w:fill="auto"/>
            <w:hideMark/>
          </w:tcPr>
          <w:p w14:paraId="32D96DF7" w14:textId="1C2C2027"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452" w:type="pct"/>
            <w:tcBorders>
              <w:top w:val="nil"/>
              <w:left w:val="nil"/>
              <w:bottom w:val="single" w:sz="4" w:space="0" w:color="auto"/>
              <w:right w:val="single" w:sz="4" w:space="0" w:color="auto"/>
            </w:tcBorders>
            <w:shd w:val="clear" w:color="auto" w:fill="auto"/>
            <w:hideMark/>
          </w:tcPr>
          <w:p w14:paraId="5A5C7C6A" w14:textId="46D4279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452" w:type="pct"/>
            <w:tcBorders>
              <w:top w:val="nil"/>
              <w:left w:val="nil"/>
              <w:bottom w:val="single" w:sz="4" w:space="0" w:color="auto"/>
              <w:right w:val="single" w:sz="4" w:space="0" w:color="auto"/>
            </w:tcBorders>
            <w:shd w:val="clear" w:color="auto" w:fill="auto"/>
            <w:hideMark/>
          </w:tcPr>
          <w:p w14:paraId="291DC6A0" w14:textId="6E50E4C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r>
      <w:tr w:rsidR="00670BBB" w:rsidRPr="00022CED" w14:paraId="2A15D28C"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6A340C44" w14:textId="045FD3E8" w:rsidR="00B56138" w:rsidRPr="00C60277" w:rsidRDefault="72794103"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r w:rsidR="00D424BF" w:rsidRPr="00C60277">
              <w:rPr>
                <w:rFonts w:ascii="Calibri" w:hAnsi="Calibri" w:cs="Calibri"/>
                <w:b/>
                <w:bCs/>
                <w:color w:val="000000" w:themeColor="text1"/>
                <w:sz w:val="22"/>
                <w:szCs w:val="22"/>
                <w:lang w:val="en-GB"/>
              </w:rPr>
              <w:t xml:space="preserve"> </w:t>
            </w:r>
            <w:r w:rsidR="00B56138" w:rsidRPr="00C60277">
              <w:rPr>
                <w:rStyle w:val="FootnoteReference"/>
                <w:rFonts w:ascii="Calibri" w:hAnsi="Calibri" w:cs="Calibri"/>
                <w:b/>
                <w:bCs/>
                <w:color w:val="000000" w:themeColor="text1"/>
                <w:sz w:val="22"/>
                <w:szCs w:val="22"/>
                <w:lang w:val="en-GB"/>
              </w:rPr>
              <w:footnoteReference w:id="22"/>
            </w:r>
          </w:p>
        </w:tc>
        <w:tc>
          <w:tcPr>
            <w:tcW w:w="452" w:type="pct"/>
            <w:tcBorders>
              <w:top w:val="nil"/>
              <w:left w:val="nil"/>
              <w:bottom w:val="single" w:sz="4" w:space="0" w:color="auto"/>
              <w:right w:val="single" w:sz="4" w:space="0" w:color="auto"/>
            </w:tcBorders>
            <w:shd w:val="clear" w:color="auto" w:fill="auto"/>
            <w:hideMark/>
          </w:tcPr>
          <w:p w14:paraId="69C778D3" w14:textId="39CA5C8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452" w:type="pct"/>
            <w:tcBorders>
              <w:top w:val="nil"/>
              <w:left w:val="nil"/>
              <w:bottom w:val="single" w:sz="4" w:space="0" w:color="auto"/>
              <w:right w:val="single" w:sz="4" w:space="0" w:color="auto"/>
            </w:tcBorders>
            <w:shd w:val="clear" w:color="auto" w:fill="auto"/>
            <w:hideMark/>
          </w:tcPr>
          <w:p w14:paraId="2473149D" w14:textId="6FF28EE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452" w:type="pct"/>
            <w:tcBorders>
              <w:top w:val="nil"/>
              <w:left w:val="nil"/>
              <w:bottom w:val="single" w:sz="4" w:space="0" w:color="auto"/>
              <w:right w:val="single" w:sz="4" w:space="0" w:color="auto"/>
            </w:tcBorders>
            <w:shd w:val="clear" w:color="auto" w:fill="auto"/>
            <w:hideMark/>
          </w:tcPr>
          <w:p w14:paraId="6DEA9C54" w14:textId="5555BFD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452" w:type="pct"/>
            <w:tcBorders>
              <w:top w:val="nil"/>
              <w:left w:val="nil"/>
              <w:bottom w:val="single" w:sz="4" w:space="0" w:color="auto"/>
              <w:right w:val="single" w:sz="4" w:space="0" w:color="auto"/>
            </w:tcBorders>
            <w:shd w:val="clear" w:color="auto" w:fill="auto"/>
            <w:hideMark/>
          </w:tcPr>
          <w:p w14:paraId="5C7C45CA" w14:textId="57F6667C"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76</w:t>
            </w:r>
          </w:p>
        </w:tc>
        <w:tc>
          <w:tcPr>
            <w:tcW w:w="452" w:type="pct"/>
            <w:tcBorders>
              <w:top w:val="nil"/>
              <w:left w:val="nil"/>
              <w:bottom w:val="single" w:sz="4" w:space="0" w:color="auto"/>
              <w:right w:val="single" w:sz="4" w:space="0" w:color="auto"/>
            </w:tcBorders>
            <w:shd w:val="clear" w:color="auto" w:fill="auto"/>
            <w:hideMark/>
          </w:tcPr>
          <w:p w14:paraId="268E3937" w14:textId="3786160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452" w:type="pct"/>
            <w:tcBorders>
              <w:top w:val="nil"/>
              <w:left w:val="nil"/>
              <w:bottom w:val="single" w:sz="4" w:space="0" w:color="auto"/>
              <w:right w:val="single" w:sz="4" w:space="0" w:color="auto"/>
            </w:tcBorders>
            <w:shd w:val="clear" w:color="auto" w:fill="auto"/>
            <w:hideMark/>
          </w:tcPr>
          <w:p w14:paraId="3935BCDC" w14:textId="0D5ED92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olor w:val="000000" w:themeColor="text1"/>
                <w:sz w:val="22"/>
                <w:lang w:val="en-GB"/>
              </w:rPr>
              <w:t>106</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34</w:t>
            </w:r>
          </w:p>
        </w:tc>
        <w:tc>
          <w:tcPr>
            <w:tcW w:w="452" w:type="pct"/>
            <w:tcBorders>
              <w:top w:val="nil"/>
              <w:left w:val="nil"/>
              <w:bottom w:val="single" w:sz="4" w:space="0" w:color="auto"/>
              <w:right w:val="single" w:sz="4" w:space="0" w:color="auto"/>
            </w:tcBorders>
            <w:shd w:val="clear" w:color="auto" w:fill="auto"/>
            <w:hideMark/>
          </w:tcPr>
          <w:p w14:paraId="5D9B2181" w14:textId="4855664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452" w:type="pct"/>
            <w:tcBorders>
              <w:top w:val="nil"/>
              <w:left w:val="nil"/>
              <w:bottom w:val="single" w:sz="4" w:space="0" w:color="auto"/>
              <w:right w:val="single" w:sz="4" w:space="0" w:color="auto"/>
            </w:tcBorders>
            <w:shd w:val="clear" w:color="auto" w:fill="auto"/>
            <w:hideMark/>
          </w:tcPr>
          <w:p w14:paraId="23614D0C" w14:textId="3D23CFC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c>
          <w:tcPr>
            <w:tcW w:w="452" w:type="pct"/>
            <w:tcBorders>
              <w:top w:val="nil"/>
              <w:left w:val="nil"/>
              <w:bottom w:val="single" w:sz="4" w:space="0" w:color="auto"/>
              <w:right w:val="single" w:sz="4" w:space="0" w:color="auto"/>
            </w:tcBorders>
            <w:shd w:val="clear" w:color="auto" w:fill="auto"/>
            <w:hideMark/>
          </w:tcPr>
          <w:p w14:paraId="66D59083" w14:textId="59F875A1" w:rsidR="00B56138" w:rsidRPr="00C60277" w:rsidRDefault="00B56138" w:rsidP="00014188">
            <w:pPr>
              <w:jc w:val="right"/>
              <w:rPr>
                <w:rFonts w:ascii="Calibri" w:hAnsi="Calibri"/>
                <w:color w:val="000000" w:themeColor="text1"/>
                <w:sz w:val="22"/>
                <w:lang w:val="en-GB"/>
              </w:rPr>
            </w:pPr>
            <w:r w:rsidRPr="00C60277">
              <w:rPr>
                <w:rFonts w:ascii="Calibri" w:hAnsi="Calibri"/>
                <w:color w:val="000000" w:themeColor="text1"/>
                <w:sz w:val="22"/>
                <w:lang w:val="en-GB"/>
              </w:rPr>
              <w:t>108</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98</w:t>
            </w:r>
          </w:p>
        </w:tc>
      </w:tr>
      <w:tr w:rsidR="00670BBB" w:rsidRPr="00022CED" w14:paraId="51296DD3"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223B2059" w14:textId="636BC39E" w:rsidR="00B56138" w:rsidRPr="00C60277" w:rsidRDefault="72794103"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r w:rsidR="00D424BF" w:rsidRPr="00C60277">
              <w:rPr>
                <w:rFonts w:ascii="Calibri" w:hAnsi="Calibri" w:cs="Calibri"/>
                <w:b/>
                <w:bCs/>
                <w:color w:val="000000" w:themeColor="text1"/>
                <w:sz w:val="22"/>
                <w:szCs w:val="22"/>
                <w:lang w:val="en-GB"/>
              </w:rPr>
              <w:t xml:space="preserve"> </w:t>
            </w:r>
            <w:r w:rsidR="00B56138" w:rsidRPr="00C60277">
              <w:rPr>
                <w:rStyle w:val="FootnoteReference"/>
                <w:rFonts w:ascii="Calibri" w:hAnsi="Calibri" w:cs="Calibri"/>
                <w:b/>
                <w:bCs/>
                <w:color w:val="000000" w:themeColor="text1"/>
                <w:sz w:val="22"/>
                <w:szCs w:val="22"/>
                <w:lang w:val="en-GB"/>
              </w:rPr>
              <w:footnoteReference w:id="23"/>
            </w:r>
          </w:p>
        </w:tc>
        <w:tc>
          <w:tcPr>
            <w:tcW w:w="452" w:type="pct"/>
            <w:tcBorders>
              <w:top w:val="nil"/>
              <w:left w:val="nil"/>
              <w:bottom w:val="single" w:sz="4" w:space="0" w:color="auto"/>
              <w:right w:val="single" w:sz="4" w:space="0" w:color="auto"/>
            </w:tcBorders>
            <w:shd w:val="clear" w:color="auto" w:fill="auto"/>
            <w:noWrap/>
            <w:hideMark/>
          </w:tcPr>
          <w:p w14:paraId="5154C7DA" w14:textId="549A1A59"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77</w:t>
            </w:r>
          </w:p>
        </w:tc>
        <w:tc>
          <w:tcPr>
            <w:tcW w:w="452" w:type="pct"/>
            <w:tcBorders>
              <w:top w:val="nil"/>
              <w:left w:val="nil"/>
              <w:bottom w:val="single" w:sz="4" w:space="0" w:color="auto"/>
              <w:right w:val="single" w:sz="4" w:space="0" w:color="auto"/>
            </w:tcBorders>
            <w:shd w:val="clear" w:color="auto" w:fill="auto"/>
            <w:noWrap/>
            <w:hideMark/>
          </w:tcPr>
          <w:p w14:paraId="3C83E803" w14:textId="6F18217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452" w:type="pct"/>
            <w:tcBorders>
              <w:top w:val="nil"/>
              <w:left w:val="nil"/>
              <w:bottom w:val="single" w:sz="4" w:space="0" w:color="auto"/>
              <w:right w:val="single" w:sz="4" w:space="0" w:color="auto"/>
            </w:tcBorders>
            <w:shd w:val="clear" w:color="auto" w:fill="auto"/>
            <w:noWrap/>
            <w:hideMark/>
          </w:tcPr>
          <w:p w14:paraId="2B68918F" w14:textId="21ED1A0F"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78</w:t>
            </w:r>
          </w:p>
        </w:tc>
        <w:tc>
          <w:tcPr>
            <w:tcW w:w="452" w:type="pct"/>
            <w:tcBorders>
              <w:top w:val="nil"/>
              <w:left w:val="nil"/>
              <w:bottom w:val="single" w:sz="4" w:space="0" w:color="auto"/>
              <w:right w:val="single" w:sz="4" w:space="0" w:color="auto"/>
            </w:tcBorders>
            <w:shd w:val="clear" w:color="auto" w:fill="auto"/>
            <w:noWrap/>
            <w:hideMark/>
          </w:tcPr>
          <w:p w14:paraId="65A4E5F3" w14:textId="3F66ACE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452" w:type="pct"/>
            <w:tcBorders>
              <w:top w:val="nil"/>
              <w:left w:val="nil"/>
              <w:bottom w:val="single" w:sz="4" w:space="0" w:color="auto"/>
              <w:right w:val="single" w:sz="4" w:space="0" w:color="auto"/>
            </w:tcBorders>
            <w:shd w:val="clear" w:color="auto" w:fill="auto"/>
            <w:noWrap/>
            <w:hideMark/>
          </w:tcPr>
          <w:p w14:paraId="021694AA" w14:textId="181A397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52" w:type="pct"/>
            <w:tcBorders>
              <w:top w:val="nil"/>
              <w:left w:val="nil"/>
              <w:bottom w:val="single" w:sz="4" w:space="0" w:color="auto"/>
              <w:right w:val="single" w:sz="4" w:space="0" w:color="auto"/>
            </w:tcBorders>
            <w:shd w:val="clear" w:color="auto" w:fill="auto"/>
            <w:noWrap/>
            <w:hideMark/>
          </w:tcPr>
          <w:p w14:paraId="3751FB20" w14:textId="370AB88D"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52" w:type="pct"/>
            <w:tcBorders>
              <w:top w:val="nil"/>
              <w:left w:val="nil"/>
              <w:bottom w:val="single" w:sz="4" w:space="0" w:color="auto"/>
              <w:right w:val="single" w:sz="4" w:space="0" w:color="auto"/>
            </w:tcBorders>
            <w:shd w:val="clear" w:color="auto" w:fill="auto"/>
            <w:noWrap/>
            <w:hideMark/>
          </w:tcPr>
          <w:p w14:paraId="5F1BCB66" w14:textId="6B5639B2"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452" w:type="pct"/>
            <w:tcBorders>
              <w:top w:val="nil"/>
              <w:left w:val="nil"/>
              <w:bottom w:val="single" w:sz="4" w:space="0" w:color="auto"/>
              <w:right w:val="single" w:sz="4" w:space="0" w:color="auto"/>
            </w:tcBorders>
            <w:shd w:val="clear" w:color="auto" w:fill="auto"/>
            <w:noWrap/>
            <w:hideMark/>
          </w:tcPr>
          <w:p w14:paraId="4856F18E" w14:textId="51FB7290"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452" w:type="pct"/>
            <w:tcBorders>
              <w:top w:val="nil"/>
              <w:left w:val="nil"/>
              <w:bottom w:val="single" w:sz="4" w:space="0" w:color="auto"/>
              <w:right w:val="single" w:sz="4" w:space="0" w:color="auto"/>
            </w:tcBorders>
            <w:shd w:val="clear" w:color="auto" w:fill="auto"/>
            <w:noWrap/>
            <w:hideMark/>
          </w:tcPr>
          <w:p w14:paraId="4A7DA4D5" w14:textId="25F19A24" w:rsidR="00B56138" w:rsidRPr="00C60277" w:rsidRDefault="00B56138" w:rsidP="00014188">
            <w:pPr>
              <w:jc w:val="right"/>
              <w:rPr>
                <w:rFonts w:ascii="Calibri" w:hAnsi="Calibri"/>
                <w:color w:val="000000" w:themeColor="text1"/>
                <w:sz w:val="22"/>
                <w:lang w:val="en-GB"/>
              </w:rPr>
            </w:pPr>
            <w:r w:rsidRPr="00C60277">
              <w:rPr>
                <w:rFonts w:ascii="Calibri" w:hAnsi="Calibri"/>
                <w:color w:val="000000" w:themeColor="text1"/>
                <w:sz w:val="22"/>
                <w:lang w:val="en-GB"/>
              </w:rPr>
              <w:t>107</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86</w:t>
            </w:r>
          </w:p>
        </w:tc>
      </w:tr>
      <w:tr w:rsidR="00670BBB" w:rsidRPr="00022CED" w14:paraId="1FDDFFE8"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3D670774" w14:textId="50775E0B" w:rsidR="00B56138" w:rsidRPr="00C60277" w:rsidRDefault="72794103"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r w:rsidR="00D424BF" w:rsidRPr="00C60277">
              <w:rPr>
                <w:rFonts w:ascii="Calibri" w:hAnsi="Calibri" w:cs="Calibri"/>
                <w:b/>
                <w:bCs/>
                <w:color w:val="000000" w:themeColor="text1"/>
                <w:sz w:val="22"/>
                <w:szCs w:val="22"/>
                <w:lang w:val="en-GB"/>
              </w:rPr>
              <w:t xml:space="preserve"> </w:t>
            </w:r>
            <w:r w:rsidR="00B56138" w:rsidRPr="00C60277">
              <w:rPr>
                <w:rStyle w:val="FootnoteReference"/>
                <w:rFonts w:ascii="Calibri" w:hAnsi="Calibri" w:cs="Calibri"/>
                <w:b/>
                <w:bCs/>
                <w:color w:val="000000" w:themeColor="text1"/>
                <w:sz w:val="22"/>
                <w:szCs w:val="22"/>
                <w:lang w:val="en-GB"/>
              </w:rPr>
              <w:footnoteReference w:id="24"/>
            </w:r>
          </w:p>
        </w:tc>
        <w:tc>
          <w:tcPr>
            <w:tcW w:w="452" w:type="pct"/>
            <w:tcBorders>
              <w:top w:val="nil"/>
              <w:left w:val="nil"/>
              <w:bottom w:val="single" w:sz="4" w:space="0" w:color="auto"/>
              <w:right w:val="single" w:sz="4" w:space="0" w:color="auto"/>
            </w:tcBorders>
            <w:shd w:val="clear" w:color="auto" w:fill="auto"/>
            <w:noWrap/>
            <w:hideMark/>
          </w:tcPr>
          <w:p w14:paraId="3495B1C7" w14:textId="2FB71A9D"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452" w:type="pct"/>
            <w:tcBorders>
              <w:top w:val="nil"/>
              <w:left w:val="nil"/>
              <w:bottom w:val="single" w:sz="4" w:space="0" w:color="auto"/>
              <w:right w:val="single" w:sz="4" w:space="0" w:color="auto"/>
            </w:tcBorders>
            <w:shd w:val="clear" w:color="auto" w:fill="auto"/>
            <w:noWrap/>
            <w:hideMark/>
          </w:tcPr>
          <w:p w14:paraId="6DD1E174" w14:textId="6572F16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w:t>
            </w:r>
          </w:p>
        </w:tc>
        <w:tc>
          <w:tcPr>
            <w:tcW w:w="452" w:type="pct"/>
            <w:tcBorders>
              <w:top w:val="nil"/>
              <w:left w:val="nil"/>
              <w:bottom w:val="single" w:sz="4" w:space="0" w:color="auto"/>
              <w:right w:val="single" w:sz="4" w:space="0" w:color="auto"/>
            </w:tcBorders>
            <w:shd w:val="clear" w:color="auto" w:fill="auto"/>
            <w:noWrap/>
            <w:hideMark/>
          </w:tcPr>
          <w:p w14:paraId="27C307E4" w14:textId="636050FF"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452" w:type="pct"/>
            <w:tcBorders>
              <w:top w:val="nil"/>
              <w:left w:val="nil"/>
              <w:bottom w:val="single" w:sz="4" w:space="0" w:color="auto"/>
              <w:right w:val="single" w:sz="4" w:space="0" w:color="auto"/>
            </w:tcBorders>
            <w:shd w:val="clear" w:color="auto" w:fill="auto"/>
            <w:noWrap/>
            <w:hideMark/>
          </w:tcPr>
          <w:p w14:paraId="00128D46" w14:textId="65303DAB"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99</w:t>
            </w:r>
          </w:p>
        </w:tc>
        <w:tc>
          <w:tcPr>
            <w:tcW w:w="452" w:type="pct"/>
            <w:tcBorders>
              <w:top w:val="nil"/>
              <w:left w:val="nil"/>
              <w:bottom w:val="single" w:sz="4" w:space="0" w:color="auto"/>
              <w:right w:val="single" w:sz="4" w:space="0" w:color="auto"/>
            </w:tcBorders>
            <w:shd w:val="clear" w:color="auto" w:fill="auto"/>
            <w:noWrap/>
            <w:hideMark/>
          </w:tcPr>
          <w:p w14:paraId="62C268EE" w14:textId="43B3D5D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452" w:type="pct"/>
            <w:tcBorders>
              <w:top w:val="nil"/>
              <w:left w:val="nil"/>
              <w:bottom w:val="single" w:sz="4" w:space="0" w:color="auto"/>
              <w:right w:val="single" w:sz="4" w:space="0" w:color="auto"/>
            </w:tcBorders>
            <w:shd w:val="clear" w:color="auto" w:fill="auto"/>
            <w:noWrap/>
            <w:hideMark/>
          </w:tcPr>
          <w:p w14:paraId="57405CA2" w14:textId="15A023BC" w:rsidR="00B56138" w:rsidRPr="00C60277" w:rsidRDefault="00B56138" w:rsidP="00014188">
            <w:pPr>
              <w:jc w:val="right"/>
              <w:rPr>
                <w:rFonts w:ascii="Calibri" w:hAnsi="Calibri"/>
                <w:color w:val="000000" w:themeColor="text1"/>
                <w:sz w:val="22"/>
                <w:lang w:val="en-GB"/>
              </w:rPr>
            </w:pPr>
            <w:r w:rsidRPr="00C60277">
              <w:rPr>
                <w:rFonts w:ascii="Calibri" w:hAnsi="Calibri"/>
                <w:color w:val="000000" w:themeColor="text1"/>
                <w:sz w:val="22"/>
                <w:lang w:val="en-GB"/>
              </w:rPr>
              <w:t>103</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14</w:t>
            </w:r>
          </w:p>
        </w:tc>
        <w:tc>
          <w:tcPr>
            <w:tcW w:w="452" w:type="pct"/>
            <w:tcBorders>
              <w:top w:val="nil"/>
              <w:left w:val="nil"/>
              <w:bottom w:val="single" w:sz="4" w:space="0" w:color="auto"/>
              <w:right w:val="single" w:sz="4" w:space="0" w:color="auto"/>
            </w:tcBorders>
            <w:shd w:val="clear" w:color="auto" w:fill="auto"/>
            <w:noWrap/>
            <w:hideMark/>
          </w:tcPr>
          <w:p w14:paraId="5B2EA916" w14:textId="5DD22307"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452" w:type="pct"/>
            <w:tcBorders>
              <w:top w:val="nil"/>
              <w:left w:val="nil"/>
              <w:bottom w:val="single" w:sz="4" w:space="0" w:color="auto"/>
              <w:right w:val="single" w:sz="4" w:space="0" w:color="auto"/>
            </w:tcBorders>
            <w:shd w:val="clear" w:color="auto" w:fill="auto"/>
            <w:noWrap/>
            <w:hideMark/>
          </w:tcPr>
          <w:p w14:paraId="2819A2F6" w14:textId="6D7363FE"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452" w:type="pct"/>
            <w:tcBorders>
              <w:top w:val="nil"/>
              <w:left w:val="nil"/>
              <w:bottom w:val="single" w:sz="4" w:space="0" w:color="auto"/>
              <w:right w:val="single" w:sz="4" w:space="0" w:color="auto"/>
            </w:tcBorders>
            <w:shd w:val="clear" w:color="auto" w:fill="auto"/>
            <w:noWrap/>
            <w:hideMark/>
          </w:tcPr>
          <w:p w14:paraId="7A8D7568" w14:textId="09159A9D"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r>
      <w:tr w:rsidR="00670BBB" w:rsidRPr="00022CED" w14:paraId="11F34BCD"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22AF3B21"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452" w:type="pct"/>
            <w:tcBorders>
              <w:top w:val="nil"/>
              <w:left w:val="nil"/>
              <w:bottom w:val="single" w:sz="4" w:space="0" w:color="auto"/>
              <w:right w:val="single" w:sz="4" w:space="0" w:color="auto"/>
            </w:tcBorders>
            <w:shd w:val="clear" w:color="auto" w:fill="auto"/>
            <w:noWrap/>
            <w:hideMark/>
          </w:tcPr>
          <w:p w14:paraId="377C1E48" w14:textId="508246CC"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452" w:type="pct"/>
            <w:tcBorders>
              <w:top w:val="nil"/>
              <w:left w:val="nil"/>
              <w:bottom w:val="single" w:sz="4" w:space="0" w:color="auto"/>
              <w:right w:val="single" w:sz="4" w:space="0" w:color="auto"/>
            </w:tcBorders>
            <w:shd w:val="clear" w:color="auto" w:fill="auto"/>
            <w:noWrap/>
            <w:hideMark/>
          </w:tcPr>
          <w:p w14:paraId="2FA279F6" w14:textId="0CE96D42"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452" w:type="pct"/>
            <w:tcBorders>
              <w:top w:val="nil"/>
              <w:left w:val="nil"/>
              <w:bottom w:val="single" w:sz="4" w:space="0" w:color="auto"/>
              <w:right w:val="single" w:sz="4" w:space="0" w:color="auto"/>
            </w:tcBorders>
            <w:shd w:val="clear" w:color="auto" w:fill="auto"/>
            <w:noWrap/>
            <w:hideMark/>
          </w:tcPr>
          <w:p w14:paraId="072DA8FD" w14:textId="1A70CD50"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452" w:type="pct"/>
            <w:tcBorders>
              <w:top w:val="nil"/>
              <w:left w:val="nil"/>
              <w:bottom w:val="single" w:sz="4" w:space="0" w:color="auto"/>
              <w:right w:val="single" w:sz="4" w:space="0" w:color="auto"/>
            </w:tcBorders>
            <w:shd w:val="clear" w:color="auto" w:fill="auto"/>
            <w:noWrap/>
            <w:hideMark/>
          </w:tcPr>
          <w:p w14:paraId="7DB8A47C" w14:textId="1BD85126"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452" w:type="pct"/>
            <w:tcBorders>
              <w:top w:val="nil"/>
              <w:left w:val="nil"/>
              <w:bottom w:val="single" w:sz="4" w:space="0" w:color="auto"/>
              <w:right w:val="single" w:sz="4" w:space="0" w:color="auto"/>
            </w:tcBorders>
            <w:shd w:val="clear" w:color="auto" w:fill="auto"/>
            <w:noWrap/>
            <w:hideMark/>
          </w:tcPr>
          <w:p w14:paraId="2F8B1A31" w14:textId="2F3A39DC"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452" w:type="pct"/>
            <w:tcBorders>
              <w:top w:val="nil"/>
              <w:left w:val="nil"/>
              <w:bottom w:val="single" w:sz="4" w:space="0" w:color="auto"/>
              <w:right w:val="single" w:sz="4" w:space="0" w:color="auto"/>
            </w:tcBorders>
            <w:shd w:val="clear" w:color="auto" w:fill="auto"/>
            <w:noWrap/>
            <w:hideMark/>
          </w:tcPr>
          <w:p w14:paraId="06788812" w14:textId="5C8D1BF2"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452" w:type="pct"/>
            <w:tcBorders>
              <w:top w:val="nil"/>
              <w:left w:val="nil"/>
              <w:bottom w:val="single" w:sz="4" w:space="0" w:color="auto"/>
              <w:right w:val="single" w:sz="4" w:space="0" w:color="auto"/>
            </w:tcBorders>
            <w:shd w:val="clear" w:color="auto" w:fill="auto"/>
            <w:noWrap/>
            <w:hideMark/>
          </w:tcPr>
          <w:p w14:paraId="5908CBD7" w14:textId="45755DD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452" w:type="pct"/>
            <w:tcBorders>
              <w:top w:val="nil"/>
              <w:left w:val="nil"/>
              <w:bottom w:val="single" w:sz="4" w:space="0" w:color="auto"/>
              <w:right w:val="single" w:sz="4" w:space="0" w:color="auto"/>
            </w:tcBorders>
            <w:shd w:val="clear" w:color="auto" w:fill="auto"/>
            <w:noWrap/>
            <w:hideMark/>
          </w:tcPr>
          <w:p w14:paraId="4180E4E0" w14:textId="4CE84F2B"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452" w:type="pct"/>
            <w:tcBorders>
              <w:top w:val="nil"/>
              <w:left w:val="nil"/>
              <w:bottom w:val="single" w:sz="4" w:space="0" w:color="auto"/>
              <w:right w:val="single" w:sz="4" w:space="0" w:color="auto"/>
            </w:tcBorders>
            <w:shd w:val="clear" w:color="auto" w:fill="auto"/>
            <w:noWrap/>
            <w:hideMark/>
          </w:tcPr>
          <w:p w14:paraId="08D94330" w14:textId="22DC5379"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r>
      <w:tr w:rsidR="00670BBB" w:rsidRPr="00022CED" w14:paraId="2BCCFB53"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3DAFB643"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452" w:type="pct"/>
            <w:tcBorders>
              <w:top w:val="nil"/>
              <w:left w:val="nil"/>
              <w:bottom w:val="single" w:sz="4" w:space="0" w:color="auto"/>
              <w:right w:val="single" w:sz="4" w:space="0" w:color="auto"/>
            </w:tcBorders>
            <w:shd w:val="clear" w:color="auto" w:fill="auto"/>
            <w:noWrap/>
            <w:hideMark/>
          </w:tcPr>
          <w:p w14:paraId="18F00A6C" w14:textId="02660FA2"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452" w:type="pct"/>
            <w:tcBorders>
              <w:top w:val="nil"/>
              <w:left w:val="nil"/>
              <w:bottom w:val="single" w:sz="4" w:space="0" w:color="auto"/>
              <w:right w:val="single" w:sz="4" w:space="0" w:color="auto"/>
            </w:tcBorders>
            <w:shd w:val="clear" w:color="auto" w:fill="auto"/>
            <w:noWrap/>
            <w:hideMark/>
          </w:tcPr>
          <w:p w14:paraId="4BCCA228" w14:textId="5FC50D9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452" w:type="pct"/>
            <w:tcBorders>
              <w:top w:val="nil"/>
              <w:left w:val="nil"/>
              <w:bottom w:val="single" w:sz="4" w:space="0" w:color="auto"/>
              <w:right w:val="single" w:sz="4" w:space="0" w:color="auto"/>
            </w:tcBorders>
            <w:shd w:val="clear" w:color="auto" w:fill="auto"/>
            <w:noWrap/>
            <w:hideMark/>
          </w:tcPr>
          <w:p w14:paraId="0475B8F8" w14:textId="30E3631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452" w:type="pct"/>
            <w:tcBorders>
              <w:top w:val="nil"/>
              <w:left w:val="nil"/>
              <w:bottom w:val="single" w:sz="4" w:space="0" w:color="auto"/>
              <w:right w:val="single" w:sz="4" w:space="0" w:color="auto"/>
            </w:tcBorders>
            <w:shd w:val="clear" w:color="auto" w:fill="auto"/>
            <w:noWrap/>
            <w:hideMark/>
          </w:tcPr>
          <w:p w14:paraId="3345ACCE" w14:textId="60D7F300"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452" w:type="pct"/>
            <w:tcBorders>
              <w:top w:val="nil"/>
              <w:left w:val="nil"/>
              <w:bottom w:val="single" w:sz="4" w:space="0" w:color="auto"/>
              <w:right w:val="single" w:sz="4" w:space="0" w:color="auto"/>
            </w:tcBorders>
            <w:shd w:val="clear" w:color="auto" w:fill="auto"/>
            <w:noWrap/>
            <w:hideMark/>
          </w:tcPr>
          <w:p w14:paraId="130322D8" w14:textId="1DD174F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78</w:t>
            </w:r>
          </w:p>
        </w:tc>
        <w:tc>
          <w:tcPr>
            <w:tcW w:w="452" w:type="pct"/>
            <w:tcBorders>
              <w:top w:val="nil"/>
              <w:left w:val="nil"/>
              <w:bottom w:val="single" w:sz="4" w:space="0" w:color="auto"/>
              <w:right w:val="single" w:sz="4" w:space="0" w:color="auto"/>
            </w:tcBorders>
            <w:shd w:val="clear" w:color="auto" w:fill="auto"/>
            <w:noWrap/>
            <w:hideMark/>
          </w:tcPr>
          <w:p w14:paraId="7A5C814C" w14:textId="6DE3487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c>
          <w:tcPr>
            <w:tcW w:w="452" w:type="pct"/>
            <w:tcBorders>
              <w:top w:val="nil"/>
              <w:left w:val="nil"/>
              <w:bottom w:val="single" w:sz="4" w:space="0" w:color="auto"/>
              <w:right w:val="single" w:sz="4" w:space="0" w:color="auto"/>
            </w:tcBorders>
            <w:shd w:val="clear" w:color="auto" w:fill="auto"/>
            <w:noWrap/>
            <w:hideMark/>
          </w:tcPr>
          <w:p w14:paraId="49D92FBA" w14:textId="313453FC"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452" w:type="pct"/>
            <w:tcBorders>
              <w:top w:val="nil"/>
              <w:left w:val="nil"/>
              <w:bottom w:val="single" w:sz="4" w:space="0" w:color="auto"/>
              <w:right w:val="single" w:sz="4" w:space="0" w:color="auto"/>
            </w:tcBorders>
            <w:shd w:val="clear" w:color="auto" w:fill="auto"/>
            <w:noWrap/>
            <w:hideMark/>
          </w:tcPr>
          <w:p w14:paraId="2C08DACC" w14:textId="187E778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36</w:t>
            </w:r>
          </w:p>
        </w:tc>
        <w:tc>
          <w:tcPr>
            <w:tcW w:w="452" w:type="pct"/>
            <w:tcBorders>
              <w:top w:val="nil"/>
              <w:left w:val="nil"/>
              <w:bottom w:val="single" w:sz="4" w:space="0" w:color="auto"/>
              <w:right w:val="single" w:sz="4" w:space="0" w:color="auto"/>
            </w:tcBorders>
            <w:shd w:val="clear" w:color="auto" w:fill="auto"/>
            <w:noWrap/>
            <w:hideMark/>
          </w:tcPr>
          <w:p w14:paraId="6ABE90FC" w14:textId="306AF8A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r>
      <w:tr w:rsidR="00670BBB" w:rsidRPr="00022CED" w14:paraId="507AF584"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71D26894"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452" w:type="pct"/>
            <w:tcBorders>
              <w:top w:val="nil"/>
              <w:left w:val="nil"/>
              <w:bottom w:val="single" w:sz="4" w:space="0" w:color="auto"/>
              <w:right w:val="single" w:sz="4" w:space="0" w:color="auto"/>
            </w:tcBorders>
            <w:shd w:val="clear" w:color="auto" w:fill="auto"/>
            <w:noWrap/>
            <w:hideMark/>
          </w:tcPr>
          <w:p w14:paraId="3002F645" w14:textId="58457765"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2" w:type="pct"/>
            <w:tcBorders>
              <w:top w:val="nil"/>
              <w:left w:val="nil"/>
              <w:bottom w:val="single" w:sz="4" w:space="0" w:color="auto"/>
              <w:right w:val="single" w:sz="4" w:space="0" w:color="auto"/>
            </w:tcBorders>
            <w:shd w:val="clear" w:color="auto" w:fill="auto"/>
            <w:noWrap/>
            <w:hideMark/>
          </w:tcPr>
          <w:p w14:paraId="7CAE7C52" w14:textId="7EF90CF8"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2" w:type="pct"/>
            <w:tcBorders>
              <w:top w:val="nil"/>
              <w:left w:val="nil"/>
              <w:bottom w:val="single" w:sz="4" w:space="0" w:color="auto"/>
              <w:right w:val="single" w:sz="4" w:space="0" w:color="auto"/>
            </w:tcBorders>
            <w:shd w:val="clear" w:color="auto" w:fill="auto"/>
            <w:noWrap/>
            <w:hideMark/>
          </w:tcPr>
          <w:p w14:paraId="4CE44C07" w14:textId="2AB09E33"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42</w:t>
            </w:r>
          </w:p>
        </w:tc>
        <w:tc>
          <w:tcPr>
            <w:tcW w:w="452" w:type="pct"/>
            <w:tcBorders>
              <w:top w:val="nil"/>
              <w:left w:val="nil"/>
              <w:bottom w:val="single" w:sz="4" w:space="0" w:color="auto"/>
              <w:right w:val="single" w:sz="4" w:space="0" w:color="auto"/>
            </w:tcBorders>
            <w:shd w:val="clear" w:color="auto" w:fill="auto"/>
            <w:noWrap/>
            <w:hideMark/>
          </w:tcPr>
          <w:p w14:paraId="6D45744B" w14:textId="44D27B8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452" w:type="pct"/>
            <w:tcBorders>
              <w:top w:val="nil"/>
              <w:left w:val="nil"/>
              <w:bottom w:val="single" w:sz="4" w:space="0" w:color="auto"/>
              <w:right w:val="single" w:sz="4" w:space="0" w:color="auto"/>
            </w:tcBorders>
            <w:shd w:val="clear" w:color="auto" w:fill="auto"/>
            <w:noWrap/>
            <w:hideMark/>
          </w:tcPr>
          <w:p w14:paraId="1C8B5397" w14:textId="71815FC1"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94</w:t>
            </w:r>
          </w:p>
        </w:tc>
        <w:tc>
          <w:tcPr>
            <w:tcW w:w="452" w:type="pct"/>
            <w:tcBorders>
              <w:top w:val="nil"/>
              <w:left w:val="nil"/>
              <w:bottom w:val="single" w:sz="4" w:space="0" w:color="auto"/>
              <w:right w:val="single" w:sz="4" w:space="0" w:color="auto"/>
            </w:tcBorders>
            <w:shd w:val="clear" w:color="auto" w:fill="auto"/>
            <w:noWrap/>
            <w:hideMark/>
          </w:tcPr>
          <w:p w14:paraId="28128287" w14:textId="35C7601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452" w:type="pct"/>
            <w:tcBorders>
              <w:top w:val="nil"/>
              <w:left w:val="nil"/>
              <w:bottom w:val="single" w:sz="4" w:space="0" w:color="auto"/>
              <w:right w:val="single" w:sz="4" w:space="0" w:color="auto"/>
            </w:tcBorders>
            <w:shd w:val="clear" w:color="auto" w:fill="auto"/>
            <w:noWrap/>
            <w:hideMark/>
          </w:tcPr>
          <w:p w14:paraId="69263122" w14:textId="758D40BC"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452" w:type="pct"/>
            <w:tcBorders>
              <w:top w:val="nil"/>
              <w:left w:val="nil"/>
              <w:bottom w:val="single" w:sz="4" w:space="0" w:color="auto"/>
              <w:right w:val="single" w:sz="4" w:space="0" w:color="auto"/>
            </w:tcBorders>
            <w:shd w:val="clear" w:color="auto" w:fill="auto"/>
            <w:noWrap/>
            <w:hideMark/>
          </w:tcPr>
          <w:p w14:paraId="7937D91D" w14:textId="6903A4D6"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452" w:type="pct"/>
            <w:tcBorders>
              <w:top w:val="nil"/>
              <w:left w:val="nil"/>
              <w:bottom w:val="single" w:sz="4" w:space="0" w:color="auto"/>
              <w:right w:val="single" w:sz="4" w:space="0" w:color="auto"/>
            </w:tcBorders>
            <w:shd w:val="clear" w:color="auto" w:fill="auto"/>
            <w:noWrap/>
            <w:hideMark/>
          </w:tcPr>
          <w:p w14:paraId="6E911FB9" w14:textId="26575C84"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r>
      <w:tr w:rsidR="00670BBB" w:rsidRPr="00022CED" w14:paraId="1A9A2BDE"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1829A5CB" w14:textId="77777777" w:rsidR="00B56138" w:rsidRPr="00C60277" w:rsidRDefault="00B56138" w:rsidP="00B5613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452" w:type="pct"/>
            <w:tcBorders>
              <w:top w:val="nil"/>
              <w:left w:val="nil"/>
              <w:bottom w:val="single" w:sz="4" w:space="0" w:color="auto"/>
              <w:right w:val="single" w:sz="4" w:space="0" w:color="auto"/>
            </w:tcBorders>
            <w:shd w:val="clear" w:color="auto" w:fill="auto"/>
            <w:noWrap/>
            <w:hideMark/>
          </w:tcPr>
          <w:p w14:paraId="10CA1240" w14:textId="0A2FE4C7"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c>
          <w:tcPr>
            <w:tcW w:w="452" w:type="pct"/>
            <w:tcBorders>
              <w:top w:val="nil"/>
              <w:left w:val="nil"/>
              <w:bottom w:val="single" w:sz="4" w:space="0" w:color="auto"/>
              <w:right w:val="single" w:sz="4" w:space="0" w:color="auto"/>
            </w:tcBorders>
            <w:shd w:val="clear" w:color="auto" w:fill="auto"/>
            <w:noWrap/>
            <w:hideMark/>
          </w:tcPr>
          <w:p w14:paraId="332AC8E3" w14:textId="3FC75D8F"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452" w:type="pct"/>
            <w:tcBorders>
              <w:top w:val="nil"/>
              <w:left w:val="nil"/>
              <w:bottom w:val="single" w:sz="4" w:space="0" w:color="auto"/>
              <w:right w:val="single" w:sz="4" w:space="0" w:color="auto"/>
            </w:tcBorders>
            <w:shd w:val="clear" w:color="auto" w:fill="auto"/>
            <w:noWrap/>
            <w:hideMark/>
          </w:tcPr>
          <w:p w14:paraId="0B6989AE" w14:textId="3487B97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74</w:t>
            </w:r>
          </w:p>
        </w:tc>
        <w:tc>
          <w:tcPr>
            <w:tcW w:w="452" w:type="pct"/>
            <w:tcBorders>
              <w:top w:val="nil"/>
              <w:left w:val="nil"/>
              <w:bottom w:val="single" w:sz="4" w:space="0" w:color="auto"/>
              <w:right w:val="single" w:sz="4" w:space="0" w:color="auto"/>
            </w:tcBorders>
            <w:shd w:val="clear" w:color="auto" w:fill="auto"/>
            <w:noWrap/>
            <w:hideMark/>
          </w:tcPr>
          <w:p w14:paraId="6AD38A30" w14:textId="0BE744D7"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452" w:type="pct"/>
            <w:tcBorders>
              <w:top w:val="nil"/>
              <w:left w:val="nil"/>
              <w:bottom w:val="single" w:sz="4" w:space="0" w:color="auto"/>
              <w:right w:val="single" w:sz="4" w:space="0" w:color="auto"/>
            </w:tcBorders>
            <w:shd w:val="clear" w:color="auto" w:fill="auto"/>
            <w:noWrap/>
            <w:hideMark/>
          </w:tcPr>
          <w:p w14:paraId="50693332" w14:textId="77164930"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452" w:type="pct"/>
            <w:tcBorders>
              <w:top w:val="nil"/>
              <w:left w:val="nil"/>
              <w:bottom w:val="single" w:sz="4" w:space="0" w:color="auto"/>
              <w:right w:val="single" w:sz="4" w:space="0" w:color="auto"/>
            </w:tcBorders>
            <w:shd w:val="clear" w:color="auto" w:fill="auto"/>
            <w:noWrap/>
            <w:hideMark/>
          </w:tcPr>
          <w:p w14:paraId="6EDDE465" w14:textId="582ED10D"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452" w:type="pct"/>
            <w:tcBorders>
              <w:top w:val="nil"/>
              <w:left w:val="nil"/>
              <w:bottom w:val="single" w:sz="4" w:space="0" w:color="auto"/>
              <w:right w:val="single" w:sz="4" w:space="0" w:color="auto"/>
            </w:tcBorders>
            <w:shd w:val="clear" w:color="auto" w:fill="auto"/>
            <w:noWrap/>
            <w:hideMark/>
          </w:tcPr>
          <w:p w14:paraId="518FF1B9" w14:textId="5F692902"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452" w:type="pct"/>
            <w:tcBorders>
              <w:top w:val="nil"/>
              <w:left w:val="nil"/>
              <w:bottom w:val="single" w:sz="4" w:space="0" w:color="auto"/>
              <w:right w:val="single" w:sz="4" w:space="0" w:color="auto"/>
            </w:tcBorders>
            <w:shd w:val="clear" w:color="auto" w:fill="auto"/>
            <w:noWrap/>
            <w:hideMark/>
          </w:tcPr>
          <w:p w14:paraId="1A3929F0" w14:textId="06B6E79A"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c>
          <w:tcPr>
            <w:tcW w:w="452" w:type="pct"/>
            <w:tcBorders>
              <w:top w:val="nil"/>
              <w:left w:val="nil"/>
              <w:bottom w:val="single" w:sz="4" w:space="0" w:color="auto"/>
              <w:right w:val="single" w:sz="4" w:space="0" w:color="auto"/>
            </w:tcBorders>
            <w:shd w:val="clear" w:color="auto" w:fill="auto"/>
            <w:noWrap/>
            <w:hideMark/>
          </w:tcPr>
          <w:p w14:paraId="1E0AACF6" w14:textId="6D11D34F" w:rsidR="00B56138" w:rsidRPr="00C60277" w:rsidRDefault="00B5613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r>
      <w:tr w:rsidR="00670BBB" w:rsidRPr="00022CED" w14:paraId="40ACA1CF" w14:textId="77777777" w:rsidTr="006558B3">
        <w:trPr>
          <w:cantSplit/>
        </w:trPr>
        <w:tc>
          <w:tcPr>
            <w:tcW w:w="932" w:type="pct"/>
            <w:tcBorders>
              <w:top w:val="nil"/>
              <w:left w:val="single" w:sz="4" w:space="0" w:color="auto"/>
              <w:bottom w:val="single" w:sz="4" w:space="0" w:color="auto"/>
              <w:right w:val="single" w:sz="4" w:space="0" w:color="auto"/>
            </w:tcBorders>
            <w:shd w:val="clear" w:color="auto" w:fill="auto"/>
            <w:hideMark/>
          </w:tcPr>
          <w:p w14:paraId="7C4F6600" w14:textId="770649EE" w:rsidR="001B6A88" w:rsidRPr="00C60277" w:rsidRDefault="001B6A8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2791969A" w14:textId="65ED4988" w:rsidR="00B56138" w:rsidRPr="00C60277" w:rsidRDefault="00E275B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452" w:type="pct"/>
            <w:tcBorders>
              <w:top w:val="nil"/>
              <w:left w:val="nil"/>
              <w:bottom w:val="single" w:sz="4" w:space="0" w:color="auto"/>
              <w:right w:val="single" w:sz="4" w:space="0" w:color="auto"/>
            </w:tcBorders>
            <w:shd w:val="clear" w:color="auto" w:fill="auto"/>
            <w:noWrap/>
            <w:hideMark/>
          </w:tcPr>
          <w:p w14:paraId="66C90D50" w14:textId="474F142A" w:rsidR="00B56138" w:rsidRPr="00C60277" w:rsidRDefault="68A0CE2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48.5</w:t>
            </w:r>
          </w:p>
          <w:p w14:paraId="174B5934" w14:textId="3FC56DE5" w:rsidR="00B56138" w:rsidRPr="00C60277" w:rsidRDefault="56A9D0B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13C0733F" w:rsidRPr="00C60277">
              <w:rPr>
                <w:rFonts w:ascii="Calibri" w:hAnsi="Calibri" w:cs="Calibri"/>
                <w:color w:val="000000" w:themeColor="text1"/>
                <w:sz w:val="22"/>
                <w:szCs w:val="22"/>
                <w:lang w:val="en-GB"/>
              </w:rPr>
              <w:t>6</w:t>
            </w:r>
            <w:r w:rsidRPr="00C60277">
              <w:rPr>
                <w:rFonts w:ascii="Calibri" w:hAnsi="Calibri" w:cs="Calibri"/>
                <w:color w:val="000000" w:themeColor="text1"/>
                <w:sz w:val="22"/>
                <w:szCs w:val="22"/>
                <w:lang w:val="en-GB"/>
              </w:rPr>
              <w:t>)</w:t>
            </w:r>
          </w:p>
        </w:tc>
        <w:tc>
          <w:tcPr>
            <w:tcW w:w="452" w:type="pct"/>
            <w:tcBorders>
              <w:top w:val="nil"/>
              <w:left w:val="nil"/>
              <w:bottom w:val="single" w:sz="4" w:space="0" w:color="auto"/>
              <w:right w:val="single" w:sz="4" w:space="0" w:color="auto"/>
            </w:tcBorders>
            <w:shd w:val="clear" w:color="auto" w:fill="auto"/>
            <w:noWrap/>
            <w:hideMark/>
          </w:tcPr>
          <w:p w14:paraId="37B78B19" w14:textId="1415AD7B" w:rsidR="00B56138" w:rsidRPr="00C60277" w:rsidRDefault="151DFEDD"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45.45</w:t>
            </w:r>
          </w:p>
          <w:p w14:paraId="40A9EFC4" w14:textId="1EACFF82" w:rsidR="00B56138" w:rsidRPr="00C60277" w:rsidRDefault="56A9D0B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73C39728" w:rsidRPr="00C60277">
              <w:rPr>
                <w:rFonts w:ascii="Calibri" w:hAnsi="Calibri" w:cs="Calibri"/>
                <w:color w:val="000000" w:themeColor="text1"/>
                <w:sz w:val="22"/>
                <w:szCs w:val="22"/>
                <w:lang w:val="en-GB"/>
              </w:rPr>
              <w:t>6</w:t>
            </w:r>
            <w:r w:rsidRPr="00C60277">
              <w:rPr>
                <w:rFonts w:ascii="Calibri" w:hAnsi="Calibri" w:cs="Calibri"/>
                <w:color w:val="000000" w:themeColor="text1"/>
                <w:sz w:val="22"/>
                <w:szCs w:val="22"/>
                <w:lang w:val="en-GB"/>
              </w:rPr>
              <w:t>)</w:t>
            </w:r>
          </w:p>
        </w:tc>
        <w:tc>
          <w:tcPr>
            <w:tcW w:w="452" w:type="pct"/>
            <w:tcBorders>
              <w:top w:val="nil"/>
              <w:left w:val="nil"/>
              <w:bottom w:val="single" w:sz="4" w:space="0" w:color="auto"/>
              <w:right w:val="single" w:sz="4" w:space="0" w:color="auto"/>
            </w:tcBorders>
            <w:shd w:val="clear" w:color="auto" w:fill="auto"/>
            <w:noWrap/>
            <w:hideMark/>
          </w:tcPr>
          <w:p w14:paraId="5B7F8A00" w14:textId="6DD2DE10" w:rsidR="00B56138" w:rsidRPr="00C60277" w:rsidRDefault="28C7EB15"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93.86</w:t>
            </w:r>
          </w:p>
          <w:p w14:paraId="525FFDCE" w14:textId="4D9E02B9" w:rsidR="00B56138" w:rsidRPr="00C60277" w:rsidRDefault="56A9D0B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4EDC22B" w:rsidRPr="00C60277">
              <w:rPr>
                <w:rFonts w:ascii="Calibri" w:hAnsi="Calibri" w:cs="Calibri"/>
                <w:color w:val="000000" w:themeColor="text1"/>
                <w:sz w:val="22"/>
                <w:szCs w:val="22"/>
                <w:lang w:val="en-GB"/>
              </w:rPr>
              <w:t>8</w:t>
            </w:r>
            <w:r w:rsidRPr="00C60277">
              <w:rPr>
                <w:rFonts w:ascii="Calibri" w:hAnsi="Calibri" w:cs="Calibri"/>
                <w:color w:val="000000" w:themeColor="text1"/>
                <w:sz w:val="22"/>
                <w:szCs w:val="22"/>
                <w:lang w:val="en-GB"/>
              </w:rPr>
              <w:t>)</w:t>
            </w:r>
          </w:p>
        </w:tc>
        <w:tc>
          <w:tcPr>
            <w:tcW w:w="452" w:type="pct"/>
            <w:tcBorders>
              <w:top w:val="nil"/>
              <w:left w:val="nil"/>
              <w:bottom w:val="single" w:sz="4" w:space="0" w:color="auto"/>
              <w:right w:val="single" w:sz="4" w:space="0" w:color="auto"/>
            </w:tcBorders>
            <w:shd w:val="clear" w:color="auto" w:fill="auto"/>
            <w:noWrap/>
            <w:hideMark/>
          </w:tcPr>
          <w:p w14:paraId="0326A1E6" w14:textId="41DB573D" w:rsidR="00B56138" w:rsidRPr="00C60277" w:rsidRDefault="5D095E5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50.53</w:t>
            </w:r>
          </w:p>
          <w:p w14:paraId="4798AC3D" w14:textId="16AE8572" w:rsidR="00B56138" w:rsidRPr="00C60277" w:rsidRDefault="0B54588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5EC00D24" w:rsidRPr="00C60277">
              <w:rPr>
                <w:rFonts w:ascii="Calibri" w:hAnsi="Calibri" w:cs="Calibri"/>
                <w:color w:val="000000" w:themeColor="text1"/>
                <w:sz w:val="22"/>
                <w:szCs w:val="22"/>
                <w:lang w:val="en-GB"/>
              </w:rPr>
              <w:t>8</w:t>
            </w:r>
            <w:r w:rsidRPr="00C60277">
              <w:rPr>
                <w:rFonts w:ascii="Calibri" w:hAnsi="Calibri" w:cs="Calibri"/>
                <w:color w:val="000000" w:themeColor="text1"/>
                <w:sz w:val="22"/>
                <w:szCs w:val="22"/>
                <w:lang w:val="en-GB"/>
              </w:rPr>
              <w:t>)</w:t>
            </w:r>
          </w:p>
        </w:tc>
        <w:tc>
          <w:tcPr>
            <w:tcW w:w="452" w:type="pct"/>
            <w:tcBorders>
              <w:top w:val="nil"/>
              <w:left w:val="nil"/>
              <w:bottom w:val="single" w:sz="4" w:space="0" w:color="auto"/>
              <w:right w:val="single" w:sz="4" w:space="0" w:color="auto"/>
            </w:tcBorders>
            <w:shd w:val="clear" w:color="auto" w:fill="auto"/>
            <w:noWrap/>
            <w:hideMark/>
          </w:tcPr>
          <w:p w14:paraId="081A0F1D" w14:textId="4042286D" w:rsidR="00B56138" w:rsidRPr="00C60277" w:rsidRDefault="6F30CB7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47.48</w:t>
            </w:r>
          </w:p>
          <w:p w14:paraId="47148949" w14:textId="4515B869" w:rsidR="00B56138" w:rsidRPr="00C60277" w:rsidRDefault="0B54588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511C606E" w:rsidRPr="00C60277">
              <w:rPr>
                <w:rFonts w:ascii="Calibri" w:hAnsi="Calibri" w:cs="Calibri"/>
                <w:color w:val="000000" w:themeColor="text1"/>
                <w:sz w:val="22"/>
                <w:szCs w:val="22"/>
                <w:lang w:val="en-GB"/>
              </w:rPr>
              <w:t>8</w:t>
            </w:r>
            <w:r w:rsidRPr="00C60277">
              <w:rPr>
                <w:rFonts w:ascii="Calibri" w:hAnsi="Calibri" w:cs="Calibri"/>
                <w:color w:val="000000" w:themeColor="text1"/>
                <w:sz w:val="22"/>
                <w:szCs w:val="22"/>
                <w:lang w:val="en-GB"/>
              </w:rPr>
              <w:t>)</w:t>
            </w:r>
          </w:p>
        </w:tc>
        <w:tc>
          <w:tcPr>
            <w:tcW w:w="452" w:type="pct"/>
            <w:tcBorders>
              <w:top w:val="nil"/>
              <w:left w:val="nil"/>
              <w:bottom w:val="single" w:sz="4" w:space="0" w:color="auto"/>
              <w:right w:val="single" w:sz="4" w:space="0" w:color="auto"/>
            </w:tcBorders>
            <w:shd w:val="clear" w:color="auto" w:fill="auto"/>
            <w:noWrap/>
            <w:hideMark/>
          </w:tcPr>
          <w:p w14:paraId="192AD38C" w14:textId="6D5073AD" w:rsidR="00B56138" w:rsidRPr="00C60277" w:rsidRDefault="41ABDD27"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98.01</w:t>
            </w:r>
          </w:p>
          <w:p w14:paraId="79E38949" w14:textId="4272A464" w:rsidR="00B56138" w:rsidRPr="00C60277" w:rsidRDefault="0B54588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1EFB3BBC" w:rsidRPr="00C60277">
              <w:rPr>
                <w:rFonts w:ascii="Calibri" w:hAnsi="Calibri" w:cs="Calibri"/>
                <w:color w:val="000000" w:themeColor="text1"/>
                <w:sz w:val="22"/>
                <w:szCs w:val="22"/>
                <w:lang w:val="en-GB"/>
              </w:rPr>
              <w:t>8</w:t>
            </w:r>
            <w:r w:rsidRPr="00C60277">
              <w:rPr>
                <w:rFonts w:ascii="Calibri" w:hAnsi="Calibri" w:cs="Calibri"/>
                <w:color w:val="000000" w:themeColor="text1"/>
                <w:sz w:val="22"/>
                <w:szCs w:val="22"/>
                <w:lang w:val="en-GB"/>
              </w:rPr>
              <w:t>)</w:t>
            </w:r>
          </w:p>
        </w:tc>
        <w:tc>
          <w:tcPr>
            <w:tcW w:w="452" w:type="pct"/>
            <w:tcBorders>
              <w:top w:val="nil"/>
              <w:left w:val="nil"/>
              <w:bottom w:val="single" w:sz="4" w:space="0" w:color="auto"/>
              <w:right w:val="single" w:sz="4" w:space="0" w:color="auto"/>
            </w:tcBorders>
            <w:shd w:val="clear" w:color="auto" w:fill="auto"/>
            <w:noWrap/>
            <w:hideMark/>
          </w:tcPr>
          <w:p w14:paraId="3DB04BE0" w14:textId="43196393" w:rsidR="00B56138" w:rsidRPr="00C60277" w:rsidRDefault="0B4D4FD3"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52.59</w:t>
            </w:r>
          </w:p>
          <w:p w14:paraId="2916B892" w14:textId="400DD0AD" w:rsidR="00B56138" w:rsidRPr="00C60277" w:rsidRDefault="76EFC5CD"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76D885CC" w:rsidRPr="00C60277">
              <w:rPr>
                <w:rFonts w:ascii="Calibri" w:hAnsi="Calibri" w:cs="Calibri"/>
                <w:color w:val="000000" w:themeColor="text1"/>
                <w:sz w:val="22"/>
                <w:szCs w:val="22"/>
                <w:lang w:val="en-GB"/>
              </w:rPr>
              <w:t>6</w:t>
            </w:r>
            <w:r w:rsidRPr="00C60277">
              <w:rPr>
                <w:rFonts w:ascii="Calibri" w:hAnsi="Calibri" w:cs="Calibri"/>
                <w:color w:val="000000" w:themeColor="text1"/>
                <w:sz w:val="22"/>
                <w:szCs w:val="22"/>
                <w:lang w:val="en-GB"/>
              </w:rPr>
              <w:t>)</w:t>
            </w:r>
          </w:p>
        </w:tc>
        <w:tc>
          <w:tcPr>
            <w:tcW w:w="452" w:type="pct"/>
            <w:tcBorders>
              <w:top w:val="nil"/>
              <w:left w:val="nil"/>
              <w:bottom w:val="single" w:sz="4" w:space="0" w:color="auto"/>
              <w:right w:val="single" w:sz="4" w:space="0" w:color="auto"/>
            </w:tcBorders>
            <w:shd w:val="clear" w:color="auto" w:fill="auto"/>
            <w:noWrap/>
            <w:hideMark/>
          </w:tcPr>
          <w:p w14:paraId="5C255AB0" w14:textId="6D0B4141" w:rsidR="00B56138" w:rsidRPr="00C60277" w:rsidRDefault="0CBD4C63"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48.38</w:t>
            </w:r>
          </w:p>
          <w:p w14:paraId="67B3870A" w14:textId="63D35498" w:rsidR="00B56138" w:rsidRPr="00C60277" w:rsidRDefault="76EFC5CD"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7BDB63DB" w:rsidRPr="00C60277">
              <w:rPr>
                <w:rFonts w:ascii="Calibri" w:hAnsi="Calibri" w:cs="Calibri"/>
                <w:color w:val="000000" w:themeColor="text1"/>
                <w:sz w:val="22"/>
                <w:szCs w:val="22"/>
                <w:lang w:val="en-GB"/>
              </w:rPr>
              <w:t>6</w:t>
            </w:r>
            <w:r w:rsidRPr="00C60277">
              <w:rPr>
                <w:rFonts w:ascii="Calibri" w:hAnsi="Calibri" w:cs="Calibri"/>
                <w:color w:val="000000" w:themeColor="text1"/>
                <w:sz w:val="22"/>
                <w:szCs w:val="22"/>
                <w:lang w:val="en-GB"/>
              </w:rPr>
              <w:t>)</w:t>
            </w:r>
          </w:p>
        </w:tc>
        <w:tc>
          <w:tcPr>
            <w:tcW w:w="452" w:type="pct"/>
            <w:tcBorders>
              <w:top w:val="nil"/>
              <w:left w:val="nil"/>
              <w:bottom w:val="single" w:sz="4" w:space="0" w:color="auto"/>
              <w:right w:val="single" w:sz="4" w:space="0" w:color="auto"/>
            </w:tcBorders>
            <w:shd w:val="clear" w:color="auto" w:fill="auto"/>
            <w:noWrap/>
            <w:hideMark/>
          </w:tcPr>
          <w:p w14:paraId="0DD5EAD2" w14:textId="3D614055" w:rsidR="00B56138" w:rsidRPr="00C60277" w:rsidRDefault="6A5DD94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100.96</w:t>
            </w:r>
          </w:p>
          <w:p w14:paraId="6D5067D7" w14:textId="56EDD30C" w:rsidR="00B56138" w:rsidRPr="00C60277" w:rsidRDefault="76EFC5CD"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5576E292" w:rsidRPr="00C60277">
              <w:rPr>
                <w:rFonts w:ascii="Calibri" w:hAnsi="Calibri" w:cs="Calibri"/>
                <w:color w:val="000000" w:themeColor="text1"/>
                <w:sz w:val="22"/>
                <w:szCs w:val="22"/>
                <w:lang w:val="en-GB"/>
              </w:rPr>
              <w:t>6</w:t>
            </w:r>
            <w:r w:rsidRPr="00C60277">
              <w:rPr>
                <w:rFonts w:ascii="Calibri" w:hAnsi="Calibri" w:cs="Calibri"/>
                <w:color w:val="000000" w:themeColor="text1"/>
                <w:sz w:val="22"/>
                <w:szCs w:val="22"/>
                <w:lang w:val="en-GB"/>
              </w:rPr>
              <w:t>)</w:t>
            </w:r>
          </w:p>
        </w:tc>
      </w:tr>
    </w:tbl>
    <w:p w14:paraId="32E4F0D6" w14:textId="2EAA0252" w:rsidR="003853A9" w:rsidRPr="00C60277" w:rsidRDefault="009340B0" w:rsidP="00E96750">
      <w:pPr>
        <w:pStyle w:val="Agency-body-text-report"/>
        <w:keepNext/>
        <w:jc w:val="center"/>
      </w:pPr>
      <w:r w:rsidRPr="00416CBC">
        <w:rPr>
          <w:noProof/>
        </w:rPr>
        <w:drawing>
          <wp:inline distT="0" distB="0" distL="0" distR="0" wp14:anchorId="4B27C2F4" wp14:editId="7107E8DB">
            <wp:extent cx="4680642" cy="8135620"/>
            <wp:effectExtent l="0" t="0" r="18415" b="17780"/>
            <wp:docPr id="1299910072" name="Chart 1299910072">
              <a:extLst xmlns:a="http://schemas.openxmlformats.org/drawingml/2006/main">
                <a:ext uri="{FF2B5EF4-FFF2-40B4-BE49-F238E27FC236}">
                  <a16:creationId xmlns:a16="http://schemas.microsoft.com/office/drawing/2014/main" id="{4EFEF6D5-86E0-4F4E-8BDD-232B81315B4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779F60A" w14:textId="282EA5BD" w:rsidR="00A56B29" w:rsidRDefault="0BB92F72" w:rsidP="00A56B29">
      <w:pPr>
        <w:pStyle w:val="Agency-caption-report"/>
      </w:pPr>
      <w:r w:rsidRPr="00971D09">
        <w:t xml:space="preserve">Chart </w:t>
      </w:r>
      <w:r w:rsidR="43FB55E8" w:rsidRPr="004103FB">
        <w:rPr>
          <w:b w:val="0"/>
          <w:bCs w:val="0"/>
        </w:rPr>
        <w:fldChar w:fldCharType="begin"/>
      </w:r>
      <w:r w:rsidR="43FB55E8" w:rsidRPr="00971D09">
        <w:instrText xml:space="preserve"> SEQ Chart \* ARABIC </w:instrText>
      </w:r>
      <w:r w:rsidR="43FB55E8" w:rsidRPr="004103FB">
        <w:rPr>
          <w:b w:val="0"/>
          <w:bCs w:val="0"/>
        </w:rPr>
        <w:fldChar w:fldCharType="separate"/>
      </w:r>
      <w:r w:rsidR="00A466BF" w:rsidRPr="009418C6">
        <w:t>42</w:t>
      </w:r>
      <w:r w:rsidR="43FB55E8" w:rsidRPr="004103FB">
        <w:rPr>
          <w:b w:val="0"/>
          <w:bCs w:val="0"/>
        </w:rPr>
        <w:fldChar w:fldCharType="end"/>
      </w:r>
      <w:r w:rsidRPr="00971D09">
        <w:t xml:space="preserve">. </w:t>
      </w:r>
      <w:r w:rsidR="7AC0827E" w:rsidRPr="00971D09">
        <w:t>Indicator 1.7 The overall enrolment rate in all recognised forms of education (%),</w:t>
      </w:r>
      <w:r w:rsidR="7AC0827E" w:rsidRPr="00C60277">
        <w:t xml:space="preserve"> ISCED 02 boys and ISCED 02 girls</w:t>
      </w:r>
    </w:p>
    <w:p w14:paraId="5CE0C21C" w14:textId="77777777" w:rsidR="00A56B29" w:rsidRPr="00D11C17" w:rsidRDefault="00A56B29" w:rsidP="000D07D3">
      <w:pPr>
        <w:keepNext/>
        <w:jc w:val="center"/>
      </w:pPr>
      <w:r>
        <w:rPr>
          <w:noProof/>
        </w:rPr>
        <w:drawing>
          <wp:inline distT="0" distB="0" distL="0" distR="0" wp14:anchorId="35839C44" wp14:editId="0E6DED8B">
            <wp:extent cx="4635374" cy="7405370"/>
            <wp:effectExtent l="0" t="0" r="13335" b="11430"/>
            <wp:docPr id="1131994305" name="Chart 1131994305">
              <a:extLst xmlns:a="http://schemas.openxmlformats.org/drawingml/2006/main">
                <a:ext uri="{FF2B5EF4-FFF2-40B4-BE49-F238E27FC236}">
                  <a16:creationId xmlns:a16="http://schemas.microsoft.com/office/drawing/2014/main" id="{DC819C0F-9C62-834F-9E7D-0DE758A7EC6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589BAB0" w14:textId="0182E750" w:rsidR="00502985" w:rsidRPr="00C60277" w:rsidRDefault="7AC0827E" w:rsidP="00014188">
      <w:pPr>
        <w:pStyle w:val="Agency-caption-report"/>
      </w:pPr>
      <w:r w:rsidRPr="00C60277">
        <w:t xml:space="preserve">Chart </w:t>
      </w:r>
      <w:r w:rsidR="271F74EC" w:rsidRPr="00C60277">
        <w:fldChar w:fldCharType="begin"/>
      </w:r>
      <w:r w:rsidR="271F74EC" w:rsidRPr="00C60277">
        <w:instrText xml:space="preserve"> SEQ Chart \* ARABIC </w:instrText>
      </w:r>
      <w:r w:rsidR="271F74EC" w:rsidRPr="00C60277">
        <w:fldChar w:fldCharType="separate"/>
      </w:r>
      <w:r w:rsidR="00A466BF" w:rsidRPr="009418C6">
        <w:t>43</w:t>
      </w:r>
      <w:r w:rsidR="271F74EC" w:rsidRPr="00C60277">
        <w:fldChar w:fldCharType="end"/>
      </w:r>
      <w:r w:rsidRPr="00C60277">
        <w:t>. Indicator 1.7 The overall enrolment rate in all recognised forms of education (%), ISCED 02 total</w:t>
      </w:r>
    </w:p>
    <w:p w14:paraId="270850EB" w14:textId="24A661AD" w:rsidR="00513AF0" w:rsidRPr="00513AF0" w:rsidRDefault="00513AF0" w:rsidP="00EE1500">
      <w:pPr>
        <w:pStyle w:val="Agency-footnote-report"/>
      </w:pPr>
      <w:r>
        <w:t xml:space="preserve">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 (see </w:t>
      </w:r>
      <w:hyperlink w:anchor="Table11" w:history="1">
        <w:r w:rsidRPr="00513AF0">
          <w:rPr>
            <w:rStyle w:val="Hyperlink"/>
          </w:rPr>
          <w:t>Table 11</w:t>
        </w:r>
      </w:hyperlink>
      <w:r>
        <w:t>).</w:t>
      </w:r>
    </w:p>
    <w:p w14:paraId="0EDEB846" w14:textId="4FA7CB5F" w:rsidR="00773F4F" w:rsidRPr="009418C6" w:rsidRDefault="009340B0" w:rsidP="00497857">
      <w:pPr>
        <w:keepNext/>
        <w:jc w:val="center"/>
        <w:rPr>
          <w:lang w:val="en-GB"/>
        </w:rPr>
      </w:pPr>
      <w:r w:rsidRPr="009418C6">
        <w:rPr>
          <w:noProof/>
          <w:lang w:val="en-GB"/>
        </w:rPr>
        <w:drawing>
          <wp:inline distT="0" distB="0" distL="0" distR="0" wp14:anchorId="7331E17C" wp14:editId="40F3AD75">
            <wp:extent cx="4622800" cy="8178800"/>
            <wp:effectExtent l="0" t="0" r="12700" b="12700"/>
            <wp:docPr id="1299910074" name="Chart 1299910074">
              <a:extLst xmlns:a="http://schemas.openxmlformats.org/drawingml/2006/main">
                <a:ext uri="{FF2B5EF4-FFF2-40B4-BE49-F238E27FC236}">
                  <a16:creationId xmlns:a16="http://schemas.microsoft.com/office/drawing/2014/main" id="{F1DD4CE1-B980-2847-AD62-6ADEA12F06B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6F1C1FE" w14:textId="752BEA7E" w:rsidR="0E722678" w:rsidRPr="00C60277" w:rsidRDefault="7AC0827E" w:rsidP="00014188">
      <w:pPr>
        <w:pStyle w:val="Agency-caption-report"/>
      </w:pPr>
      <w:r w:rsidRPr="00C60277">
        <w:t xml:space="preserve">Chart </w:t>
      </w:r>
      <w:r w:rsidR="0E722678" w:rsidRPr="00C60277">
        <w:fldChar w:fldCharType="begin"/>
      </w:r>
      <w:r w:rsidR="0E722678" w:rsidRPr="00C60277">
        <w:instrText xml:space="preserve"> SEQ Chart \* ARABIC </w:instrText>
      </w:r>
      <w:r w:rsidR="0E722678" w:rsidRPr="00C60277">
        <w:fldChar w:fldCharType="separate"/>
      </w:r>
      <w:r w:rsidR="00A466BF" w:rsidRPr="009418C6">
        <w:t>44</w:t>
      </w:r>
      <w:r w:rsidR="0E722678" w:rsidRPr="00C60277">
        <w:fldChar w:fldCharType="end"/>
      </w:r>
      <w:r w:rsidRPr="00C60277">
        <w:t>. Indicator 1.7 The overall enrolment rate in all recognised forms of education (%), ISCED 1+2 boys and ISCED 1+2 girls</w:t>
      </w:r>
    </w:p>
    <w:p w14:paraId="65A0B05A" w14:textId="4ED4C8E9" w:rsidR="00773F4F" w:rsidRPr="00C60277" w:rsidRDefault="009340B0" w:rsidP="00735BD4">
      <w:pPr>
        <w:pStyle w:val="Agency-body-text-report"/>
        <w:keepNext/>
        <w:jc w:val="center"/>
      </w:pPr>
      <w:r w:rsidRPr="00416CBC">
        <w:rPr>
          <w:noProof/>
        </w:rPr>
        <w:drawing>
          <wp:inline distT="0" distB="0" distL="0" distR="0" wp14:anchorId="542C6F1B" wp14:editId="3E17349F">
            <wp:extent cx="4597400" cy="6773334"/>
            <wp:effectExtent l="0" t="0" r="12700" b="8890"/>
            <wp:docPr id="1299910075" name="Chart 1299910075">
              <a:extLst xmlns:a="http://schemas.openxmlformats.org/drawingml/2006/main">
                <a:ext uri="{FF2B5EF4-FFF2-40B4-BE49-F238E27FC236}">
                  <a16:creationId xmlns:a16="http://schemas.microsoft.com/office/drawing/2014/main" id="{4841BC31-1B96-ED4A-B258-56F5F983786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3F7F985" w14:textId="78084DC2" w:rsidR="00502985" w:rsidRPr="00C60277" w:rsidRDefault="7AC0827E" w:rsidP="00014188">
      <w:pPr>
        <w:pStyle w:val="Agency-caption-report"/>
      </w:pPr>
      <w:r w:rsidRPr="00C60277">
        <w:t xml:space="preserve">Chart </w:t>
      </w:r>
      <w:r w:rsidR="782ECE7C" w:rsidRPr="00C60277">
        <w:fldChar w:fldCharType="begin"/>
      </w:r>
      <w:r w:rsidR="782ECE7C" w:rsidRPr="00C60277">
        <w:instrText xml:space="preserve"> SEQ Chart \* ARABIC </w:instrText>
      </w:r>
      <w:r w:rsidR="782ECE7C" w:rsidRPr="00C60277">
        <w:fldChar w:fldCharType="separate"/>
      </w:r>
      <w:r w:rsidR="00A466BF" w:rsidRPr="009418C6">
        <w:t>45</w:t>
      </w:r>
      <w:r w:rsidR="782ECE7C" w:rsidRPr="00C60277">
        <w:fldChar w:fldCharType="end"/>
      </w:r>
      <w:r w:rsidRPr="00C60277">
        <w:t xml:space="preserve">. </w:t>
      </w:r>
      <w:r w:rsidR="74249396" w:rsidRPr="00C60277">
        <w:t>Indicator 1.7 The overall enrolment rate in all recognised forms of education (%), ISCED 1+2 total</w:t>
      </w:r>
    </w:p>
    <w:p w14:paraId="06A00578" w14:textId="04DC69C0" w:rsidR="00513AF0" w:rsidRPr="00513AF0" w:rsidRDefault="00513AF0" w:rsidP="00EE1500">
      <w:pPr>
        <w:pStyle w:val="Agency-footnote-report"/>
      </w:pPr>
      <w:r>
        <w:t xml:space="preserve">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 (see </w:t>
      </w:r>
      <w:hyperlink w:anchor="Table11" w:history="1">
        <w:r w:rsidRPr="00513AF0">
          <w:rPr>
            <w:rStyle w:val="Hyperlink"/>
          </w:rPr>
          <w:t>Table 11</w:t>
        </w:r>
      </w:hyperlink>
      <w:r>
        <w:t>).</w:t>
      </w:r>
    </w:p>
    <w:p w14:paraId="24121839" w14:textId="41EF4538" w:rsidR="006F5585" w:rsidRPr="009418C6" w:rsidRDefault="009340B0" w:rsidP="00981E87">
      <w:pPr>
        <w:keepNext/>
        <w:jc w:val="center"/>
        <w:rPr>
          <w:lang w:val="en-GB"/>
        </w:rPr>
      </w:pPr>
      <w:r w:rsidRPr="009418C6">
        <w:rPr>
          <w:noProof/>
          <w:lang w:val="en-GB"/>
        </w:rPr>
        <w:drawing>
          <wp:inline distT="0" distB="0" distL="0" distR="0" wp14:anchorId="133F52DB" wp14:editId="35EB613A">
            <wp:extent cx="4622800" cy="8229600"/>
            <wp:effectExtent l="0" t="0" r="12700" b="12700"/>
            <wp:docPr id="1299910076" name="Chart 1299910076">
              <a:extLst xmlns:a="http://schemas.openxmlformats.org/drawingml/2006/main">
                <a:ext uri="{FF2B5EF4-FFF2-40B4-BE49-F238E27FC236}">
                  <a16:creationId xmlns:a16="http://schemas.microsoft.com/office/drawing/2014/main" id="{0BEA7C2E-A3C1-1D46-B673-39150658D12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E11A8B3" w14:textId="4201C9A4" w:rsidR="003C64F3" w:rsidRPr="00C60277" w:rsidRDefault="003C64F3"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46</w:t>
      </w:r>
      <w:r w:rsidRPr="00C60277">
        <w:fldChar w:fldCharType="end"/>
      </w:r>
      <w:r w:rsidRPr="00C60277">
        <w:t>. Indicator 1.7 The overall enrolment rate in all recognised forms of education (%), ISCED 3 boys and ISCED 3 girls</w:t>
      </w:r>
    </w:p>
    <w:p w14:paraId="67ABCB2F" w14:textId="2C7C7C1B" w:rsidR="003C64F3" w:rsidRPr="009418C6" w:rsidRDefault="009340B0" w:rsidP="00484A80">
      <w:pPr>
        <w:keepNext/>
        <w:jc w:val="center"/>
        <w:rPr>
          <w:lang w:val="en-GB"/>
        </w:rPr>
      </w:pPr>
      <w:r w:rsidRPr="009418C6">
        <w:rPr>
          <w:noProof/>
          <w:lang w:val="en-GB"/>
        </w:rPr>
        <w:drawing>
          <wp:inline distT="0" distB="0" distL="0" distR="0" wp14:anchorId="3EB1D866" wp14:editId="35950E9F">
            <wp:extent cx="4631055" cy="6400800"/>
            <wp:effectExtent l="0" t="0" r="17145" b="12700"/>
            <wp:docPr id="1299910077" name="Chart 1299910077">
              <a:extLst xmlns:a="http://schemas.openxmlformats.org/drawingml/2006/main">
                <a:ext uri="{FF2B5EF4-FFF2-40B4-BE49-F238E27FC236}">
                  <a16:creationId xmlns:a16="http://schemas.microsoft.com/office/drawing/2014/main" id="{1E255EC1-07E9-3D41-93CA-0F20CEFB4E4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1351D68" w14:textId="2DD01B85" w:rsidR="7F1EF189" w:rsidRPr="00C60277" w:rsidRDefault="003C64F3" w:rsidP="009418C6">
      <w:pPr>
        <w:pStyle w:val="Agency-caption-report"/>
      </w:pPr>
      <w:r w:rsidRPr="00971D09">
        <w:t xml:space="preserve">Chart </w:t>
      </w:r>
      <w:r w:rsidRPr="00971D09">
        <w:rPr>
          <w:bCs w:val="0"/>
        </w:rPr>
        <w:fldChar w:fldCharType="begin"/>
      </w:r>
      <w:r w:rsidRPr="00971D09">
        <w:instrText xml:space="preserve"> SEQ Chart \* ARABIC </w:instrText>
      </w:r>
      <w:r w:rsidRPr="00971D09">
        <w:rPr>
          <w:bCs w:val="0"/>
        </w:rPr>
        <w:fldChar w:fldCharType="separate"/>
      </w:r>
      <w:r w:rsidR="00A466BF" w:rsidRPr="009418C6">
        <w:t>47</w:t>
      </w:r>
      <w:r w:rsidRPr="00971D09">
        <w:rPr>
          <w:bCs w:val="0"/>
        </w:rPr>
        <w:fldChar w:fldCharType="end"/>
      </w:r>
      <w:r w:rsidRPr="00971D09">
        <w:t>. Indicator 1.7 The overall enrolment rate in all recognised forms of education (%)</w:t>
      </w:r>
      <w:r w:rsidR="00862B4C" w:rsidRPr="00971D09">
        <w:t>,</w:t>
      </w:r>
      <w:r w:rsidR="00862B4C" w:rsidRPr="00C60277">
        <w:t xml:space="preserve"> ISCED 3 total</w:t>
      </w:r>
    </w:p>
    <w:p w14:paraId="3867998A" w14:textId="29549BE4" w:rsidR="00513AF0" w:rsidRPr="00513AF0" w:rsidRDefault="00513AF0" w:rsidP="00EE1500">
      <w:pPr>
        <w:pStyle w:val="Agency-footnote-report"/>
      </w:pPr>
      <w:r>
        <w:t xml:space="preserve">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 (see </w:t>
      </w:r>
      <w:hyperlink w:anchor="Table11" w:history="1">
        <w:r w:rsidRPr="00513AF0">
          <w:rPr>
            <w:rStyle w:val="Hyperlink"/>
          </w:rPr>
          <w:t>Table 11</w:t>
        </w:r>
      </w:hyperlink>
      <w:r>
        <w:t>).</w:t>
      </w:r>
    </w:p>
    <w:p w14:paraId="6DCC0C6D" w14:textId="4B2C3750" w:rsidR="00065D54" w:rsidRPr="009418C6" w:rsidRDefault="00065D54" w:rsidP="009418C6">
      <w:pPr>
        <w:pStyle w:val="Agency-body-text-report"/>
      </w:pPr>
      <w:r w:rsidRPr="00C60277">
        <w:br w:type="page"/>
      </w:r>
    </w:p>
    <w:p w14:paraId="36E1535A" w14:textId="4A5F3513" w:rsidR="00065D54" w:rsidRPr="00C60277" w:rsidRDefault="77071A79" w:rsidP="00014188">
      <w:pPr>
        <w:pStyle w:val="Agency-heading-2-report"/>
      </w:pPr>
      <w:bookmarkStart w:id="34" w:name="_Toc119416352"/>
      <w:r w:rsidRPr="00C60277">
        <w:t>Indicator 2A.1 The identification rate of children/learners with an official decision of SEN (%)</w:t>
      </w:r>
      <w:bookmarkEnd w:id="34"/>
    </w:p>
    <w:p w14:paraId="20E27A5A" w14:textId="7DE0DCD4" w:rsidR="00F65FC8" w:rsidRPr="00C60277" w:rsidRDefault="4737C99F" w:rsidP="00014188">
      <w:pPr>
        <w:pStyle w:val="Agency-body-text-report"/>
      </w:pPr>
      <w:r w:rsidRPr="00C60277">
        <w:t>The data show</w:t>
      </w:r>
      <w:r w:rsidR="5C37065F" w:rsidRPr="00C60277">
        <w:t xml:space="preserve">s children/learners who are formally identified as having a special educational need and have an official decision of SEN in line with the </w:t>
      </w:r>
      <w:hyperlink w:anchor="operational_definition" w:history="1">
        <w:r w:rsidR="5C37065F" w:rsidRPr="00C60277">
          <w:rPr>
            <w:rStyle w:val="Hyperlink"/>
          </w:rPr>
          <w:t>EASIE operational definition</w:t>
        </w:r>
      </w:hyperlink>
      <w:r w:rsidR="00A77114" w:rsidRPr="009418C6">
        <w:t>,</w:t>
      </w:r>
      <w:r w:rsidR="00A77114" w:rsidRPr="00C60277">
        <w:t xml:space="preserve"> </w:t>
      </w:r>
      <w:r w:rsidR="00A77114" w:rsidRPr="009418C6">
        <w:t xml:space="preserve">based on </w:t>
      </w:r>
      <w:r w:rsidR="00E04381" w:rsidRPr="009418C6">
        <w:t xml:space="preserve">the </w:t>
      </w:r>
      <w:r w:rsidR="00A77114" w:rsidRPr="009418C6">
        <w:t>number of children/learners enrolled in any form of recognised education.</w:t>
      </w:r>
    </w:p>
    <w:p w14:paraId="1EED4692" w14:textId="7D7FB54E" w:rsidR="00BB5ED9" w:rsidRPr="00C60277" w:rsidRDefault="00065D54" w:rsidP="00014188">
      <w:pPr>
        <w:pStyle w:val="Agency-body-text-report"/>
        <w:keepNext/>
      </w:pPr>
      <w:r w:rsidRPr="00C60277">
        <w:t>This indicator has been calculated as follows:</w:t>
      </w:r>
    </w:p>
    <w:p w14:paraId="37E1C263" w14:textId="1D35C6A2" w:rsidR="00065D54" w:rsidRPr="00C60277" w:rsidRDefault="008F5F07" w:rsidP="00014188">
      <w:pPr>
        <w:pStyle w:val="Agency-body-text-report"/>
        <w:spacing w:before="360" w:after="360"/>
        <w:jc w:val="center"/>
      </w:pPr>
      <w:r w:rsidRPr="00416CBC">
        <w:rPr>
          <w:noProof/>
        </w:rPr>
        <mc:AlternateContent>
          <mc:Choice Requires="wps">
            <w:drawing>
              <wp:anchor distT="0" distB="0" distL="114300" distR="114300" simplePos="0" relativeHeight="251658290" behindDoc="0" locked="0" layoutInCell="1" allowOverlap="1" wp14:anchorId="6C066707" wp14:editId="0C7D05D3">
                <wp:simplePos x="0" y="0"/>
                <wp:positionH relativeFrom="column">
                  <wp:posOffset>4203645</wp:posOffset>
                </wp:positionH>
                <wp:positionV relativeFrom="paragraph">
                  <wp:posOffset>759910</wp:posOffset>
                </wp:positionV>
                <wp:extent cx="638810" cy="394335"/>
                <wp:effectExtent l="0" t="0" r="0" b="0"/>
                <wp:wrapNone/>
                <wp:docPr id="1666648201" name="Text Box 1666648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66AAAFE3"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3816A901">
              <v:shape id="Text Box 1666648201" style="position:absolute;left:0;text-align:left;margin-left:331pt;margin-top:59.85pt;width:50.3pt;height:31.0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6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6I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" w14:anchorId="6C066707">
                <v:textbox>
                  <w:txbxContent>
                    <w:p w:rsidRPr="00B324D2" w:rsidR="009A4843" w:rsidP="009A4843" w:rsidRDefault="009A4843" w14:paraId="3410714C"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288" behindDoc="0" locked="0" layoutInCell="1" allowOverlap="1" wp14:anchorId="784D7429" wp14:editId="6B9DC02F">
                <wp:simplePos x="0" y="0"/>
                <wp:positionH relativeFrom="column">
                  <wp:posOffset>920750</wp:posOffset>
                </wp:positionH>
                <wp:positionV relativeFrom="paragraph">
                  <wp:posOffset>377060</wp:posOffset>
                </wp:positionV>
                <wp:extent cx="3394710" cy="539115"/>
                <wp:effectExtent l="0" t="0" r="0" b="0"/>
                <wp:wrapNone/>
                <wp:docPr id="1666648199" name="Text Box 1666648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4710" cy="539115"/>
                        </a:xfrm>
                        <a:prstGeom prst="rect">
                          <a:avLst/>
                        </a:prstGeom>
                        <a:noFill/>
                        <a:ln w="6350">
                          <a:noFill/>
                        </a:ln>
                      </wps:spPr>
                      <wps:txbx>
                        <w:txbxContent>
                          <w:p w14:paraId="0237C29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overall number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5F547C31">
              <v:shape id="Text Box 1666648199" style="position:absolute;left:0;text-align:left;margin-left:72.5pt;margin-top:29.7pt;width:267.3pt;height:42.4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6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" w14:anchorId="784D7429">
                <v:textbox>
                  <w:txbxContent>
                    <w:p w:rsidRPr="00B324D2" w:rsidR="009A4843" w:rsidP="009A4843" w:rsidRDefault="009A4843" w14:paraId="3916CF03" w14:textId="7777777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overall number of children/learners with an official decision of SEN (Q2.1)</w:t>
                      </w:r>
                    </w:p>
                  </w:txbxContent>
                </v:textbox>
              </v:shape>
            </w:pict>
          </mc:Fallback>
        </mc:AlternateContent>
      </w:r>
      <w:r w:rsidRPr="00416CBC">
        <w:rPr>
          <w:noProof/>
        </w:rPr>
        <mc:AlternateContent>
          <mc:Choice Requires="wps">
            <w:drawing>
              <wp:anchor distT="0" distB="0" distL="114300" distR="114300" simplePos="0" relativeHeight="251658287" behindDoc="0" locked="0" layoutInCell="1" allowOverlap="1" wp14:anchorId="75530FB1" wp14:editId="0EEBDEB1">
                <wp:simplePos x="0" y="0"/>
                <wp:positionH relativeFrom="column">
                  <wp:posOffset>842645</wp:posOffset>
                </wp:positionH>
                <wp:positionV relativeFrom="paragraph">
                  <wp:posOffset>916990</wp:posOffset>
                </wp:positionV>
                <wp:extent cx="3364865" cy="0"/>
                <wp:effectExtent l="0" t="12700" r="13335" b="12700"/>
                <wp:wrapNone/>
                <wp:docPr id="1666648198" name="Straight Connector 1666648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4FE34E37">
              <v:line id="Straight Connector 1666648198"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6.35pt,72.2pt" to="331.3pt,72.2pt" w14:anchorId="0EDD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"/>
            </w:pict>
          </mc:Fallback>
        </mc:AlternateContent>
      </w:r>
      <w:r w:rsidR="00C17185" w:rsidRPr="00416CBC">
        <w:rPr>
          <w:noProof/>
        </w:rPr>
        <mc:AlternateContent>
          <mc:Choice Requires="wps">
            <w:drawing>
              <wp:anchor distT="0" distB="0" distL="114300" distR="114300" simplePos="0" relativeHeight="251658289" behindDoc="0" locked="0" layoutInCell="1" allowOverlap="1" wp14:anchorId="7730BED3" wp14:editId="39A2026D">
                <wp:simplePos x="0" y="0"/>
                <wp:positionH relativeFrom="column">
                  <wp:posOffset>915764</wp:posOffset>
                </wp:positionH>
                <wp:positionV relativeFrom="paragraph">
                  <wp:posOffset>965860</wp:posOffset>
                </wp:positionV>
                <wp:extent cx="3401695" cy="681990"/>
                <wp:effectExtent l="0" t="0" r="0" b="0"/>
                <wp:wrapNone/>
                <wp:docPr id="1666648200" name="Text Box 1666648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1695" cy="681990"/>
                        </a:xfrm>
                        <a:prstGeom prst="rect">
                          <a:avLst/>
                        </a:prstGeom>
                        <a:noFill/>
                        <a:ln w="6350">
                          <a:noFill/>
                        </a:ln>
                      </wps:spPr>
                      <wps:txbx>
                        <w:txbxContent>
                          <w:p w14:paraId="6410A0D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372DE0B2">
              <v:shape id="Text Box 1666648200" style="position:absolute;left:0;text-align:left;margin-left:72.1pt;margin-top:76.05pt;width:267.85pt;height:53.7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6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" w14:anchorId="7730BED3">
                <v:textbox>
                  <w:txbxContent>
                    <w:p w:rsidRPr="00B324D2" w:rsidR="009A4843" w:rsidP="009A4843" w:rsidRDefault="009A4843" w14:paraId="0D59EA83" w14:textId="7777777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065D54" w:rsidRPr="00416CBC">
        <w:rPr>
          <w:noProof/>
        </w:rPr>
        <mc:AlternateContent>
          <mc:Choice Requires="wps">
            <w:drawing>
              <wp:inline distT="0" distB="0" distL="0" distR="0" wp14:anchorId="01EA8873" wp14:editId="2F2FACF2">
                <wp:extent cx="4184546" cy="1514006"/>
                <wp:effectExtent l="12700" t="12700" r="6985" b="10160"/>
                <wp:docPr id="22" name="Rounded Rectangle 22" descr="The overall number of children/learners with an official decision of SEN (Q2.1)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01C2CBE9">
              <v:roundrect id="Rounded Rectangle 22"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overall number of children/learners with an official decision of SEN (Q2.1) divided by The number of children/learners enrolled in any form of recognised education (Q1.2) multiplied by 100" o:spid="_x0000_s1026" filled="f" strokecolor="#ffc000" strokeweight="1.5pt" arcsize="10923f" w14:anchorId="11D9D9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">
                <w10:anchorlock/>
              </v:roundrect>
            </w:pict>
          </mc:Fallback>
        </mc:AlternateContent>
      </w:r>
    </w:p>
    <w:p w14:paraId="1CCB811E" w14:textId="1FFB4ADF" w:rsidR="00A34131" w:rsidRPr="00C60277" w:rsidRDefault="2C0E8685" w:rsidP="00C1C1F1">
      <w:pPr>
        <w:pStyle w:val="Agency-body-text-report"/>
      </w:pPr>
      <w:r w:rsidRPr="00C60277">
        <w:t>Data on pre-primary (ISCED 02) level is available from 1</w:t>
      </w:r>
      <w:r w:rsidR="40DC71BF" w:rsidRPr="00C60277">
        <w:t>5</w:t>
      </w:r>
      <w:r w:rsidRPr="00C60277">
        <w:t xml:space="preserve"> countries. Across the 1</w:t>
      </w:r>
      <w:r w:rsidR="42D575EF" w:rsidRPr="00C60277">
        <w:t>5</w:t>
      </w:r>
      <w:r w:rsidRPr="00C60277">
        <w:t xml:space="preserve"> countries, the </w:t>
      </w:r>
      <w:r w:rsidR="1D58901F" w:rsidRPr="00C60277">
        <w:t>identification</w:t>
      </w:r>
      <w:r w:rsidRPr="00C60277">
        <w:t xml:space="preserve"> rate </w:t>
      </w:r>
      <w:r w:rsidR="1D58901F" w:rsidRPr="00C60277">
        <w:t xml:space="preserve">of children/learners with </w:t>
      </w:r>
      <w:r w:rsidR="28AAB244" w:rsidRPr="00C60277">
        <w:t xml:space="preserve">an official decision of SEN </w:t>
      </w:r>
      <w:r w:rsidRPr="00C60277">
        <w:t>ranges from 0.43% to 20.54%; the total average for the 1</w:t>
      </w:r>
      <w:r w:rsidR="5143D422" w:rsidRPr="00C60277">
        <w:t>5</w:t>
      </w:r>
      <w:r w:rsidR="00EA6602" w:rsidRPr="00C60277">
        <w:t xml:space="preserve"> </w:t>
      </w:r>
      <w:r w:rsidRPr="00C60277">
        <w:t xml:space="preserve">countries is </w:t>
      </w:r>
      <w:r w:rsidR="65A1F839" w:rsidRPr="00C60277">
        <w:t>2.77</w:t>
      </w:r>
      <w:r w:rsidRPr="00C60277">
        <w:t>%.</w:t>
      </w:r>
    </w:p>
    <w:p w14:paraId="0FB9176C" w14:textId="579E351B" w:rsidR="00BB5ED9" w:rsidRPr="00C60277" w:rsidRDefault="2C0E8685">
      <w:pPr>
        <w:pStyle w:val="Agency-body-text-report"/>
      </w:pPr>
      <w:r w:rsidRPr="00C60277">
        <w:t xml:space="preserve">Data on primary and </w:t>
      </w:r>
      <w:r w:rsidR="007314D8" w:rsidRPr="00C60277">
        <w:t>lower-secondary</w:t>
      </w:r>
      <w:r w:rsidRPr="00C60277">
        <w:t xml:space="preserve"> (ISCED 1+2) levels is available from 19 countries. Across the 19 countries, </w:t>
      </w:r>
      <w:r w:rsidR="1D58901F" w:rsidRPr="00C60277">
        <w:t xml:space="preserve">the identification rate of children/learners with </w:t>
      </w:r>
      <w:r w:rsidR="28AAB244" w:rsidRPr="00C60277">
        <w:t xml:space="preserve">an official decision of SEN </w:t>
      </w:r>
      <w:r w:rsidRPr="00C60277">
        <w:t>ranges from 3.31% to 14.21%; the total average for the 19 countries is 5.15%.</w:t>
      </w:r>
    </w:p>
    <w:p w14:paraId="4AC44F8B" w14:textId="189EFD73" w:rsidR="00BB5ED9" w:rsidRPr="00C60277" w:rsidRDefault="2C0E8685">
      <w:pPr>
        <w:pStyle w:val="Agency-body-text-report"/>
      </w:pPr>
      <w:r w:rsidRPr="00C60277">
        <w:t xml:space="preserve">Data on upper-secondary (ISCED 3) level is available from 14 countries. Across the 14 countries, </w:t>
      </w:r>
      <w:r w:rsidR="1D58901F" w:rsidRPr="00C60277">
        <w:t xml:space="preserve">the identification rate of children/learners with </w:t>
      </w:r>
      <w:r w:rsidR="28AAB244" w:rsidRPr="00C60277">
        <w:t xml:space="preserve">an official decision of SEN </w:t>
      </w:r>
      <w:r w:rsidRPr="00C60277">
        <w:t>ranges from 0.65% to 15.9%; the total average for the 14 countries is 3.22%.</w:t>
      </w:r>
    </w:p>
    <w:p w14:paraId="65725D5A" w14:textId="73128924" w:rsidR="000F577F" w:rsidRPr="00C60277" w:rsidRDefault="000F577F" w:rsidP="00014188">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12</w:t>
      </w:r>
      <w:r w:rsidRPr="00C60277">
        <w:fldChar w:fldCharType="end"/>
      </w:r>
      <w:r w:rsidRPr="00C60277">
        <w:t>. Indicator 2A.1 The identification rate of children/learners with an official decision of SEN (%)</w:t>
      </w:r>
    </w:p>
    <w:tbl>
      <w:tblPr>
        <w:tblW w:w="0" w:type="auto"/>
        <w:tblCellMar>
          <w:left w:w="70" w:type="dxa"/>
          <w:right w:w="70" w:type="dxa"/>
        </w:tblCellMar>
        <w:tblLook w:val="04A0" w:firstRow="1" w:lastRow="0" w:firstColumn="1" w:lastColumn="0" w:noHBand="0" w:noVBand="1"/>
      </w:tblPr>
      <w:tblGrid>
        <w:gridCol w:w="1580"/>
        <w:gridCol w:w="815"/>
        <w:gridCol w:w="811"/>
        <w:gridCol w:w="821"/>
        <w:gridCol w:w="836"/>
        <w:gridCol w:w="833"/>
        <w:gridCol w:w="843"/>
        <w:gridCol w:w="793"/>
        <w:gridCol w:w="789"/>
        <w:gridCol w:w="799"/>
      </w:tblGrid>
      <w:tr w:rsidR="0075263B" w:rsidRPr="00022CED" w14:paraId="7DB2B7F6"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DB15E8" w14:textId="77777777" w:rsidR="00FA0926" w:rsidRPr="00C60277" w:rsidRDefault="0A964D09"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BE45ED1" w14:textId="77777777" w:rsidR="00FA0926" w:rsidRPr="00C60277" w:rsidRDefault="00FA0926"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3164360" w14:textId="77777777" w:rsidR="00FA0926" w:rsidRPr="00C60277" w:rsidRDefault="00FA0926"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823B6B5" w14:textId="77777777" w:rsidR="00FA0926" w:rsidRPr="00C60277" w:rsidRDefault="00FA0926"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4D2508E8" w14:textId="77777777" w:rsidR="00FA0926" w:rsidRPr="00C60277" w:rsidRDefault="0A964D09"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0D38D3E" w14:textId="77777777" w:rsidR="00FA0926" w:rsidRPr="00C60277" w:rsidRDefault="0A964D09"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EDE38A5" w14:textId="77777777" w:rsidR="00FA0926" w:rsidRPr="00C60277" w:rsidRDefault="0A964D09"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E3009D3" w14:textId="77777777" w:rsidR="00FA0926" w:rsidRPr="00C60277" w:rsidRDefault="00FA0926"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3F5D577" w14:textId="77777777" w:rsidR="00FA0926" w:rsidRPr="00C60277" w:rsidRDefault="00FA0926"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90B3310" w14:textId="77777777" w:rsidR="00FA0926" w:rsidRPr="00C60277" w:rsidRDefault="00FA0926"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1853DD" w:rsidRPr="00022CED" w14:paraId="727C490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4C485FB0" w14:textId="77777777" w:rsidR="00FA0926" w:rsidRPr="00C60277" w:rsidRDefault="00FA092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0" w:type="auto"/>
            <w:tcBorders>
              <w:top w:val="nil"/>
              <w:left w:val="nil"/>
              <w:bottom w:val="single" w:sz="4" w:space="0" w:color="auto"/>
              <w:right w:val="single" w:sz="4" w:space="0" w:color="auto"/>
            </w:tcBorders>
            <w:shd w:val="clear" w:color="auto" w:fill="auto"/>
          </w:tcPr>
          <w:p w14:paraId="0F8BBE94" w14:textId="7C015AB6"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F1AECDC" w14:textId="763B6C8D"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6FD9D7F" w14:textId="4B2C7A0B"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0A8FE86F" w14:textId="5B93BA87"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0" w:type="auto"/>
            <w:tcBorders>
              <w:top w:val="nil"/>
              <w:left w:val="nil"/>
              <w:bottom w:val="single" w:sz="4" w:space="0" w:color="auto"/>
              <w:right w:val="single" w:sz="4" w:space="0" w:color="auto"/>
            </w:tcBorders>
            <w:shd w:val="clear" w:color="auto" w:fill="auto"/>
          </w:tcPr>
          <w:p w14:paraId="4DD48EE4" w14:textId="1FEC7613"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0" w:type="auto"/>
            <w:tcBorders>
              <w:top w:val="nil"/>
              <w:left w:val="nil"/>
              <w:bottom w:val="single" w:sz="4" w:space="0" w:color="auto"/>
              <w:right w:val="single" w:sz="4" w:space="0" w:color="auto"/>
            </w:tcBorders>
            <w:shd w:val="clear" w:color="auto" w:fill="auto"/>
          </w:tcPr>
          <w:p w14:paraId="6E7A8CE1" w14:textId="6C5E3C43"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0" w:type="auto"/>
            <w:tcBorders>
              <w:top w:val="nil"/>
              <w:left w:val="nil"/>
              <w:bottom w:val="single" w:sz="4" w:space="0" w:color="auto"/>
              <w:right w:val="single" w:sz="4" w:space="0" w:color="auto"/>
            </w:tcBorders>
            <w:shd w:val="clear" w:color="auto" w:fill="auto"/>
          </w:tcPr>
          <w:p w14:paraId="6E7B7B96" w14:textId="471DA8A9"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0" w:type="auto"/>
            <w:tcBorders>
              <w:top w:val="nil"/>
              <w:left w:val="nil"/>
              <w:bottom w:val="single" w:sz="4" w:space="0" w:color="auto"/>
              <w:right w:val="single" w:sz="4" w:space="0" w:color="auto"/>
            </w:tcBorders>
            <w:shd w:val="clear" w:color="auto" w:fill="auto"/>
          </w:tcPr>
          <w:p w14:paraId="12412068" w14:textId="334CAEFE"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0" w:type="auto"/>
            <w:tcBorders>
              <w:top w:val="nil"/>
              <w:left w:val="nil"/>
              <w:bottom w:val="single" w:sz="4" w:space="0" w:color="auto"/>
              <w:right w:val="single" w:sz="4" w:space="0" w:color="auto"/>
            </w:tcBorders>
            <w:shd w:val="clear" w:color="auto" w:fill="auto"/>
          </w:tcPr>
          <w:p w14:paraId="6784F372" w14:textId="3D2B35EB"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r>
      <w:tr w:rsidR="001853DD" w:rsidRPr="00022CED" w14:paraId="4131CD2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50BACD4" w14:textId="4E956149" w:rsidR="00FA0926" w:rsidRPr="00C60277" w:rsidRDefault="0A964D09"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1D6FB3"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hideMark/>
          </w:tcPr>
          <w:p w14:paraId="4BF1F58A" w14:textId="17D39FA2"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0" w:type="auto"/>
            <w:tcBorders>
              <w:top w:val="nil"/>
              <w:left w:val="nil"/>
              <w:bottom w:val="single" w:sz="4" w:space="0" w:color="auto"/>
              <w:right w:val="single" w:sz="4" w:space="0" w:color="auto"/>
            </w:tcBorders>
            <w:shd w:val="clear" w:color="auto" w:fill="auto"/>
            <w:hideMark/>
          </w:tcPr>
          <w:p w14:paraId="1C6595A3" w14:textId="0AFAA57B"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c>
          <w:tcPr>
            <w:tcW w:w="0" w:type="auto"/>
            <w:tcBorders>
              <w:top w:val="nil"/>
              <w:left w:val="nil"/>
              <w:bottom w:val="single" w:sz="4" w:space="0" w:color="auto"/>
              <w:right w:val="single" w:sz="4" w:space="0" w:color="auto"/>
            </w:tcBorders>
            <w:shd w:val="clear" w:color="auto" w:fill="auto"/>
            <w:hideMark/>
          </w:tcPr>
          <w:p w14:paraId="002A5447" w14:textId="583372C6"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0" w:type="auto"/>
            <w:tcBorders>
              <w:top w:val="nil"/>
              <w:left w:val="nil"/>
              <w:bottom w:val="single" w:sz="4" w:space="0" w:color="auto"/>
              <w:right w:val="single" w:sz="4" w:space="0" w:color="auto"/>
            </w:tcBorders>
            <w:shd w:val="clear" w:color="auto" w:fill="auto"/>
            <w:hideMark/>
          </w:tcPr>
          <w:p w14:paraId="72EFD4E6" w14:textId="16644226"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0" w:type="auto"/>
            <w:tcBorders>
              <w:top w:val="nil"/>
              <w:left w:val="nil"/>
              <w:bottom w:val="single" w:sz="4" w:space="0" w:color="auto"/>
              <w:right w:val="single" w:sz="4" w:space="0" w:color="auto"/>
            </w:tcBorders>
            <w:shd w:val="clear" w:color="auto" w:fill="auto"/>
            <w:hideMark/>
          </w:tcPr>
          <w:p w14:paraId="75C762BB" w14:textId="0729F14F"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hideMark/>
          </w:tcPr>
          <w:p w14:paraId="7D238CCD" w14:textId="7E579F60"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57DD91D4" w14:textId="0ABB09CE"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52</w:t>
            </w:r>
          </w:p>
        </w:tc>
        <w:tc>
          <w:tcPr>
            <w:tcW w:w="0" w:type="auto"/>
            <w:tcBorders>
              <w:top w:val="nil"/>
              <w:left w:val="nil"/>
              <w:bottom w:val="single" w:sz="4" w:space="0" w:color="auto"/>
              <w:right w:val="single" w:sz="4" w:space="0" w:color="auto"/>
            </w:tcBorders>
            <w:shd w:val="clear" w:color="auto" w:fill="auto"/>
            <w:hideMark/>
          </w:tcPr>
          <w:p w14:paraId="6A304782" w14:textId="2E457C21"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593429BB" w14:textId="399AB4CB"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74</w:t>
            </w:r>
          </w:p>
        </w:tc>
      </w:tr>
      <w:tr w:rsidR="001853DD" w:rsidRPr="00022CED" w14:paraId="5E39E0B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E98A31E" w14:textId="77777777" w:rsidR="00FA0926" w:rsidRPr="00C60277" w:rsidRDefault="00FA092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0" w:type="auto"/>
            <w:tcBorders>
              <w:top w:val="nil"/>
              <w:left w:val="nil"/>
              <w:bottom w:val="single" w:sz="4" w:space="0" w:color="auto"/>
              <w:right w:val="single" w:sz="4" w:space="0" w:color="auto"/>
            </w:tcBorders>
            <w:shd w:val="clear" w:color="auto" w:fill="auto"/>
            <w:hideMark/>
          </w:tcPr>
          <w:p w14:paraId="30B68E17" w14:textId="3EEC3E3F"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675DA2D" w14:textId="51B76150"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23FD7AC" w14:textId="112EECF3"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641CDD4" w14:textId="7EAD0F67"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58230E1" w14:textId="16F82A2C"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E9A131B" w14:textId="6390DFE0"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7DBFE2C" w14:textId="62A8D4F8"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DB2D87E" w14:textId="30A0C4D5"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1283303" w14:textId="39512FDB"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853DD" w:rsidRPr="00022CED" w14:paraId="4DDDFCE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D6FAD04" w14:textId="77777777" w:rsidR="00FA0926" w:rsidRPr="00C60277" w:rsidRDefault="00FA092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0" w:type="auto"/>
            <w:tcBorders>
              <w:top w:val="nil"/>
              <w:left w:val="nil"/>
              <w:bottom w:val="single" w:sz="4" w:space="0" w:color="auto"/>
              <w:right w:val="single" w:sz="4" w:space="0" w:color="auto"/>
            </w:tcBorders>
            <w:shd w:val="clear" w:color="auto" w:fill="auto"/>
            <w:hideMark/>
          </w:tcPr>
          <w:p w14:paraId="704D640B" w14:textId="20F68DE0"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0" w:type="auto"/>
            <w:tcBorders>
              <w:top w:val="nil"/>
              <w:left w:val="nil"/>
              <w:bottom w:val="single" w:sz="4" w:space="0" w:color="auto"/>
              <w:right w:val="single" w:sz="4" w:space="0" w:color="auto"/>
            </w:tcBorders>
            <w:shd w:val="clear" w:color="auto" w:fill="auto"/>
            <w:hideMark/>
          </w:tcPr>
          <w:p w14:paraId="6403E1EB" w14:textId="78902E83"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03FEF22E" w14:textId="3B2717B8"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88</w:t>
            </w:r>
          </w:p>
        </w:tc>
        <w:tc>
          <w:tcPr>
            <w:tcW w:w="0" w:type="auto"/>
            <w:tcBorders>
              <w:top w:val="nil"/>
              <w:left w:val="nil"/>
              <w:bottom w:val="single" w:sz="4" w:space="0" w:color="auto"/>
              <w:right w:val="single" w:sz="4" w:space="0" w:color="auto"/>
            </w:tcBorders>
            <w:shd w:val="clear" w:color="auto" w:fill="auto"/>
            <w:hideMark/>
          </w:tcPr>
          <w:p w14:paraId="669D8136" w14:textId="6CCFD5AB"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w:t>
            </w:r>
          </w:p>
        </w:tc>
        <w:tc>
          <w:tcPr>
            <w:tcW w:w="0" w:type="auto"/>
            <w:tcBorders>
              <w:top w:val="nil"/>
              <w:left w:val="nil"/>
              <w:bottom w:val="single" w:sz="4" w:space="0" w:color="auto"/>
              <w:right w:val="single" w:sz="4" w:space="0" w:color="auto"/>
            </w:tcBorders>
            <w:shd w:val="clear" w:color="auto" w:fill="auto"/>
            <w:hideMark/>
          </w:tcPr>
          <w:p w14:paraId="4372DECA" w14:textId="7ED7B8E4"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0" w:type="auto"/>
            <w:tcBorders>
              <w:top w:val="nil"/>
              <w:left w:val="nil"/>
              <w:bottom w:val="single" w:sz="4" w:space="0" w:color="auto"/>
              <w:right w:val="single" w:sz="4" w:space="0" w:color="auto"/>
            </w:tcBorders>
            <w:shd w:val="clear" w:color="auto" w:fill="auto"/>
            <w:hideMark/>
          </w:tcPr>
          <w:p w14:paraId="28D9D3FC" w14:textId="1F8A877B"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0" w:type="auto"/>
            <w:tcBorders>
              <w:top w:val="nil"/>
              <w:left w:val="nil"/>
              <w:bottom w:val="single" w:sz="4" w:space="0" w:color="auto"/>
              <w:right w:val="single" w:sz="4" w:space="0" w:color="auto"/>
            </w:tcBorders>
            <w:shd w:val="clear" w:color="auto" w:fill="auto"/>
            <w:hideMark/>
          </w:tcPr>
          <w:p w14:paraId="47A633E7" w14:textId="593BD447"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4E21F816" w14:textId="5893402F"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0" w:type="auto"/>
            <w:tcBorders>
              <w:top w:val="nil"/>
              <w:left w:val="nil"/>
              <w:bottom w:val="single" w:sz="4" w:space="0" w:color="auto"/>
              <w:right w:val="single" w:sz="4" w:space="0" w:color="auto"/>
            </w:tcBorders>
            <w:shd w:val="clear" w:color="auto" w:fill="auto"/>
            <w:hideMark/>
          </w:tcPr>
          <w:p w14:paraId="083755AA" w14:textId="68A30538"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r>
      <w:tr w:rsidR="001853DD" w:rsidRPr="00022CED" w14:paraId="5C8A559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83CE358" w14:textId="77777777" w:rsidR="00FA0926" w:rsidRPr="00C60277" w:rsidRDefault="00FA092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0" w:type="auto"/>
            <w:tcBorders>
              <w:top w:val="nil"/>
              <w:left w:val="nil"/>
              <w:bottom w:val="single" w:sz="4" w:space="0" w:color="auto"/>
              <w:right w:val="single" w:sz="4" w:space="0" w:color="auto"/>
            </w:tcBorders>
            <w:shd w:val="clear" w:color="auto" w:fill="auto"/>
            <w:hideMark/>
          </w:tcPr>
          <w:p w14:paraId="32EA793E" w14:textId="639C22E4"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83A03EE" w14:textId="52FE8431"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4B5BB72" w14:textId="7EC88DB6"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AE4D32B" w14:textId="4118C543"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785C86D" w14:textId="37BBC76C"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266D317" w14:textId="1D585C19"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DBCFCDB" w14:textId="4FEE7099"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63D6627" w14:textId="213BBF88"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C84C51B" w14:textId="14112B09"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853DD" w:rsidRPr="00022CED" w14:paraId="289E966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202E902" w14:textId="77777777" w:rsidR="00FA0926" w:rsidRPr="00C60277" w:rsidRDefault="00FA092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0" w:type="auto"/>
            <w:tcBorders>
              <w:top w:val="nil"/>
              <w:left w:val="nil"/>
              <w:bottom w:val="single" w:sz="4" w:space="0" w:color="auto"/>
              <w:right w:val="single" w:sz="4" w:space="0" w:color="auto"/>
            </w:tcBorders>
            <w:shd w:val="clear" w:color="auto" w:fill="auto"/>
            <w:hideMark/>
          </w:tcPr>
          <w:p w14:paraId="04B1D96E" w14:textId="0970829D"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5EF136C" w14:textId="4E2D2329"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FC8F47F" w14:textId="134D0782"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B5872F2" w14:textId="597B0F8B"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0" w:type="auto"/>
            <w:tcBorders>
              <w:top w:val="nil"/>
              <w:left w:val="nil"/>
              <w:bottom w:val="single" w:sz="4" w:space="0" w:color="auto"/>
              <w:right w:val="single" w:sz="4" w:space="0" w:color="auto"/>
            </w:tcBorders>
            <w:shd w:val="clear" w:color="auto" w:fill="auto"/>
            <w:hideMark/>
          </w:tcPr>
          <w:p w14:paraId="1B3E7A58" w14:textId="443D4202"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c>
          <w:tcPr>
            <w:tcW w:w="0" w:type="auto"/>
            <w:tcBorders>
              <w:top w:val="nil"/>
              <w:left w:val="nil"/>
              <w:bottom w:val="single" w:sz="4" w:space="0" w:color="auto"/>
              <w:right w:val="single" w:sz="4" w:space="0" w:color="auto"/>
            </w:tcBorders>
            <w:shd w:val="clear" w:color="auto" w:fill="auto"/>
            <w:hideMark/>
          </w:tcPr>
          <w:p w14:paraId="46E83FEF" w14:textId="6D159B38"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0" w:type="auto"/>
            <w:tcBorders>
              <w:top w:val="nil"/>
              <w:left w:val="nil"/>
              <w:bottom w:val="single" w:sz="4" w:space="0" w:color="auto"/>
              <w:right w:val="single" w:sz="4" w:space="0" w:color="auto"/>
            </w:tcBorders>
            <w:shd w:val="clear" w:color="auto" w:fill="auto"/>
            <w:hideMark/>
          </w:tcPr>
          <w:p w14:paraId="56E995FB" w14:textId="016AD178"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A2B9613" w14:textId="6AF594BC"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5293337" w14:textId="4AFCECE2"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853DD" w:rsidRPr="00022CED" w14:paraId="3358AA2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6FDBE71" w14:textId="77777777" w:rsidR="00FA0926" w:rsidRPr="00C60277" w:rsidRDefault="00FA092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0" w:type="auto"/>
            <w:tcBorders>
              <w:top w:val="nil"/>
              <w:left w:val="nil"/>
              <w:bottom w:val="single" w:sz="4" w:space="0" w:color="auto"/>
              <w:right w:val="single" w:sz="4" w:space="0" w:color="auto"/>
            </w:tcBorders>
            <w:shd w:val="clear" w:color="auto" w:fill="auto"/>
            <w:hideMark/>
          </w:tcPr>
          <w:p w14:paraId="2F7FF601" w14:textId="1B4F7D44"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B0D4EFE" w14:textId="3D673E71"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89C3CD1" w14:textId="110AB810"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CD5EFE7" w14:textId="440A6D56"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6611975" w14:textId="34B6311B"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61A5B3E" w14:textId="66FBF66A"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C2B4D23" w14:textId="2503E190"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43B1BF8" w14:textId="5D455D88"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AACD448" w14:textId="3A0C6AEB"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853DD" w:rsidRPr="00022CED" w14:paraId="0DA080F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B850F8E" w14:textId="77777777" w:rsidR="00FA0926" w:rsidRPr="00C60277" w:rsidRDefault="00FA092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0" w:type="auto"/>
            <w:tcBorders>
              <w:top w:val="nil"/>
              <w:left w:val="nil"/>
              <w:bottom w:val="single" w:sz="4" w:space="0" w:color="auto"/>
              <w:right w:val="single" w:sz="4" w:space="0" w:color="auto"/>
            </w:tcBorders>
            <w:shd w:val="clear" w:color="auto" w:fill="auto"/>
            <w:hideMark/>
          </w:tcPr>
          <w:p w14:paraId="6AB2B5EA" w14:textId="73E9BB14"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4F9D19C" w14:textId="62BDACFB"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EEB3452" w14:textId="61532C8B"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0432827" w14:textId="595EFF0F"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2B680509" w14:textId="3DAA22F8"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0" w:type="auto"/>
            <w:tcBorders>
              <w:top w:val="nil"/>
              <w:left w:val="nil"/>
              <w:bottom w:val="single" w:sz="4" w:space="0" w:color="auto"/>
              <w:right w:val="single" w:sz="4" w:space="0" w:color="auto"/>
            </w:tcBorders>
            <w:shd w:val="clear" w:color="auto" w:fill="auto"/>
            <w:hideMark/>
          </w:tcPr>
          <w:p w14:paraId="5095EBD5" w14:textId="48EA549F"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0" w:type="auto"/>
            <w:tcBorders>
              <w:top w:val="nil"/>
              <w:left w:val="nil"/>
              <w:bottom w:val="single" w:sz="4" w:space="0" w:color="auto"/>
              <w:right w:val="single" w:sz="4" w:space="0" w:color="auto"/>
            </w:tcBorders>
            <w:shd w:val="clear" w:color="auto" w:fill="auto"/>
            <w:hideMark/>
          </w:tcPr>
          <w:p w14:paraId="22853022" w14:textId="55FF28CA"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0" w:type="auto"/>
            <w:tcBorders>
              <w:top w:val="nil"/>
              <w:left w:val="nil"/>
              <w:bottom w:val="single" w:sz="4" w:space="0" w:color="auto"/>
              <w:right w:val="single" w:sz="4" w:space="0" w:color="auto"/>
            </w:tcBorders>
            <w:shd w:val="clear" w:color="auto" w:fill="auto"/>
            <w:hideMark/>
          </w:tcPr>
          <w:p w14:paraId="6A945573" w14:textId="1D355305"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0" w:type="auto"/>
            <w:tcBorders>
              <w:top w:val="nil"/>
              <w:left w:val="nil"/>
              <w:bottom w:val="single" w:sz="4" w:space="0" w:color="auto"/>
              <w:right w:val="single" w:sz="4" w:space="0" w:color="auto"/>
            </w:tcBorders>
            <w:shd w:val="clear" w:color="auto" w:fill="auto"/>
            <w:hideMark/>
          </w:tcPr>
          <w:p w14:paraId="579F1975" w14:textId="2BF7D577"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r>
      <w:tr w:rsidR="001853DD" w:rsidRPr="00022CED" w14:paraId="34514B6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1D91882B" w14:textId="77777777" w:rsidR="00FA0926" w:rsidRPr="00C60277" w:rsidRDefault="00FA092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0" w:type="auto"/>
            <w:tcBorders>
              <w:top w:val="nil"/>
              <w:left w:val="nil"/>
              <w:bottom w:val="single" w:sz="4" w:space="0" w:color="auto"/>
              <w:right w:val="single" w:sz="4" w:space="0" w:color="auto"/>
            </w:tcBorders>
            <w:shd w:val="clear" w:color="auto" w:fill="auto"/>
          </w:tcPr>
          <w:p w14:paraId="732190D7" w14:textId="23E58A54"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69BE8349" w14:textId="5422351A"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CBF7909" w14:textId="4ACDFC4C"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68932F39" w14:textId="61B5106F"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1879F8E" w14:textId="2D66682D"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B010278" w14:textId="2F0684BC"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0C8A768" w14:textId="46F627D1"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CCB3DAF" w14:textId="16874DC5"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C0A5AFB" w14:textId="47C40114" w:rsidR="00FA0926" w:rsidRPr="00C60277" w:rsidRDefault="00FA092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853DD" w:rsidRPr="00022CED" w14:paraId="3C8711D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2DC701A4"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0" w:type="auto"/>
            <w:tcBorders>
              <w:top w:val="nil"/>
              <w:left w:val="nil"/>
              <w:bottom w:val="single" w:sz="4" w:space="0" w:color="auto"/>
              <w:right w:val="single" w:sz="4" w:space="0" w:color="auto"/>
            </w:tcBorders>
            <w:shd w:val="clear" w:color="auto" w:fill="auto"/>
          </w:tcPr>
          <w:p w14:paraId="4696CC24" w14:textId="5738C44C"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c>
          <w:tcPr>
            <w:tcW w:w="0" w:type="auto"/>
            <w:tcBorders>
              <w:top w:val="nil"/>
              <w:left w:val="nil"/>
              <w:bottom w:val="single" w:sz="4" w:space="0" w:color="auto"/>
              <w:right w:val="single" w:sz="4" w:space="0" w:color="auto"/>
            </w:tcBorders>
            <w:shd w:val="clear" w:color="auto" w:fill="auto"/>
          </w:tcPr>
          <w:p w14:paraId="22225992" w14:textId="2D00B1C9"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52</w:t>
            </w:r>
          </w:p>
        </w:tc>
        <w:tc>
          <w:tcPr>
            <w:tcW w:w="0" w:type="auto"/>
            <w:tcBorders>
              <w:top w:val="nil"/>
              <w:left w:val="nil"/>
              <w:bottom w:val="single" w:sz="4" w:space="0" w:color="auto"/>
              <w:right w:val="single" w:sz="4" w:space="0" w:color="auto"/>
            </w:tcBorders>
            <w:shd w:val="clear" w:color="auto" w:fill="auto"/>
          </w:tcPr>
          <w:p w14:paraId="1AD2FD60" w14:textId="409E486F"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0" w:type="auto"/>
            <w:tcBorders>
              <w:top w:val="nil"/>
              <w:left w:val="nil"/>
              <w:bottom w:val="single" w:sz="4" w:space="0" w:color="auto"/>
              <w:right w:val="single" w:sz="4" w:space="0" w:color="auto"/>
            </w:tcBorders>
            <w:shd w:val="clear" w:color="auto" w:fill="auto"/>
          </w:tcPr>
          <w:p w14:paraId="2B4EFC5B" w14:textId="21A5F334"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0" w:type="auto"/>
            <w:tcBorders>
              <w:top w:val="nil"/>
              <w:left w:val="nil"/>
              <w:bottom w:val="single" w:sz="4" w:space="0" w:color="auto"/>
              <w:right w:val="single" w:sz="4" w:space="0" w:color="auto"/>
            </w:tcBorders>
            <w:shd w:val="clear" w:color="auto" w:fill="auto"/>
          </w:tcPr>
          <w:p w14:paraId="1033F68B" w14:textId="3B913AB0"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0" w:type="auto"/>
            <w:tcBorders>
              <w:top w:val="nil"/>
              <w:left w:val="nil"/>
              <w:bottom w:val="single" w:sz="4" w:space="0" w:color="auto"/>
              <w:right w:val="single" w:sz="4" w:space="0" w:color="auto"/>
            </w:tcBorders>
            <w:shd w:val="clear" w:color="auto" w:fill="auto"/>
          </w:tcPr>
          <w:p w14:paraId="3485F0EA" w14:textId="0D7F658E"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tcPr>
          <w:p w14:paraId="11780040" w14:textId="0409EA6F"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0" w:type="auto"/>
            <w:tcBorders>
              <w:top w:val="nil"/>
              <w:left w:val="nil"/>
              <w:bottom w:val="single" w:sz="4" w:space="0" w:color="auto"/>
              <w:right w:val="single" w:sz="4" w:space="0" w:color="auto"/>
            </w:tcBorders>
            <w:shd w:val="clear" w:color="auto" w:fill="auto"/>
          </w:tcPr>
          <w:p w14:paraId="43AE566A" w14:textId="65AE061B"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0" w:type="auto"/>
            <w:tcBorders>
              <w:top w:val="nil"/>
              <w:left w:val="nil"/>
              <w:bottom w:val="single" w:sz="4" w:space="0" w:color="auto"/>
              <w:right w:val="single" w:sz="4" w:space="0" w:color="auto"/>
            </w:tcBorders>
            <w:shd w:val="clear" w:color="auto" w:fill="auto"/>
          </w:tcPr>
          <w:p w14:paraId="1235FF12" w14:textId="3D884B45"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r>
      <w:tr w:rsidR="001853DD" w:rsidRPr="00022CED" w14:paraId="7F03287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4C4E0DE"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0" w:type="auto"/>
            <w:tcBorders>
              <w:top w:val="nil"/>
              <w:left w:val="nil"/>
              <w:bottom w:val="single" w:sz="4" w:space="0" w:color="auto"/>
              <w:right w:val="single" w:sz="4" w:space="0" w:color="auto"/>
            </w:tcBorders>
            <w:shd w:val="clear" w:color="auto" w:fill="auto"/>
            <w:hideMark/>
          </w:tcPr>
          <w:p w14:paraId="2FF3641D" w14:textId="45D3835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2754809B" w14:textId="7CB0C1C3"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0" w:type="auto"/>
            <w:tcBorders>
              <w:top w:val="nil"/>
              <w:left w:val="nil"/>
              <w:bottom w:val="single" w:sz="4" w:space="0" w:color="auto"/>
              <w:right w:val="single" w:sz="4" w:space="0" w:color="auto"/>
            </w:tcBorders>
            <w:shd w:val="clear" w:color="auto" w:fill="auto"/>
            <w:hideMark/>
          </w:tcPr>
          <w:p w14:paraId="6FD68C81" w14:textId="24309DF3"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14D914AC" w14:textId="39B69104"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99</w:t>
            </w:r>
          </w:p>
        </w:tc>
        <w:tc>
          <w:tcPr>
            <w:tcW w:w="0" w:type="auto"/>
            <w:tcBorders>
              <w:top w:val="nil"/>
              <w:left w:val="nil"/>
              <w:bottom w:val="single" w:sz="4" w:space="0" w:color="auto"/>
              <w:right w:val="single" w:sz="4" w:space="0" w:color="auto"/>
            </w:tcBorders>
            <w:shd w:val="clear" w:color="auto" w:fill="auto"/>
            <w:hideMark/>
          </w:tcPr>
          <w:p w14:paraId="66FABBDC" w14:textId="35077F37"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0" w:type="auto"/>
            <w:tcBorders>
              <w:top w:val="nil"/>
              <w:left w:val="nil"/>
              <w:bottom w:val="single" w:sz="4" w:space="0" w:color="auto"/>
              <w:right w:val="single" w:sz="4" w:space="0" w:color="auto"/>
            </w:tcBorders>
            <w:shd w:val="clear" w:color="auto" w:fill="auto"/>
            <w:hideMark/>
          </w:tcPr>
          <w:p w14:paraId="3C05DBA9" w14:textId="7D27FB83"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c>
          <w:tcPr>
            <w:tcW w:w="0" w:type="auto"/>
            <w:tcBorders>
              <w:top w:val="nil"/>
              <w:left w:val="nil"/>
              <w:bottom w:val="single" w:sz="4" w:space="0" w:color="auto"/>
              <w:right w:val="single" w:sz="4" w:space="0" w:color="auto"/>
            </w:tcBorders>
            <w:shd w:val="clear" w:color="auto" w:fill="auto"/>
            <w:hideMark/>
          </w:tcPr>
          <w:p w14:paraId="47C8BC15" w14:textId="5CC9C00B"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99</w:t>
            </w:r>
          </w:p>
        </w:tc>
        <w:tc>
          <w:tcPr>
            <w:tcW w:w="0" w:type="auto"/>
            <w:tcBorders>
              <w:top w:val="nil"/>
              <w:left w:val="nil"/>
              <w:bottom w:val="single" w:sz="4" w:space="0" w:color="auto"/>
              <w:right w:val="single" w:sz="4" w:space="0" w:color="auto"/>
            </w:tcBorders>
            <w:shd w:val="clear" w:color="auto" w:fill="auto"/>
            <w:hideMark/>
          </w:tcPr>
          <w:p w14:paraId="7AE45BB9" w14:textId="236FFD8C"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0" w:type="auto"/>
            <w:tcBorders>
              <w:top w:val="nil"/>
              <w:left w:val="nil"/>
              <w:bottom w:val="single" w:sz="4" w:space="0" w:color="auto"/>
              <w:right w:val="single" w:sz="4" w:space="0" w:color="auto"/>
            </w:tcBorders>
            <w:shd w:val="clear" w:color="auto" w:fill="auto"/>
            <w:hideMark/>
          </w:tcPr>
          <w:p w14:paraId="259FD034" w14:textId="3ED15703"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r>
      <w:tr w:rsidR="001853DD" w:rsidRPr="00022CED" w14:paraId="31FDB83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73350D1"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0" w:type="auto"/>
            <w:tcBorders>
              <w:top w:val="nil"/>
              <w:left w:val="nil"/>
              <w:bottom w:val="single" w:sz="4" w:space="0" w:color="auto"/>
              <w:right w:val="single" w:sz="4" w:space="0" w:color="auto"/>
            </w:tcBorders>
            <w:shd w:val="clear" w:color="auto" w:fill="auto"/>
            <w:hideMark/>
          </w:tcPr>
          <w:p w14:paraId="46B02CC7" w14:textId="2F4D3980"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0" w:type="auto"/>
            <w:tcBorders>
              <w:top w:val="nil"/>
              <w:left w:val="nil"/>
              <w:bottom w:val="single" w:sz="4" w:space="0" w:color="auto"/>
              <w:right w:val="single" w:sz="4" w:space="0" w:color="auto"/>
            </w:tcBorders>
            <w:shd w:val="clear" w:color="auto" w:fill="auto"/>
            <w:hideMark/>
          </w:tcPr>
          <w:p w14:paraId="6FB2B9BD" w14:textId="60484447"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0" w:type="auto"/>
            <w:tcBorders>
              <w:top w:val="nil"/>
              <w:left w:val="nil"/>
              <w:bottom w:val="single" w:sz="4" w:space="0" w:color="auto"/>
              <w:right w:val="single" w:sz="4" w:space="0" w:color="auto"/>
            </w:tcBorders>
            <w:shd w:val="clear" w:color="auto" w:fill="auto"/>
            <w:hideMark/>
          </w:tcPr>
          <w:p w14:paraId="368C73A2" w14:textId="22181864"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0" w:type="auto"/>
            <w:tcBorders>
              <w:top w:val="nil"/>
              <w:left w:val="nil"/>
              <w:bottom w:val="single" w:sz="4" w:space="0" w:color="auto"/>
              <w:right w:val="single" w:sz="4" w:space="0" w:color="auto"/>
            </w:tcBorders>
            <w:shd w:val="clear" w:color="auto" w:fill="auto"/>
            <w:hideMark/>
          </w:tcPr>
          <w:p w14:paraId="453CDDF3" w14:textId="09B41A89"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hideMark/>
          </w:tcPr>
          <w:p w14:paraId="4B1B93C9" w14:textId="5E321654"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99</w:t>
            </w:r>
          </w:p>
        </w:tc>
        <w:tc>
          <w:tcPr>
            <w:tcW w:w="0" w:type="auto"/>
            <w:tcBorders>
              <w:top w:val="nil"/>
              <w:left w:val="nil"/>
              <w:bottom w:val="single" w:sz="4" w:space="0" w:color="auto"/>
              <w:right w:val="single" w:sz="4" w:space="0" w:color="auto"/>
            </w:tcBorders>
            <w:shd w:val="clear" w:color="auto" w:fill="auto"/>
            <w:hideMark/>
          </w:tcPr>
          <w:p w14:paraId="7C015E0F" w14:textId="14D3FBDC"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5B824FB2" w14:textId="19C51330"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1384F62" w14:textId="4EB98E0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84A35C5" w14:textId="371EA5FE"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853DD" w:rsidRPr="00022CED" w14:paraId="1DEBA313"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D919E53"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0" w:type="auto"/>
            <w:tcBorders>
              <w:top w:val="nil"/>
              <w:left w:val="nil"/>
              <w:bottom w:val="single" w:sz="4" w:space="0" w:color="auto"/>
              <w:right w:val="single" w:sz="4" w:space="0" w:color="auto"/>
            </w:tcBorders>
            <w:shd w:val="clear" w:color="auto" w:fill="auto"/>
            <w:hideMark/>
          </w:tcPr>
          <w:p w14:paraId="0673CFC4" w14:textId="0B554E6C"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3F63E30" w14:textId="4E7DC9EA"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8BC82D1" w14:textId="0BAD3E33"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2F35B6D" w14:textId="4B4F5265"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D0733B9" w14:textId="7C5C8BDE"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85812DA" w14:textId="01BEBD97"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5D81C72" w14:textId="6750E775"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EC826CC" w14:textId="2E5A859E"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F850A5F" w14:textId="5757F174"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853DD" w:rsidRPr="00022CED" w14:paraId="401AE4C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3DBCB18"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0" w:type="auto"/>
            <w:tcBorders>
              <w:top w:val="nil"/>
              <w:left w:val="nil"/>
              <w:bottom w:val="single" w:sz="4" w:space="0" w:color="auto"/>
              <w:right w:val="single" w:sz="4" w:space="0" w:color="auto"/>
            </w:tcBorders>
            <w:shd w:val="clear" w:color="auto" w:fill="auto"/>
            <w:hideMark/>
          </w:tcPr>
          <w:p w14:paraId="520B4497" w14:textId="41E3571D"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5532BDA" w14:textId="7AABA018"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2C5F940" w14:textId="4B99D3A3"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FF7E8C9" w14:textId="5B3B2F0A"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4AA4D60" w14:textId="7645BDA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4671425" w14:textId="73C06E25"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17CB917" w14:textId="361870F7"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8D5858B" w14:textId="773008BC"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270E557" w14:textId="1575441E"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853DD" w:rsidRPr="00022CED" w14:paraId="02074E0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2C7FD56"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0" w:type="auto"/>
            <w:tcBorders>
              <w:top w:val="nil"/>
              <w:left w:val="nil"/>
              <w:bottom w:val="single" w:sz="4" w:space="0" w:color="auto"/>
              <w:right w:val="single" w:sz="4" w:space="0" w:color="auto"/>
            </w:tcBorders>
            <w:shd w:val="clear" w:color="auto" w:fill="auto"/>
            <w:hideMark/>
          </w:tcPr>
          <w:p w14:paraId="2D4EC8ED" w14:textId="657A82B2"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427EE92A" w14:textId="73FA017D"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hideMark/>
          </w:tcPr>
          <w:p w14:paraId="19C3CB86" w14:textId="0B4CFE08"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0" w:type="auto"/>
            <w:tcBorders>
              <w:top w:val="nil"/>
              <w:left w:val="nil"/>
              <w:bottom w:val="single" w:sz="4" w:space="0" w:color="auto"/>
              <w:right w:val="single" w:sz="4" w:space="0" w:color="auto"/>
            </w:tcBorders>
            <w:shd w:val="clear" w:color="auto" w:fill="auto"/>
            <w:hideMark/>
          </w:tcPr>
          <w:p w14:paraId="0763904D" w14:textId="389319C8"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11A38B6E" w14:textId="014F1EFE"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w:t>
            </w:r>
          </w:p>
        </w:tc>
        <w:tc>
          <w:tcPr>
            <w:tcW w:w="0" w:type="auto"/>
            <w:tcBorders>
              <w:top w:val="nil"/>
              <w:left w:val="nil"/>
              <w:bottom w:val="single" w:sz="4" w:space="0" w:color="auto"/>
              <w:right w:val="single" w:sz="4" w:space="0" w:color="auto"/>
            </w:tcBorders>
            <w:shd w:val="clear" w:color="auto" w:fill="auto"/>
            <w:hideMark/>
          </w:tcPr>
          <w:p w14:paraId="4A28A9F1" w14:textId="58B6F213"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68</w:t>
            </w:r>
          </w:p>
        </w:tc>
        <w:tc>
          <w:tcPr>
            <w:tcW w:w="0" w:type="auto"/>
            <w:tcBorders>
              <w:top w:val="nil"/>
              <w:left w:val="nil"/>
              <w:bottom w:val="single" w:sz="4" w:space="0" w:color="auto"/>
              <w:right w:val="single" w:sz="4" w:space="0" w:color="auto"/>
            </w:tcBorders>
            <w:shd w:val="clear" w:color="auto" w:fill="auto"/>
            <w:hideMark/>
          </w:tcPr>
          <w:p w14:paraId="150C581F" w14:textId="0E9368CA"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68</w:t>
            </w:r>
          </w:p>
        </w:tc>
        <w:tc>
          <w:tcPr>
            <w:tcW w:w="0" w:type="auto"/>
            <w:tcBorders>
              <w:top w:val="nil"/>
              <w:left w:val="nil"/>
              <w:bottom w:val="single" w:sz="4" w:space="0" w:color="auto"/>
              <w:right w:val="single" w:sz="4" w:space="0" w:color="auto"/>
            </w:tcBorders>
            <w:shd w:val="clear" w:color="auto" w:fill="auto"/>
            <w:hideMark/>
          </w:tcPr>
          <w:p w14:paraId="159D6160" w14:textId="3749D32A"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51AD579F" w14:textId="1EE4B0E5"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r>
      <w:tr w:rsidR="001853DD" w:rsidRPr="00022CED" w14:paraId="5843FF0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D48044E" w14:textId="70463EE8" w:rsidR="00FA0926" w:rsidRPr="00C60277" w:rsidRDefault="0A964D09"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0" w:type="auto"/>
            <w:tcBorders>
              <w:top w:val="nil"/>
              <w:left w:val="nil"/>
              <w:bottom w:val="single" w:sz="4" w:space="0" w:color="auto"/>
              <w:right w:val="single" w:sz="4" w:space="0" w:color="auto"/>
            </w:tcBorders>
            <w:shd w:val="clear" w:color="auto" w:fill="auto"/>
            <w:hideMark/>
          </w:tcPr>
          <w:p w14:paraId="7EDA07EA" w14:textId="5FC3B999"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88</w:t>
            </w:r>
          </w:p>
        </w:tc>
        <w:tc>
          <w:tcPr>
            <w:tcW w:w="0" w:type="auto"/>
            <w:tcBorders>
              <w:top w:val="nil"/>
              <w:left w:val="nil"/>
              <w:bottom w:val="single" w:sz="4" w:space="0" w:color="auto"/>
              <w:right w:val="single" w:sz="4" w:space="0" w:color="auto"/>
            </w:tcBorders>
            <w:shd w:val="clear" w:color="auto" w:fill="auto"/>
            <w:hideMark/>
          </w:tcPr>
          <w:p w14:paraId="0D6E9C37" w14:textId="012EE72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0" w:type="auto"/>
            <w:tcBorders>
              <w:top w:val="nil"/>
              <w:left w:val="nil"/>
              <w:bottom w:val="single" w:sz="4" w:space="0" w:color="auto"/>
              <w:right w:val="single" w:sz="4" w:space="0" w:color="auto"/>
            </w:tcBorders>
            <w:shd w:val="clear" w:color="auto" w:fill="auto"/>
            <w:hideMark/>
          </w:tcPr>
          <w:p w14:paraId="676B955D" w14:textId="10FAC4AA"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254DF125" w14:textId="55BB9228"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0" w:type="auto"/>
            <w:tcBorders>
              <w:top w:val="nil"/>
              <w:left w:val="nil"/>
              <w:bottom w:val="single" w:sz="4" w:space="0" w:color="auto"/>
              <w:right w:val="single" w:sz="4" w:space="0" w:color="auto"/>
            </w:tcBorders>
            <w:shd w:val="clear" w:color="auto" w:fill="auto"/>
            <w:hideMark/>
          </w:tcPr>
          <w:p w14:paraId="3A28E28C" w14:textId="7A34F897"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c>
          <w:tcPr>
            <w:tcW w:w="0" w:type="auto"/>
            <w:tcBorders>
              <w:top w:val="nil"/>
              <w:left w:val="nil"/>
              <w:bottom w:val="single" w:sz="4" w:space="0" w:color="auto"/>
              <w:right w:val="single" w:sz="4" w:space="0" w:color="auto"/>
            </w:tcBorders>
            <w:shd w:val="clear" w:color="auto" w:fill="auto"/>
            <w:hideMark/>
          </w:tcPr>
          <w:p w14:paraId="4D87E0FC" w14:textId="54762A2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70CF125D" w14:textId="1C209FDF"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3006C6D" w14:textId="22B2A349"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24C6824" w14:textId="36F547DF"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853DD" w:rsidRPr="00022CED" w14:paraId="6B364A3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39C649F"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0" w:type="auto"/>
            <w:tcBorders>
              <w:top w:val="nil"/>
              <w:left w:val="nil"/>
              <w:bottom w:val="single" w:sz="4" w:space="0" w:color="auto"/>
              <w:right w:val="single" w:sz="4" w:space="0" w:color="auto"/>
            </w:tcBorders>
            <w:shd w:val="clear" w:color="auto" w:fill="auto"/>
            <w:hideMark/>
          </w:tcPr>
          <w:p w14:paraId="61CD0BDD" w14:textId="0E9DE9AA"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24D10E7" w14:textId="07B1A45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18E2BCF" w14:textId="157DE26B"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0" w:type="auto"/>
            <w:tcBorders>
              <w:top w:val="nil"/>
              <w:left w:val="nil"/>
              <w:bottom w:val="single" w:sz="4" w:space="0" w:color="auto"/>
              <w:right w:val="single" w:sz="4" w:space="0" w:color="auto"/>
            </w:tcBorders>
            <w:shd w:val="clear" w:color="auto" w:fill="auto"/>
            <w:hideMark/>
          </w:tcPr>
          <w:p w14:paraId="36337F63" w14:textId="27117B46" w:rsidR="00FA0926" w:rsidRPr="00C60277" w:rsidRDefault="00FA0926"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0" w:type="auto"/>
            <w:tcBorders>
              <w:top w:val="nil"/>
              <w:left w:val="nil"/>
              <w:bottom w:val="single" w:sz="4" w:space="0" w:color="auto"/>
              <w:right w:val="single" w:sz="4" w:space="0" w:color="auto"/>
            </w:tcBorders>
            <w:shd w:val="clear" w:color="auto" w:fill="auto"/>
            <w:hideMark/>
          </w:tcPr>
          <w:p w14:paraId="70AAD4F9" w14:textId="3DAEF42B" w:rsidR="00FA0926" w:rsidRPr="00C60277" w:rsidRDefault="00FA0926"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c>
          <w:tcPr>
            <w:tcW w:w="0" w:type="auto"/>
            <w:tcBorders>
              <w:top w:val="nil"/>
              <w:left w:val="nil"/>
              <w:bottom w:val="single" w:sz="4" w:space="0" w:color="auto"/>
              <w:right w:val="single" w:sz="4" w:space="0" w:color="auto"/>
            </w:tcBorders>
            <w:shd w:val="clear" w:color="auto" w:fill="auto"/>
            <w:hideMark/>
          </w:tcPr>
          <w:p w14:paraId="64B956C1" w14:textId="72D872A2"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0" w:type="auto"/>
            <w:tcBorders>
              <w:top w:val="nil"/>
              <w:left w:val="nil"/>
              <w:bottom w:val="single" w:sz="4" w:space="0" w:color="auto"/>
              <w:right w:val="single" w:sz="4" w:space="0" w:color="auto"/>
            </w:tcBorders>
            <w:shd w:val="clear" w:color="auto" w:fill="auto"/>
            <w:hideMark/>
          </w:tcPr>
          <w:p w14:paraId="35422585" w14:textId="14B13B60"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5A63F60" w14:textId="17448FDA"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5DA1A79" w14:textId="4A927E6E"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853DD" w:rsidRPr="00022CED" w14:paraId="43BDC0A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CC99A37"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0" w:type="auto"/>
            <w:tcBorders>
              <w:top w:val="nil"/>
              <w:left w:val="nil"/>
              <w:bottom w:val="single" w:sz="4" w:space="0" w:color="auto"/>
              <w:right w:val="single" w:sz="4" w:space="0" w:color="auto"/>
            </w:tcBorders>
            <w:shd w:val="clear" w:color="auto" w:fill="auto"/>
            <w:hideMark/>
          </w:tcPr>
          <w:p w14:paraId="7D2DE40D" w14:textId="01DE2A4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0" w:type="auto"/>
            <w:tcBorders>
              <w:top w:val="nil"/>
              <w:left w:val="nil"/>
              <w:bottom w:val="single" w:sz="4" w:space="0" w:color="auto"/>
              <w:right w:val="single" w:sz="4" w:space="0" w:color="auto"/>
            </w:tcBorders>
            <w:shd w:val="clear" w:color="auto" w:fill="auto"/>
            <w:hideMark/>
          </w:tcPr>
          <w:p w14:paraId="6492D024" w14:textId="368EBB8F"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6F47D402" w14:textId="47E9D952"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0" w:type="auto"/>
            <w:tcBorders>
              <w:top w:val="nil"/>
              <w:left w:val="nil"/>
              <w:bottom w:val="single" w:sz="4" w:space="0" w:color="auto"/>
              <w:right w:val="single" w:sz="4" w:space="0" w:color="auto"/>
            </w:tcBorders>
            <w:shd w:val="clear" w:color="auto" w:fill="auto"/>
            <w:hideMark/>
          </w:tcPr>
          <w:p w14:paraId="319D5640" w14:textId="3459C6DB"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87</w:t>
            </w:r>
          </w:p>
        </w:tc>
        <w:tc>
          <w:tcPr>
            <w:tcW w:w="0" w:type="auto"/>
            <w:tcBorders>
              <w:top w:val="nil"/>
              <w:left w:val="nil"/>
              <w:bottom w:val="single" w:sz="4" w:space="0" w:color="auto"/>
              <w:right w:val="single" w:sz="4" w:space="0" w:color="auto"/>
            </w:tcBorders>
            <w:shd w:val="clear" w:color="auto" w:fill="auto"/>
            <w:hideMark/>
          </w:tcPr>
          <w:p w14:paraId="7C02A319" w14:textId="5BD145F8"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0" w:type="auto"/>
            <w:tcBorders>
              <w:top w:val="nil"/>
              <w:left w:val="nil"/>
              <w:bottom w:val="single" w:sz="4" w:space="0" w:color="auto"/>
              <w:right w:val="single" w:sz="4" w:space="0" w:color="auto"/>
            </w:tcBorders>
            <w:shd w:val="clear" w:color="auto" w:fill="auto"/>
            <w:hideMark/>
          </w:tcPr>
          <w:p w14:paraId="0C37EBB9" w14:textId="7DBFC774"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585AD293" w14:textId="435E8D02"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0" w:type="auto"/>
            <w:tcBorders>
              <w:top w:val="nil"/>
              <w:left w:val="nil"/>
              <w:bottom w:val="single" w:sz="4" w:space="0" w:color="auto"/>
              <w:right w:val="single" w:sz="4" w:space="0" w:color="auto"/>
            </w:tcBorders>
            <w:shd w:val="clear" w:color="auto" w:fill="auto"/>
            <w:hideMark/>
          </w:tcPr>
          <w:p w14:paraId="2F4D3E59" w14:textId="47A3FDB4"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0" w:type="auto"/>
            <w:tcBorders>
              <w:top w:val="nil"/>
              <w:left w:val="nil"/>
              <w:bottom w:val="single" w:sz="4" w:space="0" w:color="auto"/>
              <w:right w:val="single" w:sz="4" w:space="0" w:color="auto"/>
            </w:tcBorders>
            <w:shd w:val="clear" w:color="auto" w:fill="auto"/>
            <w:hideMark/>
          </w:tcPr>
          <w:p w14:paraId="415DBA38" w14:textId="75E89AEC"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r>
      <w:tr w:rsidR="001853DD" w:rsidRPr="00022CED" w14:paraId="2F46396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1956784"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0" w:type="auto"/>
            <w:tcBorders>
              <w:top w:val="nil"/>
              <w:left w:val="nil"/>
              <w:bottom w:val="single" w:sz="4" w:space="0" w:color="auto"/>
              <w:right w:val="single" w:sz="4" w:space="0" w:color="auto"/>
            </w:tcBorders>
            <w:shd w:val="clear" w:color="auto" w:fill="auto"/>
            <w:hideMark/>
          </w:tcPr>
          <w:p w14:paraId="3BB11569" w14:textId="2315B3A5"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38F2A8C" w14:textId="2904C5A4"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66008AF" w14:textId="397AF2E8"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D3A1AE2" w14:textId="02684EE7"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9262CF1" w14:textId="16E4F55B"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896CF0C" w14:textId="5BE0C792"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0" w:type="auto"/>
            <w:tcBorders>
              <w:top w:val="nil"/>
              <w:left w:val="nil"/>
              <w:bottom w:val="single" w:sz="4" w:space="0" w:color="auto"/>
              <w:right w:val="single" w:sz="4" w:space="0" w:color="auto"/>
            </w:tcBorders>
            <w:shd w:val="clear" w:color="auto" w:fill="auto"/>
            <w:hideMark/>
          </w:tcPr>
          <w:p w14:paraId="7C91F3B8" w14:textId="250E29DE"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63FDD6C" w14:textId="7478BDF2"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B1E2A36" w14:textId="32A362CD"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r>
      <w:tr w:rsidR="001853DD" w:rsidRPr="00022CED" w14:paraId="0009E6F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413F6F6"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0" w:type="auto"/>
            <w:tcBorders>
              <w:top w:val="nil"/>
              <w:left w:val="nil"/>
              <w:bottom w:val="single" w:sz="4" w:space="0" w:color="auto"/>
              <w:right w:val="single" w:sz="4" w:space="0" w:color="auto"/>
            </w:tcBorders>
            <w:shd w:val="clear" w:color="auto" w:fill="auto"/>
            <w:hideMark/>
          </w:tcPr>
          <w:p w14:paraId="7CF60219" w14:textId="700FD82E"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0" w:type="auto"/>
            <w:tcBorders>
              <w:top w:val="nil"/>
              <w:left w:val="nil"/>
              <w:bottom w:val="single" w:sz="4" w:space="0" w:color="auto"/>
              <w:right w:val="single" w:sz="4" w:space="0" w:color="auto"/>
            </w:tcBorders>
            <w:shd w:val="clear" w:color="auto" w:fill="auto"/>
            <w:hideMark/>
          </w:tcPr>
          <w:p w14:paraId="04BB64E8" w14:textId="3D16042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0" w:type="auto"/>
            <w:tcBorders>
              <w:top w:val="nil"/>
              <w:left w:val="nil"/>
              <w:bottom w:val="single" w:sz="4" w:space="0" w:color="auto"/>
              <w:right w:val="single" w:sz="4" w:space="0" w:color="auto"/>
            </w:tcBorders>
            <w:shd w:val="clear" w:color="auto" w:fill="auto"/>
            <w:hideMark/>
          </w:tcPr>
          <w:p w14:paraId="241ADA72" w14:textId="66D4F6B0"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0" w:type="auto"/>
            <w:tcBorders>
              <w:top w:val="nil"/>
              <w:left w:val="nil"/>
              <w:bottom w:val="single" w:sz="4" w:space="0" w:color="auto"/>
              <w:right w:val="single" w:sz="4" w:space="0" w:color="auto"/>
            </w:tcBorders>
            <w:shd w:val="clear" w:color="auto" w:fill="auto"/>
            <w:hideMark/>
          </w:tcPr>
          <w:p w14:paraId="353B09CD" w14:textId="4C5D175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c>
          <w:tcPr>
            <w:tcW w:w="0" w:type="auto"/>
            <w:tcBorders>
              <w:top w:val="nil"/>
              <w:left w:val="nil"/>
              <w:bottom w:val="single" w:sz="4" w:space="0" w:color="auto"/>
              <w:right w:val="single" w:sz="4" w:space="0" w:color="auto"/>
            </w:tcBorders>
            <w:shd w:val="clear" w:color="auto" w:fill="auto"/>
            <w:hideMark/>
          </w:tcPr>
          <w:p w14:paraId="34F3D4C4" w14:textId="1B872674"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0" w:type="auto"/>
            <w:tcBorders>
              <w:top w:val="nil"/>
              <w:left w:val="nil"/>
              <w:bottom w:val="single" w:sz="4" w:space="0" w:color="auto"/>
              <w:right w:val="single" w:sz="4" w:space="0" w:color="auto"/>
            </w:tcBorders>
            <w:shd w:val="clear" w:color="auto" w:fill="auto"/>
            <w:hideMark/>
          </w:tcPr>
          <w:p w14:paraId="09362E23" w14:textId="2B9A07B7"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c>
          <w:tcPr>
            <w:tcW w:w="0" w:type="auto"/>
            <w:tcBorders>
              <w:top w:val="nil"/>
              <w:left w:val="nil"/>
              <w:bottom w:val="single" w:sz="4" w:space="0" w:color="auto"/>
              <w:right w:val="single" w:sz="4" w:space="0" w:color="auto"/>
            </w:tcBorders>
            <w:shd w:val="clear" w:color="auto" w:fill="auto"/>
            <w:hideMark/>
          </w:tcPr>
          <w:p w14:paraId="7E949A66" w14:textId="1F97E432"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0" w:type="auto"/>
            <w:tcBorders>
              <w:top w:val="nil"/>
              <w:left w:val="nil"/>
              <w:bottom w:val="single" w:sz="4" w:space="0" w:color="auto"/>
              <w:right w:val="single" w:sz="4" w:space="0" w:color="auto"/>
            </w:tcBorders>
            <w:shd w:val="clear" w:color="auto" w:fill="auto"/>
            <w:hideMark/>
          </w:tcPr>
          <w:p w14:paraId="25F44945" w14:textId="00E3B8E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0" w:type="auto"/>
            <w:tcBorders>
              <w:top w:val="nil"/>
              <w:left w:val="nil"/>
              <w:bottom w:val="single" w:sz="4" w:space="0" w:color="auto"/>
              <w:right w:val="single" w:sz="4" w:space="0" w:color="auto"/>
            </w:tcBorders>
            <w:shd w:val="clear" w:color="auto" w:fill="auto"/>
            <w:hideMark/>
          </w:tcPr>
          <w:p w14:paraId="27ABAC9E" w14:textId="2BED74BF"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p>
        </w:tc>
      </w:tr>
      <w:tr w:rsidR="001853DD" w:rsidRPr="00022CED" w14:paraId="269408D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6EF5D97"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0" w:type="auto"/>
            <w:tcBorders>
              <w:top w:val="nil"/>
              <w:left w:val="nil"/>
              <w:bottom w:val="single" w:sz="4" w:space="0" w:color="auto"/>
              <w:right w:val="single" w:sz="4" w:space="0" w:color="auto"/>
            </w:tcBorders>
            <w:shd w:val="clear" w:color="auto" w:fill="auto"/>
            <w:hideMark/>
          </w:tcPr>
          <w:p w14:paraId="77E62FFD" w14:textId="12EE95D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54CBE501" w14:textId="4C74BDCF"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0" w:type="auto"/>
            <w:tcBorders>
              <w:top w:val="nil"/>
              <w:left w:val="nil"/>
              <w:bottom w:val="single" w:sz="4" w:space="0" w:color="auto"/>
              <w:right w:val="single" w:sz="4" w:space="0" w:color="auto"/>
            </w:tcBorders>
            <w:shd w:val="clear" w:color="auto" w:fill="auto"/>
            <w:hideMark/>
          </w:tcPr>
          <w:p w14:paraId="2D1D34F3" w14:textId="3652846D"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0" w:type="auto"/>
            <w:tcBorders>
              <w:top w:val="nil"/>
              <w:left w:val="nil"/>
              <w:bottom w:val="single" w:sz="4" w:space="0" w:color="auto"/>
              <w:right w:val="single" w:sz="4" w:space="0" w:color="auto"/>
            </w:tcBorders>
            <w:shd w:val="clear" w:color="auto" w:fill="auto"/>
            <w:hideMark/>
          </w:tcPr>
          <w:p w14:paraId="54852318" w14:textId="593CC25B"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hideMark/>
          </w:tcPr>
          <w:p w14:paraId="12A0413D" w14:textId="0F2CC450"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28F37BC1" w14:textId="4FFC54D7"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0" w:type="auto"/>
            <w:tcBorders>
              <w:top w:val="nil"/>
              <w:left w:val="nil"/>
              <w:bottom w:val="single" w:sz="4" w:space="0" w:color="auto"/>
              <w:right w:val="single" w:sz="4" w:space="0" w:color="auto"/>
            </w:tcBorders>
            <w:shd w:val="clear" w:color="auto" w:fill="auto"/>
            <w:hideMark/>
          </w:tcPr>
          <w:p w14:paraId="1FDF769A" w14:textId="6D5800AC"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0" w:type="auto"/>
            <w:tcBorders>
              <w:top w:val="nil"/>
              <w:left w:val="nil"/>
              <w:bottom w:val="single" w:sz="4" w:space="0" w:color="auto"/>
              <w:right w:val="single" w:sz="4" w:space="0" w:color="auto"/>
            </w:tcBorders>
            <w:shd w:val="clear" w:color="auto" w:fill="auto"/>
            <w:hideMark/>
          </w:tcPr>
          <w:p w14:paraId="5AD5C377" w14:textId="0815C997"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0" w:type="auto"/>
            <w:tcBorders>
              <w:top w:val="nil"/>
              <w:left w:val="nil"/>
              <w:bottom w:val="single" w:sz="4" w:space="0" w:color="auto"/>
              <w:right w:val="single" w:sz="4" w:space="0" w:color="auto"/>
            </w:tcBorders>
            <w:shd w:val="clear" w:color="auto" w:fill="auto"/>
            <w:hideMark/>
          </w:tcPr>
          <w:p w14:paraId="55B89E0C" w14:textId="1AC1853C"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r>
      <w:tr w:rsidR="001853DD" w:rsidRPr="00022CED" w14:paraId="11EEE75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8237806"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0" w:type="auto"/>
            <w:tcBorders>
              <w:top w:val="nil"/>
              <w:left w:val="nil"/>
              <w:bottom w:val="single" w:sz="4" w:space="0" w:color="auto"/>
              <w:right w:val="single" w:sz="4" w:space="0" w:color="auto"/>
            </w:tcBorders>
            <w:shd w:val="clear" w:color="auto" w:fill="auto"/>
            <w:hideMark/>
          </w:tcPr>
          <w:p w14:paraId="23C02AD7" w14:textId="4ADD34DA"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hideMark/>
          </w:tcPr>
          <w:p w14:paraId="1E383779" w14:textId="48974FA0"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42</w:t>
            </w:r>
          </w:p>
        </w:tc>
        <w:tc>
          <w:tcPr>
            <w:tcW w:w="0" w:type="auto"/>
            <w:tcBorders>
              <w:top w:val="nil"/>
              <w:left w:val="nil"/>
              <w:bottom w:val="single" w:sz="4" w:space="0" w:color="auto"/>
              <w:right w:val="single" w:sz="4" w:space="0" w:color="auto"/>
            </w:tcBorders>
            <w:shd w:val="clear" w:color="auto" w:fill="auto"/>
            <w:hideMark/>
          </w:tcPr>
          <w:p w14:paraId="6DB4EDBA" w14:textId="1304AEEA"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0" w:type="auto"/>
            <w:tcBorders>
              <w:top w:val="nil"/>
              <w:left w:val="nil"/>
              <w:bottom w:val="single" w:sz="4" w:space="0" w:color="auto"/>
              <w:right w:val="single" w:sz="4" w:space="0" w:color="auto"/>
            </w:tcBorders>
            <w:shd w:val="clear" w:color="auto" w:fill="auto"/>
            <w:hideMark/>
          </w:tcPr>
          <w:p w14:paraId="5110F16E" w14:textId="4ADED440"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0" w:type="auto"/>
            <w:tcBorders>
              <w:top w:val="nil"/>
              <w:left w:val="nil"/>
              <w:bottom w:val="single" w:sz="4" w:space="0" w:color="auto"/>
              <w:right w:val="single" w:sz="4" w:space="0" w:color="auto"/>
            </w:tcBorders>
            <w:shd w:val="clear" w:color="auto" w:fill="auto"/>
            <w:hideMark/>
          </w:tcPr>
          <w:p w14:paraId="120AE25B" w14:textId="3CB55934"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0" w:type="auto"/>
            <w:tcBorders>
              <w:top w:val="nil"/>
              <w:left w:val="nil"/>
              <w:bottom w:val="single" w:sz="4" w:space="0" w:color="auto"/>
              <w:right w:val="single" w:sz="4" w:space="0" w:color="auto"/>
            </w:tcBorders>
            <w:shd w:val="clear" w:color="auto" w:fill="auto"/>
            <w:hideMark/>
          </w:tcPr>
          <w:p w14:paraId="469A64EC" w14:textId="74A29D6A"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0" w:type="auto"/>
            <w:tcBorders>
              <w:top w:val="nil"/>
              <w:left w:val="nil"/>
              <w:bottom w:val="single" w:sz="4" w:space="0" w:color="auto"/>
              <w:right w:val="single" w:sz="4" w:space="0" w:color="auto"/>
            </w:tcBorders>
            <w:shd w:val="clear" w:color="auto" w:fill="auto"/>
            <w:hideMark/>
          </w:tcPr>
          <w:p w14:paraId="2C1E7D7D" w14:textId="028379F9"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28C0F064" w14:textId="37E9EB2F"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0" w:type="auto"/>
            <w:tcBorders>
              <w:top w:val="nil"/>
              <w:left w:val="nil"/>
              <w:bottom w:val="single" w:sz="4" w:space="0" w:color="auto"/>
              <w:right w:val="single" w:sz="4" w:space="0" w:color="auto"/>
            </w:tcBorders>
            <w:shd w:val="clear" w:color="auto" w:fill="auto"/>
            <w:hideMark/>
          </w:tcPr>
          <w:p w14:paraId="0CD2E6DA" w14:textId="50398265"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r>
      <w:tr w:rsidR="001853DD" w:rsidRPr="00022CED" w14:paraId="3D3A0EE3"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52E3D57"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0" w:type="auto"/>
            <w:tcBorders>
              <w:top w:val="nil"/>
              <w:left w:val="nil"/>
              <w:bottom w:val="single" w:sz="4" w:space="0" w:color="auto"/>
              <w:right w:val="single" w:sz="4" w:space="0" w:color="auto"/>
            </w:tcBorders>
            <w:shd w:val="clear" w:color="auto" w:fill="auto"/>
            <w:noWrap/>
            <w:hideMark/>
          </w:tcPr>
          <w:p w14:paraId="29F3FDAF" w14:textId="0E5E73DB"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0" w:type="auto"/>
            <w:tcBorders>
              <w:top w:val="nil"/>
              <w:left w:val="nil"/>
              <w:bottom w:val="single" w:sz="4" w:space="0" w:color="auto"/>
              <w:right w:val="single" w:sz="4" w:space="0" w:color="auto"/>
            </w:tcBorders>
            <w:shd w:val="clear" w:color="auto" w:fill="auto"/>
            <w:noWrap/>
            <w:hideMark/>
          </w:tcPr>
          <w:p w14:paraId="1057FC91" w14:textId="0ABB5A1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noWrap/>
            <w:hideMark/>
          </w:tcPr>
          <w:p w14:paraId="1A80FFEC" w14:textId="33AD61C4"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0" w:type="auto"/>
            <w:tcBorders>
              <w:top w:val="nil"/>
              <w:left w:val="nil"/>
              <w:bottom w:val="single" w:sz="4" w:space="0" w:color="auto"/>
              <w:right w:val="single" w:sz="4" w:space="0" w:color="auto"/>
            </w:tcBorders>
            <w:shd w:val="clear" w:color="auto" w:fill="auto"/>
            <w:noWrap/>
            <w:hideMark/>
          </w:tcPr>
          <w:p w14:paraId="61E6D1E1" w14:textId="31DB472F"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noWrap/>
            <w:hideMark/>
          </w:tcPr>
          <w:p w14:paraId="6F0E9A13" w14:textId="6698388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noWrap/>
            <w:hideMark/>
          </w:tcPr>
          <w:p w14:paraId="1E39B5FA" w14:textId="124C96B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0" w:type="auto"/>
            <w:tcBorders>
              <w:top w:val="nil"/>
              <w:left w:val="nil"/>
              <w:bottom w:val="single" w:sz="4" w:space="0" w:color="auto"/>
              <w:right w:val="single" w:sz="4" w:space="0" w:color="auto"/>
            </w:tcBorders>
            <w:shd w:val="clear" w:color="auto" w:fill="auto"/>
            <w:noWrap/>
            <w:hideMark/>
          </w:tcPr>
          <w:p w14:paraId="27070107" w14:textId="3E44A870"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noWrap/>
            <w:hideMark/>
          </w:tcPr>
          <w:p w14:paraId="52BF2EC7" w14:textId="464595B3"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0" w:type="auto"/>
            <w:tcBorders>
              <w:top w:val="nil"/>
              <w:left w:val="nil"/>
              <w:bottom w:val="single" w:sz="4" w:space="0" w:color="auto"/>
              <w:right w:val="single" w:sz="4" w:space="0" w:color="auto"/>
            </w:tcBorders>
            <w:shd w:val="clear" w:color="auto" w:fill="auto"/>
            <w:noWrap/>
            <w:hideMark/>
          </w:tcPr>
          <w:p w14:paraId="0B725BD7" w14:textId="118C1D4A"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r>
      <w:tr w:rsidR="001853DD" w:rsidRPr="00022CED" w14:paraId="723EEF1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759F4C0"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0" w:type="auto"/>
            <w:tcBorders>
              <w:top w:val="nil"/>
              <w:left w:val="nil"/>
              <w:bottom w:val="single" w:sz="4" w:space="0" w:color="auto"/>
              <w:right w:val="single" w:sz="4" w:space="0" w:color="auto"/>
            </w:tcBorders>
            <w:shd w:val="clear" w:color="auto" w:fill="auto"/>
            <w:noWrap/>
            <w:hideMark/>
          </w:tcPr>
          <w:p w14:paraId="510F653B" w14:textId="59909AC7"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87</w:t>
            </w:r>
          </w:p>
        </w:tc>
        <w:tc>
          <w:tcPr>
            <w:tcW w:w="0" w:type="auto"/>
            <w:tcBorders>
              <w:top w:val="nil"/>
              <w:left w:val="nil"/>
              <w:bottom w:val="single" w:sz="4" w:space="0" w:color="auto"/>
              <w:right w:val="single" w:sz="4" w:space="0" w:color="auto"/>
            </w:tcBorders>
            <w:shd w:val="clear" w:color="auto" w:fill="auto"/>
            <w:noWrap/>
            <w:hideMark/>
          </w:tcPr>
          <w:p w14:paraId="56AB6F75" w14:textId="4B3DFA0A"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0" w:type="auto"/>
            <w:tcBorders>
              <w:top w:val="nil"/>
              <w:left w:val="nil"/>
              <w:bottom w:val="single" w:sz="4" w:space="0" w:color="auto"/>
              <w:right w:val="single" w:sz="4" w:space="0" w:color="auto"/>
            </w:tcBorders>
            <w:shd w:val="clear" w:color="auto" w:fill="auto"/>
            <w:noWrap/>
            <w:hideMark/>
          </w:tcPr>
          <w:p w14:paraId="09DFD258" w14:textId="6A3424BB"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c>
          <w:tcPr>
            <w:tcW w:w="0" w:type="auto"/>
            <w:tcBorders>
              <w:top w:val="nil"/>
              <w:left w:val="nil"/>
              <w:bottom w:val="single" w:sz="4" w:space="0" w:color="auto"/>
              <w:right w:val="single" w:sz="4" w:space="0" w:color="auto"/>
            </w:tcBorders>
            <w:shd w:val="clear" w:color="auto" w:fill="auto"/>
            <w:noWrap/>
            <w:hideMark/>
          </w:tcPr>
          <w:p w14:paraId="6A953097" w14:textId="4D89C093"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78</w:t>
            </w:r>
          </w:p>
        </w:tc>
        <w:tc>
          <w:tcPr>
            <w:tcW w:w="0" w:type="auto"/>
            <w:tcBorders>
              <w:top w:val="nil"/>
              <w:left w:val="nil"/>
              <w:bottom w:val="single" w:sz="4" w:space="0" w:color="auto"/>
              <w:right w:val="single" w:sz="4" w:space="0" w:color="auto"/>
            </w:tcBorders>
            <w:shd w:val="clear" w:color="auto" w:fill="auto"/>
            <w:noWrap/>
            <w:hideMark/>
          </w:tcPr>
          <w:p w14:paraId="7875FAA7" w14:textId="7AD8791F"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0" w:type="auto"/>
            <w:tcBorders>
              <w:top w:val="nil"/>
              <w:left w:val="nil"/>
              <w:bottom w:val="single" w:sz="4" w:space="0" w:color="auto"/>
              <w:right w:val="single" w:sz="4" w:space="0" w:color="auto"/>
            </w:tcBorders>
            <w:shd w:val="clear" w:color="auto" w:fill="auto"/>
            <w:noWrap/>
            <w:hideMark/>
          </w:tcPr>
          <w:p w14:paraId="611DC4CA" w14:textId="1791842D"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noWrap/>
            <w:hideMark/>
          </w:tcPr>
          <w:p w14:paraId="4E13576B" w14:textId="33D40362"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70D7C23" w14:textId="7BC94742"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B602381" w14:textId="1BB0497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853DD" w:rsidRPr="00022CED" w14:paraId="42D3C94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3664BE5"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0" w:type="auto"/>
            <w:tcBorders>
              <w:top w:val="nil"/>
              <w:left w:val="nil"/>
              <w:bottom w:val="single" w:sz="4" w:space="0" w:color="auto"/>
              <w:right w:val="single" w:sz="4" w:space="0" w:color="auto"/>
            </w:tcBorders>
            <w:shd w:val="clear" w:color="auto" w:fill="auto"/>
            <w:noWrap/>
            <w:hideMark/>
          </w:tcPr>
          <w:p w14:paraId="367A7F9C" w14:textId="52FAE142"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47E6169" w14:textId="13A8122A"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F6BB589" w14:textId="3833C13E"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220320B" w14:textId="0DA0C0DC"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82CB1B4" w14:textId="6647D47B"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5AA1AD6" w14:textId="1C67FEBC"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9D4526B" w14:textId="2032EFA3"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16AA212" w14:textId="32B426D9"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2D86628" w14:textId="5C723E0E"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853DD" w:rsidRPr="00022CED" w14:paraId="6CA232E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1DE4E5D"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0" w:type="auto"/>
            <w:tcBorders>
              <w:top w:val="nil"/>
              <w:left w:val="nil"/>
              <w:bottom w:val="single" w:sz="4" w:space="0" w:color="auto"/>
              <w:right w:val="single" w:sz="4" w:space="0" w:color="auto"/>
            </w:tcBorders>
            <w:shd w:val="clear" w:color="auto" w:fill="auto"/>
            <w:noWrap/>
            <w:hideMark/>
          </w:tcPr>
          <w:p w14:paraId="587129E3" w14:textId="5B91F943"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860DD15" w14:textId="4BD5F28D"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70E2C86" w14:textId="1065106F"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5CEC581" w14:textId="3BA67AA1"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87BC1E1" w14:textId="35E2616B"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EC98A50" w14:textId="09548B6B"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4CBF409" w14:textId="2DA03DEB"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F5DB000" w14:textId="3C04B3AD"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835A25A" w14:textId="5D7BB5FD"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853DD" w:rsidRPr="00022CED" w14:paraId="5B781E5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588C54E"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0" w:type="auto"/>
            <w:tcBorders>
              <w:top w:val="nil"/>
              <w:left w:val="nil"/>
              <w:bottom w:val="single" w:sz="4" w:space="0" w:color="auto"/>
              <w:right w:val="single" w:sz="4" w:space="0" w:color="auto"/>
            </w:tcBorders>
            <w:shd w:val="clear" w:color="auto" w:fill="auto"/>
            <w:noWrap/>
            <w:hideMark/>
          </w:tcPr>
          <w:p w14:paraId="0B060A18" w14:textId="4DD82E32"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1BDFC83" w14:textId="7F89A12C"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08CCD22" w14:textId="370DAB6D"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4A67D40" w14:textId="30BD0413"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21FE062" w14:textId="0F66070E"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BEFEB29" w14:textId="448FA6CE"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E1D82C0" w14:textId="32AA584A"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D2DC729" w14:textId="31D60287"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03E2758" w14:textId="7D9866AD"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853DD" w:rsidRPr="00022CED" w14:paraId="08ADBEA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A3061AC" w14:textId="77777777" w:rsidR="00FA0926" w:rsidRPr="00C60277" w:rsidRDefault="00FA0926"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0" w:type="auto"/>
            <w:tcBorders>
              <w:top w:val="nil"/>
              <w:left w:val="nil"/>
              <w:bottom w:val="single" w:sz="4" w:space="0" w:color="auto"/>
              <w:right w:val="single" w:sz="4" w:space="0" w:color="auto"/>
            </w:tcBorders>
            <w:shd w:val="clear" w:color="auto" w:fill="auto"/>
            <w:noWrap/>
            <w:hideMark/>
          </w:tcPr>
          <w:p w14:paraId="1D1FBF34" w14:textId="3FFEFE17"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0" w:type="auto"/>
            <w:tcBorders>
              <w:top w:val="nil"/>
              <w:left w:val="nil"/>
              <w:bottom w:val="single" w:sz="4" w:space="0" w:color="auto"/>
              <w:right w:val="single" w:sz="4" w:space="0" w:color="auto"/>
            </w:tcBorders>
            <w:shd w:val="clear" w:color="auto" w:fill="auto"/>
            <w:noWrap/>
            <w:hideMark/>
          </w:tcPr>
          <w:p w14:paraId="65F6FED0" w14:textId="5FC0E5CA"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0" w:type="auto"/>
            <w:tcBorders>
              <w:top w:val="nil"/>
              <w:left w:val="nil"/>
              <w:bottom w:val="single" w:sz="4" w:space="0" w:color="auto"/>
              <w:right w:val="single" w:sz="4" w:space="0" w:color="auto"/>
            </w:tcBorders>
            <w:shd w:val="clear" w:color="auto" w:fill="auto"/>
            <w:noWrap/>
            <w:hideMark/>
          </w:tcPr>
          <w:p w14:paraId="4F9A51FF" w14:textId="54CFB601"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0" w:type="auto"/>
            <w:tcBorders>
              <w:top w:val="nil"/>
              <w:left w:val="nil"/>
              <w:bottom w:val="single" w:sz="4" w:space="0" w:color="auto"/>
              <w:right w:val="single" w:sz="4" w:space="0" w:color="auto"/>
            </w:tcBorders>
            <w:shd w:val="clear" w:color="auto" w:fill="auto"/>
            <w:noWrap/>
            <w:hideMark/>
          </w:tcPr>
          <w:p w14:paraId="6E4874B5" w14:textId="199487CB"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94</w:t>
            </w:r>
          </w:p>
        </w:tc>
        <w:tc>
          <w:tcPr>
            <w:tcW w:w="0" w:type="auto"/>
            <w:tcBorders>
              <w:top w:val="nil"/>
              <w:left w:val="nil"/>
              <w:bottom w:val="single" w:sz="4" w:space="0" w:color="auto"/>
              <w:right w:val="single" w:sz="4" w:space="0" w:color="auto"/>
            </w:tcBorders>
            <w:shd w:val="clear" w:color="auto" w:fill="auto"/>
            <w:noWrap/>
            <w:hideMark/>
          </w:tcPr>
          <w:p w14:paraId="6CB2321F" w14:textId="5AF54C9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noWrap/>
            <w:hideMark/>
          </w:tcPr>
          <w:p w14:paraId="0B39BE89" w14:textId="70BF14A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0" w:type="auto"/>
            <w:tcBorders>
              <w:top w:val="nil"/>
              <w:left w:val="nil"/>
              <w:bottom w:val="single" w:sz="4" w:space="0" w:color="auto"/>
              <w:right w:val="single" w:sz="4" w:space="0" w:color="auto"/>
            </w:tcBorders>
            <w:shd w:val="clear" w:color="auto" w:fill="auto"/>
            <w:noWrap/>
            <w:hideMark/>
          </w:tcPr>
          <w:p w14:paraId="414F3735" w14:textId="163BD709"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0" w:type="auto"/>
            <w:tcBorders>
              <w:top w:val="nil"/>
              <w:left w:val="nil"/>
              <w:bottom w:val="single" w:sz="4" w:space="0" w:color="auto"/>
              <w:right w:val="single" w:sz="4" w:space="0" w:color="auto"/>
            </w:tcBorders>
            <w:shd w:val="clear" w:color="auto" w:fill="auto"/>
            <w:noWrap/>
            <w:hideMark/>
          </w:tcPr>
          <w:p w14:paraId="1705B0E4" w14:textId="112FD726"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0" w:type="auto"/>
            <w:tcBorders>
              <w:top w:val="nil"/>
              <w:left w:val="nil"/>
              <w:bottom w:val="single" w:sz="4" w:space="0" w:color="auto"/>
              <w:right w:val="single" w:sz="4" w:space="0" w:color="auto"/>
            </w:tcBorders>
            <w:shd w:val="clear" w:color="auto" w:fill="auto"/>
            <w:noWrap/>
            <w:hideMark/>
          </w:tcPr>
          <w:p w14:paraId="505FDCFD" w14:textId="64852209" w:rsidR="00FA0926" w:rsidRPr="00C60277" w:rsidRDefault="00FA092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r>
      <w:tr w:rsidR="001853DD" w:rsidRPr="00022CED" w14:paraId="7F10F487"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62C4026" w14:textId="09E8EF12" w:rsidR="001B6A88" w:rsidRPr="00C60277" w:rsidRDefault="001B6A88"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0C7830B1" w14:textId="15EC851B" w:rsidR="00FA0926" w:rsidRPr="00C60277" w:rsidRDefault="00E275B0" w:rsidP="0046242D">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0C3C95F3" w14:textId="48283066" w:rsidR="00FA0926" w:rsidRPr="00C60277" w:rsidRDefault="538C02C9"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1.8</w:t>
            </w:r>
          </w:p>
          <w:p w14:paraId="79F09ADD" w14:textId="48D58EFF" w:rsidR="00FA0926"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p>
        </w:tc>
        <w:tc>
          <w:tcPr>
            <w:tcW w:w="0" w:type="auto"/>
            <w:tcBorders>
              <w:top w:val="nil"/>
              <w:left w:val="nil"/>
              <w:bottom w:val="single" w:sz="4" w:space="0" w:color="auto"/>
              <w:right w:val="single" w:sz="4" w:space="0" w:color="auto"/>
            </w:tcBorders>
            <w:shd w:val="clear" w:color="auto" w:fill="auto"/>
            <w:noWrap/>
            <w:hideMark/>
          </w:tcPr>
          <w:p w14:paraId="682C6202" w14:textId="5E85715C" w:rsidR="00BB5ED9" w:rsidRPr="00C60277" w:rsidRDefault="538C02C9"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0.87</w:t>
            </w:r>
          </w:p>
          <w:p w14:paraId="1E7202B4" w14:textId="405AB787" w:rsidR="00FA0926"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p>
        </w:tc>
        <w:tc>
          <w:tcPr>
            <w:tcW w:w="0" w:type="auto"/>
            <w:tcBorders>
              <w:top w:val="nil"/>
              <w:left w:val="nil"/>
              <w:bottom w:val="single" w:sz="4" w:space="0" w:color="auto"/>
              <w:right w:val="single" w:sz="4" w:space="0" w:color="auto"/>
            </w:tcBorders>
            <w:shd w:val="clear" w:color="auto" w:fill="auto"/>
            <w:noWrap/>
            <w:hideMark/>
          </w:tcPr>
          <w:p w14:paraId="6678C28A" w14:textId="6AD587DF" w:rsidR="00FA0926" w:rsidRPr="00C60277" w:rsidRDefault="4366EAA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2.77</w:t>
            </w:r>
          </w:p>
          <w:p w14:paraId="16DE74F5" w14:textId="1CCA68BB" w:rsidR="00FA0926"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46E1465C" w:rsidRPr="00C60277">
              <w:rPr>
                <w:rFonts w:ascii="Calibri" w:hAnsi="Calibri" w:cs="Calibri"/>
                <w:color w:val="000000" w:themeColor="text1"/>
                <w:sz w:val="22"/>
                <w:szCs w:val="22"/>
                <w:lang w:val="en-GB"/>
              </w:rPr>
              <w:t>5</w:t>
            </w:r>
            <w:r w:rsidRPr="00C60277">
              <w:rPr>
                <w:rFonts w:ascii="Calibri" w:hAnsi="Calibri" w:cs="Calibri"/>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294477C7" w14:textId="1C208502" w:rsidR="00FA0926"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3.51</w:t>
            </w:r>
          </w:p>
          <w:p w14:paraId="6F398C01" w14:textId="11F9019B" w:rsidR="00FA0926"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noWrap/>
            <w:hideMark/>
          </w:tcPr>
          <w:p w14:paraId="3F030099" w14:textId="269B649C" w:rsidR="00FA0926" w:rsidRPr="00C60277" w:rsidRDefault="538C02C9"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1.69</w:t>
            </w:r>
          </w:p>
          <w:p w14:paraId="0DBCFAA0" w14:textId="06D0F717" w:rsidR="00FA0926"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noWrap/>
            <w:hideMark/>
          </w:tcPr>
          <w:p w14:paraId="05E5EAE5" w14:textId="326F8811" w:rsidR="00FA0926" w:rsidRPr="00C60277" w:rsidRDefault="0A964D09"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5.15</w:t>
            </w:r>
          </w:p>
          <w:p w14:paraId="25E79422" w14:textId="7F965B83" w:rsidR="00FA0926"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w:t>
            </w:r>
          </w:p>
        </w:tc>
        <w:tc>
          <w:tcPr>
            <w:tcW w:w="0" w:type="auto"/>
            <w:tcBorders>
              <w:top w:val="nil"/>
              <w:left w:val="nil"/>
              <w:bottom w:val="single" w:sz="4" w:space="0" w:color="auto"/>
              <w:right w:val="single" w:sz="4" w:space="0" w:color="auto"/>
            </w:tcBorders>
            <w:shd w:val="clear" w:color="auto" w:fill="auto"/>
            <w:noWrap/>
            <w:hideMark/>
          </w:tcPr>
          <w:p w14:paraId="0E44FC4E" w14:textId="7BC3D461" w:rsidR="00FA0926" w:rsidRPr="00C60277" w:rsidRDefault="0A964D09"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2.14</w:t>
            </w:r>
          </w:p>
          <w:p w14:paraId="402AA52F" w14:textId="4EE4DB57" w:rsidR="00FA0926"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p>
        </w:tc>
        <w:tc>
          <w:tcPr>
            <w:tcW w:w="0" w:type="auto"/>
            <w:tcBorders>
              <w:top w:val="nil"/>
              <w:left w:val="nil"/>
              <w:bottom w:val="single" w:sz="4" w:space="0" w:color="auto"/>
              <w:right w:val="single" w:sz="4" w:space="0" w:color="auto"/>
            </w:tcBorders>
            <w:shd w:val="clear" w:color="auto" w:fill="auto"/>
            <w:noWrap/>
            <w:hideMark/>
          </w:tcPr>
          <w:p w14:paraId="18AA72E7" w14:textId="22B79622" w:rsidR="00FA0926" w:rsidRPr="00C60277" w:rsidRDefault="0A964D09"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p>
          <w:p w14:paraId="3F0FC4D4" w14:textId="765249DB" w:rsidR="00FA0926"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p>
        </w:tc>
        <w:tc>
          <w:tcPr>
            <w:tcW w:w="0" w:type="auto"/>
            <w:tcBorders>
              <w:top w:val="nil"/>
              <w:left w:val="nil"/>
              <w:bottom w:val="single" w:sz="4" w:space="0" w:color="auto"/>
              <w:right w:val="single" w:sz="4" w:space="0" w:color="auto"/>
            </w:tcBorders>
            <w:shd w:val="clear" w:color="auto" w:fill="auto"/>
            <w:noWrap/>
            <w:hideMark/>
          </w:tcPr>
          <w:p w14:paraId="21314D7D" w14:textId="78076ACB" w:rsidR="00FA0926" w:rsidRPr="00C60277" w:rsidRDefault="0A964D09"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3.22</w:t>
            </w:r>
          </w:p>
          <w:p w14:paraId="5AFEE12A" w14:textId="5930BAB1" w:rsidR="00FA0926"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p>
        </w:tc>
      </w:tr>
    </w:tbl>
    <w:p w14:paraId="498D42A7" w14:textId="72BE3B20" w:rsidR="0027235C" w:rsidRPr="00C60277" w:rsidRDefault="00B61CB8" w:rsidP="00EB39FA">
      <w:pPr>
        <w:pStyle w:val="Agency-body-text-report"/>
        <w:keepNext/>
        <w:jc w:val="center"/>
      </w:pPr>
      <w:r w:rsidRPr="00416CBC">
        <w:rPr>
          <w:noProof/>
        </w:rPr>
        <w:drawing>
          <wp:inline distT="0" distB="0" distL="0" distR="0" wp14:anchorId="06EF1E82" wp14:editId="13CFF7BF">
            <wp:extent cx="4639310" cy="5799667"/>
            <wp:effectExtent l="0" t="0" r="8890" b="17145"/>
            <wp:docPr id="1299910031" name="Chart 1299910031">
              <a:extLst xmlns:a="http://schemas.openxmlformats.org/drawingml/2006/main">
                <a:ext uri="{FF2B5EF4-FFF2-40B4-BE49-F238E27FC236}">
                  <a16:creationId xmlns:a16="http://schemas.microsoft.com/office/drawing/2014/main" id="{C7D2D6FA-DAAA-FA44-8BB6-8F72BF450B1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4613B96" w14:textId="29240DA9" w:rsidR="505FD424" w:rsidRPr="00C60277" w:rsidRDefault="0027235C" w:rsidP="009418C6">
      <w:pPr>
        <w:pStyle w:val="Agency-caption-report"/>
      </w:pPr>
      <w:r w:rsidRPr="007A6591">
        <w:t xml:space="preserve">Chart </w:t>
      </w:r>
      <w:r w:rsidRPr="007A6591">
        <w:rPr>
          <w:bCs w:val="0"/>
        </w:rPr>
        <w:fldChar w:fldCharType="begin"/>
      </w:r>
      <w:r w:rsidRPr="007A6591">
        <w:instrText xml:space="preserve"> SEQ Chart \* ARABIC </w:instrText>
      </w:r>
      <w:r w:rsidRPr="007A6591">
        <w:rPr>
          <w:bCs w:val="0"/>
        </w:rPr>
        <w:fldChar w:fldCharType="separate"/>
      </w:r>
      <w:r w:rsidR="00A466BF" w:rsidRPr="009418C6">
        <w:t>48</w:t>
      </w:r>
      <w:r w:rsidRPr="007A6591">
        <w:rPr>
          <w:bCs w:val="0"/>
        </w:rPr>
        <w:fldChar w:fldCharType="end"/>
      </w:r>
      <w:r w:rsidRPr="007A6591">
        <w:t>. Indicator 2A.1 The identification rate of children/learners with an official decision of</w:t>
      </w:r>
      <w:r w:rsidRPr="00C60277">
        <w:t xml:space="preserve"> SEN (%), ISCED 02 boys and ISCED 02 girls</w:t>
      </w:r>
    </w:p>
    <w:p w14:paraId="1C89EEE7" w14:textId="7D23F169" w:rsidR="0027235C" w:rsidRPr="00C60277" w:rsidRDefault="00B61CB8" w:rsidP="00EB39FA">
      <w:pPr>
        <w:pStyle w:val="Agency-body-text-report"/>
        <w:keepNext/>
        <w:jc w:val="center"/>
      </w:pPr>
      <w:r w:rsidRPr="00416CBC">
        <w:rPr>
          <w:noProof/>
        </w:rPr>
        <w:drawing>
          <wp:inline distT="0" distB="0" distL="0" distR="0" wp14:anchorId="66F138A3" wp14:editId="7507A4B5">
            <wp:extent cx="4613910" cy="4478867"/>
            <wp:effectExtent l="0" t="0" r="8890" b="17145"/>
            <wp:docPr id="1299910032" name="Chart 1299910032">
              <a:extLst xmlns:a="http://schemas.openxmlformats.org/drawingml/2006/main">
                <a:ext uri="{FF2B5EF4-FFF2-40B4-BE49-F238E27FC236}">
                  <a16:creationId xmlns:a16="http://schemas.microsoft.com/office/drawing/2014/main" id="{2352A7E7-527C-AA40-8660-5CCC6A4C2B4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77929BA6" w14:textId="35DB6BB4" w:rsidR="0052253E" w:rsidRPr="00C60277" w:rsidRDefault="0027235C" w:rsidP="00014188">
      <w:pPr>
        <w:pStyle w:val="Agency-caption-report"/>
      </w:pPr>
      <w:r w:rsidRPr="00C60277">
        <w:t xml:space="preserve">Chart </w:t>
      </w:r>
      <w:r w:rsidR="0EC1AC10" w:rsidRPr="00C60277">
        <w:fldChar w:fldCharType="begin"/>
      </w:r>
      <w:r w:rsidR="0EC1AC10" w:rsidRPr="00C60277">
        <w:instrText xml:space="preserve"> SEQ Chart \* ARABIC </w:instrText>
      </w:r>
      <w:r w:rsidR="0EC1AC10" w:rsidRPr="00C60277">
        <w:fldChar w:fldCharType="separate"/>
      </w:r>
      <w:r w:rsidR="00A466BF" w:rsidRPr="009418C6">
        <w:t>49</w:t>
      </w:r>
      <w:r w:rsidR="0EC1AC10" w:rsidRPr="00C60277">
        <w:fldChar w:fldCharType="end"/>
      </w:r>
      <w:r w:rsidRPr="00C60277">
        <w:t xml:space="preserve">. </w:t>
      </w:r>
      <w:r w:rsidR="00DE19B8" w:rsidRPr="00C60277">
        <w:t>Indicator 2A.1 The identification rate of children/learners with an official decision of SEN (%), ISCED 02 total</w:t>
      </w:r>
    </w:p>
    <w:p w14:paraId="00E00A87" w14:textId="27E04015" w:rsidR="00DE19B8" w:rsidRPr="00C60277" w:rsidRDefault="00B61CB8" w:rsidP="00EB39FA">
      <w:pPr>
        <w:keepNext/>
        <w:jc w:val="center"/>
        <w:rPr>
          <w:lang w:val="en-GB"/>
        </w:rPr>
      </w:pPr>
      <w:r w:rsidRPr="009418C6">
        <w:rPr>
          <w:noProof/>
          <w:lang w:val="en-GB"/>
        </w:rPr>
        <w:drawing>
          <wp:inline distT="0" distB="0" distL="0" distR="0" wp14:anchorId="610722D8" wp14:editId="4C005D1E">
            <wp:extent cx="4605866" cy="6443980"/>
            <wp:effectExtent l="0" t="0" r="17145" b="7620"/>
            <wp:docPr id="1299910033" name="Chart 1299910033">
              <a:extLst xmlns:a="http://schemas.openxmlformats.org/drawingml/2006/main">
                <a:ext uri="{FF2B5EF4-FFF2-40B4-BE49-F238E27FC236}">
                  <a16:creationId xmlns:a16="http://schemas.microsoft.com/office/drawing/2014/main" id="{FE852714-D17A-2440-BE2C-8897D521A46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E007F23" w14:textId="1A91615B" w:rsidR="00DE19B8" w:rsidRPr="00C60277" w:rsidRDefault="00DE19B8"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50</w:t>
      </w:r>
      <w:r w:rsidRPr="00C60277">
        <w:fldChar w:fldCharType="end"/>
      </w:r>
      <w:r w:rsidRPr="00C60277">
        <w:t>. Indicator 2A.1 The identification rate of children/learners with an official decision of SEN (%), ISCED 1+2 boys and ISCED 1+2 girls</w:t>
      </w:r>
    </w:p>
    <w:p w14:paraId="1DA0CA8C" w14:textId="79D34CF4" w:rsidR="00DE19B8" w:rsidRPr="00C60277" w:rsidRDefault="00B61CB8" w:rsidP="00412C51">
      <w:pPr>
        <w:keepNext/>
        <w:jc w:val="center"/>
        <w:rPr>
          <w:lang w:val="en-GB"/>
        </w:rPr>
      </w:pPr>
      <w:r w:rsidRPr="009418C6">
        <w:rPr>
          <w:noProof/>
          <w:lang w:val="en-GB"/>
        </w:rPr>
        <w:drawing>
          <wp:inline distT="0" distB="0" distL="0" distR="0" wp14:anchorId="3A3C1790" wp14:editId="09E308E9">
            <wp:extent cx="4631055" cy="4953000"/>
            <wp:effectExtent l="0" t="0" r="17145" b="12700"/>
            <wp:docPr id="1299910034" name="Chart 1299910034">
              <a:extLst xmlns:a="http://schemas.openxmlformats.org/drawingml/2006/main">
                <a:ext uri="{FF2B5EF4-FFF2-40B4-BE49-F238E27FC236}">
                  <a16:creationId xmlns:a16="http://schemas.microsoft.com/office/drawing/2014/main" id="{B62944A0-67A5-624A-9597-2E06A983C4B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FCE92E1" w14:textId="5DBA0BE7" w:rsidR="0052253E" w:rsidRPr="00C60277" w:rsidRDefault="00DE19B8"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51</w:t>
      </w:r>
      <w:r w:rsidRPr="00C60277">
        <w:rPr>
          <w:b w:val="0"/>
          <w:bCs w:val="0"/>
        </w:rPr>
        <w:fldChar w:fldCharType="end"/>
      </w:r>
      <w:r w:rsidRPr="00C60277">
        <w:t>. Indicator 2A.1 The identification rate of children/learners with an official decision of SEN (%), ISCED 1+2 total</w:t>
      </w:r>
    </w:p>
    <w:p w14:paraId="043FCFD6" w14:textId="746946D5" w:rsidR="00DE19B8" w:rsidRPr="009418C6" w:rsidRDefault="00B61CB8" w:rsidP="00FA0E07">
      <w:pPr>
        <w:keepNext/>
        <w:jc w:val="center"/>
        <w:rPr>
          <w:lang w:val="en-GB"/>
        </w:rPr>
      </w:pPr>
      <w:r w:rsidRPr="009418C6">
        <w:rPr>
          <w:noProof/>
          <w:lang w:val="en-GB"/>
        </w:rPr>
        <w:drawing>
          <wp:inline distT="0" distB="0" distL="0" distR="0" wp14:anchorId="05CF4AD3" wp14:editId="60BD54D1">
            <wp:extent cx="4639310" cy="5554134"/>
            <wp:effectExtent l="0" t="0" r="8890" b="8890"/>
            <wp:docPr id="1299910035" name="Chart 1299910035">
              <a:extLst xmlns:a="http://schemas.openxmlformats.org/drawingml/2006/main">
                <a:ext uri="{FF2B5EF4-FFF2-40B4-BE49-F238E27FC236}">
                  <a16:creationId xmlns:a16="http://schemas.microsoft.com/office/drawing/2014/main" id="{2E2F735E-90AB-3443-802A-4465405B5B7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C39B990" w14:textId="21503EAA" w:rsidR="753DEE1E" w:rsidRPr="00C60277" w:rsidRDefault="00DE19B8" w:rsidP="00B61CB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52</w:t>
      </w:r>
      <w:r w:rsidRPr="00C60277">
        <w:fldChar w:fldCharType="end"/>
      </w:r>
      <w:r w:rsidRPr="00C60277">
        <w:t>. Indicator 2A.1 The identification rate of children/learners with an official decision of SEN (%)</w:t>
      </w:r>
      <w:r w:rsidR="005F6269" w:rsidRPr="00C60277">
        <w:t>, ISCED 02 boys and ISCED </w:t>
      </w:r>
      <w:r w:rsidR="4263E2A6" w:rsidRPr="00C60277">
        <w:t>3</w:t>
      </w:r>
      <w:r w:rsidR="005F6269" w:rsidRPr="00C60277">
        <w:t xml:space="preserve"> girls</w:t>
      </w:r>
    </w:p>
    <w:p w14:paraId="485531AE" w14:textId="001650DF" w:rsidR="005F6269" w:rsidRPr="00C60277" w:rsidRDefault="00B61CB8" w:rsidP="00FA0E07">
      <w:pPr>
        <w:pStyle w:val="Agency-body-text-report"/>
        <w:keepNext/>
        <w:jc w:val="center"/>
      </w:pPr>
      <w:r w:rsidRPr="00416CBC">
        <w:rPr>
          <w:noProof/>
        </w:rPr>
        <w:drawing>
          <wp:inline distT="0" distB="0" distL="0" distR="0" wp14:anchorId="73292771" wp14:editId="277E9816">
            <wp:extent cx="4639310" cy="4454305"/>
            <wp:effectExtent l="0" t="0" r="8890" b="16510"/>
            <wp:docPr id="1299910036" name="Chart 1299910036">
              <a:extLst xmlns:a="http://schemas.openxmlformats.org/drawingml/2006/main">
                <a:ext uri="{FF2B5EF4-FFF2-40B4-BE49-F238E27FC236}">
                  <a16:creationId xmlns:a16="http://schemas.microsoft.com/office/drawing/2014/main" id="{3DF4C58D-497A-0D4F-803D-E89ECF2F6E8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4C2A78B" w14:textId="2BF3EDA3" w:rsidR="0052253E" w:rsidRPr="00C60277" w:rsidRDefault="005F6269"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53</w:t>
      </w:r>
      <w:r w:rsidRPr="00C60277">
        <w:rPr>
          <w:b w:val="0"/>
          <w:bCs w:val="0"/>
        </w:rPr>
        <w:fldChar w:fldCharType="end"/>
      </w:r>
      <w:r w:rsidRPr="00C60277">
        <w:t>. Indicator 2A.1 The identification rate of children/learners with an official decision of SEN (%)</w:t>
      </w:r>
      <w:r w:rsidR="00D348C1" w:rsidRPr="00C60277">
        <w:t>, ISCED </w:t>
      </w:r>
      <w:r w:rsidR="2204A3FD" w:rsidRPr="00C60277">
        <w:t>3</w:t>
      </w:r>
      <w:r w:rsidR="00D348C1" w:rsidRPr="00C60277">
        <w:t xml:space="preserve"> total</w:t>
      </w:r>
    </w:p>
    <w:p w14:paraId="34B8D72C" w14:textId="019BE591" w:rsidR="00AC2883" w:rsidRPr="00C60277" w:rsidRDefault="00AC2883" w:rsidP="009418C6">
      <w:pPr>
        <w:pStyle w:val="Agency-body-text-report"/>
      </w:pPr>
      <w:r w:rsidRPr="00C60277">
        <w:br w:type="page"/>
      </w:r>
    </w:p>
    <w:p w14:paraId="662B8D42" w14:textId="0B19B2CC" w:rsidR="0057223B" w:rsidRPr="009418C6" w:rsidRDefault="002136B1" w:rsidP="00293667">
      <w:pPr>
        <w:pStyle w:val="Agency-heading-2-report"/>
      </w:pPr>
      <w:bookmarkStart w:id="35" w:name="_Toc119416353"/>
      <w:r w:rsidRPr="009418C6">
        <w:t>Indicators 2A.2</w:t>
      </w:r>
      <w:r w:rsidR="003E0770" w:rsidRPr="009418C6">
        <w:t>–</w:t>
      </w:r>
      <w:r w:rsidRPr="009418C6">
        <w:t>2A.7</w:t>
      </w:r>
      <w:r w:rsidR="003E0770" w:rsidRPr="009418C6">
        <w:t>:</w:t>
      </w:r>
      <w:r w:rsidRPr="009418C6">
        <w:t xml:space="preserve"> </w:t>
      </w:r>
      <w:r w:rsidR="006B208E" w:rsidRPr="009418C6">
        <w:t>D</w:t>
      </w:r>
      <w:r w:rsidRPr="009418C6">
        <w:t>istribution of placements of children/learners with an official decision of SEN, based on the overall enrolled</w:t>
      </w:r>
      <w:r w:rsidR="00510DAA" w:rsidRPr="00C60277">
        <w:t xml:space="preserve"> (pre-)</w:t>
      </w:r>
      <w:r w:rsidRPr="009418C6">
        <w:t>school population data provided in Data Table 1</w:t>
      </w:r>
      <w:bookmarkEnd w:id="35"/>
    </w:p>
    <w:p w14:paraId="10BC296F" w14:textId="66074AA1" w:rsidR="007029C5" w:rsidRPr="00C60277" w:rsidRDefault="77071A79" w:rsidP="00BF3B7E">
      <w:pPr>
        <w:pStyle w:val="Agency-heading-3-report"/>
      </w:pPr>
      <w:bookmarkStart w:id="36" w:name="_Toc119416354"/>
      <w:r w:rsidRPr="00C60277">
        <w:t>Indicator 2A.2 The enrolment rate of children/learners with an official decision of SEN in mainstream education (%)</w:t>
      </w:r>
      <w:bookmarkEnd w:id="36"/>
    </w:p>
    <w:p w14:paraId="5465CA46" w14:textId="2D1D857E" w:rsidR="00463CAE" w:rsidRPr="00C60277" w:rsidRDefault="41F044B9" w:rsidP="00AE7F7B">
      <w:pPr>
        <w:pStyle w:val="Agency-body-text-report"/>
      </w:pPr>
      <w:r w:rsidRPr="00C60277">
        <w:t>The data shows children/learners with an official decision of SEN who are or are not in mainstream education</w:t>
      </w:r>
      <w:r w:rsidR="002136B1" w:rsidRPr="00C60277">
        <w:t xml:space="preserve">, </w:t>
      </w:r>
      <w:r w:rsidR="002136B1" w:rsidRPr="009418C6">
        <w:t xml:space="preserve">based on </w:t>
      </w:r>
      <w:r w:rsidR="00E04381" w:rsidRPr="009418C6">
        <w:t xml:space="preserve">the </w:t>
      </w:r>
      <w:r w:rsidR="002136B1" w:rsidRPr="009418C6">
        <w:t>number of children/learners enrolled in any form of recognised education</w:t>
      </w:r>
      <w:r w:rsidRPr="009418C6">
        <w:t>.</w:t>
      </w:r>
    </w:p>
    <w:p w14:paraId="600DC40F" w14:textId="3D4107F4" w:rsidR="00463CAE" w:rsidRPr="00C60277" w:rsidRDefault="41F044B9" w:rsidP="00463CAE">
      <w:pPr>
        <w:pStyle w:val="Agency-body-text-report"/>
      </w:pPr>
      <w:r w:rsidRPr="00C60277">
        <w:t xml:space="preserve">In most countries, enrolment in mainstream education implies placement in a mainstream class, or placement in a separate special class within a mainstream school. Those </w:t>
      </w:r>
      <w:r w:rsidR="767046E5" w:rsidRPr="00C60277">
        <w:t xml:space="preserve">children/learners with an official decision of SEN </w:t>
      </w:r>
      <w:r w:rsidRPr="00C60277">
        <w:t>who are not in mainstream settings are in fully separate special schools, non-formal education run by health or social services, etc., home-schooled, or are out-of-school children/learners.</w:t>
      </w:r>
    </w:p>
    <w:p w14:paraId="09B8D0C1" w14:textId="2DF759D6" w:rsidR="00BB5ED9" w:rsidRPr="00C60277" w:rsidRDefault="007029C5" w:rsidP="00014188">
      <w:pPr>
        <w:pStyle w:val="Agency-body-text-report"/>
        <w:keepNext/>
      </w:pPr>
      <w:r w:rsidRPr="00C60277">
        <w:t>This indicator has been calculated as follows:</w:t>
      </w:r>
    </w:p>
    <w:p w14:paraId="7627887C" w14:textId="5DD1EDCA" w:rsidR="007029C5" w:rsidRPr="00C60277" w:rsidRDefault="00A466BF" w:rsidP="00014188">
      <w:pPr>
        <w:pStyle w:val="Agency-body-text-report"/>
        <w:spacing w:before="360" w:after="360"/>
        <w:jc w:val="center"/>
      </w:pPr>
      <w:r w:rsidRPr="00416CBC">
        <w:rPr>
          <w:noProof/>
        </w:rPr>
        <mc:AlternateContent>
          <mc:Choice Requires="wps">
            <w:drawing>
              <wp:anchor distT="0" distB="0" distL="114300" distR="114300" simplePos="0" relativeHeight="251658292" behindDoc="0" locked="0" layoutInCell="1" allowOverlap="1" wp14:anchorId="490E5E76" wp14:editId="67991109">
                <wp:simplePos x="0" y="0"/>
                <wp:positionH relativeFrom="column">
                  <wp:posOffset>793459</wp:posOffset>
                </wp:positionH>
                <wp:positionV relativeFrom="paragraph">
                  <wp:posOffset>217461</wp:posOffset>
                </wp:positionV>
                <wp:extent cx="3200400" cy="741680"/>
                <wp:effectExtent l="0" t="0" r="0" b="0"/>
                <wp:wrapNone/>
                <wp:docPr id="1666648203" name="Text Box 1666648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00400" cy="741680"/>
                        </a:xfrm>
                        <a:prstGeom prst="rect">
                          <a:avLst/>
                        </a:prstGeom>
                        <a:noFill/>
                        <a:ln w="6350">
                          <a:noFill/>
                        </a:ln>
                      </wps:spPr>
                      <wps:txbx>
                        <w:txbxContent>
                          <w:p w14:paraId="66F8D56E" w14:textId="30B5A28F"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8870C3">
                              <w:rPr>
                                <w:rFonts w:ascii="Calibri" w:hAnsi="Calibri"/>
                                <w:b/>
                                <w:bCs/>
                                <w:color w:val="002060"/>
                              </w:rPr>
                              <w:t>number of children/learners with an official decision of SEN educated in mainstream (pre</w:t>
                            </w:r>
                            <w:r w:rsidR="00A466BF">
                              <w:rPr>
                                <w:rFonts w:ascii="Calibri" w:hAnsi="Calibri"/>
                                <w:b/>
                                <w:bCs/>
                                <w:color w:val="002060"/>
                              </w:rPr>
                              <w:t>-)</w:t>
                            </w:r>
                            <w:r>
                              <w:rPr>
                                <w:rFonts w:ascii="Calibri" w:hAnsi="Calibri"/>
                                <w:b/>
                                <w:bCs/>
                                <w:color w:val="002060"/>
                              </w:rPr>
                              <w:t>s</w:t>
                            </w:r>
                            <w:r w:rsidRPr="008870C3">
                              <w:rPr>
                                <w:rFonts w:ascii="Calibri" w:hAnsi="Calibri"/>
                                <w:b/>
                                <w:bCs/>
                                <w:color w:val="002060"/>
                              </w:rPr>
                              <w:t>chools (Q2.3)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7DB5381A">
              <v:shape id="Text Box 1666648203" style="position:absolute;left:0;text-align:left;margin-left:62.5pt;margin-top:17.1pt;width:252pt;height:58.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6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" w14:anchorId="490E5E76">
                <v:textbox>
                  <w:txbxContent>
                    <w:p w:rsidRPr="00B324D2" w:rsidR="009A4843" w:rsidP="009A4843" w:rsidRDefault="009A4843" w14:paraId="79C46246" w14:textId="30B5A28F">
                      <w:pPr>
                        <w:rPr>
                          <w:rFonts w:ascii="Calibri" w:hAnsi="Calibri"/>
                          <w:b/>
                          <w:bCs/>
                          <w:color w:val="002060"/>
                        </w:rPr>
                      </w:pPr>
                      <w:r w:rsidRPr="00BD6E8E">
                        <w:rPr>
                          <w:rFonts w:ascii="Calibri" w:hAnsi="Calibri"/>
                          <w:b/>
                          <w:bCs/>
                          <w:color w:val="002060"/>
                        </w:rPr>
                        <w:t xml:space="preserve">The </w:t>
                      </w:r>
                      <w:r w:rsidRPr="008870C3">
                        <w:rPr>
                          <w:rFonts w:ascii="Calibri" w:hAnsi="Calibri"/>
                          <w:b/>
                          <w:bCs/>
                          <w:color w:val="002060"/>
                        </w:rPr>
                        <w:t>number of children/learners with an official decision of SEN educated in mainstream (pre</w:t>
                      </w:r>
                      <w:r w:rsidR="00A466BF">
                        <w:rPr>
                          <w:rFonts w:ascii="Calibri" w:hAnsi="Calibri"/>
                          <w:b/>
                          <w:bCs/>
                          <w:color w:val="002060"/>
                        </w:rPr>
                        <w:t>-)</w:t>
                      </w:r>
                      <w:r>
                        <w:rPr>
                          <w:rFonts w:ascii="Calibri" w:hAnsi="Calibri"/>
                          <w:b/>
                          <w:bCs/>
                          <w:color w:val="002060"/>
                        </w:rPr>
                        <w:t>s</w:t>
                      </w:r>
                      <w:r w:rsidRPr="008870C3">
                        <w:rPr>
                          <w:rFonts w:ascii="Calibri" w:hAnsi="Calibri"/>
                          <w:b/>
                          <w:bCs/>
                          <w:color w:val="002060"/>
                        </w:rPr>
                        <w:t>chools (Q2.3)</w:t>
                      </w:r>
                    </w:p>
                  </w:txbxContent>
                </v:textbox>
              </v:shape>
            </w:pict>
          </mc:Fallback>
        </mc:AlternateContent>
      </w:r>
      <w:r w:rsidR="00F72E62" w:rsidRPr="00416CBC">
        <w:rPr>
          <w:noProof/>
        </w:rPr>
        <mc:AlternateContent>
          <mc:Choice Requires="wps">
            <w:drawing>
              <wp:anchor distT="0" distB="0" distL="114300" distR="114300" simplePos="0" relativeHeight="251658293" behindDoc="0" locked="0" layoutInCell="1" allowOverlap="1" wp14:anchorId="14ECA0A6" wp14:editId="7690646B">
                <wp:simplePos x="0" y="0"/>
                <wp:positionH relativeFrom="column">
                  <wp:posOffset>789940</wp:posOffset>
                </wp:positionH>
                <wp:positionV relativeFrom="paragraph">
                  <wp:posOffset>1082675</wp:posOffset>
                </wp:positionV>
                <wp:extent cx="3401695" cy="681990"/>
                <wp:effectExtent l="0" t="0" r="0" b="0"/>
                <wp:wrapNone/>
                <wp:docPr id="1666648204" name="Text Box 1666648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01695" cy="681990"/>
                        </a:xfrm>
                        <a:prstGeom prst="rect">
                          <a:avLst/>
                        </a:prstGeom>
                        <a:noFill/>
                        <a:ln w="6350">
                          <a:noFill/>
                        </a:ln>
                      </wps:spPr>
                      <wps:txbx>
                        <w:txbxContent>
                          <w:p w14:paraId="4B22905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5A94EB9">
              <v:shape id="Text Box 1666648204" style="position:absolute;left:0;text-align:left;margin-left:62.2pt;margin-top:85.25pt;width:267.85pt;height:53.7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7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" w14:anchorId="14ECA0A6">
                <v:textbox>
                  <w:txbxContent>
                    <w:p w:rsidRPr="00B324D2" w:rsidR="009A4843" w:rsidP="009A4843" w:rsidRDefault="009A4843" w14:paraId="77DBD293" w14:textId="7777777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8F5F07" w:rsidRPr="00416CBC">
        <w:rPr>
          <w:noProof/>
        </w:rPr>
        <mc:AlternateContent>
          <mc:Choice Requires="wps">
            <w:drawing>
              <wp:anchor distT="0" distB="0" distL="114300" distR="114300" simplePos="0" relativeHeight="251658294" behindDoc="0" locked="0" layoutInCell="1" allowOverlap="1" wp14:anchorId="0B2DF599" wp14:editId="045AF8AB">
                <wp:simplePos x="0" y="0"/>
                <wp:positionH relativeFrom="column">
                  <wp:posOffset>4248150</wp:posOffset>
                </wp:positionH>
                <wp:positionV relativeFrom="paragraph">
                  <wp:posOffset>798410</wp:posOffset>
                </wp:positionV>
                <wp:extent cx="638810" cy="394335"/>
                <wp:effectExtent l="0" t="0" r="0" b="0"/>
                <wp:wrapNone/>
                <wp:docPr id="1666648205" name="Text Box 1666648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4A775AA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782AE880">
              <v:shape id="Text Box 1666648205" style="position:absolute;left:0;text-align:left;margin-left:334.5pt;margin-top:62.85pt;width:50.3pt;height:31.0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71"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5kc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" w14:anchorId="0B2DF599">
                <v:textbox>
                  <w:txbxContent>
                    <w:p w:rsidRPr="00B324D2" w:rsidR="009A4843" w:rsidP="009A4843" w:rsidRDefault="009A4843" w14:paraId="5F41CD78"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2F2871" w:rsidRPr="00416CBC">
        <w:rPr>
          <w:noProof/>
        </w:rPr>
        <mc:AlternateContent>
          <mc:Choice Requires="wps">
            <w:drawing>
              <wp:anchor distT="0" distB="0" distL="114300" distR="114300" simplePos="0" relativeHeight="251658291" behindDoc="0" locked="0" layoutInCell="1" allowOverlap="1" wp14:anchorId="57383D6C" wp14:editId="28DB13FD">
                <wp:simplePos x="0" y="0"/>
                <wp:positionH relativeFrom="column">
                  <wp:posOffset>886460</wp:posOffset>
                </wp:positionH>
                <wp:positionV relativeFrom="paragraph">
                  <wp:posOffset>962949</wp:posOffset>
                </wp:positionV>
                <wp:extent cx="3364865" cy="0"/>
                <wp:effectExtent l="0" t="12700" r="13335" b="12700"/>
                <wp:wrapNone/>
                <wp:docPr id="1666648202" name="Straight Connector 1666648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648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48C8F38A">
              <v:line id="Straight Connector 1666648202"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9.8pt,75.8pt" to="334.75pt,75.8pt" w14:anchorId="0FDDDE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"/>
            </w:pict>
          </mc:Fallback>
        </mc:AlternateContent>
      </w:r>
      <w:r w:rsidR="007029C5" w:rsidRPr="00416CBC">
        <w:rPr>
          <w:noProof/>
        </w:rPr>
        <mc:AlternateContent>
          <mc:Choice Requires="wps">
            <w:drawing>
              <wp:inline distT="0" distB="0" distL="0" distR="0" wp14:anchorId="62BD8B04" wp14:editId="72917442">
                <wp:extent cx="4184546" cy="1514006"/>
                <wp:effectExtent l="12700" t="12700" r="6985" b="10160"/>
                <wp:docPr id="23" name="Rounded Rectangle 23" descr="The number of children/learners with an official decision of SEN educated in mainstream (pre-)schools (Q2.3)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184546"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133D38C2">
              <v:roundrect id="Rounded Rectangle 23" style="width:32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mainstream (pre-)schools (Q2.3) divided by The number of children/learners enrolled in any form of recognised education (Q1.2) multiplied by 100" o:spid="_x0000_s1026" filled="f" strokecolor="#ffc000" strokeweight="1.5pt" arcsize="10923f" w14:anchorId="2CB4D1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">
                <w10:anchorlock/>
              </v:roundrect>
            </w:pict>
          </mc:Fallback>
        </mc:AlternateContent>
      </w:r>
    </w:p>
    <w:p w14:paraId="4FE32D25" w14:textId="7143F7A8" w:rsidR="00A34131" w:rsidRPr="00C60277" w:rsidRDefault="2C0E8685" w:rsidP="00C1C1F1">
      <w:pPr>
        <w:pStyle w:val="Agency-body-text-report"/>
      </w:pPr>
      <w:r w:rsidRPr="00C60277">
        <w:t xml:space="preserve">Data on pre-primary (ISCED 02) level is available from 21 countries. </w:t>
      </w:r>
      <w:r w:rsidR="0C7816F0" w:rsidRPr="00C60277">
        <w:t xml:space="preserve">Across the 21 countries, the enrolment rate in </w:t>
      </w:r>
      <w:r w:rsidR="6F41613A" w:rsidRPr="00C60277">
        <w:t>mainstream education for children/learners with an official decision of SEN</w:t>
      </w:r>
      <w:r w:rsidR="0C7816F0" w:rsidRPr="00C60277">
        <w:t xml:space="preserve"> ranges from 0.43% to 20.08%; the total average for the 21 countries is 2.18%.</w:t>
      </w:r>
    </w:p>
    <w:p w14:paraId="122D306B" w14:textId="19465115" w:rsidR="00BB5ED9" w:rsidRPr="00C60277" w:rsidRDefault="2C0E8685">
      <w:pPr>
        <w:pStyle w:val="Agency-body-text-report"/>
      </w:pPr>
      <w:r w:rsidRPr="00C60277">
        <w:t xml:space="preserve">Data on primary and </w:t>
      </w:r>
      <w:r w:rsidR="007314D8" w:rsidRPr="00C60277">
        <w:t>lower-secondary</w:t>
      </w:r>
      <w:r w:rsidRPr="00C60277">
        <w:t xml:space="preserve"> (ISCED 1+2) levels</w:t>
      </w:r>
      <w:r w:rsidR="00894608" w:rsidRPr="00C60277">
        <w:t xml:space="preserve"> </w:t>
      </w:r>
      <w:r w:rsidRPr="00C60277">
        <w:t xml:space="preserve">is available from 27 countries. Across the 27 countries, </w:t>
      </w:r>
      <w:r w:rsidR="7741BF4E" w:rsidRPr="00C60277">
        <w:t xml:space="preserve">the enrolment rate in mainstream education for children/learners with an official decision of SEN </w:t>
      </w:r>
      <w:r w:rsidRPr="00C60277">
        <w:t>ranges from 1.73% to 27.35%; the total average for the 27 countries is 3.93%.</w:t>
      </w:r>
    </w:p>
    <w:p w14:paraId="6AA7241A" w14:textId="5CB4B60C" w:rsidR="00BB5ED9" w:rsidRPr="00C60277" w:rsidRDefault="2C0E8685">
      <w:pPr>
        <w:pStyle w:val="Agency-body-text-report"/>
      </w:pPr>
      <w:r w:rsidRPr="00C60277">
        <w:t xml:space="preserve">Data on upper-secondary (ISCED 3) level is available from 22 countries. Across the 22 countries, </w:t>
      </w:r>
      <w:r w:rsidR="7741BF4E" w:rsidRPr="00C60277">
        <w:t xml:space="preserve">the enrolment rate in mainstream education for children/learners with an official decision of SEN </w:t>
      </w:r>
      <w:r w:rsidRPr="00C60277">
        <w:t>ranges from 0.03% to 29.42%; the total average for the 22 countries is 2.13%.</w:t>
      </w:r>
    </w:p>
    <w:p w14:paraId="462DFDAF" w14:textId="39A13FA9" w:rsidR="008731F7" w:rsidRPr="00C60277" w:rsidRDefault="008731F7" w:rsidP="00014188">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13</w:t>
      </w:r>
      <w:r w:rsidRPr="00C60277">
        <w:fldChar w:fldCharType="end"/>
      </w:r>
      <w:r w:rsidRPr="00C60277">
        <w:t>. Indicator 2A.2 The enrolment rate of children/learners with an official decision of SEN in mainstream education (%)</w:t>
      </w:r>
    </w:p>
    <w:tbl>
      <w:tblPr>
        <w:tblW w:w="0" w:type="auto"/>
        <w:tblCellMar>
          <w:left w:w="70" w:type="dxa"/>
          <w:right w:w="70" w:type="dxa"/>
        </w:tblCellMar>
        <w:tblLook w:val="04A0" w:firstRow="1" w:lastRow="0" w:firstColumn="1" w:lastColumn="0" w:noHBand="0" w:noVBand="1"/>
      </w:tblPr>
      <w:tblGrid>
        <w:gridCol w:w="1580"/>
        <w:gridCol w:w="815"/>
        <w:gridCol w:w="811"/>
        <w:gridCol w:w="821"/>
        <w:gridCol w:w="836"/>
        <w:gridCol w:w="833"/>
        <w:gridCol w:w="843"/>
        <w:gridCol w:w="793"/>
        <w:gridCol w:w="789"/>
        <w:gridCol w:w="799"/>
      </w:tblGrid>
      <w:tr w:rsidR="0075263B" w:rsidRPr="00022CED" w14:paraId="0F68E3D4"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BE950C" w14:textId="77777777" w:rsidR="00697E20" w:rsidRPr="00C60277" w:rsidRDefault="397FE5A7" w:rsidP="00C1C1F1">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668C673" w14:textId="77777777" w:rsidR="00697E20" w:rsidRPr="00C60277" w:rsidRDefault="00697E20">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C92027F" w14:textId="77777777" w:rsidR="00697E20" w:rsidRPr="00C60277" w:rsidRDefault="00697E20">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8767803" w14:textId="77777777" w:rsidR="00697E20" w:rsidRPr="00C60277" w:rsidRDefault="00697E20">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3E6D591" w14:textId="77777777" w:rsidR="00697E20" w:rsidRPr="00C60277" w:rsidRDefault="397FE5A7"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99C0AA5" w14:textId="77777777" w:rsidR="00697E20" w:rsidRPr="00C60277" w:rsidRDefault="397FE5A7"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2513627" w14:textId="77777777" w:rsidR="00697E20" w:rsidRPr="00C60277" w:rsidRDefault="397FE5A7"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0976AAE" w14:textId="77777777" w:rsidR="00697E20" w:rsidRPr="00C60277" w:rsidRDefault="00697E20">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BE4805C" w14:textId="77777777" w:rsidR="00697E20" w:rsidRPr="00C60277" w:rsidRDefault="00697E20">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81D1984" w14:textId="77777777" w:rsidR="00697E20" w:rsidRPr="00C60277" w:rsidRDefault="00697E20">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52253E" w:rsidRPr="00022CED" w14:paraId="3E21745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45F8EDB1"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0" w:type="auto"/>
            <w:tcBorders>
              <w:top w:val="nil"/>
              <w:left w:val="nil"/>
              <w:bottom w:val="single" w:sz="4" w:space="0" w:color="auto"/>
              <w:right w:val="single" w:sz="4" w:space="0" w:color="auto"/>
            </w:tcBorders>
            <w:shd w:val="clear" w:color="auto" w:fill="auto"/>
          </w:tcPr>
          <w:p w14:paraId="79C3898C" w14:textId="546B61D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D80AF6D" w14:textId="79301A1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2CD6D445" w14:textId="736AF7C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89A3594" w14:textId="2047B304"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tcPr>
          <w:p w14:paraId="5F0658CA" w14:textId="417CAC8F"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0" w:type="auto"/>
            <w:tcBorders>
              <w:top w:val="nil"/>
              <w:left w:val="nil"/>
              <w:bottom w:val="single" w:sz="4" w:space="0" w:color="auto"/>
              <w:right w:val="single" w:sz="4" w:space="0" w:color="auto"/>
            </w:tcBorders>
            <w:shd w:val="clear" w:color="auto" w:fill="auto"/>
          </w:tcPr>
          <w:p w14:paraId="1189180D" w14:textId="08E4646C"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p>
        </w:tc>
        <w:tc>
          <w:tcPr>
            <w:tcW w:w="0" w:type="auto"/>
            <w:tcBorders>
              <w:top w:val="nil"/>
              <w:left w:val="nil"/>
              <w:bottom w:val="single" w:sz="4" w:space="0" w:color="auto"/>
              <w:right w:val="single" w:sz="4" w:space="0" w:color="auto"/>
            </w:tcBorders>
            <w:shd w:val="clear" w:color="auto" w:fill="auto"/>
          </w:tcPr>
          <w:p w14:paraId="536C55F5" w14:textId="550E04D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0" w:type="auto"/>
            <w:tcBorders>
              <w:top w:val="nil"/>
              <w:left w:val="nil"/>
              <w:bottom w:val="single" w:sz="4" w:space="0" w:color="auto"/>
              <w:right w:val="single" w:sz="4" w:space="0" w:color="auto"/>
            </w:tcBorders>
            <w:shd w:val="clear" w:color="auto" w:fill="auto"/>
          </w:tcPr>
          <w:p w14:paraId="7E2A6A6C" w14:textId="24F1BADC"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tcPr>
          <w:p w14:paraId="3C41A9F2" w14:textId="04BB8F7C"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r>
      <w:tr w:rsidR="0052253E" w:rsidRPr="00022CED" w14:paraId="08DFFF5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47A109E" w14:textId="5795C885" w:rsidR="00697E20" w:rsidRPr="00C60277" w:rsidRDefault="397FE5A7"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1D6FB3"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hideMark/>
          </w:tcPr>
          <w:p w14:paraId="79DC4866" w14:textId="78A8B08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0" w:type="auto"/>
            <w:tcBorders>
              <w:top w:val="nil"/>
              <w:left w:val="nil"/>
              <w:bottom w:val="single" w:sz="4" w:space="0" w:color="auto"/>
              <w:right w:val="single" w:sz="4" w:space="0" w:color="auto"/>
            </w:tcBorders>
            <w:shd w:val="clear" w:color="auto" w:fill="auto"/>
            <w:hideMark/>
          </w:tcPr>
          <w:p w14:paraId="12D26A71" w14:textId="5BF34AB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0" w:type="auto"/>
            <w:tcBorders>
              <w:top w:val="nil"/>
              <w:left w:val="nil"/>
              <w:bottom w:val="single" w:sz="4" w:space="0" w:color="auto"/>
              <w:right w:val="single" w:sz="4" w:space="0" w:color="auto"/>
            </w:tcBorders>
            <w:shd w:val="clear" w:color="auto" w:fill="auto"/>
            <w:hideMark/>
          </w:tcPr>
          <w:p w14:paraId="2D4A2E6B" w14:textId="738FDF77"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0" w:type="auto"/>
            <w:tcBorders>
              <w:top w:val="nil"/>
              <w:left w:val="nil"/>
              <w:bottom w:val="single" w:sz="4" w:space="0" w:color="auto"/>
              <w:right w:val="single" w:sz="4" w:space="0" w:color="auto"/>
            </w:tcBorders>
            <w:shd w:val="clear" w:color="auto" w:fill="auto"/>
            <w:hideMark/>
          </w:tcPr>
          <w:p w14:paraId="11E38FA6" w14:textId="5C90B73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46</w:t>
            </w:r>
          </w:p>
        </w:tc>
        <w:tc>
          <w:tcPr>
            <w:tcW w:w="0" w:type="auto"/>
            <w:tcBorders>
              <w:top w:val="nil"/>
              <w:left w:val="nil"/>
              <w:bottom w:val="single" w:sz="4" w:space="0" w:color="auto"/>
              <w:right w:val="single" w:sz="4" w:space="0" w:color="auto"/>
            </w:tcBorders>
            <w:shd w:val="clear" w:color="auto" w:fill="auto"/>
            <w:hideMark/>
          </w:tcPr>
          <w:p w14:paraId="620A7F70" w14:textId="00D7861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0" w:type="auto"/>
            <w:tcBorders>
              <w:top w:val="nil"/>
              <w:left w:val="nil"/>
              <w:bottom w:val="single" w:sz="4" w:space="0" w:color="auto"/>
              <w:right w:val="single" w:sz="4" w:space="0" w:color="auto"/>
            </w:tcBorders>
            <w:shd w:val="clear" w:color="auto" w:fill="auto"/>
            <w:hideMark/>
          </w:tcPr>
          <w:p w14:paraId="47C7C500" w14:textId="1EE68563"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0" w:type="auto"/>
            <w:tcBorders>
              <w:top w:val="nil"/>
              <w:left w:val="nil"/>
              <w:bottom w:val="single" w:sz="4" w:space="0" w:color="auto"/>
              <w:right w:val="single" w:sz="4" w:space="0" w:color="auto"/>
            </w:tcBorders>
            <w:shd w:val="clear" w:color="auto" w:fill="auto"/>
            <w:hideMark/>
          </w:tcPr>
          <w:p w14:paraId="55DD7E9E" w14:textId="3C66E76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0" w:type="auto"/>
            <w:tcBorders>
              <w:top w:val="nil"/>
              <w:left w:val="nil"/>
              <w:bottom w:val="single" w:sz="4" w:space="0" w:color="auto"/>
              <w:right w:val="single" w:sz="4" w:space="0" w:color="auto"/>
            </w:tcBorders>
            <w:shd w:val="clear" w:color="auto" w:fill="auto"/>
            <w:hideMark/>
          </w:tcPr>
          <w:p w14:paraId="2D4F69A3" w14:textId="5FCCBBBB"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c>
          <w:tcPr>
            <w:tcW w:w="0" w:type="auto"/>
            <w:tcBorders>
              <w:top w:val="nil"/>
              <w:left w:val="nil"/>
              <w:bottom w:val="single" w:sz="4" w:space="0" w:color="auto"/>
              <w:right w:val="single" w:sz="4" w:space="0" w:color="auto"/>
            </w:tcBorders>
            <w:shd w:val="clear" w:color="auto" w:fill="auto"/>
            <w:hideMark/>
          </w:tcPr>
          <w:p w14:paraId="5A945DD1" w14:textId="71FBB94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r>
      <w:tr w:rsidR="0052253E" w:rsidRPr="00022CED" w14:paraId="1E6ECC66"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45322A5"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0" w:type="auto"/>
            <w:tcBorders>
              <w:top w:val="nil"/>
              <w:left w:val="nil"/>
              <w:bottom w:val="single" w:sz="4" w:space="0" w:color="auto"/>
              <w:right w:val="single" w:sz="4" w:space="0" w:color="auto"/>
            </w:tcBorders>
            <w:shd w:val="clear" w:color="auto" w:fill="auto"/>
            <w:hideMark/>
          </w:tcPr>
          <w:p w14:paraId="5464C159" w14:textId="49D140EA"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0" w:type="auto"/>
            <w:tcBorders>
              <w:top w:val="nil"/>
              <w:left w:val="nil"/>
              <w:bottom w:val="single" w:sz="4" w:space="0" w:color="auto"/>
              <w:right w:val="single" w:sz="4" w:space="0" w:color="auto"/>
            </w:tcBorders>
            <w:shd w:val="clear" w:color="auto" w:fill="auto"/>
            <w:hideMark/>
          </w:tcPr>
          <w:p w14:paraId="385A5005" w14:textId="4B32A91D"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74</w:t>
            </w:r>
          </w:p>
        </w:tc>
        <w:tc>
          <w:tcPr>
            <w:tcW w:w="0" w:type="auto"/>
            <w:tcBorders>
              <w:top w:val="nil"/>
              <w:left w:val="nil"/>
              <w:bottom w:val="single" w:sz="4" w:space="0" w:color="auto"/>
              <w:right w:val="single" w:sz="4" w:space="0" w:color="auto"/>
            </w:tcBorders>
            <w:shd w:val="clear" w:color="auto" w:fill="auto"/>
            <w:hideMark/>
          </w:tcPr>
          <w:p w14:paraId="7BBC9DBD" w14:textId="0782C1D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0" w:type="auto"/>
            <w:tcBorders>
              <w:top w:val="nil"/>
              <w:left w:val="nil"/>
              <w:bottom w:val="single" w:sz="4" w:space="0" w:color="auto"/>
              <w:right w:val="single" w:sz="4" w:space="0" w:color="auto"/>
            </w:tcBorders>
            <w:shd w:val="clear" w:color="auto" w:fill="auto"/>
            <w:hideMark/>
          </w:tcPr>
          <w:p w14:paraId="0DFC5845" w14:textId="15F265F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76</w:t>
            </w:r>
          </w:p>
        </w:tc>
        <w:tc>
          <w:tcPr>
            <w:tcW w:w="0" w:type="auto"/>
            <w:tcBorders>
              <w:top w:val="nil"/>
              <w:left w:val="nil"/>
              <w:bottom w:val="single" w:sz="4" w:space="0" w:color="auto"/>
              <w:right w:val="single" w:sz="4" w:space="0" w:color="auto"/>
            </w:tcBorders>
            <w:shd w:val="clear" w:color="auto" w:fill="auto"/>
            <w:hideMark/>
          </w:tcPr>
          <w:p w14:paraId="24D3053E" w14:textId="73204CF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0" w:type="auto"/>
            <w:tcBorders>
              <w:top w:val="nil"/>
              <w:left w:val="nil"/>
              <w:bottom w:val="single" w:sz="4" w:space="0" w:color="auto"/>
              <w:right w:val="single" w:sz="4" w:space="0" w:color="auto"/>
            </w:tcBorders>
            <w:shd w:val="clear" w:color="auto" w:fill="auto"/>
            <w:hideMark/>
          </w:tcPr>
          <w:p w14:paraId="4E7CDB83" w14:textId="4FD6D234"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0" w:type="auto"/>
            <w:tcBorders>
              <w:top w:val="nil"/>
              <w:left w:val="nil"/>
              <w:bottom w:val="single" w:sz="4" w:space="0" w:color="auto"/>
              <w:right w:val="single" w:sz="4" w:space="0" w:color="auto"/>
            </w:tcBorders>
            <w:shd w:val="clear" w:color="auto" w:fill="auto"/>
            <w:hideMark/>
          </w:tcPr>
          <w:p w14:paraId="26FE0F14" w14:textId="7B0852D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87</w:t>
            </w:r>
          </w:p>
        </w:tc>
        <w:tc>
          <w:tcPr>
            <w:tcW w:w="0" w:type="auto"/>
            <w:tcBorders>
              <w:top w:val="nil"/>
              <w:left w:val="nil"/>
              <w:bottom w:val="single" w:sz="4" w:space="0" w:color="auto"/>
              <w:right w:val="single" w:sz="4" w:space="0" w:color="auto"/>
            </w:tcBorders>
            <w:shd w:val="clear" w:color="auto" w:fill="auto"/>
            <w:hideMark/>
          </w:tcPr>
          <w:p w14:paraId="7B95279C" w14:textId="0FFEB72D"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52</w:t>
            </w:r>
          </w:p>
        </w:tc>
        <w:tc>
          <w:tcPr>
            <w:tcW w:w="0" w:type="auto"/>
            <w:tcBorders>
              <w:top w:val="nil"/>
              <w:left w:val="nil"/>
              <w:bottom w:val="single" w:sz="4" w:space="0" w:color="auto"/>
              <w:right w:val="single" w:sz="4" w:space="0" w:color="auto"/>
            </w:tcBorders>
            <w:shd w:val="clear" w:color="auto" w:fill="auto"/>
            <w:hideMark/>
          </w:tcPr>
          <w:p w14:paraId="241D9877" w14:textId="77691FD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r>
      <w:tr w:rsidR="0052253E" w:rsidRPr="00022CED" w14:paraId="50D333E7"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BA41D41"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0" w:type="auto"/>
            <w:tcBorders>
              <w:top w:val="nil"/>
              <w:left w:val="nil"/>
              <w:bottom w:val="single" w:sz="4" w:space="0" w:color="auto"/>
              <w:right w:val="single" w:sz="4" w:space="0" w:color="auto"/>
            </w:tcBorders>
            <w:shd w:val="clear" w:color="auto" w:fill="auto"/>
            <w:hideMark/>
          </w:tcPr>
          <w:p w14:paraId="020302EF" w14:textId="3BF5654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0" w:type="auto"/>
            <w:tcBorders>
              <w:top w:val="nil"/>
              <w:left w:val="nil"/>
              <w:bottom w:val="single" w:sz="4" w:space="0" w:color="auto"/>
              <w:right w:val="single" w:sz="4" w:space="0" w:color="auto"/>
            </w:tcBorders>
            <w:shd w:val="clear" w:color="auto" w:fill="auto"/>
            <w:hideMark/>
          </w:tcPr>
          <w:p w14:paraId="489446C4" w14:textId="66288540"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7B6BB308" w14:textId="26C4671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88</w:t>
            </w:r>
          </w:p>
        </w:tc>
        <w:tc>
          <w:tcPr>
            <w:tcW w:w="0" w:type="auto"/>
            <w:tcBorders>
              <w:top w:val="nil"/>
              <w:left w:val="nil"/>
              <w:bottom w:val="single" w:sz="4" w:space="0" w:color="auto"/>
              <w:right w:val="single" w:sz="4" w:space="0" w:color="auto"/>
            </w:tcBorders>
            <w:shd w:val="clear" w:color="auto" w:fill="auto"/>
            <w:hideMark/>
          </w:tcPr>
          <w:p w14:paraId="6DC024FA" w14:textId="7E35243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w:t>
            </w:r>
          </w:p>
        </w:tc>
        <w:tc>
          <w:tcPr>
            <w:tcW w:w="0" w:type="auto"/>
            <w:tcBorders>
              <w:top w:val="nil"/>
              <w:left w:val="nil"/>
              <w:bottom w:val="single" w:sz="4" w:space="0" w:color="auto"/>
              <w:right w:val="single" w:sz="4" w:space="0" w:color="auto"/>
            </w:tcBorders>
            <w:shd w:val="clear" w:color="auto" w:fill="auto"/>
            <w:hideMark/>
          </w:tcPr>
          <w:p w14:paraId="7F577A63" w14:textId="519B9B8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0" w:type="auto"/>
            <w:tcBorders>
              <w:top w:val="nil"/>
              <w:left w:val="nil"/>
              <w:bottom w:val="single" w:sz="4" w:space="0" w:color="auto"/>
              <w:right w:val="single" w:sz="4" w:space="0" w:color="auto"/>
            </w:tcBorders>
            <w:shd w:val="clear" w:color="auto" w:fill="auto"/>
            <w:hideMark/>
          </w:tcPr>
          <w:p w14:paraId="59FF13A3" w14:textId="03E7469E"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0" w:type="auto"/>
            <w:tcBorders>
              <w:top w:val="nil"/>
              <w:left w:val="nil"/>
              <w:bottom w:val="single" w:sz="4" w:space="0" w:color="auto"/>
              <w:right w:val="single" w:sz="4" w:space="0" w:color="auto"/>
            </w:tcBorders>
            <w:shd w:val="clear" w:color="auto" w:fill="auto"/>
            <w:hideMark/>
          </w:tcPr>
          <w:p w14:paraId="29A12ECE" w14:textId="643A37F4"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278D5F77" w14:textId="0AED6584"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0" w:type="auto"/>
            <w:tcBorders>
              <w:top w:val="nil"/>
              <w:left w:val="nil"/>
              <w:bottom w:val="single" w:sz="4" w:space="0" w:color="auto"/>
              <w:right w:val="single" w:sz="4" w:space="0" w:color="auto"/>
            </w:tcBorders>
            <w:shd w:val="clear" w:color="auto" w:fill="auto"/>
            <w:hideMark/>
          </w:tcPr>
          <w:p w14:paraId="75942EC5" w14:textId="7E6B83BD"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r>
      <w:tr w:rsidR="0052253E" w:rsidRPr="00022CED" w14:paraId="325A4A9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17AF3F7"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0" w:type="auto"/>
            <w:tcBorders>
              <w:top w:val="nil"/>
              <w:left w:val="nil"/>
              <w:bottom w:val="single" w:sz="4" w:space="0" w:color="auto"/>
              <w:right w:val="single" w:sz="4" w:space="0" w:color="auto"/>
            </w:tcBorders>
            <w:shd w:val="clear" w:color="auto" w:fill="auto"/>
            <w:hideMark/>
          </w:tcPr>
          <w:p w14:paraId="74EE3CC5" w14:textId="77B1D54E"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hideMark/>
          </w:tcPr>
          <w:p w14:paraId="729E3CF0" w14:textId="4DB02627"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0" w:type="auto"/>
            <w:tcBorders>
              <w:top w:val="nil"/>
              <w:left w:val="nil"/>
              <w:bottom w:val="single" w:sz="4" w:space="0" w:color="auto"/>
              <w:right w:val="single" w:sz="4" w:space="0" w:color="auto"/>
            </w:tcBorders>
            <w:shd w:val="clear" w:color="auto" w:fill="auto"/>
            <w:hideMark/>
          </w:tcPr>
          <w:p w14:paraId="3B94A844" w14:textId="1FFDF79A"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510813E4" w14:textId="31CF083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0" w:type="auto"/>
            <w:tcBorders>
              <w:top w:val="nil"/>
              <w:left w:val="nil"/>
              <w:bottom w:val="single" w:sz="4" w:space="0" w:color="auto"/>
              <w:right w:val="single" w:sz="4" w:space="0" w:color="auto"/>
            </w:tcBorders>
            <w:shd w:val="clear" w:color="auto" w:fill="auto"/>
            <w:hideMark/>
          </w:tcPr>
          <w:p w14:paraId="3DEFEDD7" w14:textId="7948B6EF"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0" w:type="auto"/>
            <w:tcBorders>
              <w:top w:val="nil"/>
              <w:left w:val="nil"/>
              <w:bottom w:val="single" w:sz="4" w:space="0" w:color="auto"/>
              <w:right w:val="single" w:sz="4" w:space="0" w:color="auto"/>
            </w:tcBorders>
            <w:shd w:val="clear" w:color="auto" w:fill="auto"/>
            <w:hideMark/>
          </w:tcPr>
          <w:p w14:paraId="38842D0B" w14:textId="6A08D68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0" w:type="auto"/>
            <w:tcBorders>
              <w:top w:val="nil"/>
              <w:left w:val="nil"/>
              <w:bottom w:val="single" w:sz="4" w:space="0" w:color="auto"/>
              <w:right w:val="single" w:sz="4" w:space="0" w:color="auto"/>
            </w:tcBorders>
            <w:shd w:val="clear" w:color="auto" w:fill="auto"/>
            <w:hideMark/>
          </w:tcPr>
          <w:p w14:paraId="41C0D3F7" w14:textId="5C396E1A"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1D9083D3" w14:textId="4DB204BE"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0" w:type="auto"/>
            <w:tcBorders>
              <w:top w:val="nil"/>
              <w:left w:val="nil"/>
              <w:bottom w:val="single" w:sz="4" w:space="0" w:color="auto"/>
              <w:right w:val="single" w:sz="4" w:space="0" w:color="auto"/>
            </w:tcBorders>
            <w:shd w:val="clear" w:color="auto" w:fill="auto"/>
            <w:hideMark/>
          </w:tcPr>
          <w:p w14:paraId="4C1DE801" w14:textId="06AE0B9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w:t>
            </w:r>
          </w:p>
        </w:tc>
      </w:tr>
      <w:tr w:rsidR="0052253E" w:rsidRPr="00022CED" w14:paraId="5D3A090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CECC06C"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0" w:type="auto"/>
            <w:tcBorders>
              <w:top w:val="nil"/>
              <w:left w:val="nil"/>
              <w:bottom w:val="single" w:sz="4" w:space="0" w:color="auto"/>
              <w:right w:val="single" w:sz="4" w:space="0" w:color="auto"/>
            </w:tcBorders>
            <w:shd w:val="clear" w:color="auto" w:fill="auto"/>
            <w:hideMark/>
          </w:tcPr>
          <w:p w14:paraId="319EDE34" w14:textId="621ECD0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6BF4B1B" w14:textId="42A19EE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3B118F5" w14:textId="6D8B477B"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C175A27" w14:textId="312542B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0" w:type="auto"/>
            <w:tcBorders>
              <w:top w:val="nil"/>
              <w:left w:val="nil"/>
              <w:bottom w:val="single" w:sz="4" w:space="0" w:color="auto"/>
              <w:right w:val="single" w:sz="4" w:space="0" w:color="auto"/>
            </w:tcBorders>
            <w:shd w:val="clear" w:color="auto" w:fill="auto"/>
            <w:hideMark/>
          </w:tcPr>
          <w:p w14:paraId="46EA5A44" w14:textId="4109785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0" w:type="auto"/>
            <w:tcBorders>
              <w:top w:val="nil"/>
              <w:left w:val="nil"/>
              <w:bottom w:val="single" w:sz="4" w:space="0" w:color="auto"/>
              <w:right w:val="single" w:sz="4" w:space="0" w:color="auto"/>
            </w:tcBorders>
            <w:shd w:val="clear" w:color="auto" w:fill="auto"/>
            <w:hideMark/>
          </w:tcPr>
          <w:p w14:paraId="2795C336" w14:textId="3F6C9B9E"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c>
          <w:tcPr>
            <w:tcW w:w="0" w:type="auto"/>
            <w:tcBorders>
              <w:top w:val="nil"/>
              <w:left w:val="nil"/>
              <w:bottom w:val="single" w:sz="4" w:space="0" w:color="auto"/>
              <w:right w:val="single" w:sz="4" w:space="0" w:color="auto"/>
            </w:tcBorders>
            <w:shd w:val="clear" w:color="auto" w:fill="auto"/>
            <w:hideMark/>
          </w:tcPr>
          <w:p w14:paraId="376EC6A9" w14:textId="448A3A2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FC80548" w14:textId="50B044B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77F645D" w14:textId="36ECAC6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253E" w:rsidRPr="00022CED" w14:paraId="3E76E13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678D85D"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0" w:type="auto"/>
            <w:tcBorders>
              <w:top w:val="nil"/>
              <w:left w:val="nil"/>
              <w:bottom w:val="single" w:sz="4" w:space="0" w:color="auto"/>
              <w:right w:val="single" w:sz="4" w:space="0" w:color="auto"/>
            </w:tcBorders>
            <w:shd w:val="clear" w:color="auto" w:fill="auto"/>
            <w:hideMark/>
          </w:tcPr>
          <w:p w14:paraId="35112F91" w14:textId="0079121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0" w:type="auto"/>
            <w:tcBorders>
              <w:top w:val="nil"/>
              <w:left w:val="nil"/>
              <w:bottom w:val="single" w:sz="4" w:space="0" w:color="auto"/>
              <w:right w:val="single" w:sz="4" w:space="0" w:color="auto"/>
            </w:tcBorders>
            <w:shd w:val="clear" w:color="auto" w:fill="auto"/>
            <w:hideMark/>
          </w:tcPr>
          <w:p w14:paraId="6F5AA7F6" w14:textId="1118C35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0" w:type="auto"/>
            <w:tcBorders>
              <w:top w:val="nil"/>
              <w:left w:val="nil"/>
              <w:bottom w:val="single" w:sz="4" w:space="0" w:color="auto"/>
              <w:right w:val="single" w:sz="4" w:space="0" w:color="auto"/>
            </w:tcBorders>
            <w:shd w:val="clear" w:color="auto" w:fill="auto"/>
            <w:hideMark/>
          </w:tcPr>
          <w:p w14:paraId="03EA83DA" w14:textId="04BDBB9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0" w:type="auto"/>
            <w:tcBorders>
              <w:top w:val="nil"/>
              <w:left w:val="nil"/>
              <w:bottom w:val="single" w:sz="4" w:space="0" w:color="auto"/>
              <w:right w:val="single" w:sz="4" w:space="0" w:color="auto"/>
            </w:tcBorders>
            <w:shd w:val="clear" w:color="auto" w:fill="auto"/>
            <w:hideMark/>
          </w:tcPr>
          <w:p w14:paraId="56D102DB" w14:textId="028B524D"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0" w:type="auto"/>
            <w:tcBorders>
              <w:top w:val="nil"/>
              <w:left w:val="nil"/>
              <w:bottom w:val="single" w:sz="4" w:space="0" w:color="auto"/>
              <w:right w:val="single" w:sz="4" w:space="0" w:color="auto"/>
            </w:tcBorders>
            <w:shd w:val="clear" w:color="auto" w:fill="auto"/>
            <w:hideMark/>
          </w:tcPr>
          <w:p w14:paraId="2B678265" w14:textId="15CD8E1C"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0" w:type="auto"/>
            <w:tcBorders>
              <w:top w:val="nil"/>
              <w:left w:val="nil"/>
              <w:bottom w:val="single" w:sz="4" w:space="0" w:color="auto"/>
              <w:right w:val="single" w:sz="4" w:space="0" w:color="auto"/>
            </w:tcBorders>
            <w:shd w:val="clear" w:color="auto" w:fill="auto"/>
            <w:hideMark/>
          </w:tcPr>
          <w:p w14:paraId="3D0239AE" w14:textId="4478C15D"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0" w:type="auto"/>
            <w:tcBorders>
              <w:top w:val="nil"/>
              <w:left w:val="nil"/>
              <w:bottom w:val="single" w:sz="4" w:space="0" w:color="auto"/>
              <w:right w:val="single" w:sz="4" w:space="0" w:color="auto"/>
            </w:tcBorders>
            <w:shd w:val="clear" w:color="auto" w:fill="auto"/>
            <w:hideMark/>
          </w:tcPr>
          <w:p w14:paraId="196B8BA6" w14:textId="57CB653C"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4DD92510" w14:textId="22BA8CF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77</w:t>
            </w:r>
          </w:p>
        </w:tc>
        <w:tc>
          <w:tcPr>
            <w:tcW w:w="0" w:type="auto"/>
            <w:tcBorders>
              <w:top w:val="nil"/>
              <w:left w:val="nil"/>
              <w:bottom w:val="single" w:sz="4" w:space="0" w:color="auto"/>
              <w:right w:val="single" w:sz="4" w:space="0" w:color="auto"/>
            </w:tcBorders>
            <w:shd w:val="clear" w:color="auto" w:fill="auto"/>
            <w:hideMark/>
          </w:tcPr>
          <w:p w14:paraId="1E6FB4C6" w14:textId="5518854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r>
      <w:tr w:rsidR="0052253E" w:rsidRPr="00022CED" w14:paraId="32141B7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1AB4AFB"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0" w:type="auto"/>
            <w:tcBorders>
              <w:top w:val="nil"/>
              <w:left w:val="nil"/>
              <w:bottom w:val="single" w:sz="4" w:space="0" w:color="auto"/>
              <w:right w:val="single" w:sz="4" w:space="0" w:color="auto"/>
            </w:tcBorders>
            <w:shd w:val="clear" w:color="auto" w:fill="auto"/>
            <w:hideMark/>
          </w:tcPr>
          <w:p w14:paraId="53686203" w14:textId="400853B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684FD68" w14:textId="4693922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6FA6356" w14:textId="7D7BFD7B"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EC1AAF1" w14:textId="71E0DF4D"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0" w:type="auto"/>
            <w:tcBorders>
              <w:top w:val="nil"/>
              <w:left w:val="nil"/>
              <w:bottom w:val="single" w:sz="4" w:space="0" w:color="auto"/>
              <w:right w:val="single" w:sz="4" w:space="0" w:color="auto"/>
            </w:tcBorders>
            <w:shd w:val="clear" w:color="auto" w:fill="auto"/>
            <w:hideMark/>
          </w:tcPr>
          <w:p w14:paraId="06C7AB15" w14:textId="6607F08A"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0" w:type="auto"/>
            <w:tcBorders>
              <w:top w:val="nil"/>
              <w:left w:val="nil"/>
              <w:bottom w:val="single" w:sz="4" w:space="0" w:color="auto"/>
              <w:right w:val="single" w:sz="4" w:space="0" w:color="auto"/>
            </w:tcBorders>
            <w:shd w:val="clear" w:color="auto" w:fill="auto"/>
            <w:hideMark/>
          </w:tcPr>
          <w:p w14:paraId="34FAFBB4" w14:textId="7B901DB3"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1B96EF46" w14:textId="5B76D4D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86623D4" w14:textId="67029BBE"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17935DC" w14:textId="0E7E257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253E" w:rsidRPr="00022CED" w14:paraId="011977E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6ADAEA77"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0" w:type="auto"/>
            <w:tcBorders>
              <w:top w:val="nil"/>
              <w:left w:val="nil"/>
              <w:bottom w:val="single" w:sz="4" w:space="0" w:color="auto"/>
              <w:right w:val="single" w:sz="4" w:space="0" w:color="auto"/>
            </w:tcBorders>
            <w:shd w:val="clear" w:color="auto" w:fill="auto"/>
          </w:tcPr>
          <w:p w14:paraId="6B61CA78" w14:textId="79AB6F7C"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21A14585" w14:textId="0E323CE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2F4D6C2" w14:textId="7B9D5C1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5DFA957" w14:textId="12C15A5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0" w:type="auto"/>
            <w:tcBorders>
              <w:top w:val="nil"/>
              <w:left w:val="nil"/>
              <w:bottom w:val="single" w:sz="4" w:space="0" w:color="auto"/>
              <w:right w:val="single" w:sz="4" w:space="0" w:color="auto"/>
            </w:tcBorders>
            <w:shd w:val="clear" w:color="auto" w:fill="auto"/>
          </w:tcPr>
          <w:p w14:paraId="307058C8" w14:textId="613872A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tcPr>
          <w:p w14:paraId="610AB2E4" w14:textId="23C40FC0"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0" w:type="auto"/>
            <w:tcBorders>
              <w:top w:val="nil"/>
              <w:left w:val="nil"/>
              <w:bottom w:val="single" w:sz="4" w:space="0" w:color="auto"/>
              <w:right w:val="single" w:sz="4" w:space="0" w:color="auto"/>
            </w:tcBorders>
            <w:shd w:val="clear" w:color="auto" w:fill="auto"/>
          </w:tcPr>
          <w:p w14:paraId="727DC48B" w14:textId="27B1ACA3"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0" w:type="auto"/>
            <w:tcBorders>
              <w:top w:val="nil"/>
              <w:left w:val="nil"/>
              <w:bottom w:val="single" w:sz="4" w:space="0" w:color="auto"/>
              <w:right w:val="single" w:sz="4" w:space="0" w:color="auto"/>
            </w:tcBorders>
            <w:shd w:val="clear" w:color="auto" w:fill="auto"/>
          </w:tcPr>
          <w:p w14:paraId="5DEA0207" w14:textId="2A55051F"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tcPr>
          <w:p w14:paraId="755CB85B" w14:textId="4475D59A"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r>
      <w:tr w:rsidR="0052253E" w:rsidRPr="00022CED" w14:paraId="662AEAE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491930FB"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0" w:type="auto"/>
            <w:tcBorders>
              <w:top w:val="nil"/>
              <w:left w:val="nil"/>
              <w:bottom w:val="single" w:sz="4" w:space="0" w:color="auto"/>
              <w:right w:val="single" w:sz="4" w:space="0" w:color="auto"/>
            </w:tcBorders>
            <w:shd w:val="clear" w:color="auto" w:fill="auto"/>
          </w:tcPr>
          <w:p w14:paraId="6678EE24" w14:textId="7648056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tcPr>
          <w:p w14:paraId="4854C208" w14:textId="6631EFA0"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0" w:type="auto"/>
            <w:tcBorders>
              <w:top w:val="nil"/>
              <w:left w:val="nil"/>
              <w:bottom w:val="single" w:sz="4" w:space="0" w:color="auto"/>
              <w:right w:val="single" w:sz="4" w:space="0" w:color="auto"/>
            </w:tcBorders>
            <w:shd w:val="clear" w:color="auto" w:fill="auto"/>
          </w:tcPr>
          <w:p w14:paraId="76A47668" w14:textId="5FB3880A"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0" w:type="auto"/>
            <w:tcBorders>
              <w:top w:val="nil"/>
              <w:left w:val="nil"/>
              <w:bottom w:val="single" w:sz="4" w:space="0" w:color="auto"/>
              <w:right w:val="single" w:sz="4" w:space="0" w:color="auto"/>
            </w:tcBorders>
            <w:shd w:val="clear" w:color="auto" w:fill="auto"/>
          </w:tcPr>
          <w:p w14:paraId="1E5F7B41" w14:textId="3BD4437F"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tcPr>
          <w:p w14:paraId="50082FAC" w14:textId="5A69E1BA"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34</w:t>
            </w:r>
          </w:p>
        </w:tc>
        <w:tc>
          <w:tcPr>
            <w:tcW w:w="0" w:type="auto"/>
            <w:tcBorders>
              <w:top w:val="nil"/>
              <w:left w:val="nil"/>
              <w:bottom w:val="single" w:sz="4" w:space="0" w:color="auto"/>
              <w:right w:val="single" w:sz="4" w:space="0" w:color="auto"/>
            </w:tcBorders>
            <w:shd w:val="clear" w:color="auto" w:fill="auto"/>
          </w:tcPr>
          <w:p w14:paraId="6519C920" w14:textId="0F092460"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0" w:type="auto"/>
            <w:tcBorders>
              <w:top w:val="nil"/>
              <w:left w:val="nil"/>
              <w:bottom w:val="single" w:sz="4" w:space="0" w:color="auto"/>
              <w:right w:val="single" w:sz="4" w:space="0" w:color="auto"/>
            </w:tcBorders>
            <w:shd w:val="clear" w:color="auto" w:fill="auto"/>
          </w:tcPr>
          <w:p w14:paraId="2945C331" w14:textId="6441217E"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c>
          <w:tcPr>
            <w:tcW w:w="0" w:type="auto"/>
            <w:tcBorders>
              <w:top w:val="nil"/>
              <w:left w:val="nil"/>
              <w:bottom w:val="single" w:sz="4" w:space="0" w:color="auto"/>
              <w:right w:val="single" w:sz="4" w:space="0" w:color="auto"/>
            </w:tcBorders>
            <w:shd w:val="clear" w:color="auto" w:fill="auto"/>
          </w:tcPr>
          <w:p w14:paraId="745DFE39" w14:textId="1A96468D"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0" w:type="auto"/>
            <w:tcBorders>
              <w:top w:val="nil"/>
              <w:left w:val="nil"/>
              <w:bottom w:val="single" w:sz="4" w:space="0" w:color="auto"/>
              <w:right w:val="single" w:sz="4" w:space="0" w:color="auto"/>
            </w:tcBorders>
            <w:shd w:val="clear" w:color="auto" w:fill="auto"/>
          </w:tcPr>
          <w:p w14:paraId="54EEBF3A" w14:textId="0766A0C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r>
      <w:tr w:rsidR="0052253E" w:rsidRPr="00022CED" w14:paraId="03DC3C6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782DA7E"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0" w:type="auto"/>
            <w:tcBorders>
              <w:top w:val="nil"/>
              <w:left w:val="nil"/>
              <w:bottom w:val="single" w:sz="4" w:space="0" w:color="auto"/>
              <w:right w:val="single" w:sz="4" w:space="0" w:color="auto"/>
            </w:tcBorders>
            <w:shd w:val="clear" w:color="auto" w:fill="auto"/>
            <w:hideMark/>
          </w:tcPr>
          <w:p w14:paraId="1204D231" w14:textId="359F5DDA"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0" w:type="auto"/>
            <w:tcBorders>
              <w:top w:val="nil"/>
              <w:left w:val="nil"/>
              <w:bottom w:val="single" w:sz="4" w:space="0" w:color="auto"/>
              <w:right w:val="single" w:sz="4" w:space="0" w:color="auto"/>
            </w:tcBorders>
            <w:shd w:val="clear" w:color="auto" w:fill="auto"/>
            <w:hideMark/>
          </w:tcPr>
          <w:p w14:paraId="5E00610A" w14:textId="61B3FA37"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77</w:t>
            </w:r>
          </w:p>
        </w:tc>
        <w:tc>
          <w:tcPr>
            <w:tcW w:w="0" w:type="auto"/>
            <w:tcBorders>
              <w:top w:val="nil"/>
              <w:left w:val="nil"/>
              <w:bottom w:val="single" w:sz="4" w:space="0" w:color="auto"/>
              <w:right w:val="single" w:sz="4" w:space="0" w:color="auto"/>
            </w:tcBorders>
            <w:shd w:val="clear" w:color="auto" w:fill="auto"/>
            <w:hideMark/>
          </w:tcPr>
          <w:p w14:paraId="4F97A229" w14:textId="3171145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0" w:type="auto"/>
            <w:tcBorders>
              <w:top w:val="nil"/>
              <w:left w:val="nil"/>
              <w:bottom w:val="single" w:sz="4" w:space="0" w:color="auto"/>
              <w:right w:val="single" w:sz="4" w:space="0" w:color="auto"/>
            </w:tcBorders>
            <w:shd w:val="clear" w:color="auto" w:fill="auto"/>
            <w:hideMark/>
          </w:tcPr>
          <w:p w14:paraId="0734DD75" w14:textId="6736667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0" w:type="auto"/>
            <w:tcBorders>
              <w:top w:val="nil"/>
              <w:left w:val="nil"/>
              <w:bottom w:val="single" w:sz="4" w:space="0" w:color="auto"/>
              <w:right w:val="single" w:sz="4" w:space="0" w:color="auto"/>
            </w:tcBorders>
            <w:shd w:val="clear" w:color="auto" w:fill="auto"/>
            <w:hideMark/>
          </w:tcPr>
          <w:p w14:paraId="12208DD3" w14:textId="5A1A7B2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74</w:t>
            </w:r>
          </w:p>
        </w:tc>
        <w:tc>
          <w:tcPr>
            <w:tcW w:w="0" w:type="auto"/>
            <w:tcBorders>
              <w:top w:val="nil"/>
              <w:left w:val="nil"/>
              <w:bottom w:val="single" w:sz="4" w:space="0" w:color="auto"/>
              <w:right w:val="single" w:sz="4" w:space="0" w:color="auto"/>
            </w:tcBorders>
            <w:shd w:val="clear" w:color="auto" w:fill="auto"/>
            <w:hideMark/>
          </w:tcPr>
          <w:p w14:paraId="05ED9399" w14:textId="3DC24FCB"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0644140D" w14:textId="4713BA2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0" w:type="auto"/>
            <w:tcBorders>
              <w:top w:val="nil"/>
              <w:left w:val="nil"/>
              <w:bottom w:val="single" w:sz="4" w:space="0" w:color="auto"/>
              <w:right w:val="single" w:sz="4" w:space="0" w:color="auto"/>
            </w:tcBorders>
            <w:shd w:val="clear" w:color="auto" w:fill="auto"/>
            <w:hideMark/>
          </w:tcPr>
          <w:p w14:paraId="7CC1E46D" w14:textId="57C3040F"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0" w:type="auto"/>
            <w:tcBorders>
              <w:top w:val="nil"/>
              <w:left w:val="nil"/>
              <w:bottom w:val="single" w:sz="4" w:space="0" w:color="auto"/>
              <w:right w:val="single" w:sz="4" w:space="0" w:color="auto"/>
            </w:tcBorders>
            <w:shd w:val="clear" w:color="auto" w:fill="auto"/>
            <w:hideMark/>
          </w:tcPr>
          <w:p w14:paraId="35652229" w14:textId="0CBAD1C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r>
      <w:tr w:rsidR="0052253E" w:rsidRPr="00022CED" w14:paraId="1EED489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30666DB"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0" w:type="auto"/>
            <w:tcBorders>
              <w:top w:val="nil"/>
              <w:left w:val="nil"/>
              <w:bottom w:val="single" w:sz="4" w:space="0" w:color="auto"/>
              <w:right w:val="single" w:sz="4" w:space="0" w:color="auto"/>
            </w:tcBorders>
            <w:shd w:val="clear" w:color="auto" w:fill="auto"/>
            <w:hideMark/>
          </w:tcPr>
          <w:p w14:paraId="17A4A9D1" w14:textId="286906C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0" w:type="auto"/>
            <w:tcBorders>
              <w:top w:val="nil"/>
              <w:left w:val="nil"/>
              <w:bottom w:val="single" w:sz="4" w:space="0" w:color="auto"/>
              <w:right w:val="single" w:sz="4" w:space="0" w:color="auto"/>
            </w:tcBorders>
            <w:shd w:val="clear" w:color="auto" w:fill="auto"/>
            <w:hideMark/>
          </w:tcPr>
          <w:p w14:paraId="23136AA1" w14:textId="1541BCD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0" w:type="auto"/>
            <w:tcBorders>
              <w:top w:val="nil"/>
              <w:left w:val="nil"/>
              <w:bottom w:val="single" w:sz="4" w:space="0" w:color="auto"/>
              <w:right w:val="single" w:sz="4" w:space="0" w:color="auto"/>
            </w:tcBorders>
            <w:shd w:val="clear" w:color="auto" w:fill="auto"/>
            <w:hideMark/>
          </w:tcPr>
          <w:p w14:paraId="3AEE62B4" w14:textId="2711A38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0" w:type="auto"/>
            <w:tcBorders>
              <w:top w:val="nil"/>
              <w:left w:val="nil"/>
              <w:bottom w:val="single" w:sz="4" w:space="0" w:color="auto"/>
              <w:right w:val="single" w:sz="4" w:space="0" w:color="auto"/>
            </w:tcBorders>
            <w:shd w:val="clear" w:color="auto" w:fill="auto"/>
            <w:hideMark/>
          </w:tcPr>
          <w:p w14:paraId="664D606A" w14:textId="068439A0"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0" w:type="auto"/>
            <w:tcBorders>
              <w:top w:val="nil"/>
              <w:left w:val="nil"/>
              <w:bottom w:val="single" w:sz="4" w:space="0" w:color="auto"/>
              <w:right w:val="single" w:sz="4" w:space="0" w:color="auto"/>
            </w:tcBorders>
            <w:shd w:val="clear" w:color="auto" w:fill="auto"/>
            <w:hideMark/>
          </w:tcPr>
          <w:p w14:paraId="4178B838" w14:textId="2CBCB79A"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0" w:type="auto"/>
            <w:tcBorders>
              <w:top w:val="nil"/>
              <w:left w:val="nil"/>
              <w:bottom w:val="single" w:sz="4" w:space="0" w:color="auto"/>
              <w:right w:val="single" w:sz="4" w:space="0" w:color="auto"/>
            </w:tcBorders>
            <w:shd w:val="clear" w:color="auto" w:fill="auto"/>
            <w:hideMark/>
          </w:tcPr>
          <w:p w14:paraId="4F4023E5" w14:textId="44CFE52E"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0" w:type="auto"/>
            <w:tcBorders>
              <w:top w:val="nil"/>
              <w:left w:val="nil"/>
              <w:bottom w:val="single" w:sz="4" w:space="0" w:color="auto"/>
              <w:right w:val="single" w:sz="4" w:space="0" w:color="auto"/>
            </w:tcBorders>
            <w:shd w:val="clear" w:color="auto" w:fill="auto"/>
            <w:hideMark/>
          </w:tcPr>
          <w:p w14:paraId="6AADE314" w14:textId="11F9264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BED5CC5" w14:textId="5D548D8C"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C0CB7A0" w14:textId="658479BF"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253E" w:rsidRPr="00022CED" w14:paraId="06F08F02"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006D666"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0" w:type="auto"/>
            <w:tcBorders>
              <w:top w:val="nil"/>
              <w:left w:val="nil"/>
              <w:bottom w:val="single" w:sz="4" w:space="0" w:color="auto"/>
              <w:right w:val="single" w:sz="4" w:space="0" w:color="auto"/>
            </w:tcBorders>
            <w:shd w:val="clear" w:color="auto" w:fill="auto"/>
            <w:hideMark/>
          </w:tcPr>
          <w:p w14:paraId="715BBF19" w14:textId="3D7789C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79</w:t>
            </w:r>
          </w:p>
        </w:tc>
        <w:tc>
          <w:tcPr>
            <w:tcW w:w="0" w:type="auto"/>
            <w:tcBorders>
              <w:top w:val="nil"/>
              <w:left w:val="nil"/>
              <w:bottom w:val="single" w:sz="4" w:space="0" w:color="auto"/>
              <w:right w:val="single" w:sz="4" w:space="0" w:color="auto"/>
            </w:tcBorders>
            <w:shd w:val="clear" w:color="auto" w:fill="auto"/>
            <w:hideMark/>
          </w:tcPr>
          <w:p w14:paraId="67BF1D30" w14:textId="0490AB4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w:t>
            </w:r>
          </w:p>
        </w:tc>
        <w:tc>
          <w:tcPr>
            <w:tcW w:w="0" w:type="auto"/>
            <w:tcBorders>
              <w:top w:val="nil"/>
              <w:left w:val="nil"/>
              <w:bottom w:val="single" w:sz="4" w:space="0" w:color="auto"/>
              <w:right w:val="single" w:sz="4" w:space="0" w:color="auto"/>
            </w:tcBorders>
            <w:shd w:val="clear" w:color="auto" w:fill="auto"/>
            <w:hideMark/>
          </w:tcPr>
          <w:p w14:paraId="29CFA510" w14:textId="5ECA6F5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0" w:type="auto"/>
            <w:tcBorders>
              <w:top w:val="nil"/>
              <w:left w:val="nil"/>
              <w:bottom w:val="single" w:sz="4" w:space="0" w:color="auto"/>
              <w:right w:val="single" w:sz="4" w:space="0" w:color="auto"/>
            </w:tcBorders>
            <w:shd w:val="clear" w:color="auto" w:fill="auto"/>
            <w:hideMark/>
          </w:tcPr>
          <w:p w14:paraId="1DFC1C80" w14:textId="06FD134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0" w:type="auto"/>
            <w:tcBorders>
              <w:top w:val="nil"/>
              <w:left w:val="nil"/>
              <w:bottom w:val="single" w:sz="4" w:space="0" w:color="auto"/>
              <w:right w:val="single" w:sz="4" w:space="0" w:color="auto"/>
            </w:tcBorders>
            <w:shd w:val="clear" w:color="auto" w:fill="auto"/>
            <w:hideMark/>
          </w:tcPr>
          <w:p w14:paraId="6BDE0B20" w14:textId="72970E4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405DC668" w14:textId="4752124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0" w:type="auto"/>
            <w:tcBorders>
              <w:top w:val="nil"/>
              <w:left w:val="nil"/>
              <w:bottom w:val="single" w:sz="4" w:space="0" w:color="auto"/>
              <w:right w:val="single" w:sz="4" w:space="0" w:color="auto"/>
            </w:tcBorders>
            <w:shd w:val="clear" w:color="auto" w:fill="auto"/>
            <w:hideMark/>
          </w:tcPr>
          <w:p w14:paraId="68916051" w14:textId="0160A8FC"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76</w:t>
            </w:r>
          </w:p>
        </w:tc>
        <w:tc>
          <w:tcPr>
            <w:tcW w:w="0" w:type="auto"/>
            <w:tcBorders>
              <w:top w:val="nil"/>
              <w:left w:val="nil"/>
              <w:bottom w:val="single" w:sz="4" w:space="0" w:color="auto"/>
              <w:right w:val="single" w:sz="4" w:space="0" w:color="auto"/>
            </w:tcBorders>
            <w:shd w:val="clear" w:color="auto" w:fill="auto"/>
            <w:hideMark/>
          </w:tcPr>
          <w:p w14:paraId="2C28E9C8" w14:textId="40C8541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0" w:type="auto"/>
            <w:tcBorders>
              <w:top w:val="nil"/>
              <w:left w:val="nil"/>
              <w:bottom w:val="single" w:sz="4" w:space="0" w:color="auto"/>
              <w:right w:val="single" w:sz="4" w:space="0" w:color="auto"/>
            </w:tcBorders>
            <w:shd w:val="clear" w:color="auto" w:fill="auto"/>
            <w:hideMark/>
          </w:tcPr>
          <w:p w14:paraId="389D55C7" w14:textId="2F35DB2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r>
      <w:tr w:rsidR="0052253E" w:rsidRPr="00022CED" w14:paraId="112DD033"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5AAFFCA"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0" w:type="auto"/>
            <w:tcBorders>
              <w:top w:val="nil"/>
              <w:left w:val="nil"/>
              <w:bottom w:val="single" w:sz="4" w:space="0" w:color="auto"/>
              <w:right w:val="single" w:sz="4" w:space="0" w:color="auto"/>
            </w:tcBorders>
            <w:shd w:val="clear" w:color="auto" w:fill="auto"/>
            <w:hideMark/>
          </w:tcPr>
          <w:p w14:paraId="1C23CDD7" w14:textId="52D08E3B"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c>
          <w:tcPr>
            <w:tcW w:w="0" w:type="auto"/>
            <w:tcBorders>
              <w:top w:val="nil"/>
              <w:left w:val="nil"/>
              <w:bottom w:val="single" w:sz="4" w:space="0" w:color="auto"/>
              <w:right w:val="single" w:sz="4" w:space="0" w:color="auto"/>
            </w:tcBorders>
            <w:shd w:val="clear" w:color="auto" w:fill="auto"/>
            <w:hideMark/>
          </w:tcPr>
          <w:p w14:paraId="249C6256" w14:textId="1D523D6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0" w:type="auto"/>
            <w:tcBorders>
              <w:top w:val="nil"/>
              <w:left w:val="nil"/>
              <w:bottom w:val="single" w:sz="4" w:space="0" w:color="auto"/>
              <w:right w:val="single" w:sz="4" w:space="0" w:color="auto"/>
            </w:tcBorders>
            <w:shd w:val="clear" w:color="auto" w:fill="auto"/>
            <w:hideMark/>
          </w:tcPr>
          <w:p w14:paraId="1E753DAF" w14:textId="565DDCFB"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0" w:type="auto"/>
            <w:tcBorders>
              <w:top w:val="nil"/>
              <w:left w:val="nil"/>
              <w:bottom w:val="single" w:sz="4" w:space="0" w:color="auto"/>
              <w:right w:val="single" w:sz="4" w:space="0" w:color="auto"/>
            </w:tcBorders>
            <w:shd w:val="clear" w:color="auto" w:fill="auto"/>
            <w:hideMark/>
          </w:tcPr>
          <w:p w14:paraId="12CC1E25" w14:textId="6AAF5FE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BAD346E" w14:textId="2088887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EC12245" w14:textId="3AA61DC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0" w:type="auto"/>
            <w:tcBorders>
              <w:top w:val="nil"/>
              <w:left w:val="nil"/>
              <w:bottom w:val="single" w:sz="4" w:space="0" w:color="auto"/>
              <w:right w:val="single" w:sz="4" w:space="0" w:color="auto"/>
            </w:tcBorders>
            <w:shd w:val="clear" w:color="auto" w:fill="auto"/>
            <w:hideMark/>
          </w:tcPr>
          <w:p w14:paraId="524CA7C1" w14:textId="4C08E800"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1CC6629" w14:textId="366AF13D"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97824EF" w14:textId="2696357C"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r>
      <w:tr w:rsidR="0052253E" w:rsidRPr="00022CED" w14:paraId="2265FA66"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598F33F"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0" w:type="auto"/>
            <w:tcBorders>
              <w:top w:val="nil"/>
              <w:left w:val="nil"/>
              <w:bottom w:val="single" w:sz="4" w:space="0" w:color="auto"/>
              <w:right w:val="single" w:sz="4" w:space="0" w:color="auto"/>
            </w:tcBorders>
            <w:shd w:val="clear" w:color="auto" w:fill="auto"/>
            <w:hideMark/>
          </w:tcPr>
          <w:p w14:paraId="77B86CA2" w14:textId="5935893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0" w:type="auto"/>
            <w:tcBorders>
              <w:top w:val="nil"/>
              <w:left w:val="nil"/>
              <w:bottom w:val="single" w:sz="4" w:space="0" w:color="auto"/>
              <w:right w:val="single" w:sz="4" w:space="0" w:color="auto"/>
            </w:tcBorders>
            <w:shd w:val="clear" w:color="auto" w:fill="auto"/>
            <w:hideMark/>
          </w:tcPr>
          <w:p w14:paraId="792C7E41" w14:textId="5391107D"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3AF48A1C" w14:textId="4C770D8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52632FCF" w14:textId="61A7090E"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0" w:type="auto"/>
            <w:tcBorders>
              <w:top w:val="nil"/>
              <w:left w:val="nil"/>
              <w:bottom w:val="single" w:sz="4" w:space="0" w:color="auto"/>
              <w:right w:val="single" w:sz="4" w:space="0" w:color="auto"/>
            </w:tcBorders>
            <w:shd w:val="clear" w:color="auto" w:fill="auto"/>
            <w:hideMark/>
          </w:tcPr>
          <w:p w14:paraId="422DF7A8" w14:textId="5FD068AD"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0" w:type="auto"/>
            <w:tcBorders>
              <w:top w:val="nil"/>
              <w:left w:val="nil"/>
              <w:bottom w:val="single" w:sz="4" w:space="0" w:color="auto"/>
              <w:right w:val="single" w:sz="4" w:space="0" w:color="auto"/>
            </w:tcBorders>
            <w:shd w:val="clear" w:color="auto" w:fill="auto"/>
            <w:hideMark/>
          </w:tcPr>
          <w:p w14:paraId="7882D19A" w14:textId="6CFE9A1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4DAFFE86" w14:textId="4823CC7C"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hideMark/>
          </w:tcPr>
          <w:p w14:paraId="73C44500" w14:textId="688A96C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0" w:type="auto"/>
            <w:tcBorders>
              <w:top w:val="nil"/>
              <w:left w:val="nil"/>
              <w:bottom w:val="single" w:sz="4" w:space="0" w:color="auto"/>
              <w:right w:val="single" w:sz="4" w:space="0" w:color="auto"/>
            </w:tcBorders>
            <w:shd w:val="clear" w:color="auto" w:fill="auto"/>
            <w:hideMark/>
          </w:tcPr>
          <w:p w14:paraId="4B980789" w14:textId="14BB1E5A"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r>
      <w:tr w:rsidR="0052253E" w:rsidRPr="00022CED" w14:paraId="2680D217"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D43D68C" w14:textId="14014635" w:rsidR="00697E20" w:rsidRPr="00C60277" w:rsidRDefault="397FE5A7"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0" w:type="auto"/>
            <w:tcBorders>
              <w:top w:val="nil"/>
              <w:left w:val="nil"/>
              <w:bottom w:val="single" w:sz="4" w:space="0" w:color="auto"/>
              <w:right w:val="single" w:sz="4" w:space="0" w:color="auto"/>
            </w:tcBorders>
            <w:shd w:val="clear" w:color="auto" w:fill="auto"/>
            <w:hideMark/>
          </w:tcPr>
          <w:p w14:paraId="6E8A9B3D" w14:textId="6570EA2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6725FF4" w14:textId="305C8B17"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CD809F3" w14:textId="59318A1F"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702A837" w14:textId="1DD028CC"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BFC000E" w14:textId="5413A50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D9AC3CB" w14:textId="2959BFBC"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556311E" w14:textId="47B3B3C7"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6A714BB" w14:textId="54B1E18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2D312B0" w14:textId="6F02E39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253E" w:rsidRPr="00022CED" w14:paraId="147691E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708826A"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0" w:type="auto"/>
            <w:tcBorders>
              <w:top w:val="nil"/>
              <w:left w:val="nil"/>
              <w:bottom w:val="single" w:sz="4" w:space="0" w:color="auto"/>
              <w:right w:val="single" w:sz="4" w:space="0" w:color="auto"/>
            </w:tcBorders>
            <w:shd w:val="clear" w:color="auto" w:fill="auto"/>
            <w:hideMark/>
          </w:tcPr>
          <w:p w14:paraId="5C7FEFFA" w14:textId="6C4E2054"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32630FF" w14:textId="5239D60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B32850C" w14:textId="247CAB0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52</w:t>
            </w:r>
          </w:p>
        </w:tc>
        <w:tc>
          <w:tcPr>
            <w:tcW w:w="0" w:type="auto"/>
            <w:tcBorders>
              <w:top w:val="nil"/>
              <w:left w:val="nil"/>
              <w:bottom w:val="single" w:sz="4" w:space="0" w:color="auto"/>
              <w:right w:val="single" w:sz="4" w:space="0" w:color="auto"/>
            </w:tcBorders>
            <w:shd w:val="clear" w:color="auto" w:fill="auto"/>
            <w:hideMark/>
          </w:tcPr>
          <w:p w14:paraId="3C26F21B" w14:textId="5C18AA3A" w:rsidR="00697E20" w:rsidRPr="00C60277" w:rsidRDefault="00697E20"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D22B9FE" w14:textId="0388C857" w:rsidR="00697E20" w:rsidRPr="00C60277" w:rsidRDefault="00697E20"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8462A59" w14:textId="37ABE530"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w:t>
            </w:r>
          </w:p>
        </w:tc>
        <w:tc>
          <w:tcPr>
            <w:tcW w:w="0" w:type="auto"/>
            <w:tcBorders>
              <w:top w:val="nil"/>
              <w:left w:val="nil"/>
              <w:bottom w:val="single" w:sz="4" w:space="0" w:color="auto"/>
              <w:right w:val="single" w:sz="4" w:space="0" w:color="auto"/>
            </w:tcBorders>
            <w:shd w:val="clear" w:color="auto" w:fill="auto"/>
            <w:hideMark/>
          </w:tcPr>
          <w:p w14:paraId="36D399CF" w14:textId="1C6A3B0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EC06F3E" w14:textId="1ABCFDFE"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7787D94" w14:textId="50E58ED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253E" w:rsidRPr="00022CED" w14:paraId="75F8F3B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3C70290"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0" w:type="auto"/>
            <w:tcBorders>
              <w:top w:val="nil"/>
              <w:left w:val="nil"/>
              <w:bottom w:val="single" w:sz="4" w:space="0" w:color="auto"/>
              <w:right w:val="single" w:sz="4" w:space="0" w:color="auto"/>
            </w:tcBorders>
            <w:shd w:val="clear" w:color="auto" w:fill="auto"/>
            <w:hideMark/>
          </w:tcPr>
          <w:p w14:paraId="24BA0D08" w14:textId="6426002B"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1092A0A9" w14:textId="035A030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0" w:type="auto"/>
            <w:tcBorders>
              <w:top w:val="nil"/>
              <w:left w:val="nil"/>
              <w:bottom w:val="single" w:sz="4" w:space="0" w:color="auto"/>
              <w:right w:val="single" w:sz="4" w:space="0" w:color="auto"/>
            </w:tcBorders>
            <w:shd w:val="clear" w:color="auto" w:fill="auto"/>
            <w:hideMark/>
          </w:tcPr>
          <w:p w14:paraId="642A2213" w14:textId="3F4C83CD"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0" w:type="auto"/>
            <w:tcBorders>
              <w:top w:val="nil"/>
              <w:left w:val="nil"/>
              <w:bottom w:val="single" w:sz="4" w:space="0" w:color="auto"/>
              <w:right w:val="single" w:sz="4" w:space="0" w:color="auto"/>
            </w:tcBorders>
            <w:shd w:val="clear" w:color="auto" w:fill="auto"/>
            <w:hideMark/>
          </w:tcPr>
          <w:p w14:paraId="3F6A12F6" w14:textId="5C7FC97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0" w:type="auto"/>
            <w:tcBorders>
              <w:top w:val="nil"/>
              <w:left w:val="nil"/>
              <w:bottom w:val="single" w:sz="4" w:space="0" w:color="auto"/>
              <w:right w:val="single" w:sz="4" w:space="0" w:color="auto"/>
            </w:tcBorders>
            <w:shd w:val="clear" w:color="auto" w:fill="auto"/>
            <w:hideMark/>
          </w:tcPr>
          <w:p w14:paraId="63663BF6" w14:textId="6C62A7D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0" w:type="auto"/>
            <w:tcBorders>
              <w:top w:val="nil"/>
              <w:left w:val="nil"/>
              <w:bottom w:val="single" w:sz="4" w:space="0" w:color="auto"/>
              <w:right w:val="single" w:sz="4" w:space="0" w:color="auto"/>
            </w:tcBorders>
            <w:shd w:val="clear" w:color="auto" w:fill="auto"/>
            <w:hideMark/>
          </w:tcPr>
          <w:p w14:paraId="641728FA" w14:textId="31EAAC44"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0" w:type="auto"/>
            <w:tcBorders>
              <w:top w:val="nil"/>
              <w:left w:val="nil"/>
              <w:bottom w:val="single" w:sz="4" w:space="0" w:color="auto"/>
              <w:right w:val="single" w:sz="4" w:space="0" w:color="auto"/>
            </w:tcBorders>
            <w:shd w:val="clear" w:color="auto" w:fill="auto"/>
            <w:hideMark/>
          </w:tcPr>
          <w:p w14:paraId="678BEC23" w14:textId="2419B59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c>
          <w:tcPr>
            <w:tcW w:w="0" w:type="auto"/>
            <w:tcBorders>
              <w:top w:val="nil"/>
              <w:left w:val="nil"/>
              <w:bottom w:val="single" w:sz="4" w:space="0" w:color="auto"/>
              <w:right w:val="single" w:sz="4" w:space="0" w:color="auto"/>
            </w:tcBorders>
            <w:shd w:val="clear" w:color="auto" w:fill="auto"/>
            <w:hideMark/>
          </w:tcPr>
          <w:p w14:paraId="7DEEFB70" w14:textId="19F1021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0" w:type="auto"/>
            <w:tcBorders>
              <w:top w:val="nil"/>
              <w:left w:val="nil"/>
              <w:bottom w:val="single" w:sz="4" w:space="0" w:color="auto"/>
              <w:right w:val="single" w:sz="4" w:space="0" w:color="auto"/>
            </w:tcBorders>
            <w:shd w:val="clear" w:color="auto" w:fill="auto"/>
            <w:hideMark/>
          </w:tcPr>
          <w:p w14:paraId="5430FA23" w14:textId="1E2EB7B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r>
      <w:tr w:rsidR="0052253E" w:rsidRPr="00022CED" w14:paraId="6387A49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AA9CB7A"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0" w:type="auto"/>
            <w:tcBorders>
              <w:top w:val="nil"/>
              <w:left w:val="nil"/>
              <w:bottom w:val="single" w:sz="4" w:space="0" w:color="auto"/>
              <w:right w:val="single" w:sz="4" w:space="0" w:color="auto"/>
            </w:tcBorders>
            <w:shd w:val="clear" w:color="auto" w:fill="auto"/>
            <w:hideMark/>
          </w:tcPr>
          <w:p w14:paraId="0EF00308" w14:textId="0167484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8B0F91D" w14:textId="73E20623"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85191A6" w14:textId="77572E3E"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C4D450D" w14:textId="1FCCBD9A"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B5EE2F6" w14:textId="6DBB19AE"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235A5AD" w14:textId="2F9EADA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w:t>
            </w:r>
          </w:p>
        </w:tc>
        <w:tc>
          <w:tcPr>
            <w:tcW w:w="0" w:type="auto"/>
            <w:tcBorders>
              <w:top w:val="nil"/>
              <w:left w:val="nil"/>
              <w:bottom w:val="single" w:sz="4" w:space="0" w:color="auto"/>
              <w:right w:val="single" w:sz="4" w:space="0" w:color="auto"/>
            </w:tcBorders>
            <w:shd w:val="clear" w:color="auto" w:fill="auto"/>
            <w:hideMark/>
          </w:tcPr>
          <w:p w14:paraId="7F219B0F" w14:textId="2376F20B"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7469E03" w14:textId="47CA286E"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B28B3D3" w14:textId="35ECD0D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r>
      <w:tr w:rsidR="0052253E" w:rsidRPr="00022CED" w14:paraId="30FD689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5C1B694"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0" w:type="auto"/>
            <w:tcBorders>
              <w:top w:val="nil"/>
              <w:left w:val="nil"/>
              <w:bottom w:val="single" w:sz="4" w:space="0" w:color="auto"/>
              <w:right w:val="single" w:sz="4" w:space="0" w:color="auto"/>
            </w:tcBorders>
            <w:shd w:val="clear" w:color="auto" w:fill="auto"/>
            <w:hideMark/>
          </w:tcPr>
          <w:p w14:paraId="53862C6C" w14:textId="68BA75F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0" w:type="auto"/>
            <w:tcBorders>
              <w:top w:val="nil"/>
              <w:left w:val="nil"/>
              <w:bottom w:val="single" w:sz="4" w:space="0" w:color="auto"/>
              <w:right w:val="single" w:sz="4" w:space="0" w:color="auto"/>
            </w:tcBorders>
            <w:shd w:val="clear" w:color="auto" w:fill="auto"/>
            <w:hideMark/>
          </w:tcPr>
          <w:p w14:paraId="5D631136" w14:textId="1D62882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0" w:type="auto"/>
            <w:tcBorders>
              <w:top w:val="nil"/>
              <w:left w:val="nil"/>
              <w:bottom w:val="single" w:sz="4" w:space="0" w:color="auto"/>
              <w:right w:val="single" w:sz="4" w:space="0" w:color="auto"/>
            </w:tcBorders>
            <w:shd w:val="clear" w:color="auto" w:fill="auto"/>
            <w:hideMark/>
          </w:tcPr>
          <w:p w14:paraId="3C9826A0" w14:textId="5729672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88</w:t>
            </w:r>
          </w:p>
        </w:tc>
        <w:tc>
          <w:tcPr>
            <w:tcW w:w="0" w:type="auto"/>
            <w:tcBorders>
              <w:top w:val="nil"/>
              <w:left w:val="nil"/>
              <w:bottom w:val="single" w:sz="4" w:space="0" w:color="auto"/>
              <w:right w:val="single" w:sz="4" w:space="0" w:color="auto"/>
            </w:tcBorders>
            <w:shd w:val="clear" w:color="auto" w:fill="auto"/>
            <w:hideMark/>
          </w:tcPr>
          <w:p w14:paraId="340E9215" w14:textId="0556EB93"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0" w:type="auto"/>
            <w:tcBorders>
              <w:top w:val="nil"/>
              <w:left w:val="nil"/>
              <w:bottom w:val="single" w:sz="4" w:space="0" w:color="auto"/>
              <w:right w:val="single" w:sz="4" w:space="0" w:color="auto"/>
            </w:tcBorders>
            <w:shd w:val="clear" w:color="auto" w:fill="auto"/>
            <w:hideMark/>
          </w:tcPr>
          <w:p w14:paraId="2E06EDD2" w14:textId="4ED82D6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0" w:type="auto"/>
            <w:tcBorders>
              <w:top w:val="nil"/>
              <w:left w:val="nil"/>
              <w:bottom w:val="single" w:sz="4" w:space="0" w:color="auto"/>
              <w:right w:val="single" w:sz="4" w:space="0" w:color="auto"/>
            </w:tcBorders>
            <w:shd w:val="clear" w:color="auto" w:fill="auto"/>
            <w:hideMark/>
          </w:tcPr>
          <w:p w14:paraId="5ADE61FC" w14:textId="4941ED37"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2061F271" w14:textId="175D759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0" w:type="auto"/>
            <w:tcBorders>
              <w:top w:val="nil"/>
              <w:left w:val="nil"/>
              <w:bottom w:val="single" w:sz="4" w:space="0" w:color="auto"/>
              <w:right w:val="single" w:sz="4" w:space="0" w:color="auto"/>
            </w:tcBorders>
            <w:shd w:val="clear" w:color="auto" w:fill="auto"/>
            <w:hideMark/>
          </w:tcPr>
          <w:p w14:paraId="689E901F" w14:textId="3798F21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c>
          <w:tcPr>
            <w:tcW w:w="0" w:type="auto"/>
            <w:tcBorders>
              <w:top w:val="nil"/>
              <w:left w:val="nil"/>
              <w:bottom w:val="single" w:sz="4" w:space="0" w:color="auto"/>
              <w:right w:val="single" w:sz="4" w:space="0" w:color="auto"/>
            </w:tcBorders>
            <w:shd w:val="clear" w:color="auto" w:fill="auto"/>
            <w:hideMark/>
          </w:tcPr>
          <w:p w14:paraId="260BE282" w14:textId="05EC306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r>
      <w:tr w:rsidR="0052253E" w:rsidRPr="00022CED" w14:paraId="59CC428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4A37BF9"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0" w:type="auto"/>
            <w:tcBorders>
              <w:top w:val="nil"/>
              <w:left w:val="nil"/>
              <w:bottom w:val="single" w:sz="4" w:space="0" w:color="auto"/>
              <w:right w:val="single" w:sz="4" w:space="0" w:color="auto"/>
            </w:tcBorders>
            <w:shd w:val="clear" w:color="auto" w:fill="auto"/>
            <w:hideMark/>
          </w:tcPr>
          <w:p w14:paraId="0ED7BBA1" w14:textId="6A9F4AC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0" w:type="auto"/>
            <w:tcBorders>
              <w:top w:val="nil"/>
              <w:left w:val="nil"/>
              <w:bottom w:val="single" w:sz="4" w:space="0" w:color="auto"/>
              <w:right w:val="single" w:sz="4" w:space="0" w:color="auto"/>
            </w:tcBorders>
            <w:shd w:val="clear" w:color="auto" w:fill="auto"/>
            <w:hideMark/>
          </w:tcPr>
          <w:p w14:paraId="0545BD80" w14:textId="37C15A1A"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0" w:type="auto"/>
            <w:tcBorders>
              <w:top w:val="nil"/>
              <w:left w:val="nil"/>
              <w:bottom w:val="single" w:sz="4" w:space="0" w:color="auto"/>
              <w:right w:val="single" w:sz="4" w:space="0" w:color="auto"/>
            </w:tcBorders>
            <w:shd w:val="clear" w:color="auto" w:fill="auto"/>
            <w:hideMark/>
          </w:tcPr>
          <w:p w14:paraId="5F8378D7" w14:textId="15A3F36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76</w:t>
            </w:r>
          </w:p>
        </w:tc>
        <w:tc>
          <w:tcPr>
            <w:tcW w:w="0" w:type="auto"/>
            <w:tcBorders>
              <w:top w:val="nil"/>
              <w:left w:val="nil"/>
              <w:bottom w:val="single" w:sz="4" w:space="0" w:color="auto"/>
              <w:right w:val="single" w:sz="4" w:space="0" w:color="auto"/>
            </w:tcBorders>
            <w:shd w:val="clear" w:color="auto" w:fill="auto"/>
            <w:hideMark/>
          </w:tcPr>
          <w:p w14:paraId="51BFC9CA" w14:textId="7CB5C13F"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c>
          <w:tcPr>
            <w:tcW w:w="0" w:type="auto"/>
            <w:tcBorders>
              <w:top w:val="nil"/>
              <w:left w:val="nil"/>
              <w:bottom w:val="single" w:sz="4" w:space="0" w:color="auto"/>
              <w:right w:val="single" w:sz="4" w:space="0" w:color="auto"/>
            </w:tcBorders>
            <w:shd w:val="clear" w:color="auto" w:fill="auto"/>
            <w:hideMark/>
          </w:tcPr>
          <w:p w14:paraId="45AD239F" w14:textId="621D43DB"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42</w:t>
            </w:r>
          </w:p>
        </w:tc>
        <w:tc>
          <w:tcPr>
            <w:tcW w:w="0" w:type="auto"/>
            <w:tcBorders>
              <w:top w:val="nil"/>
              <w:left w:val="nil"/>
              <w:bottom w:val="single" w:sz="4" w:space="0" w:color="auto"/>
              <w:right w:val="single" w:sz="4" w:space="0" w:color="auto"/>
            </w:tcBorders>
            <w:shd w:val="clear" w:color="auto" w:fill="auto"/>
            <w:hideMark/>
          </w:tcPr>
          <w:p w14:paraId="1E3C716A" w14:textId="668246D0"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0" w:type="auto"/>
            <w:tcBorders>
              <w:top w:val="nil"/>
              <w:left w:val="nil"/>
              <w:bottom w:val="single" w:sz="4" w:space="0" w:color="auto"/>
              <w:right w:val="single" w:sz="4" w:space="0" w:color="auto"/>
            </w:tcBorders>
            <w:shd w:val="clear" w:color="auto" w:fill="auto"/>
            <w:hideMark/>
          </w:tcPr>
          <w:p w14:paraId="0FD7C381" w14:textId="6BB72F9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c>
          <w:tcPr>
            <w:tcW w:w="0" w:type="auto"/>
            <w:tcBorders>
              <w:top w:val="nil"/>
              <w:left w:val="nil"/>
              <w:bottom w:val="single" w:sz="4" w:space="0" w:color="auto"/>
              <w:right w:val="single" w:sz="4" w:space="0" w:color="auto"/>
            </w:tcBorders>
            <w:shd w:val="clear" w:color="auto" w:fill="auto"/>
            <w:hideMark/>
          </w:tcPr>
          <w:p w14:paraId="6373F717" w14:textId="05F0DD60"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74</w:t>
            </w:r>
          </w:p>
        </w:tc>
        <w:tc>
          <w:tcPr>
            <w:tcW w:w="0" w:type="auto"/>
            <w:tcBorders>
              <w:top w:val="nil"/>
              <w:left w:val="nil"/>
              <w:bottom w:val="single" w:sz="4" w:space="0" w:color="auto"/>
              <w:right w:val="single" w:sz="4" w:space="0" w:color="auto"/>
            </w:tcBorders>
            <w:shd w:val="clear" w:color="auto" w:fill="auto"/>
            <w:hideMark/>
          </w:tcPr>
          <w:p w14:paraId="72DB1547" w14:textId="58CF5920"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r>
      <w:tr w:rsidR="0052253E" w:rsidRPr="00022CED" w14:paraId="47F4BFC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C20E0BB"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0" w:type="auto"/>
            <w:tcBorders>
              <w:top w:val="nil"/>
              <w:left w:val="nil"/>
              <w:bottom w:val="single" w:sz="4" w:space="0" w:color="auto"/>
              <w:right w:val="single" w:sz="4" w:space="0" w:color="auto"/>
            </w:tcBorders>
            <w:shd w:val="clear" w:color="auto" w:fill="auto"/>
            <w:hideMark/>
          </w:tcPr>
          <w:p w14:paraId="645A1570" w14:textId="48059C3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0" w:type="auto"/>
            <w:tcBorders>
              <w:top w:val="nil"/>
              <w:left w:val="nil"/>
              <w:bottom w:val="single" w:sz="4" w:space="0" w:color="auto"/>
              <w:right w:val="single" w:sz="4" w:space="0" w:color="auto"/>
            </w:tcBorders>
            <w:shd w:val="clear" w:color="auto" w:fill="auto"/>
            <w:hideMark/>
          </w:tcPr>
          <w:p w14:paraId="6EF549AB" w14:textId="0623A4F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0" w:type="auto"/>
            <w:tcBorders>
              <w:top w:val="nil"/>
              <w:left w:val="nil"/>
              <w:bottom w:val="single" w:sz="4" w:space="0" w:color="auto"/>
              <w:right w:val="single" w:sz="4" w:space="0" w:color="auto"/>
            </w:tcBorders>
            <w:shd w:val="clear" w:color="auto" w:fill="auto"/>
            <w:hideMark/>
          </w:tcPr>
          <w:p w14:paraId="5318191C" w14:textId="3A553E67"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5E8827E7" w14:textId="2509671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286FB5DE" w14:textId="437F5A10"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0" w:type="auto"/>
            <w:tcBorders>
              <w:top w:val="nil"/>
              <w:left w:val="nil"/>
              <w:bottom w:val="single" w:sz="4" w:space="0" w:color="auto"/>
              <w:right w:val="single" w:sz="4" w:space="0" w:color="auto"/>
            </w:tcBorders>
            <w:shd w:val="clear" w:color="auto" w:fill="auto"/>
            <w:hideMark/>
          </w:tcPr>
          <w:p w14:paraId="60A0BD2B" w14:textId="5F50D02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88</w:t>
            </w:r>
          </w:p>
        </w:tc>
        <w:tc>
          <w:tcPr>
            <w:tcW w:w="0" w:type="auto"/>
            <w:tcBorders>
              <w:top w:val="nil"/>
              <w:left w:val="nil"/>
              <w:bottom w:val="single" w:sz="4" w:space="0" w:color="auto"/>
              <w:right w:val="single" w:sz="4" w:space="0" w:color="auto"/>
            </w:tcBorders>
            <w:shd w:val="clear" w:color="auto" w:fill="auto"/>
            <w:hideMark/>
          </w:tcPr>
          <w:p w14:paraId="11860B51" w14:textId="46EACD1E"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5E6CDD18" w14:textId="7BCD2D43"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0" w:type="auto"/>
            <w:tcBorders>
              <w:top w:val="nil"/>
              <w:left w:val="nil"/>
              <w:bottom w:val="single" w:sz="4" w:space="0" w:color="auto"/>
              <w:right w:val="single" w:sz="4" w:space="0" w:color="auto"/>
            </w:tcBorders>
            <w:shd w:val="clear" w:color="auto" w:fill="auto"/>
            <w:hideMark/>
          </w:tcPr>
          <w:p w14:paraId="116AC42D" w14:textId="2067509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r>
      <w:tr w:rsidR="0052253E" w:rsidRPr="00022CED" w14:paraId="25F4ABA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36CF495"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0" w:type="auto"/>
            <w:tcBorders>
              <w:top w:val="nil"/>
              <w:left w:val="nil"/>
              <w:bottom w:val="single" w:sz="4" w:space="0" w:color="auto"/>
              <w:right w:val="single" w:sz="4" w:space="0" w:color="auto"/>
            </w:tcBorders>
            <w:shd w:val="clear" w:color="auto" w:fill="auto"/>
            <w:noWrap/>
            <w:hideMark/>
          </w:tcPr>
          <w:p w14:paraId="55EFA4B6" w14:textId="0387E31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0" w:type="auto"/>
            <w:tcBorders>
              <w:top w:val="nil"/>
              <w:left w:val="nil"/>
              <w:bottom w:val="single" w:sz="4" w:space="0" w:color="auto"/>
              <w:right w:val="single" w:sz="4" w:space="0" w:color="auto"/>
            </w:tcBorders>
            <w:shd w:val="clear" w:color="auto" w:fill="auto"/>
            <w:noWrap/>
            <w:hideMark/>
          </w:tcPr>
          <w:p w14:paraId="658EB6E0" w14:textId="3D48A4E4"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noWrap/>
            <w:hideMark/>
          </w:tcPr>
          <w:p w14:paraId="2F0AAAA2" w14:textId="0DAB2F6E"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0" w:type="auto"/>
            <w:tcBorders>
              <w:top w:val="nil"/>
              <w:left w:val="nil"/>
              <w:bottom w:val="single" w:sz="4" w:space="0" w:color="auto"/>
              <w:right w:val="single" w:sz="4" w:space="0" w:color="auto"/>
            </w:tcBorders>
            <w:shd w:val="clear" w:color="auto" w:fill="auto"/>
            <w:noWrap/>
            <w:hideMark/>
          </w:tcPr>
          <w:p w14:paraId="4740DAF9" w14:textId="7939A3EF"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0" w:type="auto"/>
            <w:tcBorders>
              <w:top w:val="nil"/>
              <w:left w:val="nil"/>
              <w:bottom w:val="single" w:sz="4" w:space="0" w:color="auto"/>
              <w:right w:val="single" w:sz="4" w:space="0" w:color="auto"/>
            </w:tcBorders>
            <w:shd w:val="clear" w:color="auto" w:fill="auto"/>
            <w:noWrap/>
            <w:hideMark/>
          </w:tcPr>
          <w:p w14:paraId="1E1D5F4C" w14:textId="0FA7B17D"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0" w:type="auto"/>
            <w:tcBorders>
              <w:top w:val="nil"/>
              <w:left w:val="nil"/>
              <w:bottom w:val="single" w:sz="4" w:space="0" w:color="auto"/>
              <w:right w:val="single" w:sz="4" w:space="0" w:color="auto"/>
            </w:tcBorders>
            <w:shd w:val="clear" w:color="auto" w:fill="auto"/>
            <w:noWrap/>
            <w:hideMark/>
          </w:tcPr>
          <w:p w14:paraId="67DD9C1B" w14:textId="478CA1E7"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0" w:type="auto"/>
            <w:tcBorders>
              <w:top w:val="nil"/>
              <w:left w:val="nil"/>
              <w:bottom w:val="single" w:sz="4" w:space="0" w:color="auto"/>
              <w:right w:val="single" w:sz="4" w:space="0" w:color="auto"/>
            </w:tcBorders>
            <w:shd w:val="clear" w:color="auto" w:fill="auto"/>
            <w:noWrap/>
            <w:hideMark/>
          </w:tcPr>
          <w:p w14:paraId="3BBAAC2C" w14:textId="2817141B"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noWrap/>
            <w:hideMark/>
          </w:tcPr>
          <w:p w14:paraId="036BF133" w14:textId="5E5E02B0"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noWrap/>
            <w:hideMark/>
          </w:tcPr>
          <w:p w14:paraId="5F10E381" w14:textId="49DED74F"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r>
      <w:tr w:rsidR="0052253E" w:rsidRPr="00022CED" w14:paraId="3C5F675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668D1D9"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0" w:type="auto"/>
            <w:tcBorders>
              <w:top w:val="nil"/>
              <w:left w:val="nil"/>
              <w:bottom w:val="single" w:sz="4" w:space="0" w:color="auto"/>
              <w:right w:val="single" w:sz="4" w:space="0" w:color="auto"/>
            </w:tcBorders>
            <w:shd w:val="clear" w:color="auto" w:fill="auto"/>
            <w:noWrap/>
            <w:hideMark/>
          </w:tcPr>
          <w:p w14:paraId="6E473890" w14:textId="08F71550"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0" w:type="auto"/>
            <w:tcBorders>
              <w:top w:val="nil"/>
              <w:left w:val="nil"/>
              <w:bottom w:val="single" w:sz="4" w:space="0" w:color="auto"/>
              <w:right w:val="single" w:sz="4" w:space="0" w:color="auto"/>
            </w:tcBorders>
            <w:shd w:val="clear" w:color="auto" w:fill="auto"/>
            <w:noWrap/>
            <w:hideMark/>
          </w:tcPr>
          <w:p w14:paraId="3D51D823" w14:textId="3AE28204"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noWrap/>
            <w:hideMark/>
          </w:tcPr>
          <w:p w14:paraId="07DD78E1" w14:textId="5F9A420A"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0" w:type="auto"/>
            <w:tcBorders>
              <w:top w:val="nil"/>
              <w:left w:val="nil"/>
              <w:bottom w:val="single" w:sz="4" w:space="0" w:color="auto"/>
              <w:right w:val="single" w:sz="4" w:space="0" w:color="auto"/>
            </w:tcBorders>
            <w:shd w:val="clear" w:color="auto" w:fill="auto"/>
            <w:noWrap/>
            <w:hideMark/>
          </w:tcPr>
          <w:p w14:paraId="56731220" w14:textId="4556ED1B"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c>
          <w:tcPr>
            <w:tcW w:w="0" w:type="auto"/>
            <w:tcBorders>
              <w:top w:val="nil"/>
              <w:left w:val="nil"/>
              <w:bottom w:val="single" w:sz="4" w:space="0" w:color="auto"/>
              <w:right w:val="single" w:sz="4" w:space="0" w:color="auto"/>
            </w:tcBorders>
            <w:shd w:val="clear" w:color="auto" w:fill="auto"/>
            <w:noWrap/>
            <w:hideMark/>
          </w:tcPr>
          <w:p w14:paraId="178B2CEB" w14:textId="6482AC5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w:t>
            </w:r>
          </w:p>
        </w:tc>
        <w:tc>
          <w:tcPr>
            <w:tcW w:w="0" w:type="auto"/>
            <w:tcBorders>
              <w:top w:val="nil"/>
              <w:left w:val="nil"/>
              <w:bottom w:val="single" w:sz="4" w:space="0" w:color="auto"/>
              <w:right w:val="single" w:sz="4" w:space="0" w:color="auto"/>
            </w:tcBorders>
            <w:shd w:val="clear" w:color="auto" w:fill="auto"/>
            <w:noWrap/>
            <w:hideMark/>
          </w:tcPr>
          <w:p w14:paraId="5146FE4C" w14:textId="7EE41716"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0" w:type="auto"/>
            <w:tcBorders>
              <w:top w:val="nil"/>
              <w:left w:val="nil"/>
              <w:bottom w:val="single" w:sz="4" w:space="0" w:color="auto"/>
              <w:right w:val="single" w:sz="4" w:space="0" w:color="auto"/>
            </w:tcBorders>
            <w:shd w:val="clear" w:color="auto" w:fill="auto"/>
            <w:noWrap/>
            <w:hideMark/>
          </w:tcPr>
          <w:p w14:paraId="2B969C07" w14:textId="01A0B16E"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BEC7A08" w14:textId="403C60DF"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A12554E" w14:textId="7D232C54"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253E" w:rsidRPr="00022CED" w14:paraId="4AACE4A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30CD59E"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0" w:type="auto"/>
            <w:tcBorders>
              <w:top w:val="nil"/>
              <w:left w:val="nil"/>
              <w:bottom w:val="single" w:sz="4" w:space="0" w:color="auto"/>
              <w:right w:val="single" w:sz="4" w:space="0" w:color="auto"/>
            </w:tcBorders>
            <w:shd w:val="clear" w:color="auto" w:fill="auto"/>
            <w:noWrap/>
            <w:hideMark/>
          </w:tcPr>
          <w:p w14:paraId="0E6BD3C9" w14:textId="0C7B225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0" w:type="auto"/>
            <w:tcBorders>
              <w:top w:val="nil"/>
              <w:left w:val="nil"/>
              <w:bottom w:val="single" w:sz="4" w:space="0" w:color="auto"/>
              <w:right w:val="single" w:sz="4" w:space="0" w:color="auto"/>
            </w:tcBorders>
            <w:shd w:val="clear" w:color="auto" w:fill="auto"/>
            <w:noWrap/>
            <w:hideMark/>
          </w:tcPr>
          <w:p w14:paraId="59A88123" w14:textId="5C9D7FFE"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c>
          <w:tcPr>
            <w:tcW w:w="0" w:type="auto"/>
            <w:tcBorders>
              <w:top w:val="nil"/>
              <w:left w:val="nil"/>
              <w:bottom w:val="single" w:sz="4" w:space="0" w:color="auto"/>
              <w:right w:val="single" w:sz="4" w:space="0" w:color="auto"/>
            </w:tcBorders>
            <w:shd w:val="clear" w:color="auto" w:fill="auto"/>
            <w:noWrap/>
            <w:hideMark/>
          </w:tcPr>
          <w:p w14:paraId="306F019E" w14:textId="4BE2D5C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0" w:type="auto"/>
            <w:tcBorders>
              <w:top w:val="nil"/>
              <w:left w:val="nil"/>
              <w:bottom w:val="single" w:sz="4" w:space="0" w:color="auto"/>
              <w:right w:val="single" w:sz="4" w:space="0" w:color="auto"/>
            </w:tcBorders>
            <w:shd w:val="clear" w:color="auto" w:fill="auto"/>
            <w:noWrap/>
            <w:hideMark/>
          </w:tcPr>
          <w:p w14:paraId="2D9DE570" w14:textId="28A7BA4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0" w:type="auto"/>
            <w:tcBorders>
              <w:top w:val="nil"/>
              <w:left w:val="nil"/>
              <w:bottom w:val="single" w:sz="4" w:space="0" w:color="auto"/>
              <w:right w:val="single" w:sz="4" w:space="0" w:color="auto"/>
            </w:tcBorders>
            <w:shd w:val="clear" w:color="auto" w:fill="auto"/>
            <w:noWrap/>
            <w:hideMark/>
          </w:tcPr>
          <w:p w14:paraId="1D77C7C4" w14:textId="533E931F"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0" w:type="auto"/>
            <w:tcBorders>
              <w:top w:val="nil"/>
              <w:left w:val="nil"/>
              <w:bottom w:val="single" w:sz="4" w:space="0" w:color="auto"/>
              <w:right w:val="single" w:sz="4" w:space="0" w:color="auto"/>
            </w:tcBorders>
            <w:shd w:val="clear" w:color="auto" w:fill="auto"/>
            <w:noWrap/>
            <w:hideMark/>
          </w:tcPr>
          <w:p w14:paraId="17376806" w14:textId="466F73CA"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0" w:type="auto"/>
            <w:tcBorders>
              <w:top w:val="nil"/>
              <w:left w:val="nil"/>
              <w:bottom w:val="single" w:sz="4" w:space="0" w:color="auto"/>
              <w:right w:val="single" w:sz="4" w:space="0" w:color="auto"/>
            </w:tcBorders>
            <w:shd w:val="clear" w:color="auto" w:fill="auto"/>
            <w:noWrap/>
            <w:hideMark/>
          </w:tcPr>
          <w:p w14:paraId="439E5C09" w14:textId="406C0547"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0" w:type="auto"/>
            <w:tcBorders>
              <w:top w:val="nil"/>
              <w:left w:val="nil"/>
              <w:bottom w:val="single" w:sz="4" w:space="0" w:color="auto"/>
              <w:right w:val="single" w:sz="4" w:space="0" w:color="auto"/>
            </w:tcBorders>
            <w:shd w:val="clear" w:color="auto" w:fill="auto"/>
            <w:noWrap/>
            <w:hideMark/>
          </w:tcPr>
          <w:p w14:paraId="2D3DA567" w14:textId="00A5188B"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0" w:type="auto"/>
            <w:tcBorders>
              <w:top w:val="nil"/>
              <w:left w:val="nil"/>
              <w:bottom w:val="single" w:sz="4" w:space="0" w:color="auto"/>
              <w:right w:val="single" w:sz="4" w:space="0" w:color="auto"/>
            </w:tcBorders>
            <w:shd w:val="clear" w:color="auto" w:fill="auto"/>
            <w:noWrap/>
            <w:hideMark/>
          </w:tcPr>
          <w:p w14:paraId="30FF3BFB" w14:textId="3B2F973C"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78</w:t>
            </w:r>
          </w:p>
        </w:tc>
      </w:tr>
      <w:tr w:rsidR="0052253E" w:rsidRPr="00022CED" w14:paraId="24DDEF9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5CD882D"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0" w:type="auto"/>
            <w:tcBorders>
              <w:top w:val="nil"/>
              <w:left w:val="nil"/>
              <w:bottom w:val="single" w:sz="4" w:space="0" w:color="auto"/>
              <w:right w:val="single" w:sz="4" w:space="0" w:color="auto"/>
            </w:tcBorders>
            <w:shd w:val="clear" w:color="auto" w:fill="auto"/>
            <w:noWrap/>
            <w:hideMark/>
          </w:tcPr>
          <w:p w14:paraId="18EE238E" w14:textId="75B6F34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0" w:type="auto"/>
            <w:tcBorders>
              <w:top w:val="nil"/>
              <w:left w:val="nil"/>
              <w:bottom w:val="single" w:sz="4" w:space="0" w:color="auto"/>
              <w:right w:val="single" w:sz="4" w:space="0" w:color="auto"/>
            </w:tcBorders>
            <w:shd w:val="clear" w:color="auto" w:fill="auto"/>
            <w:noWrap/>
            <w:hideMark/>
          </w:tcPr>
          <w:p w14:paraId="02D6C612" w14:textId="4BCE62A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0" w:type="auto"/>
            <w:tcBorders>
              <w:top w:val="nil"/>
              <w:left w:val="nil"/>
              <w:bottom w:val="single" w:sz="4" w:space="0" w:color="auto"/>
              <w:right w:val="single" w:sz="4" w:space="0" w:color="auto"/>
            </w:tcBorders>
            <w:shd w:val="clear" w:color="auto" w:fill="auto"/>
            <w:noWrap/>
            <w:hideMark/>
          </w:tcPr>
          <w:p w14:paraId="04795EF5" w14:textId="0EC5AF4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0" w:type="auto"/>
            <w:tcBorders>
              <w:top w:val="nil"/>
              <w:left w:val="nil"/>
              <w:bottom w:val="single" w:sz="4" w:space="0" w:color="auto"/>
              <w:right w:val="single" w:sz="4" w:space="0" w:color="auto"/>
            </w:tcBorders>
            <w:shd w:val="clear" w:color="auto" w:fill="auto"/>
            <w:noWrap/>
            <w:hideMark/>
          </w:tcPr>
          <w:p w14:paraId="3F3C9C3F" w14:textId="1355EFF0"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noWrap/>
            <w:hideMark/>
          </w:tcPr>
          <w:p w14:paraId="1342F30C" w14:textId="284EB9A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noWrap/>
            <w:hideMark/>
          </w:tcPr>
          <w:p w14:paraId="0A72D992" w14:textId="6C9959E4"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noWrap/>
            <w:hideMark/>
          </w:tcPr>
          <w:p w14:paraId="73117114" w14:textId="5B921CF7"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52</w:t>
            </w:r>
          </w:p>
        </w:tc>
        <w:tc>
          <w:tcPr>
            <w:tcW w:w="0" w:type="auto"/>
            <w:tcBorders>
              <w:top w:val="nil"/>
              <w:left w:val="nil"/>
              <w:bottom w:val="single" w:sz="4" w:space="0" w:color="auto"/>
              <w:right w:val="single" w:sz="4" w:space="0" w:color="auto"/>
            </w:tcBorders>
            <w:shd w:val="clear" w:color="auto" w:fill="auto"/>
            <w:noWrap/>
            <w:hideMark/>
          </w:tcPr>
          <w:p w14:paraId="7F2C118F" w14:textId="0D8B7F8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0" w:type="auto"/>
            <w:tcBorders>
              <w:top w:val="nil"/>
              <w:left w:val="nil"/>
              <w:bottom w:val="single" w:sz="4" w:space="0" w:color="auto"/>
              <w:right w:val="single" w:sz="4" w:space="0" w:color="auto"/>
            </w:tcBorders>
            <w:shd w:val="clear" w:color="auto" w:fill="auto"/>
            <w:noWrap/>
            <w:hideMark/>
          </w:tcPr>
          <w:p w14:paraId="58AAA08C" w14:textId="3EE2115F"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r>
      <w:tr w:rsidR="0052253E" w:rsidRPr="00022CED" w14:paraId="7FA5CE63"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13DD17E"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0" w:type="auto"/>
            <w:tcBorders>
              <w:top w:val="nil"/>
              <w:left w:val="nil"/>
              <w:bottom w:val="single" w:sz="4" w:space="0" w:color="auto"/>
              <w:right w:val="single" w:sz="4" w:space="0" w:color="auto"/>
            </w:tcBorders>
            <w:shd w:val="clear" w:color="auto" w:fill="auto"/>
            <w:noWrap/>
            <w:hideMark/>
          </w:tcPr>
          <w:p w14:paraId="6B9AB3D9" w14:textId="5BCEC6F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8F28D63" w14:textId="3F328D23"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C26C4AF" w14:textId="440026E8"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65476D7" w14:textId="6B30E8AC"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0" w:type="auto"/>
            <w:tcBorders>
              <w:top w:val="nil"/>
              <w:left w:val="nil"/>
              <w:bottom w:val="single" w:sz="4" w:space="0" w:color="auto"/>
              <w:right w:val="single" w:sz="4" w:space="0" w:color="auto"/>
            </w:tcBorders>
            <w:shd w:val="clear" w:color="auto" w:fill="auto"/>
            <w:noWrap/>
            <w:hideMark/>
          </w:tcPr>
          <w:p w14:paraId="21600D52" w14:textId="125E6C1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0" w:type="auto"/>
            <w:tcBorders>
              <w:top w:val="nil"/>
              <w:left w:val="nil"/>
              <w:bottom w:val="single" w:sz="4" w:space="0" w:color="auto"/>
              <w:right w:val="single" w:sz="4" w:space="0" w:color="auto"/>
            </w:tcBorders>
            <w:shd w:val="clear" w:color="auto" w:fill="auto"/>
            <w:noWrap/>
            <w:hideMark/>
          </w:tcPr>
          <w:p w14:paraId="7CEBB5F6" w14:textId="03937432"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0" w:type="auto"/>
            <w:tcBorders>
              <w:top w:val="nil"/>
              <w:left w:val="nil"/>
              <w:bottom w:val="single" w:sz="4" w:space="0" w:color="auto"/>
              <w:right w:val="single" w:sz="4" w:space="0" w:color="auto"/>
            </w:tcBorders>
            <w:shd w:val="clear" w:color="auto" w:fill="auto"/>
            <w:noWrap/>
            <w:hideMark/>
          </w:tcPr>
          <w:p w14:paraId="79B0A0E4" w14:textId="275F2F6F"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0" w:type="auto"/>
            <w:tcBorders>
              <w:top w:val="nil"/>
              <w:left w:val="nil"/>
              <w:bottom w:val="single" w:sz="4" w:space="0" w:color="auto"/>
              <w:right w:val="single" w:sz="4" w:space="0" w:color="auto"/>
            </w:tcBorders>
            <w:shd w:val="clear" w:color="auto" w:fill="auto"/>
            <w:noWrap/>
            <w:hideMark/>
          </w:tcPr>
          <w:p w14:paraId="081934DB" w14:textId="1369C96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0" w:type="auto"/>
            <w:tcBorders>
              <w:top w:val="nil"/>
              <w:left w:val="nil"/>
              <w:bottom w:val="single" w:sz="4" w:space="0" w:color="auto"/>
              <w:right w:val="single" w:sz="4" w:space="0" w:color="auto"/>
            </w:tcBorders>
            <w:shd w:val="clear" w:color="auto" w:fill="auto"/>
            <w:noWrap/>
            <w:hideMark/>
          </w:tcPr>
          <w:p w14:paraId="4A0D69EF" w14:textId="7C441F7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42</w:t>
            </w:r>
          </w:p>
        </w:tc>
      </w:tr>
      <w:tr w:rsidR="0052253E" w:rsidRPr="00022CED" w14:paraId="7D39FB0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6EBA0A2" w14:textId="77777777" w:rsidR="00697E20" w:rsidRPr="00C60277" w:rsidRDefault="00697E20" w:rsidP="00697E2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0" w:type="auto"/>
            <w:tcBorders>
              <w:top w:val="nil"/>
              <w:left w:val="nil"/>
              <w:bottom w:val="single" w:sz="4" w:space="0" w:color="auto"/>
              <w:right w:val="single" w:sz="4" w:space="0" w:color="auto"/>
            </w:tcBorders>
            <w:shd w:val="clear" w:color="auto" w:fill="auto"/>
            <w:noWrap/>
            <w:hideMark/>
          </w:tcPr>
          <w:p w14:paraId="687E1348" w14:textId="102CDA7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0" w:type="auto"/>
            <w:tcBorders>
              <w:top w:val="nil"/>
              <w:left w:val="nil"/>
              <w:bottom w:val="single" w:sz="4" w:space="0" w:color="auto"/>
              <w:right w:val="single" w:sz="4" w:space="0" w:color="auto"/>
            </w:tcBorders>
            <w:shd w:val="clear" w:color="auto" w:fill="auto"/>
            <w:noWrap/>
            <w:hideMark/>
          </w:tcPr>
          <w:p w14:paraId="47B6A658" w14:textId="7EADA3C7"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noWrap/>
            <w:hideMark/>
          </w:tcPr>
          <w:p w14:paraId="45185B1B" w14:textId="194F8145"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0" w:type="auto"/>
            <w:tcBorders>
              <w:top w:val="nil"/>
              <w:left w:val="nil"/>
              <w:bottom w:val="single" w:sz="4" w:space="0" w:color="auto"/>
              <w:right w:val="single" w:sz="4" w:space="0" w:color="auto"/>
            </w:tcBorders>
            <w:shd w:val="clear" w:color="auto" w:fill="auto"/>
            <w:noWrap/>
            <w:hideMark/>
          </w:tcPr>
          <w:p w14:paraId="526BEC2E" w14:textId="2ED0AF3B"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0" w:type="auto"/>
            <w:tcBorders>
              <w:top w:val="nil"/>
              <w:left w:val="nil"/>
              <w:bottom w:val="single" w:sz="4" w:space="0" w:color="auto"/>
              <w:right w:val="single" w:sz="4" w:space="0" w:color="auto"/>
            </w:tcBorders>
            <w:shd w:val="clear" w:color="auto" w:fill="auto"/>
            <w:noWrap/>
            <w:hideMark/>
          </w:tcPr>
          <w:p w14:paraId="11508498" w14:textId="0AB60C5C"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0" w:type="auto"/>
            <w:tcBorders>
              <w:top w:val="nil"/>
              <w:left w:val="nil"/>
              <w:bottom w:val="single" w:sz="4" w:space="0" w:color="auto"/>
              <w:right w:val="single" w:sz="4" w:space="0" w:color="auto"/>
            </w:tcBorders>
            <w:shd w:val="clear" w:color="auto" w:fill="auto"/>
            <w:noWrap/>
            <w:hideMark/>
          </w:tcPr>
          <w:p w14:paraId="58FB7390" w14:textId="277A5049"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87</w:t>
            </w:r>
          </w:p>
        </w:tc>
        <w:tc>
          <w:tcPr>
            <w:tcW w:w="0" w:type="auto"/>
            <w:tcBorders>
              <w:top w:val="nil"/>
              <w:left w:val="nil"/>
              <w:bottom w:val="single" w:sz="4" w:space="0" w:color="auto"/>
              <w:right w:val="single" w:sz="4" w:space="0" w:color="auto"/>
            </w:tcBorders>
            <w:shd w:val="clear" w:color="auto" w:fill="auto"/>
            <w:noWrap/>
            <w:hideMark/>
          </w:tcPr>
          <w:p w14:paraId="418D4BEE" w14:textId="765832A7"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0" w:type="auto"/>
            <w:tcBorders>
              <w:top w:val="nil"/>
              <w:left w:val="nil"/>
              <w:bottom w:val="single" w:sz="4" w:space="0" w:color="auto"/>
              <w:right w:val="single" w:sz="4" w:space="0" w:color="auto"/>
            </w:tcBorders>
            <w:shd w:val="clear" w:color="auto" w:fill="auto"/>
            <w:noWrap/>
            <w:hideMark/>
          </w:tcPr>
          <w:p w14:paraId="64A6C386" w14:textId="70C9E6D3"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0" w:type="auto"/>
            <w:tcBorders>
              <w:top w:val="nil"/>
              <w:left w:val="nil"/>
              <w:bottom w:val="single" w:sz="4" w:space="0" w:color="auto"/>
              <w:right w:val="single" w:sz="4" w:space="0" w:color="auto"/>
            </w:tcBorders>
            <w:shd w:val="clear" w:color="auto" w:fill="auto"/>
            <w:noWrap/>
            <w:hideMark/>
          </w:tcPr>
          <w:p w14:paraId="6CA7D241" w14:textId="50D74321" w:rsidR="00697E20" w:rsidRPr="00C60277" w:rsidRDefault="00697E2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r>
      <w:tr w:rsidR="0052253E" w:rsidRPr="00022CED" w14:paraId="22104A5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C198F43" w14:textId="09E9179E" w:rsidR="001B6A88" w:rsidRPr="00C60277" w:rsidRDefault="001B6A8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345F24B7" w14:textId="7EFED492" w:rsidR="00697E20" w:rsidRPr="00C60277" w:rsidRDefault="00E275B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39FC9170" w14:textId="4E3BAF6F" w:rsidR="00697E20" w:rsidRPr="00C60277" w:rsidRDefault="397FE5A7"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1.46</w:t>
            </w:r>
          </w:p>
          <w:p w14:paraId="411041BE" w14:textId="3C25AFDD" w:rsidR="00697E20" w:rsidRPr="00C60277" w:rsidRDefault="00C1C1F1"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p>
        </w:tc>
        <w:tc>
          <w:tcPr>
            <w:tcW w:w="0" w:type="auto"/>
            <w:tcBorders>
              <w:top w:val="nil"/>
              <w:left w:val="nil"/>
              <w:bottom w:val="single" w:sz="4" w:space="0" w:color="auto"/>
              <w:right w:val="single" w:sz="4" w:space="0" w:color="auto"/>
            </w:tcBorders>
            <w:shd w:val="clear" w:color="auto" w:fill="auto"/>
            <w:noWrap/>
            <w:hideMark/>
          </w:tcPr>
          <w:p w14:paraId="28F8748F" w14:textId="62C62783" w:rsidR="00697E20" w:rsidRPr="00C60277" w:rsidRDefault="397FE5A7"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0.67</w:t>
            </w:r>
          </w:p>
          <w:p w14:paraId="27B6F7E2" w14:textId="65B8CB16" w:rsidR="00697E20" w:rsidRPr="00C60277" w:rsidRDefault="00C1C1F1"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p>
        </w:tc>
        <w:tc>
          <w:tcPr>
            <w:tcW w:w="0" w:type="auto"/>
            <w:tcBorders>
              <w:top w:val="nil"/>
              <w:left w:val="nil"/>
              <w:bottom w:val="single" w:sz="4" w:space="0" w:color="auto"/>
              <w:right w:val="single" w:sz="4" w:space="0" w:color="auto"/>
            </w:tcBorders>
            <w:shd w:val="clear" w:color="auto" w:fill="auto"/>
            <w:noWrap/>
            <w:hideMark/>
          </w:tcPr>
          <w:p w14:paraId="22350F26" w14:textId="66E6C5E6" w:rsidR="00697E20" w:rsidRPr="00C60277" w:rsidRDefault="00C1C1F1"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2.18</w:t>
            </w:r>
          </w:p>
          <w:p w14:paraId="3150551F" w14:textId="364B433D" w:rsidR="00697E20" w:rsidRPr="00C60277" w:rsidRDefault="00C1C1F1"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noWrap/>
            <w:hideMark/>
          </w:tcPr>
          <w:p w14:paraId="323BDD90" w14:textId="7D9FE5E8" w:rsidR="00697E20" w:rsidRPr="009418C6" w:rsidRDefault="1F09C4F1" w:rsidP="00014188">
            <w:pPr>
              <w:snapToGrid w:val="0"/>
              <w:jc w:val="right"/>
              <w:rPr>
                <w:rFonts w:ascii="Calibri" w:hAnsi="Calibri" w:cs="Calibri"/>
                <w:sz w:val="22"/>
                <w:szCs w:val="22"/>
                <w:lang w:val="en-GB"/>
              </w:rPr>
            </w:pPr>
            <w:r w:rsidRPr="009418C6">
              <w:rPr>
                <w:rFonts w:ascii="Calibri" w:hAnsi="Calibri" w:cs="Calibri"/>
                <w:sz w:val="22"/>
                <w:szCs w:val="22"/>
                <w:lang w:val="en-GB"/>
              </w:rPr>
              <w:t>2.</w:t>
            </w:r>
            <w:r w:rsidR="00B61CB8" w:rsidRPr="009418C6">
              <w:rPr>
                <w:rFonts w:ascii="Calibri" w:hAnsi="Calibri" w:cs="Calibri"/>
                <w:sz w:val="22"/>
                <w:szCs w:val="22"/>
                <w:lang w:val="en-GB"/>
              </w:rPr>
              <w:t>6</w:t>
            </w:r>
          </w:p>
          <w:p w14:paraId="71DE4CB1" w14:textId="7C7207F0" w:rsidR="00697E20" w:rsidRPr="009418C6" w:rsidRDefault="00C1C1F1" w:rsidP="00014188">
            <w:pPr>
              <w:snapToGrid w:val="0"/>
              <w:jc w:val="right"/>
              <w:rPr>
                <w:rFonts w:ascii="Calibri" w:hAnsi="Calibri" w:cs="Calibri"/>
                <w:sz w:val="22"/>
                <w:szCs w:val="22"/>
                <w:lang w:val="en-GB"/>
              </w:rPr>
            </w:pPr>
            <w:r w:rsidRPr="009418C6">
              <w:rPr>
                <w:rFonts w:ascii="Calibri" w:hAnsi="Calibri" w:cs="Calibri"/>
                <w:sz w:val="22"/>
                <w:szCs w:val="22"/>
                <w:lang w:val="en-GB"/>
              </w:rPr>
              <w:t>(24)</w:t>
            </w:r>
          </w:p>
        </w:tc>
        <w:tc>
          <w:tcPr>
            <w:tcW w:w="0" w:type="auto"/>
            <w:tcBorders>
              <w:top w:val="nil"/>
              <w:left w:val="nil"/>
              <w:bottom w:val="single" w:sz="4" w:space="0" w:color="auto"/>
              <w:right w:val="single" w:sz="4" w:space="0" w:color="auto"/>
            </w:tcBorders>
            <w:shd w:val="clear" w:color="auto" w:fill="auto"/>
            <w:noWrap/>
            <w:hideMark/>
          </w:tcPr>
          <w:p w14:paraId="7DB4EF4D" w14:textId="1AA39997" w:rsidR="00697E20" w:rsidRPr="009418C6" w:rsidRDefault="1DDDDE50" w:rsidP="00014188">
            <w:pPr>
              <w:snapToGrid w:val="0"/>
              <w:jc w:val="right"/>
              <w:rPr>
                <w:rFonts w:ascii="Calibri" w:hAnsi="Calibri" w:cs="Calibri"/>
                <w:sz w:val="22"/>
                <w:szCs w:val="22"/>
                <w:lang w:val="en-GB"/>
              </w:rPr>
            </w:pPr>
            <w:r w:rsidRPr="009418C6">
              <w:rPr>
                <w:rFonts w:ascii="Calibri" w:hAnsi="Calibri" w:cs="Calibri"/>
                <w:sz w:val="22"/>
                <w:szCs w:val="22"/>
                <w:lang w:val="en-GB"/>
              </w:rPr>
              <w:t>1.2</w:t>
            </w:r>
            <w:r w:rsidR="00B61CB8" w:rsidRPr="009418C6">
              <w:rPr>
                <w:rFonts w:ascii="Calibri" w:hAnsi="Calibri" w:cs="Calibri"/>
                <w:sz w:val="22"/>
                <w:szCs w:val="22"/>
                <w:lang w:val="en-GB"/>
              </w:rPr>
              <w:t>7</w:t>
            </w:r>
          </w:p>
          <w:p w14:paraId="7831189C" w14:textId="74D51AF2" w:rsidR="00697E20" w:rsidRPr="009418C6" w:rsidRDefault="00C1C1F1" w:rsidP="00014188">
            <w:pPr>
              <w:snapToGrid w:val="0"/>
              <w:jc w:val="right"/>
              <w:rPr>
                <w:rFonts w:ascii="Calibri" w:hAnsi="Calibri" w:cs="Calibri"/>
                <w:sz w:val="22"/>
                <w:szCs w:val="22"/>
                <w:lang w:val="en-GB"/>
              </w:rPr>
            </w:pPr>
            <w:r w:rsidRPr="009418C6">
              <w:rPr>
                <w:rFonts w:ascii="Calibri" w:hAnsi="Calibri" w:cs="Calibri"/>
                <w:sz w:val="22"/>
                <w:szCs w:val="22"/>
                <w:lang w:val="en-GB"/>
              </w:rPr>
              <w:t>(24)</w:t>
            </w:r>
          </w:p>
        </w:tc>
        <w:tc>
          <w:tcPr>
            <w:tcW w:w="0" w:type="auto"/>
            <w:tcBorders>
              <w:top w:val="nil"/>
              <w:left w:val="nil"/>
              <w:bottom w:val="single" w:sz="4" w:space="0" w:color="auto"/>
              <w:right w:val="single" w:sz="4" w:space="0" w:color="auto"/>
            </w:tcBorders>
            <w:shd w:val="clear" w:color="auto" w:fill="auto"/>
            <w:noWrap/>
            <w:hideMark/>
          </w:tcPr>
          <w:p w14:paraId="11D51146" w14:textId="2CC3E9DC" w:rsidR="00697E20" w:rsidRPr="00C60277" w:rsidRDefault="22C1C337"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3.93</w:t>
            </w:r>
          </w:p>
          <w:p w14:paraId="0E8A11AF" w14:textId="4397F104" w:rsidR="00697E20" w:rsidRPr="00C60277" w:rsidRDefault="00C1C1F1"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p>
        </w:tc>
        <w:tc>
          <w:tcPr>
            <w:tcW w:w="0" w:type="auto"/>
            <w:tcBorders>
              <w:top w:val="nil"/>
              <w:left w:val="nil"/>
              <w:bottom w:val="single" w:sz="4" w:space="0" w:color="auto"/>
              <w:right w:val="single" w:sz="4" w:space="0" w:color="auto"/>
            </w:tcBorders>
            <w:shd w:val="clear" w:color="auto" w:fill="auto"/>
            <w:noWrap/>
            <w:hideMark/>
          </w:tcPr>
          <w:p w14:paraId="3D5DD6CE" w14:textId="72EF7A21" w:rsidR="00697E20" w:rsidRPr="00C60277" w:rsidRDefault="00C1C1F1"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1.43</w:t>
            </w:r>
          </w:p>
          <w:p w14:paraId="61D52789" w14:textId="21469636" w:rsidR="00697E20" w:rsidRPr="00C60277" w:rsidRDefault="00C1C1F1"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p>
        </w:tc>
        <w:tc>
          <w:tcPr>
            <w:tcW w:w="0" w:type="auto"/>
            <w:tcBorders>
              <w:top w:val="nil"/>
              <w:left w:val="nil"/>
              <w:bottom w:val="single" w:sz="4" w:space="0" w:color="auto"/>
              <w:right w:val="single" w:sz="4" w:space="0" w:color="auto"/>
            </w:tcBorders>
            <w:shd w:val="clear" w:color="auto" w:fill="auto"/>
            <w:noWrap/>
            <w:hideMark/>
          </w:tcPr>
          <w:p w14:paraId="31D9B5E5" w14:textId="682D42B1" w:rsidR="00697E20" w:rsidRPr="00C60277" w:rsidRDefault="397FE5A7"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0.73</w:t>
            </w:r>
          </w:p>
          <w:p w14:paraId="495A9F1E" w14:textId="1D70FBC2" w:rsidR="00697E20" w:rsidRPr="00C60277" w:rsidRDefault="00C1C1F1"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p>
        </w:tc>
        <w:tc>
          <w:tcPr>
            <w:tcW w:w="0" w:type="auto"/>
            <w:tcBorders>
              <w:top w:val="nil"/>
              <w:left w:val="nil"/>
              <w:bottom w:val="single" w:sz="4" w:space="0" w:color="auto"/>
              <w:right w:val="single" w:sz="4" w:space="0" w:color="auto"/>
            </w:tcBorders>
            <w:shd w:val="clear" w:color="auto" w:fill="auto"/>
            <w:noWrap/>
            <w:hideMark/>
          </w:tcPr>
          <w:p w14:paraId="29B4393F" w14:textId="251D27F3" w:rsidR="00697E20" w:rsidRPr="00C60277" w:rsidRDefault="397FE5A7"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2.13</w:t>
            </w:r>
          </w:p>
          <w:p w14:paraId="34970E67" w14:textId="2B646023" w:rsidR="00697E20" w:rsidRPr="00C60277" w:rsidRDefault="00C1C1F1"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(22)</w:t>
            </w:r>
          </w:p>
        </w:tc>
      </w:tr>
    </w:tbl>
    <w:p w14:paraId="3BA4CC1A" w14:textId="5FBCA96E" w:rsidR="00FE3F1B" w:rsidRPr="00C60277" w:rsidRDefault="00B61CB8" w:rsidP="00FA0E07">
      <w:pPr>
        <w:pStyle w:val="Agency-body-text-report"/>
        <w:keepNext/>
        <w:jc w:val="center"/>
      </w:pPr>
      <w:r w:rsidRPr="00416CBC">
        <w:rPr>
          <w:noProof/>
        </w:rPr>
        <w:drawing>
          <wp:inline distT="0" distB="0" distL="0" distR="0" wp14:anchorId="63BCC5E3" wp14:editId="6A2620A5">
            <wp:extent cx="4622800" cy="7012305"/>
            <wp:effectExtent l="0" t="0" r="12700" b="10795"/>
            <wp:docPr id="1299910037" name="Chart 1299910037">
              <a:extLst xmlns:a="http://schemas.openxmlformats.org/drawingml/2006/main">
                <a:ext uri="{FF2B5EF4-FFF2-40B4-BE49-F238E27FC236}">
                  <a16:creationId xmlns:a16="http://schemas.microsoft.com/office/drawing/2014/main" id="{CEFB0B51-8541-2B49-AA50-9105077C033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C36C58E" w14:textId="09BC8B36" w:rsidR="00FE3F1B" w:rsidRPr="00C60277" w:rsidRDefault="00FE3F1B"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54</w:t>
      </w:r>
      <w:r w:rsidRPr="00C60277">
        <w:fldChar w:fldCharType="end"/>
      </w:r>
      <w:r w:rsidRPr="00C60277">
        <w:t>. Indicator 2A.2 The enrolment rate of children/learners with an official decision of SEN in mainstream education (%)</w:t>
      </w:r>
      <w:r w:rsidR="00594D9C" w:rsidRPr="00C60277">
        <w:t>, ISCED 02 boys and ISCED 02 girls</w:t>
      </w:r>
    </w:p>
    <w:p w14:paraId="52767162" w14:textId="1131E6DF" w:rsidR="000610BA" w:rsidRPr="00C60277" w:rsidRDefault="00B61CB8" w:rsidP="00043AE7">
      <w:pPr>
        <w:pStyle w:val="Agency-body-text-report"/>
        <w:keepNext/>
        <w:jc w:val="center"/>
      </w:pPr>
      <w:r w:rsidRPr="00416CBC">
        <w:rPr>
          <w:noProof/>
        </w:rPr>
        <w:drawing>
          <wp:inline distT="0" distB="0" distL="0" distR="0" wp14:anchorId="4272BBC6" wp14:editId="616FD0E1">
            <wp:extent cx="4622800" cy="5537200"/>
            <wp:effectExtent l="0" t="0" r="12700" b="12700"/>
            <wp:docPr id="1299910038" name="Chart 1299910038">
              <a:extLst xmlns:a="http://schemas.openxmlformats.org/drawingml/2006/main">
                <a:ext uri="{FF2B5EF4-FFF2-40B4-BE49-F238E27FC236}">
                  <a16:creationId xmlns:a16="http://schemas.microsoft.com/office/drawing/2014/main" id="{61C5F9CA-73A5-A648-BE41-E580F20C3AE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443F291" w14:textId="5E28E608" w:rsidR="00AC2883" w:rsidRPr="00C60277" w:rsidRDefault="000610BA"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55</w:t>
      </w:r>
      <w:r w:rsidRPr="00C60277">
        <w:rPr>
          <w:b w:val="0"/>
          <w:bCs w:val="0"/>
        </w:rPr>
        <w:fldChar w:fldCharType="end"/>
      </w:r>
      <w:r w:rsidRPr="00C60277">
        <w:t>. Indicator 2A.2 The enrolment rate of children/learners with an official decision of SEN in mainstream education (%), ISCED 02 total</w:t>
      </w:r>
    </w:p>
    <w:p w14:paraId="412680BD" w14:textId="2AA02C06" w:rsidR="000610BA" w:rsidRPr="00C60277" w:rsidRDefault="00B61CB8" w:rsidP="00F15EED">
      <w:pPr>
        <w:keepNext/>
        <w:jc w:val="center"/>
        <w:rPr>
          <w:lang w:val="en-GB"/>
        </w:rPr>
      </w:pPr>
      <w:r w:rsidRPr="009418C6">
        <w:rPr>
          <w:noProof/>
          <w:lang w:val="en-GB"/>
        </w:rPr>
        <w:drawing>
          <wp:inline distT="0" distB="0" distL="0" distR="0" wp14:anchorId="5DC59A26" wp14:editId="3FF13F53">
            <wp:extent cx="4631055" cy="8119534"/>
            <wp:effectExtent l="0" t="0" r="17145" b="8890"/>
            <wp:docPr id="1299910039" name="Chart 1299910039">
              <a:extLst xmlns:a="http://schemas.openxmlformats.org/drawingml/2006/main">
                <a:ext uri="{FF2B5EF4-FFF2-40B4-BE49-F238E27FC236}">
                  <a16:creationId xmlns:a16="http://schemas.microsoft.com/office/drawing/2014/main" id="{5A1F9892-32E4-7444-B669-53E0D557701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7D25B8DC" w14:textId="56131826" w:rsidR="000610BA" w:rsidRPr="00C60277" w:rsidRDefault="000610BA"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56</w:t>
      </w:r>
      <w:r w:rsidRPr="00C60277">
        <w:fldChar w:fldCharType="end"/>
      </w:r>
      <w:r w:rsidRPr="00C60277">
        <w:t>. Indicator 2A.2 The enrolment rate of children/learners with an official decision of SEN in mainstream education (%)</w:t>
      </w:r>
      <w:r w:rsidR="007D1D97" w:rsidRPr="00C60277">
        <w:t>, ISCED 1+2 boys and ISCED 1+2 girls</w:t>
      </w:r>
    </w:p>
    <w:p w14:paraId="6E6F08BC" w14:textId="4FC18B9A" w:rsidR="007D1D97" w:rsidRPr="00C60277" w:rsidRDefault="00B61CB8" w:rsidP="00C453CD">
      <w:pPr>
        <w:keepNext/>
        <w:jc w:val="center"/>
        <w:rPr>
          <w:lang w:val="en-GB"/>
        </w:rPr>
      </w:pPr>
      <w:r w:rsidRPr="009418C6">
        <w:rPr>
          <w:noProof/>
          <w:lang w:val="en-GB"/>
        </w:rPr>
        <w:drawing>
          <wp:inline distT="0" distB="0" distL="0" distR="0" wp14:anchorId="4F157C4B" wp14:editId="19AD264D">
            <wp:extent cx="4622800" cy="6358467"/>
            <wp:effectExtent l="0" t="0" r="12700" b="17145"/>
            <wp:docPr id="1299910040" name="Chart 1299910040">
              <a:extLst xmlns:a="http://schemas.openxmlformats.org/drawingml/2006/main">
                <a:ext uri="{FF2B5EF4-FFF2-40B4-BE49-F238E27FC236}">
                  <a16:creationId xmlns:a16="http://schemas.microsoft.com/office/drawing/2014/main" id="{CED8F4AC-5D74-6741-9138-B40C7A37369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AF028F6" w14:textId="1F9D7C63" w:rsidR="0052253E" w:rsidRPr="00C60277" w:rsidRDefault="007D1D97"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57</w:t>
      </w:r>
      <w:r w:rsidRPr="00C60277">
        <w:rPr>
          <w:b w:val="0"/>
          <w:bCs w:val="0"/>
        </w:rPr>
        <w:fldChar w:fldCharType="end"/>
      </w:r>
      <w:r w:rsidRPr="00C60277">
        <w:t>. Indicator 2A.2 The enrolment rate of children/learners with an official decision of SEN in mainstream education (%)</w:t>
      </w:r>
      <w:r w:rsidR="007246E9" w:rsidRPr="00C60277">
        <w:t>, ISCED 1+2 total</w:t>
      </w:r>
    </w:p>
    <w:p w14:paraId="552C214E" w14:textId="241F27D0" w:rsidR="00AD468D" w:rsidRPr="00C60277" w:rsidRDefault="00B61CB8" w:rsidP="00C453CD">
      <w:pPr>
        <w:keepNext/>
        <w:jc w:val="center"/>
        <w:rPr>
          <w:lang w:val="en-GB"/>
        </w:rPr>
      </w:pPr>
      <w:r w:rsidRPr="009418C6">
        <w:rPr>
          <w:noProof/>
          <w:lang w:val="en-GB"/>
        </w:rPr>
        <w:drawing>
          <wp:inline distT="0" distB="0" distL="0" distR="0" wp14:anchorId="5A472AEE" wp14:editId="66921ED0">
            <wp:extent cx="4622800" cy="7214235"/>
            <wp:effectExtent l="0" t="0" r="12700" b="12065"/>
            <wp:docPr id="1299910041" name="Chart 1299910041">
              <a:extLst xmlns:a="http://schemas.openxmlformats.org/drawingml/2006/main">
                <a:ext uri="{FF2B5EF4-FFF2-40B4-BE49-F238E27FC236}">
                  <a16:creationId xmlns:a16="http://schemas.microsoft.com/office/drawing/2014/main" id="{CD3C959F-1D41-AC44-B16F-643FE484FC5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906A393" w14:textId="2AA475ED" w:rsidR="00AD468D" w:rsidRPr="00C60277" w:rsidRDefault="00AD468D"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58</w:t>
      </w:r>
      <w:r w:rsidRPr="00C60277">
        <w:fldChar w:fldCharType="end"/>
      </w:r>
      <w:r w:rsidRPr="00C60277">
        <w:t>. Indicator 2A.2 The enrolment rate of children/learners with an official decision of SEN in mainstream education (%)</w:t>
      </w:r>
      <w:r w:rsidR="00B46235" w:rsidRPr="00C60277">
        <w:t>, ISCED 3 boys and ISCED 3 girls</w:t>
      </w:r>
    </w:p>
    <w:p w14:paraId="6571242F" w14:textId="0FBE612C" w:rsidR="00B46235" w:rsidRPr="00C60277" w:rsidRDefault="00B61CB8" w:rsidP="00C453CD">
      <w:pPr>
        <w:keepNext/>
        <w:jc w:val="center"/>
        <w:rPr>
          <w:lang w:val="en-GB"/>
        </w:rPr>
      </w:pPr>
      <w:r w:rsidRPr="009418C6">
        <w:rPr>
          <w:noProof/>
          <w:lang w:val="en-GB"/>
        </w:rPr>
        <w:drawing>
          <wp:inline distT="0" distB="0" distL="0" distR="0" wp14:anchorId="15A290B5" wp14:editId="3408BDC0">
            <wp:extent cx="4639310" cy="4762123"/>
            <wp:effectExtent l="0" t="0" r="8890" b="13335"/>
            <wp:docPr id="1299910042" name="Chart 1299910042">
              <a:extLst xmlns:a="http://schemas.openxmlformats.org/drawingml/2006/main">
                <a:ext uri="{FF2B5EF4-FFF2-40B4-BE49-F238E27FC236}">
                  <a16:creationId xmlns:a16="http://schemas.microsoft.com/office/drawing/2014/main" id="{C6E98F21-4435-894B-874B-D4F341CA3B1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8EFCB3A" w14:textId="0921B06D" w:rsidR="0052253E" w:rsidRPr="00C60277" w:rsidRDefault="00B46235"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59</w:t>
      </w:r>
      <w:r w:rsidRPr="00C60277">
        <w:fldChar w:fldCharType="end"/>
      </w:r>
      <w:r w:rsidRPr="00C60277">
        <w:t>. Indicator 2A.2 The enrolment rate of children/learners with an official decision of SEN in mainstream education (%), ISCED 3 total</w:t>
      </w:r>
    </w:p>
    <w:p w14:paraId="7E2FC6E6" w14:textId="2A603C23" w:rsidR="007029C5" w:rsidRPr="009418C6" w:rsidRDefault="007029C5" w:rsidP="009418C6">
      <w:pPr>
        <w:pStyle w:val="Agency-body-text-report"/>
      </w:pPr>
      <w:r w:rsidRPr="00C60277">
        <w:br w:type="page"/>
      </w:r>
    </w:p>
    <w:p w14:paraId="4393B73E" w14:textId="57B267E1" w:rsidR="00127DE8" w:rsidRPr="00C60277" w:rsidRDefault="77071A79" w:rsidP="00014188">
      <w:pPr>
        <w:pStyle w:val="Agency-heading-3-report"/>
      </w:pPr>
      <w:bookmarkStart w:id="37" w:name="_Toc119416355"/>
      <w:r w:rsidRPr="00C60277">
        <w:t>Indicator 2A.3 The enrolment rate of children/learners with an official decision of SEN in inclusive education (%)</w:t>
      </w:r>
      <w:bookmarkEnd w:id="37"/>
    </w:p>
    <w:p w14:paraId="2A1A9035" w14:textId="64251B27" w:rsidR="00E377B6" w:rsidRPr="00C60277" w:rsidRDefault="3FABE14C" w:rsidP="00F17987">
      <w:pPr>
        <w:pStyle w:val="Agency-body-text-report"/>
      </w:pPr>
      <w:r w:rsidRPr="00C60277">
        <w:t>The data shows children/learners with an official decision of SEN who are or are not in inclusive education</w:t>
      </w:r>
      <w:r w:rsidR="002136B1" w:rsidRPr="00C60277">
        <w:t xml:space="preserve">, </w:t>
      </w:r>
      <w:r w:rsidR="002136B1" w:rsidRPr="009418C6">
        <w:t xml:space="preserve">based on </w:t>
      </w:r>
      <w:r w:rsidR="00E04381" w:rsidRPr="009418C6">
        <w:t xml:space="preserve">the </w:t>
      </w:r>
      <w:r w:rsidR="002136B1" w:rsidRPr="009418C6">
        <w:t>number of children/learners enrolled in any form of recognised education.</w:t>
      </w:r>
    </w:p>
    <w:p w14:paraId="581B1A7E" w14:textId="77777777" w:rsidR="00E377B6" w:rsidRPr="00C60277" w:rsidRDefault="3FABE14C" w:rsidP="00014188">
      <w:pPr>
        <w:pStyle w:val="Agency-body-text-report"/>
      </w:pPr>
      <w:r w:rsidRPr="00C60277">
        <w:t>In most countries, enrolment in inclusive education implies placement in a mainstream class in line with the 80% time placement benchmark, or the various proxies for this benchmark.</w:t>
      </w:r>
    </w:p>
    <w:p w14:paraId="55D6A6CF" w14:textId="26DF9E4A" w:rsidR="005D2D81" w:rsidRPr="00C60277" w:rsidRDefault="3FABE14C" w:rsidP="00014188">
      <w:pPr>
        <w:pStyle w:val="Agency-body-text-report"/>
      </w:pPr>
      <w:r w:rsidRPr="00C60277">
        <w:t>Those children/learners with an official decision of SEN who are not in inclusive settings are in separate classes in mainstream schools, fully separate special schools, non-formal education run by health or social services, etc., or are out-of-school children/learners.</w:t>
      </w:r>
    </w:p>
    <w:p w14:paraId="22F0B3EB" w14:textId="361B250C" w:rsidR="00E377B6" w:rsidRPr="009418C6" w:rsidRDefault="005D2D81" w:rsidP="00014188">
      <w:pPr>
        <w:pStyle w:val="Agency-body-text-report"/>
        <w:keepNext/>
      </w:pPr>
      <w:r w:rsidRPr="00C60277">
        <w:t>This indicator has been calculated as follows:</w:t>
      </w:r>
    </w:p>
    <w:p w14:paraId="6E87377E" w14:textId="42A62D21" w:rsidR="007029C5" w:rsidRPr="00C60277" w:rsidRDefault="008F5F07" w:rsidP="00014188">
      <w:pPr>
        <w:pStyle w:val="Agency-body-text-report"/>
        <w:spacing w:before="360" w:after="360"/>
        <w:jc w:val="center"/>
      </w:pPr>
      <w:r w:rsidRPr="00416CBC">
        <w:rPr>
          <w:noProof/>
        </w:rPr>
        <mc:AlternateContent>
          <mc:Choice Requires="wps">
            <w:drawing>
              <wp:anchor distT="0" distB="0" distL="114300" distR="114300" simplePos="0" relativeHeight="251658298" behindDoc="0" locked="0" layoutInCell="1" allowOverlap="1" wp14:anchorId="63EB0CE4" wp14:editId="558A907D">
                <wp:simplePos x="0" y="0"/>
                <wp:positionH relativeFrom="column">
                  <wp:posOffset>4459975</wp:posOffset>
                </wp:positionH>
                <wp:positionV relativeFrom="paragraph">
                  <wp:posOffset>854115</wp:posOffset>
                </wp:positionV>
                <wp:extent cx="638810" cy="394335"/>
                <wp:effectExtent l="0" t="0" r="0" b="0"/>
                <wp:wrapNone/>
                <wp:docPr id="1666648209" name="Text Box 1666648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D70112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35F799EC">
              <v:shape id="Text Box 1666648209" style="position:absolute;left:0;text-align:left;margin-left:351.2pt;margin-top:67.25pt;width:50.3pt;height:31.0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72"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" w14:anchorId="63EB0CE4">
                <v:textbox>
                  <w:txbxContent>
                    <w:p w:rsidRPr="00B324D2" w:rsidR="009A4843" w:rsidP="009A4843" w:rsidRDefault="009A4843" w14:paraId="3ECDF67A"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296" behindDoc="0" locked="0" layoutInCell="1" allowOverlap="1" wp14:anchorId="07F32C98" wp14:editId="0F30C807">
                <wp:simplePos x="0" y="0"/>
                <wp:positionH relativeFrom="column">
                  <wp:posOffset>670560</wp:posOffset>
                </wp:positionH>
                <wp:positionV relativeFrom="paragraph">
                  <wp:posOffset>266700</wp:posOffset>
                </wp:positionV>
                <wp:extent cx="3784600" cy="741680"/>
                <wp:effectExtent l="0" t="0" r="0" b="0"/>
                <wp:wrapNone/>
                <wp:docPr id="1666648207" name="Text Box 1666648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84600" cy="741680"/>
                        </a:xfrm>
                        <a:prstGeom prst="rect">
                          <a:avLst/>
                        </a:prstGeom>
                        <a:noFill/>
                        <a:ln w="6350">
                          <a:noFill/>
                        </a:ln>
                      </wps:spPr>
                      <wps:txbx>
                        <w:txbxContent>
                          <w:p w14:paraId="6430E591"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126A43">
                              <w:rPr>
                                <w:rFonts w:ascii="Calibri" w:hAnsi="Calibri"/>
                                <w:b/>
                                <w:bCs/>
                                <w:color w:val="002060"/>
                              </w:rPr>
                              <w:t>number of children/learners with an official decision of SEN educated with their peers in mainstream groups/classes for 80% or more of the time (Q2.3a)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45122387">
              <v:shape id="Text Box 1666648207" style="position:absolute;left:0;text-align:left;margin-left:52.8pt;margin-top:21pt;width:298pt;height:58.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73"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" w14:anchorId="07F32C98">
                <v:textbox>
                  <w:txbxContent>
                    <w:p w:rsidRPr="00B324D2" w:rsidR="009A4843" w:rsidP="009A4843" w:rsidRDefault="009A4843" w14:paraId="713A9D68" w14:textId="77777777">
                      <w:pPr>
                        <w:rPr>
                          <w:rFonts w:ascii="Calibri" w:hAnsi="Calibri"/>
                          <w:b/>
                          <w:bCs/>
                          <w:color w:val="002060"/>
                        </w:rPr>
                      </w:pPr>
                      <w:r w:rsidRPr="00BD6E8E">
                        <w:rPr>
                          <w:rFonts w:ascii="Calibri" w:hAnsi="Calibri"/>
                          <w:b/>
                          <w:bCs/>
                          <w:color w:val="002060"/>
                        </w:rPr>
                        <w:t xml:space="preserve">The </w:t>
                      </w:r>
                      <w:r w:rsidRPr="00126A43">
                        <w:rPr>
                          <w:rFonts w:ascii="Calibri" w:hAnsi="Calibri"/>
                          <w:b/>
                          <w:bCs/>
                          <w:color w:val="002060"/>
                        </w:rPr>
                        <w:t>number of children/learners with an official decision of SEN educated with their peers in mainstream groups/classes for 80% or more of the time (Q2.3a)</w:t>
                      </w:r>
                    </w:p>
                  </w:txbxContent>
                </v:textbox>
              </v:shape>
            </w:pict>
          </mc:Fallback>
        </mc:AlternateContent>
      </w:r>
      <w:r w:rsidRPr="00416CBC">
        <w:rPr>
          <w:noProof/>
        </w:rPr>
        <mc:AlternateContent>
          <mc:Choice Requires="wps">
            <w:drawing>
              <wp:anchor distT="0" distB="0" distL="114300" distR="114300" simplePos="0" relativeHeight="251658297" behindDoc="0" locked="0" layoutInCell="1" allowOverlap="1" wp14:anchorId="5570923F" wp14:editId="674E55A1">
                <wp:simplePos x="0" y="0"/>
                <wp:positionH relativeFrom="column">
                  <wp:posOffset>665870</wp:posOffset>
                </wp:positionH>
                <wp:positionV relativeFrom="paragraph">
                  <wp:posOffset>1108710</wp:posOffset>
                </wp:positionV>
                <wp:extent cx="3792511" cy="681990"/>
                <wp:effectExtent l="0" t="0" r="0" b="0"/>
                <wp:wrapNone/>
                <wp:docPr id="1666648208" name="Text Box 1666648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511" cy="681990"/>
                        </a:xfrm>
                        <a:prstGeom prst="rect">
                          <a:avLst/>
                        </a:prstGeom>
                        <a:noFill/>
                        <a:ln w="6350">
                          <a:noFill/>
                        </a:ln>
                      </wps:spPr>
                      <wps:txbx>
                        <w:txbxContent>
                          <w:p w14:paraId="39702FD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56AD8CB">
              <v:shape id="Text Box 1666648208" style="position:absolute;left:0;text-align:left;margin-left:52.45pt;margin-top:87.3pt;width:298.6pt;height:53.7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74"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" w14:anchorId="5570923F">
                <v:textbox>
                  <w:txbxContent>
                    <w:p w:rsidRPr="00B324D2" w:rsidR="009A4843" w:rsidP="009A4843" w:rsidRDefault="009A4843" w14:paraId="11A7DC33" w14:textId="7777777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416CBC">
        <w:rPr>
          <w:noProof/>
        </w:rPr>
        <mc:AlternateContent>
          <mc:Choice Requires="wps">
            <w:drawing>
              <wp:anchor distT="0" distB="0" distL="114300" distR="114300" simplePos="0" relativeHeight="251658295" behindDoc="0" locked="0" layoutInCell="1" allowOverlap="1" wp14:anchorId="17E7F21D" wp14:editId="4912B2C3">
                <wp:simplePos x="0" y="0"/>
                <wp:positionH relativeFrom="column">
                  <wp:posOffset>764080</wp:posOffset>
                </wp:positionH>
                <wp:positionV relativeFrom="paragraph">
                  <wp:posOffset>1004140</wp:posOffset>
                </wp:positionV>
                <wp:extent cx="3695075" cy="0"/>
                <wp:effectExtent l="0" t="12700" r="13335" b="12700"/>
                <wp:wrapNone/>
                <wp:docPr id="1666648206" name="Straight Connector 1666648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7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322EBD03">
              <v:line id="Straight Connector 1666648206" style="position:absolute;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0.15pt,79.05pt" to="351.1pt,79.05pt" w14:anchorId="4AF555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"/>
            </w:pict>
          </mc:Fallback>
        </mc:AlternateContent>
      </w:r>
      <w:r w:rsidR="007029C5" w:rsidRPr="00416CBC">
        <w:rPr>
          <w:noProof/>
        </w:rPr>
        <mc:AlternateContent>
          <mc:Choice Requires="wps">
            <w:drawing>
              <wp:inline distT="0" distB="0" distL="0" distR="0" wp14:anchorId="429F4745" wp14:editId="3126D3BC">
                <wp:extent cx="4501700" cy="1514006"/>
                <wp:effectExtent l="12700" t="12700" r="6985" b="10160"/>
                <wp:docPr id="24" name="Rounded Rectangle 24" descr="The number of children/learners with an official decision of SEN educated with their peers in mainstream groups/classes for 80% or more of the time (Q2.3a)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501700"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313BF799">
              <v:roundrect id="Rounded Rectangle 24" style="width:354.4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with their peers in mainstream groups/classes for 80% or more of the time (Q2.3a) divided by The number of children/learners enrolled in any form of recognised education (Q1.2) multiplied by 100" o:spid="_x0000_s1026" filled="f" strokecolor="#ffc000" strokeweight="1.5pt" arcsize="10923f" w14:anchorId="1FDEA0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">
                <w10:anchorlock/>
              </v:roundrect>
            </w:pict>
          </mc:Fallback>
        </mc:AlternateContent>
      </w:r>
    </w:p>
    <w:p w14:paraId="208596B2" w14:textId="15577CB4" w:rsidR="00A34131" w:rsidRPr="00C60277" w:rsidRDefault="2C0E8685" w:rsidP="00C1C1F1">
      <w:pPr>
        <w:pStyle w:val="Agency-body-text-report"/>
      </w:pPr>
      <w:r w:rsidRPr="00C60277">
        <w:t xml:space="preserve">Data on pre-primary (ISCED 02) level is available from 18 countries. Across the 18 countries, </w:t>
      </w:r>
      <w:r w:rsidR="67D4C0BB" w:rsidRPr="00C60277">
        <w:t xml:space="preserve">the enrolment rate of children/learners with an official decision of SEN in inclusive education </w:t>
      </w:r>
      <w:r w:rsidRPr="00C60277">
        <w:t>ranges from 0.43% to 19.44%; the total average for the 18 countries is 1.98%.</w:t>
      </w:r>
    </w:p>
    <w:p w14:paraId="2920F23B" w14:textId="374BD80E" w:rsidR="00BB5ED9" w:rsidRPr="00C60277" w:rsidRDefault="2C0E8685">
      <w:pPr>
        <w:pStyle w:val="Agency-body-text-report"/>
      </w:pPr>
      <w:r w:rsidRPr="00C60277">
        <w:t xml:space="preserve">Data on primary and </w:t>
      </w:r>
      <w:r w:rsidR="007314D8" w:rsidRPr="00C60277">
        <w:t>lower-secondary</w:t>
      </w:r>
      <w:r w:rsidRPr="00C60277">
        <w:t xml:space="preserve"> (ISCED 1+2) levels is available from 26 countries. Across the 26 countries, </w:t>
      </w:r>
      <w:r w:rsidR="67D4C0BB" w:rsidRPr="00C60277">
        <w:t>the enrolment rate of children/learners with an official decision of SEN in inclusive education</w:t>
      </w:r>
      <w:r w:rsidRPr="00C60277">
        <w:t xml:space="preserve"> ranges from 0.36% to 26.76%; the total average for the 26 countries is 3.7%.</w:t>
      </w:r>
    </w:p>
    <w:p w14:paraId="6FF993C7" w14:textId="4B9E6FCB" w:rsidR="00BB5ED9" w:rsidRPr="00C60277" w:rsidRDefault="2C0E8685">
      <w:pPr>
        <w:pStyle w:val="Agency-body-text-report"/>
      </w:pPr>
      <w:r w:rsidRPr="00C60277">
        <w:t xml:space="preserve">Data on upper-secondary (ISCED 3) level is available from 21 countries. Across the 21 countries, </w:t>
      </w:r>
      <w:r w:rsidR="67D4C0BB" w:rsidRPr="00C60277">
        <w:t xml:space="preserve">the enrolment rate of children/learners with an official decision of SEN in inclusive education </w:t>
      </w:r>
      <w:r w:rsidRPr="00C60277">
        <w:t xml:space="preserve">ranges from 0.03% to 28.48%; the total average for the 21 countries is </w:t>
      </w:r>
      <w:r w:rsidR="005B2AA2" w:rsidRPr="00C60277">
        <w:t>2</w:t>
      </w:r>
      <w:r w:rsidRPr="00C60277">
        <w:t>.</w:t>
      </w:r>
      <w:r w:rsidR="005B2AA2" w:rsidRPr="00C60277">
        <w:t>05</w:t>
      </w:r>
      <w:r w:rsidRPr="00C60277">
        <w:t>%.</w:t>
      </w:r>
    </w:p>
    <w:p w14:paraId="69746F4C" w14:textId="18339571" w:rsidR="00A9252C" w:rsidRPr="00C60277" w:rsidRDefault="00A9252C" w:rsidP="00014188">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14</w:t>
      </w:r>
      <w:r w:rsidRPr="00C60277">
        <w:fldChar w:fldCharType="end"/>
      </w:r>
      <w:r w:rsidRPr="00C60277">
        <w:t>. Indicator 2A.3 The enrolment rate of children/learners with an official decision of SEN in inclusive education (%)</w:t>
      </w:r>
    </w:p>
    <w:tbl>
      <w:tblPr>
        <w:tblW w:w="0" w:type="auto"/>
        <w:tblCellMar>
          <w:left w:w="70" w:type="dxa"/>
          <w:right w:w="70" w:type="dxa"/>
        </w:tblCellMar>
        <w:tblLook w:val="04A0" w:firstRow="1" w:lastRow="0" w:firstColumn="1" w:lastColumn="0" w:noHBand="0" w:noVBand="1"/>
      </w:tblPr>
      <w:tblGrid>
        <w:gridCol w:w="1580"/>
        <w:gridCol w:w="815"/>
        <w:gridCol w:w="811"/>
        <w:gridCol w:w="821"/>
        <w:gridCol w:w="836"/>
        <w:gridCol w:w="833"/>
        <w:gridCol w:w="843"/>
        <w:gridCol w:w="793"/>
        <w:gridCol w:w="789"/>
        <w:gridCol w:w="799"/>
      </w:tblGrid>
      <w:tr w:rsidR="00C20F18" w:rsidRPr="00022CED" w14:paraId="0F17C3BA" w14:textId="77777777" w:rsidTr="0018D8CB">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A997F4" w14:textId="77777777" w:rsidR="002D065E" w:rsidRPr="00C60277" w:rsidRDefault="1E69285F" w:rsidP="00014188">
            <w:pPr>
              <w:keepNext/>
              <w:rPr>
                <w:rFonts w:ascii="Calibri" w:hAnsi="Calibri" w:cs="Calibri"/>
                <w:b/>
                <w:bCs/>
                <w:color w:val="000000"/>
                <w:sz w:val="22"/>
                <w:szCs w:val="22"/>
                <w:highlight w:val="green"/>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E3747A7" w14:textId="77777777" w:rsidR="002D065E" w:rsidRPr="00C60277" w:rsidRDefault="002D065E" w:rsidP="00014188">
            <w:pPr>
              <w:keepNext/>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9C4AD9C" w14:textId="77777777" w:rsidR="002D065E" w:rsidRPr="00C60277" w:rsidRDefault="002D065E" w:rsidP="00014188">
            <w:pPr>
              <w:keepNext/>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944E847" w14:textId="77777777" w:rsidR="002D065E" w:rsidRPr="00C60277" w:rsidRDefault="002D065E" w:rsidP="00014188">
            <w:pPr>
              <w:keepNext/>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438FC4E2" w14:textId="77777777" w:rsidR="002D065E" w:rsidRPr="00C60277" w:rsidRDefault="1E69285F" w:rsidP="00014188">
            <w:pPr>
              <w:keepNext/>
              <w:jc w:val="cente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D80EAD0" w14:textId="77777777" w:rsidR="002D065E" w:rsidRPr="00C60277" w:rsidRDefault="1E69285F" w:rsidP="00014188">
            <w:pPr>
              <w:keepNext/>
              <w:jc w:val="cente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5BD3029" w14:textId="77777777" w:rsidR="002D065E" w:rsidRPr="00C60277" w:rsidRDefault="1E69285F" w:rsidP="00014188">
            <w:pPr>
              <w:keepNext/>
              <w:jc w:val="cente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5ED85CF" w14:textId="77777777" w:rsidR="002D065E" w:rsidRPr="00C60277" w:rsidRDefault="002D065E" w:rsidP="00014188">
            <w:pPr>
              <w:keepNext/>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4334C24" w14:textId="77777777" w:rsidR="002D065E" w:rsidRPr="00C60277" w:rsidRDefault="002D065E" w:rsidP="00014188">
            <w:pPr>
              <w:keepNext/>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EFCB0D0" w14:textId="77777777" w:rsidR="002D065E" w:rsidRPr="00C60277" w:rsidRDefault="002D065E" w:rsidP="00014188">
            <w:pPr>
              <w:keepNext/>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Total</w:t>
            </w:r>
          </w:p>
        </w:tc>
      </w:tr>
      <w:tr w:rsidR="00C20F18" w:rsidRPr="00022CED" w14:paraId="6E9B0A46"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tcPr>
          <w:p w14:paraId="1DBC77D6" w14:textId="77777777" w:rsidR="002D065E" w:rsidRPr="00C60277" w:rsidRDefault="002D065E" w:rsidP="00014188">
            <w:pPr>
              <w:keepNext/>
              <w:rPr>
                <w:rFonts w:ascii="Calibri" w:hAnsi="Calibri" w:cs="Calibri"/>
                <w:b/>
                <w:bCs/>
                <w:color w:val="000000"/>
                <w:sz w:val="22"/>
                <w:szCs w:val="22"/>
                <w:lang w:val="en-GB"/>
              </w:rPr>
            </w:pPr>
            <w:r w:rsidRPr="00C60277">
              <w:rPr>
                <w:rFonts w:ascii="Calibri" w:hAnsi="Calibri" w:cs="Calibri"/>
                <w:b/>
                <w:bCs/>
                <w:color w:val="000000"/>
                <w:sz w:val="22"/>
                <w:szCs w:val="22"/>
                <w:lang w:val="en-GB"/>
              </w:rPr>
              <w:t>Austria</w:t>
            </w:r>
          </w:p>
        </w:tc>
        <w:tc>
          <w:tcPr>
            <w:tcW w:w="0" w:type="auto"/>
            <w:tcBorders>
              <w:top w:val="nil"/>
              <w:left w:val="nil"/>
              <w:bottom w:val="single" w:sz="4" w:space="0" w:color="auto"/>
              <w:right w:val="single" w:sz="4" w:space="0" w:color="auto"/>
            </w:tcBorders>
            <w:shd w:val="clear" w:color="auto" w:fill="auto"/>
          </w:tcPr>
          <w:p w14:paraId="624E083C" w14:textId="4EDAA3CB"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tcPr>
          <w:p w14:paraId="669EC82D" w14:textId="55AA68B7"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4725324" w14:textId="20F0C094"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tcPr>
          <w:p w14:paraId="60EC8263" w14:textId="79EEF1C6" w:rsidR="002D065E" w:rsidRPr="00C60277" w:rsidRDefault="002D065E" w:rsidP="00014188">
            <w:pPr>
              <w:keepNext/>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25</w:t>
            </w:r>
          </w:p>
        </w:tc>
        <w:tc>
          <w:tcPr>
            <w:tcW w:w="0" w:type="auto"/>
            <w:tcBorders>
              <w:top w:val="nil"/>
              <w:left w:val="nil"/>
              <w:bottom w:val="single" w:sz="4" w:space="0" w:color="auto"/>
              <w:right w:val="single" w:sz="4" w:space="0" w:color="auto"/>
            </w:tcBorders>
            <w:shd w:val="clear" w:color="auto" w:fill="auto"/>
          </w:tcPr>
          <w:p w14:paraId="6C5308F9" w14:textId="44744A26" w:rsidR="002D065E" w:rsidRPr="00C60277" w:rsidRDefault="002D065E" w:rsidP="00014188">
            <w:pPr>
              <w:keepNext/>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75</w:t>
            </w:r>
          </w:p>
        </w:tc>
        <w:tc>
          <w:tcPr>
            <w:tcW w:w="0" w:type="auto"/>
            <w:tcBorders>
              <w:top w:val="nil"/>
              <w:left w:val="nil"/>
              <w:bottom w:val="single" w:sz="4" w:space="0" w:color="auto"/>
              <w:right w:val="single" w:sz="4" w:space="0" w:color="auto"/>
            </w:tcBorders>
            <w:shd w:val="clear" w:color="auto" w:fill="auto"/>
          </w:tcPr>
          <w:p w14:paraId="488C1FB5" w14:textId="73BB3953" w:rsidR="002D065E" w:rsidRPr="00C60277" w:rsidRDefault="002D065E" w:rsidP="00014188">
            <w:pPr>
              <w:keepNext/>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2</w:t>
            </w:r>
          </w:p>
        </w:tc>
        <w:tc>
          <w:tcPr>
            <w:tcW w:w="0" w:type="auto"/>
            <w:tcBorders>
              <w:top w:val="nil"/>
              <w:left w:val="nil"/>
              <w:bottom w:val="single" w:sz="4" w:space="0" w:color="auto"/>
              <w:right w:val="single" w:sz="4" w:space="0" w:color="auto"/>
            </w:tcBorders>
            <w:shd w:val="clear" w:color="auto" w:fill="auto"/>
          </w:tcPr>
          <w:p w14:paraId="42A94848" w14:textId="001E1402"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17</w:t>
            </w:r>
          </w:p>
        </w:tc>
        <w:tc>
          <w:tcPr>
            <w:tcW w:w="0" w:type="auto"/>
            <w:tcBorders>
              <w:top w:val="nil"/>
              <w:left w:val="nil"/>
              <w:bottom w:val="single" w:sz="4" w:space="0" w:color="auto"/>
              <w:right w:val="single" w:sz="4" w:space="0" w:color="auto"/>
            </w:tcBorders>
            <w:shd w:val="clear" w:color="auto" w:fill="auto"/>
          </w:tcPr>
          <w:p w14:paraId="7346D0B7" w14:textId="13DEFFB3"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12</w:t>
            </w:r>
          </w:p>
        </w:tc>
        <w:tc>
          <w:tcPr>
            <w:tcW w:w="0" w:type="auto"/>
            <w:tcBorders>
              <w:top w:val="nil"/>
              <w:left w:val="nil"/>
              <w:bottom w:val="single" w:sz="4" w:space="0" w:color="auto"/>
              <w:right w:val="single" w:sz="4" w:space="0" w:color="auto"/>
            </w:tcBorders>
            <w:shd w:val="clear" w:color="auto" w:fill="auto"/>
          </w:tcPr>
          <w:p w14:paraId="7EC1DF28" w14:textId="53547010"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29</w:t>
            </w:r>
          </w:p>
        </w:tc>
      </w:tr>
      <w:tr w:rsidR="00C20F18" w:rsidRPr="00022CED" w14:paraId="7D9F8D0F"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4CE60C4D" w14:textId="6984FFF3" w:rsidR="002D065E" w:rsidRPr="00C60277" w:rsidRDefault="1E69285F" w:rsidP="00014188">
            <w:pPr>
              <w:keepNext/>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Belgium (Flemish community</w:t>
            </w:r>
            <w:r w:rsidR="001D6FB3"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hideMark/>
          </w:tcPr>
          <w:p w14:paraId="3072BCF7" w14:textId="0595BBE6"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82</w:t>
            </w:r>
          </w:p>
        </w:tc>
        <w:tc>
          <w:tcPr>
            <w:tcW w:w="0" w:type="auto"/>
            <w:tcBorders>
              <w:top w:val="nil"/>
              <w:left w:val="nil"/>
              <w:bottom w:val="single" w:sz="4" w:space="0" w:color="auto"/>
              <w:right w:val="single" w:sz="4" w:space="0" w:color="auto"/>
            </w:tcBorders>
            <w:shd w:val="clear" w:color="auto" w:fill="auto"/>
            <w:hideMark/>
          </w:tcPr>
          <w:p w14:paraId="3CC82526" w14:textId="6CB047E8"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33</w:t>
            </w:r>
          </w:p>
        </w:tc>
        <w:tc>
          <w:tcPr>
            <w:tcW w:w="0" w:type="auto"/>
            <w:tcBorders>
              <w:top w:val="nil"/>
              <w:left w:val="nil"/>
              <w:bottom w:val="single" w:sz="4" w:space="0" w:color="auto"/>
              <w:right w:val="single" w:sz="4" w:space="0" w:color="auto"/>
            </w:tcBorders>
            <w:shd w:val="clear" w:color="auto" w:fill="auto"/>
            <w:hideMark/>
          </w:tcPr>
          <w:p w14:paraId="6545FF57" w14:textId="02D802AA"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15</w:t>
            </w:r>
          </w:p>
        </w:tc>
        <w:tc>
          <w:tcPr>
            <w:tcW w:w="0" w:type="auto"/>
            <w:tcBorders>
              <w:top w:val="nil"/>
              <w:left w:val="nil"/>
              <w:bottom w:val="single" w:sz="4" w:space="0" w:color="auto"/>
              <w:right w:val="single" w:sz="4" w:space="0" w:color="auto"/>
            </w:tcBorders>
            <w:shd w:val="clear" w:color="auto" w:fill="auto"/>
            <w:hideMark/>
          </w:tcPr>
          <w:p w14:paraId="496192F5" w14:textId="565F52D7" w:rsidR="002D065E" w:rsidRPr="00C60277" w:rsidRDefault="002D065E" w:rsidP="00014188">
            <w:pPr>
              <w:keepNext/>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46</w:t>
            </w:r>
          </w:p>
        </w:tc>
        <w:tc>
          <w:tcPr>
            <w:tcW w:w="0" w:type="auto"/>
            <w:tcBorders>
              <w:top w:val="nil"/>
              <w:left w:val="nil"/>
              <w:bottom w:val="single" w:sz="4" w:space="0" w:color="auto"/>
              <w:right w:val="single" w:sz="4" w:space="0" w:color="auto"/>
            </w:tcBorders>
            <w:shd w:val="clear" w:color="auto" w:fill="auto"/>
            <w:hideMark/>
          </w:tcPr>
          <w:p w14:paraId="3F4F9F7D" w14:textId="0AE79409" w:rsidR="002D065E" w:rsidRPr="00C60277" w:rsidRDefault="002D065E" w:rsidP="00014188">
            <w:pPr>
              <w:keepNext/>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89</w:t>
            </w:r>
          </w:p>
        </w:tc>
        <w:tc>
          <w:tcPr>
            <w:tcW w:w="0" w:type="auto"/>
            <w:tcBorders>
              <w:top w:val="nil"/>
              <w:left w:val="nil"/>
              <w:bottom w:val="single" w:sz="4" w:space="0" w:color="auto"/>
              <w:right w:val="single" w:sz="4" w:space="0" w:color="auto"/>
            </w:tcBorders>
            <w:shd w:val="clear" w:color="auto" w:fill="auto"/>
            <w:hideMark/>
          </w:tcPr>
          <w:p w14:paraId="6CA65A1F" w14:textId="7A81B147" w:rsidR="002D065E" w:rsidRPr="00C60277" w:rsidRDefault="002D065E" w:rsidP="00014188">
            <w:pPr>
              <w:keepNext/>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35</w:t>
            </w:r>
          </w:p>
        </w:tc>
        <w:tc>
          <w:tcPr>
            <w:tcW w:w="0" w:type="auto"/>
            <w:tcBorders>
              <w:top w:val="nil"/>
              <w:left w:val="nil"/>
              <w:bottom w:val="single" w:sz="4" w:space="0" w:color="auto"/>
              <w:right w:val="single" w:sz="4" w:space="0" w:color="auto"/>
            </w:tcBorders>
            <w:shd w:val="clear" w:color="auto" w:fill="auto"/>
            <w:hideMark/>
          </w:tcPr>
          <w:p w14:paraId="44DC3DB0" w14:textId="72CFC024"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82</w:t>
            </w:r>
          </w:p>
        </w:tc>
        <w:tc>
          <w:tcPr>
            <w:tcW w:w="0" w:type="auto"/>
            <w:tcBorders>
              <w:top w:val="nil"/>
              <w:left w:val="nil"/>
              <w:bottom w:val="single" w:sz="4" w:space="0" w:color="auto"/>
              <w:right w:val="single" w:sz="4" w:space="0" w:color="auto"/>
            </w:tcBorders>
            <w:shd w:val="clear" w:color="auto" w:fill="auto"/>
            <w:hideMark/>
          </w:tcPr>
          <w:p w14:paraId="50376E77" w14:textId="6F6BC674"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w:t>
            </w:r>
          </w:p>
        </w:tc>
        <w:tc>
          <w:tcPr>
            <w:tcW w:w="0" w:type="auto"/>
            <w:tcBorders>
              <w:top w:val="nil"/>
              <w:left w:val="nil"/>
              <w:bottom w:val="single" w:sz="4" w:space="0" w:color="auto"/>
              <w:right w:val="single" w:sz="4" w:space="0" w:color="auto"/>
            </w:tcBorders>
            <w:shd w:val="clear" w:color="auto" w:fill="auto"/>
            <w:hideMark/>
          </w:tcPr>
          <w:p w14:paraId="7995A9C9" w14:textId="3BB051FE"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72</w:t>
            </w:r>
          </w:p>
        </w:tc>
      </w:tr>
      <w:tr w:rsidR="00C20F18" w:rsidRPr="00022CED" w14:paraId="6DF8C857"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6CF38131"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Bulgaria</w:t>
            </w:r>
          </w:p>
        </w:tc>
        <w:tc>
          <w:tcPr>
            <w:tcW w:w="0" w:type="auto"/>
            <w:tcBorders>
              <w:top w:val="nil"/>
              <w:left w:val="nil"/>
              <w:bottom w:val="single" w:sz="4" w:space="0" w:color="auto"/>
              <w:right w:val="single" w:sz="4" w:space="0" w:color="auto"/>
            </w:tcBorders>
            <w:shd w:val="clear" w:color="auto" w:fill="auto"/>
            <w:hideMark/>
          </w:tcPr>
          <w:p w14:paraId="54B021AC" w14:textId="041B5E9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55</w:t>
            </w:r>
          </w:p>
        </w:tc>
        <w:tc>
          <w:tcPr>
            <w:tcW w:w="0" w:type="auto"/>
            <w:tcBorders>
              <w:top w:val="nil"/>
              <w:left w:val="nil"/>
              <w:bottom w:val="single" w:sz="4" w:space="0" w:color="auto"/>
              <w:right w:val="single" w:sz="4" w:space="0" w:color="auto"/>
            </w:tcBorders>
            <w:shd w:val="clear" w:color="auto" w:fill="auto"/>
            <w:hideMark/>
          </w:tcPr>
          <w:p w14:paraId="04089A7B" w14:textId="6AB9716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66</w:t>
            </w:r>
          </w:p>
        </w:tc>
        <w:tc>
          <w:tcPr>
            <w:tcW w:w="0" w:type="auto"/>
            <w:tcBorders>
              <w:top w:val="nil"/>
              <w:left w:val="nil"/>
              <w:bottom w:val="single" w:sz="4" w:space="0" w:color="auto"/>
              <w:right w:val="single" w:sz="4" w:space="0" w:color="auto"/>
            </w:tcBorders>
            <w:shd w:val="clear" w:color="auto" w:fill="auto"/>
            <w:hideMark/>
          </w:tcPr>
          <w:p w14:paraId="591B0FBD" w14:textId="06D58B4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7E37A231" w14:textId="329CFBC5"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76</w:t>
            </w:r>
          </w:p>
        </w:tc>
        <w:tc>
          <w:tcPr>
            <w:tcW w:w="0" w:type="auto"/>
            <w:tcBorders>
              <w:top w:val="nil"/>
              <w:left w:val="nil"/>
              <w:bottom w:val="single" w:sz="4" w:space="0" w:color="auto"/>
              <w:right w:val="single" w:sz="4" w:space="0" w:color="auto"/>
            </w:tcBorders>
            <w:shd w:val="clear" w:color="auto" w:fill="auto"/>
            <w:hideMark/>
          </w:tcPr>
          <w:p w14:paraId="37563E84" w14:textId="2B087F02"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96</w:t>
            </w:r>
          </w:p>
        </w:tc>
        <w:tc>
          <w:tcPr>
            <w:tcW w:w="0" w:type="auto"/>
            <w:tcBorders>
              <w:top w:val="nil"/>
              <w:left w:val="nil"/>
              <w:bottom w:val="single" w:sz="4" w:space="0" w:color="auto"/>
              <w:right w:val="single" w:sz="4" w:space="0" w:color="auto"/>
            </w:tcBorders>
            <w:shd w:val="clear" w:color="auto" w:fill="auto"/>
            <w:hideMark/>
          </w:tcPr>
          <w:p w14:paraId="02A92C97" w14:textId="2ED48133"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73</w:t>
            </w:r>
          </w:p>
        </w:tc>
        <w:tc>
          <w:tcPr>
            <w:tcW w:w="0" w:type="auto"/>
            <w:tcBorders>
              <w:top w:val="nil"/>
              <w:left w:val="nil"/>
              <w:bottom w:val="single" w:sz="4" w:space="0" w:color="auto"/>
              <w:right w:val="single" w:sz="4" w:space="0" w:color="auto"/>
            </w:tcBorders>
            <w:shd w:val="clear" w:color="auto" w:fill="auto"/>
            <w:hideMark/>
          </w:tcPr>
          <w:p w14:paraId="2F206024" w14:textId="61D0086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78</w:t>
            </w:r>
          </w:p>
        </w:tc>
        <w:tc>
          <w:tcPr>
            <w:tcW w:w="0" w:type="auto"/>
            <w:tcBorders>
              <w:top w:val="nil"/>
              <w:left w:val="nil"/>
              <w:bottom w:val="single" w:sz="4" w:space="0" w:color="auto"/>
              <w:right w:val="single" w:sz="4" w:space="0" w:color="auto"/>
            </w:tcBorders>
            <w:shd w:val="clear" w:color="auto" w:fill="auto"/>
            <w:hideMark/>
          </w:tcPr>
          <w:p w14:paraId="08152345" w14:textId="0AA0D8D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46</w:t>
            </w:r>
          </w:p>
        </w:tc>
        <w:tc>
          <w:tcPr>
            <w:tcW w:w="0" w:type="auto"/>
            <w:tcBorders>
              <w:top w:val="nil"/>
              <w:left w:val="nil"/>
              <w:bottom w:val="single" w:sz="4" w:space="0" w:color="auto"/>
              <w:right w:val="single" w:sz="4" w:space="0" w:color="auto"/>
            </w:tcBorders>
            <w:shd w:val="clear" w:color="auto" w:fill="auto"/>
            <w:hideMark/>
          </w:tcPr>
          <w:p w14:paraId="2DF6BE8C" w14:textId="084307C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24</w:t>
            </w:r>
          </w:p>
        </w:tc>
      </w:tr>
      <w:tr w:rsidR="00C20F18" w:rsidRPr="00022CED" w14:paraId="0DA527C5"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7C2A9661"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Cyprus</w:t>
            </w:r>
          </w:p>
        </w:tc>
        <w:tc>
          <w:tcPr>
            <w:tcW w:w="0" w:type="auto"/>
            <w:tcBorders>
              <w:top w:val="nil"/>
              <w:left w:val="nil"/>
              <w:bottom w:val="single" w:sz="4" w:space="0" w:color="auto"/>
              <w:right w:val="single" w:sz="4" w:space="0" w:color="auto"/>
            </w:tcBorders>
            <w:shd w:val="clear" w:color="auto" w:fill="auto"/>
            <w:hideMark/>
          </w:tcPr>
          <w:p w14:paraId="08D81348" w14:textId="5BC6D09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51</w:t>
            </w:r>
          </w:p>
        </w:tc>
        <w:tc>
          <w:tcPr>
            <w:tcW w:w="0" w:type="auto"/>
            <w:tcBorders>
              <w:top w:val="nil"/>
              <w:left w:val="nil"/>
              <w:bottom w:val="single" w:sz="4" w:space="0" w:color="auto"/>
              <w:right w:val="single" w:sz="4" w:space="0" w:color="auto"/>
            </w:tcBorders>
            <w:shd w:val="clear" w:color="auto" w:fill="auto"/>
            <w:hideMark/>
          </w:tcPr>
          <w:p w14:paraId="6468775D" w14:textId="2B8920E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89</w:t>
            </w:r>
          </w:p>
        </w:tc>
        <w:tc>
          <w:tcPr>
            <w:tcW w:w="0" w:type="auto"/>
            <w:tcBorders>
              <w:top w:val="nil"/>
              <w:left w:val="nil"/>
              <w:bottom w:val="single" w:sz="4" w:space="0" w:color="auto"/>
              <w:right w:val="single" w:sz="4" w:space="0" w:color="auto"/>
            </w:tcBorders>
            <w:shd w:val="clear" w:color="auto" w:fill="auto"/>
            <w:hideMark/>
          </w:tcPr>
          <w:p w14:paraId="16B80C32" w14:textId="6A07AE8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w:t>
            </w:r>
          </w:p>
        </w:tc>
        <w:tc>
          <w:tcPr>
            <w:tcW w:w="0" w:type="auto"/>
            <w:tcBorders>
              <w:top w:val="nil"/>
              <w:left w:val="nil"/>
              <w:bottom w:val="single" w:sz="4" w:space="0" w:color="auto"/>
              <w:right w:val="single" w:sz="4" w:space="0" w:color="auto"/>
            </w:tcBorders>
            <w:shd w:val="clear" w:color="auto" w:fill="auto"/>
            <w:hideMark/>
          </w:tcPr>
          <w:p w14:paraId="2DB892BD" w14:textId="1FC7ADD3"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1CE21575" w14:textId="008F5A63"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46</w:t>
            </w:r>
          </w:p>
        </w:tc>
        <w:tc>
          <w:tcPr>
            <w:tcW w:w="0" w:type="auto"/>
            <w:tcBorders>
              <w:top w:val="nil"/>
              <w:left w:val="nil"/>
              <w:bottom w:val="single" w:sz="4" w:space="0" w:color="auto"/>
              <w:right w:val="single" w:sz="4" w:space="0" w:color="auto"/>
            </w:tcBorders>
            <w:shd w:val="clear" w:color="auto" w:fill="auto"/>
            <w:hideMark/>
          </w:tcPr>
          <w:p w14:paraId="285DF735" w14:textId="771AE838"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7</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48</w:t>
            </w:r>
          </w:p>
        </w:tc>
        <w:tc>
          <w:tcPr>
            <w:tcW w:w="0" w:type="auto"/>
            <w:tcBorders>
              <w:top w:val="nil"/>
              <w:left w:val="nil"/>
              <w:bottom w:val="single" w:sz="4" w:space="0" w:color="auto"/>
              <w:right w:val="single" w:sz="4" w:space="0" w:color="auto"/>
            </w:tcBorders>
            <w:shd w:val="clear" w:color="auto" w:fill="auto"/>
            <w:hideMark/>
          </w:tcPr>
          <w:p w14:paraId="37E16D98" w14:textId="187C14D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91</w:t>
            </w:r>
          </w:p>
        </w:tc>
        <w:tc>
          <w:tcPr>
            <w:tcW w:w="0" w:type="auto"/>
            <w:tcBorders>
              <w:top w:val="nil"/>
              <w:left w:val="nil"/>
              <w:bottom w:val="single" w:sz="4" w:space="0" w:color="auto"/>
              <w:right w:val="single" w:sz="4" w:space="0" w:color="auto"/>
            </w:tcBorders>
            <w:shd w:val="clear" w:color="auto" w:fill="auto"/>
            <w:hideMark/>
          </w:tcPr>
          <w:p w14:paraId="5E3622AE" w14:textId="5A8DD72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79</w:t>
            </w:r>
          </w:p>
        </w:tc>
        <w:tc>
          <w:tcPr>
            <w:tcW w:w="0" w:type="auto"/>
            <w:tcBorders>
              <w:top w:val="nil"/>
              <w:left w:val="nil"/>
              <w:bottom w:val="single" w:sz="4" w:space="0" w:color="auto"/>
              <w:right w:val="single" w:sz="4" w:space="0" w:color="auto"/>
            </w:tcBorders>
            <w:shd w:val="clear" w:color="auto" w:fill="auto"/>
            <w:hideMark/>
          </w:tcPr>
          <w:p w14:paraId="5DDD4B78" w14:textId="71065B4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w:t>
            </w:r>
          </w:p>
        </w:tc>
      </w:tr>
      <w:tr w:rsidR="00C20F18" w:rsidRPr="00022CED" w14:paraId="02B51A8E"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13F356A2"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Czech Republic</w:t>
            </w:r>
          </w:p>
        </w:tc>
        <w:tc>
          <w:tcPr>
            <w:tcW w:w="0" w:type="auto"/>
            <w:tcBorders>
              <w:top w:val="nil"/>
              <w:left w:val="nil"/>
              <w:bottom w:val="single" w:sz="4" w:space="0" w:color="auto"/>
              <w:right w:val="single" w:sz="4" w:space="0" w:color="auto"/>
            </w:tcBorders>
            <w:shd w:val="clear" w:color="auto" w:fill="auto"/>
            <w:hideMark/>
          </w:tcPr>
          <w:p w14:paraId="794F42D0" w14:textId="449E66A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34</w:t>
            </w:r>
          </w:p>
        </w:tc>
        <w:tc>
          <w:tcPr>
            <w:tcW w:w="0" w:type="auto"/>
            <w:tcBorders>
              <w:top w:val="nil"/>
              <w:left w:val="nil"/>
              <w:bottom w:val="single" w:sz="4" w:space="0" w:color="auto"/>
              <w:right w:val="single" w:sz="4" w:space="0" w:color="auto"/>
            </w:tcBorders>
            <w:shd w:val="clear" w:color="auto" w:fill="auto"/>
            <w:hideMark/>
          </w:tcPr>
          <w:p w14:paraId="70C32E14" w14:textId="6394CA8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67</w:t>
            </w:r>
          </w:p>
        </w:tc>
        <w:tc>
          <w:tcPr>
            <w:tcW w:w="0" w:type="auto"/>
            <w:tcBorders>
              <w:top w:val="nil"/>
              <w:left w:val="nil"/>
              <w:bottom w:val="single" w:sz="4" w:space="0" w:color="auto"/>
              <w:right w:val="single" w:sz="4" w:space="0" w:color="auto"/>
            </w:tcBorders>
            <w:shd w:val="clear" w:color="auto" w:fill="auto"/>
            <w:hideMark/>
          </w:tcPr>
          <w:p w14:paraId="0ACBB3AC" w14:textId="385B8B2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p>
        </w:tc>
        <w:tc>
          <w:tcPr>
            <w:tcW w:w="0" w:type="auto"/>
            <w:tcBorders>
              <w:top w:val="nil"/>
              <w:left w:val="nil"/>
              <w:bottom w:val="single" w:sz="4" w:space="0" w:color="auto"/>
              <w:right w:val="single" w:sz="4" w:space="0" w:color="auto"/>
            </w:tcBorders>
            <w:shd w:val="clear" w:color="auto" w:fill="auto"/>
            <w:hideMark/>
          </w:tcPr>
          <w:p w14:paraId="43B89172" w14:textId="44CE303F"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77</w:t>
            </w:r>
          </w:p>
        </w:tc>
        <w:tc>
          <w:tcPr>
            <w:tcW w:w="0" w:type="auto"/>
            <w:tcBorders>
              <w:top w:val="nil"/>
              <w:left w:val="nil"/>
              <w:bottom w:val="single" w:sz="4" w:space="0" w:color="auto"/>
              <w:right w:val="single" w:sz="4" w:space="0" w:color="auto"/>
            </w:tcBorders>
            <w:shd w:val="clear" w:color="auto" w:fill="auto"/>
            <w:hideMark/>
          </w:tcPr>
          <w:p w14:paraId="1AB09297" w14:textId="501B688B"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65</w:t>
            </w:r>
          </w:p>
        </w:tc>
        <w:tc>
          <w:tcPr>
            <w:tcW w:w="0" w:type="auto"/>
            <w:tcBorders>
              <w:top w:val="nil"/>
              <w:left w:val="nil"/>
              <w:bottom w:val="single" w:sz="4" w:space="0" w:color="auto"/>
              <w:right w:val="single" w:sz="4" w:space="0" w:color="auto"/>
            </w:tcBorders>
            <w:shd w:val="clear" w:color="auto" w:fill="auto"/>
            <w:hideMark/>
          </w:tcPr>
          <w:p w14:paraId="02F46BF9" w14:textId="31B858EC"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41</w:t>
            </w:r>
          </w:p>
        </w:tc>
        <w:tc>
          <w:tcPr>
            <w:tcW w:w="0" w:type="auto"/>
            <w:tcBorders>
              <w:top w:val="nil"/>
              <w:left w:val="nil"/>
              <w:bottom w:val="single" w:sz="4" w:space="0" w:color="auto"/>
              <w:right w:val="single" w:sz="4" w:space="0" w:color="auto"/>
            </w:tcBorders>
            <w:shd w:val="clear" w:color="auto" w:fill="auto"/>
            <w:hideMark/>
          </w:tcPr>
          <w:p w14:paraId="75DEDD03" w14:textId="6B0DB40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24</w:t>
            </w:r>
          </w:p>
        </w:tc>
        <w:tc>
          <w:tcPr>
            <w:tcW w:w="0" w:type="auto"/>
            <w:tcBorders>
              <w:top w:val="nil"/>
              <w:left w:val="nil"/>
              <w:bottom w:val="single" w:sz="4" w:space="0" w:color="auto"/>
              <w:right w:val="single" w:sz="4" w:space="0" w:color="auto"/>
            </w:tcBorders>
            <w:shd w:val="clear" w:color="auto" w:fill="auto"/>
            <w:hideMark/>
          </w:tcPr>
          <w:p w14:paraId="01D1A6B8" w14:textId="037D32D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15</w:t>
            </w:r>
          </w:p>
        </w:tc>
        <w:tc>
          <w:tcPr>
            <w:tcW w:w="0" w:type="auto"/>
            <w:tcBorders>
              <w:top w:val="nil"/>
              <w:left w:val="nil"/>
              <w:bottom w:val="single" w:sz="4" w:space="0" w:color="auto"/>
              <w:right w:val="single" w:sz="4" w:space="0" w:color="auto"/>
            </w:tcBorders>
            <w:shd w:val="clear" w:color="auto" w:fill="auto"/>
            <w:hideMark/>
          </w:tcPr>
          <w:p w14:paraId="62F5972A" w14:textId="01CB320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39</w:t>
            </w:r>
          </w:p>
        </w:tc>
      </w:tr>
      <w:tr w:rsidR="00C20F18" w:rsidRPr="00022CED" w14:paraId="54D323FB"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78C85A1A"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Denmark</w:t>
            </w:r>
          </w:p>
        </w:tc>
        <w:tc>
          <w:tcPr>
            <w:tcW w:w="0" w:type="auto"/>
            <w:tcBorders>
              <w:top w:val="nil"/>
              <w:left w:val="nil"/>
              <w:bottom w:val="single" w:sz="4" w:space="0" w:color="auto"/>
              <w:right w:val="single" w:sz="4" w:space="0" w:color="auto"/>
            </w:tcBorders>
            <w:shd w:val="clear" w:color="auto" w:fill="auto"/>
            <w:hideMark/>
          </w:tcPr>
          <w:p w14:paraId="39359135" w14:textId="68E58A0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7106F1A" w14:textId="48E5E39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C8311E9" w14:textId="033EBE7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B52ECD7" w14:textId="17D1981A"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7754BBBC" w14:textId="40D1B0EC"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08B30E04" w14:textId="2724C6EC"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582D6686" w14:textId="7CFDC17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0C30FEC" w14:textId="7010343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646CA7E" w14:textId="6F744A0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C20F18" w:rsidRPr="00022CED" w14:paraId="4353E0BF"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431836B7"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Estonia</w:t>
            </w:r>
          </w:p>
        </w:tc>
        <w:tc>
          <w:tcPr>
            <w:tcW w:w="0" w:type="auto"/>
            <w:tcBorders>
              <w:top w:val="nil"/>
              <w:left w:val="nil"/>
              <w:bottom w:val="single" w:sz="4" w:space="0" w:color="auto"/>
              <w:right w:val="single" w:sz="4" w:space="0" w:color="auto"/>
            </w:tcBorders>
            <w:shd w:val="clear" w:color="auto" w:fill="auto"/>
            <w:hideMark/>
          </w:tcPr>
          <w:p w14:paraId="12F7DEDA" w14:textId="3C23F50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65</w:t>
            </w:r>
          </w:p>
        </w:tc>
        <w:tc>
          <w:tcPr>
            <w:tcW w:w="0" w:type="auto"/>
            <w:tcBorders>
              <w:top w:val="nil"/>
              <w:left w:val="nil"/>
              <w:bottom w:val="single" w:sz="4" w:space="0" w:color="auto"/>
              <w:right w:val="single" w:sz="4" w:space="0" w:color="auto"/>
            </w:tcBorders>
            <w:shd w:val="clear" w:color="auto" w:fill="auto"/>
            <w:hideMark/>
          </w:tcPr>
          <w:p w14:paraId="4A2D18E7" w14:textId="7569CC2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54</w:t>
            </w:r>
          </w:p>
        </w:tc>
        <w:tc>
          <w:tcPr>
            <w:tcW w:w="0" w:type="auto"/>
            <w:tcBorders>
              <w:top w:val="nil"/>
              <w:left w:val="nil"/>
              <w:bottom w:val="single" w:sz="4" w:space="0" w:color="auto"/>
              <w:right w:val="single" w:sz="4" w:space="0" w:color="auto"/>
            </w:tcBorders>
            <w:shd w:val="clear" w:color="auto" w:fill="auto"/>
            <w:hideMark/>
          </w:tcPr>
          <w:p w14:paraId="3F21293D" w14:textId="3791ED3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19</w:t>
            </w:r>
          </w:p>
        </w:tc>
        <w:tc>
          <w:tcPr>
            <w:tcW w:w="0" w:type="auto"/>
            <w:tcBorders>
              <w:top w:val="nil"/>
              <w:left w:val="nil"/>
              <w:bottom w:val="single" w:sz="4" w:space="0" w:color="auto"/>
              <w:right w:val="single" w:sz="4" w:space="0" w:color="auto"/>
            </w:tcBorders>
            <w:shd w:val="clear" w:color="auto" w:fill="auto"/>
            <w:hideMark/>
          </w:tcPr>
          <w:p w14:paraId="7637E266" w14:textId="5BB0A6C1"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45</w:t>
            </w:r>
          </w:p>
        </w:tc>
        <w:tc>
          <w:tcPr>
            <w:tcW w:w="0" w:type="auto"/>
            <w:tcBorders>
              <w:top w:val="nil"/>
              <w:left w:val="nil"/>
              <w:bottom w:val="single" w:sz="4" w:space="0" w:color="auto"/>
              <w:right w:val="single" w:sz="4" w:space="0" w:color="auto"/>
            </w:tcBorders>
            <w:shd w:val="clear" w:color="auto" w:fill="auto"/>
            <w:hideMark/>
          </w:tcPr>
          <w:p w14:paraId="58F549B5" w14:textId="7126AEED"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78</w:t>
            </w:r>
          </w:p>
        </w:tc>
        <w:tc>
          <w:tcPr>
            <w:tcW w:w="0" w:type="auto"/>
            <w:tcBorders>
              <w:top w:val="nil"/>
              <w:left w:val="nil"/>
              <w:bottom w:val="single" w:sz="4" w:space="0" w:color="auto"/>
              <w:right w:val="single" w:sz="4" w:space="0" w:color="auto"/>
            </w:tcBorders>
            <w:shd w:val="clear" w:color="auto" w:fill="auto"/>
            <w:hideMark/>
          </w:tcPr>
          <w:p w14:paraId="551978E6" w14:textId="679228CE"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23</w:t>
            </w:r>
          </w:p>
        </w:tc>
        <w:tc>
          <w:tcPr>
            <w:tcW w:w="0" w:type="auto"/>
            <w:tcBorders>
              <w:top w:val="nil"/>
              <w:left w:val="nil"/>
              <w:bottom w:val="single" w:sz="4" w:space="0" w:color="auto"/>
              <w:right w:val="single" w:sz="4" w:space="0" w:color="auto"/>
            </w:tcBorders>
            <w:shd w:val="clear" w:color="auto" w:fill="auto"/>
            <w:hideMark/>
          </w:tcPr>
          <w:p w14:paraId="4D3FE8B8" w14:textId="0926389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27CFBA87" w14:textId="4D07104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76</w:t>
            </w:r>
          </w:p>
        </w:tc>
        <w:tc>
          <w:tcPr>
            <w:tcW w:w="0" w:type="auto"/>
            <w:tcBorders>
              <w:top w:val="nil"/>
              <w:left w:val="nil"/>
              <w:bottom w:val="single" w:sz="4" w:space="0" w:color="auto"/>
              <w:right w:val="single" w:sz="4" w:space="0" w:color="auto"/>
            </w:tcBorders>
            <w:shd w:val="clear" w:color="auto" w:fill="auto"/>
            <w:hideMark/>
          </w:tcPr>
          <w:p w14:paraId="6733A528" w14:textId="3B30E6D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01</w:t>
            </w:r>
          </w:p>
        </w:tc>
      </w:tr>
      <w:tr w:rsidR="00C20F18" w:rsidRPr="00022CED" w14:paraId="48AAFD70"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03E1EAD6"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Finland</w:t>
            </w:r>
          </w:p>
        </w:tc>
        <w:tc>
          <w:tcPr>
            <w:tcW w:w="0" w:type="auto"/>
            <w:tcBorders>
              <w:top w:val="nil"/>
              <w:left w:val="nil"/>
              <w:bottom w:val="single" w:sz="4" w:space="0" w:color="auto"/>
              <w:right w:val="single" w:sz="4" w:space="0" w:color="auto"/>
            </w:tcBorders>
            <w:shd w:val="clear" w:color="auto" w:fill="auto"/>
            <w:hideMark/>
          </w:tcPr>
          <w:p w14:paraId="0CFAD95B" w14:textId="0A2BE5B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E7121B9" w14:textId="0765C8A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5276963" w14:textId="192ED32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402B0C3" w14:textId="777FF10F"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59</w:t>
            </w:r>
          </w:p>
        </w:tc>
        <w:tc>
          <w:tcPr>
            <w:tcW w:w="0" w:type="auto"/>
            <w:tcBorders>
              <w:top w:val="nil"/>
              <w:left w:val="nil"/>
              <w:bottom w:val="single" w:sz="4" w:space="0" w:color="auto"/>
              <w:right w:val="single" w:sz="4" w:space="0" w:color="auto"/>
            </w:tcBorders>
            <w:shd w:val="clear" w:color="auto" w:fill="auto"/>
            <w:hideMark/>
          </w:tcPr>
          <w:p w14:paraId="264412B7" w14:textId="46B65F18"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1C8EC349" w14:textId="692AD0D7"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w:t>
            </w:r>
          </w:p>
        </w:tc>
        <w:tc>
          <w:tcPr>
            <w:tcW w:w="0" w:type="auto"/>
            <w:tcBorders>
              <w:top w:val="nil"/>
              <w:left w:val="nil"/>
              <w:bottom w:val="single" w:sz="4" w:space="0" w:color="auto"/>
              <w:right w:val="single" w:sz="4" w:space="0" w:color="auto"/>
            </w:tcBorders>
            <w:shd w:val="clear" w:color="auto" w:fill="auto"/>
            <w:hideMark/>
          </w:tcPr>
          <w:p w14:paraId="2BE681F7" w14:textId="55284D7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514AE48" w14:textId="02F18CE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56ED9EC" w14:textId="2519C5D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C20F18" w:rsidRPr="00022CED" w14:paraId="7CCE1A73"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tcPr>
          <w:p w14:paraId="7FEBA650"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Germany</w:t>
            </w:r>
          </w:p>
        </w:tc>
        <w:tc>
          <w:tcPr>
            <w:tcW w:w="0" w:type="auto"/>
            <w:tcBorders>
              <w:top w:val="nil"/>
              <w:left w:val="nil"/>
              <w:bottom w:val="single" w:sz="4" w:space="0" w:color="auto"/>
              <w:right w:val="single" w:sz="4" w:space="0" w:color="auto"/>
            </w:tcBorders>
            <w:shd w:val="clear" w:color="auto" w:fill="auto"/>
          </w:tcPr>
          <w:p w14:paraId="0E583D55" w14:textId="2A4284E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tcPr>
          <w:p w14:paraId="6A359981" w14:textId="799E3E5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tcPr>
          <w:p w14:paraId="254EC979" w14:textId="7F2DD0B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A93F81A" w14:textId="1AE58A0A"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96</w:t>
            </w:r>
          </w:p>
        </w:tc>
        <w:tc>
          <w:tcPr>
            <w:tcW w:w="0" w:type="auto"/>
            <w:tcBorders>
              <w:top w:val="nil"/>
              <w:left w:val="nil"/>
              <w:bottom w:val="single" w:sz="4" w:space="0" w:color="auto"/>
              <w:right w:val="single" w:sz="4" w:space="0" w:color="auto"/>
            </w:tcBorders>
            <w:shd w:val="clear" w:color="auto" w:fill="auto"/>
          </w:tcPr>
          <w:p w14:paraId="79A1F2C8" w14:textId="17A190EE"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09</w:t>
            </w:r>
          </w:p>
        </w:tc>
        <w:tc>
          <w:tcPr>
            <w:tcW w:w="0" w:type="auto"/>
            <w:tcBorders>
              <w:top w:val="nil"/>
              <w:left w:val="nil"/>
              <w:bottom w:val="single" w:sz="4" w:space="0" w:color="auto"/>
              <w:right w:val="single" w:sz="4" w:space="0" w:color="auto"/>
            </w:tcBorders>
            <w:shd w:val="clear" w:color="auto" w:fill="auto"/>
          </w:tcPr>
          <w:p w14:paraId="54EBCDBA" w14:textId="714A045F"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05</w:t>
            </w:r>
          </w:p>
        </w:tc>
        <w:tc>
          <w:tcPr>
            <w:tcW w:w="0" w:type="auto"/>
            <w:tcBorders>
              <w:top w:val="nil"/>
              <w:left w:val="nil"/>
              <w:bottom w:val="single" w:sz="4" w:space="0" w:color="auto"/>
              <w:right w:val="single" w:sz="4" w:space="0" w:color="auto"/>
            </w:tcBorders>
            <w:shd w:val="clear" w:color="auto" w:fill="auto"/>
          </w:tcPr>
          <w:p w14:paraId="75404823" w14:textId="10208F9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06</w:t>
            </w:r>
          </w:p>
        </w:tc>
        <w:tc>
          <w:tcPr>
            <w:tcW w:w="0" w:type="auto"/>
            <w:tcBorders>
              <w:top w:val="nil"/>
              <w:left w:val="nil"/>
              <w:bottom w:val="single" w:sz="4" w:space="0" w:color="auto"/>
              <w:right w:val="single" w:sz="4" w:space="0" w:color="auto"/>
            </w:tcBorders>
            <w:shd w:val="clear" w:color="auto" w:fill="auto"/>
          </w:tcPr>
          <w:p w14:paraId="3E1C5250" w14:textId="24603CC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04</w:t>
            </w:r>
          </w:p>
        </w:tc>
        <w:tc>
          <w:tcPr>
            <w:tcW w:w="0" w:type="auto"/>
            <w:tcBorders>
              <w:top w:val="nil"/>
              <w:left w:val="nil"/>
              <w:bottom w:val="single" w:sz="4" w:space="0" w:color="auto"/>
              <w:right w:val="single" w:sz="4" w:space="0" w:color="auto"/>
            </w:tcBorders>
            <w:shd w:val="clear" w:color="auto" w:fill="auto"/>
          </w:tcPr>
          <w:p w14:paraId="5F8E9A9B" w14:textId="08975BE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w:t>
            </w:r>
          </w:p>
        </w:tc>
      </w:tr>
      <w:tr w:rsidR="00C20F18" w:rsidRPr="00022CED" w14:paraId="5028CA4C"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tcPr>
          <w:p w14:paraId="09D9AE6F"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Greece</w:t>
            </w:r>
          </w:p>
        </w:tc>
        <w:tc>
          <w:tcPr>
            <w:tcW w:w="0" w:type="auto"/>
            <w:tcBorders>
              <w:top w:val="nil"/>
              <w:left w:val="nil"/>
              <w:bottom w:val="single" w:sz="4" w:space="0" w:color="auto"/>
              <w:right w:val="single" w:sz="4" w:space="0" w:color="auto"/>
            </w:tcBorders>
            <w:shd w:val="clear" w:color="auto" w:fill="auto"/>
          </w:tcPr>
          <w:p w14:paraId="7F058727" w14:textId="119D9F6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13</w:t>
            </w:r>
          </w:p>
        </w:tc>
        <w:tc>
          <w:tcPr>
            <w:tcW w:w="0" w:type="auto"/>
            <w:tcBorders>
              <w:top w:val="nil"/>
              <w:left w:val="nil"/>
              <w:bottom w:val="single" w:sz="4" w:space="0" w:color="auto"/>
              <w:right w:val="single" w:sz="4" w:space="0" w:color="auto"/>
            </w:tcBorders>
            <w:shd w:val="clear" w:color="auto" w:fill="auto"/>
          </w:tcPr>
          <w:p w14:paraId="121ED12A" w14:textId="0895192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36</w:t>
            </w:r>
          </w:p>
        </w:tc>
        <w:tc>
          <w:tcPr>
            <w:tcW w:w="0" w:type="auto"/>
            <w:tcBorders>
              <w:top w:val="nil"/>
              <w:left w:val="nil"/>
              <w:bottom w:val="single" w:sz="4" w:space="0" w:color="auto"/>
              <w:right w:val="single" w:sz="4" w:space="0" w:color="auto"/>
            </w:tcBorders>
            <w:shd w:val="clear" w:color="auto" w:fill="auto"/>
          </w:tcPr>
          <w:p w14:paraId="434B049C" w14:textId="4D7967F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49</w:t>
            </w:r>
          </w:p>
        </w:tc>
        <w:tc>
          <w:tcPr>
            <w:tcW w:w="0" w:type="auto"/>
            <w:tcBorders>
              <w:top w:val="nil"/>
              <w:left w:val="nil"/>
              <w:bottom w:val="single" w:sz="4" w:space="0" w:color="auto"/>
              <w:right w:val="single" w:sz="4" w:space="0" w:color="auto"/>
            </w:tcBorders>
            <w:shd w:val="clear" w:color="auto" w:fill="auto"/>
          </w:tcPr>
          <w:p w14:paraId="2FFCB209" w14:textId="62B32C32"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3</w:t>
            </w:r>
          </w:p>
        </w:tc>
        <w:tc>
          <w:tcPr>
            <w:tcW w:w="0" w:type="auto"/>
            <w:tcBorders>
              <w:top w:val="nil"/>
              <w:left w:val="nil"/>
              <w:bottom w:val="single" w:sz="4" w:space="0" w:color="auto"/>
              <w:right w:val="single" w:sz="4" w:space="0" w:color="auto"/>
            </w:tcBorders>
            <w:shd w:val="clear" w:color="auto" w:fill="auto"/>
          </w:tcPr>
          <w:p w14:paraId="0C46C330" w14:textId="1CBEE8CD"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32</w:t>
            </w:r>
          </w:p>
        </w:tc>
        <w:tc>
          <w:tcPr>
            <w:tcW w:w="0" w:type="auto"/>
            <w:tcBorders>
              <w:top w:val="nil"/>
              <w:left w:val="nil"/>
              <w:bottom w:val="single" w:sz="4" w:space="0" w:color="auto"/>
              <w:right w:val="single" w:sz="4" w:space="0" w:color="auto"/>
            </w:tcBorders>
            <w:shd w:val="clear" w:color="auto" w:fill="auto"/>
          </w:tcPr>
          <w:p w14:paraId="11BAB998" w14:textId="0B57F12A"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31</w:t>
            </w:r>
          </w:p>
        </w:tc>
        <w:tc>
          <w:tcPr>
            <w:tcW w:w="0" w:type="auto"/>
            <w:tcBorders>
              <w:top w:val="nil"/>
              <w:left w:val="nil"/>
              <w:bottom w:val="single" w:sz="4" w:space="0" w:color="auto"/>
              <w:right w:val="single" w:sz="4" w:space="0" w:color="auto"/>
            </w:tcBorders>
            <w:shd w:val="clear" w:color="auto" w:fill="auto"/>
          </w:tcPr>
          <w:p w14:paraId="436EB5B0" w14:textId="649D356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91</w:t>
            </w:r>
          </w:p>
        </w:tc>
        <w:tc>
          <w:tcPr>
            <w:tcW w:w="0" w:type="auto"/>
            <w:tcBorders>
              <w:top w:val="nil"/>
              <w:left w:val="nil"/>
              <w:bottom w:val="single" w:sz="4" w:space="0" w:color="auto"/>
              <w:right w:val="single" w:sz="4" w:space="0" w:color="auto"/>
            </w:tcBorders>
            <w:shd w:val="clear" w:color="auto" w:fill="auto"/>
          </w:tcPr>
          <w:p w14:paraId="093D06FE" w14:textId="4EEE9FF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65</w:t>
            </w:r>
          </w:p>
        </w:tc>
        <w:tc>
          <w:tcPr>
            <w:tcW w:w="0" w:type="auto"/>
            <w:tcBorders>
              <w:top w:val="nil"/>
              <w:left w:val="nil"/>
              <w:bottom w:val="single" w:sz="4" w:space="0" w:color="auto"/>
              <w:right w:val="single" w:sz="4" w:space="0" w:color="auto"/>
            </w:tcBorders>
            <w:shd w:val="clear" w:color="auto" w:fill="auto"/>
          </w:tcPr>
          <w:p w14:paraId="054200E3" w14:textId="11B5DC9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55</w:t>
            </w:r>
          </w:p>
        </w:tc>
      </w:tr>
      <w:tr w:rsidR="00C20F18" w:rsidRPr="00022CED" w14:paraId="6BB14DDA"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47E5AA8A"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Hungary</w:t>
            </w:r>
          </w:p>
        </w:tc>
        <w:tc>
          <w:tcPr>
            <w:tcW w:w="0" w:type="auto"/>
            <w:tcBorders>
              <w:top w:val="nil"/>
              <w:left w:val="nil"/>
              <w:bottom w:val="single" w:sz="4" w:space="0" w:color="auto"/>
              <w:right w:val="single" w:sz="4" w:space="0" w:color="auto"/>
            </w:tcBorders>
            <w:shd w:val="clear" w:color="auto" w:fill="auto"/>
            <w:hideMark/>
          </w:tcPr>
          <w:p w14:paraId="50CC3D4F" w14:textId="207B4D9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71</w:t>
            </w:r>
          </w:p>
        </w:tc>
        <w:tc>
          <w:tcPr>
            <w:tcW w:w="0" w:type="auto"/>
            <w:tcBorders>
              <w:top w:val="nil"/>
              <w:left w:val="nil"/>
              <w:bottom w:val="single" w:sz="4" w:space="0" w:color="auto"/>
              <w:right w:val="single" w:sz="4" w:space="0" w:color="auto"/>
            </w:tcBorders>
            <w:shd w:val="clear" w:color="auto" w:fill="auto"/>
            <w:hideMark/>
          </w:tcPr>
          <w:p w14:paraId="4658DCFC" w14:textId="10AD7C8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77</w:t>
            </w:r>
          </w:p>
        </w:tc>
        <w:tc>
          <w:tcPr>
            <w:tcW w:w="0" w:type="auto"/>
            <w:tcBorders>
              <w:top w:val="nil"/>
              <w:left w:val="nil"/>
              <w:bottom w:val="single" w:sz="4" w:space="0" w:color="auto"/>
              <w:right w:val="single" w:sz="4" w:space="0" w:color="auto"/>
            </w:tcBorders>
            <w:shd w:val="clear" w:color="auto" w:fill="auto"/>
            <w:hideMark/>
          </w:tcPr>
          <w:p w14:paraId="5A228EDB" w14:textId="0EBC9D7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48</w:t>
            </w:r>
          </w:p>
        </w:tc>
        <w:tc>
          <w:tcPr>
            <w:tcW w:w="0" w:type="auto"/>
            <w:tcBorders>
              <w:top w:val="nil"/>
              <w:left w:val="nil"/>
              <w:bottom w:val="single" w:sz="4" w:space="0" w:color="auto"/>
              <w:right w:val="single" w:sz="4" w:space="0" w:color="auto"/>
            </w:tcBorders>
            <w:shd w:val="clear" w:color="auto" w:fill="auto"/>
            <w:hideMark/>
          </w:tcPr>
          <w:p w14:paraId="7ACF4331" w14:textId="11563A86"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51</w:t>
            </w:r>
          </w:p>
        </w:tc>
        <w:tc>
          <w:tcPr>
            <w:tcW w:w="0" w:type="auto"/>
            <w:tcBorders>
              <w:top w:val="nil"/>
              <w:left w:val="nil"/>
              <w:bottom w:val="single" w:sz="4" w:space="0" w:color="auto"/>
              <w:right w:val="single" w:sz="4" w:space="0" w:color="auto"/>
            </w:tcBorders>
            <w:shd w:val="clear" w:color="auto" w:fill="auto"/>
            <w:hideMark/>
          </w:tcPr>
          <w:p w14:paraId="7C51B49F" w14:textId="614D69E3"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74</w:t>
            </w:r>
          </w:p>
        </w:tc>
        <w:tc>
          <w:tcPr>
            <w:tcW w:w="0" w:type="auto"/>
            <w:tcBorders>
              <w:top w:val="nil"/>
              <w:left w:val="nil"/>
              <w:bottom w:val="single" w:sz="4" w:space="0" w:color="auto"/>
              <w:right w:val="single" w:sz="4" w:space="0" w:color="auto"/>
            </w:tcBorders>
            <w:shd w:val="clear" w:color="auto" w:fill="auto"/>
            <w:hideMark/>
          </w:tcPr>
          <w:p w14:paraId="658B217C" w14:textId="57EEA480"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25907747" w14:textId="4E876E7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69</w:t>
            </w:r>
          </w:p>
        </w:tc>
        <w:tc>
          <w:tcPr>
            <w:tcW w:w="0" w:type="auto"/>
            <w:tcBorders>
              <w:top w:val="nil"/>
              <w:left w:val="nil"/>
              <w:bottom w:val="single" w:sz="4" w:space="0" w:color="auto"/>
              <w:right w:val="single" w:sz="4" w:space="0" w:color="auto"/>
            </w:tcBorders>
            <w:shd w:val="clear" w:color="auto" w:fill="auto"/>
            <w:hideMark/>
          </w:tcPr>
          <w:p w14:paraId="323CA17B" w14:textId="1F1827F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w:t>
            </w:r>
          </w:p>
        </w:tc>
        <w:tc>
          <w:tcPr>
            <w:tcW w:w="0" w:type="auto"/>
            <w:tcBorders>
              <w:top w:val="nil"/>
              <w:left w:val="nil"/>
              <w:bottom w:val="single" w:sz="4" w:space="0" w:color="auto"/>
              <w:right w:val="single" w:sz="4" w:space="0" w:color="auto"/>
            </w:tcBorders>
            <w:shd w:val="clear" w:color="auto" w:fill="auto"/>
            <w:hideMark/>
          </w:tcPr>
          <w:p w14:paraId="5B0BB87C" w14:textId="451E63F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w:t>
            </w:r>
          </w:p>
        </w:tc>
      </w:tr>
      <w:tr w:rsidR="00C20F18" w:rsidRPr="00022CED" w14:paraId="401E5224"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0C04981D"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Iceland</w:t>
            </w:r>
          </w:p>
        </w:tc>
        <w:tc>
          <w:tcPr>
            <w:tcW w:w="0" w:type="auto"/>
            <w:tcBorders>
              <w:top w:val="nil"/>
              <w:left w:val="nil"/>
              <w:bottom w:val="single" w:sz="4" w:space="0" w:color="auto"/>
              <w:right w:val="single" w:sz="4" w:space="0" w:color="auto"/>
            </w:tcBorders>
            <w:shd w:val="clear" w:color="auto" w:fill="auto"/>
            <w:hideMark/>
          </w:tcPr>
          <w:p w14:paraId="274C4403" w14:textId="38BB321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3D9F8C3" w14:textId="038C328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C292A3B" w14:textId="08F1746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245E7A8" w14:textId="18A71098"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27</w:t>
            </w:r>
          </w:p>
        </w:tc>
        <w:tc>
          <w:tcPr>
            <w:tcW w:w="0" w:type="auto"/>
            <w:tcBorders>
              <w:top w:val="nil"/>
              <w:left w:val="nil"/>
              <w:bottom w:val="single" w:sz="4" w:space="0" w:color="auto"/>
              <w:right w:val="single" w:sz="4" w:space="0" w:color="auto"/>
            </w:tcBorders>
            <w:shd w:val="clear" w:color="auto" w:fill="auto"/>
            <w:hideMark/>
          </w:tcPr>
          <w:p w14:paraId="2ED50A26" w14:textId="5F390848"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66</w:t>
            </w:r>
          </w:p>
        </w:tc>
        <w:tc>
          <w:tcPr>
            <w:tcW w:w="0" w:type="auto"/>
            <w:tcBorders>
              <w:top w:val="nil"/>
              <w:left w:val="nil"/>
              <w:bottom w:val="single" w:sz="4" w:space="0" w:color="auto"/>
              <w:right w:val="single" w:sz="4" w:space="0" w:color="auto"/>
            </w:tcBorders>
            <w:shd w:val="clear" w:color="auto" w:fill="auto"/>
            <w:hideMark/>
          </w:tcPr>
          <w:p w14:paraId="3DF31FC8" w14:textId="4BB606CA"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92</w:t>
            </w:r>
          </w:p>
        </w:tc>
        <w:tc>
          <w:tcPr>
            <w:tcW w:w="0" w:type="auto"/>
            <w:tcBorders>
              <w:top w:val="nil"/>
              <w:left w:val="nil"/>
              <w:bottom w:val="single" w:sz="4" w:space="0" w:color="auto"/>
              <w:right w:val="single" w:sz="4" w:space="0" w:color="auto"/>
            </w:tcBorders>
            <w:shd w:val="clear" w:color="auto" w:fill="auto"/>
            <w:hideMark/>
          </w:tcPr>
          <w:p w14:paraId="33171C8A" w14:textId="5D4E4D2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8AEAEA8" w14:textId="430907A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06F1251" w14:textId="20CDD91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C20F18" w:rsidRPr="00022CED" w14:paraId="7C90AB20"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66420911"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Italy</w:t>
            </w:r>
          </w:p>
        </w:tc>
        <w:tc>
          <w:tcPr>
            <w:tcW w:w="0" w:type="auto"/>
            <w:tcBorders>
              <w:top w:val="nil"/>
              <w:left w:val="nil"/>
              <w:bottom w:val="single" w:sz="4" w:space="0" w:color="auto"/>
              <w:right w:val="single" w:sz="4" w:space="0" w:color="auto"/>
            </w:tcBorders>
            <w:shd w:val="clear" w:color="auto" w:fill="auto"/>
            <w:hideMark/>
          </w:tcPr>
          <w:p w14:paraId="0E62BC40" w14:textId="31E8706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79</w:t>
            </w:r>
          </w:p>
        </w:tc>
        <w:tc>
          <w:tcPr>
            <w:tcW w:w="0" w:type="auto"/>
            <w:tcBorders>
              <w:top w:val="nil"/>
              <w:left w:val="nil"/>
              <w:bottom w:val="single" w:sz="4" w:space="0" w:color="auto"/>
              <w:right w:val="single" w:sz="4" w:space="0" w:color="auto"/>
            </w:tcBorders>
            <w:shd w:val="clear" w:color="auto" w:fill="auto"/>
            <w:hideMark/>
          </w:tcPr>
          <w:p w14:paraId="7CDCAC60" w14:textId="71AADFB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w:t>
            </w:r>
          </w:p>
        </w:tc>
        <w:tc>
          <w:tcPr>
            <w:tcW w:w="0" w:type="auto"/>
            <w:tcBorders>
              <w:top w:val="nil"/>
              <w:left w:val="nil"/>
              <w:bottom w:val="single" w:sz="4" w:space="0" w:color="auto"/>
              <w:right w:val="single" w:sz="4" w:space="0" w:color="auto"/>
            </w:tcBorders>
            <w:shd w:val="clear" w:color="auto" w:fill="auto"/>
            <w:hideMark/>
          </w:tcPr>
          <w:p w14:paraId="38CDE9DE" w14:textId="2AD90E1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39</w:t>
            </w:r>
          </w:p>
        </w:tc>
        <w:tc>
          <w:tcPr>
            <w:tcW w:w="0" w:type="auto"/>
            <w:tcBorders>
              <w:top w:val="nil"/>
              <w:left w:val="nil"/>
              <w:bottom w:val="single" w:sz="4" w:space="0" w:color="auto"/>
              <w:right w:val="single" w:sz="4" w:space="0" w:color="auto"/>
            </w:tcBorders>
            <w:shd w:val="clear" w:color="auto" w:fill="auto"/>
            <w:hideMark/>
          </w:tcPr>
          <w:p w14:paraId="4E91C164" w14:textId="32EFB3FB"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81</w:t>
            </w:r>
          </w:p>
        </w:tc>
        <w:tc>
          <w:tcPr>
            <w:tcW w:w="0" w:type="auto"/>
            <w:tcBorders>
              <w:top w:val="nil"/>
              <w:left w:val="nil"/>
              <w:bottom w:val="single" w:sz="4" w:space="0" w:color="auto"/>
              <w:right w:val="single" w:sz="4" w:space="0" w:color="auto"/>
            </w:tcBorders>
            <w:shd w:val="clear" w:color="auto" w:fill="auto"/>
            <w:hideMark/>
          </w:tcPr>
          <w:p w14:paraId="48B4E7B4" w14:textId="7B7328D7"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5F29BE14" w14:textId="7B77C07B"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93</w:t>
            </w:r>
          </w:p>
        </w:tc>
        <w:tc>
          <w:tcPr>
            <w:tcW w:w="0" w:type="auto"/>
            <w:tcBorders>
              <w:top w:val="nil"/>
              <w:left w:val="nil"/>
              <w:bottom w:val="single" w:sz="4" w:space="0" w:color="auto"/>
              <w:right w:val="single" w:sz="4" w:space="0" w:color="auto"/>
            </w:tcBorders>
            <w:shd w:val="clear" w:color="auto" w:fill="auto"/>
            <w:hideMark/>
          </w:tcPr>
          <w:p w14:paraId="5F6DEF5D" w14:textId="3674D1A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76</w:t>
            </w:r>
          </w:p>
        </w:tc>
        <w:tc>
          <w:tcPr>
            <w:tcW w:w="0" w:type="auto"/>
            <w:tcBorders>
              <w:top w:val="nil"/>
              <w:left w:val="nil"/>
              <w:bottom w:val="single" w:sz="4" w:space="0" w:color="auto"/>
              <w:right w:val="single" w:sz="4" w:space="0" w:color="auto"/>
            </w:tcBorders>
            <w:shd w:val="clear" w:color="auto" w:fill="auto"/>
            <w:hideMark/>
          </w:tcPr>
          <w:p w14:paraId="1784A46B" w14:textId="13EEC73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85</w:t>
            </w:r>
          </w:p>
        </w:tc>
        <w:tc>
          <w:tcPr>
            <w:tcW w:w="0" w:type="auto"/>
            <w:tcBorders>
              <w:top w:val="nil"/>
              <w:left w:val="nil"/>
              <w:bottom w:val="single" w:sz="4" w:space="0" w:color="auto"/>
              <w:right w:val="single" w:sz="4" w:space="0" w:color="auto"/>
            </w:tcBorders>
            <w:shd w:val="clear" w:color="auto" w:fill="auto"/>
            <w:hideMark/>
          </w:tcPr>
          <w:p w14:paraId="56A46A59" w14:textId="7CB037E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61</w:t>
            </w:r>
          </w:p>
        </w:tc>
      </w:tr>
      <w:tr w:rsidR="00C20F18" w:rsidRPr="00022CED" w14:paraId="03B7BBE4"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5501DFD0"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Latvia</w:t>
            </w:r>
          </w:p>
        </w:tc>
        <w:tc>
          <w:tcPr>
            <w:tcW w:w="0" w:type="auto"/>
            <w:tcBorders>
              <w:top w:val="nil"/>
              <w:left w:val="nil"/>
              <w:bottom w:val="single" w:sz="4" w:space="0" w:color="auto"/>
              <w:right w:val="single" w:sz="4" w:space="0" w:color="auto"/>
            </w:tcBorders>
            <w:shd w:val="clear" w:color="auto" w:fill="auto"/>
            <w:hideMark/>
          </w:tcPr>
          <w:p w14:paraId="43F40BB3" w14:textId="3D035CB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w:t>
            </w:r>
          </w:p>
        </w:tc>
        <w:tc>
          <w:tcPr>
            <w:tcW w:w="0" w:type="auto"/>
            <w:tcBorders>
              <w:top w:val="nil"/>
              <w:left w:val="nil"/>
              <w:bottom w:val="single" w:sz="4" w:space="0" w:color="auto"/>
              <w:right w:val="single" w:sz="4" w:space="0" w:color="auto"/>
            </w:tcBorders>
            <w:shd w:val="clear" w:color="auto" w:fill="auto"/>
            <w:hideMark/>
          </w:tcPr>
          <w:p w14:paraId="0471A367" w14:textId="70D1CB7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92</w:t>
            </w:r>
          </w:p>
        </w:tc>
        <w:tc>
          <w:tcPr>
            <w:tcW w:w="0" w:type="auto"/>
            <w:tcBorders>
              <w:top w:val="nil"/>
              <w:left w:val="nil"/>
              <w:bottom w:val="single" w:sz="4" w:space="0" w:color="auto"/>
              <w:right w:val="single" w:sz="4" w:space="0" w:color="auto"/>
            </w:tcBorders>
            <w:shd w:val="clear" w:color="auto" w:fill="auto"/>
            <w:hideMark/>
          </w:tcPr>
          <w:p w14:paraId="169663F0" w14:textId="220B973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82</w:t>
            </w:r>
          </w:p>
        </w:tc>
        <w:tc>
          <w:tcPr>
            <w:tcW w:w="0" w:type="auto"/>
            <w:tcBorders>
              <w:top w:val="nil"/>
              <w:left w:val="nil"/>
              <w:bottom w:val="single" w:sz="4" w:space="0" w:color="auto"/>
              <w:right w:val="single" w:sz="4" w:space="0" w:color="auto"/>
            </w:tcBorders>
            <w:shd w:val="clear" w:color="auto" w:fill="auto"/>
            <w:hideMark/>
          </w:tcPr>
          <w:p w14:paraId="2284A689" w14:textId="0D94A008"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5F5A006" w14:textId="44821F3D"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B08E03E" w14:textId="0BED0DBE"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81</w:t>
            </w:r>
          </w:p>
        </w:tc>
        <w:tc>
          <w:tcPr>
            <w:tcW w:w="0" w:type="auto"/>
            <w:tcBorders>
              <w:top w:val="nil"/>
              <w:left w:val="nil"/>
              <w:bottom w:val="single" w:sz="4" w:space="0" w:color="auto"/>
              <w:right w:val="single" w:sz="4" w:space="0" w:color="auto"/>
            </w:tcBorders>
            <w:shd w:val="clear" w:color="auto" w:fill="auto"/>
            <w:hideMark/>
          </w:tcPr>
          <w:p w14:paraId="2E8F911A" w14:textId="5E123E2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4BE5F78" w14:textId="2C3CB3E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661744F" w14:textId="265E27C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44</w:t>
            </w:r>
          </w:p>
        </w:tc>
      </w:tr>
      <w:tr w:rsidR="00C20F18" w:rsidRPr="00022CED" w14:paraId="11E7E83A"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3AAFCE5A"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Lithuania</w:t>
            </w:r>
          </w:p>
        </w:tc>
        <w:tc>
          <w:tcPr>
            <w:tcW w:w="0" w:type="auto"/>
            <w:tcBorders>
              <w:top w:val="nil"/>
              <w:left w:val="nil"/>
              <w:bottom w:val="single" w:sz="4" w:space="0" w:color="auto"/>
              <w:right w:val="single" w:sz="4" w:space="0" w:color="auto"/>
            </w:tcBorders>
            <w:shd w:val="clear" w:color="auto" w:fill="auto"/>
            <w:hideMark/>
          </w:tcPr>
          <w:p w14:paraId="058C3933" w14:textId="31D6E39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53</w:t>
            </w:r>
          </w:p>
        </w:tc>
        <w:tc>
          <w:tcPr>
            <w:tcW w:w="0" w:type="auto"/>
            <w:tcBorders>
              <w:top w:val="nil"/>
              <w:left w:val="nil"/>
              <w:bottom w:val="single" w:sz="4" w:space="0" w:color="auto"/>
              <w:right w:val="single" w:sz="4" w:space="0" w:color="auto"/>
            </w:tcBorders>
            <w:shd w:val="clear" w:color="auto" w:fill="auto"/>
            <w:hideMark/>
          </w:tcPr>
          <w:p w14:paraId="6F7B1F95" w14:textId="05F6AFE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7</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91</w:t>
            </w:r>
          </w:p>
        </w:tc>
        <w:tc>
          <w:tcPr>
            <w:tcW w:w="0" w:type="auto"/>
            <w:tcBorders>
              <w:top w:val="nil"/>
              <w:left w:val="nil"/>
              <w:bottom w:val="single" w:sz="4" w:space="0" w:color="auto"/>
              <w:right w:val="single" w:sz="4" w:space="0" w:color="auto"/>
            </w:tcBorders>
            <w:shd w:val="clear" w:color="auto" w:fill="auto"/>
            <w:hideMark/>
          </w:tcPr>
          <w:p w14:paraId="617790F6" w14:textId="41624B5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19</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44</w:t>
            </w:r>
          </w:p>
        </w:tc>
        <w:tc>
          <w:tcPr>
            <w:tcW w:w="0" w:type="auto"/>
            <w:tcBorders>
              <w:top w:val="nil"/>
              <w:left w:val="nil"/>
              <w:bottom w:val="single" w:sz="4" w:space="0" w:color="auto"/>
              <w:right w:val="single" w:sz="4" w:space="0" w:color="auto"/>
            </w:tcBorders>
            <w:shd w:val="clear" w:color="auto" w:fill="auto"/>
            <w:hideMark/>
          </w:tcPr>
          <w:p w14:paraId="430114B2" w14:textId="49759CFB"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38</w:t>
            </w:r>
          </w:p>
        </w:tc>
        <w:tc>
          <w:tcPr>
            <w:tcW w:w="0" w:type="auto"/>
            <w:tcBorders>
              <w:top w:val="nil"/>
              <w:left w:val="nil"/>
              <w:bottom w:val="single" w:sz="4" w:space="0" w:color="auto"/>
              <w:right w:val="single" w:sz="4" w:space="0" w:color="auto"/>
            </w:tcBorders>
            <w:shd w:val="clear" w:color="auto" w:fill="auto"/>
            <w:hideMark/>
          </w:tcPr>
          <w:p w14:paraId="1B83B6A6" w14:textId="5D5D0833"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27</w:t>
            </w:r>
          </w:p>
        </w:tc>
        <w:tc>
          <w:tcPr>
            <w:tcW w:w="0" w:type="auto"/>
            <w:tcBorders>
              <w:top w:val="nil"/>
              <w:left w:val="nil"/>
              <w:bottom w:val="single" w:sz="4" w:space="0" w:color="auto"/>
              <w:right w:val="single" w:sz="4" w:space="0" w:color="auto"/>
            </w:tcBorders>
            <w:shd w:val="clear" w:color="auto" w:fill="auto"/>
            <w:hideMark/>
          </w:tcPr>
          <w:p w14:paraId="2702CACF" w14:textId="717332F9"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66</w:t>
            </w:r>
          </w:p>
        </w:tc>
        <w:tc>
          <w:tcPr>
            <w:tcW w:w="0" w:type="auto"/>
            <w:tcBorders>
              <w:top w:val="nil"/>
              <w:left w:val="nil"/>
              <w:bottom w:val="single" w:sz="4" w:space="0" w:color="auto"/>
              <w:right w:val="single" w:sz="4" w:space="0" w:color="auto"/>
            </w:tcBorders>
            <w:shd w:val="clear" w:color="auto" w:fill="auto"/>
            <w:hideMark/>
          </w:tcPr>
          <w:p w14:paraId="312B2C22" w14:textId="5F818FF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97</w:t>
            </w:r>
          </w:p>
        </w:tc>
        <w:tc>
          <w:tcPr>
            <w:tcW w:w="0" w:type="auto"/>
            <w:tcBorders>
              <w:top w:val="nil"/>
              <w:left w:val="nil"/>
              <w:bottom w:val="single" w:sz="4" w:space="0" w:color="auto"/>
              <w:right w:val="single" w:sz="4" w:space="0" w:color="auto"/>
            </w:tcBorders>
            <w:shd w:val="clear" w:color="auto" w:fill="auto"/>
            <w:hideMark/>
          </w:tcPr>
          <w:p w14:paraId="6048F263" w14:textId="41AECBB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54</w:t>
            </w:r>
          </w:p>
        </w:tc>
        <w:tc>
          <w:tcPr>
            <w:tcW w:w="0" w:type="auto"/>
            <w:tcBorders>
              <w:top w:val="nil"/>
              <w:left w:val="nil"/>
              <w:bottom w:val="single" w:sz="4" w:space="0" w:color="auto"/>
              <w:right w:val="single" w:sz="4" w:space="0" w:color="auto"/>
            </w:tcBorders>
            <w:shd w:val="clear" w:color="auto" w:fill="auto"/>
            <w:hideMark/>
          </w:tcPr>
          <w:p w14:paraId="6987983A" w14:textId="1E25990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51</w:t>
            </w:r>
          </w:p>
        </w:tc>
      </w:tr>
      <w:tr w:rsidR="00C20F18" w:rsidRPr="00022CED" w14:paraId="6668C3DF"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08C4B5EA" w14:textId="0CBD7DF9" w:rsidR="002D065E" w:rsidRPr="00C60277" w:rsidRDefault="1E69285F" w:rsidP="0046242D">
            <w:pP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0" w:type="auto"/>
            <w:tcBorders>
              <w:top w:val="nil"/>
              <w:left w:val="nil"/>
              <w:bottom w:val="single" w:sz="4" w:space="0" w:color="auto"/>
              <w:right w:val="single" w:sz="4" w:space="0" w:color="auto"/>
            </w:tcBorders>
            <w:shd w:val="clear" w:color="auto" w:fill="auto"/>
            <w:hideMark/>
          </w:tcPr>
          <w:p w14:paraId="7D83985D" w14:textId="0B2A774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C791721" w14:textId="27FD076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C7923D5" w14:textId="26F15FD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E6069DD" w14:textId="75BF8658"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3CA01B3" w14:textId="2A4A0CA1"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7B015A2" w14:textId="454AE137"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93AA705" w14:textId="24B0F0B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A262303" w14:textId="0E50418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41A0CC5" w14:textId="5A84444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C20F18" w:rsidRPr="00022CED" w14:paraId="42ED4662"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5C2F27D6"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Norway</w:t>
            </w:r>
          </w:p>
        </w:tc>
        <w:tc>
          <w:tcPr>
            <w:tcW w:w="0" w:type="auto"/>
            <w:tcBorders>
              <w:top w:val="nil"/>
              <w:left w:val="nil"/>
              <w:bottom w:val="single" w:sz="4" w:space="0" w:color="auto"/>
              <w:right w:val="single" w:sz="4" w:space="0" w:color="auto"/>
            </w:tcBorders>
            <w:shd w:val="clear" w:color="auto" w:fill="auto"/>
            <w:hideMark/>
          </w:tcPr>
          <w:p w14:paraId="1818372E" w14:textId="5ECB194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4098B8B" w14:textId="526972A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D3B374D" w14:textId="3ADC556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3C55CB6" w14:textId="77B30C73" w:rsidR="002D065E" w:rsidRPr="00C60277" w:rsidRDefault="002D065E" w:rsidP="00014188">
            <w:pPr>
              <w:jc w:val="right"/>
              <w:rPr>
                <w:rFonts w:ascii="Calibri" w:hAnsi="Calibri" w:cs="Calibri"/>
                <w:b/>
                <w:bCs/>
                <w:color w:val="000000"/>
                <w:sz w:val="22"/>
                <w:szCs w:val="22"/>
                <w:highlight w:val="yellow"/>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582A6DB" w14:textId="120142B1" w:rsidR="002D065E" w:rsidRPr="00C60277" w:rsidRDefault="002D065E" w:rsidP="00014188">
            <w:pPr>
              <w:jc w:val="right"/>
              <w:rPr>
                <w:rFonts w:ascii="Calibri" w:hAnsi="Calibri" w:cs="Calibri"/>
                <w:b/>
                <w:bCs/>
                <w:color w:val="000000"/>
                <w:sz w:val="22"/>
                <w:szCs w:val="22"/>
                <w:highlight w:val="yellow"/>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047F940" w14:textId="66D0B618"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7</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17</w:t>
            </w:r>
          </w:p>
        </w:tc>
        <w:tc>
          <w:tcPr>
            <w:tcW w:w="0" w:type="auto"/>
            <w:tcBorders>
              <w:top w:val="nil"/>
              <w:left w:val="nil"/>
              <w:bottom w:val="single" w:sz="4" w:space="0" w:color="auto"/>
              <w:right w:val="single" w:sz="4" w:space="0" w:color="auto"/>
            </w:tcBorders>
            <w:shd w:val="clear" w:color="auto" w:fill="auto"/>
            <w:hideMark/>
          </w:tcPr>
          <w:p w14:paraId="3431CFFC" w14:textId="6F3B768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604D82D" w14:textId="04AAADF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2E62A30" w14:textId="4C5A067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C20F18" w:rsidRPr="00022CED" w14:paraId="57E076CD"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23B1FA5D"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Poland</w:t>
            </w:r>
          </w:p>
        </w:tc>
        <w:tc>
          <w:tcPr>
            <w:tcW w:w="0" w:type="auto"/>
            <w:tcBorders>
              <w:top w:val="nil"/>
              <w:left w:val="nil"/>
              <w:bottom w:val="single" w:sz="4" w:space="0" w:color="auto"/>
              <w:right w:val="single" w:sz="4" w:space="0" w:color="auto"/>
            </w:tcBorders>
            <w:shd w:val="clear" w:color="auto" w:fill="auto"/>
            <w:hideMark/>
          </w:tcPr>
          <w:p w14:paraId="7DDE96AD" w14:textId="7BDFC8A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94</w:t>
            </w:r>
          </w:p>
        </w:tc>
        <w:tc>
          <w:tcPr>
            <w:tcW w:w="0" w:type="auto"/>
            <w:tcBorders>
              <w:top w:val="nil"/>
              <w:left w:val="nil"/>
              <w:bottom w:val="single" w:sz="4" w:space="0" w:color="auto"/>
              <w:right w:val="single" w:sz="4" w:space="0" w:color="auto"/>
            </w:tcBorders>
            <w:shd w:val="clear" w:color="auto" w:fill="auto"/>
            <w:hideMark/>
          </w:tcPr>
          <w:p w14:paraId="5F476355" w14:textId="3293B16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83</w:t>
            </w:r>
          </w:p>
        </w:tc>
        <w:tc>
          <w:tcPr>
            <w:tcW w:w="0" w:type="auto"/>
            <w:tcBorders>
              <w:top w:val="nil"/>
              <w:left w:val="nil"/>
              <w:bottom w:val="single" w:sz="4" w:space="0" w:color="auto"/>
              <w:right w:val="single" w:sz="4" w:space="0" w:color="auto"/>
            </w:tcBorders>
            <w:shd w:val="clear" w:color="auto" w:fill="auto"/>
            <w:hideMark/>
          </w:tcPr>
          <w:p w14:paraId="50BA90B7" w14:textId="0C03543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77</w:t>
            </w:r>
          </w:p>
        </w:tc>
        <w:tc>
          <w:tcPr>
            <w:tcW w:w="0" w:type="auto"/>
            <w:tcBorders>
              <w:top w:val="nil"/>
              <w:left w:val="nil"/>
              <w:bottom w:val="single" w:sz="4" w:space="0" w:color="auto"/>
              <w:right w:val="single" w:sz="4" w:space="0" w:color="auto"/>
            </w:tcBorders>
            <w:shd w:val="clear" w:color="auto" w:fill="auto"/>
            <w:hideMark/>
          </w:tcPr>
          <w:p w14:paraId="204E9858" w14:textId="38E57B5B"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72</w:t>
            </w:r>
          </w:p>
        </w:tc>
        <w:tc>
          <w:tcPr>
            <w:tcW w:w="0" w:type="auto"/>
            <w:tcBorders>
              <w:top w:val="nil"/>
              <w:left w:val="nil"/>
              <w:bottom w:val="single" w:sz="4" w:space="0" w:color="auto"/>
              <w:right w:val="single" w:sz="4" w:space="0" w:color="auto"/>
            </w:tcBorders>
            <w:shd w:val="clear" w:color="auto" w:fill="auto"/>
            <w:hideMark/>
          </w:tcPr>
          <w:p w14:paraId="023735F9" w14:textId="3B619433"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81</w:t>
            </w:r>
          </w:p>
        </w:tc>
        <w:tc>
          <w:tcPr>
            <w:tcW w:w="0" w:type="auto"/>
            <w:tcBorders>
              <w:top w:val="nil"/>
              <w:left w:val="nil"/>
              <w:bottom w:val="single" w:sz="4" w:space="0" w:color="auto"/>
              <w:right w:val="single" w:sz="4" w:space="0" w:color="auto"/>
            </w:tcBorders>
            <w:shd w:val="clear" w:color="auto" w:fill="auto"/>
            <w:hideMark/>
          </w:tcPr>
          <w:p w14:paraId="1B1E484F" w14:textId="0F534228"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53</w:t>
            </w:r>
          </w:p>
        </w:tc>
        <w:tc>
          <w:tcPr>
            <w:tcW w:w="0" w:type="auto"/>
            <w:tcBorders>
              <w:top w:val="nil"/>
              <w:left w:val="nil"/>
              <w:bottom w:val="single" w:sz="4" w:space="0" w:color="auto"/>
              <w:right w:val="single" w:sz="4" w:space="0" w:color="auto"/>
            </w:tcBorders>
            <w:shd w:val="clear" w:color="auto" w:fill="auto"/>
            <w:hideMark/>
          </w:tcPr>
          <w:p w14:paraId="73C8B0AD" w14:textId="7476A4B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71</w:t>
            </w:r>
          </w:p>
        </w:tc>
        <w:tc>
          <w:tcPr>
            <w:tcW w:w="0" w:type="auto"/>
            <w:tcBorders>
              <w:top w:val="nil"/>
              <w:left w:val="nil"/>
              <w:bottom w:val="single" w:sz="4" w:space="0" w:color="auto"/>
              <w:right w:val="single" w:sz="4" w:space="0" w:color="auto"/>
            </w:tcBorders>
            <w:shd w:val="clear" w:color="auto" w:fill="auto"/>
            <w:hideMark/>
          </w:tcPr>
          <w:p w14:paraId="752ED39B" w14:textId="02F0177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42</w:t>
            </w:r>
          </w:p>
        </w:tc>
        <w:tc>
          <w:tcPr>
            <w:tcW w:w="0" w:type="auto"/>
            <w:tcBorders>
              <w:top w:val="nil"/>
              <w:left w:val="nil"/>
              <w:bottom w:val="single" w:sz="4" w:space="0" w:color="auto"/>
              <w:right w:val="single" w:sz="4" w:space="0" w:color="auto"/>
            </w:tcBorders>
            <w:shd w:val="clear" w:color="auto" w:fill="auto"/>
            <w:hideMark/>
          </w:tcPr>
          <w:p w14:paraId="2078DDC4" w14:textId="64D32C3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13</w:t>
            </w:r>
          </w:p>
        </w:tc>
      </w:tr>
      <w:tr w:rsidR="00C20F18" w:rsidRPr="00022CED" w14:paraId="38469A6D"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593A8511"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Serbia</w:t>
            </w:r>
          </w:p>
        </w:tc>
        <w:tc>
          <w:tcPr>
            <w:tcW w:w="0" w:type="auto"/>
            <w:tcBorders>
              <w:top w:val="nil"/>
              <w:left w:val="nil"/>
              <w:bottom w:val="single" w:sz="4" w:space="0" w:color="auto"/>
              <w:right w:val="single" w:sz="4" w:space="0" w:color="auto"/>
            </w:tcBorders>
            <w:shd w:val="clear" w:color="auto" w:fill="auto"/>
            <w:hideMark/>
          </w:tcPr>
          <w:p w14:paraId="350FBAE9" w14:textId="46F59FA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7825F67" w14:textId="53F85BC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F92B555" w14:textId="797D44B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A433939" w14:textId="2C208ECE"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FF71426" w14:textId="16D53EFF"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4CCEAD8" w14:textId="14A12D64"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59</w:t>
            </w:r>
          </w:p>
        </w:tc>
        <w:tc>
          <w:tcPr>
            <w:tcW w:w="0" w:type="auto"/>
            <w:tcBorders>
              <w:top w:val="nil"/>
              <w:left w:val="nil"/>
              <w:bottom w:val="single" w:sz="4" w:space="0" w:color="auto"/>
              <w:right w:val="single" w:sz="4" w:space="0" w:color="auto"/>
            </w:tcBorders>
            <w:shd w:val="clear" w:color="auto" w:fill="auto"/>
            <w:hideMark/>
          </w:tcPr>
          <w:p w14:paraId="645A2FAB" w14:textId="3689FBF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2E38CBC" w14:textId="3CBD90B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E9AEB6E" w14:textId="553B8A0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64</w:t>
            </w:r>
          </w:p>
        </w:tc>
      </w:tr>
      <w:tr w:rsidR="00C20F18" w:rsidRPr="00022CED" w14:paraId="29B38C4E"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079F1BAC"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Slovakia</w:t>
            </w:r>
          </w:p>
        </w:tc>
        <w:tc>
          <w:tcPr>
            <w:tcW w:w="0" w:type="auto"/>
            <w:tcBorders>
              <w:top w:val="nil"/>
              <w:left w:val="nil"/>
              <w:bottom w:val="single" w:sz="4" w:space="0" w:color="auto"/>
              <w:right w:val="single" w:sz="4" w:space="0" w:color="auto"/>
            </w:tcBorders>
            <w:shd w:val="clear" w:color="auto" w:fill="auto"/>
            <w:hideMark/>
          </w:tcPr>
          <w:p w14:paraId="7DF54150" w14:textId="4FEE6E5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34</w:t>
            </w:r>
          </w:p>
        </w:tc>
        <w:tc>
          <w:tcPr>
            <w:tcW w:w="0" w:type="auto"/>
            <w:tcBorders>
              <w:top w:val="nil"/>
              <w:left w:val="nil"/>
              <w:bottom w:val="single" w:sz="4" w:space="0" w:color="auto"/>
              <w:right w:val="single" w:sz="4" w:space="0" w:color="auto"/>
            </w:tcBorders>
            <w:shd w:val="clear" w:color="auto" w:fill="auto"/>
            <w:hideMark/>
          </w:tcPr>
          <w:p w14:paraId="44D7A43B" w14:textId="1D27A93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32</w:t>
            </w:r>
          </w:p>
        </w:tc>
        <w:tc>
          <w:tcPr>
            <w:tcW w:w="0" w:type="auto"/>
            <w:tcBorders>
              <w:top w:val="nil"/>
              <w:left w:val="nil"/>
              <w:bottom w:val="single" w:sz="4" w:space="0" w:color="auto"/>
              <w:right w:val="single" w:sz="4" w:space="0" w:color="auto"/>
            </w:tcBorders>
            <w:shd w:val="clear" w:color="auto" w:fill="auto"/>
            <w:hideMark/>
          </w:tcPr>
          <w:p w14:paraId="1FC4432D" w14:textId="76A71FB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65</w:t>
            </w:r>
          </w:p>
        </w:tc>
        <w:tc>
          <w:tcPr>
            <w:tcW w:w="0" w:type="auto"/>
            <w:tcBorders>
              <w:top w:val="nil"/>
              <w:left w:val="nil"/>
              <w:bottom w:val="single" w:sz="4" w:space="0" w:color="auto"/>
              <w:right w:val="single" w:sz="4" w:space="0" w:color="auto"/>
            </w:tcBorders>
            <w:shd w:val="clear" w:color="auto" w:fill="auto"/>
            <w:hideMark/>
          </w:tcPr>
          <w:p w14:paraId="4751E3B9" w14:textId="7D5B6694"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6</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w:t>
            </w:r>
          </w:p>
        </w:tc>
        <w:tc>
          <w:tcPr>
            <w:tcW w:w="0" w:type="auto"/>
            <w:tcBorders>
              <w:top w:val="nil"/>
              <w:left w:val="nil"/>
              <w:bottom w:val="single" w:sz="4" w:space="0" w:color="auto"/>
              <w:right w:val="single" w:sz="4" w:space="0" w:color="auto"/>
            </w:tcBorders>
            <w:shd w:val="clear" w:color="auto" w:fill="auto"/>
            <w:hideMark/>
          </w:tcPr>
          <w:p w14:paraId="2B9A09E6" w14:textId="319B80B3"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55</w:t>
            </w:r>
          </w:p>
        </w:tc>
        <w:tc>
          <w:tcPr>
            <w:tcW w:w="0" w:type="auto"/>
            <w:tcBorders>
              <w:top w:val="nil"/>
              <w:left w:val="nil"/>
              <w:bottom w:val="single" w:sz="4" w:space="0" w:color="auto"/>
              <w:right w:val="single" w:sz="4" w:space="0" w:color="auto"/>
            </w:tcBorders>
            <w:shd w:val="clear" w:color="auto" w:fill="auto"/>
            <w:hideMark/>
          </w:tcPr>
          <w:p w14:paraId="4F7A804A" w14:textId="1BF0BB3F"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29987884" w14:textId="6CDCEDF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34</w:t>
            </w:r>
          </w:p>
        </w:tc>
        <w:tc>
          <w:tcPr>
            <w:tcW w:w="0" w:type="auto"/>
            <w:tcBorders>
              <w:top w:val="nil"/>
              <w:left w:val="nil"/>
              <w:bottom w:val="single" w:sz="4" w:space="0" w:color="auto"/>
              <w:right w:val="single" w:sz="4" w:space="0" w:color="auto"/>
            </w:tcBorders>
            <w:shd w:val="clear" w:color="auto" w:fill="auto"/>
            <w:hideMark/>
          </w:tcPr>
          <w:p w14:paraId="59542D6E" w14:textId="2D905DE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51</w:t>
            </w:r>
          </w:p>
        </w:tc>
        <w:tc>
          <w:tcPr>
            <w:tcW w:w="0" w:type="auto"/>
            <w:tcBorders>
              <w:top w:val="nil"/>
              <w:left w:val="nil"/>
              <w:bottom w:val="single" w:sz="4" w:space="0" w:color="auto"/>
              <w:right w:val="single" w:sz="4" w:space="0" w:color="auto"/>
            </w:tcBorders>
            <w:shd w:val="clear" w:color="auto" w:fill="auto"/>
            <w:hideMark/>
          </w:tcPr>
          <w:p w14:paraId="0D5FA7C3" w14:textId="6CB15BE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85</w:t>
            </w:r>
          </w:p>
        </w:tc>
      </w:tr>
      <w:tr w:rsidR="00C20F18" w:rsidRPr="00022CED" w14:paraId="4A4D336B"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681A431B"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Slovenia</w:t>
            </w:r>
          </w:p>
        </w:tc>
        <w:tc>
          <w:tcPr>
            <w:tcW w:w="0" w:type="auto"/>
            <w:tcBorders>
              <w:top w:val="nil"/>
              <w:left w:val="nil"/>
              <w:bottom w:val="single" w:sz="4" w:space="0" w:color="auto"/>
              <w:right w:val="single" w:sz="4" w:space="0" w:color="auto"/>
            </w:tcBorders>
            <w:shd w:val="clear" w:color="auto" w:fill="auto"/>
            <w:hideMark/>
          </w:tcPr>
          <w:p w14:paraId="528D5A8B" w14:textId="1C885AD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95</w:t>
            </w:r>
          </w:p>
        </w:tc>
        <w:tc>
          <w:tcPr>
            <w:tcW w:w="0" w:type="auto"/>
            <w:tcBorders>
              <w:top w:val="nil"/>
              <w:left w:val="nil"/>
              <w:bottom w:val="single" w:sz="4" w:space="0" w:color="auto"/>
              <w:right w:val="single" w:sz="4" w:space="0" w:color="auto"/>
            </w:tcBorders>
            <w:shd w:val="clear" w:color="auto" w:fill="auto"/>
            <w:hideMark/>
          </w:tcPr>
          <w:p w14:paraId="13D76A61" w14:textId="4B58B84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81</w:t>
            </w:r>
          </w:p>
        </w:tc>
        <w:tc>
          <w:tcPr>
            <w:tcW w:w="0" w:type="auto"/>
            <w:tcBorders>
              <w:top w:val="nil"/>
              <w:left w:val="nil"/>
              <w:bottom w:val="single" w:sz="4" w:space="0" w:color="auto"/>
              <w:right w:val="single" w:sz="4" w:space="0" w:color="auto"/>
            </w:tcBorders>
            <w:shd w:val="clear" w:color="auto" w:fill="auto"/>
            <w:hideMark/>
          </w:tcPr>
          <w:p w14:paraId="4A18C396" w14:textId="73009B9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76</w:t>
            </w:r>
          </w:p>
        </w:tc>
        <w:tc>
          <w:tcPr>
            <w:tcW w:w="0" w:type="auto"/>
            <w:tcBorders>
              <w:top w:val="nil"/>
              <w:left w:val="nil"/>
              <w:bottom w:val="single" w:sz="4" w:space="0" w:color="auto"/>
              <w:right w:val="single" w:sz="4" w:space="0" w:color="auto"/>
            </w:tcBorders>
            <w:shd w:val="clear" w:color="auto" w:fill="auto"/>
            <w:hideMark/>
          </w:tcPr>
          <w:p w14:paraId="33141BBF" w14:textId="2D4F13CA"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71</w:t>
            </w:r>
          </w:p>
        </w:tc>
        <w:tc>
          <w:tcPr>
            <w:tcW w:w="0" w:type="auto"/>
            <w:tcBorders>
              <w:top w:val="nil"/>
              <w:left w:val="nil"/>
              <w:bottom w:val="single" w:sz="4" w:space="0" w:color="auto"/>
              <w:right w:val="single" w:sz="4" w:space="0" w:color="auto"/>
            </w:tcBorders>
            <w:shd w:val="clear" w:color="auto" w:fill="auto"/>
            <w:hideMark/>
          </w:tcPr>
          <w:p w14:paraId="25794874" w14:textId="7D65F931"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w:t>
            </w:r>
          </w:p>
        </w:tc>
        <w:tc>
          <w:tcPr>
            <w:tcW w:w="0" w:type="auto"/>
            <w:tcBorders>
              <w:top w:val="nil"/>
              <w:left w:val="nil"/>
              <w:bottom w:val="single" w:sz="4" w:space="0" w:color="auto"/>
              <w:right w:val="single" w:sz="4" w:space="0" w:color="auto"/>
            </w:tcBorders>
            <w:shd w:val="clear" w:color="auto" w:fill="auto"/>
            <w:hideMark/>
          </w:tcPr>
          <w:p w14:paraId="38DD4A5B" w14:textId="7AAE7962"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1C7A5216" w14:textId="79C861A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47</w:t>
            </w:r>
          </w:p>
        </w:tc>
        <w:tc>
          <w:tcPr>
            <w:tcW w:w="0" w:type="auto"/>
            <w:tcBorders>
              <w:top w:val="nil"/>
              <w:left w:val="nil"/>
              <w:bottom w:val="single" w:sz="4" w:space="0" w:color="auto"/>
              <w:right w:val="single" w:sz="4" w:space="0" w:color="auto"/>
            </w:tcBorders>
            <w:shd w:val="clear" w:color="auto" w:fill="auto"/>
            <w:hideMark/>
          </w:tcPr>
          <w:p w14:paraId="1BABE558" w14:textId="31626C3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74</w:t>
            </w:r>
          </w:p>
        </w:tc>
        <w:tc>
          <w:tcPr>
            <w:tcW w:w="0" w:type="auto"/>
            <w:tcBorders>
              <w:top w:val="nil"/>
              <w:left w:val="nil"/>
              <w:bottom w:val="single" w:sz="4" w:space="0" w:color="auto"/>
              <w:right w:val="single" w:sz="4" w:space="0" w:color="auto"/>
            </w:tcBorders>
            <w:shd w:val="clear" w:color="auto" w:fill="auto"/>
            <w:hideMark/>
          </w:tcPr>
          <w:p w14:paraId="2C8A2228" w14:textId="1C75551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7</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21</w:t>
            </w:r>
          </w:p>
        </w:tc>
      </w:tr>
      <w:tr w:rsidR="00C20F18" w:rsidRPr="00022CED" w14:paraId="18662A87"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0EBA7660"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Spain</w:t>
            </w:r>
          </w:p>
        </w:tc>
        <w:tc>
          <w:tcPr>
            <w:tcW w:w="0" w:type="auto"/>
            <w:tcBorders>
              <w:top w:val="nil"/>
              <w:left w:val="nil"/>
              <w:bottom w:val="single" w:sz="4" w:space="0" w:color="auto"/>
              <w:right w:val="single" w:sz="4" w:space="0" w:color="auto"/>
            </w:tcBorders>
            <w:shd w:val="clear" w:color="auto" w:fill="auto"/>
            <w:hideMark/>
          </w:tcPr>
          <w:p w14:paraId="225C06EF" w14:textId="341BFC9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89</w:t>
            </w:r>
          </w:p>
        </w:tc>
        <w:tc>
          <w:tcPr>
            <w:tcW w:w="0" w:type="auto"/>
            <w:tcBorders>
              <w:top w:val="nil"/>
              <w:left w:val="nil"/>
              <w:bottom w:val="single" w:sz="4" w:space="0" w:color="auto"/>
              <w:right w:val="single" w:sz="4" w:space="0" w:color="auto"/>
            </w:tcBorders>
            <w:shd w:val="clear" w:color="auto" w:fill="auto"/>
            <w:hideMark/>
          </w:tcPr>
          <w:p w14:paraId="3F82D24B" w14:textId="476CC81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18CA6E6D" w14:textId="07649B0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26</w:t>
            </w:r>
          </w:p>
        </w:tc>
        <w:tc>
          <w:tcPr>
            <w:tcW w:w="0" w:type="auto"/>
            <w:tcBorders>
              <w:top w:val="nil"/>
              <w:left w:val="nil"/>
              <w:bottom w:val="single" w:sz="4" w:space="0" w:color="auto"/>
              <w:right w:val="single" w:sz="4" w:space="0" w:color="auto"/>
            </w:tcBorders>
            <w:shd w:val="clear" w:color="auto" w:fill="auto"/>
            <w:hideMark/>
          </w:tcPr>
          <w:p w14:paraId="28FB03A5" w14:textId="3B7EC255"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w:t>
            </w:r>
          </w:p>
        </w:tc>
        <w:tc>
          <w:tcPr>
            <w:tcW w:w="0" w:type="auto"/>
            <w:tcBorders>
              <w:top w:val="nil"/>
              <w:left w:val="nil"/>
              <w:bottom w:val="single" w:sz="4" w:space="0" w:color="auto"/>
              <w:right w:val="single" w:sz="4" w:space="0" w:color="auto"/>
            </w:tcBorders>
            <w:shd w:val="clear" w:color="auto" w:fill="auto"/>
            <w:hideMark/>
          </w:tcPr>
          <w:p w14:paraId="40C7A5B0" w14:textId="46563899"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79</w:t>
            </w:r>
          </w:p>
        </w:tc>
        <w:tc>
          <w:tcPr>
            <w:tcW w:w="0" w:type="auto"/>
            <w:tcBorders>
              <w:top w:val="nil"/>
              <w:left w:val="nil"/>
              <w:bottom w:val="single" w:sz="4" w:space="0" w:color="auto"/>
              <w:right w:val="single" w:sz="4" w:space="0" w:color="auto"/>
            </w:tcBorders>
            <w:shd w:val="clear" w:color="auto" w:fill="auto"/>
            <w:hideMark/>
          </w:tcPr>
          <w:p w14:paraId="462C151F" w14:textId="6F73E69F"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69</w:t>
            </w:r>
          </w:p>
        </w:tc>
        <w:tc>
          <w:tcPr>
            <w:tcW w:w="0" w:type="auto"/>
            <w:tcBorders>
              <w:top w:val="nil"/>
              <w:left w:val="nil"/>
              <w:bottom w:val="single" w:sz="4" w:space="0" w:color="auto"/>
              <w:right w:val="single" w:sz="4" w:space="0" w:color="auto"/>
            </w:tcBorders>
            <w:shd w:val="clear" w:color="auto" w:fill="auto"/>
            <w:hideMark/>
          </w:tcPr>
          <w:p w14:paraId="24332B58" w14:textId="175C846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5A1283B8" w14:textId="4071990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51</w:t>
            </w:r>
          </w:p>
        </w:tc>
        <w:tc>
          <w:tcPr>
            <w:tcW w:w="0" w:type="auto"/>
            <w:tcBorders>
              <w:top w:val="nil"/>
              <w:left w:val="nil"/>
              <w:bottom w:val="single" w:sz="4" w:space="0" w:color="auto"/>
              <w:right w:val="single" w:sz="4" w:space="0" w:color="auto"/>
            </w:tcBorders>
            <w:shd w:val="clear" w:color="auto" w:fill="auto"/>
            <w:hideMark/>
          </w:tcPr>
          <w:p w14:paraId="1353FEE4" w14:textId="3AA1002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59</w:t>
            </w:r>
          </w:p>
        </w:tc>
      </w:tr>
      <w:tr w:rsidR="00C20F18" w:rsidRPr="00022CED" w14:paraId="2A0F29E7"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227A2B47"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Sweden</w:t>
            </w:r>
          </w:p>
        </w:tc>
        <w:tc>
          <w:tcPr>
            <w:tcW w:w="0" w:type="auto"/>
            <w:tcBorders>
              <w:top w:val="nil"/>
              <w:left w:val="nil"/>
              <w:bottom w:val="single" w:sz="4" w:space="0" w:color="auto"/>
              <w:right w:val="single" w:sz="4" w:space="0" w:color="auto"/>
            </w:tcBorders>
            <w:shd w:val="clear" w:color="auto" w:fill="auto"/>
            <w:noWrap/>
            <w:hideMark/>
          </w:tcPr>
          <w:p w14:paraId="43DAF90B" w14:textId="2144738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33</w:t>
            </w:r>
          </w:p>
        </w:tc>
        <w:tc>
          <w:tcPr>
            <w:tcW w:w="0" w:type="auto"/>
            <w:tcBorders>
              <w:top w:val="nil"/>
              <w:left w:val="nil"/>
              <w:bottom w:val="single" w:sz="4" w:space="0" w:color="auto"/>
              <w:right w:val="single" w:sz="4" w:space="0" w:color="auto"/>
            </w:tcBorders>
            <w:shd w:val="clear" w:color="auto" w:fill="auto"/>
            <w:noWrap/>
            <w:hideMark/>
          </w:tcPr>
          <w:p w14:paraId="4290E1F4" w14:textId="319F689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w:t>
            </w:r>
          </w:p>
        </w:tc>
        <w:tc>
          <w:tcPr>
            <w:tcW w:w="0" w:type="auto"/>
            <w:tcBorders>
              <w:top w:val="nil"/>
              <w:left w:val="nil"/>
              <w:bottom w:val="single" w:sz="4" w:space="0" w:color="auto"/>
              <w:right w:val="single" w:sz="4" w:space="0" w:color="auto"/>
            </w:tcBorders>
            <w:shd w:val="clear" w:color="auto" w:fill="auto"/>
            <w:noWrap/>
            <w:hideMark/>
          </w:tcPr>
          <w:p w14:paraId="4B392801" w14:textId="5CDA1D9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43</w:t>
            </w:r>
          </w:p>
        </w:tc>
        <w:tc>
          <w:tcPr>
            <w:tcW w:w="0" w:type="auto"/>
            <w:tcBorders>
              <w:top w:val="nil"/>
              <w:left w:val="nil"/>
              <w:bottom w:val="single" w:sz="4" w:space="0" w:color="auto"/>
              <w:right w:val="single" w:sz="4" w:space="0" w:color="auto"/>
            </w:tcBorders>
            <w:shd w:val="clear" w:color="auto" w:fill="auto"/>
            <w:noWrap/>
            <w:hideMark/>
          </w:tcPr>
          <w:p w14:paraId="6AC08A73" w14:textId="4DB3AB1E"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48</w:t>
            </w:r>
          </w:p>
        </w:tc>
        <w:tc>
          <w:tcPr>
            <w:tcW w:w="0" w:type="auto"/>
            <w:tcBorders>
              <w:top w:val="nil"/>
              <w:left w:val="nil"/>
              <w:bottom w:val="single" w:sz="4" w:space="0" w:color="auto"/>
              <w:right w:val="single" w:sz="4" w:space="0" w:color="auto"/>
            </w:tcBorders>
            <w:shd w:val="clear" w:color="auto" w:fill="auto"/>
            <w:noWrap/>
            <w:hideMark/>
          </w:tcPr>
          <w:p w14:paraId="778C40AE" w14:textId="42B91E18"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81</w:t>
            </w:r>
          </w:p>
        </w:tc>
        <w:tc>
          <w:tcPr>
            <w:tcW w:w="0" w:type="auto"/>
            <w:tcBorders>
              <w:top w:val="nil"/>
              <w:left w:val="nil"/>
              <w:bottom w:val="single" w:sz="4" w:space="0" w:color="auto"/>
              <w:right w:val="single" w:sz="4" w:space="0" w:color="auto"/>
            </w:tcBorders>
            <w:shd w:val="clear" w:color="auto" w:fill="auto"/>
            <w:noWrap/>
            <w:hideMark/>
          </w:tcPr>
          <w:p w14:paraId="5A9A4A6C" w14:textId="53B6C9DE"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29</w:t>
            </w:r>
          </w:p>
        </w:tc>
        <w:tc>
          <w:tcPr>
            <w:tcW w:w="0" w:type="auto"/>
            <w:tcBorders>
              <w:top w:val="nil"/>
              <w:left w:val="nil"/>
              <w:bottom w:val="single" w:sz="4" w:space="0" w:color="auto"/>
              <w:right w:val="single" w:sz="4" w:space="0" w:color="auto"/>
            </w:tcBorders>
            <w:shd w:val="clear" w:color="auto" w:fill="auto"/>
            <w:noWrap/>
            <w:hideMark/>
          </w:tcPr>
          <w:p w14:paraId="6C25EAC5" w14:textId="76460F3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02</w:t>
            </w:r>
          </w:p>
        </w:tc>
        <w:tc>
          <w:tcPr>
            <w:tcW w:w="0" w:type="auto"/>
            <w:tcBorders>
              <w:top w:val="nil"/>
              <w:left w:val="nil"/>
              <w:bottom w:val="single" w:sz="4" w:space="0" w:color="auto"/>
              <w:right w:val="single" w:sz="4" w:space="0" w:color="auto"/>
            </w:tcBorders>
            <w:shd w:val="clear" w:color="auto" w:fill="auto"/>
            <w:noWrap/>
            <w:hideMark/>
          </w:tcPr>
          <w:p w14:paraId="05AC8A18" w14:textId="4A62A3A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01</w:t>
            </w:r>
          </w:p>
        </w:tc>
        <w:tc>
          <w:tcPr>
            <w:tcW w:w="0" w:type="auto"/>
            <w:tcBorders>
              <w:top w:val="nil"/>
              <w:left w:val="nil"/>
              <w:bottom w:val="single" w:sz="4" w:space="0" w:color="auto"/>
              <w:right w:val="single" w:sz="4" w:space="0" w:color="auto"/>
            </w:tcBorders>
            <w:shd w:val="clear" w:color="auto" w:fill="auto"/>
            <w:noWrap/>
            <w:hideMark/>
          </w:tcPr>
          <w:p w14:paraId="473A7E61" w14:textId="14806B8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03</w:t>
            </w:r>
          </w:p>
        </w:tc>
      </w:tr>
      <w:tr w:rsidR="00C20F18" w:rsidRPr="00022CED" w14:paraId="3CC09DE9"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22C75484"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Switzerland</w:t>
            </w:r>
          </w:p>
        </w:tc>
        <w:tc>
          <w:tcPr>
            <w:tcW w:w="0" w:type="auto"/>
            <w:tcBorders>
              <w:top w:val="nil"/>
              <w:left w:val="nil"/>
              <w:bottom w:val="single" w:sz="4" w:space="0" w:color="auto"/>
              <w:right w:val="single" w:sz="4" w:space="0" w:color="auto"/>
            </w:tcBorders>
            <w:shd w:val="clear" w:color="auto" w:fill="auto"/>
            <w:noWrap/>
            <w:hideMark/>
          </w:tcPr>
          <w:p w14:paraId="54021E60" w14:textId="26D6B9D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82</w:t>
            </w:r>
          </w:p>
        </w:tc>
        <w:tc>
          <w:tcPr>
            <w:tcW w:w="0" w:type="auto"/>
            <w:tcBorders>
              <w:top w:val="nil"/>
              <w:left w:val="nil"/>
              <w:bottom w:val="single" w:sz="4" w:space="0" w:color="auto"/>
              <w:right w:val="single" w:sz="4" w:space="0" w:color="auto"/>
            </w:tcBorders>
            <w:shd w:val="clear" w:color="auto" w:fill="auto"/>
            <w:noWrap/>
            <w:hideMark/>
          </w:tcPr>
          <w:p w14:paraId="70541B38" w14:textId="3E4432E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36</w:t>
            </w:r>
          </w:p>
        </w:tc>
        <w:tc>
          <w:tcPr>
            <w:tcW w:w="0" w:type="auto"/>
            <w:tcBorders>
              <w:top w:val="nil"/>
              <w:left w:val="nil"/>
              <w:bottom w:val="single" w:sz="4" w:space="0" w:color="auto"/>
              <w:right w:val="single" w:sz="4" w:space="0" w:color="auto"/>
            </w:tcBorders>
            <w:shd w:val="clear" w:color="auto" w:fill="auto"/>
            <w:noWrap/>
            <w:hideMark/>
          </w:tcPr>
          <w:p w14:paraId="65A52515" w14:textId="7A492CD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18</w:t>
            </w:r>
          </w:p>
        </w:tc>
        <w:tc>
          <w:tcPr>
            <w:tcW w:w="0" w:type="auto"/>
            <w:tcBorders>
              <w:top w:val="nil"/>
              <w:left w:val="nil"/>
              <w:bottom w:val="single" w:sz="4" w:space="0" w:color="auto"/>
              <w:right w:val="single" w:sz="4" w:space="0" w:color="auto"/>
            </w:tcBorders>
            <w:shd w:val="clear" w:color="auto" w:fill="auto"/>
            <w:noWrap/>
            <w:hideMark/>
          </w:tcPr>
          <w:p w14:paraId="0B8C8CA5" w14:textId="1B4A70BD"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28</w:t>
            </w:r>
          </w:p>
        </w:tc>
        <w:tc>
          <w:tcPr>
            <w:tcW w:w="0" w:type="auto"/>
            <w:tcBorders>
              <w:top w:val="nil"/>
              <w:left w:val="nil"/>
              <w:bottom w:val="single" w:sz="4" w:space="0" w:color="auto"/>
              <w:right w:val="single" w:sz="4" w:space="0" w:color="auto"/>
            </w:tcBorders>
            <w:shd w:val="clear" w:color="auto" w:fill="auto"/>
            <w:noWrap/>
            <w:hideMark/>
          </w:tcPr>
          <w:p w14:paraId="29FC4CA4" w14:textId="06CA972B"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w:t>
            </w:r>
          </w:p>
        </w:tc>
        <w:tc>
          <w:tcPr>
            <w:tcW w:w="0" w:type="auto"/>
            <w:tcBorders>
              <w:top w:val="nil"/>
              <w:left w:val="nil"/>
              <w:bottom w:val="single" w:sz="4" w:space="0" w:color="auto"/>
              <w:right w:val="single" w:sz="4" w:space="0" w:color="auto"/>
            </w:tcBorders>
            <w:shd w:val="clear" w:color="auto" w:fill="auto"/>
            <w:noWrap/>
            <w:hideMark/>
          </w:tcPr>
          <w:p w14:paraId="4F14F9FB" w14:textId="58BDE8DD"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98</w:t>
            </w:r>
          </w:p>
        </w:tc>
        <w:tc>
          <w:tcPr>
            <w:tcW w:w="0" w:type="auto"/>
            <w:tcBorders>
              <w:top w:val="nil"/>
              <w:left w:val="nil"/>
              <w:bottom w:val="single" w:sz="4" w:space="0" w:color="auto"/>
              <w:right w:val="single" w:sz="4" w:space="0" w:color="auto"/>
            </w:tcBorders>
            <w:shd w:val="clear" w:color="auto" w:fill="auto"/>
            <w:noWrap/>
            <w:hideMark/>
          </w:tcPr>
          <w:p w14:paraId="72C6FA2E" w14:textId="5D34EA3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678BB68" w14:textId="4DB7540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0BA78FE" w14:textId="2A2D081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C20F18" w:rsidRPr="00022CED" w14:paraId="727E4368"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4476D461"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UK (England)</w:t>
            </w:r>
          </w:p>
        </w:tc>
        <w:tc>
          <w:tcPr>
            <w:tcW w:w="0" w:type="auto"/>
            <w:tcBorders>
              <w:top w:val="nil"/>
              <w:left w:val="nil"/>
              <w:bottom w:val="single" w:sz="4" w:space="0" w:color="auto"/>
              <w:right w:val="single" w:sz="4" w:space="0" w:color="auto"/>
            </w:tcBorders>
            <w:shd w:val="clear" w:color="auto" w:fill="auto"/>
            <w:noWrap/>
            <w:hideMark/>
          </w:tcPr>
          <w:p w14:paraId="1DBE53D3" w14:textId="4978E07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43</w:t>
            </w:r>
          </w:p>
        </w:tc>
        <w:tc>
          <w:tcPr>
            <w:tcW w:w="0" w:type="auto"/>
            <w:tcBorders>
              <w:top w:val="nil"/>
              <w:left w:val="nil"/>
              <w:bottom w:val="single" w:sz="4" w:space="0" w:color="auto"/>
              <w:right w:val="single" w:sz="4" w:space="0" w:color="auto"/>
            </w:tcBorders>
            <w:shd w:val="clear" w:color="auto" w:fill="auto"/>
            <w:noWrap/>
            <w:hideMark/>
          </w:tcPr>
          <w:p w14:paraId="29A27D2D" w14:textId="0528597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19</w:t>
            </w:r>
          </w:p>
        </w:tc>
        <w:tc>
          <w:tcPr>
            <w:tcW w:w="0" w:type="auto"/>
            <w:tcBorders>
              <w:top w:val="nil"/>
              <w:left w:val="nil"/>
              <w:bottom w:val="single" w:sz="4" w:space="0" w:color="auto"/>
              <w:right w:val="single" w:sz="4" w:space="0" w:color="auto"/>
            </w:tcBorders>
            <w:shd w:val="clear" w:color="auto" w:fill="auto"/>
            <w:noWrap/>
            <w:hideMark/>
          </w:tcPr>
          <w:p w14:paraId="59A8F1AD" w14:textId="1F021AC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62</w:t>
            </w:r>
          </w:p>
        </w:tc>
        <w:tc>
          <w:tcPr>
            <w:tcW w:w="0" w:type="auto"/>
            <w:tcBorders>
              <w:top w:val="nil"/>
              <w:left w:val="nil"/>
              <w:bottom w:val="single" w:sz="4" w:space="0" w:color="auto"/>
              <w:right w:val="single" w:sz="4" w:space="0" w:color="auto"/>
            </w:tcBorders>
            <w:shd w:val="clear" w:color="auto" w:fill="auto"/>
            <w:noWrap/>
            <w:hideMark/>
          </w:tcPr>
          <w:p w14:paraId="414C5AE1" w14:textId="0A20D1C2"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w:t>
            </w:r>
          </w:p>
        </w:tc>
        <w:tc>
          <w:tcPr>
            <w:tcW w:w="0" w:type="auto"/>
            <w:tcBorders>
              <w:top w:val="nil"/>
              <w:left w:val="nil"/>
              <w:bottom w:val="single" w:sz="4" w:space="0" w:color="auto"/>
              <w:right w:val="single" w:sz="4" w:space="0" w:color="auto"/>
            </w:tcBorders>
            <w:shd w:val="clear" w:color="auto" w:fill="auto"/>
            <w:noWrap/>
            <w:hideMark/>
          </w:tcPr>
          <w:p w14:paraId="29474C32" w14:textId="49231285"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43</w:t>
            </w:r>
          </w:p>
        </w:tc>
        <w:tc>
          <w:tcPr>
            <w:tcW w:w="0" w:type="auto"/>
            <w:tcBorders>
              <w:top w:val="nil"/>
              <w:left w:val="nil"/>
              <w:bottom w:val="single" w:sz="4" w:space="0" w:color="auto"/>
              <w:right w:val="single" w:sz="4" w:space="0" w:color="auto"/>
            </w:tcBorders>
            <w:shd w:val="clear" w:color="auto" w:fill="auto"/>
            <w:noWrap/>
            <w:hideMark/>
          </w:tcPr>
          <w:p w14:paraId="2F42E791" w14:textId="135350A3"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63</w:t>
            </w:r>
          </w:p>
        </w:tc>
        <w:tc>
          <w:tcPr>
            <w:tcW w:w="0" w:type="auto"/>
            <w:tcBorders>
              <w:top w:val="nil"/>
              <w:left w:val="nil"/>
              <w:bottom w:val="single" w:sz="4" w:space="0" w:color="auto"/>
              <w:right w:val="single" w:sz="4" w:space="0" w:color="auto"/>
            </w:tcBorders>
            <w:shd w:val="clear" w:color="auto" w:fill="auto"/>
            <w:noWrap/>
            <w:hideMark/>
          </w:tcPr>
          <w:p w14:paraId="34BA7181" w14:textId="5917456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22</w:t>
            </w:r>
          </w:p>
        </w:tc>
        <w:tc>
          <w:tcPr>
            <w:tcW w:w="0" w:type="auto"/>
            <w:tcBorders>
              <w:top w:val="nil"/>
              <w:left w:val="nil"/>
              <w:bottom w:val="single" w:sz="4" w:space="0" w:color="auto"/>
              <w:right w:val="single" w:sz="4" w:space="0" w:color="auto"/>
            </w:tcBorders>
            <w:shd w:val="clear" w:color="auto" w:fill="auto"/>
            <w:noWrap/>
            <w:hideMark/>
          </w:tcPr>
          <w:p w14:paraId="6FA134CE" w14:textId="2B847AD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46</w:t>
            </w:r>
          </w:p>
        </w:tc>
        <w:tc>
          <w:tcPr>
            <w:tcW w:w="0" w:type="auto"/>
            <w:tcBorders>
              <w:top w:val="nil"/>
              <w:left w:val="nil"/>
              <w:bottom w:val="single" w:sz="4" w:space="0" w:color="auto"/>
              <w:right w:val="single" w:sz="4" w:space="0" w:color="auto"/>
            </w:tcBorders>
            <w:shd w:val="clear" w:color="auto" w:fill="auto"/>
            <w:noWrap/>
            <w:hideMark/>
          </w:tcPr>
          <w:p w14:paraId="1673C5F7" w14:textId="3EC99F2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68</w:t>
            </w:r>
          </w:p>
        </w:tc>
      </w:tr>
      <w:tr w:rsidR="00C20F18" w:rsidRPr="00022CED" w14:paraId="056A5CA9"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70ECF333"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UK (Northern Ireland)</w:t>
            </w:r>
          </w:p>
        </w:tc>
        <w:tc>
          <w:tcPr>
            <w:tcW w:w="0" w:type="auto"/>
            <w:tcBorders>
              <w:top w:val="nil"/>
              <w:left w:val="nil"/>
              <w:bottom w:val="single" w:sz="4" w:space="0" w:color="auto"/>
              <w:right w:val="single" w:sz="4" w:space="0" w:color="auto"/>
            </w:tcBorders>
            <w:shd w:val="clear" w:color="auto" w:fill="auto"/>
            <w:noWrap/>
            <w:hideMark/>
          </w:tcPr>
          <w:p w14:paraId="4D3AE6A2" w14:textId="7216739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44</w:t>
            </w:r>
          </w:p>
        </w:tc>
        <w:tc>
          <w:tcPr>
            <w:tcW w:w="0" w:type="auto"/>
            <w:tcBorders>
              <w:top w:val="nil"/>
              <w:left w:val="nil"/>
              <w:bottom w:val="single" w:sz="4" w:space="0" w:color="auto"/>
              <w:right w:val="single" w:sz="4" w:space="0" w:color="auto"/>
            </w:tcBorders>
            <w:shd w:val="clear" w:color="auto" w:fill="auto"/>
            <w:noWrap/>
            <w:hideMark/>
          </w:tcPr>
          <w:p w14:paraId="67AEBF79" w14:textId="46370C5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w:t>
            </w:r>
          </w:p>
        </w:tc>
        <w:tc>
          <w:tcPr>
            <w:tcW w:w="0" w:type="auto"/>
            <w:tcBorders>
              <w:top w:val="nil"/>
              <w:left w:val="nil"/>
              <w:bottom w:val="single" w:sz="4" w:space="0" w:color="auto"/>
              <w:right w:val="single" w:sz="4" w:space="0" w:color="auto"/>
            </w:tcBorders>
            <w:shd w:val="clear" w:color="auto" w:fill="auto"/>
            <w:noWrap/>
            <w:hideMark/>
          </w:tcPr>
          <w:p w14:paraId="35F47101" w14:textId="0A1FA6F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64</w:t>
            </w:r>
          </w:p>
        </w:tc>
        <w:tc>
          <w:tcPr>
            <w:tcW w:w="0" w:type="auto"/>
            <w:tcBorders>
              <w:top w:val="nil"/>
              <w:left w:val="nil"/>
              <w:bottom w:val="single" w:sz="4" w:space="0" w:color="auto"/>
              <w:right w:val="single" w:sz="4" w:space="0" w:color="auto"/>
            </w:tcBorders>
            <w:shd w:val="clear" w:color="auto" w:fill="auto"/>
            <w:noWrap/>
            <w:hideMark/>
          </w:tcPr>
          <w:p w14:paraId="7DA00A5A" w14:textId="0ED12211"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47</w:t>
            </w:r>
          </w:p>
        </w:tc>
        <w:tc>
          <w:tcPr>
            <w:tcW w:w="0" w:type="auto"/>
            <w:tcBorders>
              <w:top w:val="nil"/>
              <w:left w:val="nil"/>
              <w:bottom w:val="single" w:sz="4" w:space="0" w:color="auto"/>
              <w:right w:val="single" w:sz="4" w:space="0" w:color="auto"/>
            </w:tcBorders>
            <w:shd w:val="clear" w:color="auto" w:fill="auto"/>
            <w:noWrap/>
            <w:hideMark/>
          </w:tcPr>
          <w:p w14:paraId="7FBA1A79" w14:textId="194BEDDC"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91</w:t>
            </w:r>
          </w:p>
        </w:tc>
        <w:tc>
          <w:tcPr>
            <w:tcW w:w="0" w:type="auto"/>
            <w:tcBorders>
              <w:top w:val="nil"/>
              <w:left w:val="nil"/>
              <w:bottom w:val="single" w:sz="4" w:space="0" w:color="auto"/>
              <w:right w:val="single" w:sz="4" w:space="0" w:color="auto"/>
            </w:tcBorders>
            <w:shd w:val="clear" w:color="auto" w:fill="auto"/>
            <w:noWrap/>
            <w:hideMark/>
          </w:tcPr>
          <w:p w14:paraId="219696DC" w14:textId="0212730E"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38</w:t>
            </w:r>
          </w:p>
        </w:tc>
        <w:tc>
          <w:tcPr>
            <w:tcW w:w="0" w:type="auto"/>
            <w:tcBorders>
              <w:top w:val="nil"/>
              <w:left w:val="nil"/>
              <w:bottom w:val="single" w:sz="4" w:space="0" w:color="auto"/>
              <w:right w:val="single" w:sz="4" w:space="0" w:color="auto"/>
            </w:tcBorders>
            <w:shd w:val="clear" w:color="auto" w:fill="auto"/>
            <w:noWrap/>
            <w:hideMark/>
          </w:tcPr>
          <w:p w14:paraId="292635FD" w14:textId="2E2DCCF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52</w:t>
            </w:r>
          </w:p>
        </w:tc>
        <w:tc>
          <w:tcPr>
            <w:tcW w:w="0" w:type="auto"/>
            <w:tcBorders>
              <w:top w:val="nil"/>
              <w:left w:val="nil"/>
              <w:bottom w:val="single" w:sz="4" w:space="0" w:color="auto"/>
              <w:right w:val="single" w:sz="4" w:space="0" w:color="auto"/>
            </w:tcBorders>
            <w:shd w:val="clear" w:color="auto" w:fill="auto"/>
            <w:noWrap/>
            <w:hideMark/>
          </w:tcPr>
          <w:p w14:paraId="39F1EA00" w14:textId="48BF15B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69</w:t>
            </w:r>
          </w:p>
        </w:tc>
        <w:tc>
          <w:tcPr>
            <w:tcW w:w="0" w:type="auto"/>
            <w:tcBorders>
              <w:top w:val="nil"/>
              <w:left w:val="nil"/>
              <w:bottom w:val="single" w:sz="4" w:space="0" w:color="auto"/>
              <w:right w:val="single" w:sz="4" w:space="0" w:color="auto"/>
            </w:tcBorders>
            <w:shd w:val="clear" w:color="auto" w:fill="auto"/>
            <w:noWrap/>
            <w:hideMark/>
          </w:tcPr>
          <w:p w14:paraId="10AAD998" w14:textId="46EA7F9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21</w:t>
            </w:r>
          </w:p>
        </w:tc>
      </w:tr>
      <w:tr w:rsidR="00C20F18" w:rsidRPr="00022CED" w14:paraId="3D80901F"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5C717AF6"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UK (Scotland)</w:t>
            </w:r>
          </w:p>
        </w:tc>
        <w:tc>
          <w:tcPr>
            <w:tcW w:w="0" w:type="auto"/>
            <w:tcBorders>
              <w:top w:val="nil"/>
              <w:left w:val="nil"/>
              <w:bottom w:val="single" w:sz="4" w:space="0" w:color="auto"/>
              <w:right w:val="single" w:sz="4" w:space="0" w:color="auto"/>
            </w:tcBorders>
            <w:shd w:val="clear" w:color="auto" w:fill="auto"/>
            <w:noWrap/>
            <w:hideMark/>
          </w:tcPr>
          <w:p w14:paraId="088718B8" w14:textId="4274666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1CC0D28" w14:textId="786ADF2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C2187DB" w14:textId="34897EE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D65AB9C" w14:textId="278BF47F"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77</w:t>
            </w:r>
          </w:p>
        </w:tc>
        <w:tc>
          <w:tcPr>
            <w:tcW w:w="0" w:type="auto"/>
            <w:tcBorders>
              <w:top w:val="nil"/>
              <w:left w:val="nil"/>
              <w:bottom w:val="single" w:sz="4" w:space="0" w:color="auto"/>
              <w:right w:val="single" w:sz="4" w:space="0" w:color="auto"/>
            </w:tcBorders>
            <w:shd w:val="clear" w:color="auto" w:fill="auto"/>
            <w:noWrap/>
            <w:hideMark/>
          </w:tcPr>
          <w:p w14:paraId="00754B5B" w14:textId="1C844162"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10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99</w:t>
            </w:r>
          </w:p>
        </w:tc>
        <w:tc>
          <w:tcPr>
            <w:tcW w:w="0" w:type="auto"/>
            <w:tcBorders>
              <w:top w:val="nil"/>
              <w:left w:val="nil"/>
              <w:bottom w:val="single" w:sz="4" w:space="0" w:color="auto"/>
              <w:right w:val="single" w:sz="4" w:space="0" w:color="auto"/>
            </w:tcBorders>
            <w:shd w:val="clear" w:color="auto" w:fill="auto"/>
            <w:noWrap/>
            <w:hideMark/>
          </w:tcPr>
          <w:p w14:paraId="2ED880B5" w14:textId="0EA50D1E"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26</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76</w:t>
            </w:r>
          </w:p>
        </w:tc>
        <w:tc>
          <w:tcPr>
            <w:tcW w:w="0" w:type="auto"/>
            <w:tcBorders>
              <w:top w:val="nil"/>
              <w:left w:val="nil"/>
              <w:bottom w:val="single" w:sz="4" w:space="0" w:color="auto"/>
              <w:right w:val="single" w:sz="4" w:space="0" w:color="auto"/>
            </w:tcBorders>
            <w:shd w:val="clear" w:color="auto" w:fill="auto"/>
            <w:noWrap/>
            <w:hideMark/>
          </w:tcPr>
          <w:p w14:paraId="42CE5E65" w14:textId="0C4CA42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96</w:t>
            </w:r>
          </w:p>
        </w:tc>
        <w:tc>
          <w:tcPr>
            <w:tcW w:w="0" w:type="auto"/>
            <w:tcBorders>
              <w:top w:val="nil"/>
              <w:left w:val="nil"/>
              <w:bottom w:val="single" w:sz="4" w:space="0" w:color="auto"/>
              <w:right w:val="single" w:sz="4" w:space="0" w:color="auto"/>
            </w:tcBorders>
            <w:shd w:val="clear" w:color="auto" w:fill="auto"/>
            <w:noWrap/>
            <w:hideMark/>
          </w:tcPr>
          <w:p w14:paraId="02082857" w14:textId="5774FC7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52</w:t>
            </w:r>
          </w:p>
        </w:tc>
        <w:tc>
          <w:tcPr>
            <w:tcW w:w="0" w:type="auto"/>
            <w:tcBorders>
              <w:top w:val="nil"/>
              <w:left w:val="nil"/>
              <w:bottom w:val="single" w:sz="4" w:space="0" w:color="auto"/>
              <w:right w:val="single" w:sz="4" w:space="0" w:color="auto"/>
            </w:tcBorders>
            <w:shd w:val="clear" w:color="auto" w:fill="auto"/>
            <w:noWrap/>
            <w:hideMark/>
          </w:tcPr>
          <w:p w14:paraId="0E005319" w14:textId="1F09C6F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48</w:t>
            </w:r>
          </w:p>
        </w:tc>
      </w:tr>
      <w:tr w:rsidR="00C20F18" w:rsidRPr="00022CED" w14:paraId="71D1E8ED"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0825BBEC" w14:textId="77777777" w:rsidR="002D065E" w:rsidRPr="00C60277" w:rsidRDefault="002D065E"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UK (Wales)</w:t>
            </w:r>
          </w:p>
        </w:tc>
        <w:tc>
          <w:tcPr>
            <w:tcW w:w="0" w:type="auto"/>
            <w:tcBorders>
              <w:top w:val="nil"/>
              <w:left w:val="nil"/>
              <w:bottom w:val="single" w:sz="4" w:space="0" w:color="auto"/>
              <w:right w:val="single" w:sz="4" w:space="0" w:color="auto"/>
            </w:tcBorders>
            <w:shd w:val="clear" w:color="auto" w:fill="auto"/>
            <w:noWrap/>
            <w:hideMark/>
          </w:tcPr>
          <w:p w14:paraId="2AA70B3A" w14:textId="082F3F5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5667647" w14:textId="443BF82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6D46334" w14:textId="7AA497A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CEE7A76" w14:textId="6CD84392"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3DCE007" w14:textId="3D383934"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B8B3A3E" w14:textId="1C094ECE" w:rsidR="002D065E" w:rsidRPr="00C60277" w:rsidRDefault="002D065E" w:rsidP="00014188">
            <w:pPr>
              <w:jc w:val="right"/>
              <w:rPr>
                <w:rFonts w:ascii="Calibri" w:hAnsi="Calibri" w:cs="Calibri"/>
                <w:color w:val="000000"/>
                <w:sz w:val="22"/>
                <w:szCs w:val="22"/>
                <w:highlight w:val="yellow"/>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7464439" w14:textId="0A2BC0C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DB42788" w14:textId="018EE9B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35D6AAB" w14:textId="0760C30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C20F18" w:rsidRPr="00022CED" w14:paraId="79FDF164" w14:textId="77777777" w:rsidTr="0018D8CB">
        <w:trPr>
          <w:cantSplit/>
        </w:trPr>
        <w:tc>
          <w:tcPr>
            <w:tcW w:w="0" w:type="auto"/>
            <w:tcBorders>
              <w:top w:val="nil"/>
              <w:left w:val="single" w:sz="4" w:space="0" w:color="auto"/>
              <w:bottom w:val="single" w:sz="4" w:space="0" w:color="auto"/>
              <w:right w:val="single" w:sz="4" w:space="0" w:color="auto"/>
            </w:tcBorders>
            <w:shd w:val="clear" w:color="auto" w:fill="auto"/>
            <w:hideMark/>
          </w:tcPr>
          <w:p w14:paraId="3C0E28E9" w14:textId="36EE7A05" w:rsidR="001B6A88" w:rsidRPr="00C60277" w:rsidRDefault="001B6A88"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Total average</w:t>
            </w:r>
          </w:p>
          <w:p w14:paraId="1CE1BEE4" w14:textId="2AFC539C" w:rsidR="002D065E" w:rsidRPr="00C60277" w:rsidRDefault="00E275B0" w:rsidP="0046242D">
            <w:pPr>
              <w:rPr>
                <w:rFonts w:ascii="Calibri" w:hAnsi="Calibri" w:cs="Calibri"/>
                <w:b/>
                <w:bCs/>
                <w:color w:val="000000"/>
                <w:sz w:val="22"/>
                <w:szCs w:val="22"/>
                <w:lang w:val="en-GB"/>
              </w:rPr>
            </w:pPr>
            <w:r w:rsidRPr="00C60277">
              <w:rPr>
                <w:rFonts w:ascii="Calibri" w:hAnsi="Calibri" w:cs="Calibri"/>
                <w:b/>
                <w:bCs/>
                <w:color w:val="000000"/>
                <w:sz w:val="22"/>
                <w:szCs w:val="22"/>
                <w:lang w:val="en-GB"/>
              </w:rPr>
              <w:t>(no. of countries</w:t>
            </w:r>
            <w:r w:rsidR="00A27D9D" w:rsidRPr="00C60277">
              <w:rPr>
                <w:rFonts w:ascii="Calibri" w:hAnsi="Calibri" w:cs="Calibri"/>
                <w:b/>
                <w:bCs/>
                <w:color w:val="000000"/>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41AAF088" w14:textId="75CBDF5D"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1.36</w:t>
            </w:r>
          </w:p>
          <w:p w14:paraId="1B64EECC" w14:textId="3B085B3A" w:rsidR="002D065E" w:rsidRPr="00C60277" w:rsidRDefault="00C1C1F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noWrap/>
            <w:hideMark/>
          </w:tcPr>
          <w:p w14:paraId="3D748219" w14:textId="2944F2EA"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0.62</w:t>
            </w:r>
          </w:p>
          <w:p w14:paraId="0A29C3E8" w14:textId="5527C5DC" w:rsidR="002D065E" w:rsidRPr="00C60277" w:rsidRDefault="00C1C1F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noWrap/>
            <w:hideMark/>
          </w:tcPr>
          <w:p w14:paraId="006A78DA" w14:textId="71DE745E"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1.98</w:t>
            </w:r>
          </w:p>
          <w:p w14:paraId="7F4D4CCE" w14:textId="7E23261E" w:rsidR="002D065E" w:rsidRPr="00C60277" w:rsidRDefault="00C1C1F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noWrap/>
            <w:hideMark/>
          </w:tcPr>
          <w:p w14:paraId="5601D628" w14:textId="257A435D"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2.45</w:t>
            </w:r>
          </w:p>
          <w:p w14:paraId="53887D83" w14:textId="7AC477FF" w:rsidR="002D065E" w:rsidRPr="00C60277" w:rsidRDefault="00C1C1F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noWrap/>
            <w:hideMark/>
          </w:tcPr>
          <w:p w14:paraId="1D730F9B" w14:textId="5E770101"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1.21</w:t>
            </w:r>
          </w:p>
          <w:p w14:paraId="3643DC0A" w14:textId="3522940B" w:rsidR="002D065E" w:rsidRPr="00C60277" w:rsidRDefault="00C1C1F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noWrap/>
            <w:hideMark/>
          </w:tcPr>
          <w:p w14:paraId="03396320" w14:textId="166E6260"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3.7</w:t>
            </w:r>
          </w:p>
          <w:p w14:paraId="645D301E" w14:textId="2D57208F" w:rsidR="002D065E" w:rsidRPr="00C60277" w:rsidRDefault="00C1C1F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(26)</w:t>
            </w:r>
          </w:p>
        </w:tc>
        <w:tc>
          <w:tcPr>
            <w:tcW w:w="0" w:type="auto"/>
            <w:tcBorders>
              <w:top w:val="nil"/>
              <w:left w:val="nil"/>
              <w:bottom w:val="single" w:sz="4" w:space="0" w:color="auto"/>
              <w:right w:val="single" w:sz="4" w:space="0" w:color="auto"/>
            </w:tcBorders>
            <w:shd w:val="clear" w:color="auto" w:fill="auto"/>
            <w:noWrap/>
            <w:hideMark/>
          </w:tcPr>
          <w:p w14:paraId="34D54D5D" w14:textId="3411A929" w:rsidR="002D065E" w:rsidRPr="00C60277" w:rsidRDefault="00C20F1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1.38</w:t>
            </w:r>
          </w:p>
          <w:p w14:paraId="660BC97C" w14:textId="24934B9C" w:rsidR="002D065E" w:rsidRPr="00C60277" w:rsidRDefault="5A0850B4"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w:t>
            </w:r>
            <w:r w:rsidR="14F92FAA" w:rsidRPr="00C60277">
              <w:rPr>
                <w:rFonts w:ascii="Calibri" w:hAnsi="Calibri" w:cs="Calibri"/>
                <w:color w:val="000000" w:themeColor="text1"/>
                <w:sz w:val="22"/>
                <w:szCs w:val="22"/>
                <w:lang w:val="en-GB"/>
              </w:rPr>
              <w:t>19</w:t>
            </w:r>
            <w:r w:rsidRPr="00C60277">
              <w:rPr>
                <w:rFonts w:ascii="Calibri" w:hAnsi="Calibri" w:cs="Calibri"/>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64E0C799" w14:textId="3EE276B1" w:rsidR="002D065E" w:rsidRPr="00C60277" w:rsidRDefault="00C20F1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0.71</w:t>
            </w:r>
          </w:p>
          <w:p w14:paraId="6D3D8B09" w14:textId="10F02CFC" w:rsidR="002D065E" w:rsidRPr="00C60277" w:rsidRDefault="5A0850B4"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w:t>
            </w:r>
            <w:r w:rsidR="3A646540" w:rsidRPr="00C60277">
              <w:rPr>
                <w:rFonts w:ascii="Calibri" w:hAnsi="Calibri" w:cs="Calibri"/>
                <w:color w:val="000000" w:themeColor="text1"/>
                <w:sz w:val="22"/>
                <w:szCs w:val="22"/>
                <w:lang w:val="en-GB"/>
              </w:rPr>
              <w:t>19</w:t>
            </w:r>
            <w:r w:rsidRPr="00C60277">
              <w:rPr>
                <w:rFonts w:ascii="Calibri" w:hAnsi="Calibri" w:cs="Calibri"/>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0B726C66" w14:textId="6C35322D" w:rsidR="002D065E" w:rsidRPr="00C60277" w:rsidRDefault="1A4EA09D"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r w:rsidR="00C20F18" w:rsidRPr="00C60277">
              <w:rPr>
                <w:rFonts w:ascii="Calibri" w:hAnsi="Calibri" w:cs="Calibri"/>
                <w:color w:val="000000" w:themeColor="text1"/>
                <w:sz w:val="22"/>
                <w:szCs w:val="22"/>
                <w:lang w:val="en-GB"/>
              </w:rPr>
              <w:t>5</w:t>
            </w:r>
          </w:p>
          <w:p w14:paraId="6D0BD52C" w14:textId="05C9B0B6" w:rsidR="002D065E" w:rsidRPr="00C60277" w:rsidRDefault="00C1C1F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(21)</w:t>
            </w:r>
          </w:p>
        </w:tc>
      </w:tr>
    </w:tbl>
    <w:p w14:paraId="6CC3CDDC" w14:textId="3B470797" w:rsidR="00AC5ED7" w:rsidRPr="00C60277" w:rsidRDefault="005E45C6" w:rsidP="003427EF">
      <w:pPr>
        <w:pStyle w:val="Agency-body-text-report"/>
        <w:keepNext/>
        <w:jc w:val="center"/>
      </w:pPr>
      <w:r w:rsidRPr="00416CBC">
        <w:rPr>
          <w:noProof/>
        </w:rPr>
        <w:drawing>
          <wp:inline distT="0" distB="0" distL="0" distR="0" wp14:anchorId="2EFAF1D7" wp14:editId="178BDA22">
            <wp:extent cx="4631055" cy="6536267"/>
            <wp:effectExtent l="0" t="0" r="17145" b="17145"/>
            <wp:docPr id="1299910078" name="Chart 1299910078">
              <a:extLst xmlns:a="http://schemas.openxmlformats.org/drawingml/2006/main">
                <a:ext uri="{FF2B5EF4-FFF2-40B4-BE49-F238E27FC236}">
                  <a16:creationId xmlns:a16="http://schemas.microsoft.com/office/drawing/2014/main" id="{3D7D31D5-68B6-3D48-844E-7C704CE0493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EBD70FA" w14:textId="397BB792" w:rsidR="00AC5ED7" w:rsidRPr="00C60277" w:rsidRDefault="00AC5ED7"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60</w:t>
      </w:r>
      <w:r w:rsidRPr="00C60277">
        <w:fldChar w:fldCharType="end"/>
      </w:r>
      <w:r w:rsidRPr="00C60277">
        <w:t>. Indicator 2A.3 The enrolment rate of children/learners with an official decision of SEN in inclusive education (%), ISCED 02 boys and ISCED 02 girls</w:t>
      </w:r>
    </w:p>
    <w:p w14:paraId="5E40074B" w14:textId="79EA92F0" w:rsidR="00AC5ED7" w:rsidRPr="00C60277" w:rsidRDefault="005E45C6" w:rsidP="003427EF">
      <w:pPr>
        <w:pStyle w:val="Agency-body-text-report"/>
        <w:keepNext/>
        <w:jc w:val="center"/>
      </w:pPr>
      <w:r w:rsidRPr="00416CBC">
        <w:rPr>
          <w:noProof/>
        </w:rPr>
        <w:drawing>
          <wp:inline distT="0" distB="0" distL="0" distR="0" wp14:anchorId="37140390" wp14:editId="50798D01">
            <wp:extent cx="4631055" cy="5441132"/>
            <wp:effectExtent l="0" t="0" r="17145" b="7620"/>
            <wp:docPr id="1299910079" name="Chart 1299910079">
              <a:extLst xmlns:a="http://schemas.openxmlformats.org/drawingml/2006/main">
                <a:ext uri="{FF2B5EF4-FFF2-40B4-BE49-F238E27FC236}">
                  <a16:creationId xmlns:a16="http://schemas.microsoft.com/office/drawing/2014/main" id="{93F1F369-6D61-A149-A12A-19CF0317F79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339DB95" w14:textId="1ED590F6" w:rsidR="002D065E" w:rsidRPr="00C60277" w:rsidRDefault="346ACC61" w:rsidP="00014188">
      <w:pPr>
        <w:pStyle w:val="Agency-caption-report"/>
      </w:pPr>
      <w:r w:rsidRPr="00C60277">
        <w:t xml:space="preserve">Chart </w:t>
      </w:r>
      <w:r w:rsidR="00AC5ED7" w:rsidRPr="00C60277">
        <w:fldChar w:fldCharType="begin"/>
      </w:r>
      <w:r w:rsidR="00AC5ED7" w:rsidRPr="00C60277">
        <w:instrText xml:space="preserve"> SEQ Chart \* ARABIC </w:instrText>
      </w:r>
      <w:r w:rsidR="00AC5ED7" w:rsidRPr="00C60277">
        <w:fldChar w:fldCharType="separate"/>
      </w:r>
      <w:r w:rsidR="00A466BF" w:rsidRPr="009418C6">
        <w:t>61</w:t>
      </w:r>
      <w:r w:rsidR="00AC5ED7" w:rsidRPr="00C60277">
        <w:fldChar w:fldCharType="end"/>
      </w:r>
      <w:r w:rsidRPr="00C60277">
        <w:t>. Indicator 2A.3 The enrolment rate of children/learners with an official decision of SEN in inclusive education (%), ISCED 02 total</w:t>
      </w:r>
    </w:p>
    <w:p w14:paraId="4E736243" w14:textId="75C843BF" w:rsidR="00AC5ED7" w:rsidRPr="009418C6" w:rsidRDefault="005E45C6" w:rsidP="00880F85">
      <w:pPr>
        <w:keepNext/>
        <w:jc w:val="center"/>
        <w:rPr>
          <w:lang w:val="en-GB"/>
        </w:rPr>
      </w:pPr>
      <w:r w:rsidRPr="009418C6">
        <w:rPr>
          <w:noProof/>
          <w:lang w:val="en-GB"/>
        </w:rPr>
        <w:drawing>
          <wp:inline distT="0" distB="0" distL="0" distR="0" wp14:anchorId="1EDBF6E4" wp14:editId="7F3C409E">
            <wp:extent cx="4639310" cy="8153400"/>
            <wp:effectExtent l="0" t="0" r="8890" b="12700"/>
            <wp:docPr id="690042048" name="Chart 690042048">
              <a:extLst xmlns:a="http://schemas.openxmlformats.org/drawingml/2006/main">
                <a:ext uri="{FF2B5EF4-FFF2-40B4-BE49-F238E27FC236}">
                  <a16:creationId xmlns:a16="http://schemas.microsoft.com/office/drawing/2014/main" id="{102BE5E1-99B5-5A45-9ED7-E52DBCA0813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3B8D8A51" w14:textId="197E6505" w:rsidR="00AC5ED7" w:rsidRPr="00C60277" w:rsidRDefault="00AC5ED7"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62</w:t>
      </w:r>
      <w:r w:rsidRPr="00C60277">
        <w:fldChar w:fldCharType="end"/>
      </w:r>
      <w:r w:rsidRPr="00C60277">
        <w:t>. Indicator 2A.3 The enrolment rate of children/learners with an official decision of SEN in inclusive education (%)</w:t>
      </w:r>
      <w:r w:rsidR="00F73B12" w:rsidRPr="00C60277">
        <w:t>, ISCED 1+2 boys and ISCED 1+2 girls</w:t>
      </w:r>
    </w:p>
    <w:p w14:paraId="6A3AB044" w14:textId="32711F4C" w:rsidR="00F73B12" w:rsidRPr="00C60277" w:rsidRDefault="005E45C6" w:rsidP="009C22C7">
      <w:pPr>
        <w:keepNext/>
        <w:jc w:val="center"/>
        <w:rPr>
          <w:lang w:val="en-GB"/>
        </w:rPr>
      </w:pPr>
      <w:r w:rsidRPr="009418C6">
        <w:rPr>
          <w:noProof/>
          <w:lang w:val="en-GB"/>
        </w:rPr>
        <w:drawing>
          <wp:inline distT="0" distB="0" distL="0" distR="0" wp14:anchorId="38CA7057" wp14:editId="7F52EF29">
            <wp:extent cx="4631055" cy="6350000"/>
            <wp:effectExtent l="0" t="0" r="17145" b="12700"/>
            <wp:docPr id="690042049" name="Chart 690042049">
              <a:extLst xmlns:a="http://schemas.openxmlformats.org/drawingml/2006/main">
                <a:ext uri="{FF2B5EF4-FFF2-40B4-BE49-F238E27FC236}">
                  <a16:creationId xmlns:a16="http://schemas.microsoft.com/office/drawing/2014/main" id="{241771CF-4D10-B440-9DE4-DF080EAE5E8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770172BB" w14:textId="03AED607" w:rsidR="00075D03" w:rsidRPr="00C60277" w:rsidRDefault="00F73B12"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63</w:t>
      </w:r>
      <w:r w:rsidRPr="00C60277">
        <w:rPr>
          <w:b w:val="0"/>
          <w:bCs w:val="0"/>
        </w:rPr>
        <w:fldChar w:fldCharType="end"/>
      </w:r>
      <w:r w:rsidRPr="00C60277">
        <w:t>. Indicator 2A.3 The enrolment rate of children/learners with an official decision of SEN in inclusive education (%), ISCED 1</w:t>
      </w:r>
      <w:r w:rsidR="00945550" w:rsidRPr="00C60277">
        <w:t>+</w:t>
      </w:r>
      <w:r w:rsidRPr="00C60277">
        <w:t>2 total</w:t>
      </w:r>
    </w:p>
    <w:p w14:paraId="1C06AA45" w14:textId="6EB3FC04" w:rsidR="00945550" w:rsidRPr="009418C6" w:rsidRDefault="005E45C6" w:rsidP="009C22C7">
      <w:pPr>
        <w:keepNext/>
        <w:jc w:val="center"/>
        <w:rPr>
          <w:lang w:val="en-GB"/>
        </w:rPr>
      </w:pPr>
      <w:r w:rsidRPr="009418C6">
        <w:rPr>
          <w:noProof/>
          <w:lang w:val="en-GB"/>
        </w:rPr>
        <w:drawing>
          <wp:inline distT="0" distB="0" distL="0" distR="0" wp14:anchorId="09D815C6" wp14:editId="38218C89">
            <wp:extent cx="4614333" cy="6681470"/>
            <wp:effectExtent l="0" t="0" r="8890" b="11430"/>
            <wp:docPr id="690042050" name="Chart 690042050">
              <a:extLst xmlns:a="http://schemas.openxmlformats.org/drawingml/2006/main">
                <a:ext uri="{FF2B5EF4-FFF2-40B4-BE49-F238E27FC236}">
                  <a16:creationId xmlns:a16="http://schemas.microsoft.com/office/drawing/2014/main" id="{A46F7B86-A15E-9B4E-BC46-3036A38BEA5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46BEC99F" w14:textId="45E92AB6" w:rsidR="00945550" w:rsidRPr="00C60277" w:rsidRDefault="0EC0991B" w:rsidP="00014188">
      <w:pPr>
        <w:pStyle w:val="Agency-caption-report"/>
      </w:pPr>
      <w:r w:rsidRPr="00C60277">
        <w:t xml:space="preserve">Chart </w:t>
      </w:r>
      <w:r w:rsidR="00945550" w:rsidRPr="00C60277">
        <w:fldChar w:fldCharType="begin"/>
      </w:r>
      <w:r w:rsidR="00945550" w:rsidRPr="00C60277">
        <w:instrText xml:space="preserve"> SEQ Chart \* ARABIC </w:instrText>
      </w:r>
      <w:r w:rsidR="00945550" w:rsidRPr="00C60277">
        <w:fldChar w:fldCharType="separate"/>
      </w:r>
      <w:r w:rsidR="00A466BF" w:rsidRPr="009418C6">
        <w:t>64</w:t>
      </w:r>
      <w:r w:rsidR="00945550" w:rsidRPr="00C60277">
        <w:fldChar w:fldCharType="end"/>
      </w:r>
      <w:r w:rsidRPr="00C60277">
        <w:t>. Indicator 2A.3 The enrolment rate of children/learners with an official decision of SEN in inclusive education (%), ISCED 3 boys and ISCED 3 girls</w:t>
      </w:r>
    </w:p>
    <w:p w14:paraId="2911A92E" w14:textId="1F1C2157" w:rsidR="00A941F4" w:rsidRPr="009418C6" w:rsidRDefault="005E45C6" w:rsidP="000315C1">
      <w:pPr>
        <w:keepNext/>
        <w:jc w:val="center"/>
        <w:rPr>
          <w:lang w:val="en-GB"/>
        </w:rPr>
      </w:pPr>
      <w:r w:rsidRPr="009418C6">
        <w:rPr>
          <w:noProof/>
          <w:lang w:val="en-GB"/>
        </w:rPr>
        <w:drawing>
          <wp:inline distT="0" distB="0" distL="0" distR="0" wp14:anchorId="1537BD62" wp14:editId="3993C8FB">
            <wp:extent cx="4597400" cy="5803271"/>
            <wp:effectExtent l="0" t="0" r="12700" b="13335"/>
            <wp:docPr id="690042051" name="Chart 690042051">
              <a:extLst xmlns:a="http://schemas.openxmlformats.org/drawingml/2006/main">
                <a:ext uri="{FF2B5EF4-FFF2-40B4-BE49-F238E27FC236}">
                  <a16:creationId xmlns:a16="http://schemas.microsoft.com/office/drawing/2014/main" id="{60A0E629-6D7B-8941-9D6C-980AEA23B43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BFC44FD" w14:textId="52A56F6E" w:rsidR="00075D03" w:rsidRPr="00C60277" w:rsidRDefault="00A941F4"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65</w:t>
      </w:r>
      <w:r w:rsidRPr="00C60277">
        <w:fldChar w:fldCharType="end"/>
      </w:r>
      <w:r w:rsidRPr="00C60277">
        <w:t>. Indicator 2A.3 The enrolment rate of children/learners with an official decision of SEN in inclusive education (%)</w:t>
      </w:r>
      <w:r w:rsidR="00024E2F" w:rsidRPr="00C60277">
        <w:t>, ISCED 3 total</w:t>
      </w:r>
    </w:p>
    <w:p w14:paraId="2444CA40" w14:textId="0D9B5AEF" w:rsidR="007029C5" w:rsidRPr="009418C6" w:rsidRDefault="007029C5" w:rsidP="009418C6">
      <w:pPr>
        <w:pStyle w:val="Agency-body-text-report"/>
      </w:pPr>
      <w:r w:rsidRPr="00C60277">
        <w:br w:type="page"/>
      </w:r>
    </w:p>
    <w:p w14:paraId="6300C677" w14:textId="39608FD1" w:rsidR="00127DE8" w:rsidRPr="00C60277" w:rsidRDefault="77071A79" w:rsidP="00014188">
      <w:pPr>
        <w:pStyle w:val="Agency-heading-3-report"/>
      </w:pPr>
      <w:bookmarkStart w:id="38" w:name="_Toc119416356"/>
      <w:r w:rsidRPr="00C60277">
        <w:t>Indicator 2A.4 The enrolment rate of children/learners with an official decision of SEN in separate</w:t>
      </w:r>
      <w:r w:rsidR="5FF6269C" w:rsidRPr="00C60277">
        <w:t>,</w:t>
      </w:r>
      <w:r w:rsidRPr="00C60277">
        <w:t xml:space="preserve"> non</w:t>
      </w:r>
      <w:r w:rsidR="5FF6269C" w:rsidRPr="00C60277">
        <w:t>-</w:t>
      </w:r>
      <w:r w:rsidRPr="00C60277">
        <w:t>inclusive groups/classes within mainstream education (%)</w:t>
      </w:r>
      <w:bookmarkEnd w:id="38"/>
    </w:p>
    <w:p w14:paraId="54A72B08" w14:textId="761A804A" w:rsidR="00BB5ED9" w:rsidRPr="009418C6" w:rsidRDefault="2B62DDEE">
      <w:pPr>
        <w:pStyle w:val="Agency-body-text-report"/>
      </w:pPr>
      <w:r w:rsidRPr="00C60277">
        <w:t xml:space="preserve">The data shows </w:t>
      </w:r>
      <w:r w:rsidR="3FABE14C" w:rsidRPr="00C60277">
        <w:t xml:space="preserve">children/learners with an official decision of SEN </w:t>
      </w:r>
      <w:r w:rsidRPr="00C60277">
        <w:t xml:space="preserve">who are in non-inclusive education, </w:t>
      </w:r>
      <w:r w:rsidR="00F36123">
        <w:t xml:space="preserve">i.e. in </w:t>
      </w:r>
      <w:r w:rsidRPr="00C60277">
        <w:t>separate groups or classes in mainstream education</w:t>
      </w:r>
      <w:r w:rsidR="00D36E97" w:rsidRPr="00C60277">
        <w:t xml:space="preserve">, </w:t>
      </w:r>
      <w:r w:rsidR="00D36E97" w:rsidRPr="009418C6">
        <w:t xml:space="preserve">based on </w:t>
      </w:r>
      <w:r w:rsidR="00E04381" w:rsidRPr="009418C6">
        <w:t xml:space="preserve">the </w:t>
      </w:r>
      <w:r w:rsidR="00D36E97" w:rsidRPr="009418C6">
        <w:t>number of children/learners enrolled in any form of recognised education.</w:t>
      </w:r>
    </w:p>
    <w:p w14:paraId="7EDF41C9" w14:textId="77777777" w:rsidR="002C7CAF" w:rsidRPr="00C60277" w:rsidRDefault="2B62DDEE">
      <w:pPr>
        <w:pStyle w:val="Agency-body-text-report"/>
      </w:pPr>
      <w:r w:rsidRPr="00C60277">
        <w:t>Enrolment in separate, non-inclusive groups/classes is not in line with the 80% time placement benchmark, or the various proxies for this benchmark.</w:t>
      </w:r>
    </w:p>
    <w:p w14:paraId="25EC85D4" w14:textId="62419A04" w:rsidR="00062201" w:rsidRPr="009418C6" w:rsidRDefault="00062201" w:rsidP="00014188">
      <w:pPr>
        <w:pStyle w:val="Agency-body-text-report"/>
        <w:keepNext/>
      </w:pPr>
      <w:r w:rsidRPr="00C60277">
        <w:t>This indicator has been calculated as follows:</w:t>
      </w:r>
    </w:p>
    <w:p w14:paraId="28297F7C" w14:textId="68B09B54" w:rsidR="007029C5" w:rsidRPr="00C60277" w:rsidRDefault="00F72E62" w:rsidP="00014188">
      <w:pPr>
        <w:pStyle w:val="Agency-body-text-report"/>
        <w:spacing w:before="360" w:after="360"/>
        <w:jc w:val="center"/>
      </w:pPr>
      <w:r w:rsidRPr="00416CBC">
        <w:rPr>
          <w:noProof/>
        </w:rPr>
        <mc:AlternateContent>
          <mc:Choice Requires="wps">
            <w:drawing>
              <wp:anchor distT="0" distB="0" distL="114300" distR="114300" simplePos="0" relativeHeight="251658299" behindDoc="0" locked="0" layoutInCell="1" allowOverlap="1" wp14:anchorId="373B49F9" wp14:editId="2F699F59">
                <wp:simplePos x="0" y="0"/>
                <wp:positionH relativeFrom="column">
                  <wp:posOffset>737870</wp:posOffset>
                </wp:positionH>
                <wp:positionV relativeFrom="paragraph">
                  <wp:posOffset>841375</wp:posOffset>
                </wp:positionV>
                <wp:extent cx="3695065" cy="0"/>
                <wp:effectExtent l="0" t="12700" r="13335" b="12700"/>
                <wp:wrapNone/>
                <wp:docPr id="1666648211" name="Straight Connector 1666648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3B5C9A72">
              <v:line id="Straight Connector 1666648211" style="position:absolute;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58.1pt,66.25pt" to="349.05pt,66.25pt" w14:anchorId="262D79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"/>
            </w:pict>
          </mc:Fallback>
        </mc:AlternateContent>
      </w:r>
      <w:r w:rsidRPr="00416CBC">
        <w:rPr>
          <w:noProof/>
        </w:rPr>
        <mc:AlternateContent>
          <mc:Choice Requires="wps">
            <w:drawing>
              <wp:anchor distT="0" distB="0" distL="114300" distR="114300" simplePos="0" relativeHeight="251658302" behindDoc="0" locked="0" layoutInCell="1" allowOverlap="1" wp14:anchorId="673F6DD0" wp14:editId="1E97278C">
                <wp:simplePos x="0" y="0"/>
                <wp:positionH relativeFrom="column">
                  <wp:posOffset>4432300</wp:posOffset>
                </wp:positionH>
                <wp:positionV relativeFrom="paragraph">
                  <wp:posOffset>688340</wp:posOffset>
                </wp:positionV>
                <wp:extent cx="638810" cy="394335"/>
                <wp:effectExtent l="0" t="0" r="0" b="0"/>
                <wp:wrapNone/>
                <wp:docPr id="1666648214" name="Text Box 1666648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6F3F7457"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65A0E07E">
              <v:shape id="Text Box 1666648214" style="position:absolute;left:0;text-align:left;margin-left:349pt;margin-top:54.2pt;width:50.3pt;height:31.0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75"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" w14:anchorId="673F6DD0">
                <v:textbox>
                  <w:txbxContent>
                    <w:p w:rsidRPr="00B324D2" w:rsidR="009A4843" w:rsidP="009A4843" w:rsidRDefault="009A4843" w14:paraId="75A96DCF"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300" behindDoc="0" locked="0" layoutInCell="1" allowOverlap="1" wp14:anchorId="055586EF" wp14:editId="0A32BD39">
                <wp:simplePos x="0" y="0"/>
                <wp:positionH relativeFrom="column">
                  <wp:posOffset>678180</wp:posOffset>
                </wp:positionH>
                <wp:positionV relativeFrom="paragraph">
                  <wp:posOffset>324485</wp:posOffset>
                </wp:positionV>
                <wp:extent cx="3851910" cy="516890"/>
                <wp:effectExtent l="0" t="0" r="0" b="0"/>
                <wp:wrapNone/>
                <wp:docPr id="1666648212" name="Text Box 1666648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516890"/>
                        </a:xfrm>
                        <a:prstGeom prst="rect">
                          <a:avLst/>
                        </a:prstGeom>
                        <a:noFill/>
                        <a:ln w="6350">
                          <a:noFill/>
                        </a:ln>
                      </wps:spPr>
                      <wps:txbx>
                        <w:txbxContent>
                          <w:p w14:paraId="54ABF49C"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6C3C82">
                              <w:rPr>
                                <w:rFonts w:ascii="Calibri" w:hAnsi="Calibri"/>
                                <w:b/>
                                <w:bCs/>
                                <w:color w:val="002060"/>
                              </w:rPr>
                              <w:t>number of children/learners with an official decision of SEN educated in separate groups/classes (Q2.3b)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B9B3BC1">
              <v:shape id="Text Box 1666648212" style="position:absolute;left:0;text-align:left;margin-left:53.4pt;margin-top:25.55pt;width:303.3pt;height:40.7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7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" w14:anchorId="055586EF">
                <v:textbox>
                  <w:txbxContent>
                    <w:p w:rsidRPr="00B324D2" w:rsidR="009A4843" w:rsidP="009A4843" w:rsidRDefault="009A4843" w14:paraId="26873F36" w14:textId="77777777">
                      <w:pPr>
                        <w:rPr>
                          <w:rFonts w:ascii="Calibri" w:hAnsi="Calibri"/>
                          <w:b/>
                          <w:bCs/>
                          <w:color w:val="002060"/>
                        </w:rPr>
                      </w:pPr>
                      <w:r w:rsidRPr="00BD6E8E">
                        <w:rPr>
                          <w:rFonts w:ascii="Calibri" w:hAnsi="Calibri"/>
                          <w:b/>
                          <w:bCs/>
                          <w:color w:val="002060"/>
                        </w:rPr>
                        <w:t xml:space="preserve">The </w:t>
                      </w:r>
                      <w:r w:rsidRPr="006C3C82">
                        <w:rPr>
                          <w:rFonts w:ascii="Calibri" w:hAnsi="Calibri"/>
                          <w:b/>
                          <w:bCs/>
                          <w:color w:val="002060"/>
                        </w:rPr>
                        <w:t>number of children/learners with an official decision of SEN educated in separate groups/classes (Q2.3b)</w:t>
                      </w:r>
                    </w:p>
                  </w:txbxContent>
                </v:textbox>
              </v:shape>
            </w:pict>
          </mc:Fallback>
        </mc:AlternateContent>
      </w:r>
      <w:r w:rsidRPr="00416CBC">
        <w:rPr>
          <w:noProof/>
        </w:rPr>
        <mc:AlternateContent>
          <mc:Choice Requires="wps">
            <w:drawing>
              <wp:anchor distT="0" distB="0" distL="114300" distR="114300" simplePos="0" relativeHeight="251658301" behindDoc="0" locked="0" layoutInCell="1" allowOverlap="1" wp14:anchorId="7FF9A7E5" wp14:editId="750C3088">
                <wp:simplePos x="0" y="0"/>
                <wp:positionH relativeFrom="column">
                  <wp:posOffset>678815</wp:posOffset>
                </wp:positionH>
                <wp:positionV relativeFrom="paragraph">
                  <wp:posOffset>898055</wp:posOffset>
                </wp:positionV>
                <wp:extent cx="3792220" cy="681990"/>
                <wp:effectExtent l="0" t="0" r="0" b="0"/>
                <wp:wrapNone/>
                <wp:docPr id="1666648213" name="Text Box 1666648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560B6B38"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475A9107">
              <v:shape id="Text Box 1666648213" style="position:absolute;left:0;text-align:left;margin-left:53.45pt;margin-top:70.7pt;width:298.6pt;height:53.7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7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" w14:anchorId="7FF9A7E5">
                <v:textbox>
                  <w:txbxContent>
                    <w:p w:rsidRPr="00B324D2" w:rsidR="009A4843" w:rsidP="009A4843" w:rsidRDefault="009A4843" w14:paraId="707AE74F" w14:textId="7777777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7029C5" w:rsidRPr="00416CBC">
        <w:rPr>
          <w:noProof/>
        </w:rPr>
        <mc:AlternateContent>
          <mc:Choice Requires="wps">
            <w:drawing>
              <wp:inline distT="0" distB="0" distL="0" distR="0" wp14:anchorId="352C65E3" wp14:editId="2A726CB0">
                <wp:extent cx="4427115" cy="1339340"/>
                <wp:effectExtent l="12700" t="12700" r="18415" b="6985"/>
                <wp:docPr id="25" name="Rounded Rectangle 25" descr="The number of children/learners with an official decision of SEN educated in separate groups/classes (Q2.3b)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427115" cy="133934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4D7BCB00">
              <v:roundrect id="Rounded Rectangle 25" style="width:348.6pt;height:105.45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separate groups/classes (Q2.3b) divided by The number of children/learners enrolled in any form of recognised education (Q1.2) multiplied by 100" o:spid="_x0000_s1026" filled="f" strokecolor="#ffc000" strokeweight="1.5pt" arcsize="10923f" w14:anchorId="1E77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">
                <w10:anchorlock/>
              </v:roundrect>
            </w:pict>
          </mc:Fallback>
        </mc:AlternateContent>
      </w:r>
    </w:p>
    <w:p w14:paraId="3BBB0E84" w14:textId="6A4E3720" w:rsidR="00A34131" w:rsidRPr="00C60277" w:rsidRDefault="2C0E8685" w:rsidP="00C1C1F1">
      <w:pPr>
        <w:pStyle w:val="Agency-body-text-report"/>
      </w:pPr>
      <w:r w:rsidRPr="00C60277">
        <w:t xml:space="preserve">Data on pre-primary (ISCED 02) level is available from 11 countries. Across the 11 countries, the </w:t>
      </w:r>
      <w:r w:rsidR="3B1D6E9F" w:rsidRPr="00C60277">
        <w:t xml:space="preserve">enrolment rate of children/learners with an official decision of SEN in separate, non-inclusive groups/classes within mainstream education </w:t>
      </w:r>
      <w:r w:rsidRPr="00C60277">
        <w:t>ranges from 0.02% to 2.08%; the total average for the 11 countries is 0.2%.</w:t>
      </w:r>
    </w:p>
    <w:p w14:paraId="2C2AC7EB" w14:textId="5352CCED" w:rsidR="00BB5ED9" w:rsidRPr="00C60277" w:rsidRDefault="2C0E8685">
      <w:pPr>
        <w:pStyle w:val="Agency-body-text-report"/>
      </w:pPr>
      <w:r w:rsidRPr="00C60277">
        <w:t xml:space="preserve">Data on primary and </w:t>
      </w:r>
      <w:r w:rsidR="007314D8" w:rsidRPr="00C60277">
        <w:t>lower-secondary</w:t>
      </w:r>
      <w:r w:rsidRPr="00C60277">
        <w:t xml:space="preserve"> (ISCED 1+2) levels is available from 21 countries. Across the 21 countries, </w:t>
      </w:r>
      <w:r w:rsidR="3B1D6E9F" w:rsidRPr="00C60277">
        <w:t xml:space="preserve">the enrolment rate of children/learners with an official decision of SEN in separate, non-inclusive groups/classes within mainstream education </w:t>
      </w:r>
      <w:r w:rsidRPr="00C60277">
        <w:t>ranges from 0% to 4.31%; the total average for the 21 countries is 0.48%.</w:t>
      </w:r>
    </w:p>
    <w:p w14:paraId="00445F70" w14:textId="397284BE" w:rsidR="00BB5ED9" w:rsidRPr="00C60277" w:rsidRDefault="28D223F7">
      <w:pPr>
        <w:pStyle w:val="Agency-body-text-report"/>
      </w:pPr>
      <w:r w:rsidRPr="00C60277">
        <w:t xml:space="preserve">Data on upper-secondary (ISCED 3) level is available from 13 countries. Across the 13 countries, </w:t>
      </w:r>
      <w:r w:rsidR="24AF2E72" w:rsidRPr="00C60277">
        <w:t xml:space="preserve">the enrolment rate of children/learners with an official decision of SEN in separate, non-inclusive groups/classes within mainstream education </w:t>
      </w:r>
      <w:r w:rsidRPr="00C60277">
        <w:t xml:space="preserve">ranges from 0% to 1.75%; the total average for the 13 countries is </w:t>
      </w:r>
      <w:r w:rsidR="78E0C861" w:rsidRPr="00C60277">
        <w:t>0.11</w:t>
      </w:r>
      <w:r w:rsidRPr="00C60277">
        <w:t>%.</w:t>
      </w:r>
    </w:p>
    <w:p w14:paraId="7A3BF636" w14:textId="71B893DC" w:rsidR="00445821" w:rsidRPr="00C60277" w:rsidRDefault="00445821" w:rsidP="00014188">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15</w:t>
      </w:r>
      <w:r w:rsidRPr="00C60277">
        <w:fldChar w:fldCharType="end"/>
      </w:r>
      <w:r w:rsidRPr="00C60277">
        <w:t>. Indicator 2A.4 The enrolment rate of children/learners with an official decision of SEN in separate, non-inclusive groups/classes within mainstream education (%)</w:t>
      </w:r>
    </w:p>
    <w:tbl>
      <w:tblPr>
        <w:tblW w:w="0" w:type="auto"/>
        <w:tblCellMar>
          <w:left w:w="70" w:type="dxa"/>
          <w:right w:w="70" w:type="dxa"/>
        </w:tblCellMar>
        <w:tblLook w:val="04A0" w:firstRow="1" w:lastRow="0" w:firstColumn="1" w:lastColumn="0" w:noHBand="0" w:noVBand="1"/>
      </w:tblPr>
      <w:tblGrid>
        <w:gridCol w:w="1580"/>
        <w:gridCol w:w="815"/>
        <w:gridCol w:w="811"/>
        <w:gridCol w:w="821"/>
        <w:gridCol w:w="836"/>
        <w:gridCol w:w="833"/>
        <w:gridCol w:w="843"/>
        <w:gridCol w:w="793"/>
        <w:gridCol w:w="789"/>
        <w:gridCol w:w="799"/>
      </w:tblGrid>
      <w:tr w:rsidR="0075263B" w:rsidRPr="00022CED" w14:paraId="5023C240"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7C4E1C" w14:textId="77777777" w:rsidR="002D065E" w:rsidRPr="00C60277" w:rsidRDefault="1E69285F"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1CD6D54"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0E7EB3D"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C382DB9"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23ECC48" w14:textId="77777777" w:rsidR="002D065E" w:rsidRPr="00C60277" w:rsidRDefault="1E69285F"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E2F90DE" w14:textId="77777777" w:rsidR="002D065E" w:rsidRPr="00C60277" w:rsidRDefault="1E69285F"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41D55CA8" w14:textId="77777777" w:rsidR="002D065E" w:rsidRPr="00C60277" w:rsidRDefault="1E69285F"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15078DE"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7399C56"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82F7837"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075D03" w:rsidRPr="00022CED" w14:paraId="4FD3AFC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06DFFD3A" w14:textId="77777777" w:rsidR="002D065E" w:rsidRPr="00C60277" w:rsidRDefault="002D065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0" w:type="auto"/>
            <w:tcBorders>
              <w:top w:val="nil"/>
              <w:left w:val="nil"/>
              <w:bottom w:val="single" w:sz="4" w:space="0" w:color="auto"/>
              <w:right w:val="single" w:sz="4" w:space="0" w:color="auto"/>
            </w:tcBorders>
            <w:shd w:val="clear" w:color="auto" w:fill="auto"/>
          </w:tcPr>
          <w:p w14:paraId="5A0243BB" w14:textId="27F2783C"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23ED367A" w14:textId="12C0CDE6"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E4F9C1E" w14:textId="7E5563B2"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2F2514C6" w14:textId="1B59C10A"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tcPr>
          <w:p w14:paraId="3C9ABCA8" w14:textId="48D1FC0C"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0" w:type="auto"/>
            <w:tcBorders>
              <w:top w:val="nil"/>
              <w:left w:val="nil"/>
              <w:bottom w:val="single" w:sz="4" w:space="0" w:color="auto"/>
              <w:right w:val="single" w:sz="4" w:space="0" w:color="auto"/>
            </w:tcBorders>
            <w:shd w:val="clear" w:color="auto" w:fill="auto"/>
          </w:tcPr>
          <w:p w14:paraId="174452E0" w14:textId="553D5174"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0" w:type="auto"/>
            <w:tcBorders>
              <w:top w:val="nil"/>
              <w:left w:val="nil"/>
              <w:bottom w:val="single" w:sz="4" w:space="0" w:color="auto"/>
              <w:right w:val="single" w:sz="4" w:space="0" w:color="auto"/>
            </w:tcBorders>
            <w:shd w:val="clear" w:color="auto" w:fill="auto"/>
          </w:tcPr>
          <w:p w14:paraId="332C06AF" w14:textId="1725C5B7"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0" w:type="auto"/>
            <w:tcBorders>
              <w:top w:val="nil"/>
              <w:left w:val="nil"/>
              <w:bottom w:val="single" w:sz="4" w:space="0" w:color="auto"/>
              <w:right w:val="single" w:sz="4" w:space="0" w:color="auto"/>
            </w:tcBorders>
            <w:shd w:val="clear" w:color="auto" w:fill="auto"/>
          </w:tcPr>
          <w:p w14:paraId="3B0940F7" w14:textId="786EAD8D"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0" w:type="auto"/>
            <w:tcBorders>
              <w:top w:val="nil"/>
              <w:left w:val="nil"/>
              <w:bottom w:val="single" w:sz="4" w:space="0" w:color="auto"/>
              <w:right w:val="single" w:sz="4" w:space="0" w:color="auto"/>
            </w:tcBorders>
            <w:shd w:val="clear" w:color="auto" w:fill="auto"/>
          </w:tcPr>
          <w:p w14:paraId="6D0E11F4" w14:textId="192C5F24" w:rsidR="002D065E" w:rsidRPr="00C60277" w:rsidRDefault="700FA307"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0.36</w:t>
            </w:r>
          </w:p>
        </w:tc>
      </w:tr>
      <w:tr w:rsidR="00075D03" w:rsidRPr="00022CED" w14:paraId="023793D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70A7188" w14:textId="6B387922" w:rsidR="002D065E" w:rsidRPr="00C60277" w:rsidRDefault="1E69285F"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D1528B"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hideMark/>
          </w:tcPr>
          <w:p w14:paraId="36B22FE5" w14:textId="1E352079"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CE43496" w14:textId="5D0DA969"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9C25AE0" w14:textId="73BAB2F8"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0250AF0" w14:textId="6D375441"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8213836" w14:textId="152600F4"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D762ABD" w14:textId="757A7DD8"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9526296" w14:textId="21A10A8C"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89CEABC" w14:textId="3CBF8E15"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6E60AC2" w14:textId="5CCED340"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75D03" w:rsidRPr="00022CED" w14:paraId="41F2ED7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9304187" w14:textId="77777777" w:rsidR="002D065E" w:rsidRPr="00C60277" w:rsidRDefault="002D065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0" w:type="auto"/>
            <w:tcBorders>
              <w:top w:val="nil"/>
              <w:left w:val="nil"/>
              <w:bottom w:val="single" w:sz="4" w:space="0" w:color="auto"/>
              <w:right w:val="single" w:sz="4" w:space="0" w:color="auto"/>
            </w:tcBorders>
            <w:shd w:val="clear" w:color="auto" w:fill="auto"/>
            <w:hideMark/>
          </w:tcPr>
          <w:p w14:paraId="3B4EB362" w14:textId="72E097AA"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hideMark/>
          </w:tcPr>
          <w:p w14:paraId="55449130" w14:textId="55753B42"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4282CF6E" w14:textId="7F5EA557"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0" w:type="auto"/>
            <w:tcBorders>
              <w:top w:val="nil"/>
              <w:left w:val="nil"/>
              <w:bottom w:val="single" w:sz="4" w:space="0" w:color="auto"/>
              <w:right w:val="single" w:sz="4" w:space="0" w:color="auto"/>
            </w:tcBorders>
            <w:shd w:val="clear" w:color="auto" w:fill="auto"/>
            <w:hideMark/>
          </w:tcPr>
          <w:p w14:paraId="2F5C8581" w14:textId="2F92204E"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0B7A77D7" w14:textId="3C4032B6" w:rsidR="002D065E" w:rsidRPr="00C60277" w:rsidRDefault="00C1C1F1"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74541BA4" w14:textId="62E63329"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59B546AE" w14:textId="4E22FCD8"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1A6574D4" w14:textId="6259DC5F"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0" w:type="auto"/>
            <w:tcBorders>
              <w:top w:val="nil"/>
              <w:left w:val="nil"/>
              <w:bottom w:val="single" w:sz="4" w:space="0" w:color="auto"/>
              <w:right w:val="single" w:sz="4" w:space="0" w:color="auto"/>
            </w:tcBorders>
            <w:shd w:val="clear" w:color="auto" w:fill="auto"/>
            <w:hideMark/>
          </w:tcPr>
          <w:p w14:paraId="413FA6E8" w14:textId="2D1DC925"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r>
      <w:tr w:rsidR="00075D03" w:rsidRPr="00022CED" w14:paraId="05A2A222"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F8CF09C" w14:textId="77777777" w:rsidR="002D065E" w:rsidRPr="00C60277" w:rsidRDefault="002D065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0" w:type="auto"/>
            <w:tcBorders>
              <w:top w:val="nil"/>
              <w:left w:val="nil"/>
              <w:bottom w:val="single" w:sz="4" w:space="0" w:color="auto"/>
              <w:right w:val="single" w:sz="4" w:space="0" w:color="auto"/>
            </w:tcBorders>
            <w:shd w:val="clear" w:color="auto" w:fill="auto"/>
            <w:hideMark/>
          </w:tcPr>
          <w:p w14:paraId="7CF7463E" w14:textId="0A6FB625"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34</w:t>
            </w:r>
          </w:p>
        </w:tc>
        <w:tc>
          <w:tcPr>
            <w:tcW w:w="0" w:type="auto"/>
            <w:tcBorders>
              <w:top w:val="nil"/>
              <w:left w:val="nil"/>
              <w:bottom w:val="single" w:sz="4" w:space="0" w:color="auto"/>
              <w:right w:val="single" w:sz="4" w:space="0" w:color="auto"/>
            </w:tcBorders>
            <w:shd w:val="clear" w:color="auto" w:fill="auto"/>
            <w:hideMark/>
          </w:tcPr>
          <w:p w14:paraId="354EB3DB" w14:textId="1C26A8E4"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0" w:type="auto"/>
            <w:tcBorders>
              <w:top w:val="nil"/>
              <w:left w:val="nil"/>
              <w:bottom w:val="single" w:sz="4" w:space="0" w:color="auto"/>
              <w:right w:val="single" w:sz="4" w:space="0" w:color="auto"/>
            </w:tcBorders>
            <w:shd w:val="clear" w:color="auto" w:fill="auto"/>
            <w:hideMark/>
          </w:tcPr>
          <w:p w14:paraId="2756B1CD" w14:textId="6BD4173F"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0" w:type="auto"/>
            <w:tcBorders>
              <w:top w:val="nil"/>
              <w:left w:val="nil"/>
              <w:bottom w:val="single" w:sz="4" w:space="0" w:color="auto"/>
              <w:right w:val="single" w:sz="4" w:space="0" w:color="auto"/>
            </w:tcBorders>
            <w:shd w:val="clear" w:color="auto" w:fill="auto"/>
            <w:hideMark/>
          </w:tcPr>
          <w:p w14:paraId="43EFC5C3" w14:textId="2E841FD8"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0" w:type="auto"/>
            <w:tcBorders>
              <w:top w:val="nil"/>
              <w:left w:val="nil"/>
              <w:bottom w:val="single" w:sz="4" w:space="0" w:color="auto"/>
              <w:right w:val="single" w:sz="4" w:space="0" w:color="auto"/>
            </w:tcBorders>
            <w:shd w:val="clear" w:color="auto" w:fill="auto"/>
            <w:hideMark/>
          </w:tcPr>
          <w:p w14:paraId="60829DD5" w14:textId="62333A58"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hideMark/>
          </w:tcPr>
          <w:p w14:paraId="0DEDE5F9" w14:textId="05A5277C"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0" w:type="auto"/>
            <w:tcBorders>
              <w:top w:val="nil"/>
              <w:left w:val="nil"/>
              <w:bottom w:val="single" w:sz="4" w:space="0" w:color="auto"/>
              <w:right w:val="single" w:sz="4" w:space="0" w:color="auto"/>
            </w:tcBorders>
            <w:shd w:val="clear" w:color="auto" w:fill="auto"/>
            <w:hideMark/>
          </w:tcPr>
          <w:p w14:paraId="7A9C4304" w14:textId="0E2C1E4C"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0" w:type="auto"/>
            <w:tcBorders>
              <w:top w:val="nil"/>
              <w:left w:val="nil"/>
              <w:bottom w:val="single" w:sz="4" w:space="0" w:color="auto"/>
              <w:right w:val="single" w:sz="4" w:space="0" w:color="auto"/>
            </w:tcBorders>
            <w:shd w:val="clear" w:color="auto" w:fill="auto"/>
            <w:hideMark/>
          </w:tcPr>
          <w:p w14:paraId="57C3EE2F" w14:textId="1B5D22A8"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0" w:type="auto"/>
            <w:tcBorders>
              <w:top w:val="nil"/>
              <w:left w:val="nil"/>
              <w:bottom w:val="single" w:sz="4" w:space="0" w:color="auto"/>
              <w:right w:val="single" w:sz="4" w:space="0" w:color="auto"/>
            </w:tcBorders>
            <w:shd w:val="clear" w:color="auto" w:fill="auto"/>
            <w:hideMark/>
          </w:tcPr>
          <w:p w14:paraId="12955320" w14:textId="37251351"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r>
      <w:tr w:rsidR="00075D03" w:rsidRPr="00022CED" w14:paraId="1E487A6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B32ABF9" w14:textId="77777777" w:rsidR="002D065E" w:rsidRPr="00C60277" w:rsidRDefault="002D065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0" w:type="auto"/>
            <w:tcBorders>
              <w:top w:val="nil"/>
              <w:left w:val="nil"/>
              <w:bottom w:val="single" w:sz="4" w:space="0" w:color="auto"/>
              <w:right w:val="single" w:sz="4" w:space="0" w:color="auto"/>
            </w:tcBorders>
            <w:shd w:val="clear" w:color="auto" w:fill="auto"/>
            <w:hideMark/>
          </w:tcPr>
          <w:p w14:paraId="71FC3D14" w14:textId="7FA28478"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0" w:type="auto"/>
            <w:tcBorders>
              <w:top w:val="nil"/>
              <w:left w:val="nil"/>
              <w:bottom w:val="single" w:sz="4" w:space="0" w:color="auto"/>
              <w:right w:val="single" w:sz="4" w:space="0" w:color="auto"/>
            </w:tcBorders>
            <w:shd w:val="clear" w:color="auto" w:fill="auto"/>
            <w:hideMark/>
          </w:tcPr>
          <w:p w14:paraId="74C02F5C" w14:textId="3AFEAAD4"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0" w:type="auto"/>
            <w:tcBorders>
              <w:top w:val="nil"/>
              <w:left w:val="nil"/>
              <w:bottom w:val="single" w:sz="4" w:space="0" w:color="auto"/>
              <w:right w:val="single" w:sz="4" w:space="0" w:color="auto"/>
            </w:tcBorders>
            <w:shd w:val="clear" w:color="auto" w:fill="auto"/>
            <w:hideMark/>
          </w:tcPr>
          <w:p w14:paraId="0BE5C972" w14:textId="4338BB28"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096DD8FC" w14:textId="6AD1425D"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0" w:type="auto"/>
            <w:tcBorders>
              <w:top w:val="nil"/>
              <w:left w:val="nil"/>
              <w:bottom w:val="single" w:sz="4" w:space="0" w:color="auto"/>
              <w:right w:val="single" w:sz="4" w:space="0" w:color="auto"/>
            </w:tcBorders>
            <w:shd w:val="clear" w:color="auto" w:fill="auto"/>
            <w:hideMark/>
          </w:tcPr>
          <w:p w14:paraId="5629E25C" w14:textId="0B48FA02"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hideMark/>
          </w:tcPr>
          <w:p w14:paraId="1FDDC0B6" w14:textId="20F95790"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0" w:type="auto"/>
            <w:tcBorders>
              <w:top w:val="nil"/>
              <w:left w:val="nil"/>
              <w:bottom w:val="single" w:sz="4" w:space="0" w:color="auto"/>
              <w:right w:val="single" w:sz="4" w:space="0" w:color="auto"/>
            </w:tcBorders>
            <w:shd w:val="clear" w:color="auto" w:fill="auto"/>
            <w:hideMark/>
          </w:tcPr>
          <w:p w14:paraId="1936BF11" w14:textId="72314E22"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0" w:type="auto"/>
            <w:tcBorders>
              <w:top w:val="nil"/>
              <w:left w:val="nil"/>
              <w:bottom w:val="single" w:sz="4" w:space="0" w:color="auto"/>
              <w:right w:val="single" w:sz="4" w:space="0" w:color="auto"/>
            </w:tcBorders>
            <w:shd w:val="clear" w:color="auto" w:fill="auto"/>
            <w:hideMark/>
          </w:tcPr>
          <w:p w14:paraId="644CA473" w14:textId="617A105E"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46</w:t>
            </w:r>
          </w:p>
        </w:tc>
        <w:tc>
          <w:tcPr>
            <w:tcW w:w="0" w:type="auto"/>
            <w:tcBorders>
              <w:top w:val="nil"/>
              <w:left w:val="nil"/>
              <w:bottom w:val="single" w:sz="4" w:space="0" w:color="auto"/>
              <w:right w:val="single" w:sz="4" w:space="0" w:color="auto"/>
            </w:tcBorders>
            <w:shd w:val="clear" w:color="auto" w:fill="auto"/>
            <w:hideMark/>
          </w:tcPr>
          <w:p w14:paraId="6B4DAF3C" w14:textId="3AA9D234" w:rsidR="002D065E" w:rsidRPr="00C60277" w:rsidRDefault="1E69285F"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r>
      <w:tr w:rsidR="00075D03" w:rsidRPr="00022CED" w14:paraId="44B531B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D8B65CD" w14:textId="77777777" w:rsidR="002D065E" w:rsidRPr="00C60277" w:rsidRDefault="002D065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0" w:type="auto"/>
            <w:tcBorders>
              <w:top w:val="nil"/>
              <w:left w:val="nil"/>
              <w:bottom w:val="single" w:sz="4" w:space="0" w:color="auto"/>
              <w:right w:val="single" w:sz="4" w:space="0" w:color="auto"/>
            </w:tcBorders>
            <w:shd w:val="clear" w:color="auto" w:fill="auto"/>
            <w:hideMark/>
          </w:tcPr>
          <w:p w14:paraId="47CD5AC4" w14:textId="39807E42"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C1FDD42" w14:textId="566BA5D9"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D77EE76" w14:textId="26D6D50B"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D041BA1" w14:textId="75485695"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0" w:type="auto"/>
            <w:tcBorders>
              <w:top w:val="nil"/>
              <w:left w:val="nil"/>
              <w:bottom w:val="single" w:sz="4" w:space="0" w:color="auto"/>
              <w:right w:val="single" w:sz="4" w:space="0" w:color="auto"/>
            </w:tcBorders>
            <w:shd w:val="clear" w:color="auto" w:fill="auto"/>
            <w:hideMark/>
          </w:tcPr>
          <w:p w14:paraId="01A4C583" w14:textId="586969F9"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0" w:type="auto"/>
            <w:tcBorders>
              <w:top w:val="nil"/>
              <w:left w:val="nil"/>
              <w:bottom w:val="single" w:sz="4" w:space="0" w:color="auto"/>
              <w:right w:val="single" w:sz="4" w:space="0" w:color="auto"/>
            </w:tcBorders>
            <w:shd w:val="clear" w:color="auto" w:fill="auto"/>
            <w:hideMark/>
          </w:tcPr>
          <w:p w14:paraId="2939D3C9" w14:textId="0473D5AA"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0" w:type="auto"/>
            <w:tcBorders>
              <w:top w:val="nil"/>
              <w:left w:val="nil"/>
              <w:bottom w:val="single" w:sz="4" w:space="0" w:color="auto"/>
              <w:right w:val="single" w:sz="4" w:space="0" w:color="auto"/>
            </w:tcBorders>
            <w:shd w:val="clear" w:color="auto" w:fill="auto"/>
            <w:hideMark/>
          </w:tcPr>
          <w:p w14:paraId="2A7E8B68" w14:textId="1F24FE1A"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3B6DB66" w14:textId="3032C90C"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90BCC9B" w14:textId="6A216BC2"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75D03" w:rsidRPr="00022CED" w14:paraId="70BA5247"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64150C2" w14:textId="77777777" w:rsidR="002D065E" w:rsidRPr="00C60277" w:rsidRDefault="002D065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0" w:type="auto"/>
            <w:tcBorders>
              <w:top w:val="nil"/>
              <w:left w:val="nil"/>
              <w:bottom w:val="single" w:sz="4" w:space="0" w:color="auto"/>
              <w:right w:val="single" w:sz="4" w:space="0" w:color="auto"/>
            </w:tcBorders>
            <w:shd w:val="clear" w:color="auto" w:fill="auto"/>
            <w:hideMark/>
          </w:tcPr>
          <w:p w14:paraId="42C4186A" w14:textId="0E124549"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0" w:type="auto"/>
            <w:tcBorders>
              <w:top w:val="nil"/>
              <w:left w:val="nil"/>
              <w:bottom w:val="single" w:sz="4" w:space="0" w:color="auto"/>
              <w:right w:val="single" w:sz="4" w:space="0" w:color="auto"/>
            </w:tcBorders>
            <w:shd w:val="clear" w:color="auto" w:fill="auto"/>
            <w:hideMark/>
          </w:tcPr>
          <w:p w14:paraId="77E970BF" w14:textId="7BA5D0E3"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0" w:type="auto"/>
            <w:tcBorders>
              <w:top w:val="nil"/>
              <w:left w:val="nil"/>
              <w:bottom w:val="single" w:sz="4" w:space="0" w:color="auto"/>
              <w:right w:val="single" w:sz="4" w:space="0" w:color="auto"/>
            </w:tcBorders>
            <w:shd w:val="clear" w:color="auto" w:fill="auto"/>
            <w:hideMark/>
          </w:tcPr>
          <w:p w14:paraId="51975236" w14:textId="26D52763"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3539C127" w14:textId="7F673B89"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0" w:type="auto"/>
            <w:tcBorders>
              <w:top w:val="nil"/>
              <w:left w:val="nil"/>
              <w:bottom w:val="single" w:sz="4" w:space="0" w:color="auto"/>
              <w:right w:val="single" w:sz="4" w:space="0" w:color="auto"/>
            </w:tcBorders>
            <w:shd w:val="clear" w:color="auto" w:fill="auto"/>
            <w:hideMark/>
          </w:tcPr>
          <w:p w14:paraId="03B3BF5A" w14:textId="361A4834"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0" w:type="auto"/>
            <w:tcBorders>
              <w:top w:val="nil"/>
              <w:left w:val="nil"/>
              <w:bottom w:val="single" w:sz="4" w:space="0" w:color="auto"/>
              <w:right w:val="single" w:sz="4" w:space="0" w:color="auto"/>
            </w:tcBorders>
            <w:shd w:val="clear" w:color="auto" w:fill="auto"/>
            <w:hideMark/>
          </w:tcPr>
          <w:p w14:paraId="21C08C6E" w14:textId="1C748BFA"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0" w:type="auto"/>
            <w:tcBorders>
              <w:top w:val="nil"/>
              <w:left w:val="nil"/>
              <w:bottom w:val="single" w:sz="4" w:space="0" w:color="auto"/>
              <w:right w:val="single" w:sz="4" w:space="0" w:color="auto"/>
            </w:tcBorders>
            <w:shd w:val="clear" w:color="auto" w:fill="auto"/>
            <w:hideMark/>
          </w:tcPr>
          <w:p w14:paraId="72D81C4B" w14:textId="53E2BE6F" w:rsidR="002D065E" w:rsidRPr="00C60277" w:rsidRDefault="00C1C1F1"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67C25C42" w14:textId="096ACF38"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265A494A" w14:textId="452E3D9B"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r>
      <w:tr w:rsidR="00075D03" w:rsidRPr="00022CED" w14:paraId="18F10F3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6F3690D"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0" w:type="auto"/>
            <w:tcBorders>
              <w:top w:val="nil"/>
              <w:left w:val="nil"/>
              <w:bottom w:val="single" w:sz="4" w:space="0" w:color="auto"/>
              <w:right w:val="single" w:sz="4" w:space="0" w:color="auto"/>
            </w:tcBorders>
            <w:shd w:val="clear" w:color="auto" w:fill="auto"/>
            <w:hideMark/>
          </w:tcPr>
          <w:p w14:paraId="3311E9EC" w14:textId="205C975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147C02D" w14:textId="0F54E60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8A45617" w14:textId="55884E4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3877EBB" w14:textId="49DB883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6015A59F" w14:textId="1312740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0" w:type="auto"/>
            <w:tcBorders>
              <w:top w:val="nil"/>
              <w:left w:val="nil"/>
              <w:bottom w:val="single" w:sz="4" w:space="0" w:color="auto"/>
              <w:right w:val="single" w:sz="4" w:space="0" w:color="auto"/>
            </w:tcBorders>
            <w:shd w:val="clear" w:color="auto" w:fill="auto"/>
            <w:hideMark/>
          </w:tcPr>
          <w:p w14:paraId="397FAEDC" w14:textId="2DA5191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72640F8D" w14:textId="1E72CE9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3B58811" w14:textId="04300B5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631A0C2" w14:textId="5698748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75D03" w:rsidRPr="00022CED" w14:paraId="1FFEF3E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433199DB"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0" w:type="auto"/>
            <w:tcBorders>
              <w:top w:val="nil"/>
              <w:left w:val="nil"/>
              <w:bottom w:val="single" w:sz="4" w:space="0" w:color="auto"/>
              <w:right w:val="single" w:sz="4" w:space="0" w:color="auto"/>
            </w:tcBorders>
            <w:shd w:val="clear" w:color="auto" w:fill="auto"/>
          </w:tcPr>
          <w:p w14:paraId="60E84B56" w14:textId="1A246AC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A9F07D8" w14:textId="5488143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1FCCEFF" w14:textId="7793601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6A9DEB32" w14:textId="2996C61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754BFD8" w14:textId="0BAC6F4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1950A3C7" w14:textId="44FCD97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5A7C8C2" w14:textId="64715F0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0CD8E8C" w14:textId="6B4E218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8E2630D" w14:textId="4B755DB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75D03" w:rsidRPr="00022CED" w14:paraId="7D38978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12DF4992"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0" w:type="auto"/>
            <w:tcBorders>
              <w:top w:val="nil"/>
              <w:left w:val="nil"/>
              <w:bottom w:val="single" w:sz="4" w:space="0" w:color="auto"/>
              <w:right w:val="single" w:sz="4" w:space="0" w:color="auto"/>
            </w:tcBorders>
            <w:shd w:val="clear" w:color="auto" w:fill="auto"/>
          </w:tcPr>
          <w:p w14:paraId="1B16346B" w14:textId="22E6F4F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tcPr>
          <w:p w14:paraId="3DE5A033" w14:textId="314C139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tcPr>
          <w:p w14:paraId="2D3F8844" w14:textId="31C12EF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0" w:type="auto"/>
            <w:tcBorders>
              <w:top w:val="nil"/>
              <w:left w:val="nil"/>
              <w:bottom w:val="single" w:sz="4" w:space="0" w:color="auto"/>
              <w:right w:val="single" w:sz="4" w:space="0" w:color="auto"/>
            </w:tcBorders>
            <w:shd w:val="clear" w:color="auto" w:fill="auto"/>
          </w:tcPr>
          <w:p w14:paraId="795B53F8" w14:textId="0391F61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tcPr>
          <w:p w14:paraId="3FB144EF" w14:textId="5094BB0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tcPr>
          <w:p w14:paraId="0EAE57C6" w14:textId="463983E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0" w:type="auto"/>
            <w:tcBorders>
              <w:top w:val="nil"/>
              <w:left w:val="nil"/>
              <w:bottom w:val="single" w:sz="4" w:space="0" w:color="auto"/>
              <w:right w:val="single" w:sz="4" w:space="0" w:color="auto"/>
            </w:tcBorders>
            <w:shd w:val="clear" w:color="auto" w:fill="auto"/>
          </w:tcPr>
          <w:p w14:paraId="5169FD54" w14:textId="2B7F114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tcPr>
          <w:p w14:paraId="6A285468" w14:textId="2287998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tcPr>
          <w:p w14:paraId="283B1245" w14:textId="29052D3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r>
      <w:tr w:rsidR="00075D03" w:rsidRPr="00022CED" w14:paraId="45EB800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F1A64FE"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0" w:type="auto"/>
            <w:tcBorders>
              <w:top w:val="nil"/>
              <w:left w:val="nil"/>
              <w:bottom w:val="single" w:sz="4" w:space="0" w:color="auto"/>
              <w:right w:val="single" w:sz="4" w:space="0" w:color="auto"/>
            </w:tcBorders>
            <w:shd w:val="clear" w:color="auto" w:fill="auto"/>
            <w:hideMark/>
          </w:tcPr>
          <w:p w14:paraId="32A158CA" w14:textId="2406478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2D8023D" w14:textId="1B2023F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3DADB97" w14:textId="7CD741A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E270C64" w14:textId="16611AE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B133EAF" w14:textId="403F685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C5877B2" w14:textId="0CC37AB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8F4C360" w14:textId="4E4F831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0F8204D" w14:textId="65175CA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9FC0F81" w14:textId="6EE6913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75D03" w:rsidRPr="00022CED" w14:paraId="6F0A1BE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69CA220"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0" w:type="auto"/>
            <w:tcBorders>
              <w:top w:val="nil"/>
              <w:left w:val="nil"/>
              <w:bottom w:val="single" w:sz="4" w:space="0" w:color="auto"/>
              <w:right w:val="single" w:sz="4" w:space="0" w:color="auto"/>
            </w:tcBorders>
            <w:shd w:val="clear" w:color="auto" w:fill="auto"/>
            <w:hideMark/>
          </w:tcPr>
          <w:p w14:paraId="7204AE4B" w14:textId="32683E7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89F5913" w14:textId="25A6BF3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429020C" w14:textId="1AE71DD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4405F86" w14:textId="3D18E8E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0" w:type="auto"/>
            <w:tcBorders>
              <w:top w:val="nil"/>
              <w:left w:val="nil"/>
              <w:bottom w:val="single" w:sz="4" w:space="0" w:color="auto"/>
              <w:right w:val="single" w:sz="4" w:space="0" w:color="auto"/>
            </w:tcBorders>
            <w:shd w:val="clear" w:color="auto" w:fill="auto"/>
            <w:hideMark/>
          </w:tcPr>
          <w:p w14:paraId="749D775C" w14:textId="0FD0965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hideMark/>
          </w:tcPr>
          <w:p w14:paraId="57F902E6" w14:textId="244CE3F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0" w:type="auto"/>
            <w:tcBorders>
              <w:top w:val="nil"/>
              <w:left w:val="nil"/>
              <w:bottom w:val="single" w:sz="4" w:space="0" w:color="auto"/>
              <w:right w:val="single" w:sz="4" w:space="0" w:color="auto"/>
            </w:tcBorders>
            <w:shd w:val="clear" w:color="auto" w:fill="auto"/>
            <w:hideMark/>
          </w:tcPr>
          <w:p w14:paraId="06F122C6" w14:textId="20AD492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BCFCB03" w14:textId="55DDF99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DAC1E10" w14:textId="692E7B5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75D03" w:rsidRPr="00022CED" w14:paraId="525A540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1DD9A26"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0" w:type="auto"/>
            <w:tcBorders>
              <w:top w:val="nil"/>
              <w:left w:val="nil"/>
              <w:bottom w:val="single" w:sz="4" w:space="0" w:color="auto"/>
              <w:right w:val="single" w:sz="4" w:space="0" w:color="auto"/>
            </w:tcBorders>
            <w:shd w:val="clear" w:color="auto" w:fill="auto"/>
            <w:hideMark/>
          </w:tcPr>
          <w:p w14:paraId="5D6FA235" w14:textId="7961F01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EAEB594" w14:textId="21C90B8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F78BEF1" w14:textId="0F2DE5B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641E4AA" w14:textId="70E09E2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8EE21AD" w14:textId="08F9138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28ED479" w14:textId="68CAADB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C79EBA5" w14:textId="5171729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C51C992" w14:textId="798EF2E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8AEBB76" w14:textId="31CCD00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75D03" w:rsidRPr="00022CED" w14:paraId="3C31F24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E56E9FB"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0" w:type="auto"/>
            <w:tcBorders>
              <w:top w:val="nil"/>
              <w:left w:val="nil"/>
              <w:bottom w:val="single" w:sz="4" w:space="0" w:color="auto"/>
              <w:right w:val="single" w:sz="4" w:space="0" w:color="auto"/>
            </w:tcBorders>
            <w:shd w:val="clear" w:color="auto" w:fill="auto"/>
            <w:hideMark/>
          </w:tcPr>
          <w:p w14:paraId="175B4709" w14:textId="269ED32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3C0D9B2" w14:textId="1ABDCCF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86C48B2" w14:textId="2A4C6AD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D2DB5FF" w14:textId="5FD5976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0" w:type="auto"/>
            <w:tcBorders>
              <w:top w:val="nil"/>
              <w:left w:val="nil"/>
              <w:bottom w:val="single" w:sz="4" w:space="0" w:color="auto"/>
              <w:right w:val="single" w:sz="4" w:space="0" w:color="auto"/>
            </w:tcBorders>
            <w:shd w:val="clear" w:color="auto" w:fill="auto"/>
            <w:hideMark/>
          </w:tcPr>
          <w:p w14:paraId="4DABCF9A" w14:textId="3A37852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0" w:type="auto"/>
            <w:tcBorders>
              <w:top w:val="nil"/>
              <w:left w:val="nil"/>
              <w:bottom w:val="single" w:sz="4" w:space="0" w:color="auto"/>
              <w:right w:val="single" w:sz="4" w:space="0" w:color="auto"/>
            </w:tcBorders>
            <w:shd w:val="clear" w:color="auto" w:fill="auto"/>
            <w:hideMark/>
          </w:tcPr>
          <w:p w14:paraId="53482A39" w14:textId="105D639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0" w:type="auto"/>
            <w:tcBorders>
              <w:top w:val="nil"/>
              <w:left w:val="nil"/>
              <w:bottom w:val="single" w:sz="4" w:space="0" w:color="auto"/>
              <w:right w:val="single" w:sz="4" w:space="0" w:color="auto"/>
            </w:tcBorders>
            <w:shd w:val="clear" w:color="auto" w:fill="auto"/>
            <w:hideMark/>
          </w:tcPr>
          <w:p w14:paraId="1288C066" w14:textId="0AFFC52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2349CDEA" w14:textId="1C6ECC3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616D6113" w14:textId="45BFCE3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r>
      <w:tr w:rsidR="00075D03" w:rsidRPr="00022CED" w14:paraId="026C110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328D94C"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0" w:type="auto"/>
            <w:tcBorders>
              <w:top w:val="nil"/>
              <w:left w:val="nil"/>
              <w:bottom w:val="single" w:sz="4" w:space="0" w:color="auto"/>
              <w:right w:val="single" w:sz="4" w:space="0" w:color="auto"/>
            </w:tcBorders>
            <w:shd w:val="clear" w:color="auto" w:fill="auto"/>
            <w:hideMark/>
          </w:tcPr>
          <w:p w14:paraId="31251F56" w14:textId="2205B8F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0" w:type="auto"/>
            <w:tcBorders>
              <w:top w:val="nil"/>
              <w:left w:val="nil"/>
              <w:bottom w:val="single" w:sz="4" w:space="0" w:color="auto"/>
              <w:right w:val="single" w:sz="4" w:space="0" w:color="auto"/>
            </w:tcBorders>
            <w:shd w:val="clear" w:color="auto" w:fill="auto"/>
            <w:hideMark/>
          </w:tcPr>
          <w:p w14:paraId="78300134" w14:textId="7F14AE3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hideMark/>
          </w:tcPr>
          <w:p w14:paraId="64AB155C" w14:textId="094FEA6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0" w:type="auto"/>
            <w:tcBorders>
              <w:top w:val="nil"/>
              <w:left w:val="nil"/>
              <w:bottom w:val="single" w:sz="4" w:space="0" w:color="auto"/>
              <w:right w:val="single" w:sz="4" w:space="0" w:color="auto"/>
            </w:tcBorders>
            <w:shd w:val="clear" w:color="auto" w:fill="auto"/>
            <w:hideMark/>
          </w:tcPr>
          <w:p w14:paraId="125F52CD" w14:textId="0753129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6DF836EC" w14:textId="45F632C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665FDB44" w14:textId="3ACAE8E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066BB053" w14:textId="313B29A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6C5813DA" w14:textId="0464AC2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hideMark/>
          </w:tcPr>
          <w:p w14:paraId="09FE78C7" w14:textId="7B1892E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r>
      <w:tr w:rsidR="00075D03" w:rsidRPr="00022CED" w14:paraId="4ECE567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6D6363A"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Netherlands</w:t>
            </w:r>
          </w:p>
        </w:tc>
        <w:tc>
          <w:tcPr>
            <w:tcW w:w="0" w:type="auto"/>
            <w:tcBorders>
              <w:top w:val="nil"/>
              <w:left w:val="nil"/>
              <w:bottom w:val="single" w:sz="4" w:space="0" w:color="auto"/>
              <w:right w:val="single" w:sz="4" w:space="0" w:color="auto"/>
            </w:tcBorders>
            <w:shd w:val="clear" w:color="auto" w:fill="auto"/>
            <w:hideMark/>
          </w:tcPr>
          <w:p w14:paraId="62EB0C23" w14:textId="5EED219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E3D8CF8" w14:textId="6C384F7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A55F716" w14:textId="01C5FB1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EF4DD88" w14:textId="4B7FD6F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2E3A2BD" w14:textId="64FB5DE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1E721ED" w14:textId="2FCD876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B0D3EEA" w14:textId="7A61474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6336B3B" w14:textId="5BA37AE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DA57033" w14:textId="09CD9DC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75D03" w:rsidRPr="00022CED" w14:paraId="71542AB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CD778C8"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0" w:type="auto"/>
            <w:tcBorders>
              <w:top w:val="nil"/>
              <w:left w:val="nil"/>
              <w:bottom w:val="single" w:sz="4" w:space="0" w:color="auto"/>
              <w:right w:val="single" w:sz="4" w:space="0" w:color="auto"/>
            </w:tcBorders>
            <w:shd w:val="clear" w:color="auto" w:fill="auto"/>
            <w:hideMark/>
          </w:tcPr>
          <w:p w14:paraId="514165ED" w14:textId="746A88E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4F003B2" w14:textId="6E3E0AD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6CAB243" w14:textId="28C206A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9256BB5" w14:textId="6D21B243" w:rsidR="002D065E" w:rsidRPr="00C60277" w:rsidRDefault="002D065E"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BA207E0" w14:textId="383A93F1" w:rsidR="002D065E" w:rsidRPr="00C60277" w:rsidRDefault="002D065E"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214DF71" w14:textId="5679148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0" w:type="auto"/>
            <w:tcBorders>
              <w:top w:val="nil"/>
              <w:left w:val="nil"/>
              <w:bottom w:val="single" w:sz="4" w:space="0" w:color="auto"/>
              <w:right w:val="single" w:sz="4" w:space="0" w:color="auto"/>
            </w:tcBorders>
            <w:shd w:val="clear" w:color="auto" w:fill="auto"/>
            <w:hideMark/>
          </w:tcPr>
          <w:p w14:paraId="75CC94F7" w14:textId="7CCCC2E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47BBA4C" w14:textId="752EB3C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9A6DC09" w14:textId="72DBDAE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75D03" w:rsidRPr="00022CED" w14:paraId="775DB55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4F7D2CC"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0" w:type="auto"/>
            <w:tcBorders>
              <w:top w:val="nil"/>
              <w:left w:val="nil"/>
              <w:bottom w:val="single" w:sz="4" w:space="0" w:color="auto"/>
              <w:right w:val="single" w:sz="4" w:space="0" w:color="auto"/>
            </w:tcBorders>
            <w:shd w:val="clear" w:color="auto" w:fill="auto"/>
            <w:hideMark/>
          </w:tcPr>
          <w:p w14:paraId="725EC2FC" w14:textId="2486E96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386B2673" w14:textId="4B21723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01AEC8A5" w14:textId="629A8CE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295424A1" w14:textId="160D0A9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1C0E014B" w14:textId="7E7E00A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60546BB1" w14:textId="137A7E1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0" w:type="auto"/>
            <w:tcBorders>
              <w:top w:val="nil"/>
              <w:left w:val="nil"/>
              <w:bottom w:val="single" w:sz="4" w:space="0" w:color="auto"/>
              <w:right w:val="single" w:sz="4" w:space="0" w:color="auto"/>
            </w:tcBorders>
            <w:shd w:val="clear" w:color="auto" w:fill="auto"/>
            <w:hideMark/>
          </w:tcPr>
          <w:p w14:paraId="21B45027" w14:textId="6ADE7BA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1D739C65" w14:textId="7E95F0F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77439951" w14:textId="27B009F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r>
      <w:tr w:rsidR="00075D03" w:rsidRPr="00022CED" w14:paraId="0BBE251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1024FEC"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0" w:type="auto"/>
            <w:tcBorders>
              <w:top w:val="nil"/>
              <w:left w:val="nil"/>
              <w:bottom w:val="single" w:sz="4" w:space="0" w:color="auto"/>
              <w:right w:val="single" w:sz="4" w:space="0" w:color="auto"/>
            </w:tcBorders>
            <w:shd w:val="clear" w:color="auto" w:fill="auto"/>
            <w:hideMark/>
          </w:tcPr>
          <w:p w14:paraId="30C10D0B" w14:textId="55C2ED1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91E1F95" w14:textId="7A508AF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3AE8700" w14:textId="3E39609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97DC5D2" w14:textId="07F824B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91AD351" w14:textId="589D1A9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529B5F2" w14:textId="246F241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5C35F7DA" w14:textId="69AF9D3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D72589D" w14:textId="575E71B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6BE4086" w14:textId="3B4BD11E"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r>
      <w:tr w:rsidR="00075D03" w:rsidRPr="00022CED" w14:paraId="16F135B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8A14649"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0" w:type="auto"/>
            <w:tcBorders>
              <w:top w:val="nil"/>
              <w:left w:val="nil"/>
              <w:bottom w:val="single" w:sz="4" w:space="0" w:color="auto"/>
              <w:right w:val="single" w:sz="4" w:space="0" w:color="auto"/>
            </w:tcBorders>
            <w:shd w:val="clear" w:color="auto" w:fill="auto"/>
            <w:hideMark/>
          </w:tcPr>
          <w:p w14:paraId="7E122613" w14:textId="64D0364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hideMark/>
          </w:tcPr>
          <w:p w14:paraId="194B92A7" w14:textId="361EB34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0" w:type="auto"/>
            <w:tcBorders>
              <w:top w:val="nil"/>
              <w:left w:val="nil"/>
              <w:bottom w:val="single" w:sz="4" w:space="0" w:color="auto"/>
              <w:right w:val="single" w:sz="4" w:space="0" w:color="auto"/>
            </w:tcBorders>
            <w:shd w:val="clear" w:color="auto" w:fill="auto"/>
            <w:hideMark/>
          </w:tcPr>
          <w:p w14:paraId="0345CBF1" w14:textId="15519B3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0" w:type="auto"/>
            <w:tcBorders>
              <w:top w:val="nil"/>
              <w:left w:val="nil"/>
              <w:bottom w:val="single" w:sz="4" w:space="0" w:color="auto"/>
              <w:right w:val="single" w:sz="4" w:space="0" w:color="auto"/>
            </w:tcBorders>
            <w:shd w:val="clear" w:color="auto" w:fill="auto"/>
            <w:hideMark/>
          </w:tcPr>
          <w:p w14:paraId="27AD83AA" w14:textId="5DA920D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46A0E38E" w14:textId="5E41804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0" w:type="auto"/>
            <w:tcBorders>
              <w:top w:val="nil"/>
              <w:left w:val="nil"/>
              <w:bottom w:val="single" w:sz="4" w:space="0" w:color="auto"/>
              <w:right w:val="single" w:sz="4" w:space="0" w:color="auto"/>
            </w:tcBorders>
            <w:shd w:val="clear" w:color="auto" w:fill="auto"/>
            <w:hideMark/>
          </w:tcPr>
          <w:p w14:paraId="2546A46A" w14:textId="248BC9C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0" w:type="auto"/>
            <w:tcBorders>
              <w:top w:val="nil"/>
              <w:left w:val="nil"/>
              <w:bottom w:val="single" w:sz="4" w:space="0" w:color="auto"/>
              <w:right w:val="single" w:sz="4" w:space="0" w:color="auto"/>
            </w:tcBorders>
            <w:shd w:val="clear" w:color="auto" w:fill="auto"/>
            <w:hideMark/>
          </w:tcPr>
          <w:p w14:paraId="221E4A94" w14:textId="3697746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7F1FE1F5" w14:textId="6395AE0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052C7E2D" w14:textId="30D2A0B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r>
      <w:tr w:rsidR="00075D03" w:rsidRPr="00022CED" w14:paraId="5E79790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EA6EEF2"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0" w:type="auto"/>
            <w:tcBorders>
              <w:top w:val="nil"/>
              <w:left w:val="nil"/>
              <w:bottom w:val="single" w:sz="4" w:space="0" w:color="auto"/>
              <w:right w:val="single" w:sz="4" w:space="0" w:color="auto"/>
            </w:tcBorders>
            <w:shd w:val="clear" w:color="auto" w:fill="auto"/>
            <w:hideMark/>
          </w:tcPr>
          <w:p w14:paraId="2529939B" w14:textId="3A95364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710650B" w14:textId="37F7630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B0138A0" w14:textId="19BE5C3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8E645F7" w14:textId="3B811E5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c>
          <w:tcPr>
            <w:tcW w:w="0" w:type="auto"/>
            <w:tcBorders>
              <w:top w:val="nil"/>
              <w:left w:val="nil"/>
              <w:bottom w:val="single" w:sz="4" w:space="0" w:color="auto"/>
              <w:right w:val="single" w:sz="4" w:space="0" w:color="auto"/>
            </w:tcBorders>
            <w:shd w:val="clear" w:color="auto" w:fill="auto"/>
            <w:hideMark/>
          </w:tcPr>
          <w:p w14:paraId="1516E787" w14:textId="1D07AB4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2ABCF4DF" w14:textId="621C066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2E0AC5C9" w14:textId="0D224FF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E528164" w14:textId="62DBD9D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E3ABD34" w14:textId="12BA4AD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75D03" w:rsidRPr="00022CED" w14:paraId="7467B2C3"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52545ED"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0" w:type="auto"/>
            <w:tcBorders>
              <w:top w:val="nil"/>
              <w:left w:val="nil"/>
              <w:bottom w:val="single" w:sz="4" w:space="0" w:color="auto"/>
              <w:right w:val="single" w:sz="4" w:space="0" w:color="auto"/>
            </w:tcBorders>
            <w:shd w:val="clear" w:color="auto" w:fill="auto"/>
            <w:hideMark/>
          </w:tcPr>
          <w:p w14:paraId="31F89860" w14:textId="54F6267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28FA5758" w14:textId="33A4CB8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26F594DA" w14:textId="1AA4330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0" w:type="auto"/>
            <w:tcBorders>
              <w:top w:val="nil"/>
              <w:left w:val="nil"/>
              <w:bottom w:val="single" w:sz="4" w:space="0" w:color="auto"/>
              <w:right w:val="single" w:sz="4" w:space="0" w:color="auto"/>
            </w:tcBorders>
            <w:shd w:val="clear" w:color="auto" w:fill="auto"/>
            <w:hideMark/>
          </w:tcPr>
          <w:p w14:paraId="365C266B" w14:textId="3485503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0" w:type="auto"/>
            <w:tcBorders>
              <w:top w:val="nil"/>
              <w:left w:val="nil"/>
              <w:bottom w:val="single" w:sz="4" w:space="0" w:color="auto"/>
              <w:right w:val="single" w:sz="4" w:space="0" w:color="auto"/>
            </w:tcBorders>
            <w:shd w:val="clear" w:color="auto" w:fill="auto"/>
            <w:hideMark/>
          </w:tcPr>
          <w:p w14:paraId="083AABB2" w14:textId="14A9C06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4DD97074" w14:textId="0355013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c>
          <w:tcPr>
            <w:tcW w:w="0" w:type="auto"/>
            <w:tcBorders>
              <w:top w:val="nil"/>
              <w:left w:val="nil"/>
              <w:bottom w:val="single" w:sz="4" w:space="0" w:color="auto"/>
              <w:right w:val="single" w:sz="4" w:space="0" w:color="auto"/>
            </w:tcBorders>
            <w:shd w:val="clear" w:color="auto" w:fill="auto"/>
            <w:hideMark/>
          </w:tcPr>
          <w:p w14:paraId="29BBF319" w14:textId="7AB62F3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A69E192" w14:textId="271BF27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AFF6F90" w14:textId="49D7D21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75D03" w:rsidRPr="00022CED" w14:paraId="188528D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941DFAC"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0" w:type="auto"/>
            <w:tcBorders>
              <w:top w:val="nil"/>
              <w:left w:val="nil"/>
              <w:bottom w:val="single" w:sz="4" w:space="0" w:color="auto"/>
              <w:right w:val="single" w:sz="4" w:space="0" w:color="auto"/>
            </w:tcBorders>
            <w:shd w:val="clear" w:color="auto" w:fill="auto"/>
            <w:noWrap/>
            <w:hideMark/>
          </w:tcPr>
          <w:p w14:paraId="7F2E94A2" w14:textId="0A8C9C0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909122C" w14:textId="13E2EB2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C0AFDA0" w14:textId="17EEAB4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CB09C39" w14:textId="037FBD4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E65F9EB" w14:textId="05A7661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9318397" w14:textId="271791B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B91FBD1" w14:textId="6171EF6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A76511A" w14:textId="085FB6D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812138E" w14:textId="28E94CB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75D03" w:rsidRPr="00022CED" w14:paraId="765DFC5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77DB745"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0" w:type="auto"/>
            <w:tcBorders>
              <w:top w:val="nil"/>
              <w:left w:val="nil"/>
              <w:bottom w:val="single" w:sz="4" w:space="0" w:color="auto"/>
              <w:right w:val="single" w:sz="4" w:space="0" w:color="auto"/>
            </w:tcBorders>
            <w:shd w:val="clear" w:color="auto" w:fill="auto"/>
            <w:noWrap/>
            <w:hideMark/>
          </w:tcPr>
          <w:p w14:paraId="3CECBE1D" w14:textId="14AB3CA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noWrap/>
            <w:hideMark/>
          </w:tcPr>
          <w:p w14:paraId="61463586" w14:textId="01C9C67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noWrap/>
            <w:hideMark/>
          </w:tcPr>
          <w:p w14:paraId="5D805176" w14:textId="0A101F1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noWrap/>
            <w:hideMark/>
          </w:tcPr>
          <w:p w14:paraId="1EC1F868" w14:textId="673E700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c>
          <w:tcPr>
            <w:tcW w:w="0" w:type="auto"/>
            <w:tcBorders>
              <w:top w:val="nil"/>
              <w:left w:val="nil"/>
              <w:bottom w:val="single" w:sz="4" w:space="0" w:color="auto"/>
              <w:right w:val="single" w:sz="4" w:space="0" w:color="auto"/>
            </w:tcBorders>
            <w:shd w:val="clear" w:color="auto" w:fill="auto"/>
            <w:noWrap/>
            <w:hideMark/>
          </w:tcPr>
          <w:p w14:paraId="12636DC6" w14:textId="12E2EAD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noWrap/>
            <w:hideMark/>
          </w:tcPr>
          <w:p w14:paraId="0B76FD0E" w14:textId="05BAFD2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0" w:type="auto"/>
            <w:tcBorders>
              <w:top w:val="nil"/>
              <w:left w:val="nil"/>
              <w:bottom w:val="single" w:sz="4" w:space="0" w:color="auto"/>
              <w:right w:val="single" w:sz="4" w:space="0" w:color="auto"/>
            </w:tcBorders>
            <w:shd w:val="clear" w:color="auto" w:fill="auto"/>
            <w:noWrap/>
            <w:hideMark/>
          </w:tcPr>
          <w:p w14:paraId="6ED6B76F" w14:textId="6458EE1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E4803C0" w14:textId="0A42357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BC4C247" w14:textId="0AF0371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75D03" w:rsidRPr="00022CED" w14:paraId="1408390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EA6EB87"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0" w:type="auto"/>
            <w:tcBorders>
              <w:top w:val="nil"/>
              <w:left w:val="nil"/>
              <w:bottom w:val="single" w:sz="4" w:space="0" w:color="auto"/>
              <w:right w:val="single" w:sz="4" w:space="0" w:color="auto"/>
            </w:tcBorders>
            <w:shd w:val="clear" w:color="auto" w:fill="auto"/>
            <w:noWrap/>
            <w:hideMark/>
          </w:tcPr>
          <w:p w14:paraId="34A66400" w14:textId="1E831D0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noWrap/>
            <w:hideMark/>
          </w:tcPr>
          <w:p w14:paraId="6E571230" w14:textId="73819DA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noWrap/>
            <w:hideMark/>
          </w:tcPr>
          <w:p w14:paraId="1D61B280" w14:textId="2ED556E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noWrap/>
            <w:hideMark/>
          </w:tcPr>
          <w:p w14:paraId="4809A41A" w14:textId="6CB37C8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noWrap/>
            <w:hideMark/>
          </w:tcPr>
          <w:p w14:paraId="34E95DDA" w14:textId="2E302D6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noWrap/>
            <w:hideMark/>
          </w:tcPr>
          <w:p w14:paraId="77C236F4" w14:textId="76AB4AB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noWrap/>
            <w:hideMark/>
          </w:tcPr>
          <w:p w14:paraId="70C328C5" w14:textId="74422B0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noWrap/>
            <w:hideMark/>
          </w:tcPr>
          <w:p w14:paraId="0A0010C5" w14:textId="3F0E8A0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noWrap/>
            <w:hideMark/>
          </w:tcPr>
          <w:p w14:paraId="3F900B24" w14:textId="5FA50DE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r>
      <w:tr w:rsidR="00075D03" w:rsidRPr="00022CED" w14:paraId="63994EB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A815A74"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0" w:type="auto"/>
            <w:tcBorders>
              <w:top w:val="nil"/>
              <w:left w:val="nil"/>
              <w:bottom w:val="single" w:sz="4" w:space="0" w:color="auto"/>
              <w:right w:val="single" w:sz="4" w:space="0" w:color="auto"/>
            </w:tcBorders>
            <w:shd w:val="clear" w:color="auto" w:fill="auto"/>
            <w:noWrap/>
            <w:hideMark/>
          </w:tcPr>
          <w:p w14:paraId="6F77C67D" w14:textId="6F05337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106AC02" w14:textId="196B4BE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801B9A4" w14:textId="1E8E0B4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53BBE84" w14:textId="530B00F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0" w:type="auto"/>
            <w:tcBorders>
              <w:top w:val="nil"/>
              <w:left w:val="nil"/>
              <w:bottom w:val="single" w:sz="4" w:space="0" w:color="auto"/>
              <w:right w:val="single" w:sz="4" w:space="0" w:color="auto"/>
            </w:tcBorders>
            <w:shd w:val="clear" w:color="auto" w:fill="auto"/>
            <w:noWrap/>
            <w:hideMark/>
          </w:tcPr>
          <w:p w14:paraId="7008A40B" w14:textId="38A4F9B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noWrap/>
            <w:hideMark/>
          </w:tcPr>
          <w:p w14:paraId="168A2EE3" w14:textId="66F804C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c>
          <w:tcPr>
            <w:tcW w:w="0" w:type="auto"/>
            <w:tcBorders>
              <w:top w:val="nil"/>
              <w:left w:val="nil"/>
              <w:bottom w:val="single" w:sz="4" w:space="0" w:color="auto"/>
              <w:right w:val="single" w:sz="4" w:space="0" w:color="auto"/>
            </w:tcBorders>
            <w:shd w:val="clear" w:color="auto" w:fill="auto"/>
            <w:noWrap/>
            <w:hideMark/>
          </w:tcPr>
          <w:p w14:paraId="4E357BBA" w14:textId="386762E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4D8706C" w14:textId="34D0E45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E5DE7FB" w14:textId="7C289DA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75D03" w:rsidRPr="00022CED" w14:paraId="25AB9C5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B6CB339"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0" w:type="auto"/>
            <w:tcBorders>
              <w:top w:val="nil"/>
              <w:left w:val="nil"/>
              <w:bottom w:val="single" w:sz="4" w:space="0" w:color="auto"/>
              <w:right w:val="single" w:sz="4" w:space="0" w:color="auto"/>
            </w:tcBorders>
            <w:shd w:val="clear" w:color="auto" w:fill="auto"/>
            <w:noWrap/>
            <w:hideMark/>
          </w:tcPr>
          <w:p w14:paraId="642439CB" w14:textId="213F722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CCA0167" w14:textId="361637B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CA4B265" w14:textId="603812C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55CAEB2" w14:textId="419B099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noWrap/>
            <w:hideMark/>
          </w:tcPr>
          <w:p w14:paraId="2FA6D2FC" w14:textId="426D0F2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0" w:type="auto"/>
            <w:tcBorders>
              <w:top w:val="nil"/>
              <w:left w:val="nil"/>
              <w:bottom w:val="single" w:sz="4" w:space="0" w:color="auto"/>
              <w:right w:val="single" w:sz="4" w:space="0" w:color="auto"/>
            </w:tcBorders>
            <w:shd w:val="clear" w:color="auto" w:fill="auto"/>
            <w:noWrap/>
            <w:hideMark/>
          </w:tcPr>
          <w:p w14:paraId="2DF8CBBD" w14:textId="1D2125D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0" w:type="auto"/>
            <w:tcBorders>
              <w:top w:val="nil"/>
              <w:left w:val="nil"/>
              <w:bottom w:val="single" w:sz="4" w:space="0" w:color="auto"/>
              <w:right w:val="single" w:sz="4" w:space="0" w:color="auto"/>
            </w:tcBorders>
            <w:shd w:val="clear" w:color="auto" w:fill="auto"/>
            <w:noWrap/>
            <w:hideMark/>
          </w:tcPr>
          <w:p w14:paraId="3CACE25C" w14:textId="4799E9D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noWrap/>
            <w:hideMark/>
          </w:tcPr>
          <w:p w14:paraId="4F74AEF3" w14:textId="582493E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0" w:type="auto"/>
            <w:tcBorders>
              <w:top w:val="nil"/>
              <w:left w:val="nil"/>
              <w:bottom w:val="single" w:sz="4" w:space="0" w:color="auto"/>
              <w:right w:val="single" w:sz="4" w:space="0" w:color="auto"/>
            </w:tcBorders>
            <w:shd w:val="clear" w:color="auto" w:fill="auto"/>
            <w:noWrap/>
            <w:hideMark/>
          </w:tcPr>
          <w:p w14:paraId="4A687DB6" w14:textId="02BE61F6"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r>
      <w:tr w:rsidR="00075D03" w:rsidRPr="00022CED" w14:paraId="406482E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39A6F2E" w14:textId="77777777" w:rsidR="002D065E" w:rsidRPr="00C60277" w:rsidRDefault="002D065E"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0" w:type="auto"/>
            <w:tcBorders>
              <w:top w:val="nil"/>
              <w:left w:val="nil"/>
              <w:bottom w:val="single" w:sz="4" w:space="0" w:color="auto"/>
              <w:right w:val="single" w:sz="4" w:space="0" w:color="auto"/>
            </w:tcBorders>
            <w:shd w:val="clear" w:color="auto" w:fill="auto"/>
            <w:noWrap/>
            <w:hideMark/>
          </w:tcPr>
          <w:p w14:paraId="16A817EC" w14:textId="71A5EF6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9AA74E7" w14:textId="19E7F8F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B53964A" w14:textId="597740D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0B95C97" w14:textId="261C622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221E02E" w14:textId="55CA4B1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8A1F797" w14:textId="2776077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8A41C25" w14:textId="089C092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AD88B6F" w14:textId="5CDD24E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06A12EA" w14:textId="312DA83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75D03" w:rsidRPr="00022CED" w14:paraId="41784C3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0DF8111" w14:textId="564AA96A" w:rsidR="001B6A88" w:rsidRPr="00C60277" w:rsidRDefault="001B6A88"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6AFFE230" w14:textId="4E2451F1" w:rsidR="002D065E" w:rsidRPr="00C60277" w:rsidRDefault="00E275B0" w:rsidP="00401A2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5178ABC6" w14:textId="09523056"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0.14</w:t>
            </w:r>
          </w:p>
          <w:p w14:paraId="759543B2" w14:textId="099727CE"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noWrap/>
            <w:hideMark/>
          </w:tcPr>
          <w:p w14:paraId="2767D836" w14:textId="31150B24"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0.06</w:t>
            </w:r>
          </w:p>
          <w:p w14:paraId="7A52F208" w14:textId="79957DAA"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noWrap/>
            <w:hideMark/>
          </w:tcPr>
          <w:p w14:paraId="0016C652" w14:textId="0F592AE3"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0.2</w:t>
            </w:r>
          </w:p>
          <w:p w14:paraId="5B1C0C2C" w14:textId="200A9173"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noWrap/>
            <w:hideMark/>
          </w:tcPr>
          <w:p w14:paraId="3CBCE991" w14:textId="6ACF12E4"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0.34</w:t>
            </w:r>
          </w:p>
          <w:p w14:paraId="5E0BEA25" w14:textId="0C7F40B0"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w:t>
            </w:r>
          </w:p>
        </w:tc>
        <w:tc>
          <w:tcPr>
            <w:tcW w:w="0" w:type="auto"/>
            <w:tcBorders>
              <w:top w:val="nil"/>
              <w:left w:val="nil"/>
              <w:bottom w:val="single" w:sz="4" w:space="0" w:color="auto"/>
              <w:right w:val="single" w:sz="4" w:space="0" w:color="auto"/>
            </w:tcBorders>
            <w:shd w:val="clear" w:color="auto" w:fill="auto"/>
            <w:noWrap/>
            <w:hideMark/>
          </w:tcPr>
          <w:p w14:paraId="7837432E" w14:textId="25149929"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0.15</w:t>
            </w:r>
          </w:p>
          <w:p w14:paraId="0A227871" w14:textId="1E54B098"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w:t>
            </w:r>
          </w:p>
        </w:tc>
        <w:tc>
          <w:tcPr>
            <w:tcW w:w="0" w:type="auto"/>
            <w:tcBorders>
              <w:top w:val="nil"/>
              <w:left w:val="nil"/>
              <w:bottom w:val="single" w:sz="4" w:space="0" w:color="auto"/>
              <w:right w:val="single" w:sz="4" w:space="0" w:color="auto"/>
            </w:tcBorders>
            <w:shd w:val="clear" w:color="auto" w:fill="auto"/>
            <w:noWrap/>
            <w:hideMark/>
          </w:tcPr>
          <w:p w14:paraId="3601E27F" w14:textId="224475C4"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0.48</w:t>
            </w:r>
          </w:p>
          <w:p w14:paraId="67734936" w14:textId="50FE97F6"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noWrap/>
            <w:hideMark/>
          </w:tcPr>
          <w:p w14:paraId="09E1E2E7" w14:textId="75FCE337" w:rsidR="002D065E" w:rsidRPr="00C60277" w:rsidRDefault="2B73FF89"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0.07</w:t>
            </w:r>
          </w:p>
          <w:p w14:paraId="4CCC855E" w14:textId="00F9C377"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noWrap/>
            <w:hideMark/>
          </w:tcPr>
          <w:p w14:paraId="3CB96B3A" w14:textId="4BF10B95" w:rsidR="002D065E" w:rsidRPr="00C60277" w:rsidRDefault="0E1CBF9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0.04</w:t>
            </w:r>
          </w:p>
          <w:p w14:paraId="5D253E70" w14:textId="66539ED6"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noWrap/>
            <w:hideMark/>
          </w:tcPr>
          <w:p w14:paraId="06B63B3A" w14:textId="7CCE0348" w:rsidR="002D065E" w:rsidRPr="00C60277" w:rsidRDefault="6E464745"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0.11</w:t>
            </w:r>
          </w:p>
          <w:p w14:paraId="78D93FFA" w14:textId="703340DC"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p>
        </w:tc>
      </w:tr>
    </w:tbl>
    <w:p w14:paraId="495142A2" w14:textId="77777777" w:rsidR="008556A9" w:rsidRPr="00C60277" w:rsidRDefault="000E135F" w:rsidP="00465AF2">
      <w:pPr>
        <w:keepNext/>
        <w:jc w:val="center"/>
        <w:rPr>
          <w:lang w:val="en-GB"/>
        </w:rPr>
      </w:pPr>
      <w:r w:rsidRPr="00416CBC">
        <w:rPr>
          <w:noProof/>
          <w:lang w:val="en-GB"/>
        </w:rPr>
        <w:drawing>
          <wp:inline distT="0" distB="0" distL="0" distR="0" wp14:anchorId="3844BA53" wp14:editId="6676E20A">
            <wp:extent cx="4622800" cy="4986867"/>
            <wp:effectExtent l="0" t="0" r="12700" b="17145"/>
            <wp:docPr id="1131994360" name="Chart 1131994360">
              <a:extLst xmlns:a="http://schemas.openxmlformats.org/drawingml/2006/main">
                <a:ext uri="{FF2B5EF4-FFF2-40B4-BE49-F238E27FC236}">
                  <a16:creationId xmlns:a16="http://schemas.microsoft.com/office/drawing/2014/main" id="{BBFE5C5E-58DB-5D4E-A5CB-D380B79D182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D76146F" w14:textId="008B3FDF" w:rsidR="008556A9" w:rsidRPr="00C60277" w:rsidRDefault="008556A9"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66</w:t>
      </w:r>
      <w:r w:rsidRPr="00C60277">
        <w:fldChar w:fldCharType="end"/>
      </w:r>
      <w:r w:rsidRPr="00C60277">
        <w:t>. Indicator 2A.4 The enrolment rate of children/learners with an official decision of SEN in separate, non-inclusive groups/classes within mainstream education (%)</w:t>
      </w:r>
      <w:r w:rsidR="00A834CD" w:rsidRPr="00C60277">
        <w:t>, ISCED 02 boys and ISCED 02 girls</w:t>
      </w:r>
    </w:p>
    <w:p w14:paraId="52C36590" w14:textId="7F2FEE9C" w:rsidR="00A834CD" w:rsidRPr="00C60277" w:rsidRDefault="005E45C6" w:rsidP="00613632">
      <w:pPr>
        <w:keepNext/>
        <w:jc w:val="center"/>
        <w:rPr>
          <w:lang w:val="en-GB"/>
        </w:rPr>
      </w:pPr>
      <w:r w:rsidRPr="009418C6">
        <w:rPr>
          <w:noProof/>
          <w:lang w:val="en-GB"/>
        </w:rPr>
        <w:drawing>
          <wp:inline distT="0" distB="0" distL="0" distR="0" wp14:anchorId="6CE1C99C" wp14:editId="3341C036">
            <wp:extent cx="4656455" cy="3503691"/>
            <wp:effectExtent l="0" t="0" r="17145" b="14605"/>
            <wp:docPr id="690042052" name="Chart 690042052">
              <a:extLst xmlns:a="http://schemas.openxmlformats.org/drawingml/2006/main">
                <a:ext uri="{FF2B5EF4-FFF2-40B4-BE49-F238E27FC236}">
                  <a16:creationId xmlns:a16="http://schemas.microsoft.com/office/drawing/2014/main" id="{0A4D59EB-5E76-AD41-9775-756B1006BD8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E28DBCD" w14:textId="45C8172A" w:rsidR="000E135F" w:rsidRPr="00C60277" w:rsidRDefault="00A834CD"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67</w:t>
      </w:r>
      <w:r w:rsidRPr="00C60277">
        <w:rPr>
          <w:b w:val="0"/>
          <w:bCs w:val="0"/>
        </w:rPr>
        <w:fldChar w:fldCharType="end"/>
      </w:r>
      <w:r w:rsidRPr="00C60277">
        <w:t>. Indicator 2A.4 The enrolment rate of children/learners with an official decision of SEN in separate, non-inclusive groups/classes within mainstream education (%), ISCED 02 total</w:t>
      </w:r>
    </w:p>
    <w:p w14:paraId="6155FD8F" w14:textId="7BC6A7FD" w:rsidR="00F42998" w:rsidRPr="009418C6" w:rsidRDefault="005E45C6" w:rsidP="00613632">
      <w:pPr>
        <w:keepNext/>
        <w:jc w:val="center"/>
        <w:rPr>
          <w:lang w:val="en-GB"/>
        </w:rPr>
      </w:pPr>
      <w:r w:rsidRPr="009418C6">
        <w:rPr>
          <w:noProof/>
          <w:lang w:val="en-GB"/>
        </w:rPr>
        <w:drawing>
          <wp:inline distT="0" distB="0" distL="0" distR="0" wp14:anchorId="0F278DB3" wp14:editId="17B0992B">
            <wp:extent cx="4631266" cy="6710045"/>
            <wp:effectExtent l="0" t="0" r="17145" b="8255"/>
            <wp:docPr id="690042053" name="Chart 690042053">
              <a:extLst xmlns:a="http://schemas.openxmlformats.org/drawingml/2006/main">
                <a:ext uri="{FF2B5EF4-FFF2-40B4-BE49-F238E27FC236}">
                  <a16:creationId xmlns:a16="http://schemas.microsoft.com/office/drawing/2014/main" id="{7CA98580-9F61-0047-8634-C707BD36BE9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3AED5042" w14:textId="308CD92E" w:rsidR="00F42998" w:rsidRPr="00C60277" w:rsidRDefault="00F42998"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68</w:t>
      </w:r>
      <w:r w:rsidRPr="00C60277">
        <w:fldChar w:fldCharType="end"/>
      </w:r>
      <w:r w:rsidRPr="00C60277">
        <w:t>. Indicator 2A.4 The enrolment rate of children/learners with an official decision of SEN in separate, non-inclusive groups/classes within mainstream education (%), ISCED 1+2 boys and ISCED 1+2 girls</w:t>
      </w:r>
    </w:p>
    <w:p w14:paraId="7F0B11B6" w14:textId="06CC3536" w:rsidR="003A5D8F" w:rsidRPr="00C60277" w:rsidRDefault="005E45C6" w:rsidP="00B459FF">
      <w:pPr>
        <w:keepNext/>
        <w:jc w:val="center"/>
        <w:rPr>
          <w:lang w:val="en-GB"/>
        </w:rPr>
      </w:pPr>
      <w:r w:rsidRPr="009418C6">
        <w:rPr>
          <w:noProof/>
          <w:lang w:val="en-GB"/>
        </w:rPr>
        <w:drawing>
          <wp:inline distT="0" distB="0" distL="0" distR="0" wp14:anchorId="63221B3A" wp14:editId="128FD8D7">
            <wp:extent cx="4605655" cy="4639734"/>
            <wp:effectExtent l="0" t="0" r="17145" b="8890"/>
            <wp:docPr id="690042054" name="Chart 690042054">
              <a:extLst xmlns:a="http://schemas.openxmlformats.org/drawingml/2006/main">
                <a:ext uri="{FF2B5EF4-FFF2-40B4-BE49-F238E27FC236}">
                  <a16:creationId xmlns:a16="http://schemas.microsoft.com/office/drawing/2014/main" id="{B2A50449-4162-694F-AFDC-E6967D794D6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3F6334B9" w14:textId="1B590A21" w:rsidR="000E135F" w:rsidRPr="00C60277" w:rsidRDefault="003A5D8F"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69</w:t>
      </w:r>
      <w:r w:rsidRPr="00C60277">
        <w:rPr>
          <w:b w:val="0"/>
          <w:bCs w:val="0"/>
        </w:rPr>
        <w:fldChar w:fldCharType="end"/>
      </w:r>
      <w:r w:rsidRPr="00C60277">
        <w:t>. Indicator 2A.4 The enrolment rate of children/learners with an official decision of SEN in separate, non-inclusive groups/classes within mainstream education (%), ISCED 1+2 total</w:t>
      </w:r>
    </w:p>
    <w:p w14:paraId="2F65112A" w14:textId="6DE07BC6" w:rsidR="003A5D8F" w:rsidRPr="009418C6" w:rsidRDefault="005E45C6" w:rsidP="00A95FAA">
      <w:pPr>
        <w:keepNext/>
        <w:jc w:val="center"/>
        <w:rPr>
          <w:lang w:val="en-GB"/>
        </w:rPr>
      </w:pPr>
      <w:r w:rsidRPr="009418C6">
        <w:rPr>
          <w:noProof/>
          <w:lang w:val="en-GB"/>
        </w:rPr>
        <w:drawing>
          <wp:inline distT="0" distB="0" distL="0" distR="0" wp14:anchorId="57F93B36" wp14:editId="09B739A7">
            <wp:extent cx="4613910" cy="4834467"/>
            <wp:effectExtent l="0" t="0" r="8890" b="17145"/>
            <wp:docPr id="690042055" name="Chart 690042055">
              <a:extLst xmlns:a="http://schemas.openxmlformats.org/drawingml/2006/main">
                <a:ext uri="{FF2B5EF4-FFF2-40B4-BE49-F238E27FC236}">
                  <a16:creationId xmlns:a16="http://schemas.microsoft.com/office/drawing/2014/main" id="{85B21580-8B5B-8847-AFC1-9A1778115F3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5350346D" w14:textId="0ED13081" w:rsidR="003A5D8F" w:rsidRPr="00C60277" w:rsidRDefault="003A5D8F"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70</w:t>
      </w:r>
      <w:r w:rsidRPr="00C60277">
        <w:fldChar w:fldCharType="end"/>
      </w:r>
      <w:r w:rsidRPr="00C60277">
        <w:t>. Indicator 2A.4 The enrolment rate of children/learners with an official decision of SEN in separate, non-inclusive groups/classes within mainstream education (%), ISCED 3 boys and ISCED 3 girls</w:t>
      </w:r>
    </w:p>
    <w:p w14:paraId="64238FFA" w14:textId="63C59371" w:rsidR="00474C94" w:rsidRPr="00C60277" w:rsidRDefault="005E45C6" w:rsidP="009F2646">
      <w:pPr>
        <w:keepNext/>
        <w:jc w:val="center"/>
        <w:rPr>
          <w:lang w:val="en-GB"/>
        </w:rPr>
      </w:pPr>
      <w:r w:rsidRPr="009418C6">
        <w:rPr>
          <w:noProof/>
          <w:lang w:val="en-GB"/>
        </w:rPr>
        <w:drawing>
          <wp:inline distT="0" distB="0" distL="0" distR="0" wp14:anchorId="2DB63549" wp14:editId="14238CC4">
            <wp:extent cx="4648200" cy="3412067"/>
            <wp:effectExtent l="0" t="0" r="12700" b="17145"/>
            <wp:docPr id="690042056" name="Chart 690042056">
              <a:extLst xmlns:a="http://schemas.openxmlformats.org/drawingml/2006/main">
                <a:ext uri="{FF2B5EF4-FFF2-40B4-BE49-F238E27FC236}">
                  <a16:creationId xmlns:a16="http://schemas.microsoft.com/office/drawing/2014/main" id="{70EB46D0-2D66-BB4A-A040-7AD8D6B1613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4C0E42BB" w14:textId="1CFF3507" w:rsidR="000E135F" w:rsidRPr="00C60277" w:rsidRDefault="00474C94"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71</w:t>
      </w:r>
      <w:r w:rsidRPr="00C60277">
        <w:fldChar w:fldCharType="end"/>
      </w:r>
      <w:r w:rsidRPr="00C60277">
        <w:t>. Indicator 2A.4 The enrolment rate of children/learners with an official decision of SEN in separate, non-inclusive groups/classes within mainstream education (%), ISCED 3 total</w:t>
      </w:r>
    </w:p>
    <w:p w14:paraId="316C3C0F" w14:textId="5BEA716D" w:rsidR="007029C5" w:rsidRPr="009418C6" w:rsidRDefault="007029C5" w:rsidP="009418C6">
      <w:pPr>
        <w:pStyle w:val="Agency-body-text-report"/>
      </w:pPr>
      <w:r w:rsidRPr="00C60277">
        <w:br w:type="page"/>
      </w:r>
    </w:p>
    <w:p w14:paraId="01049872" w14:textId="65519EE6" w:rsidR="00127DE8" w:rsidRPr="00C60277" w:rsidRDefault="77071A79" w:rsidP="00014188">
      <w:pPr>
        <w:pStyle w:val="Agency-heading-3-report"/>
      </w:pPr>
      <w:bookmarkStart w:id="39" w:name="_Toc119416357"/>
      <w:r w:rsidRPr="00C60277">
        <w:t>Indicator 2A.5 The share of children/learners with an official decision of SEN who are educated outside of mainstream education (%)</w:t>
      </w:r>
      <w:bookmarkEnd w:id="39"/>
    </w:p>
    <w:p w14:paraId="6BD4829F" w14:textId="2D7192B1" w:rsidR="006405FF" w:rsidRPr="00C60277" w:rsidRDefault="2C2EDC85" w:rsidP="00293667">
      <w:pPr>
        <w:pStyle w:val="Agency-body-text-report"/>
      </w:pPr>
      <w:r w:rsidRPr="00C60277">
        <w:t>The data shows the share of children/learners with an official decision of SEN who are educated outside of mainstream education</w:t>
      </w:r>
      <w:r w:rsidR="00A466BF" w:rsidRPr="00C60277">
        <w:t xml:space="preserve">, </w:t>
      </w:r>
      <w:r w:rsidR="00A466BF" w:rsidRPr="009418C6">
        <w:t xml:space="preserve">based on </w:t>
      </w:r>
      <w:r w:rsidR="00E04381" w:rsidRPr="009418C6">
        <w:t xml:space="preserve">the </w:t>
      </w:r>
      <w:r w:rsidR="00A466BF" w:rsidRPr="009418C6">
        <w:t>number of children/learners enrolled in any form of recognised education.</w:t>
      </w:r>
    </w:p>
    <w:p w14:paraId="52A41083" w14:textId="1E4526D1" w:rsidR="006405FF" w:rsidRPr="00C60277" w:rsidRDefault="2C2EDC85" w:rsidP="00293667">
      <w:pPr>
        <w:pStyle w:val="Agency-body-text-report"/>
      </w:pPr>
      <w:r w:rsidRPr="00C60277">
        <w:t>Those children/learners with an official decision of SEN who are not in mainstream education are educated in fully separate special schools, non-formal education run by health or social services, etc., home-schooled, or are out-of-school children/learners.</w:t>
      </w:r>
    </w:p>
    <w:p w14:paraId="5A0DEFBA" w14:textId="19D89FAB" w:rsidR="00BB5ED9" w:rsidRPr="00C60277" w:rsidRDefault="007029C5" w:rsidP="00014188">
      <w:pPr>
        <w:pStyle w:val="Agency-body-text-report"/>
        <w:keepNext/>
      </w:pPr>
      <w:r w:rsidRPr="00C60277">
        <w:t>This indicator has been calculated as follows:</w:t>
      </w:r>
    </w:p>
    <w:p w14:paraId="5C1F30EE" w14:textId="358883AA" w:rsidR="007029C5" w:rsidRPr="00C60277" w:rsidRDefault="00121217" w:rsidP="00014188">
      <w:pPr>
        <w:pStyle w:val="Agency-body-text-report"/>
        <w:spacing w:before="360" w:after="360"/>
        <w:jc w:val="center"/>
      </w:pPr>
      <w:r w:rsidRPr="00416CBC">
        <w:rPr>
          <w:noProof/>
        </w:rPr>
        <mc:AlternateContent>
          <mc:Choice Requires="wps">
            <w:drawing>
              <wp:anchor distT="0" distB="0" distL="114300" distR="114300" simplePos="0" relativeHeight="251658304" behindDoc="0" locked="0" layoutInCell="1" allowOverlap="1" wp14:anchorId="702A3F82" wp14:editId="405D57E2">
                <wp:simplePos x="0" y="0"/>
                <wp:positionH relativeFrom="column">
                  <wp:posOffset>753272</wp:posOffset>
                </wp:positionH>
                <wp:positionV relativeFrom="paragraph">
                  <wp:posOffset>271523</wp:posOffset>
                </wp:positionV>
                <wp:extent cx="3706238" cy="666750"/>
                <wp:effectExtent l="0" t="0" r="0" b="0"/>
                <wp:wrapNone/>
                <wp:docPr id="1666648217" name="Text Box 16666482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06238" cy="666750"/>
                        </a:xfrm>
                        <a:prstGeom prst="rect">
                          <a:avLst/>
                        </a:prstGeom>
                        <a:noFill/>
                        <a:ln w="6350">
                          <a:noFill/>
                        </a:ln>
                      </wps:spPr>
                      <wps:txbx>
                        <w:txbxContent>
                          <w:p w14:paraId="75D23BE2" w14:textId="1B6C4D2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9817E6">
                              <w:rPr>
                                <w:rFonts w:ascii="Calibri" w:hAnsi="Calibri"/>
                                <w:b/>
                                <w:bCs/>
                                <w:color w:val="002060"/>
                              </w:rPr>
                              <w:t>number of children/learners with an official decision of SEN who are educated outside of mainstream (pre</w:t>
                            </w:r>
                            <w:r w:rsidR="00121217">
                              <w:rPr>
                                <w:rFonts w:ascii="Calibri" w:hAnsi="Calibri"/>
                                <w:b/>
                                <w:bCs/>
                                <w:color w:val="000000" w:themeColor="text1"/>
                              </w:rPr>
                              <w:t>-</w:t>
                            </w:r>
                            <w:r w:rsidRPr="009817E6">
                              <w:rPr>
                                <w:rFonts w:ascii="Calibri" w:hAnsi="Calibri"/>
                                <w:b/>
                                <w:bCs/>
                                <w:color w:val="002060"/>
                              </w:rPr>
                              <w:t>)schools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0EC0972">
              <v:shape id="Text Box 1666648217" style="position:absolute;left:0;text-align:left;margin-left:59.3pt;margin-top:21.4pt;width:291.85pt;height:52.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7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" w14:anchorId="702A3F82">
                <v:textbox>
                  <w:txbxContent>
                    <w:p w:rsidRPr="00B324D2" w:rsidR="009A4843" w:rsidP="009A4843" w:rsidRDefault="009A4843" w14:paraId="3619DC24" w14:textId="1B6C4D27">
                      <w:pPr>
                        <w:rPr>
                          <w:rFonts w:ascii="Calibri" w:hAnsi="Calibri"/>
                          <w:b/>
                          <w:bCs/>
                          <w:color w:val="002060"/>
                        </w:rPr>
                      </w:pPr>
                      <w:r w:rsidRPr="00BD6E8E">
                        <w:rPr>
                          <w:rFonts w:ascii="Calibri" w:hAnsi="Calibri"/>
                          <w:b/>
                          <w:bCs/>
                          <w:color w:val="002060"/>
                        </w:rPr>
                        <w:t xml:space="preserve">The </w:t>
                      </w:r>
                      <w:r w:rsidRPr="009817E6">
                        <w:rPr>
                          <w:rFonts w:ascii="Calibri" w:hAnsi="Calibri"/>
                          <w:b/>
                          <w:bCs/>
                          <w:color w:val="002060"/>
                        </w:rPr>
                        <w:t>number of children/learners with an official decision of SEN who are educated outside of mainstream (pre</w:t>
                      </w:r>
                      <w:r w:rsidR="00121217">
                        <w:rPr>
                          <w:rFonts w:ascii="Calibri" w:hAnsi="Calibri"/>
                          <w:b/>
                          <w:bCs/>
                          <w:color w:val="000000" w:themeColor="text1"/>
                        </w:rPr>
                        <w:t>-</w:t>
                      </w:r>
                      <w:r w:rsidRPr="009817E6">
                        <w:rPr>
                          <w:rFonts w:ascii="Calibri" w:hAnsi="Calibri"/>
                          <w:b/>
                          <w:bCs/>
                          <w:color w:val="002060"/>
                        </w:rPr>
                        <w:t>)schools (Q2.4)</w:t>
                      </w:r>
                    </w:p>
                  </w:txbxContent>
                </v:textbox>
              </v:shape>
            </w:pict>
          </mc:Fallback>
        </mc:AlternateContent>
      </w:r>
      <w:r w:rsidR="002F5F66" w:rsidRPr="00416CBC">
        <w:rPr>
          <w:noProof/>
        </w:rPr>
        <mc:AlternateContent>
          <mc:Choice Requires="wps">
            <w:drawing>
              <wp:anchor distT="0" distB="0" distL="114300" distR="114300" simplePos="0" relativeHeight="251658306" behindDoc="0" locked="0" layoutInCell="1" allowOverlap="1" wp14:anchorId="2882F8EC" wp14:editId="00B2190A">
                <wp:simplePos x="0" y="0"/>
                <wp:positionH relativeFrom="column">
                  <wp:posOffset>4457700</wp:posOffset>
                </wp:positionH>
                <wp:positionV relativeFrom="paragraph">
                  <wp:posOffset>866775</wp:posOffset>
                </wp:positionV>
                <wp:extent cx="638810" cy="394335"/>
                <wp:effectExtent l="0" t="0" r="0" b="0"/>
                <wp:wrapNone/>
                <wp:docPr id="1666648219" name="Text Box 1666648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48A3E0AB"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69C3D10">
              <v:shape id="Text Box 1666648219" style="position:absolute;left:0;text-align:left;margin-left:351pt;margin-top:68.25pt;width:50.3pt;height:31.0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7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hitGA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" w14:anchorId="2882F8EC">
                <v:textbox>
                  <w:txbxContent>
                    <w:p w:rsidRPr="00B324D2" w:rsidR="009A4843" w:rsidP="009A4843" w:rsidRDefault="009A4843" w14:paraId="6BB261D9"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2F5F66" w:rsidRPr="00416CBC">
        <w:rPr>
          <w:noProof/>
        </w:rPr>
        <mc:AlternateContent>
          <mc:Choice Requires="wps">
            <w:drawing>
              <wp:anchor distT="0" distB="0" distL="114300" distR="114300" simplePos="0" relativeHeight="251658303" behindDoc="0" locked="0" layoutInCell="1" allowOverlap="1" wp14:anchorId="4BE8AD8C" wp14:editId="5F8F6CF6">
                <wp:simplePos x="0" y="0"/>
                <wp:positionH relativeFrom="column">
                  <wp:posOffset>850900</wp:posOffset>
                </wp:positionH>
                <wp:positionV relativeFrom="paragraph">
                  <wp:posOffset>1022800</wp:posOffset>
                </wp:positionV>
                <wp:extent cx="3695065" cy="0"/>
                <wp:effectExtent l="0" t="12700" r="13335" b="12700"/>
                <wp:wrapNone/>
                <wp:docPr id="1666648216" name="Straight Connector 1666648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4C568F5C">
              <v:line id="Straight Connector 1666648216" style="position:absolute;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7pt,80.55pt" to="357.95pt,80.55pt" w14:anchorId="0EFC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"/>
            </w:pict>
          </mc:Fallback>
        </mc:AlternateContent>
      </w:r>
      <w:r w:rsidR="002F5F66" w:rsidRPr="00416CBC">
        <w:rPr>
          <w:noProof/>
        </w:rPr>
        <mc:AlternateContent>
          <mc:Choice Requires="wps">
            <w:drawing>
              <wp:anchor distT="0" distB="0" distL="114300" distR="114300" simplePos="0" relativeHeight="251658305" behindDoc="0" locked="0" layoutInCell="1" allowOverlap="1" wp14:anchorId="07EF1556" wp14:editId="09D45727">
                <wp:simplePos x="0" y="0"/>
                <wp:positionH relativeFrom="column">
                  <wp:posOffset>753745</wp:posOffset>
                </wp:positionH>
                <wp:positionV relativeFrom="paragraph">
                  <wp:posOffset>1082080</wp:posOffset>
                </wp:positionV>
                <wp:extent cx="3792220" cy="681990"/>
                <wp:effectExtent l="0" t="0" r="0" b="0"/>
                <wp:wrapNone/>
                <wp:docPr id="1666648218" name="Text Box 1666648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2BBE2627"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388F0F5">
              <v:shape id="Text Box 1666648218" style="position:absolute;left:0;text-align:left;margin-left:59.35pt;margin-top:85.2pt;width:298.6pt;height:53.7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8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" w14:anchorId="07EF1556">
                <v:textbox>
                  <w:txbxContent>
                    <w:p w:rsidRPr="00B324D2" w:rsidR="009A4843" w:rsidP="009A4843" w:rsidRDefault="009A4843" w14:paraId="4975F970" w14:textId="7777777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7029C5" w:rsidRPr="00416CBC">
        <w:rPr>
          <w:noProof/>
        </w:rPr>
        <mc:AlternateContent>
          <mc:Choice Requires="wps">
            <w:drawing>
              <wp:inline distT="0" distB="0" distL="0" distR="0" wp14:anchorId="7C343764" wp14:editId="4B4248F6">
                <wp:extent cx="4355115" cy="1514006"/>
                <wp:effectExtent l="12700" t="12700" r="13970" b="10160"/>
                <wp:docPr id="26" name="Rounded Rectangle 26" descr="The number of children/learners with an official decision of SEN who are educated outside of mainstream (pre-)schools (Q2.4)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551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07B26314">
              <v:roundrect id="Rounded Rectangle 26" style="width:342.9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who are educated outside of mainstream (pre-)schools (Q2.4) divided by The number of children/learners enrolled in any form of recognised education (Q1.2) multiplied by 100" o:spid="_x0000_s1026" filled="f" strokecolor="#ffc000" strokeweight="1.5pt" arcsize="10923f" w14:anchorId="4C5926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">
                <w10:anchorlock/>
              </v:roundrect>
            </w:pict>
          </mc:Fallback>
        </mc:AlternateContent>
      </w:r>
    </w:p>
    <w:p w14:paraId="7DC10E03" w14:textId="6B696114" w:rsidR="00A34131" w:rsidRPr="00C60277" w:rsidRDefault="2C0E8685" w:rsidP="00C1C1F1">
      <w:pPr>
        <w:pStyle w:val="Agency-body-text-report"/>
      </w:pPr>
      <w:r w:rsidRPr="00C60277">
        <w:t xml:space="preserve">Data on pre-primary (ISCED 02) level is available from 19 countries. Across the 19 countries, </w:t>
      </w:r>
      <w:r w:rsidR="3B1D6E9F" w:rsidRPr="00C60277">
        <w:t xml:space="preserve">the share of children/learners with an official decision of SEN who are educated outside of mainstream education </w:t>
      </w:r>
      <w:r w:rsidRPr="00C60277">
        <w:t>ranges from 0.01% to 3.78%; the total average for the 19 countries is 0.42%.</w:t>
      </w:r>
    </w:p>
    <w:p w14:paraId="63B29A92" w14:textId="59962080" w:rsidR="00BB5ED9" w:rsidRPr="00C60277" w:rsidRDefault="2C0E8685">
      <w:pPr>
        <w:pStyle w:val="Agency-body-text-report"/>
      </w:pPr>
      <w:r w:rsidRPr="00C60277">
        <w:t xml:space="preserve">Data on primary and </w:t>
      </w:r>
      <w:r w:rsidR="007314D8" w:rsidRPr="00C60277">
        <w:t>lower-secondary</w:t>
      </w:r>
      <w:r w:rsidRPr="00C60277">
        <w:t xml:space="preserve"> (ISCED 1+2) levels is available from 27 countries. Across the 27 countries, </w:t>
      </w:r>
      <w:r w:rsidR="3B1D6E9F" w:rsidRPr="00C60277">
        <w:t xml:space="preserve">the share of children/learners with an official decision of SEN who are educated outside of mainstream education </w:t>
      </w:r>
      <w:r w:rsidRPr="00C60277">
        <w:t>ranges from 0.02% to 6.85%; the total average for the 27 countries is 1.74%.</w:t>
      </w:r>
    </w:p>
    <w:p w14:paraId="55E0BFC2" w14:textId="6C235772" w:rsidR="00BB5ED9" w:rsidRPr="00C60277" w:rsidRDefault="28D223F7">
      <w:pPr>
        <w:pStyle w:val="Agency-body-text-report"/>
      </w:pPr>
      <w:r w:rsidRPr="00C60277">
        <w:t xml:space="preserve">Data on upper-secondary (ISCED 3) level is available from </w:t>
      </w:r>
      <w:r w:rsidR="268F6213" w:rsidRPr="00C60277">
        <w:t>20</w:t>
      </w:r>
      <w:r w:rsidRPr="00C60277">
        <w:t xml:space="preserve"> countries. Across the </w:t>
      </w:r>
      <w:r w:rsidR="775FA62C" w:rsidRPr="00C60277">
        <w:t>20</w:t>
      </w:r>
      <w:r w:rsidRPr="00C60277">
        <w:t xml:space="preserve"> countries, </w:t>
      </w:r>
      <w:r w:rsidR="24AF2E72" w:rsidRPr="00C60277">
        <w:t xml:space="preserve">the share of children/learners with an official decision of SEN who are educated outside of mainstream education </w:t>
      </w:r>
      <w:r w:rsidRPr="00C60277">
        <w:t xml:space="preserve">ranges from 0.04% to 2.5%; the total average for the </w:t>
      </w:r>
      <w:r w:rsidR="63AD2E48" w:rsidRPr="00C60277">
        <w:t>20</w:t>
      </w:r>
      <w:r w:rsidRPr="00C60277">
        <w:t xml:space="preserve"> countries is </w:t>
      </w:r>
      <w:r w:rsidR="5E7819E8" w:rsidRPr="00C60277">
        <w:t>0.7</w:t>
      </w:r>
      <w:r w:rsidRPr="00C60277">
        <w:t>%.</w:t>
      </w:r>
    </w:p>
    <w:p w14:paraId="5E093F86" w14:textId="79155143" w:rsidR="00B96B4A" w:rsidRPr="00C60277" w:rsidRDefault="00B96B4A" w:rsidP="00014188">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16</w:t>
      </w:r>
      <w:r w:rsidRPr="00C60277">
        <w:fldChar w:fldCharType="end"/>
      </w:r>
      <w:r w:rsidRPr="00C60277">
        <w:t>. Indicator 2A.5 The share of children/learners with an official decision of SEN who are educated outside of mainstream education (%)</w:t>
      </w:r>
    </w:p>
    <w:tbl>
      <w:tblPr>
        <w:tblW w:w="0" w:type="auto"/>
        <w:tblCellMar>
          <w:left w:w="70" w:type="dxa"/>
          <w:right w:w="70" w:type="dxa"/>
        </w:tblCellMar>
        <w:tblLook w:val="04A0" w:firstRow="1" w:lastRow="0" w:firstColumn="1" w:lastColumn="0" w:noHBand="0" w:noVBand="1"/>
      </w:tblPr>
      <w:tblGrid>
        <w:gridCol w:w="1580"/>
        <w:gridCol w:w="815"/>
        <w:gridCol w:w="811"/>
        <w:gridCol w:w="821"/>
        <w:gridCol w:w="836"/>
        <w:gridCol w:w="833"/>
        <w:gridCol w:w="843"/>
        <w:gridCol w:w="793"/>
        <w:gridCol w:w="789"/>
        <w:gridCol w:w="799"/>
      </w:tblGrid>
      <w:tr w:rsidR="0075263B" w:rsidRPr="00022CED" w14:paraId="42180D62"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464DC7" w14:textId="77777777" w:rsidR="002D065E" w:rsidRPr="00C60277" w:rsidRDefault="002D065E" w:rsidP="00014188">
            <w:pPr>
              <w:keepNext/>
              <w:rPr>
                <w:rFonts w:ascii="Calibri" w:hAnsi="Calibri" w:cs="Calibri"/>
                <w:b/>
                <w:bCs/>
                <w:color w:val="000000"/>
                <w:sz w:val="22"/>
                <w:szCs w:val="22"/>
                <w:lang w:val="en-GB"/>
              </w:rPr>
            </w:pPr>
            <w:r w:rsidRPr="00C60277">
              <w:rPr>
                <w:rFonts w:ascii="Calibri" w:hAnsi="Calibri" w:cs="Calibri"/>
                <w:b/>
                <w:bCs/>
                <w:color w:val="000000"/>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5229C25" w14:textId="77777777" w:rsidR="002D065E" w:rsidRPr="00C60277" w:rsidRDefault="002D065E" w:rsidP="00014188">
            <w:pPr>
              <w:keepNext/>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BCCEA8A" w14:textId="77777777" w:rsidR="002D065E" w:rsidRPr="00C60277" w:rsidRDefault="002D065E" w:rsidP="00014188">
            <w:pPr>
              <w:keepNext/>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F4EABB1" w14:textId="77777777" w:rsidR="002D065E" w:rsidRPr="00C60277" w:rsidRDefault="002D065E" w:rsidP="00014188">
            <w:pPr>
              <w:keepNext/>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81D6D01" w14:textId="77777777" w:rsidR="002D065E" w:rsidRPr="00C60277" w:rsidRDefault="1E69285F" w:rsidP="00014188">
            <w:pPr>
              <w:keepNext/>
              <w:jc w:val="cente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BEBB90D" w14:textId="77777777" w:rsidR="002D065E" w:rsidRPr="00C60277" w:rsidRDefault="1E69285F" w:rsidP="00014188">
            <w:pPr>
              <w:keepNext/>
              <w:jc w:val="cente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D26DA99" w14:textId="77777777" w:rsidR="002D065E" w:rsidRPr="00C60277" w:rsidRDefault="1E69285F" w:rsidP="00014188">
            <w:pPr>
              <w:keepNext/>
              <w:jc w:val="cente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69D063D" w14:textId="77777777" w:rsidR="002D065E" w:rsidRPr="00C60277" w:rsidRDefault="002D065E" w:rsidP="00014188">
            <w:pPr>
              <w:keepNext/>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104FFCB" w14:textId="77777777" w:rsidR="002D065E" w:rsidRPr="00C60277" w:rsidRDefault="002D065E" w:rsidP="00014188">
            <w:pPr>
              <w:keepNext/>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7D5D9F9" w14:textId="77777777" w:rsidR="002D065E" w:rsidRPr="00C60277" w:rsidRDefault="002D065E" w:rsidP="00014188">
            <w:pPr>
              <w:keepNext/>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Total</w:t>
            </w:r>
          </w:p>
        </w:tc>
      </w:tr>
      <w:tr w:rsidR="002D065E" w:rsidRPr="00022CED" w14:paraId="527F54F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2FC63FF8" w14:textId="77777777" w:rsidR="002D065E" w:rsidRPr="00C60277" w:rsidRDefault="002D065E" w:rsidP="00014188">
            <w:pPr>
              <w:keepNext/>
              <w:rPr>
                <w:rFonts w:ascii="Calibri" w:hAnsi="Calibri" w:cs="Calibri"/>
                <w:b/>
                <w:bCs/>
                <w:color w:val="000000"/>
                <w:sz w:val="22"/>
                <w:szCs w:val="22"/>
                <w:lang w:val="en-GB"/>
              </w:rPr>
            </w:pPr>
            <w:r w:rsidRPr="00C60277">
              <w:rPr>
                <w:rFonts w:ascii="Calibri" w:hAnsi="Calibri" w:cs="Calibri"/>
                <w:b/>
                <w:bCs/>
                <w:color w:val="000000"/>
                <w:sz w:val="22"/>
                <w:szCs w:val="22"/>
                <w:lang w:val="en-GB"/>
              </w:rPr>
              <w:t>Austria</w:t>
            </w:r>
          </w:p>
        </w:tc>
        <w:tc>
          <w:tcPr>
            <w:tcW w:w="0" w:type="auto"/>
            <w:tcBorders>
              <w:top w:val="nil"/>
              <w:left w:val="nil"/>
              <w:bottom w:val="single" w:sz="4" w:space="0" w:color="auto"/>
              <w:right w:val="single" w:sz="4" w:space="0" w:color="auto"/>
            </w:tcBorders>
            <w:shd w:val="clear" w:color="auto" w:fill="auto"/>
          </w:tcPr>
          <w:p w14:paraId="6390DEFD" w14:textId="56DCBD18"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7C77E34" w14:textId="1039FF1B"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B41791E" w14:textId="3CE8D578"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tcPr>
          <w:p w14:paraId="29D040C7" w14:textId="2839B483"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07</w:t>
            </w:r>
          </w:p>
        </w:tc>
        <w:tc>
          <w:tcPr>
            <w:tcW w:w="0" w:type="auto"/>
            <w:tcBorders>
              <w:top w:val="nil"/>
              <w:left w:val="nil"/>
              <w:bottom w:val="single" w:sz="4" w:space="0" w:color="auto"/>
              <w:right w:val="single" w:sz="4" w:space="0" w:color="auto"/>
            </w:tcBorders>
            <w:shd w:val="clear" w:color="auto" w:fill="auto"/>
          </w:tcPr>
          <w:p w14:paraId="3551D3B5" w14:textId="3E87685F"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57</w:t>
            </w:r>
          </w:p>
        </w:tc>
        <w:tc>
          <w:tcPr>
            <w:tcW w:w="0" w:type="auto"/>
            <w:tcBorders>
              <w:top w:val="nil"/>
              <w:left w:val="nil"/>
              <w:bottom w:val="single" w:sz="4" w:space="0" w:color="auto"/>
              <w:right w:val="single" w:sz="4" w:space="0" w:color="auto"/>
            </w:tcBorders>
            <w:shd w:val="clear" w:color="auto" w:fill="auto"/>
          </w:tcPr>
          <w:p w14:paraId="1F339030" w14:textId="22F4815C"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63</w:t>
            </w:r>
          </w:p>
        </w:tc>
        <w:tc>
          <w:tcPr>
            <w:tcW w:w="0" w:type="auto"/>
            <w:tcBorders>
              <w:top w:val="nil"/>
              <w:left w:val="nil"/>
              <w:bottom w:val="single" w:sz="4" w:space="0" w:color="auto"/>
              <w:right w:val="single" w:sz="4" w:space="0" w:color="auto"/>
            </w:tcBorders>
            <w:shd w:val="clear" w:color="auto" w:fill="auto"/>
          </w:tcPr>
          <w:p w14:paraId="182F3537" w14:textId="1791D10A"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22</w:t>
            </w:r>
          </w:p>
        </w:tc>
        <w:tc>
          <w:tcPr>
            <w:tcW w:w="0" w:type="auto"/>
            <w:tcBorders>
              <w:top w:val="nil"/>
              <w:left w:val="nil"/>
              <w:bottom w:val="single" w:sz="4" w:space="0" w:color="auto"/>
              <w:right w:val="single" w:sz="4" w:space="0" w:color="auto"/>
            </w:tcBorders>
            <w:shd w:val="clear" w:color="auto" w:fill="auto"/>
          </w:tcPr>
          <w:p w14:paraId="66194629" w14:textId="22C3A1C7"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14</w:t>
            </w:r>
          </w:p>
        </w:tc>
        <w:tc>
          <w:tcPr>
            <w:tcW w:w="0" w:type="auto"/>
            <w:tcBorders>
              <w:top w:val="nil"/>
              <w:left w:val="nil"/>
              <w:bottom w:val="single" w:sz="4" w:space="0" w:color="auto"/>
              <w:right w:val="single" w:sz="4" w:space="0" w:color="auto"/>
            </w:tcBorders>
            <w:shd w:val="clear" w:color="auto" w:fill="auto"/>
          </w:tcPr>
          <w:p w14:paraId="72A58229" w14:textId="235DBF65"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36</w:t>
            </w:r>
          </w:p>
        </w:tc>
      </w:tr>
      <w:tr w:rsidR="002D065E" w:rsidRPr="00022CED" w14:paraId="51C3CDB7"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9EC0536" w14:textId="0F5D1B5C" w:rsidR="002D065E" w:rsidRPr="00C60277" w:rsidRDefault="1E69285F" w:rsidP="00014188">
            <w:pPr>
              <w:keepNext/>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Belgium (Flemish community</w:t>
            </w:r>
            <w:r w:rsidR="00D1528B"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hideMark/>
          </w:tcPr>
          <w:p w14:paraId="6E90D543" w14:textId="12836D6F"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58</w:t>
            </w:r>
          </w:p>
        </w:tc>
        <w:tc>
          <w:tcPr>
            <w:tcW w:w="0" w:type="auto"/>
            <w:tcBorders>
              <w:top w:val="nil"/>
              <w:left w:val="nil"/>
              <w:bottom w:val="single" w:sz="4" w:space="0" w:color="auto"/>
              <w:right w:val="single" w:sz="4" w:space="0" w:color="auto"/>
            </w:tcBorders>
            <w:shd w:val="clear" w:color="auto" w:fill="auto"/>
            <w:hideMark/>
          </w:tcPr>
          <w:p w14:paraId="455253DD" w14:textId="32E74279"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23</w:t>
            </w:r>
          </w:p>
        </w:tc>
        <w:tc>
          <w:tcPr>
            <w:tcW w:w="0" w:type="auto"/>
            <w:tcBorders>
              <w:top w:val="nil"/>
              <w:left w:val="nil"/>
              <w:bottom w:val="single" w:sz="4" w:space="0" w:color="auto"/>
              <w:right w:val="single" w:sz="4" w:space="0" w:color="auto"/>
            </w:tcBorders>
            <w:shd w:val="clear" w:color="auto" w:fill="auto"/>
            <w:hideMark/>
          </w:tcPr>
          <w:p w14:paraId="02682E1D" w14:textId="7F8869F3"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81</w:t>
            </w:r>
          </w:p>
        </w:tc>
        <w:tc>
          <w:tcPr>
            <w:tcW w:w="0" w:type="auto"/>
            <w:tcBorders>
              <w:top w:val="nil"/>
              <w:left w:val="nil"/>
              <w:bottom w:val="single" w:sz="4" w:space="0" w:color="auto"/>
              <w:right w:val="single" w:sz="4" w:space="0" w:color="auto"/>
            </w:tcBorders>
            <w:shd w:val="clear" w:color="auto" w:fill="auto"/>
            <w:hideMark/>
          </w:tcPr>
          <w:p w14:paraId="71BDC66E" w14:textId="0217A04B"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51</w:t>
            </w:r>
          </w:p>
        </w:tc>
        <w:tc>
          <w:tcPr>
            <w:tcW w:w="0" w:type="auto"/>
            <w:tcBorders>
              <w:top w:val="nil"/>
              <w:left w:val="nil"/>
              <w:bottom w:val="single" w:sz="4" w:space="0" w:color="auto"/>
              <w:right w:val="single" w:sz="4" w:space="0" w:color="auto"/>
            </w:tcBorders>
            <w:shd w:val="clear" w:color="auto" w:fill="auto"/>
            <w:hideMark/>
          </w:tcPr>
          <w:p w14:paraId="18725723" w14:textId="77B6E8E7"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35</w:t>
            </w:r>
          </w:p>
        </w:tc>
        <w:tc>
          <w:tcPr>
            <w:tcW w:w="0" w:type="auto"/>
            <w:tcBorders>
              <w:top w:val="nil"/>
              <w:left w:val="nil"/>
              <w:bottom w:val="single" w:sz="4" w:space="0" w:color="auto"/>
              <w:right w:val="single" w:sz="4" w:space="0" w:color="auto"/>
            </w:tcBorders>
            <w:shd w:val="clear" w:color="auto" w:fill="auto"/>
            <w:hideMark/>
          </w:tcPr>
          <w:p w14:paraId="758596C7" w14:textId="2ABC1BC5"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6</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85</w:t>
            </w:r>
          </w:p>
        </w:tc>
        <w:tc>
          <w:tcPr>
            <w:tcW w:w="0" w:type="auto"/>
            <w:tcBorders>
              <w:top w:val="nil"/>
              <w:left w:val="nil"/>
              <w:bottom w:val="single" w:sz="4" w:space="0" w:color="auto"/>
              <w:right w:val="single" w:sz="4" w:space="0" w:color="auto"/>
            </w:tcBorders>
            <w:shd w:val="clear" w:color="auto" w:fill="auto"/>
            <w:hideMark/>
          </w:tcPr>
          <w:p w14:paraId="20F651EC" w14:textId="56AB3869"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w:t>
            </w:r>
          </w:p>
        </w:tc>
        <w:tc>
          <w:tcPr>
            <w:tcW w:w="0" w:type="auto"/>
            <w:tcBorders>
              <w:top w:val="nil"/>
              <w:left w:val="nil"/>
              <w:bottom w:val="single" w:sz="4" w:space="0" w:color="auto"/>
              <w:right w:val="single" w:sz="4" w:space="0" w:color="auto"/>
            </w:tcBorders>
            <w:shd w:val="clear" w:color="auto" w:fill="auto"/>
            <w:hideMark/>
          </w:tcPr>
          <w:p w14:paraId="24B18781" w14:textId="6E519B89"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49A81F41" w14:textId="7339882C"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01</w:t>
            </w:r>
          </w:p>
        </w:tc>
      </w:tr>
      <w:tr w:rsidR="002D065E" w:rsidRPr="00022CED" w14:paraId="02C02C5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FB7BBCC" w14:textId="77777777" w:rsidR="002D065E" w:rsidRPr="00C60277" w:rsidRDefault="002D065E" w:rsidP="00014188">
            <w:pPr>
              <w:keepNext/>
              <w:rPr>
                <w:rFonts w:ascii="Calibri" w:hAnsi="Calibri" w:cs="Calibri"/>
                <w:b/>
                <w:bCs/>
                <w:color w:val="000000"/>
                <w:sz w:val="22"/>
                <w:szCs w:val="22"/>
                <w:lang w:val="en-GB"/>
              </w:rPr>
            </w:pPr>
            <w:r w:rsidRPr="00C60277">
              <w:rPr>
                <w:rFonts w:ascii="Calibri" w:hAnsi="Calibri" w:cs="Calibri"/>
                <w:b/>
                <w:bCs/>
                <w:color w:val="000000"/>
                <w:sz w:val="22"/>
                <w:szCs w:val="22"/>
                <w:lang w:val="en-GB"/>
              </w:rPr>
              <w:t>Bulgaria</w:t>
            </w:r>
          </w:p>
        </w:tc>
        <w:tc>
          <w:tcPr>
            <w:tcW w:w="0" w:type="auto"/>
            <w:tcBorders>
              <w:top w:val="nil"/>
              <w:left w:val="nil"/>
              <w:bottom w:val="single" w:sz="4" w:space="0" w:color="auto"/>
              <w:right w:val="single" w:sz="4" w:space="0" w:color="auto"/>
            </w:tcBorders>
            <w:shd w:val="clear" w:color="auto" w:fill="auto"/>
            <w:hideMark/>
          </w:tcPr>
          <w:p w14:paraId="26AC648B" w14:textId="43AF1F40"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3E99DD65" w14:textId="567F5211"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2FCF4EAC" w14:textId="53BA738D"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3F09F44D" w14:textId="33A129BA"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7BEE0350" w14:textId="1D8B5215"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15</w:t>
            </w:r>
          </w:p>
        </w:tc>
        <w:tc>
          <w:tcPr>
            <w:tcW w:w="0" w:type="auto"/>
            <w:tcBorders>
              <w:top w:val="nil"/>
              <w:left w:val="nil"/>
              <w:bottom w:val="single" w:sz="4" w:space="0" w:color="auto"/>
              <w:right w:val="single" w:sz="4" w:space="0" w:color="auto"/>
            </w:tcBorders>
            <w:shd w:val="clear" w:color="auto" w:fill="auto"/>
            <w:hideMark/>
          </w:tcPr>
          <w:p w14:paraId="75020FFE" w14:textId="06AE0C35"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w:t>
            </w:r>
          </w:p>
        </w:tc>
        <w:tc>
          <w:tcPr>
            <w:tcW w:w="0" w:type="auto"/>
            <w:tcBorders>
              <w:top w:val="nil"/>
              <w:left w:val="nil"/>
              <w:bottom w:val="single" w:sz="4" w:space="0" w:color="auto"/>
              <w:right w:val="single" w:sz="4" w:space="0" w:color="auto"/>
            </w:tcBorders>
            <w:shd w:val="clear" w:color="auto" w:fill="auto"/>
            <w:hideMark/>
          </w:tcPr>
          <w:p w14:paraId="6B2C6DE5" w14:textId="342A901B"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32</w:t>
            </w:r>
          </w:p>
        </w:tc>
        <w:tc>
          <w:tcPr>
            <w:tcW w:w="0" w:type="auto"/>
            <w:tcBorders>
              <w:top w:val="nil"/>
              <w:left w:val="nil"/>
              <w:bottom w:val="single" w:sz="4" w:space="0" w:color="auto"/>
              <w:right w:val="single" w:sz="4" w:space="0" w:color="auto"/>
            </w:tcBorders>
            <w:shd w:val="clear" w:color="auto" w:fill="auto"/>
            <w:hideMark/>
          </w:tcPr>
          <w:p w14:paraId="2280D651" w14:textId="429D8303"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w:t>
            </w:r>
          </w:p>
        </w:tc>
        <w:tc>
          <w:tcPr>
            <w:tcW w:w="0" w:type="auto"/>
            <w:tcBorders>
              <w:top w:val="nil"/>
              <w:left w:val="nil"/>
              <w:bottom w:val="single" w:sz="4" w:space="0" w:color="auto"/>
              <w:right w:val="single" w:sz="4" w:space="0" w:color="auto"/>
            </w:tcBorders>
            <w:shd w:val="clear" w:color="auto" w:fill="auto"/>
            <w:hideMark/>
          </w:tcPr>
          <w:p w14:paraId="43AA9919" w14:textId="3E761EB3"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51</w:t>
            </w:r>
          </w:p>
        </w:tc>
      </w:tr>
      <w:tr w:rsidR="002D065E" w:rsidRPr="00022CED" w14:paraId="184B8DE2"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1722B20" w14:textId="77777777" w:rsidR="002D065E" w:rsidRPr="00C60277" w:rsidRDefault="002D065E" w:rsidP="00014188">
            <w:pPr>
              <w:keepNext/>
              <w:rPr>
                <w:rFonts w:ascii="Calibri" w:hAnsi="Calibri" w:cs="Calibri"/>
                <w:b/>
                <w:bCs/>
                <w:color w:val="000000"/>
                <w:sz w:val="22"/>
                <w:szCs w:val="22"/>
                <w:lang w:val="en-GB"/>
              </w:rPr>
            </w:pPr>
            <w:r w:rsidRPr="00C60277">
              <w:rPr>
                <w:rFonts w:ascii="Calibri" w:hAnsi="Calibri" w:cs="Calibri"/>
                <w:b/>
                <w:bCs/>
                <w:color w:val="000000"/>
                <w:sz w:val="22"/>
                <w:szCs w:val="22"/>
                <w:lang w:val="en-GB"/>
              </w:rPr>
              <w:t>Cyprus</w:t>
            </w:r>
          </w:p>
        </w:tc>
        <w:tc>
          <w:tcPr>
            <w:tcW w:w="0" w:type="auto"/>
            <w:tcBorders>
              <w:top w:val="nil"/>
              <w:left w:val="nil"/>
              <w:bottom w:val="single" w:sz="4" w:space="0" w:color="auto"/>
              <w:right w:val="single" w:sz="4" w:space="0" w:color="auto"/>
            </w:tcBorders>
            <w:shd w:val="clear" w:color="auto" w:fill="auto"/>
            <w:hideMark/>
          </w:tcPr>
          <w:p w14:paraId="33ED2778" w14:textId="38B7D25A"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C1003F5" w14:textId="4A8965C9"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D748DEA" w14:textId="291CC4D7"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B7547E2" w14:textId="684C8A05"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D53AF4C" w14:textId="5233D1C5"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E78DCBC" w14:textId="7D5AD1AD"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DB9083E" w14:textId="25DC8367"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E7DF463" w14:textId="6A8BBB77"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11546D8" w14:textId="5DAE13C3"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2D065E" w:rsidRPr="00022CED" w14:paraId="54A4268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58EE089" w14:textId="77777777" w:rsidR="002D065E" w:rsidRPr="00C60277" w:rsidRDefault="002D065E" w:rsidP="00014188">
            <w:pPr>
              <w:keepNext/>
              <w:rPr>
                <w:rFonts w:ascii="Calibri" w:hAnsi="Calibri" w:cs="Calibri"/>
                <w:b/>
                <w:bCs/>
                <w:color w:val="000000"/>
                <w:sz w:val="22"/>
                <w:szCs w:val="22"/>
                <w:lang w:val="en-GB"/>
              </w:rPr>
            </w:pPr>
            <w:r w:rsidRPr="00C60277">
              <w:rPr>
                <w:rFonts w:ascii="Calibri" w:hAnsi="Calibri" w:cs="Calibri"/>
                <w:b/>
                <w:bCs/>
                <w:color w:val="000000"/>
                <w:sz w:val="22"/>
                <w:szCs w:val="22"/>
                <w:lang w:val="en-GB"/>
              </w:rPr>
              <w:t>Czech Republic</w:t>
            </w:r>
          </w:p>
        </w:tc>
        <w:tc>
          <w:tcPr>
            <w:tcW w:w="0" w:type="auto"/>
            <w:tcBorders>
              <w:top w:val="nil"/>
              <w:left w:val="nil"/>
              <w:bottom w:val="single" w:sz="4" w:space="0" w:color="auto"/>
              <w:right w:val="single" w:sz="4" w:space="0" w:color="auto"/>
            </w:tcBorders>
            <w:shd w:val="clear" w:color="auto" w:fill="auto"/>
            <w:hideMark/>
          </w:tcPr>
          <w:p w14:paraId="75489B8B" w14:textId="7D1A1F48"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65</w:t>
            </w:r>
          </w:p>
        </w:tc>
        <w:tc>
          <w:tcPr>
            <w:tcW w:w="0" w:type="auto"/>
            <w:tcBorders>
              <w:top w:val="nil"/>
              <w:left w:val="nil"/>
              <w:bottom w:val="single" w:sz="4" w:space="0" w:color="auto"/>
              <w:right w:val="single" w:sz="4" w:space="0" w:color="auto"/>
            </w:tcBorders>
            <w:shd w:val="clear" w:color="auto" w:fill="auto"/>
            <w:hideMark/>
          </w:tcPr>
          <w:p w14:paraId="7D84110A" w14:textId="1EDE0BA3"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29</w:t>
            </w:r>
          </w:p>
        </w:tc>
        <w:tc>
          <w:tcPr>
            <w:tcW w:w="0" w:type="auto"/>
            <w:tcBorders>
              <w:top w:val="nil"/>
              <w:left w:val="nil"/>
              <w:bottom w:val="single" w:sz="4" w:space="0" w:color="auto"/>
              <w:right w:val="single" w:sz="4" w:space="0" w:color="auto"/>
            </w:tcBorders>
            <w:shd w:val="clear" w:color="auto" w:fill="auto"/>
            <w:hideMark/>
          </w:tcPr>
          <w:p w14:paraId="4E8E9C0D" w14:textId="5A52558A"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94</w:t>
            </w:r>
          </w:p>
        </w:tc>
        <w:tc>
          <w:tcPr>
            <w:tcW w:w="0" w:type="auto"/>
            <w:tcBorders>
              <w:top w:val="nil"/>
              <w:left w:val="nil"/>
              <w:bottom w:val="single" w:sz="4" w:space="0" w:color="auto"/>
              <w:right w:val="single" w:sz="4" w:space="0" w:color="auto"/>
            </w:tcBorders>
            <w:shd w:val="clear" w:color="auto" w:fill="auto"/>
            <w:hideMark/>
          </w:tcPr>
          <w:p w14:paraId="50057C75" w14:textId="118D4A94"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54</w:t>
            </w:r>
          </w:p>
        </w:tc>
        <w:tc>
          <w:tcPr>
            <w:tcW w:w="0" w:type="auto"/>
            <w:tcBorders>
              <w:top w:val="nil"/>
              <w:left w:val="nil"/>
              <w:bottom w:val="single" w:sz="4" w:space="0" w:color="auto"/>
              <w:right w:val="single" w:sz="4" w:space="0" w:color="auto"/>
            </w:tcBorders>
            <w:shd w:val="clear" w:color="auto" w:fill="auto"/>
            <w:hideMark/>
          </w:tcPr>
          <w:p w14:paraId="7D847742" w14:textId="707141F0"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91</w:t>
            </w:r>
          </w:p>
        </w:tc>
        <w:tc>
          <w:tcPr>
            <w:tcW w:w="0" w:type="auto"/>
            <w:tcBorders>
              <w:top w:val="nil"/>
              <w:left w:val="nil"/>
              <w:bottom w:val="single" w:sz="4" w:space="0" w:color="auto"/>
              <w:right w:val="single" w:sz="4" w:space="0" w:color="auto"/>
            </w:tcBorders>
            <w:shd w:val="clear" w:color="auto" w:fill="auto"/>
            <w:hideMark/>
          </w:tcPr>
          <w:p w14:paraId="5DE00840" w14:textId="2111C4C6"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45</w:t>
            </w:r>
          </w:p>
        </w:tc>
        <w:tc>
          <w:tcPr>
            <w:tcW w:w="0" w:type="auto"/>
            <w:tcBorders>
              <w:top w:val="nil"/>
              <w:left w:val="nil"/>
              <w:bottom w:val="single" w:sz="4" w:space="0" w:color="auto"/>
              <w:right w:val="single" w:sz="4" w:space="0" w:color="auto"/>
            </w:tcBorders>
            <w:shd w:val="clear" w:color="auto" w:fill="auto"/>
            <w:hideMark/>
          </w:tcPr>
          <w:p w14:paraId="76A96107" w14:textId="15DCDBF6"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44</w:t>
            </w:r>
          </w:p>
        </w:tc>
        <w:tc>
          <w:tcPr>
            <w:tcW w:w="0" w:type="auto"/>
            <w:tcBorders>
              <w:top w:val="nil"/>
              <w:left w:val="nil"/>
              <w:bottom w:val="single" w:sz="4" w:space="0" w:color="auto"/>
              <w:right w:val="single" w:sz="4" w:space="0" w:color="auto"/>
            </w:tcBorders>
            <w:shd w:val="clear" w:color="auto" w:fill="auto"/>
            <w:hideMark/>
          </w:tcPr>
          <w:p w14:paraId="5AFC4B51" w14:textId="784029A0"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38</w:t>
            </w:r>
          </w:p>
        </w:tc>
        <w:tc>
          <w:tcPr>
            <w:tcW w:w="0" w:type="auto"/>
            <w:tcBorders>
              <w:top w:val="nil"/>
              <w:left w:val="nil"/>
              <w:bottom w:val="single" w:sz="4" w:space="0" w:color="auto"/>
              <w:right w:val="single" w:sz="4" w:space="0" w:color="auto"/>
            </w:tcBorders>
            <w:shd w:val="clear" w:color="auto" w:fill="auto"/>
            <w:hideMark/>
          </w:tcPr>
          <w:p w14:paraId="1BE25358" w14:textId="51722C0E"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82</w:t>
            </w:r>
          </w:p>
        </w:tc>
      </w:tr>
      <w:tr w:rsidR="002D065E" w:rsidRPr="00022CED" w14:paraId="2547F6E2"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8677897" w14:textId="77777777" w:rsidR="002D065E" w:rsidRPr="00C60277" w:rsidRDefault="002D065E" w:rsidP="00014188">
            <w:pPr>
              <w:keepNext/>
              <w:rPr>
                <w:rFonts w:ascii="Calibri" w:hAnsi="Calibri" w:cs="Calibri"/>
                <w:b/>
                <w:bCs/>
                <w:color w:val="000000"/>
                <w:sz w:val="22"/>
                <w:szCs w:val="22"/>
                <w:lang w:val="en-GB"/>
              </w:rPr>
            </w:pPr>
            <w:r w:rsidRPr="00C60277">
              <w:rPr>
                <w:rFonts w:ascii="Calibri" w:hAnsi="Calibri" w:cs="Calibri"/>
                <w:b/>
                <w:bCs/>
                <w:color w:val="000000"/>
                <w:sz w:val="22"/>
                <w:szCs w:val="22"/>
                <w:lang w:val="en-GB"/>
              </w:rPr>
              <w:t>Denmark</w:t>
            </w:r>
          </w:p>
        </w:tc>
        <w:tc>
          <w:tcPr>
            <w:tcW w:w="0" w:type="auto"/>
            <w:tcBorders>
              <w:top w:val="nil"/>
              <w:left w:val="nil"/>
              <w:bottom w:val="single" w:sz="4" w:space="0" w:color="auto"/>
              <w:right w:val="single" w:sz="4" w:space="0" w:color="auto"/>
            </w:tcBorders>
            <w:shd w:val="clear" w:color="auto" w:fill="auto"/>
            <w:hideMark/>
          </w:tcPr>
          <w:p w14:paraId="748A0761" w14:textId="399C98F0"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E49FBDD" w14:textId="7AD8A4C3"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7502F38" w14:textId="00A01E62"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A303A67" w14:textId="3BB5C8B9"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72</w:t>
            </w:r>
          </w:p>
        </w:tc>
        <w:tc>
          <w:tcPr>
            <w:tcW w:w="0" w:type="auto"/>
            <w:tcBorders>
              <w:top w:val="nil"/>
              <w:left w:val="nil"/>
              <w:bottom w:val="single" w:sz="4" w:space="0" w:color="auto"/>
              <w:right w:val="single" w:sz="4" w:space="0" w:color="auto"/>
            </w:tcBorders>
            <w:shd w:val="clear" w:color="auto" w:fill="auto"/>
            <w:hideMark/>
          </w:tcPr>
          <w:p w14:paraId="373D7110" w14:textId="4C4AF52E"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64</w:t>
            </w:r>
          </w:p>
        </w:tc>
        <w:tc>
          <w:tcPr>
            <w:tcW w:w="0" w:type="auto"/>
            <w:tcBorders>
              <w:top w:val="nil"/>
              <w:left w:val="nil"/>
              <w:bottom w:val="single" w:sz="4" w:space="0" w:color="auto"/>
              <w:right w:val="single" w:sz="4" w:space="0" w:color="auto"/>
            </w:tcBorders>
            <w:shd w:val="clear" w:color="auto" w:fill="auto"/>
            <w:hideMark/>
          </w:tcPr>
          <w:p w14:paraId="4B273F04" w14:textId="66D6060F"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3BA94BE1" w14:textId="31AD4CB0"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8D0BEE4" w14:textId="6F88F66C"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B382DF6" w14:textId="00EA9544" w:rsidR="002D065E" w:rsidRPr="00C60277" w:rsidRDefault="002D065E"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2D065E" w:rsidRPr="00022CED" w14:paraId="3FD6E95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4D6FEA3"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Estonia</w:t>
            </w:r>
          </w:p>
        </w:tc>
        <w:tc>
          <w:tcPr>
            <w:tcW w:w="0" w:type="auto"/>
            <w:tcBorders>
              <w:top w:val="nil"/>
              <w:left w:val="nil"/>
              <w:bottom w:val="single" w:sz="4" w:space="0" w:color="auto"/>
              <w:right w:val="single" w:sz="4" w:space="0" w:color="auto"/>
            </w:tcBorders>
            <w:shd w:val="clear" w:color="auto" w:fill="auto"/>
            <w:hideMark/>
          </w:tcPr>
          <w:p w14:paraId="56F39871" w14:textId="6A29D7E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14</w:t>
            </w:r>
          </w:p>
        </w:tc>
        <w:tc>
          <w:tcPr>
            <w:tcW w:w="0" w:type="auto"/>
            <w:tcBorders>
              <w:top w:val="nil"/>
              <w:left w:val="nil"/>
              <w:bottom w:val="single" w:sz="4" w:space="0" w:color="auto"/>
              <w:right w:val="single" w:sz="4" w:space="0" w:color="auto"/>
            </w:tcBorders>
            <w:shd w:val="clear" w:color="auto" w:fill="auto"/>
            <w:hideMark/>
          </w:tcPr>
          <w:p w14:paraId="5A2C1019" w14:textId="0C287B7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6772823F" w14:textId="0E773A7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23</w:t>
            </w:r>
          </w:p>
        </w:tc>
        <w:tc>
          <w:tcPr>
            <w:tcW w:w="0" w:type="auto"/>
            <w:tcBorders>
              <w:top w:val="nil"/>
              <w:left w:val="nil"/>
              <w:bottom w:val="single" w:sz="4" w:space="0" w:color="auto"/>
              <w:right w:val="single" w:sz="4" w:space="0" w:color="auto"/>
            </w:tcBorders>
            <w:shd w:val="clear" w:color="auto" w:fill="auto"/>
            <w:hideMark/>
          </w:tcPr>
          <w:p w14:paraId="2EFB8BB2" w14:textId="50BF6A0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w:t>
            </w:r>
          </w:p>
        </w:tc>
        <w:tc>
          <w:tcPr>
            <w:tcW w:w="0" w:type="auto"/>
            <w:tcBorders>
              <w:top w:val="nil"/>
              <w:left w:val="nil"/>
              <w:bottom w:val="single" w:sz="4" w:space="0" w:color="auto"/>
              <w:right w:val="single" w:sz="4" w:space="0" w:color="auto"/>
            </w:tcBorders>
            <w:shd w:val="clear" w:color="auto" w:fill="auto"/>
            <w:hideMark/>
          </w:tcPr>
          <w:p w14:paraId="032AF938" w14:textId="4267018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78</w:t>
            </w:r>
          </w:p>
        </w:tc>
        <w:tc>
          <w:tcPr>
            <w:tcW w:w="0" w:type="auto"/>
            <w:tcBorders>
              <w:top w:val="nil"/>
              <w:left w:val="nil"/>
              <w:bottom w:val="single" w:sz="4" w:space="0" w:color="auto"/>
              <w:right w:val="single" w:sz="4" w:space="0" w:color="auto"/>
            </w:tcBorders>
            <w:shd w:val="clear" w:color="auto" w:fill="auto"/>
            <w:hideMark/>
          </w:tcPr>
          <w:p w14:paraId="22A78CBF" w14:textId="68E578F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58</w:t>
            </w:r>
          </w:p>
        </w:tc>
        <w:tc>
          <w:tcPr>
            <w:tcW w:w="0" w:type="auto"/>
            <w:tcBorders>
              <w:top w:val="nil"/>
              <w:left w:val="nil"/>
              <w:bottom w:val="single" w:sz="4" w:space="0" w:color="auto"/>
              <w:right w:val="single" w:sz="4" w:space="0" w:color="auto"/>
            </w:tcBorders>
            <w:shd w:val="clear" w:color="auto" w:fill="auto"/>
            <w:hideMark/>
          </w:tcPr>
          <w:p w14:paraId="10CF4619" w14:textId="0E5880B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7AC0D4DE" w14:textId="340BC8F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05</w:t>
            </w:r>
          </w:p>
        </w:tc>
        <w:tc>
          <w:tcPr>
            <w:tcW w:w="0" w:type="auto"/>
            <w:tcBorders>
              <w:top w:val="nil"/>
              <w:left w:val="nil"/>
              <w:bottom w:val="single" w:sz="4" w:space="0" w:color="auto"/>
              <w:right w:val="single" w:sz="4" w:space="0" w:color="auto"/>
            </w:tcBorders>
            <w:shd w:val="clear" w:color="auto" w:fill="auto"/>
            <w:hideMark/>
          </w:tcPr>
          <w:p w14:paraId="52B333CC" w14:textId="22116A2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12</w:t>
            </w:r>
          </w:p>
        </w:tc>
      </w:tr>
      <w:tr w:rsidR="002D065E" w:rsidRPr="00022CED" w14:paraId="16E88FC2"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2C33681"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Finland</w:t>
            </w:r>
          </w:p>
        </w:tc>
        <w:tc>
          <w:tcPr>
            <w:tcW w:w="0" w:type="auto"/>
            <w:tcBorders>
              <w:top w:val="nil"/>
              <w:left w:val="nil"/>
              <w:bottom w:val="single" w:sz="4" w:space="0" w:color="auto"/>
              <w:right w:val="single" w:sz="4" w:space="0" w:color="auto"/>
            </w:tcBorders>
            <w:shd w:val="clear" w:color="auto" w:fill="auto"/>
            <w:hideMark/>
          </w:tcPr>
          <w:p w14:paraId="060EC2AA" w14:textId="3631267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F4EB863" w14:textId="2DC0A7A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A04BCDB" w14:textId="6C0F214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2CDE004" w14:textId="5194C6D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43</w:t>
            </w:r>
          </w:p>
        </w:tc>
        <w:tc>
          <w:tcPr>
            <w:tcW w:w="0" w:type="auto"/>
            <w:tcBorders>
              <w:top w:val="nil"/>
              <w:left w:val="nil"/>
              <w:bottom w:val="single" w:sz="4" w:space="0" w:color="auto"/>
              <w:right w:val="single" w:sz="4" w:space="0" w:color="auto"/>
            </w:tcBorders>
            <w:shd w:val="clear" w:color="auto" w:fill="auto"/>
            <w:hideMark/>
          </w:tcPr>
          <w:p w14:paraId="5F17FE13" w14:textId="67C0D74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18</w:t>
            </w:r>
          </w:p>
        </w:tc>
        <w:tc>
          <w:tcPr>
            <w:tcW w:w="0" w:type="auto"/>
            <w:tcBorders>
              <w:top w:val="nil"/>
              <w:left w:val="nil"/>
              <w:bottom w:val="single" w:sz="4" w:space="0" w:color="auto"/>
              <w:right w:val="single" w:sz="4" w:space="0" w:color="auto"/>
            </w:tcBorders>
            <w:shd w:val="clear" w:color="auto" w:fill="auto"/>
            <w:hideMark/>
          </w:tcPr>
          <w:p w14:paraId="367B0C39" w14:textId="1F11354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61</w:t>
            </w:r>
          </w:p>
        </w:tc>
        <w:tc>
          <w:tcPr>
            <w:tcW w:w="0" w:type="auto"/>
            <w:tcBorders>
              <w:top w:val="nil"/>
              <w:left w:val="nil"/>
              <w:bottom w:val="single" w:sz="4" w:space="0" w:color="auto"/>
              <w:right w:val="single" w:sz="4" w:space="0" w:color="auto"/>
            </w:tcBorders>
            <w:shd w:val="clear" w:color="auto" w:fill="auto"/>
            <w:hideMark/>
          </w:tcPr>
          <w:p w14:paraId="2990C112" w14:textId="431949B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14BABA1" w14:textId="30121E7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F03FC08" w14:textId="7FF3EEB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2D065E" w:rsidRPr="00022CED" w14:paraId="560FBDD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5E2B6081"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Germany</w:t>
            </w:r>
          </w:p>
        </w:tc>
        <w:tc>
          <w:tcPr>
            <w:tcW w:w="0" w:type="auto"/>
            <w:tcBorders>
              <w:top w:val="nil"/>
              <w:left w:val="nil"/>
              <w:bottom w:val="single" w:sz="4" w:space="0" w:color="auto"/>
              <w:right w:val="single" w:sz="4" w:space="0" w:color="auto"/>
            </w:tcBorders>
            <w:shd w:val="clear" w:color="auto" w:fill="auto"/>
          </w:tcPr>
          <w:p w14:paraId="41221D17" w14:textId="026AFA8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4C2C83B" w14:textId="67BE2D0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F886735" w14:textId="05D2500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tcPr>
          <w:p w14:paraId="3EEC4C0C" w14:textId="3945486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04</w:t>
            </w:r>
          </w:p>
        </w:tc>
        <w:tc>
          <w:tcPr>
            <w:tcW w:w="0" w:type="auto"/>
            <w:tcBorders>
              <w:top w:val="nil"/>
              <w:left w:val="nil"/>
              <w:bottom w:val="single" w:sz="4" w:space="0" w:color="auto"/>
              <w:right w:val="single" w:sz="4" w:space="0" w:color="auto"/>
            </w:tcBorders>
            <w:shd w:val="clear" w:color="auto" w:fill="auto"/>
          </w:tcPr>
          <w:p w14:paraId="0A2E4280" w14:textId="0260E1D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03</w:t>
            </w:r>
          </w:p>
        </w:tc>
        <w:tc>
          <w:tcPr>
            <w:tcW w:w="0" w:type="auto"/>
            <w:tcBorders>
              <w:top w:val="nil"/>
              <w:left w:val="nil"/>
              <w:bottom w:val="single" w:sz="4" w:space="0" w:color="auto"/>
              <w:right w:val="single" w:sz="4" w:space="0" w:color="auto"/>
            </w:tcBorders>
            <w:shd w:val="clear" w:color="auto" w:fill="auto"/>
          </w:tcPr>
          <w:p w14:paraId="2BB9EFAF" w14:textId="063CF77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07</w:t>
            </w:r>
          </w:p>
        </w:tc>
        <w:tc>
          <w:tcPr>
            <w:tcW w:w="0" w:type="auto"/>
            <w:tcBorders>
              <w:top w:val="nil"/>
              <w:left w:val="nil"/>
              <w:bottom w:val="single" w:sz="4" w:space="0" w:color="auto"/>
              <w:right w:val="single" w:sz="4" w:space="0" w:color="auto"/>
            </w:tcBorders>
            <w:shd w:val="clear" w:color="auto" w:fill="auto"/>
          </w:tcPr>
          <w:p w14:paraId="172CD57B" w14:textId="470BAF8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03</w:t>
            </w:r>
          </w:p>
        </w:tc>
        <w:tc>
          <w:tcPr>
            <w:tcW w:w="0" w:type="auto"/>
            <w:tcBorders>
              <w:top w:val="nil"/>
              <w:left w:val="nil"/>
              <w:bottom w:val="single" w:sz="4" w:space="0" w:color="auto"/>
              <w:right w:val="single" w:sz="4" w:space="0" w:color="auto"/>
            </w:tcBorders>
            <w:shd w:val="clear" w:color="auto" w:fill="auto"/>
          </w:tcPr>
          <w:p w14:paraId="2E069F69" w14:textId="5C672E4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02</w:t>
            </w:r>
          </w:p>
        </w:tc>
        <w:tc>
          <w:tcPr>
            <w:tcW w:w="0" w:type="auto"/>
            <w:tcBorders>
              <w:top w:val="nil"/>
              <w:left w:val="nil"/>
              <w:bottom w:val="single" w:sz="4" w:space="0" w:color="auto"/>
              <w:right w:val="single" w:sz="4" w:space="0" w:color="auto"/>
            </w:tcBorders>
            <w:shd w:val="clear" w:color="auto" w:fill="auto"/>
          </w:tcPr>
          <w:p w14:paraId="4F1E3CCF" w14:textId="06E7D8C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05</w:t>
            </w:r>
          </w:p>
        </w:tc>
      </w:tr>
      <w:tr w:rsidR="002D065E" w:rsidRPr="00022CED" w14:paraId="0B1AA4B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34F2EFD8"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Greece</w:t>
            </w:r>
          </w:p>
        </w:tc>
        <w:tc>
          <w:tcPr>
            <w:tcW w:w="0" w:type="auto"/>
            <w:tcBorders>
              <w:top w:val="nil"/>
              <w:left w:val="nil"/>
              <w:bottom w:val="single" w:sz="4" w:space="0" w:color="auto"/>
              <w:right w:val="single" w:sz="4" w:space="0" w:color="auto"/>
            </w:tcBorders>
            <w:shd w:val="clear" w:color="auto" w:fill="auto"/>
          </w:tcPr>
          <w:p w14:paraId="66E80C48" w14:textId="7CAC410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w:t>
            </w:r>
          </w:p>
        </w:tc>
        <w:tc>
          <w:tcPr>
            <w:tcW w:w="0" w:type="auto"/>
            <w:tcBorders>
              <w:top w:val="nil"/>
              <w:left w:val="nil"/>
              <w:bottom w:val="single" w:sz="4" w:space="0" w:color="auto"/>
              <w:right w:val="single" w:sz="4" w:space="0" w:color="auto"/>
            </w:tcBorders>
            <w:shd w:val="clear" w:color="auto" w:fill="auto"/>
          </w:tcPr>
          <w:p w14:paraId="6F2C05B0" w14:textId="2A2A0E9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12</w:t>
            </w:r>
          </w:p>
        </w:tc>
        <w:tc>
          <w:tcPr>
            <w:tcW w:w="0" w:type="auto"/>
            <w:tcBorders>
              <w:top w:val="nil"/>
              <w:left w:val="nil"/>
              <w:bottom w:val="single" w:sz="4" w:space="0" w:color="auto"/>
              <w:right w:val="single" w:sz="4" w:space="0" w:color="auto"/>
            </w:tcBorders>
            <w:shd w:val="clear" w:color="auto" w:fill="auto"/>
          </w:tcPr>
          <w:p w14:paraId="06E3217C" w14:textId="336D8B5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42</w:t>
            </w:r>
          </w:p>
        </w:tc>
        <w:tc>
          <w:tcPr>
            <w:tcW w:w="0" w:type="auto"/>
            <w:tcBorders>
              <w:top w:val="nil"/>
              <w:left w:val="nil"/>
              <w:bottom w:val="single" w:sz="4" w:space="0" w:color="auto"/>
              <w:right w:val="single" w:sz="4" w:space="0" w:color="auto"/>
            </w:tcBorders>
            <w:shd w:val="clear" w:color="auto" w:fill="auto"/>
          </w:tcPr>
          <w:p w14:paraId="52883EEE" w14:textId="323429B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58</w:t>
            </w:r>
          </w:p>
        </w:tc>
        <w:tc>
          <w:tcPr>
            <w:tcW w:w="0" w:type="auto"/>
            <w:tcBorders>
              <w:top w:val="nil"/>
              <w:left w:val="nil"/>
              <w:bottom w:val="single" w:sz="4" w:space="0" w:color="auto"/>
              <w:right w:val="single" w:sz="4" w:space="0" w:color="auto"/>
            </w:tcBorders>
            <w:shd w:val="clear" w:color="auto" w:fill="auto"/>
          </w:tcPr>
          <w:p w14:paraId="4FE302BB" w14:textId="08F8AF6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28</w:t>
            </w:r>
          </w:p>
        </w:tc>
        <w:tc>
          <w:tcPr>
            <w:tcW w:w="0" w:type="auto"/>
            <w:tcBorders>
              <w:top w:val="nil"/>
              <w:left w:val="nil"/>
              <w:bottom w:val="single" w:sz="4" w:space="0" w:color="auto"/>
              <w:right w:val="single" w:sz="4" w:space="0" w:color="auto"/>
            </w:tcBorders>
            <w:shd w:val="clear" w:color="auto" w:fill="auto"/>
          </w:tcPr>
          <w:p w14:paraId="52ECAAB5" w14:textId="7595028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86</w:t>
            </w:r>
          </w:p>
        </w:tc>
        <w:tc>
          <w:tcPr>
            <w:tcW w:w="0" w:type="auto"/>
            <w:tcBorders>
              <w:top w:val="nil"/>
              <w:left w:val="nil"/>
              <w:bottom w:val="single" w:sz="4" w:space="0" w:color="auto"/>
              <w:right w:val="single" w:sz="4" w:space="0" w:color="auto"/>
            </w:tcBorders>
            <w:shd w:val="clear" w:color="auto" w:fill="auto"/>
          </w:tcPr>
          <w:p w14:paraId="5C5DB55F" w14:textId="4B939B1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54</w:t>
            </w:r>
          </w:p>
        </w:tc>
        <w:tc>
          <w:tcPr>
            <w:tcW w:w="0" w:type="auto"/>
            <w:tcBorders>
              <w:top w:val="nil"/>
              <w:left w:val="nil"/>
              <w:bottom w:val="single" w:sz="4" w:space="0" w:color="auto"/>
              <w:right w:val="single" w:sz="4" w:space="0" w:color="auto"/>
            </w:tcBorders>
            <w:shd w:val="clear" w:color="auto" w:fill="auto"/>
          </w:tcPr>
          <w:p w14:paraId="1203F2A1" w14:textId="67C2D42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31</w:t>
            </w:r>
          </w:p>
        </w:tc>
        <w:tc>
          <w:tcPr>
            <w:tcW w:w="0" w:type="auto"/>
            <w:tcBorders>
              <w:top w:val="nil"/>
              <w:left w:val="nil"/>
              <w:bottom w:val="single" w:sz="4" w:space="0" w:color="auto"/>
              <w:right w:val="single" w:sz="4" w:space="0" w:color="auto"/>
            </w:tcBorders>
            <w:shd w:val="clear" w:color="auto" w:fill="auto"/>
          </w:tcPr>
          <w:p w14:paraId="3C7FBA4B" w14:textId="45C855A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85</w:t>
            </w:r>
          </w:p>
        </w:tc>
      </w:tr>
      <w:tr w:rsidR="002D065E" w:rsidRPr="00022CED" w14:paraId="3569992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82ECA2B"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Hungary</w:t>
            </w:r>
          </w:p>
        </w:tc>
        <w:tc>
          <w:tcPr>
            <w:tcW w:w="0" w:type="auto"/>
            <w:tcBorders>
              <w:top w:val="nil"/>
              <w:left w:val="nil"/>
              <w:bottom w:val="single" w:sz="4" w:space="0" w:color="auto"/>
              <w:right w:val="single" w:sz="4" w:space="0" w:color="auto"/>
            </w:tcBorders>
            <w:shd w:val="clear" w:color="auto" w:fill="auto"/>
            <w:hideMark/>
          </w:tcPr>
          <w:p w14:paraId="560E8F7D" w14:textId="5D6C435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38</w:t>
            </w:r>
          </w:p>
        </w:tc>
        <w:tc>
          <w:tcPr>
            <w:tcW w:w="0" w:type="auto"/>
            <w:tcBorders>
              <w:top w:val="nil"/>
              <w:left w:val="nil"/>
              <w:bottom w:val="single" w:sz="4" w:space="0" w:color="auto"/>
              <w:right w:val="single" w:sz="4" w:space="0" w:color="auto"/>
            </w:tcBorders>
            <w:shd w:val="clear" w:color="auto" w:fill="auto"/>
            <w:hideMark/>
          </w:tcPr>
          <w:p w14:paraId="07A38D46" w14:textId="42A92DF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16</w:t>
            </w:r>
          </w:p>
        </w:tc>
        <w:tc>
          <w:tcPr>
            <w:tcW w:w="0" w:type="auto"/>
            <w:tcBorders>
              <w:top w:val="nil"/>
              <w:left w:val="nil"/>
              <w:bottom w:val="single" w:sz="4" w:space="0" w:color="auto"/>
              <w:right w:val="single" w:sz="4" w:space="0" w:color="auto"/>
            </w:tcBorders>
            <w:shd w:val="clear" w:color="auto" w:fill="auto"/>
            <w:hideMark/>
          </w:tcPr>
          <w:p w14:paraId="286F6842" w14:textId="180BC86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54</w:t>
            </w:r>
          </w:p>
        </w:tc>
        <w:tc>
          <w:tcPr>
            <w:tcW w:w="0" w:type="auto"/>
            <w:tcBorders>
              <w:top w:val="nil"/>
              <w:left w:val="nil"/>
              <w:bottom w:val="single" w:sz="4" w:space="0" w:color="auto"/>
              <w:right w:val="single" w:sz="4" w:space="0" w:color="auto"/>
            </w:tcBorders>
            <w:shd w:val="clear" w:color="auto" w:fill="auto"/>
            <w:hideMark/>
          </w:tcPr>
          <w:p w14:paraId="54FF7DCC" w14:textId="5B6453C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49</w:t>
            </w:r>
          </w:p>
        </w:tc>
        <w:tc>
          <w:tcPr>
            <w:tcW w:w="0" w:type="auto"/>
            <w:tcBorders>
              <w:top w:val="nil"/>
              <w:left w:val="nil"/>
              <w:bottom w:val="single" w:sz="4" w:space="0" w:color="auto"/>
              <w:right w:val="single" w:sz="4" w:space="0" w:color="auto"/>
            </w:tcBorders>
            <w:shd w:val="clear" w:color="auto" w:fill="auto"/>
            <w:hideMark/>
          </w:tcPr>
          <w:p w14:paraId="6889E26F" w14:textId="19DCD5A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w:t>
            </w:r>
          </w:p>
        </w:tc>
        <w:tc>
          <w:tcPr>
            <w:tcW w:w="0" w:type="auto"/>
            <w:tcBorders>
              <w:top w:val="nil"/>
              <w:left w:val="nil"/>
              <w:bottom w:val="single" w:sz="4" w:space="0" w:color="auto"/>
              <w:right w:val="single" w:sz="4" w:space="0" w:color="auto"/>
            </w:tcBorders>
            <w:shd w:val="clear" w:color="auto" w:fill="auto"/>
            <w:hideMark/>
          </w:tcPr>
          <w:p w14:paraId="0CC0A8AD" w14:textId="5132CCB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28</w:t>
            </w:r>
          </w:p>
        </w:tc>
        <w:tc>
          <w:tcPr>
            <w:tcW w:w="0" w:type="auto"/>
            <w:tcBorders>
              <w:top w:val="nil"/>
              <w:left w:val="nil"/>
              <w:bottom w:val="single" w:sz="4" w:space="0" w:color="auto"/>
              <w:right w:val="single" w:sz="4" w:space="0" w:color="auto"/>
            </w:tcBorders>
            <w:shd w:val="clear" w:color="auto" w:fill="auto"/>
            <w:hideMark/>
          </w:tcPr>
          <w:p w14:paraId="56139AFC" w14:textId="57B3B83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w:t>
            </w:r>
          </w:p>
        </w:tc>
        <w:tc>
          <w:tcPr>
            <w:tcW w:w="0" w:type="auto"/>
            <w:tcBorders>
              <w:top w:val="nil"/>
              <w:left w:val="nil"/>
              <w:bottom w:val="single" w:sz="4" w:space="0" w:color="auto"/>
              <w:right w:val="single" w:sz="4" w:space="0" w:color="auto"/>
            </w:tcBorders>
            <w:shd w:val="clear" w:color="auto" w:fill="auto"/>
            <w:hideMark/>
          </w:tcPr>
          <w:p w14:paraId="492DA0D8" w14:textId="761965D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89</w:t>
            </w:r>
          </w:p>
        </w:tc>
        <w:tc>
          <w:tcPr>
            <w:tcW w:w="0" w:type="auto"/>
            <w:tcBorders>
              <w:top w:val="nil"/>
              <w:left w:val="nil"/>
              <w:bottom w:val="single" w:sz="4" w:space="0" w:color="auto"/>
              <w:right w:val="single" w:sz="4" w:space="0" w:color="auto"/>
            </w:tcBorders>
            <w:shd w:val="clear" w:color="auto" w:fill="auto"/>
            <w:hideMark/>
          </w:tcPr>
          <w:p w14:paraId="76805C80" w14:textId="792599E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19</w:t>
            </w:r>
          </w:p>
        </w:tc>
      </w:tr>
      <w:tr w:rsidR="002D065E" w:rsidRPr="00022CED" w14:paraId="713C61F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F245FEE"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Iceland</w:t>
            </w:r>
          </w:p>
        </w:tc>
        <w:tc>
          <w:tcPr>
            <w:tcW w:w="0" w:type="auto"/>
            <w:tcBorders>
              <w:top w:val="nil"/>
              <w:left w:val="nil"/>
              <w:bottom w:val="single" w:sz="4" w:space="0" w:color="auto"/>
              <w:right w:val="single" w:sz="4" w:space="0" w:color="auto"/>
            </w:tcBorders>
            <w:shd w:val="clear" w:color="auto" w:fill="auto"/>
            <w:hideMark/>
          </w:tcPr>
          <w:p w14:paraId="2180F83E" w14:textId="30C0131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BC020A3" w14:textId="34AF676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4B0FD4F" w14:textId="3D65E52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4F28F59" w14:textId="0212AFD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78722664" w14:textId="18A0FA1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w:t>
            </w:r>
          </w:p>
        </w:tc>
        <w:tc>
          <w:tcPr>
            <w:tcW w:w="0" w:type="auto"/>
            <w:tcBorders>
              <w:top w:val="nil"/>
              <w:left w:val="nil"/>
              <w:bottom w:val="single" w:sz="4" w:space="0" w:color="auto"/>
              <w:right w:val="single" w:sz="4" w:space="0" w:color="auto"/>
            </w:tcBorders>
            <w:shd w:val="clear" w:color="auto" w:fill="auto"/>
            <w:hideMark/>
          </w:tcPr>
          <w:p w14:paraId="4E37BB18" w14:textId="39BE57D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4B116FCB" w14:textId="758E069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6FAA40C" w14:textId="04081A5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8745062" w14:textId="3F22F85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2D065E" w:rsidRPr="00022CED" w14:paraId="5C4B203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488356D"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Italy</w:t>
            </w:r>
          </w:p>
        </w:tc>
        <w:tc>
          <w:tcPr>
            <w:tcW w:w="0" w:type="auto"/>
            <w:tcBorders>
              <w:top w:val="nil"/>
              <w:left w:val="nil"/>
              <w:bottom w:val="single" w:sz="4" w:space="0" w:color="auto"/>
              <w:right w:val="single" w:sz="4" w:space="0" w:color="auto"/>
            </w:tcBorders>
            <w:shd w:val="clear" w:color="auto" w:fill="auto"/>
            <w:hideMark/>
          </w:tcPr>
          <w:p w14:paraId="68765CA7" w14:textId="7C098FB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1FCD6C81" w14:textId="2BE5A17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26C851AE" w14:textId="3F3A37F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6DF23841" w14:textId="205A990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006510BA" w14:textId="4964116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403F4D78" w14:textId="736F244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578BBA47" w14:textId="25DD78D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26761B2C" w14:textId="47226C4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1BFD379C" w14:textId="572C732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w:t>
            </w:r>
          </w:p>
        </w:tc>
      </w:tr>
      <w:tr w:rsidR="002D065E" w:rsidRPr="00022CED" w14:paraId="17A3F28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92058FD"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Latvia</w:t>
            </w:r>
          </w:p>
        </w:tc>
        <w:tc>
          <w:tcPr>
            <w:tcW w:w="0" w:type="auto"/>
            <w:tcBorders>
              <w:top w:val="nil"/>
              <w:left w:val="nil"/>
              <w:bottom w:val="single" w:sz="4" w:space="0" w:color="auto"/>
              <w:right w:val="single" w:sz="4" w:space="0" w:color="auto"/>
            </w:tcBorders>
            <w:shd w:val="clear" w:color="auto" w:fill="auto"/>
            <w:hideMark/>
          </w:tcPr>
          <w:p w14:paraId="7902CEC7" w14:textId="596CDFF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w:t>
            </w:r>
          </w:p>
        </w:tc>
        <w:tc>
          <w:tcPr>
            <w:tcW w:w="0" w:type="auto"/>
            <w:tcBorders>
              <w:top w:val="nil"/>
              <w:left w:val="nil"/>
              <w:bottom w:val="single" w:sz="4" w:space="0" w:color="auto"/>
              <w:right w:val="single" w:sz="4" w:space="0" w:color="auto"/>
            </w:tcBorders>
            <w:shd w:val="clear" w:color="auto" w:fill="auto"/>
            <w:hideMark/>
          </w:tcPr>
          <w:p w14:paraId="7BC3A592" w14:textId="4635642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38</w:t>
            </w:r>
          </w:p>
        </w:tc>
        <w:tc>
          <w:tcPr>
            <w:tcW w:w="0" w:type="auto"/>
            <w:tcBorders>
              <w:top w:val="nil"/>
              <w:left w:val="nil"/>
              <w:bottom w:val="single" w:sz="4" w:space="0" w:color="auto"/>
              <w:right w:val="single" w:sz="4" w:space="0" w:color="auto"/>
            </w:tcBorders>
            <w:shd w:val="clear" w:color="auto" w:fill="auto"/>
            <w:hideMark/>
          </w:tcPr>
          <w:p w14:paraId="1BB3C6DB" w14:textId="6CA4C3E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78</w:t>
            </w:r>
          </w:p>
        </w:tc>
        <w:tc>
          <w:tcPr>
            <w:tcW w:w="0" w:type="auto"/>
            <w:tcBorders>
              <w:top w:val="nil"/>
              <w:left w:val="nil"/>
              <w:bottom w:val="single" w:sz="4" w:space="0" w:color="auto"/>
              <w:right w:val="single" w:sz="4" w:space="0" w:color="auto"/>
            </w:tcBorders>
            <w:shd w:val="clear" w:color="auto" w:fill="auto"/>
            <w:hideMark/>
          </w:tcPr>
          <w:p w14:paraId="5AE079ED" w14:textId="5E8121D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70B2660A" w14:textId="58B587F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070191E3" w14:textId="2F24706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16</w:t>
            </w:r>
          </w:p>
        </w:tc>
        <w:tc>
          <w:tcPr>
            <w:tcW w:w="0" w:type="auto"/>
            <w:tcBorders>
              <w:top w:val="nil"/>
              <w:left w:val="nil"/>
              <w:bottom w:val="single" w:sz="4" w:space="0" w:color="auto"/>
              <w:right w:val="single" w:sz="4" w:space="0" w:color="auto"/>
            </w:tcBorders>
            <w:shd w:val="clear" w:color="auto" w:fill="auto"/>
            <w:hideMark/>
          </w:tcPr>
          <w:p w14:paraId="62465581" w14:textId="7716331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3F4B1DDD" w14:textId="6D405C0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3FC5859F" w14:textId="02020DA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13</w:t>
            </w:r>
          </w:p>
        </w:tc>
      </w:tr>
      <w:tr w:rsidR="002D065E" w:rsidRPr="00022CED" w14:paraId="51E6208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79C6071"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Lithuania</w:t>
            </w:r>
          </w:p>
        </w:tc>
        <w:tc>
          <w:tcPr>
            <w:tcW w:w="0" w:type="auto"/>
            <w:tcBorders>
              <w:top w:val="nil"/>
              <w:left w:val="nil"/>
              <w:bottom w:val="single" w:sz="4" w:space="0" w:color="auto"/>
              <w:right w:val="single" w:sz="4" w:space="0" w:color="auto"/>
            </w:tcBorders>
            <w:shd w:val="clear" w:color="auto" w:fill="auto"/>
            <w:hideMark/>
          </w:tcPr>
          <w:p w14:paraId="152C8D65" w14:textId="3F8E870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45</w:t>
            </w:r>
          </w:p>
        </w:tc>
        <w:tc>
          <w:tcPr>
            <w:tcW w:w="0" w:type="auto"/>
            <w:tcBorders>
              <w:top w:val="nil"/>
              <w:left w:val="nil"/>
              <w:bottom w:val="single" w:sz="4" w:space="0" w:color="auto"/>
              <w:right w:val="single" w:sz="4" w:space="0" w:color="auto"/>
            </w:tcBorders>
            <w:shd w:val="clear" w:color="auto" w:fill="auto"/>
            <w:hideMark/>
          </w:tcPr>
          <w:p w14:paraId="693913F6" w14:textId="6ED5914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4DBFAE04" w14:textId="02F74F3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66</w:t>
            </w:r>
          </w:p>
        </w:tc>
        <w:tc>
          <w:tcPr>
            <w:tcW w:w="0" w:type="auto"/>
            <w:tcBorders>
              <w:top w:val="nil"/>
              <w:left w:val="nil"/>
              <w:bottom w:val="single" w:sz="4" w:space="0" w:color="auto"/>
              <w:right w:val="single" w:sz="4" w:space="0" w:color="auto"/>
            </w:tcBorders>
            <w:shd w:val="clear" w:color="auto" w:fill="auto"/>
            <w:hideMark/>
          </w:tcPr>
          <w:p w14:paraId="4D83ADA3" w14:textId="583F039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74</w:t>
            </w:r>
          </w:p>
        </w:tc>
        <w:tc>
          <w:tcPr>
            <w:tcW w:w="0" w:type="auto"/>
            <w:tcBorders>
              <w:top w:val="nil"/>
              <w:left w:val="nil"/>
              <w:bottom w:val="single" w:sz="4" w:space="0" w:color="auto"/>
              <w:right w:val="single" w:sz="4" w:space="0" w:color="auto"/>
            </w:tcBorders>
            <w:shd w:val="clear" w:color="auto" w:fill="auto"/>
            <w:hideMark/>
          </w:tcPr>
          <w:p w14:paraId="4FA92C6B" w14:textId="768FC5B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37</w:t>
            </w:r>
          </w:p>
        </w:tc>
        <w:tc>
          <w:tcPr>
            <w:tcW w:w="0" w:type="auto"/>
            <w:tcBorders>
              <w:top w:val="nil"/>
              <w:left w:val="nil"/>
              <w:bottom w:val="single" w:sz="4" w:space="0" w:color="auto"/>
              <w:right w:val="single" w:sz="4" w:space="0" w:color="auto"/>
            </w:tcBorders>
            <w:shd w:val="clear" w:color="auto" w:fill="auto"/>
            <w:hideMark/>
          </w:tcPr>
          <w:p w14:paraId="2819D56C" w14:textId="1501A1E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021D4DD4" w14:textId="61DBB90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w:t>
            </w:r>
          </w:p>
        </w:tc>
        <w:tc>
          <w:tcPr>
            <w:tcW w:w="0" w:type="auto"/>
            <w:tcBorders>
              <w:top w:val="nil"/>
              <w:left w:val="nil"/>
              <w:bottom w:val="single" w:sz="4" w:space="0" w:color="auto"/>
              <w:right w:val="single" w:sz="4" w:space="0" w:color="auto"/>
            </w:tcBorders>
            <w:shd w:val="clear" w:color="auto" w:fill="auto"/>
            <w:hideMark/>
          </w:tcPr>
          <w:p w14:paraId="393F7D55" w14:textId="3FBF917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52</w:t>
            </w:r>
          </w:p>
        </w:tc>
        <w:tc>
          <w:tcPr>
            <w:tcW w:w="0" w:type="auto"/>
            <w:tcBorders>
              <w:top w:val="nil"/>
              <w:left w:val="nil"/>
              <w:bottom w:val="single" w:sz="4" w:space="0" w:color="auto"/>
              <w:right w:val="single" w:sz="4" w:space="0" w:color="auto"/>
            </w:tcBorders>
            <w:shd w:val="clear" w:color="auto" w:fill="auto"/>
            <w:hideMark/>
          </w:tcPr>
          <w:p w14:paraId="53B7EC03" w14:textId="0383D57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22</w:t>
            </w:r>
          </w:p>
        </w:tc>
      </w:tr>
      <w:tr w:rsidR="002D065E" w:rsidRPr="00022CED" w14:paraId="2477BBC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47ADB66" w14:textId="66A930BF" w:rsidR="002D065E" w:rsidRPr="00C60277" w:rsidRDefault="1E69285F" w:rsidP="00401A28">
            <w:pP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0" w:type="auto"/>
            <w:tcBorders>
              <w:top w:val="nil"/>
              <w:left w:val="nil"/>
              <w:bottom w:val="single" w:sz="4" w:space="0" w:color="auto"/>
              <w:right w:val="single" w:sz="4" w:space="0" w:color="auto"/>
            </w:tcBorders>
            <w:shd w:val="clear" w:color="auto" w:fill="auto"/>
            <w:hideMark/>
          </w:tcPr>
          <w:p w14:paraId="783F914C" w14:textId="62A79F2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88</w:t>
            </w:r>
          </w:p>
        </w:tc>
        <w:tc>
          <w:tcPr>
            <w:tcW w:w="0" w:type="auto"/>
            <w:tcBorders>
              <w:top w:val="nil"/>
              <w:left w:val="nil"/>
              <w:bottom w:val="single" w:sz="4" w:space="0" w:color="auto"/>
              <w:right w:val="single" w:sz="4" w:space="0" w:color="auto"/>
            </w:tcBorders>
            <w:shd w:val="clear" w:color="auto" w:fill="auto"/>
            <w:hideMark/>
          </w:tcPr>
          <w:p w14:paraId="39B6081F" w14:textId="2B51D0B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33</w:t>
            </w:r>
          </w:p>
        </w:tc>
        <w:tc>
          <w:tcPr>
            <w:tcW w:w="0" w:type="auto"/>
            <w:tcBorders>
              <w:top w:val="nil"/>
              <w:left w:val="nil"/>
              <w:bottom w:val="single" w:sz="4" w:space="0" w:color="auto"/>
              <w:right w:val="single" w:sz="4" w:space="0" w:color="auto"/>
            </w:tcBorders>
            <w:shd w:val="clear" w:color="auto" w:fill="auto"/>
            <w:hideMark/>
          </w:tcPr>
          <w:p w14:paraId="17625C50" w14:textId="7B8EE16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337C34BE" w14:textId="001B21C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w:t>
            </w:r>
          </w:p>
        </w:tc>
        <w:tc>
          <w:tcPr>
            <w:tcW w:w="0" w:type="auto"/>
            <w:tcBorders>
              <w:top w:val="nil"/>
              <w:left w:val="nil"/>
              <w:bottom w:val="single" w:sz="4" w:space="0" w:color="auto"/>
              <w:right w:val="single" w:sz="4" w:space="0" w:color="auto"/>
            </w:tcBorders>
            <w:shd w:val="clear" w:color="auto" w:fill="auto"/>
            <w:hideMark/>
          </w:tcPr>
          <w:p w14:paraId="3F002208" w14:textId="2BB8F37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91</w:t>
            </w:r>
          </w:p>
        </w:tc>
        <w:tc>
          <w:tcPr>
            <w:tcW w:w="0" w:type="auto"/>
            <w:tcBorders>
              <w:top w:val="nil"/>
              <w:left w:val="nil"/>
              <w:bottom w:val="single" w:sz="4" w:space="0" w:color="auto"/>
              <w:right w:val="single" w:sz="4" w:space="0" w:color="auto"/>
            </w:tcBorders>
            <w:shd w:val="clear" w:color="auto" w:fill="auto"/>
            <w:hideMark/>
          </w:tcPr>
          <w:p w14:paraId="032671EA" w14:textId="1F03838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74ECCBC9" w14:textId="4D7915B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B52DD8D" w14:textId="39A4B50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50A3A9E" w14:textId="659B53A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2D065E" w:rsidRPr="00022CED" w14:paraId="0FFF79B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06BAF37"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Norway</w:t>
            </w:r>
          </w:p>
        </w:tc>
        <w:tc>
          <w:tcPr>
            <w:tcW w:w="0" w:type="auto"/>
            <w:tcBorders>
              <w:top w:val="nil"/>
              <w:left w:val="nil"/>
              <w:bottom w:val="single" w:sz="4" w:space="0" w:color="auto"/>
              <w:right w:val="single" w:sz="4" w:space="0" w:color="auto"/>
            </w:tcBorders>
            <w:shd w:val="clear" w:color="auto" w:fill="auto"/>
            <w:hideMark/>
          </w:tcPr>
          <w:p w14:paraId="5E2D965D" w14:textId="6C8514D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5EE4F45" w14:textId="78B34D5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263C99A" w14:textId="33809AB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793A1A58" w14:textId="4D121080" w:rsidR="002D065E" w:rsidRPr="00C60277" w:rsidRDefault="002D065E" w:rsidP="00014188">
            <w:pPr>
              <w:jc w:val="right"/>
              <w:rPr>
                <w:rFonts w:ascii="Calibri" w:hAnsi="Calibri" w:cs="Calibri"/>
                <w:b/>
                <w:bCs/>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511967B" w14:textId="036F0ACD" w:rsidR="002D065E" w:rsidRPr="00C60277" w:rsidRDefault="002D065E" w:rsidP="00014188">
            <w:pPr>
              <w:jc w:val="right"/>
              <w:rPr>
                <w:rFonts w:ascii="Calibri" w:hAnsi="Calibri" w:cs="Calibri"/>
                <w:b/>
                <w:bCs/>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EC6D7E8" w14:textId="112C92B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22</w:t>
            </w:r>
          </w:p>
        </w:tc>
        <w:tc>
          <w:tcPr>
            <w:tcW w:w="0" w:type="auto"/>
            <w:tcBorders>
              <w:top w:val="nil"/>
              <w:left w:val="nil"/>
              <w:bottom w:val="single" w:sz="4" w:space="0" w:color="auto"/>
              <w:right w:val="single" w:sz="4" w:space="0" w:color="auto"/>
            </w:tcBorders>
            <w:shd w:val="clear" w:color="auto" w:fill="auto"/>
            <w:hideMark/>
          </w:tcPr>
          <w:p w14:paraId="3D55B659" w14:textId="4B10EF4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C4150B9" w14:textId="1CAA327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0C27B43" w14:textId="07089FF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2D065E" w:rsidRPr="00022CED" w14:paraId="14BDE96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6ECC95A"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Poland</w:t>
            </w:r>
          </w:p>
        </w:tc>
        <w:tc>
          <w:tcPr>
            <w:tcW w:w="0" w:type="auto"/>
            <w:tcBorders>
              <w:top w:val="nil"/>
              <w:left w:val="nil"/>
              <w:bottom w:val="single" w:sz="4" w:space="0" w:color="auto"/>
              <w:right w:val="single" w:sz="4" w:space="0" w:color="auto"/>
            </w:tcBorders>
            <w:shd w:val="clear" w:color="auto" w:fill="auto"/>
            <w:hideMark/>
          </w:tcPr>
          <w:p w14:paraId="54F56F2A" w14:textId="6DAF55B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38</w:t>
            </w:r>
          </w:p>
        </w:tc>
        <w:tc>
          <w:tcPr>
            <w:tcW w:w="0" w:type="auto"/>
            <w:tcBorders>
              <w:top w:val="nil"/>
              <w:left w:val="nil"/>
              <w:bottom w:val="single" w:sz="4" w:space="0" w:color="auto"/>
              <w:right w:val="single" w:sz="4" w:space="0" w:color="auto"/>
            </w:tcBorders>
            <w:shd w:val="clear" w:color="auto" w:fill="auto"/>
            <w:hideMark/>
          </w:tcPr>
          <w:p w14:paraId="66B6868E" w14:textId="21557D7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16</w:t>
            </w:r>
          </w:p>
        </w:tc>
        <w:tc>
          <w:tcPr>
            <w:tcW w:w="0" w:type="auto"/>
            <w:tcBorders>
              <w:top w:val="nil"/>
              <w:left w:val="nil"/>
              <w:bottom w:val="single" w:sz="4" w:space="0" w:color="auto"/>
              <w:right w:val="single" w:sz="4" w:space="0" w:color="auto"/>
            </w:tcBorders>
            <w:shd w:val="clear" w:color="auto" w:fill="auto"/>
            <w:hideMark/>
          </w:tcPr>
          <w:p w14:paraId="0354EFCC" w14:textId="10B6AF4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55</w:t>
            </w:r>
          </w:p>
        </w:tc>
        <w:tc>
          <w:tcPr>
            <w:tcW w:w="0" w:type="auto"/>
            <w:tcBorders>
              <w:top w:val="nil"/>
              <w:left w:val="nil"/>
              <w:bottom w:val="single" w:sz="4" w:space="0" w:color="auto"/>
              <w:right w:val="single" w:sz="4" w:space="0" w:color="auto"/>
            </w:tcBorders>
            <w:shd w:val="clear" w:color="auto" w:fill="auto"/>
            <w:hideMark/>
          </w:tcPr>
          <w:p w14:paraId="6C802266" w14:textId="0048183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0AB4933A" w14:textId="016C985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61</w:t>
            </w:r>
          </w:p>
        </w:tc>
        <w:tc>
          <w:tcPr>
            <w:tcW w:w="0" w:type="auto"/>
            <w:tcBorders>
              <w:top w:val="nil"/>
              <w:left w:val="nil"/>
              <w:bottom w:val="single" w:sz="4" w:space="0" w:color="auto"/>
              <w:right w:val="single" w:sz="4" w:space="0" w:color="auto"/>
            </w:tcBorders>
            <w:shd w:val="clear" w:color="auto" w:fill="auto"/>
            <w:hideMark/>
          </w:tcPr>
          <w:p w14:paraId="4C80DF54" w14:textId="57FE285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73</w:t>
            </w:r>
          </w:p>
        </w:tc>
        <w:tc>
          <w:tcPr>
            <w:tcW w:w="0" w:type="auto"/>
            <w:tcBorders>
              <w:top w:val="nil"/>
              <w:left w:val="nil"/>
              <w:bottom w:val="single" w:sz="4" w:space="0" w:color="auto"/>
              <w:right w:val="single" w:sz="4" w:space="0" w:color="auto"/>
            </w:tcBorders>
            <w:shd w:val="clear" w:color="auto" w:fill="auto"/>
            <w:hideMark/>
          </w:tcPr>
          <w:p w14:paraId="07046965" w14:textId="7FD9982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56</w:t>
            </w:r>
          </w:p>
        </w:tc>
        <w:tc>
          <w:tcPr>
            <w:tcW w:w="0" w:type="auto"/>
            <w:tcBorders>
              <w:top w:val="nil"/>
              <w:left w:val="nil"/>
              <w:bottom w:val="single" w:sz="4" w:space="0" w:color="auto"/>
              <w:right w:val="single" w:sz="4" w:space="0" w:color="auto"/>
            </w:tcBorders>
            <w:shd w:val="clear" w:color="auto" w:fill="auto"/>
            <w:hideMark/>
          </w:tcPr>
          <w:p w14:paraId="4F4BECEE" w14:textId="232C64E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43</w:t>
            </w:r>
          </w:p>
        </w:tc>
        <w:tc>
          <w:tcPr>
            <w:tcW w:w="0" w:type="auto"/>
            <w:tcBorders>
              <w:top w:val="nil"/>
              <w:left w:val="nil"/>
              <w:bottom w:val="single" w:sz="4" w:space="0" w:color="auto"/>
              <w:right w:val="single" w:sz="4" w:space="0" w:color="auto"/>
            </w:tcBorders>
            <w:shd w:val="clear" w:color="auto" w:fill="auto"/>
            <w:hideMark/>
          </w:tcPr>
          <w:p w14:paraId="2ECD4ADE" w14:textId="72D8287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99</w:t>
            </w:r>
          </w:p>
        </w:tc>
      </w:tr>
      <w:tr w:rsidR="002D065E" w:rsidRPr="00022CED" w14:paraId="1E5E46D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4B034EA"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Serbia</w:t>
            </w:r>
          </w:p>
        </w:tc>
        <w:tc>
          <w:tcPr>
            <w:tcW w:w="0" w:type="auto"/>
            <w:tcBorders>
              <w:top w:val="nil"/>
              <w:left w:val="nil"/>
              <w:bottom w:val="single" w:sz="4" w:space="0" w:color="auto"/>
              <w:right w:val="single" w:sz="4" w:space="0" w:color="auto"/>
            </w:tcBorders>
            <w:shd w:val="clear" w:color="auto" w:fill="auto"/>
            <w:hideMark/>
          </w:tcPr>
          <w:p w14:paraId="06EAD1B3" w14:textId="6C06DD6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97B6796" w14:textId="770E890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E41E21A" w14:textId="46CFAAE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08BB59F" w14:textId="5FC4979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AC354C0" w14:textId="35F1626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297283D" w14:textId="7C852ED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65</w:t>
            </w:r>
          </w:p>
        </w:tc>
        <w:tc>
          <w:tcPr>
            <w:tcW w:w="0" w:type="auto"/>
            <w:tcBorders>
              <w:top w:val="nil"/>
              <w:left w:val="nil"/>
              <w:bottom w:val="single" w:sz="4" w:space="0" w:color="auto"/>
              <w:right w:val="single" w:sz="4" w:space="0" w:color="auto"/>
            </w:tcBorders>
            <w:shd w:val="clear" w:color="auto" w:fill="auto"/>
            <w:hideMark/>
          </w:tcPr>
          <w:p w14:paraId="4BEF6182" w14:textId="05ED2F2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97C9EA7" w14:textId="052914D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CDF521E" w14:textId="0607689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04</w:t>
            </w:r>
          </w:p>
        </w:tc>
      </w:tr>
      <w:tr w:rsidR="002D065E" w:rsidRPr="00022CED" w14:paraId="7347039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1D10013"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Slovakia</w:t>
            </w:r>
          </w:p>
        </w:tc>
        <w:tc>
          <w:tcPr>
            <w:tcW w:w="0" w:type="auto"/>
            <w:tcBorders>
              <w:top w:val="nil"/>
              <w:left w:val="nil"/>
              <w:bottom w:val="single" w:sz="4" w:space="0" w:color="auto"/>
              <w:right w:val="single" w:sz="4" w:space="0" w:color="auto"/>
            </w:tcBorders>
            <w:shd w:val="clear" w:color="auto" w:fill="auto"/>
            <w:hideMark/>
          </w:tcPr>
          <w:p w14:paraId="69FC9B70" w14:textId="788B3BE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06</w:t>
            </w:r>
          </w:p>
        </w:tc>
        <w:tc>
          <w:tcPr>
            <w:tcW w:w="0" w:type="auto"/>
            <w:tcBorders>
              <w:top w:val="nil"/>
              <w:left w:val="nil"/>
              <w:bottom w:val="single" w:sz="4" w:space="0" w:color="auto"/>
              <w:right w:val="single" w:sz="4" w:space="0" w:color="auto"/>
            </w:tcBorders>
            <w:shd w:val="clear" w:color="auto" w:fill="auto"/>
            <w:hideMark/>
          </w:tcPr>
          <w:p w14:paraId="1AE3FCEB" w14:textId="293B489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w:t>
            </w:r>
          </w:p>
        </w:tc>
        <w:tc>
          <w:tcPr>
            <w:tcW w:w="0" w:type="auto"/>
            <w:tcBorders>
              <w:top w:val="nil"/>
              <w:left w:val="nil"/>
              <w:bottom w:val="single" w:sz="4" w:space="0" w:color="auto"/>
              <w:right w:val="single" w:sz="4" w:space="0" w:color="auto"/>
            </w:tcBorders>
            <w:shd w:val="clear" w:color="auto" w:fill="auto"/>
            <w:hideMark/>
          </w:tcPr>
          <w:p w14:paraId="376A860F" w14:textId="0433CF2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56</w:t>
            </w:r>
          </w:p>
        </w:tc>
        <w:tc>
          <w:tcPr>
            <w:tcW w:w="0" w:type="auto"/>
            <w:tcBorders>
              <w:top w:val="nil"/>
              <w:left w:val="nil"/>
              <w:bottom w:val="single" w:sz="4" w:space="0" w:color="auto"/>
              <w:right w:val="single" w:sz="4" w:space="0" w:color="auto"/>
            </w:tcBorders>
            <w:shd w:val="clear" w:color="auto" w:fill="auto"/>
            <w:hideMark/>
          </w:tcPr>
          <w:p w14:paraId="0CA5BA41" w14:textId="2BA9184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26</w:t>
            </w:r>
          </w:p>
        </w:tc>
        <w:tc>
          <w:tcPr>
            <w:tcW w:w="0" w:type="auto"/>
            <w:tcBorders>
              <w:top w:val="nil"/>
              <w:left w:val="nil"/>
              <w:bottom w:val="single" w:sz="4" w:space="0" w:color="auto"/>
              <w:right w:val="single" w:sz="4" w:space="0" w:color="auto"/>
            </w:tcBorders>
            <w:shd w:val="clear" w:color="auto" w:fill="auto"/>
            <w:hideMark/>
          </w:tcPr>
          <w:p w14:paraId="4CE70A0F" w14:textId="7C15303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5679AF00" w14:textId="58097AB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62</w:t>
            </w:r>
          </w:p>
        </w:tc>
        <w:tc>
          <w:tcPr>
            <w:tcW w:w="0" w:type="auto"/>
            <w:tcBorders>
              <w:top w:val="nil"/>
              <w:left w:val="nil"/>
              <w:bottom w:val="single" w:sz="4" w:space="0" w:color="auto"/>
              <w:right w:val="single" w:sz="4" w:space="0" w:color="auto"/>
            </w:tcBorders>
            <w:shd w:val="clear" w:color="auto" w:fill="auto"/>
            <w:hideMark/>
          </w:tcPr>
          <w:p w14:paraId="153B6CC4" w14:textId="31FBC3E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w:t>
            </w:r>
          </w:p>
        </w:tc>
        <w:tc>
          <w:tcPr>
            <w:tcW w:w="0" w:type="auto"/>
            <w:tcBorders>
              <w:top w:val="nil"/>
              <w:left w:val="nil"/>
              <w:bottom w:val="single" w:sz="4" w:space="0" w:color="auto"/>
              <w:right w:val="single" w:sz="4" w:space="0" w:color="auto"/>
            </w:tcBorders>
            <w:shd w:val="clear" w:color="auto" w:fill="auto"/>
            <w:hideMark/>
          </w:tcPr>
          <w:p w14:paraId="23C865E9" w14:textId="4EF570F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59FA52CA" w14:textId="25E5E68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24</w:t>
            </w:r>
          </w:p>
        </w:tc>
      </w:tr>
      <w:tr w:rsidR="002D065E" w:rsidRPr="00022CED" w14:paraId="66ABB63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661D3DC"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Slovenia</w:t>
            </w:r>
          </w:p>
        </w:tc>
        <w:tc>
          <w:tcPr>
            <w:tcW w:w="0" w:type="auto"/>
            <w:tcBorders>
              <w:top w:val="nil"/>
              <w:left w:val="nil"/>
              <w:bottom w:val="single" w:sz="4" w:space="0" w:color="auto"/>
              <w:right w:val="single" w:sz="4" w:space="0" w:color="auto"/>
            </w:tcBorders>
            <w:shd w:val="clear" w:color="auto" w:fill="auto"/>
            <w:hideMark/>
          </w:tcPr>
          <w:p w14:paraId="7209594A" w14:textId="04F3979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6BB358D4" w14:textId="756BB16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5A639B0D" w14:textId="0CB5DD6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16</w:t>
            </w:r>
          </w:p>
        </w:tc>
        <w:tc>
          <w:tcPr>
            <w:tcW w:w="0" w:type="auto"/>
            <w:tcBorders>
              <w:top w:val="nil"/>
              <w:left w:val="nil"/>
              <w:bottom w:val="single" w:sz="4" w:space="0" w:color="auto"/>
              <w:right w:val="single" w:sz="4" w:space="0" w:color="auto"/>
            </w:tcBorders>
            <w:shd w:val="clear" w:color="auto" w:fill="auto"/>
            <w:hideMark/>
          </w:tcPr>
          <w:p w14:paraId="3A401A10" w14:textId="2A6581E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19</w:t>
            </w:r>
          </w:p>
        </w:tc>
        <w:tc>
          <w:tcPr>
            <w:tcW w:w="0" w:type="auto"/>
            <w:tcBorders>
              <w:top w:val="nil"/>
              <w:left w:val="nil"/>
              <w:bottom w:val="single" w:sz="4" w:space="0" w:color="auto"/>
              <w:right w:val="single" w:sz="4" w:space="0" w:color="auto"/>
            </w:tcBorders>
            <w:shd w:val="clear" w:color="auto" w:fill="auto"/>
            <w:hideMark/>
          </w:tcPr>
          <w:p w14:paraId="4834B792" w14:textId="53428B8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w:t>
            </w:r>
          </w:p>
        </w:tc>
        <w:tc>
          <w:tcPr>
            <w:tcW w:w="0" w:type="auto"/>
            <w:tcBorders>
              <w:top w:val="nil"/>
              <w:left w:val="nil"/>
              <w:bottom w:val="single" w:sz="4" w:space="0" w:color="auto"/>
              <w:right w:val="single" w:sz="4" w:space="0" w:color="auto"/>
            </w:tcBorders>
            <w:shd w:val="clear" w:color="auto" w:fill="auto"/>
            <w:hideMark/>
          </w:tcPr>
          <w:p w14:paraId="29733B20" w14:textId="7D68FB5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89</w:t>
            </w:r>
          </w:p>
        </w:tc>
        <w:tc>
          <w:tcPr>
            <w:tcW w:w="0" w:type="auto"/>
            <w:tcBorders>
              <w:top w:val="nil"/>
              <w:left w:val="nil"/>
              <w:bottom w:val="single" w:sz="4" w:space="0" w:color="auto"/>
              <w:right w:val="single" w:sz="4" w:space="0" w:color="auto"/>
            </w:tcBorders>
            <w:shd w:val="clear" w:color="auto" w:fill="auto"/>
            <w:hideMark/>
          </w:tcPr>
          <w:p w14:paraId="44B0015B" w14:textId="2DFE669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18</w:t>
            </w:r>
          </w:p>
        </w:tc>
        <w:tc>
          <w:tcPr>
            <w:tcW w:w="0" w:type="auto"/>
            <w:tcBorders>
              <w:top w:val="nil"/>
              <w:left w:val="nil"/>
              <w:bottom w:val="single" w:sz="4" w:space="0" w:color="auto"/>
              <w:right w:val="single" w:sz="4" w:space="0" w:color="auto"/>
            </w:tcBorders>
            <w:shd w:val="clear" w:color="auto" w:fill="auto"/>
            <w:hideMark/>
          </w:tcPr>
          <w:p w14:paraId="2F30EBE2" w14:textId="4302088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02D5FF31" w14:textId="7E19A3A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25</w:t>
            </w:r>
          </w:p>
        </w:tc>
      </w:tr>
      <w:tr w:rsidR="002D065E" w:rsidRPr="00022CED" w14:paraId="45083A32"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47A5DC2"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Spain</w:t>
            </w:r>
          </w:p>
        </w:tc>
        <w:tc>
          <w:tcPr>
            <w:tcW w:w="0" w:type="auto"/>
            <w:tcBorders>
              <w:top w:val="nil"/>
              <w:left w:val="nil"/>
              <w:bottom w:val="single" w:sz="4" w:space="0" w:color="auto"/>
              <w:right w:val="single" w:sz="4" w:space="0" w:color="auto"/>
            </w:tcBorders>
            <w:shd w:val="clear" w:color="auto" w:fill="auto"/>
            <w:hideMark/>
          </w:tcPr>
          <w:p w14:paraId="456BBD08" w14:textId="0238C88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513FC8C7" w14:textId="4B46AA1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17065136" w14:textId="03B6568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68665311" w14:textId="27A372F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388D93D6" w14:textId="569C060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w:t>
            </w:r>
          </w:p>
        </w:tc>
        <w:tc>
          <w:tcPr>
            <w:tcW w:w="0" w:type="auto"/>
            <w:tcBorders>
              <w:top w:val="nil"/>
              <w:left w:val="nil"/>
              <w:bottom w:val="single" w:sz="4" w:space="0" w:color="auto"/>
              <w:right w:val="single" w:sz="4" w:space="0" w:color="auto"/>
            </w:tcBorders>
            <w:shd w:val="clear" w:color="auto" w:fill="auto"/>
            <w:hideMark/>
          </w:tcPr>
          <w:p w14:paraId="2A6D385C" w14:textId="364FBA1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56</w:t>
            </w:r>
          </w:p>
        </w:tc>
        <w:tc>
          <w:tcPr>
            <w:tcW w:w="0" w:type="auto"/>
            <w:tcBorders>
              <w:top w:val="nil"/>
              <w:left w:val="nil"/>
              <w:bottom w:val="single" w:sz="4" w:space="0" w:color="auto"/>
              <w:right w:val="single" w:sz="4" w:space="0" w:color="auto"/>
            </w:tcBorders>
            <w:shd w:val="clear" w:color="auto" w:fill="auto"/>
            <w:hideMark/>
          </w:tcPr>
          <w:p w14:paraId="3B17DD11" w14:textId="6C70B94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D889F22" w14:textId="647CDCC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D4D998B" w14:textId="11904EC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2D065E" w:rsidRPr="00022CED" w14:paraId="1FF76546"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7AD5BB1"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Sweden</w:t>
            </w:r>
          </w:p>
        </w:tc>
        <w:tc>
          <w:tcPr>
            <w:tcW w:w="0" w:type="auto"/>
            <w:tcBorders>
              <w:top w:val="nil"/>
              <w:left w:val="nil"/>
              <w:bottom w:val="single" w:sz="4" w:space="0" w:color="auto"/>
              <w:right w:val="single" w:sz="4" w:space="0" w:color="auto"/>
            </w:tcBorders>
            <w:shd w:val="clear" w:color="auto" w:fill="auto"/>
            <w:noWrap/>
            <w:hideMark/>
          </w:tcPr>
          <w:p w14:paraId="00A372BE" w14:textId="6D91E8E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975838C" w14:textId="063EA24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C443EE4" w14:textId="66D0D47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12D9C89" w14:textId="4CC14BB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w:t>
            </w:r>
          </w:p>
        </w:tc>
        <w:tc>
          <w:tcPr>
            <w:tcW w:w="0" w:type="auto"/>
            <w:tcBorders>
              <w:top w:val="nil"/>
              <w:left w:val="nil"/>
              <w:bottom w:val="single" w:sz="4" w:space="0" w:color="auto"/>
              <w:right w:val="single" w:sz="4" w:space="0" w:color="auto"/>
            </w:tcBorders>
            <w:shd w:val="clear" w:color="auto" w:fill="auto"/>
            <w:noWrap/>
            <w:hideMark/>
          </w:tcPr>
          <w:p w14:paraId="7DDB24E8" w14:textId="3CF4031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37</w:t>
            </w:r>
          </w:p>
        </w:tc>
        <w:tc>
          <w:tcPr>
            <w:tcW w:w="0" w:type="auto"/>
            <w:tcBorders>
              <w:top w:val="nil"/>
              <w:left w:val="nil"/>
              <w:bottom w:val="single" w:sz="4" w:space="0" w:color="auto"/>
              <w:right w:val="single" w:sz="4" w:space="0" w:color="auto"/>
            </w:tcBorders>
            <w:shd w:val="clear" w:color="auto" w:fill="auto"/>
            <w:noWrap/>
            <w:hideMark/>
          </w:tcPr>
          <w:p w14:paraId="5B23E346" w14:textId="703EE8B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97</w:t>
            </w:r>
          </w:p>
        </w:tc>
        <w:tc>
          <w:tcPr>
            <w:tcW w:w="0" w:type="auto"/>
            <w:tcBorders>
              <w:top w:val="nil"/>
              <w:left w:val="nil"/>
              <w:bottom w:val="single" w:sz="4" w:space="0" w:color="auto"/>
              <w:right w:val="single" w:sz="4" w:space="0" w:color="auto"/>
            </w:tcBorders>
            <w:shd w:val="clear" w:color="auto" w:fill="auto"/>
            <w:noWrap/>
            <w:hideMark/>
          </w:tcPr>
          <w:p w14:paraId="0AD2CC2D" w14:textId="0DEFE82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01</w:t>
            </w:r>
          </w:p>
        </w:tc>
        <w:tc>
          <w:tcPr>
            <w:tcW w:w="0" w:type="auto"/>
            <w:tcBorders>
              <w:top w:val="nil"/>
              <w:left w:val="nil"/>
              <w:bottom w:val="single" w:sz="4" w:space="0" w:color="auto"/>
              <w:right w:val="single" w:sz="4" w:space="0" w:color="auto"/>
            </w:tcBorders>
            <w:shd w:val="clear" w:color="auto" w:fill="auto"/>
            <w:noWrap/>
            <w:hideMark/>
          </w:tcPr>
          <w:p w14:paraId="53EF825C" w14:textId="528C1EC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68</w:t>
            </w:r>
          </w:p>
        </w:tc>
        <w:tc>
          <w:tcPr>
            <w:tcW w:w="0" w:type="auto"/>
            <w:tcBorders>
              <w:top w:val="nil"/>
              <w:left w:val="nil"/>
              <w:bottom w:val="single" w:sz="4" w:space="0" w:color="auto"/>
              <w:right w:val="single" w:sz="4" w:space="0" w:color="auto"/>
            </w:tcBorders>
            <w:shd w:val="clear" w:color="auto" w:fill="auto"/>
            <w:noWrap/>
            <w:hideMark/>
          </w:tcPr>
          <w:p w14:paraId="2668DD1D" w14:textId="0041BE6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w:t>
            </w:r>
          </w:p>
        </w:tc>
      </w:tr>
      <w:tr w:rsidR="002D065E" w:rsidRPr="00022CED" w14:paraId="742F360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0F4E9B2"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Switzerland</w:t>
            </w:r>
          </w:p>
        </w:tc>
        <w:tc>
          <w:tcPr>
            <w:tcW w:w="0" w:type="auto"/>
            <w:tcBorders>
              <w:top w:val="nil"/>
              <w:left w:val="nil"/>
              <w:bottom w:val="single" w:sz="4" w:space="0" w:color="auto"/>
              <w:right w:val="single" w:sz="4" w:space="0" w:color="auto"/>
            </w:tcBorders>
            <w:shd w:val="clear" w:color="auto" w:fill="auto"/>
            <w:noWrap/>
            <w:hideMark/>
          </w:tcPr>
          <w:p w14:paraId="7EB64580" w14:textId="18E020D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81</w:t>
            </w:r>
          </w:p>
        </w:tc>
        <w:tc>
          <w:tcPr>
            <w:tcW w:w="0" w:type="auto"/>
            <w:tcBorders>
              <w:top w:val="nil"/>
              <w:left w:val="nil"/>
              <w:bottom w:val="single" w:sz="4" w:space="0" w:color="auto"/>
              <w:right w:val="single" w:sz="4" w:space="0" w:color="auto"/>
            </w:tcBorders>
            <w:shd w:val="clear" w:color="auto" w:fill="auto"/>
            <w:noWrap/>
            <w:hideMark/>
          </w:tcPr>
          <w:p w14:paraId="319538CF" w14:textId="31C8604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35</w:t>
            </w:r>
          </w:p>
        </w:tc>
        <w:tc>
          <w:tcPr>
            <w:tcW w:w="0" w:type="auto"/>
            <w:tcBorders>
              <w:top w:val="nil"/>
              <w:left w:val="nil"/>
              <w:bottom w:val="single" w:sz="4" w:space="0" w:color="auto"/>
              <w:right w:val="single" w:sz="4" w:space="0" w:color="auto"/>
            </w:tcBorders>
            <w:shd w:val="clear" w:color="auto" w:fill="auto"/>
            <w:noWrap/>
            <w:hideMark/>
          </w:tcPr>
          <w:p w14:paraId="44B13A09" w14:textId="0E5EA75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16</w:t>
            </w:r>
          </w:p>
        </w:tc>
        <w:tc>
          <w:tcPr>
            <w:tcW w:w="0" w:type="auto"/>
            <w:tcBorders>
              <w:top w:val="nil"/>
              <w:left w:val="nil"/>
              <w:bottom w:val="single" w:sz="4" w:space="0" w:color="auto"/>
              <w:right w:val="single" w:sz="4" w:space="0" w:color="auto"/>
            </w:tcBorders>
            <w:shd w:val="clear" w:color="auto" w:fill="auto"/>
            <w:noWrap/>
            <w:hideMark/>
          </w:tcPr>
          <w:p w14:paraId="5E0C4721" w14:textId="2A92320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36</w:t>
            </w:r>
          </w:p>
        </w:tc>
        <w:tc>
          <w:tcPr>
            <w:tcW w:w="0" w:type="auto"/>
            <w:tcBorders>
              <w:top w:val="nil"/>
              <w:left w:val="nil"/>
              <w:bottom w:val="single" w:sz="4" w:space="0" w:color="auto"/>
              <w:right w:val="single" w:sz="4" w:space="0" w:color="auto"/>
            </w:tcBorders>
            <w:shd w:val="clear" w:color="auto" w:fill="auto"/>
            <w:noWrap/>
            <w:hideMark/>
          </w:tcPr>
          <w:p w14:paraId="1811B15B" w14:textId="11EF1AE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61</w:t>
            </w:r>
          </w:p>
        </w:tc>
        <w:tc>
          <w:tcPr>
            <w:tcW w:w="0" w:type="auto"/>
            <w:tcBorders>
              <w:top w:val="nil"/>
              <w:left w:val="nil"/>
              <w:bottom w:val="single" w:sz="4" w:space="0" w:color="auto"/>
              <w:right w:val="single" w:sz="4" w:space="0" w:color="auto"/>
            </w:tcBorders>
            <w:shd w:val="clear" w:color="auto" w:fill="auto"/>
            <w:noWrap/>
            <w:hideMark/>
          </w:tcPr>
          <w:p w14:paraId="79CDA6E7" w14:textId="11629D0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97</w:t>
            </w:r>
          </w:p>
        </w:tc>
        <w:tc>
          <w:tcPr>
            <w:tcW w:w="0" w:type="auto"/>
            <w:tcBorders>
              <w:top w:val="nil"/>
              <w:left w:val="nil"/>
              <w:bottom w:val="single" w:sz="4" w:space="0" w:color="auto"/>
              <w:right w:val="single" w:sz="4" w:space="0" w:color="auto"/>
            </w:tcBorders>
            <w:shd w:val="clear" w:color="auto" w:fill="auto"/>
            <w:noWrap/>
            <w:hideMark/>
          </w:tcPr>
          <w:p w14:paraId="6188EA9F" w14:textId="4E2B76C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C9DB598" w14:textId="4ADFFF7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94C6E46" w14:textId="19D3CD9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2D065E" w:rsidRPr="00022CED" w14:paraId="2D18EEF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23909D4"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UK (England)</w:t>
            </w:r>
          </w:p>
        </w:tc>
        <w:tc>
          <w:tcPr>
            <w:tcW w:w="0" w:type="auto"/>
            <w:tcBorders>
              <w:top w:val="nil"/>
              <w:left w:val="nil"/>
              <w:bottom w:val="single" w:sz="4" w:space="0" w:color="auto"/>
              <w:right w:val="single" w:sz="4" w:space="0" w:color="auto"/>
            </w:tcBorders>
            <w:shd w:val="clear" w:color="auto" w:fill="auto"/>
            <w:noWrap/>
            <w:hideMark/>
          </w:tcPr>
          <w:p w14:paraId="713AEEF1" w14:textId="1D7045E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w:t>
            </w:r>
          </w:p>
        </w:tc>
        <w:tc>
          <w:tcPr>
            <w:tcW w:w="0" w:type="auto"/>
            <w:tcBorders>
              <w:top w:val="nil"/>
              <w:left w:val="nil"/>
              <w:bottom w:val="single" w:sz="4" w:space="0" w:color="auto"/>
              <w:right w:val="single" w:sz="4" w:space="0" w:color="auto"/>
            </w:tcBorders>
            <w:shd w:val="clear" w:color="auto" w:fill="auto"/>
            <w:noWrap/>
            <w:hideMark/>
          </w:tcPr>
          <w:p w14:paraId="7CED8716" w14:textId="0188536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09</w:t>
            </w:r>
          </w:p>
        </w:tc>
        <w:tc>
          <w:tcPr>
            <w:tcW w:w="0" w:type="auto"/>
            <w:tcBorders>
              <w:top w:val="nil"/>
              <w:left w:val="nil"/>
              <w:bottom w:val="single" w:sz="4" w:space="0" w:color="auto"/>
              <w:right w:val="single" w:sz="4" w:space="0" w:color="auto"/>
            </w:tcBorders>
            <w:shd w:val="clear" w:color="auto" w:fill="auto"/>
            <w:noWrap/>
            <w:hideMark/>
          </w:tcPr>
          <w:p w14:paraId="3F645ACB" w14:textId="5C4FABC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29</w:t>
            </w:r>
          </w:p>
        </w:tc>
        <w:tc>
          <w:tcPr>
            <w:tcW w:w="0" w:type="auto"/>
            <w:tcBorders>
              <w:top w:val="nil"/>
              <w:left w:val="nil"/>
              <w:bottom w:val="single" w:sz="4" w:space="0" w:color="auto"/>
              <w:right w:val="single" w:sz="4" w:space="0" w:color="auto"/>
            </w:tcBorders>
            <w:shd w:val="clear" w:color="auto" w:fill="auto"/>
            <w:noWrap/>
            <w:hideMark/>
          </w:tcPr>
          <w:p w14:paraId="07FBE4B5" w14:textId="2F14D27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04</w:t>
            </w:r>
          </w:p>
        </w:tc>
        <w:tc>
          <w:tcPr>
            <w:tcW w:w="0" w:type="auto"/>
            <w:tcBorders>
              <w:top w:val="nil"/>
              <w:left w:val="nil"/>
              <w:bottom w:val="single" w:sz="4" w:space="0" w:color="auto"/>
              <w:right w:val="single" w:sz="4" w:space="0" w:color="auto"/>
            </w:tcBorders>
            <w:shd w:val="clear" w:color="auto" w:fill="auto"/>
            <w:noWrap/>
            <w:hideMark/>
          </w:tcPr>
          <w:p w14:paraId="6581A7C1" w14:textId="069AC45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36</w:t>
            </w:r>
          </w:p>
        </w:tc>
        <w:tc>
          <w:tcPr>
            <w:tcW w:w="0" w:type="auto"/>
            <w:tcBorders>
              <w:top w:val="nil"/>
              <w:left w:val="nil"/>
              <w:bottom w:val="single" w:sz="4" w:space="0" w:color="auto"/>
              <w:right w:val="single" w:sz="4" w:space="0" w:color="auto"/>
            </w:tcBorders>
            <w:shd w:val="clear" w:color="auto" w:fill="auto"/>
            <w:noWrap/>
            <w:hideMark/>
          </w:tcPr>
          <w:p w14:paraId="3A0D7333" w14:textId="6F3D378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41</w:t>
            </w:r>
          </w:p>
        </w:tc>
        <w:tc>
          <w:tcPr>
            <w:tcW w:w="0" w:type="auto"/>
            <w:tcBorders>
              <w:top w:val="nil"/>
              <w:left w:val="nil"/>
              <w:bottom w:val="single" w:sz="4" w:space="0" w:color="auto"/>
              <w:right w:val="single" w:sz="4" w:space="0" w:color="auto"/>
            </w:tcBorders>
            <w:shd w:val="clear" w:color="auto" w:fill="auto"/>
            <w:noWrap/>
            <w:hideMark/>
          </w:tcPr>
          <w:p w14:paraId="31094E6F" w14:textId="5CE50888"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53</w:t>
            </w:r>
          </w:p>
        </w:tc>
        <w:tc>
          <w:tcPr>
            <w:tcW w:w="0" w:type="auto"/>
            <w:tcBorders>
              <w:top w:val="nil"/>
              <w:left w:val="nil"/>
              <w:bottom w:val="single" w:sz="4" w:space="0" w:color="auto"/>
              <w:right w:val="single" w:sz="4" w:space="0" w:color="auto"/>
            </w:tcBorders>
            <w:shd w:val="clear" w:color="auto" w:fill="auto"/>
            <w:noWrap/>
            <w:hideMark/>
          </w:tcPr>
          <w:p w14:paraId="4D12C92C" w14:textId="635E1CC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57</w:t>
            </w:r>
          </w:p>
        </w:tc>
        <w:tc>
          <w:tcPr>
            <w:tcW w:w="0" w:type="auto"/>
            <w:tcBorders>
              <w:top w:val="nil"/>
              <w:left w:val="nil"/>
              <w:bottom w:val="single" w:sz="4" w:space="0" w:color="auto"/>
              <w:right w:val="single" w:sz="4" w:space="0" w:color="auto"/>
            </w:tcBorders>
            <w:shd w:val="clear" w:color="auto" w:fill="auto"/>
            <w:noWrap/>
            <w:hideMark/>
          </w:tcPr>
          <w:p w14:paraId="64BC7672" w14:textId="47C94EC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w:t>
            </w:r>
          </w:p>
        </w:tc>
      </w:tr>
      <w:tr w:rsidR="002D065E" w:rsidRPr="00022CED" w14:paraId="6794ADF3"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0948E17"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UK (Northern Ireland)</w:t>
            </w:r>
          </w:p>
        </w:tc>
        <w:tc>
          <w:tcPr>
            <w:tcW w:w="0" w:type="auto"/>
            <w:tcBorders>
              <w:top w:val="nil"/>
              <w:left w:val="nil"/>
              <w:bottom w:val="single" w:sz="4" w:space="0" w:color="auto"/>
              <w:right w:val="single" w:sz="4" w:space="0" w:color="auto"/>
            </w:tcBorders>
            <w:shd w:val="clear" w:color="auto" w:fill="auto"/>
            <w:noWrap/>
            <w:hideMark/>
          </w:tcPr>
          <w:p w14:paraId="4E1BD4B5" w14:textId="655551A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35</w:t>
            </w:r>
          </w:p>
        </w:tc>
        <w:tc>
          <w:tcPr>
            <w:tcW w:w="0" w:type="auto"/>
            <w:tcBorders>
              <w:top w:val="nil"/>
              <w:left w:val="nil"/>
              <w:bottom w:val="single" w:sz="4" w:space="0" w:color="auto"/>
              <w:right w:val="single" w:sz="4" w:space="0" w:color="auto"/>
            </w:tcBorders>
            <w:shd w:val="clear" w:color="auto" w:fill="auto"/>
            <w:noWrap/>
            <w:hideMark/>
          </w:tcPr>
          <w:p w14:paraId="1CBC011E" w14:textId="29B49F7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14</w:t>
            </w:r>
          </w:p>
        </w:tc>
        <w:tc>
          <w:tcPr>
            <w:tcW w:w="0" w:type="auto"/>
            <w:tcBorders>
              <w:top w:val="nil"/>
              <w:left w:val="nil"/>
              <w:bottom w:val="single" w:sz="4" w:space="0" w:color="auto"/>
              <w:right w:val="single" w:sz="4" w:space="0" w:color="auto"/>
            </w:tcBorders>
            <w:shd w:val="clear" w:color="auto" w:fill="auto"/>
            <w:noWrap/>
            <w:hideMark/>
          </w:tcPr>
          <w:p w14:paraId="73839BCF" w14:textId="6A8BFA8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49</w:t>
            </w:r>
          </w:p>
        </w:tc>
        <w:tc>
          <w:tcPr>
            <w:tcW w:w="0" w:type="auto"/>
            <w:tcBorders>
              <w:top w:val="nil"/>
              <w:left w:val="nil"/>
              <w:bottom w:val="single" w:sz="4" w:space="0" w:color="auto"/>
              <w:right w:val="single" w:sz="4" w:space="0" w:color="auto"/>
            </w:tcBorders>
            <w:shd w:val="clear" w:color="auto" w:fill="auto"/>
            <w:noWrap/>
            <w:hideMark/>
          </w:tcPr>
          <w:p w14:paraId="1AFD5215" w14:textId="094D778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14</w:t>
            </w:r>
          </w:p>
        </w:tc>
        <w:tc>
          <w:tcPr>
            <w:tcW w:w="0" w:type="auto"/>
            <w:tcBorders>
              <w:top w:val="nil"/>
              <w:left w:val="nil"/>
              <w:bottom w:val="single" w:sz="4" w:space="0" w:color="auto"/>
              <w:right w:val="single" w:sz="4" w:space="0" w:color="auto"/>
            </w:tcBorders>
            <w:shd w:val="clear" w:color="auto" w:fill="auto"/>
            <w:noWrap/>
            <w:hideMark/>
          </w:tcPr>
          <w:p w14:paraId="0342A91A" w14:textId="2291340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46</w:t>
            </w:r>
          </w:p>
        </w:tc>
        <w:tc>
          <w:tcPr>
            <w:tcW w:w="0" w:type="auto"/>
            <w:tcBorders>
              <w:top w:val="nil"/>
              <w:left w:val="nil"/>
              <w:bottom w:val="single" w:sz="4" w:space="0" w:color="auto"/>
              <w:right w:val="single" w:sz="4" w:space="0" w:color="auto"/>
            </w:tcBorders>
            <w:shd w:val="clear" w:color="auto" w:fill="auto"/>
            <w:noWrap/>
            <w:hideMark/>
          </w:tcPr>
          <w:p w14:paraId="2F5E0A23" w14:textId="3EF7DDA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59</w:t>
            </w:r>
          </w:p>
        </w:tc>
        <w:tc>
          <w:tcPr>
            <w:tcW w:w="0" w:type="auto"/>
            <w:tcBorders>
              <w:top w:val="nil"/>
              <w:left w:val="nil"/>
              <w:bottom w:val="single" w:sz="4" w:space="0" w:color="auto"/>
              <w:right w:val="single" w:sz="4" w:space="0" w:color="auto"/>
            </w:tcBorders>
            <w:shd w:val="clear" w:color="auto" w:fill="auto"/>
            <w:noWrap/>
            <w:hideMark/>
          </w:tcPr>
          <w:p w14:paraId="45B7A354" w14:textId="49499E1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61</w:t>
            </w:r>
          </w:p>
        </w:tc>
        <w:tc>
          <w:tcPr>
            <w:tcW w:w="0" w:type="auto"/>
            <w:tcBorders>
              <w:top w:val="nil"/>
              <w:left w:val="nil"/>
              <w:bottom w:val="single" w:sz="4" w:space="0" w:color="auto"/>
              <w:right w:val="single" w:sz="4" w:space="0" w:color="auto"/>
            </w:tcBorders>
            <w:shd w:val="clear" w:color="auto" w:fill="auto"/>
            <w:noWrap/>
            <w:hideMark/>
          </w:tcPr>
          <w:p w14:paraId="3101AA5A" w14:textId="134A602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89</w:t>
            </w:r>
          </w:p>
        </w:tc>
        <w:tc>
          <w:tcPr>
            <w:tcW w:w="0" w:type="auto"/>
            <w:tcBorders>
              <w:top w:val="nil"/>
              <w:left w:val="nil"/>
              <w:bottom w:val="single" w:sz="4" w:space="0" w:color="auto"/>
              <w:right w:val="single" w:sz="4" w:space="0" w:color="auto"/>
            </w:tcBorders>
            <w:shd w:val="clear" w:color="auto" w:fill="auto"/>
            <w:noWrap/>
            <w:hideMark/>
          </w:tcPr>
          <w:p w14:paraId="27F11A8F" w14:textId="608CE1D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w:t>
            </w:r>
          </w:p>
        </w:tc>
      </w:tr>
      <w:tr w:rsidR="002D065E" w:rsidRPr="00022CED" w14:paraId="36C73B1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DE2207D"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UK (Scotland)</w:t>
            </w:r>
          </w:p>
        </w:tc>
        <w:tc>
          <w:tcPr>
            <w:tcW w:w="0" w:type="auto"/>
            <w:tcBorders>
              <w:top w:val="nil"/>
              <w:left w:val="nil"/>
              <w:bottom w:val="single" w:sz="4" w:space="0" w:color="auto"/>
              <w:right w:val="single" w:sz="4" w:space="0" w:color="auto"/>
            </w:tcBorders>
            <w:shd w:val="clear" w:color="auto" w:fill="auto"/>
            <w:noWrap/>
            <w:hideMark/>
          </w:tcPr>
          <w:p w14:paraId="770533BF" w14:textId="2A4921F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D9F2C83" w14:textId="15A15517"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E7B5675" w14:textId="5A36B10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CB0C189" w14:textId="3C3F8B9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73</w:t>
            </w:r>
          </w:p>
        </w:tc>
        <w:tc>
          <w:tcPr>
            <w:tcW w:w="0" w:type="auto"/>
            <w:tcBorders>
              <w:top w:val="nil"/>
              <w:left w:val="nil"/>
              <w:bottom w:val="single" w:sz="4" w:space="0" w:color="auto"/>
              <w:right w:val="single" w:sz="4" w:space="0" w:color="auto"/>
            </w:tcBorders>
            <w:shd w:val="clear" w:color="auto" w:fill="auto"/>
            <w:noWrap/>
            <w:hideMark/>
          </w:tcPr>
          <w:p w14:paraId="03FD8881" w14:textId="46A78E6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w:t>
            </w:r>
          </w:p>
        </w:tc>
        <w:tc>
          <w:tcPr>
            <w:tcW w:w="0" w:type="auto"/>
            <w:tcBorders>
              <w:top w:val="nil"/>
              <w:left w:val="nil"/>
              <w:bottom w:val="single" w:sz="4" w:space="0" w:color="auto"/>
              <w:right w:val="single" w:sz="4" w:space="0" w:color="auto"/>
            </w:tcBorders>
            <w:shd w:val="clear" w:color="auto" w:fill="auto"/>
            <w:noWrap/>
            <w:hideMark/>
          </w:tcPr>
          <w:p w14:paraId="306A6746" w14:textId="3E039B7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02</w:t>
            </w:r>
          </w:p>
        </w:tc>
        <w:tc>
          <w:tcPr>
            <w:tcW w:w="0" w:type="auto"/>
            <w:tcBorders>
              <w:top w:val="nil"/>
              <w:left w:val="nil"/>
              <w:bottom w:val="single" w:sz="4" w:space="0" w:color="auto"/>
              <w:right w:val="single" w:sz="4" w:space="0" w:color="auto"/>
            </w:tcBorders>
            <w:shd w:val="clear" w:color="auto" w:fill="auto"/>
            <w:noWrap/>
            <w:hideMark/>
          </w:tcPr>
          <w:p w14:paraId="7D08BAEC" w14:textId="7189CCF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54</w:t>
            </w:r>
          </w:p>
        </w:tc>
        <w:tc>
          <w:tcPr>
            <w:tcW w:w="0" w:type="auto"/>
            <w:tcBorders>
              <w:top w:val="nil"/>
              <w:left w:val="nil"/>
              <w:bottom w:val="single" w:sz="4" w:space="0" w:color="auto"/>
              <w:right w:val="single" w:sz="4" w:space="0" w:color="auto"/>
            </w:tcBorders>
            <w:shd w:val="clear" w:color="auto" w:fill="auto"/>
            <w:noWrap/>
            <w:hideMark/>
          </w:tcPr>
          <w:p w14:paraId="52F7EF69" w14:textId="07C170A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27</w:t>
            </w:r>
          </w:p>
        </w:tc>
        <w:tc>
          <w:tcPr>
            <w:tcW w:w="0" w:type="auto"/>
            <w:tcBorders>
              <w:top w:val="nil"/>
              <w:left w:val="nil"/>
              <w:bottom w:val="single" w:sz="4" w:space="0" w:color="auto"/>
              <w:right w:val="single" w:sz="4" w:space="0" w:color="auto"/>
            </w:tcBorders>
            <w:shd w:val="clear" w:color="auto" w:fill="auto"/>
            <w:noWrap/>
            <w:hideMark/>
          </w:tcPr>
          <w:p w14:paraId="0CA87CC5" w14:textId="198C347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81</w:t>
            </w:r>
          </w:p>
        </w:tc>
      </w:tr>
      <w:tr w:rsidR="002D065E" w:rsidRPr="00022CED" w14:paraId="64A06FB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43239DF" w14:textId="77777777" w:rsidR="002D065E" w:rsidRPr="00C60277" w:rsidRDefault="002D065E"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UK (Wales)</w:t>
            </w:r>
          </w:p>
        </w:tc>
        <w:tc>
          <w:tcPr>
            <w:tcW w:w="0" w:type="auto"/>
            <w:tcBorders>
              <w:top w:val="nil"/>
              <w:left w:val="nil"/>
              <w:bottom w:val="single" w:sz="4" w:space="0" w:color="auto"/>
              <w:right w:val="single" w:sz="4" w:space="0" w:color="auto"/>
            </w:tcBorders>
            <w:shd w:val="clear" w:color="auto" w:fill="auto"/>
            <w:noWrap/>
            <w:hideMark/>
          </w:tcPr>
          <w:p w14:paraId="65E2DE0D" w14:textId="58F1240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59</w:t>
            </w:r>
          </w:p>
        </w:tc>
        <w:tc>
          <w:tcPr>
            <w:tcW w:w="0" w:type="auto"/>
            <w:tcBorders>
              <w:top w:val="nil"/>
              <w:left w:val="nil"/>
              <w:bottom w:val="single" w:sz="4" w:space="0" w:color="auto"/>
              <w:right w:val="single" w:sz="4" w:space="0" w:color="auto"/>
            </w:tcBorders>
            <w:shd w:val="clear" w:color="auto" w:fill="auto"/>
            <w:noWrap/>
            <w:hideMark/>
          </w:tcPr>
          <w:p w14:paraId="4B6D81D9" w14:textId="64F9EFA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25</w:t>
            </w:r>
          </w:p>
        </w:tc>
        <w:tc>
          <w:tcPr>
            <w:tcW w:w="0" w:type="auto"/>
            <w:tcBorders>
              <w:top w:val="nil"/>
              <w:left w:val="nil"/>
              <w:bottom w:val="single" w:sz="4" w:space="0" w:color="auto"/>
              <w:right w:val="single" w:sz="4" w:space="0" w:color="auto"/>
            </w:tcBorders>
            <w:shd w:val="clear" w:color="auto" w:fill="auto"/>
            <w:noWrap/>
            <w:hideMark/>
          </w:tcPr>
          <w:p w14:paraId="431B359A" w14:textId="3414C7F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84</w:t>
            </w:r>
          </w:p>
        </w:tc>
        <w:tc>
          <w:tcPr>
            <w:tcW w:w="0" w:type="auto"/>
            <w:tcBorders>
              <w:top w:val="nil"/>
              <w:left w:val="nil"/>
              <w:bottom w:val="single" w:sz="4" w:space="0" w:color="auto"/>
              <w:right w:val="single" w:sz="4" w:space="0" w:color="auto"/>
            </w:tcBorders>
            <w:shd w:val="clear" w:color="auto" w:fill="auto"/>
            <w:noWrap/>
            <w:hideMark/>
          </w:tcPr>
          <w:p w14:paraId="05E431A3" w14:textId="7876BDB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56</w:t>
            </w:r>
          </w:p>
        </w:tc>
        <w:tc>
          <w:tcPr>
            <w:tcW w:w="0" w:type="auto"/>
            <w:tcBorders>
              <w:top w:val="nil"/>
              <w:left w:val="nil"/>
              <w:bottom w:val="single" w:sz="4" w:space="0" w:color="auto"/>
              <w:right w:val="single" w:sz="4" w:space="0" w:color="auto"/>
            </w:tcBorders>
            <w:shd w:val="clear" w:color="auto" w:fill="auto"/>
            <w:noWrap/>
            <w:hideMark/>
          </w:tcPr>
          <w:p w14:paraId="1E50E1C8" w14:textId="2E5619D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54</w:t>
            </w:r>
          </w:p>
        </w:tc>
        <w:tc>
          <w:tcPr>
            <w:tcW w:w="0" w:type="auto"/>
            <w:tcBorders>
              <w:top w:val="nil"/>
              <w:left w:val="nil"/>
              <w:bottom w:val="single" w:sz="4" w:space="0" w:color="auto"/>
              <w:right w:val="single" w:sz="4" w:space="0" w:color="auto"/>
            </w:tcBorders>
            <w:shd w:val="clear" w:color="auto" w:fill="auto"/>
            <w:noWrap/>
            <w:hideMark/>
          </w:tcPr>
          <w:p w14:paraId="1FF2658A" w14:textId="5EB031D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w:t>
            </w:r>
          </w:p>
        </w:tc>
        <w:tc>
          <w:tcPr>
            <w:tcW w:w="0" w:type="auto"/>
            <w:tcBorders>
              <w:top w:val="nil"/>
              <w:left w:val="nil"/>
              <w:bottom w:val="single" w:sz="4" w:space="0" w:color="auto"/>
              <w:right w:val="single" w:sz="4" w:space="0" w:color="auto"/>
            </w:tcBorders>
            <w:shd w:val="clear" w:color="auto" w:fill="auto"/>
            <w:noWrap/>
            <w:hideMark/>
          </w:tcPr>
          <w:p w14:paraId="312E153B" w14:textId="4397ADA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58</w:t>
            </w:r>
          </w:p>
        </w:tc>
        <w:tc>
          <w:tcPr>
            <w:tcW w:w="0" w:type="auto"/>
            <w:tcBorders>
              <w:top w:val="nil"/>
              <w:left w:val="nil"/>
              <w:bottom w:val="single" w:sz="4" w:space="0" w:color="auto"/>
              <w:right w:val="single" w:sz="4" w:space="0" w:color="auto"/>
            </w:tcBorders>
            <w:shd w:val="clear" w:color="auto" w:fill="auto"/>
            <w:noWrap/>
            <w:hideMark/>
          </w:tcPr>
          <w:p w14:paraId="4FF157D1" w14:textId="4BC991D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58</w:t>
            </w:r>
          </w:p>
        </w:tc>
        <w:tc>
          <w:tcPr>
            <w:tcW w:w="0" w:type="auto"/>
            <w:tcBorders>
              <w:top w:val="nil"/>
              <w:left w:val="nil"/>
              <w:bottom w:val="single" w:sz="4" w:space="0" w:color="auto"/>
              <w:right w:val="single" w:sz="4" w:space="0" w:color="auto"/>
            </w:tcBorders>
            <w:shd w:val="clear" w:color="auto" w:fill="auto"/>
            <w:noWrap/>
            <w:hideMark/>
          </w:tcPr>
          <w:p w14:paraId="78C2CF87" w14:textId="572AE37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16</w:t>
            </w:r>
          </w:p>
        </w:tc>
      </w:tr>
      <w:tr w:rsidR="002D065E" w:rsidRPr="00022CED" w14:paraId="46FFFE67"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DD6987C" w14:textId="2DD8E0C2" w:rsidR="001B6A88" w:rsidRPr="00C60277" w:rsidRDefault="001B6A88"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Total average</w:t>
            </w:r>
          </w:p>
          <w:p w14:paraId="79EBB60B" w14:textId="5C166885" w:rsidR="002D065E" w:rsidRPr="00C60277" w:rsidRDefault="00E275B0" w:rsidP="00401A28">
            <w:pPr>
              <w:rPr>
                <w:rFonts w:ascii="Calibri" w:hAnsi="Calibri" w:cs="Calibri"/>
                <w:b/>
                <w:bCs/>
                <w:color w:val="000000"/>
                <w:sz w:val="22"/>
                <w:szCs w:val="22"/>
                <w:lang w:val="en-GB"/>
              </w:rPr>
            </w:pPr>
            <w:r w:rsidRPr="00C60277">
              <w:rPr>
                <w:rFonts w:ascii="Calibri" w:hAnsi="Calibri" w:cs="Calibri"/>
                <w:b/>
                <w:bCs/>
                <w:color w:val="000000"/>
                <w:sz w:val="22"/>
                <w:szCs w:val="22"/>
                <w:lang w:val="en-GB"/>
              </w:rPr>
              <w:t>(no. of countries</w:t>
            </w:r>
            <w:r w:rsidR="00A27D9D" w:rsidRPr="00C60277">
              <w:rPr>
                <w:rFonts w:ascii="Calibri" w:hAnsi="Calibri" w:cs="Calibri"/>
                <w:b/>
                <w:bCs/>
                <w:color w:val="000000"/>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1C751045" w14:textId="74334E1C"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0.29</w:t>
            </w:r>
          </w:p>
          <w:p w14:paraId="62B3C505" w14:textId="1E871358"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noWrap/>
            <w:hideMark/>
          </w:tcPr>
          <w:p w14:paraId="36C04F73" w14:textId="6F488DFE"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0.13</w:t>
            </w:r>
          </w:p>
          <w:p w14:paraId="259A48EE" w14:textId="35531CC3" w:rsidR="002D065E" w:rsidRPr="00C60277" w:rsidRDefault="00C1C1F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noWrap/>
            <w:hideMark/>
          </w:tcPr>
          <w:p w14:paraId="2B64572C" w14:textId="4D7C32FF"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0.42</w:t>
            </w:r>
          </w:p>
          <w:p w14:paraId="2AEC8C75" w14:textId="3681F141" w:rsidR="002D065E" w:rsidRPr="00C60277" w:rsidRDefault="00C1C1F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(19)</w:t>
            </w:r>
          </w:p>
        </w:tc>
        <w:tc>
          <w:tcPr>
            <w:tcW w:w="0" w:type="auto"/>
            <w:tcBorders>
              <w:top w:val="nil"/>
              <w:left w:val="nil"/>
              <w:bottom w:val="single" w:sz="4" w:space="0" w:color="auto"/>
              <w:right w:val="single" w:sz="4" w:space="0" w:color="auto"/>
            </w:tcBorders>
            <w:shd w:val="clear" w:color="auto" w:fill="auto"/>
            <w:noWrap/>
            <w:hideMark/>
          </w:tcPr>
          <w:p w14:paraId="3805E04E" w14:textId="30BD45DE"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p>
          <w:p w14:paraId="4FD52E9B" w14:textId="72686579" w:rsidR="002D065E" w:rsidRPr="00C60277" w:rsidRDefault="00C1C1F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noWrap/>
            <w:hideMark/>
          </w:tcPr>
          <w:p w14:paraId="2BEA10D8" w14:textId="682E1855"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0.58</w:t>
            </w:r>
          </w:p>
          <w:p w14:paraId="4069E2CD" w14:textId="23F961A1" w:rsidR="002D065E" w:rsidRPr="00C60277" w:rsidRDefault="00C1C1F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noWrap/>
            <w:hideMark/>
          </w:tcPr>
          <w:p w14:paraId="2D2E3B3E" w14:textId="4B68680B"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1.74</w:t>
            </w:r>
          </w:p>
          <w:p w14:paraId="392E9AEE" w14:textId="55B86F8D" w:rsidR="002D065E" w:rsidRPr="00C60277" w:rsidRDefault="00C1C1F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(27)</w:t>
            </w:r>
          </w:p>
        </w:tc>
        <w:tc>
          <w:tcPr>
            <w:tcW w:w="0" w:type="auto"/>
            <w:tcBorders>
              <w:top w:val="nil"/>
              <w:left w:val="nil"/>
              <w:bottom w:val="single" w:sz="4" w:space="0" w:color="auto"/>
              <w:right w:val="single" w:sz="4" w:space="0" w:color="auto"/>
            </w:tcBorders>
            <w:shd w:val="clear" w:color="auto" w:fill="auto"/>
            <w:noWrap/>
            <w:hideMark/>
          </w:tcPr>
          <w:p w14:paraId="7A4FF005" w14:textId="79180262" w:rsidR="002D065E" w:rsidRPr="00C60277" w:rsidRDefault="6C850EB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0.46</w:t>
            </w:r>
          </w:p>
          <w:p w14:paraId="4BFA68BD" w14:textId="292069CE" w:rsidR="002D065E" w:rsidRPr="00C60277" w:rsidRDefault="00C1C1F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w:t>
            </w:r>
            <w:r w:rsidR="131699C0" w:rsidRPr="00C60277">
              <w:rPr>
                <w:rFonts w:ascii="Calibri" w:hAnsi="Calibri" w:cs="Calibri"/>
                <w:color w:val="000000" w:themeColor="text1"/>
                <w:sz w:val="22"/>
                <w:szCs w:val="22"/>
                <w:lang w:val="en-GB"/>
              </w:rPr>
              <w:t>19</w:t>
            </w:r>
            <w:r w:rsidRPr="00C60277">
              <w:rPr>
                <w:rFonts w:ascii="Calibri" w:hAnsi="Calibri" w:cs="Calibri"/>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33069AC8" w14:textId="0519957E" w:rsidR="002D065E" w:rsidRPr="00C60277" w:rsidRDefault="1F4C7DF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0.26</w:t>
            </w:r>
          </w:p>
          <w:p w14:paraId="6090F10D" w14:textId="4188A684" w:rsidR="002D065E" w:rsidRPr="00C60277" w:rsidRDefault="00C1C1F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w:t>
            </w:r>
            <w:r w:rsidR="5157C14D" w:rsidRPr="00C60277">
              <w:rPr>
                <w:rFonts w:ascii="Calibri" w:hAnsi="Calibri" w:cs="Calibri"/>
                <w:color w:val="000000" w:themeColor="text1"/>
                <w:sz w:val="22"/>
                <w:szCs w:val="22"/>
                <w:lang w:val="en-GB"/>
              </w:rPr>
              <w:t>19</w:t>
            </w:r>
            <w:r w:rsidRPr="00C60277">
              <w:rPr>
                <w:rFonts w:ascii="Calibri" w:hAnsi="Calibri" w:cs="Calibri"/>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20206578" w14:textId="7CB60815" w:rsidR="002D065E" w:rsidRPr="00C60277" w:rsidRDefault="63C562F4"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0.7</w:t>
            </w:r>
          </w:p>
          <w:p w14:paraId="337C6A1F" w14:textId="6E610044" w:rsidR="002D065E" w:rsidRPr="00C60277" w:rsidRDefault="5A0850B4"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w:t>
            </w:r>
            <w:r w:rsidR="1267E0A9" w:rsidRPr="00C60277">
              <w:rPr>
                <w:rFonts w:ascii="Calibri" w:hAnsi="Calibri" w:cs="Calibri"/>
                <w:color w:val="000000" w:themeColor="text1"/>
                <w:sz w:val="22"/>
                <w:szCs w:val="22"/>
                <w:lang w:val="en-GB"/>
              </w:rPr>
              <w:t>20</w:t>
            </w:r>
            <w:r w:rsidRPr="00C60277">
              <w:rPr>
                <w:rFonts w:ascii="Calibri" w:hAnsi="Calibri" w:cs="Calibri"/>
                <w:color w:val="000000" w:themeColor="text1"/>
                <w:sz w:val="22"/>
                <w:szCs w:val="22"/>
                <w:lang w:val="en-GB"/>
              </w:rPr>
              <w:t>)</w:t>
            </w:r>
          </w:p>
        </w:tc>
      </w:tr>
    </w:tbl>
    <w:p w14:paraId="070AADE5" w14:textId="311CFF12" w:rsidR="00DB6C6E" w:rsidRPr="00C60277" w:rsidRDefault="005E45C6" w:rsidP="0026387C">
      <w:pPr>
        <w:pStyle w:val="Agency-body-text-report"/>
        <w:keepNext/>
        <w:jc w:val="center"/>
      </w:pPr>
      <w:r w:rsidRPr="00416CBC">
        <w:rPr>
          <w:noProof/>
        </w:rPr>
        <w:drawing>
          <wp:inline distT="0" distB="0" distL="0" distR="0" wp14:anchorId="40722377" wp14:editId="32532749">
            <wp:extent cx="4656666" cy="6573520"/>
            <wp:effectExtent l="0" t="0" r="17145" b="17780"/>
            <wp:docPr id="690042057" name="Chart 690042057">
              <a:extLst xmlns:a="http://schemas.openxmlformats.org/drawingml/2006/main">
                <a:ext uri="{FF2B5EF4-FFF2-40B4-BE49-F238E27FC236}">
                  <a16:creationId xmlns:a16="http://schemas.microsoft.com/office/drawing/2014/main" id="{12909154-51F2-FD4D-80CD-471B9F06743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3FBDCBAF" w14:textId="7DACA731" w:rsidR="00DB6C6E" w:rsidRPr="00C60277" w:rsidRDefault="00DB6C6E"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72</w:t>
      </w:r>
      <w:r w:rsidRPr="00C60277">
        <w:fldChar w:fldCharType="end"/>
      </w:r>
      <w:r w:rsidRPr="00C60277">
        <w:t>. Indicator 2A.5 The share of children/learners with an official decision of SEN who are educated outside of mainstream education (%), ISCED 02 boys and ISCED 02 girls</w:t>
      </w:r>
    </w:p>
    <w:p w14:paraId="2C1BB1B4" w14:textId="5E1D3195" w:rsidR="00DB6C6E" w:rsidRPr="00C60277" w:rsidRDefault="005E45C6" w:rsidP="00A676D4">
      <w:pPr>
        <w:pStyle w:val="Agency-body-text-report"/>
        <w:keepNext/>
        <w:jc w:val="center"/>
      </w:pPr>
      <w:r w:rsidRPr="00416CBC">
        <w:rPr>
          <w:noProof/>
        </w:rPr>
        <w:drawing>
          <wp:inline distT="0" distB="0" distL="0" distR="0" wp14:anchorId="21040396" wp14:editId="32DC084E">
            <wp:extent cx="4648200" cy="4580467"/>
            <wp:effectExtent l="0" t="0" r="12700" b="17145"/>
            <wp:docPr id="690042058" name="Chart 690042058">
              <a:extLst xmlns:a="http://schemas.openxmlformats.org/drawingml/2006/main">
                <a:ext uri="{FF2B5EF4-FFF2-40B4-BE49-F238E27FC236}">
                  <a16:creationId xmlns:a16="http://schemas.microsoft.com/office/drawing/2014/main" id="{5437BB6F-31D3-784E-9388-B9C820C20EC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07208797" w14:textId="749C3874" w:rsidR="00AC2883" w:rsidRPr="00C60277" w:rsidRDefault="00DB6C6E"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73</w:t>
      </w:r>
      <w:r w:rsidRPr="00C60277">
        <w:rPr>
          <w:b w:val="0"/>
          <w:bCs w:val="0"/>
        </w:rPr>
        <w:fldChar w:fldCharType="end"/>
      </w:r>
      <w:r w:rsidRPr="00C60277">
        <w:t>. Indicator 2A.5 The share of children/learners with an official decision of SEN who are educated outside of mainstream education (%), ISCED 02 total</w:t>
      </w:r>
    </w:p>
    <w:p w14:paraId="3809217E" w14:textId="6AD10995" w:rsidR="005E446A" w:rsidRPr="009418C6" w:rsidRDefault="005E45C6" w:rsidP="00100521">
      <w:pPr>
        <w:keepNext/>
        <w:jc w:val="center"/>
        <w:rPr>
          <w:lang w:val="en-GB"/>
        </w:rPr>
      </w:pPr>
      <w:r w:rsidRPr="009418C6">
        <w:rPr>
          <w:noProof/>
          <w:lang w:val="en-GB"/>
        </w:rPr>
        <w:drawing>
          <wp:inline distT="0" distB="0" distL="0" distR="0" wp14:anchorId="7069985B" wp14:editId="223C1A8B">
            <wp:extent cx="4639733" cy="8229600"/>
            <wp:effectExtent l="0" t="0" r="8890" b="12700"/>
            <wp:docPr id="690042059" name="Chart 690042059">
              <a:extLst xmlns:a="http://schemas.openxmlformats.org/drawingml/2006/main">
                <a:ext uri="{FF2B5EF4-FFF2-40B4-BE49-F238E27FC236}">
                  <a16:creationId xmlns:a16="http://schemas.microsoft.com/office/drawing/2014/main" id="{1F93CF23-ED10-5F4F-93A5-14705DFF9E2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5156B5EA" w14:textId="669BF92E" w:rsidR="005E446A" w:rsidRPr="00C60277" w:rsidRDefault="005E446A"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74</w:t>
      </w:r>
      <w:r w:rsidRPr="00C60277">
        <w:fldChar w:fldCharType="end"/>
      </w:r>
      <w:r w:rsidRPr="00C60277">
        <w:t>. Indicator 2A.5 The share of children/learners with an official decision of SEN who are educated outside of mainstream education (%), ISCED 1+2 boys and ISCED 1+2 girls</w:t>
      </w:r>
    </w:p>
    <w:p w14:paraId="675AA52E" w14:textId="195C6932" w:rsidR="003108AF" w:rsidRPr="00C60277" w:rsidRDefault="005E45C6" w:rsidP="00100521">
      <w:pPr>
        <w:keepNext/>
        <w:jc w:val="center"/>
        <w:rPr>
          <w:lang w:val="en-GB"/>
        </w:rPr>
      </w:pPr>
      <w:r w:rsidRPr="009418C6">
        <w:rPr>
          <w:noProof/>
          <w:lang w:val="en-GB"/>
        </w:rPr>
        <w:drawing>
          <wp:inline distT="0" distB="0" distL="0" distR="0" wp14:anchorId="093C5765" wp14:editId="704DFA58">
            <wp:extent cx="4639310" cy="5723467"/>
            <wp:effectExtent l="0" t="0" r="8890" b="17145"/>
            <wp:docPr id="690042060" name="Chart 690042060">
              <a:extLst xmlns:a="http://schemas.openxmlformats.org/drawingml/2006/main">
                <a:ext uri="{FF2B5EF4-FFF2-40B4-BE49-F238E27FC236}">
                  <a16:creationId xmlns:a16="http://schemas.microsoft.com/office/drawing/2014/main" id="{63CD6A64-618D-E143-A861-B3E2477EADC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7AF1E647" w14:textId="0BED4429" w:rsidR="00E92929" w:rsidRPr="00C60277" w:rsidRDefault="003108AF"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75</w:t>
      </w:r>
      <w:r w:rsidRPr="00C60277">
        <w:rPr>
          <w:b w:val="0"/>
          <w:bCs w:val="0"/>
        </w:rPr>
        <w:fldChar w:fldCharType="end"/>
      </w:r>
      <w:r w:rsidRPr="00C60277">
        <w:t>. Indicator 2A.5 The share of children/learners with an official decision of SEN who are educated outside of mainstream education (%), ISCED 1+2 total</w:t>
      </w:r>
    </w:p>
    <w:p w14:paraId="617A61F4" w14:textId="76175555" w:rsidR="003108AF" w:rsidRPr="009418C6" w:rsidRDefault="005E45C6" w:rsidP="002D09BB">
      <w:pPr>
        <w:keepNext/>
        <w:jc w:val="center"/>
        <w:rPr>
          <w:lang w:val="en-GB"/>
        </w:rPr>
      </w:pPr>
      <w:r w:rsidRPr="009418C6">
        <w:rPr>
          <w:noProof/>
          <w:lang w:val="en-GB"/>
        </w:rPr>
        <w:drawing>
          <wp:inline distT="0" distB="0" distL="0" distR="0" wp14:anchorId="7831923D" wp14:editId="024B5AB8">
            <wp:extent cx="4614333" cy="6544310"/>
            <wp:effectExtent l="0" t="0" r="8890" b="8890"/>
            <wp:docPr id="690042061" name="Chart 690042061">
              <a:extLst xmlns:a="http://schemas.openxmlformats.org/drawingml/2006/main">
                <a:ext uri="{FF2B5EF4-FFF2-40B4-BE49-F238E27FC236}">
                  <a16:creationId xmlns:a16="http://schemas.microsoft.com/office/drawing/2014/main" id="{F0A8D986-F4C9-B243-BC91-39D67A6DFF6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2F0CB45E" w14:textId="20843A5D" w:rsidR="003108AF" w:rsidRPr="00C60277" w:rsidRDefault="003108AF"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76</w:t>
      </w:r>
      <w:r w:rsidRPr="00C60277">
        <w:fldChar w:fldCharType="end"/>
      </w:r>
      <w:r w:rsidRPr="00C60277">
        <w:t>. Indicator 2A.5 The share of children/learners with an official decision of SEN who are educated outside of mainstream education (%), ISCED</w:t>
      </w:r>
      <w:r w:rsidR="006C3914" w:rsidRPr="00C60277">
        <w:t> 3 boys and ISCED 3 girls</w:t>
      </w:r>
    </w:p>
    <w:p w14:paraId="19E4163E" w14:textId="710C3DE8" w:rsidR="006C3914" w:rsidRPr="009418C6" w:rsidRDefault="005E45C6" w:rsidP="006C33A9">
      <w:pPr>
        <w:keepNext/>
        <w:jc w:val="center"/>
        <w:rPr>
          <w:lang w:val="en-GB"/>
        </w:rPr>
      </w:pPr>
      <w:r w:rsidRPr="009418C6">
        <w:rPr>
          <w:noProof/>
          <w:lang w:val="en-GB"/>
        </w:rPr>
        <w:drawing>
          <wp:inline distT="0" distB="0" distL="0" distR="0" wp14:anchorId="7DAFDDF8" wp14:editId="1726D5EA">
            <wp:extent cx="4622800" cy="5037667"/>
            <wp:effectExtent l="0" t="0" r="12700" b="17145"/>
            <wp:docPr id="690042062" name="Chart 690042062">
              <a:extLst xmlns:a="http://schemas.openxmlformats.org/drawingml/2006/main">
                <a:ext uri="{FF2B5EF4-FFF2-40B4-BE49-F238E27FC236}">
                  <a16:creationId xmlns:a16="http://schemas.microsoft.com/office/drawing/2014/main" id="{DC9290F4-21EA-7C4E-91A6-9B98A67664E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4DB482AD" w14:textId="54D04CEA" w:rsidR="00E92929" w:rsidRPr="00C60277" w:rsidRDefault="006C3914"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77</w:t>
      </w:r>
      <w:r w:rsidRPr="00C60277">
        <w:fldChar w:fldCharType="end"/>
      </w:r>
      <w:r w:rsidRPr="00C60277">
        <w:t>. Indicator 2A.5 The share of children/learners with an official decision of SEN who are educated outside of mainstream education (%), ISCED </w:t>
      </w:r>
      <w:r w:rsidR="00160888" w:rsidRPr="00C60277">
        <w:t>3 total</w:t>
      </w:r>
    </w:p>
    <w:p w14:paraId="2600F6C9" w14:textId="77777777" w:rsidR="007029C5" w:rsidRPr="009418C6" w:rsidRDefault="007029C5" w:rsidP="009418C6">
      <w:pPr>
        <w:pStyle w:val="Agency-body-text-report"/>
      </w:pPr>
      <w:r w:rsidRPr="00C60277">
        <w:br w:type="page"/>
      </w:r>
    </w:p>
    <w:p w14:paraId="12C64444" w14:textId="537D15E4" w:rsidR="002D065E" w:rsidRPr="00C60277" w:rsidRDefault="77071A79" w:rsidP="00014188">
      <w:pPr>
        <w:pStyle w:val="Agency-heading-4-report"/>
      </w:pPr>
      <w:r w:rsidRPr="00C60277">
        <w:t xml:space="preserve">Indicator 2A.5a The enrolment rate of children/learners with an official decision of SEN in separate special </w:t>
      </w:r>
      <w:r w:rsidR="007314D8" w:rsidRPr="00C60277">
        <w:t>(pre-)</w:t>
      </w:r>
      <w:r w:rsidRPr="00C60277">
        <w:t>schools or units organised by the ministry of education (%)</w:t>
      </w:r>
    </w:p>
    <w:p w14:paraId="08C8105E" w14:textId="36BA0AF1" w:rsidR="00561D04" w:rsidRPr="00C60277" w:rsidRDefault="0511EFE1" w:rsidP="00293667">
      <w:pPr>
        <w:pStyle w:val="Agency-body-text-report"/>
      </w:pPr>
      <w:r w:rsidRPr="00C60277">
        <w:t xml:space="preserve">The data shows </w:t>
      </w:r>
      <w:r w:rsidR="2C2EDC85" w:rsidRPr="00C60277">
        <w:t>children/learners with an official decision of SEN</w:t>
      </w:r>
      <w:r w:rsidRPr="00C60277">
        <w:t xml:space="preserve"> who are </w:t>
      </w:r>
      <w:r w:rsidR="7ABE0BF6" w:rsidRPr="00C60277">
        <w:t xml:space="preserve">enrolled </w:t>
      </w:r>
      <w:r w:rsidRPr="00C60277">
        <w:t xml:space="preserve">in separate </w:t>
      </w:r>
      <w:r w:rsidR="006534FF" w:rsidRPr="00C60277">
        <w:t>special, non-inclusive (pre-)</w:t>
      </w:r>
      <w:r w:rsidRPr="00C60277">
        <w:t>schools or units organised by the ministry of education</w:t>
      </w:r>
      <w:r w:rsidR="00A466BF" w:rsidRPr="00C60277">
        <w:t xml:space="preserve">, </w:t>
      </w:r>
      <w:r w:rsidR="00A466BF" w:rsidRPr="009418C6">
        <w:t xml:space="preserve">based on </w:t>
      </w:r>
      <w:r w:rsidR="00E04381" w:rsidRPr="009418C6">
        <w:t xml:space="preserve">the </w:t>
      </w:r>
      <w:r w:rsidR="00A466BF" w:rsidRPr="009418C6">
        <w:t>number of children/learners enrolled in any form of recognised education.</w:t>
      </w:r>
    </w:p>
    <w:p w14:paraId="7E2894C0" w14:textId="5CD1B5C9" w:rsidR="00561D04" w:rsidRPr="00C60277" w:rsidRDefault="0511EFE1" w:rsidP="00014188">
      <w:pPr>
        <w:pStyle w:val="Agency-body-text-report"/>
      </w:pPr>
      <w:r w:rsidRPr="00C60277">
        <w:t>Enrolment in this form of separate, non-inclusive setting is not in line with the 80% time placement benchmark, or the various proxies for this benchmark.</w:t>
      </w:r>
    </w:p>
    <w:p w14:paraId="7437D907" w14:textId="6F102B30" w:rsidR="004E1CA6" w:rsidRPr="008A64BF" w:rsidRDefault="004E1CA6" w:rsidP="00014188">
      <w:pPr>
        <w:pStyle w:val="Agency-body-text-report"/>
        <w:keepNext/>
      </w:pPr>
      <w:r w:rsidRPr="00C60277">
        <w:t>This indicator has been calculated as follows:</w:t>
      </w:r>
    </w:p>
    <w:p w14:paraId="6AD37E14" w14:textId="237DF8DC" w:rsidR="007029C5" w:rsidRPr="00C60277" w:rsidRDefault="00354680" w:rsidP="00014188">
      <w:pPr>
        <w:pStyle w:val="Agency-body-text-report"/>
        <w:spacing w:before="360" w:after="360"/>
        <w:jc w:val="center"/>
      </w:pPr>
      <w:r w:rsidRPr="00416CBC">
        <w:rPr>
          <w:noProof/>
        </w:rPr>
        <mc:AlternateContent>
          <mc:Choice Requires="wps">
            <w:drawing>
              <wp:anchor distT="0" distB="0" distL="114300" distR="114300" simplePos="0" relativeHeight="251658310" behindDoc="0" locked="0" layoutInCell="1" allowOverlap="1" wp14:anchorId="3B8491E6" wp14:editId="16F024AB">
                <wp:simplePos x="0" y="0"/>
                <wp:positionH relativeFrom="column">
                  <wp:posOffset>4457700</wp:posOffset>
                </wp:positionH>
                <wp:positionV relativeFrom="paragraph">
                  <wp:posOffset>810780</wp:posOffset>
                </wp:positionV>
                <wp:extent cx="638810" cy="394335"/>
                <wp:effectExtent l="0" t="0" r="0" b="0"/>
                <wp:wrapNone/>
                <wp:docPr id="1666648224" name="Text Box 1666648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006CBAD9"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4ABD6759">
              <v:shape id="Text Box 1666648224" style="position:absolute;left:0;text-align:left;margin-left:351pt;margin-top:63.85pt;width:50.3pt;height:31.0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81"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" w14:anchorId="3B8491E6">
                <v:textbox>
                  <w:txbxContent>
                    <w:p w:rsidRPr="00B324D2" w:rsidR="009A4843" w:rsidP="009A4843" w:rsidRDefault="009A4843" w14:paraId="390504AA"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308" behindDoc="0" locked="0" layoutInCell="1" allowOverlap="1" wp14:anchorId="1CDA0D57" wp14:editId="5E096D6D">
                <wp:simplePos x="0" y="0"/>
                <wp:positionH relativeFrom="column">
                  <wp:posOffset>739940</wp:posOffset>
                </wp:positionH>
                <wp:positionV relativeFrom="paragraph">
                  <wp:posOffset>215715</wp:posOffset>
                </wp:positionV>
                <wp:extent cx="3851910" cy="666750"/>
                <wp:effectExtent l="0" t="0" r="0" b="0"/>
                <wp:wrapNone/>
                <wp:docPr id="1666648222" name="Text Box 1666648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666750"/>
                        </a:xfrm>
                        <a:prstGeom prst="rect">
                          <a:avLst/>
                        </a:prstGeom>
                        <a:noFill/>
                        <a:ln w="6350">
                          <a:noFill/>
                        </a:ln>
                      </wps:spPr>
                      <wps:txbx>
                        <w:txbxContent>
                          <w:p w14:paraId="7196243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535751">
                              <w:rPr>
                                <w:rFonts w:ascii="Calibri" w:hAnsi="Calibri"/>
                                <w:b/>
                                <w:bCs/>
                                <w:color w:val="002060"/>
                              </w:rPr>
                              <w:t>number of children/learners with an official decision of SEN educated in separate special (pre-)schools or units organised by the ministry of education (Q2.4a)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386F23D8">
              <v:shape id="Text Box 1666648222" style="position:absolute;left:0;text-align:left;margin-left:58.25pt;margin-top:17pt;width:303.3pt;height:52.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82"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" w14:anchorId="1CDA0D57">
                <v:textbox>
                  <w:txbxContent>
                    <w:p w:rsidRPr="00B324D2" w:rsidR="009A4843" w:rsidP="009A4843" w:rsidRDefault="009A4843" w14:paraId="14DF8732" w14:textId="77777777">
                      <w:pPr>
                        <w:rPr>
                          <w:rFonts w:ascii="Calibri" w:hAnsi="Calibri"/>
                          <w:b/>
                          <w:bCs/>
                          <w:color w:val="002060"/>
                        </w:rPr>
                      </w:pPr>
                      <w:r w:rsidRPr="00BD6E8E">
                        <w:rPr>
                          <w:rFonts w:ascii="Calibri" w:hAnsi="Calibri"/>
                          <w:b/>
                          <w:bCs/>
                          <w:color w:val="002060"/>
                        </w:rPr>
                        <w:t xml:space="preserve">The </w:t>
                      </w:r>
                      <w:r w:rsidRPr="00535751">
                        <w:rPr>
                          <w:rFonts w:ascii="Calibri" w:hAnsi="Calibri"/>
                          <w:b/>
                          <w:bCs/>
                          <w:color w:val="002060"/>
                        </w:rPr>
                        <w:t>number of children/learners with an official decision of SEN educated in separate special (pre-)schools or units organised by the ministry of education (Q2.4a)</w:t>
                      </w:r>
                    </w:p>
                  </w:txbxContent>
                </v:textbox>
              </v:shape>
            </w:pict>
          </mc:Fallback>
        </mc:AlternateContent>
      </w:r>
      <w:r w:rsidRPr="00416CBC">
        <w:rPr>
          <w:noProof/>
        </w:rPr>
        <mc:AlternateContent>
          <mc:Choice Requires="wps">
            <w:drawing>
              <wp:anchor distT="0" distB="0" distL="114300" distR="114300" simplePos="0" relativeHeight="251658309" behindDoc="0" locked="0" layoutInCell="1" allowOverlap="1" wp14:anchorId="1C27EB16" wp14:editId="678FB295">
                <wp:simplePos x="0" y="0"/>
                <wp:positionH relativeFrom="column">
                  <wp:posOffset>743535</wp:posOffset>
                </wp:positionH>
                <wp:positionV relativeFrom="paragraph">
                  <wp:posOffset>1090560</wp:posOffset>
                </wp:positionV>
                <wp:extent cx="3792220" cy="681990"/>
                <wp:effectExtent l="0" t="0" r="0" b="0"/>
                <wp:wrapNone/>
                <wp:docPr id="1666648223" name="Text Box 1666648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757F7700"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57CDF62A">
              <v:shape id="Text Box 1666648223" style="position:absolute;left:0;text-align:left;margin-left:58.55pt;margin-top:85.85pt;width:298.6pt;height:53.7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83"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59tMHAIAADQ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" w14:anchorId="1C27EB16">
                <v:textbox>
                  <w:txbxContent>
                    <w:p w:rsidRPr="00B324D2" w:rsidR="009A4843" w:rsidP="009A4843" w:rsidRDefault="009A4843" w14:paraId="6818B6CC" w14:textId="7777777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416CBC">
        <w:rPr>
          <w:noProof/>
        </w:rPr>
        <mc:AlternateContent>
          <mc:Choice Requires="wps">
            <w:drawing>
              <wp:anchor distT="0" distB="0" distL="114300" distR="114300" simplePos="0" relativeHeight="251658307" behindDoc="0" locked="0" layoutInCell="1" allowOverlap="1" wp14:anchorId="3501CDD9" wp14:editId="0FC5BAB7">
                <wp:simplePos x="0" y="0"/>
                <wp:positionH relativeFrom="column">
                  <wp:posOffset>837565</wp:posOffset>
                </wp:positionH>
                <wp:positionV relativeFrom="paragraph">
                  <wp:posOffset>968650</wp:posOffset>
                </wp:positionV>
                <wp:extent cx="3695065" cy="0"/>
                <wp:effectExtent l="0" t="12700" r="13335" b="12700"/>
                <wp:wrapNone/>
                <wp:docPr id="1666648221" name="Straight Connector 1666648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4C219ACA">
              <v:line id="Straight Connector 1666648221" style="position:absolute;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5.95pt,76.25pt" to="356.9pt,76.25pt" w14:anchorId="3278F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"/>
            </w:pict>
          </mc:Fallback>
        </mc:AlternateContent>
      </w:r>
      <w:r w:rsidR="007029C5" w:rsidRPr="00416CBC">
        <w:rPr>
          <w:noProof/>
        </w:rPr>
        <mc:AlternateContent>
          <mc:Choice Requires="wps">
            <w:drawing>
              <wp:inline distT="0" distB="0" distL="0" distR="0" wp14:anchorId="189F36EE" wp14:editId="52836639">
                <wp:extent cx="4376715" cy="1514006"/>
                <wp:effectExtent l="12700" t="12700" r="17780" b="10160"/>
                <wp:docPr id="27" name="Rounded Rectangle 27" descr="The number of children/learners with an official decision of SEN educated in separate special (pre-)schools or units organised by the ministry of education (Q2.4a)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767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6013EA17">
              <v:roundrect id="Rounded Rectangle 27" style="width:344.6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separate special (pre-)schools or units organised by the ministry of education (Q2.4a) divided by The number of children/learners enrolled in any form of recognised education (Q1.2) multiplied by 100" o:spid="_x0000_s1026" filled="f" strokecolor="#ffc000" strokeweight="1.5pt" arcsize="10923f" w14:anchorId="5287BE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">
                <w10:anchorlock/>
              </v:roundrect>
            </w:pict>
          </mc:Fallback>
        </mc:AlternateContent>
      </w:r>
    </w:p>
    <w:p w14:paraId="110DA2FC" w14:textId="3E943CDA" w:rsidR="00BB5ED9" w:rsidRPr="00C60277" w:rsidRDefault="2C0E8685" w:rsidP="00C1C1F1">
      <w:pPr>
        <w:pStyle w:val="Agency-body-text-report"/>
      </w:pPr>
      <w:r w:rsidRPr="00C60277">
        <w:t xml:space="preserve">Data on pre-primary (ISCED 02) level is available from 16 countries. Across the 16 countries, </w:t>
      </w:r>
      <w:r w:rsidR="2DC1DAE7" w:rsidRPr="00C60277">
        <w:t xml:space="preserve">the enrolment rate of children/learners with an official decision of SEN in separate special </w:t>
      </w:r>
      <w:r w:rsidR="007314D8" w:rsidRPr="00C60277">
        <w:t>(pre-)</w:t>
      </w:r>
      <w:r w:rsidR="2DC1DAE7" w:rsidRPr="00C60277">
        <w:t xml:space="preserve">schools or units organised by the ministry of education </w:t>
      </w:r>
      <w:r w:rsidRPr="00C60277">
        <w:t>ranges from 0.04% to 3.95%; the total average for the 16 countries is 0.51%.</w:t>
      </w:r>
    </w:p>
    <w:p w14:paraId="53325717" w14:textId="6906D50F" w:rsidR="00BB5ED9" w:rsidRPr="00C60277" w:rsidRDefault="2C0E8685">
      <w:pPr>
        <w:pStyle w:val="Agency-body-text-report"/>
      </w:pPr>
      <w:r w:rsidRPr="00C60277">
        <w:t xml:space="preserve">Data on primary and </w:t>
      </w:r>
      <w:r w:rsidR="007314D8" w:rsidRPr="00C60277">
        <w:t>lower-secondary</w:t>
      </w:r>
      <w:r w:rsidRPr="00C60277">
        <w:t xml:space="preserve"> (ISCED 1+2) levels is available from 25 countries. Across the 25 countries, </w:t>
      </w:r>
      <w:r w:rsidR="2DC1DAE7" w:rsidRPr="00C60277">
        <w:t xml:space="preserve">the enrolment rate of children/learners with an official decision of SEN in separate special </w:t>
      </w:r>
      <w:r w:rsidR="007314D8" w:rsidRPr="00C60277">
        <w:t>(pre-)</w:t>
      </w:r>
      <w:r w:rsidR="2DC1DAE7" w:rsidRPr="00C60277">
        <w:t xml:space="preserve">schools or units organised by the ministry of education </w:t>
      </w:r>
      <w:r w:rsidRPr="00C60277">
        <w:t>ranges from 0.05% to 6.85%; the total average for the 25 countries is 1.99%.</w:t>
      </w:r>
    </w:p>
    <w:p w14:paraId="4D43FA60" w14:textId="372DB7C0" w:rsidR="00BB5ED9" w:rsidRPr="00C60277" w:rsidRDefault="2C0E8685" w:rsidP="007029C5">
      <w:pPr>
        <w:pStyle w:val="Agency-body-text-report"/>
      </w:pPr>
      <w:r w:rsidRPr="00C60277">
        <w:t xml:space="preserve">Data on upper-secondary (ISCED 3) level is available from 19 countries. Across the 19 countries, </w:t>
      </w:r>
      <w:r w:rsidR="2DC1DAE7" w:rsidRPr="00C60277">
        <w:t xml:space="preserve">the enrolment rate of children/learners with an official decision of SEN in separate special </w:t>
      </w:r>
      <w:r w:rsidR="007314D8" w:rsidRPr="00C60277">
        <w:t>(pre-)</w:t>
      </w:r>
      <w:r w:rsidR="2DC1DAE7" w:rsidRPr="00C60277">
        <w:t xml:space="preserve">schools or units organised by the ministry of education </w:t>
      </w:r>
      <w:r w:rsidRPr="00C60277">
        <w:t>ranges from 0.02% to 2.5%; the total average for the 19 countries is 0.76%.</w:t>
      </w:r>
    </w:p>
    <w:p w14:paraId="1976B820" w14:textId="1A428F80" w:rsidR="00B96B4A" w:rsidRPr="00C60277" w:rsidRDefault="00B96B4A" w:rsidP="00014188">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17</w:t>
      </w:r>
      <w:r w:rsidRPr="00C60277">
        <w:fldChar w:fldCharType="end"/>
      </w:r>
      <w:r w:rsidRPr="00C60277">
        <w:t>. Indicator 2A.5a The enrolment rate of children/learners with an official decision of SEN in separate special (pre-)schools or units organised by the ministry of education (%)</w:t>
      </w:r>
    </w:p>
    <w:tbl>
      <w:tblPr>
        <w:tblW w:w="0" w:type="auto"/>
        <w:tblCellMar>
          <w:left w:w="70" w:type="dxa"/>
          <w:right w:w="70" w:type="dxa"/>
        </w:tblCellMar>
        <w:tblLook w:val="04A0" w:firstRow="1" w:lastRow="0" w:firstColumn="1" w:lastColumn="0" w:noHBand="0" w:noVBand="1"/>
      </w:tblPr>
      <w:tblGrid>
        <w:gridCol w:w="1580"/>
        <w:gridCol w:w="815"/>
        <w:gridCol w:w="811"/>
        <w:gridCol w:w="821"/>
        <w:gridCol w:w="836"/>
        <w:gridCol w:w="833"/>
        <w:gridCol w:w="843"/>
        <w:gridCol w:w="793"/>
        <w:gridCol w:w="789"/>
        <w:gridCol w:w="799"/>
      </w:tblGrid>
      <w:tr w:rsidR="0075263B" w:rsidRPr="00022CED" w14:paraId="3EA16D43"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386FF7" w14:textId="77777777" w:rsidR="002D065E" w:rsidRPr="00C60277" w:rsidRDefault="1E69285F"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A2C2B19"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B7E4C26"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73C477C"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E8F5FA7" w14:textId="77777777" w:rsidR="002D065E" w:rsidRPr="00C60277" w:rsidRDefault="1E69285F"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D5549F5" w14:textId="77777777" w:rsidR="002D065E" w:rsidRPr="00C60277" w:rsidRDefault="1E69285F"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C031000" w14:textId="77777777" w:rsidR="002D065E" w:rsidRPr="00C60277" w:rsidRDefault="1E69285F"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C899B3A"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614E7FF"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B14F902"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E92929" w:rsidRPr="00022CED" w14:paraId="4D7F8386"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51E96B45" w14:textId="77777777" w:rsidR="002D065E" w:rsidRPr="00C60277" w:rsidRDefault="002D065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0" w:type="auto"/>
            <w:tcBorders>
              <w:top w:val="nil"/>
              <w:left w:val="nil"/>
              <w:bottom w:val="single" w:sz="4" w:space="0" w:color="auto"/>
              <w:right w:val="single" w:sz="4" w:space="0" w:color="auto"/>
            </w:tcBorders>
            <w:shd w:val="clear" w:color="auto" w:fill="auto"/>
          </w:tcPr>
          <w:p w14:paraId="02C51E4C" w14:textId="27A6063D"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F27F01F" w14:textId="5F6D9CE0"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1A33BD0B" w14:textId="1D31BD98"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DE80911" w14:textId="076D3CB7"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tcPr>
          <w:p w14:paraId="59B0A23F" w14:textId="2A55345A"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0" w:type="auto"/>
            <w:tcBorders>
              <w:top w:val="nil"/>
              <w:left w:val="nil"/>
              <w:bottom w:val="single" w:sz="4" w:space="0" w:color="auto"/>
              <w:right w:val="single" w:sz="4" w:space="0" w:color="auto"/>
            </w:tcBorders>
            <w:shd w:val="clear" w:color="auto" w:fill="auto"/>
          </w:tcPr>
          <w:p w14:paraId="684D3941" w14:textId="49F78B84"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0" w:type="auto"/>
            <w:tcBorders>
              <w:top w:val="nil"/>
              <w:left w:val="nil"/>
              <w:bottom w:val="single" w:sz="4" w:space="0" w:color="auto"/>
              <w:right w:val="single" w:sz="4" w:space="0" w:color="auto"/>
            </w:tcBorders>
            <w:shd w:val="clear" w:color="auto" w:fill="auto"/>
          </w:tcPr>
          <w:p w14:paraId="759A61CE" w14:textId="55C4B5FD"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0" w:type="auto"/>
            <w:tcBorders>
              <w:top w:val="nil"/>
              <w:left w:val="nil"/>
              <w:bottom w:val="single" w:sz="4" w:space="0" w:color="auto"/>
              <w:right w:val="single" w:sz="4" w:space="0" w:color="auto"/>
            </w:tcBorders>
            <w:shd w:val="clear" w:color="auto" w:fill="auto"/>
          </w:tcPr>
          <w:p w14:paraId="3EA70AF4" w14:textId="23E9F10B"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0" w:type="auto"/>
            <w:tcBorders>
              <w:top w:val="nil"/>
              <w:left w:val="nil"/>
              <w:bottom w:val="single" w:sz="4" w:space="0" w:color="auto"/>
              <w:right w:val="single" w:sz="4" w:space="0" w:color="auto"/>
            </w:tcBorders>
            <w:shd w:val="clear" w:color="auto" w:fill="auto"/>
          </w:tcPr>
          <w:p w14:paraId="295C1ADE" w14:textId="49997C75"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r>
      <w:tr w:rsidR="00E92929" w:rsidRPr="00022CED" w14:paraId="34CAF88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FE59375" w14:textId="16DFA9EB" w:rsidR="002D065E" w:rsidRPr="00C60277" w:rsidRDefault="1E69285F"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D1528B"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hideMark/>
          </w:tcPr>
          <w:p w14:paraId="1556B8F0" w14:textId="13F7CC14"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0" w:type="auto"/>
            <w:tcBorders>
              <w:top w:val="nil"/>
              <w:left w:val="nil"/>
              <w:bottom w:val="single" w:sz="4" w:space="0" w:color="auto"/>
              <w:right w:val="single" w:sz="4" w:space="0" w:color="auto"/>
            </w:tcBorders>
            <w:shd w:val="clear" w:color="auto" w:fill="auto"/>
            <w:hideMark/>
          </w:tcPr>
          <w:p w14:paraId="3B0182F7" w14:textId="173AA349"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hideMark/>
          </w:tcPr>
          <w:p w14:paraId="440A04EA" w14:textId="1A257142"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0" w:type="auto"/>
            <w:tcBorders>
              <w:top w:val="nil"/>
              <w:left w:val="nil"/>
              <w:bottom w:val="single" w:sz="4" w:space="0" w:color="auto"/>
              <w:right w:val="single" w:sz="4" w:space="0" w:color="auto"/>
            </w:tcBorders>
            <w:shd w:val="clear" w:color="auto" w:fill="auto"/>
            <w:hideMark/>
          </w:tcPr>
          <w:p w14:paraId="4F6B4DEA" w14:textId="4A41A8C6"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0" w:type="auto"/>
            <w:tcBorders>
              <w:top w:val="nil"/>
              <w:left w:val="nil"/>
              <w:bottom w:val="single" w:sz="4" w:space="0" w:color="auto"/>
              <w:right w:val="single" w:sz="4" w:space="0" w:color="auto"/>
            </w:tcBorders>
            <w:shd w:val="clear" w:color="auto" w:fill="auto"/>
            <w:hideMark/>
          </w:tcPr>
          <w:p w14:paraId="6298D9BB" w14:textId="69204287"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0" w:type="auto"/>
            <w:tcBorders>
              <w:top w:val="nil"/>
              <w:left w:val="nil"/>
              <w:bottom w:val="single" w:sz="4" w:space="0" w:color="auto"/>
              <w:right w:val="single" w:sz="4" w:space="0" w:color="auto"/>
            </w:tcBorders>
            <w:shd w:val="clear" w:color="auto" w:fill="auto"/>
            <w:hideMark/>
          </w:tcPr>
          <w:p w14:paraId="1CE5BEF7" w14:textId="7BAE1DF0"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0" w:type="auto"/>
            <w:tcBorders>
              <w:top w:val="nil"/>
              <w:left w:val="nil"/>
              <w:bottom w:val="single" w:sz="4" w:space="0" w:color="auto"/>
              <w:right w:val="single" w:sz="4" w:space="0" w:color="auto"/>
            </w:tcBorders>
            <w:shd w:val="clear" w:color="auto" w:fill="auto"/>
            <w:hideMark/>
          </w:tcPr>
          <w:p w14:paraId="34DBD004" w14:textId="0A1D948B"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0" w:type="auto"/>
            <w:tcBorders>
              <w:top w:val="nil"/>
              <w:left w:val="nil"/>
              <w:bottom w:val="single" w:sz="4" w:space="0" w:color="auto"/>
              <w:right w:val="single" w:sz="4" w:space="0" w:color="auto"/>
            </w:tcBorders>
            <w:shd w:val="clear" w:color="auto" w:fill="auto"/>
            <w:hideMark/>
          </w:tcPr>
          <w:p w14:paraId="6FC7EB76" w14:textId="27039D4F"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63A10F0B" w14:textId="088F07A2"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r>
      <w:tr w:rsidR="00E92929" w:rsidRPr="00022CED" w14:paraId="30415223"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9AD4395" w14:textId="77777777" w:rsidR="002D065E" w:rsidRPr="00C60277" w:rsidRDefault="002D065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0" w:type="auto"/>
            <w:tcBorders>
              <w:top w:val="nil"/>
              <w:left w:val="nil"/>
              <w:bottom w:val="single" w:sz="4" w:space="0" w:color="auto"/>
              <w:right w:val="single" w:sz="4" w:space="0" w:color="auto"/>
            </w:tcBorders>
            <w:shd w:val="clear" w:color="auto" w:fill="auto"/>
            <w:hideMark/>
          </w:tcPr>
          <w:p w14:paraId="3706A497" w14:textId="7F498B9B"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14E4F931" w14:textId="47993B7A"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2F389974" w14:textId="71B13F0A"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2963CA03" w14:textId="32891080"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7449AAE1" w14:textId="020499B1"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0" w:type="auto"/>
            <w:tcBorders>
              <w:top w:val="nil"/>
              <w:left w:val="nil"/>
              <w:bottom w:val="single" w:sz="4" w:space="0" w:color="auto"/>
              <w:right w:val="single" w:sz="4" w:space="0" w:color="auto"/>
            </w:tcBorders>
            <w:shd w:val="clear" w:color="auto" w:fill="auto"/>
            <w:hideMark/>
          </w:tcPr>
          <w:p w14:paraId="492D791E" w14:textId="6BD36114"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0" w:type="auto"/>
            <w:tcBorders>
              <w:top w:val="nil"/>
              <w:left w:val="nil"/>
              <w:bottom w:val="single" w:sz="4" w:space="0" w:color="auto"/>
              <w:right w:val="single" w:sz="4" w:space="0" w:color="auto"/>
            </w:tcBorders>
            <w:shd w:val="clear" w:color="auto" w:fill="auto"/>
            <w:hideMark/>
          </w:tcPr>
          <w:p w14:paraId="708C45A4" w14:textId="63769EB1"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0" w:type="auto"/>
            <w:tcBorders>
              <w:top w:val="nil"/>
              <w:left w:val="nil"/>
              <w:bottom w:val="single" w:sz="4" w:space="0" w:color="auto"/>
              <w:right w:val="single" w:sz="4" w:space="0" w:color="auto"/>
            </w:tcBorders>
            <w:shd w:val="clear" w:color="auto" w:fill="auto"/>
            <w:hideMark/>
          </w:tcPr>
          <w:p w14:paraId="5058AB4C" w14:textId="622DCDC9"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0" w:type="auto"/>
            <w:tcBorders>
              <w:top w:val="nil"/>
              <w:left w:val="nil"/>
              <w:bottom w:val="single" w:sz="4" w:space="0" w:color="auto"/>
              <w:right w:val="single" w:sz="4" w:space="0" w:color="auto"/>
            </w:tcBorders>
            <w:shd w:val="clear" w:color="auto" w:fill="auto"/>
            <w:hideMark/>
          </w:tcPr>
          <w:p w14:paraId="74B07339" w14:textId="35D4607B"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r>
      <w:tr w:rsidR="00E92929" w:rsidRPr="00022CED" w14:paraId="34490DF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4F8C914" w14:textId="77777777" w:rsidR="002D065E" w:rsidRPr="00C60277" w:rsidRDefault="002D065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0" w:type="auto"/>
            <w:tcBorders>
              <w:top w:val="nil"/>
              <w:left w:val="nil"/>
              <w:bottom w:val="single" w:sz="4" w:space="0" w:color="auto"/>
              <w:right w:val="single" w:sz="4" w:space="0" w:color="auto"/>
            </w:tcBorders>
            <w:shd w:val="clear" w:color="auto" w:fill="auto"/>
            <w:hideMark/>
          </w:tcPr>
          <w:p w14:paraId="6746DF3A" w14:textId="469CE792"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24EEA18B" w14:textId="3EC59EAE"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71B8136E" w14:textId="4D80EA4E"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3DCE5D2B" w14:textId="32822265"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hideMark/>
          </w:tcPr>
          <w:p w14:paraId="30D91E5A" w14:textId="3284ED67"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146E3379" w14:textId="44BE8FDA"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62B95517" w14:textId="1502B467"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0" w:type="auto"/>
            <w:tcBorders>
              <w:top w:val="nil"/>
              <w:left w:val="nil"/>
              <w:bottom w:val="single" w:sz="4" w:space="0" w:color="auto"/>
              <w:right w:val="single" w:sz="4" w:space="0" w:color="auto"/>
            </w:tcBorders>
            <w:shd w:val="clear" w:color="auto" w:fill="auto"/>
            <w:hideMark/>
          </w:tcPr>
          <w:p w14:paraId="7B022CAB" w14:textId="6E485066"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1D7889BE" w14:textId="512F68F7"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r>
      <w:tr w:rsidR="00E92929" w:rsidRPr="00022CED" w14:paraId="0D81181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1A9DC06" w14:textId="77777777" w:rsidR="002D065E" w:rsidRPr="00C60277" w:rsidRDefault="002D065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0" w:type="auto"/>
            <w:tcBorders>
              <w:top w:val="nil"/>
              <w:left w:val="nil"/>
              <w:bottom w:val="single" w:sz="4" w:space="0" w:color="auto"/>
              <w:right w:val="single" w:sz="4" w:space="0" w:color="auto"/>
            </w:tcBorders>
            <w:shd w:val="clear" w:color="auto" w:fill="auto"/>
            <w:hideMark/>
          </w:tcPr>
          <w:p w14:paraId="1C6AD8D4" w14:textId="3C759C87"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0" w:type="auto"/>
            <w:tcBorders>
              <w:top w:val="nil"/>
              <w:left w:val="nil"/>
              <w:bottom w:val="single" w:sz="4" w:space="0" w:color="auto"/>
              <w:right w:val="single" w:sz="4" w:space="0" w:color="auto"/>
            </w:tcBorders>
            <w:shd w:val="clear" w:color="auto" w:fill="auto"/>
            <w:hideMark/>
          </w:tcPr>
          <w:p w14:paraId="4A0D003A" w14:textId="0C7574E5"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0" w:type="auto"/>
            <w:tcBorders>
              <w:top w:val="nil"/>
              <w:left w:val="nil"/>
              <w:bottom w:val="single" w:sz="4" w:space="0" w:color="auto"/>
              <w:right w:val="single" w:sz="4" w:space="0" w:color="auto"/>
            </w:tcBorders>
            <w:shd w:val="clear" w:color="auto" w:fill="auto"/>
            <w:hideMark/>
          </w:tcPr>
          <w:p w14:paraId="6FCE8849" w14:textId="7FA3A5D1"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94</w:t>
            </w:r>
          </w:p>
        </w:tc>
        <w:tc>
          <w:tcPr>
            <w:tcW w:w="0" w:type="auto"/>
            <w:tcBorders>
              <w:top w:val="nil"/>
              <w:left w:val="nil"/>
              <w:bottom w:val="single" w:sz="4" w:space="0" w:color="auto"/>
              <w:right w:val="single" w:sz="4" w:space="0" w:color="auto"/>
            </w:tcBorders>
            <w:shd w:val="clear" w:color="auto" w:fill="auto"/>
            <w:hideMark/>
          </w:tcPr>
          <w:p w14:paraId="614F42D7" w14:textId="31857C15"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c>
          <w:tcPr>
            <w:tcW w:w="0" w:type="auto"/>
            <w:tcBorders>
              <w:top w:val="nil"/>
              <w:left w:val="nil"/>
              <w:bottom w:val="single" w:sz="4" w:space="0" w:color="auto"/>
              <w:right w:val="single" w:sz="4" w:space="0" w:color="auto"/>
            </w:tcBorders>
            <w:shd w:val="clear" w:color="auto" w:fill="auto"/>
            <w:hideMark/>
          </w:tcPr>
          <w:p w14:paraId="38C428B8" w14:textId="431CE104"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c>
          <w:tcPr>
            <w:tcW w:w="0" w:type="auto"/>
            <w:tcBorders>
              <w:top w:val="nil"/>
              <w:left w:val="nil"/>
              <w:bottom w:val="single" w:sz="4" w:space="0" w:color="auto"/>
              <w:right w:val="single" w:sz="4" w:space="0" w:color="auto"/>
            </w:tcBorders>
            <w:shd w:val="clear" w:color="auto" w:fill="auto"/>
            <w:hideMark/>
          </w:tcPr>
          <w:p w14:paraId="585AE2EC" w14:textId="4EC87696"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0" w:type="auto"/>
            <w:tcBorders>
              <w:top w:val="nil"/>
              <w:left w:val="nil"/>
              <w:bottom w:val="single" w:sz="4" w:space="0" w:color="auto"/>
              <w:right w:val="single" w:sz="4" w:space="0" w:color="auto"/>
            </w:tcBorders>
            <w:shd w:val="clear" w:color="auto" w:fill="auto"/>
            <w:hideMark/>
          </w:tcPr>
          <w:p w14:paraId="31C06DE6" w14:textId="17E16FF6"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0" w:type="auto"/>
            <w:tcBorders>
              <w:top w:val="nil"/>
              <w:left w:val="nil"/>
              <w:bottom w:val="single" w:sz="4" w:space="0" w:color="auto"/>
              <w:right w:val="single" w:sz="4" w:space="0" w:color="auto"/>
            </w:tcBorders>
            <w:shd w:val="clear" w:color="auto" w:fill="auto"/>
            <w:hideMark/>
          </w:tcPr>
          <w:p w14:paraId="3E44D530" w14:textId="59FFCA6E"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0" w:type="auto"/>
            <w:tcBorders>
              <w:top w:val="nil"/>
              <w:left w:val="nil"/>
              <w:bottom w:val="single" w:sz="4" w:space="0" w:color="auto"/>
              <w:right w:val="single" w:sz="4" w:space="0" w:color="auto"/>
            </w:tcBorders>
            <w:shd w:val="clear" w:color="auto" w:fill="auto"/>
            <w:hideMark/>
          </w:tcPr>
          <w:p w14:paraId="71B37AF6" w14:textId="0837FBD6"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r>
      <w:tr w:rsidR="00E92929" w:rsidRPr="00022CED" w14:paraId="421FB21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C870E57" w14:textId="77777777" w:rsidR="002D065E" w:rsidRPr="00C60277" w:rsidRDefault="002D065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0" w:type="auto"/>
            <w:tcBorders>
              <w:top w:val="nil"/>
              <w:left w:val="nil"/>
              <w:bottom w:val="single" w:sz="4" w:space="0" w:color="auto"/>
              <w:right w:val="single" w:sz="4" w:space="0" w:color="auto"/>
            </w:tcBorders>
            <w:shd w:val="clear" w:color="auto" w:fill="auto"/>
            <w:hideMark/>
          </w:tcPr>
          <w:p w14:paraId="543DF878" w14:textId="1002900C"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871FDC4" w14:textId="7F2D78ED"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82130CD" w14:textId="20B5E916"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C5A1831" w14:textId="2E4F8934"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c>
          <w:tcPr>
            <w:tcW w:w="0" w:type="auto"/>
            <w:tcBorders>
              <w:top w:val="nil"/>
              <w:left w:val="nil"/>
              <w:bottom w:val="single" w:sz="4" w:space="0" w:color="auto"/>
              <w:right w:val="single" w:sz="4" w:space="0" w:color="auto"/>
            </w:tcBorders>
            <w:shd w:val="clear" w:color="auto" w:fill="auto"/>
            <w:hideMark/>
          </w:tcPr>
          <w:p w14:paraId="175EE30D" w14:textId="4DBA7B0E"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0" w:type="auto"/>
            <w:tcBorders>
              <w:top w:val="nil"/>
              <w:left w:val="nil"/>
              <w:bottom w:val="single" w:sz="4" w:space="0" w:color="auto"/>
              <w:right w:val="single" w:sz="4" w:space="0" w:color="auto"/>
            </w:tcBorders>
            <w:shd w:val="clear" w:color="auto" w:fill="auto"/>
            <w:hideMark/>
          </w:tcPr>
          <w:p w14:paraId="2E3915A2" w14:textId="1F0926B0"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5EFFAC42" w14:textId="2138F466"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18059F7" w14:textId="4CD3CD72"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408011F" w14:textId="0885C944"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E92929" w:rsidRPr="00022CED" w14:paraId="485BFE6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4FF0BAB"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0" w:type="auto"/>
            <w:tcBorders>
              <w:top w:val="nil"/>
              <w:left w:val="nil"/>
              <w:bottom w:val="single" w:sz="4" w:space="0" w:color="auto"/>
              <w:right w:val="single" w:sz="4" w:space="0" w:color="auto"/>
            </w:tcBorders>
            <w:shd w:val="clear" w:color="auto" w:fill="auto"/>
            <w:hideMark/>
          </w:tcPr>
          <w:p w14:paraId="576F82A0" w14:textId="4539608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BF3165B" w14:textId="5EF9316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7AD7FEA" w14:textId="2BC9285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61132B7" w14:textId="416B4E0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0" w:type="auto"/>
            <w:tcBorders>
              <w:top w:val="nil"/>
              <w:left w:val="nil"/>
              <w:bottom w:val="single" w:sz="4" w:space="0" w:color="auto"/>
              <w:right w:val="single" w:sz="4" w:space="0" w:color="auto"/>
            </w:tcBorders>
            <w:shd w:val="clear" w:color="auto" w:fill="auto"/>
            <w:hideMark/>
          </w:tcPr>
          <w:p w14:paraId="5CD34FE0" w14:textId="2350A9D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0" w:type="auto"/>
            <w:tcBorders>
              <w:top w:val="nil"/>
              <w:left w:val="nil"/>
              <w:bottom w:val="single" w:sz="4" w:space="0" w:color="auto"/>
              <w:right w:val="single" w:sz="4" w:space="0" w:color="auto"/>
            </w:tcBorders>
            <w:shd w:val="clear" w:color="auto" w:fill="auto"/>
            <w:hideMark/>
          </w:tcPr>
          <w:p w14:paraId="31AC2376" w14:textId="704292B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0" w:type="auto"/>
            <w:tcBorders>
              <w:top w:val="nil"/>
              <w:left w:val="nil"/>
              <w:bottom w:val="single" w:sz="4" w:space="0" w:color="auto"/>
              <w:right w:val="single" w:sz="4" w:space="0" w:color="auto"/>
            </w:tcBorders>
            <w:shd w:val="clear" w:color="auto" w:fill="auto"/>
            <w:hideMark/>
          </w:tcPr>
          <w:p w14:paraId="33D92C9A" w14:textId="17ABE6A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2D90D568" w14:textId="059B1C4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2857B8DF" w14:textId="246A00A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r>
      <w:tr w:rsidR="00E92929" w:rsidRPr="00022CED" w14:paraId="04F589D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C3C9D60"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0" w:type="auto"/>
            <w:tcBorders>
              <w:top w:val="nil"/>
              <w:left w:val="nil"/>
              <w:bottom w:val="single" w:sz="4" w:space="0" w:color="auto"/>
              <w:right w:val="single" w:sz="4" w:space="0" w:color="auto"/>
            </w:tcBorders>
            <w:shd w:val="clear" w:color="auto" w:fill="auto"/>
            <w:hideMark/>
          </w:tcPr>
          <w:p w14:paraId="0C6E366F" w14:textId="30CA36E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B2AE988" w14:textId="4DDBC5E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84E02DD" w14:textId="3E17418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3D0A6E3" w14:textId="582FE35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0" w:type="auto"/>
            <w:tcBorders>
              <w:top w:val="nil"/>
              <w:left w:val="nil"/>
              <w:bottom w:val="single" w:sz="4" w:space="0" w:color="auto"/>
              <w:right w:val="single" w:sz="4" w:space="0" w:color="auto"/>
            </w:tcBorders>
            <w:shd w:val="clear" w:color="auto" w:fill="auto"/>
            <w:hideMark/>
          </w:tcPr>
          <w:p w14:paraId="169F1AB3" w14:textId="3C31A99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0" w:type="auto"/>
            <w:tcBorders>
              <w:top w:val="nil"/>
              <w:left w:val="nil"/>
              <w:bottom w:val="single" w:sz="4" w:space="0" w:color="auto"/>
              <w:right w:val="single" w:sz="4" w:space="0" w:color="auto"/>
            </w:tcBorders>
            <w:shd w:val="clear" w:color="auto" w:fill="auto"/>
            <w:hideMark/>
          </w:tcPr>
          <w:p w14:paraId="70CFFC66" w14:textId="34F993C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0" w:type="auto"/>
            <w:tcBorders>
              <w:top w:val="nil"/>
              <w:left w:val="nil"/>
              <w:bottom w:val="single" w:sz="4" w:space="0" w:color="auto"/>
              <w:right w:val="single" w:sz="4" w:space="0" w:color="auto"/>
            </w:tcBorders>
            <w:shd w:val="clear" w:color="auto" w:fill="auto"/>
            <w:hideMark/>
          </w:tcPr>
          <w:p w14:paraId="7612B7CF" w14:textId="2F82EAF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72269A0" w14:textId="07982A5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E3AE87C" w14:textId="53B6EED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E92929" w:rsidRPr="00022CED" w14:paraId="5FFA5F6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2A2E249F"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0" w:type="auto"/>
            <w:tcBorders>
              <w:top w:val="nil"/>
              <w:left w:val="nil"/>
              <w:bottom w:val="single" w:sz="4" w:space="0" w:color="auto"/>
              <w:right w:val="single" w:sz="4" w:space="0" w:color="auto"/>
            </w:tcBorders>
            <w:shd w:val="clear" w:color="auto" w:fill="auto"/>
          </w:tcPr>
          <w:p w14:paraId="473FA08F" w14:textId="7FC7C7F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6EFF5BA6" w14:textId="4F139BC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56BD701" w14:textId="036CBED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25242A31" w14:textId="672866A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tcPr>
          <w:p w14:paraId="777351B2" w14:textId="5FEF789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tcPr>
          <w:p w14:paraId="1E1206D6" w14:textId="6758A80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tcPr>
          <w:p w14:paraId="349D0C3F" w14:textId="2160695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tcPr>
          <w:p w14:paraId="07EB91D3" w14:textId="60CB299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tcPr>
          <w:p w14:paraId="73460352" w14:textId="2C20123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r>
      <w:tr w:rsidR="00E92929" w:rsidRPr="00022CED" w14:paraId="22A3989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232B64D0"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0" w:type="auto"/>
            <w:tcBorders>
              <w:top w:val="nil"/>
              <w:left w:val="nil"/>
              <w:bottom w:val="single" w:sz="4" w:space="0" w:color="auto"/>
              <w:right w:val="single" w:sz="4" w:space="0" w:color="auto"/>
            </w:tcBorders>
            <w:shd w:val="clear" w:color="auto" w:fill="auto"/>
          </w:tcPr>
          <w:p w14:paraId="52C74A57" w14:textId="01B5B53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0" w:type="auto"/>
            <w:tcBorders>
              <w:top w:val="nil"/>
              <w:left w:val="nil"/>
              <w:bottom w:val="single" w:sz="4" w:space="0" w:color="auto"/>
              <w:right w:val="single" w:sz="4" w:space="0" w:color="auto"/>
            </w:tcBorders>
            <w:shd w:val="clear" w:color="auto" w:fill="auto"/>
          </w:tcPr>
          <w:p w14:paraId="427BD016" w14:textId="44B8B33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tcPr>
          <w:p w14:paraId="22EAA5B9" w14:textId="0F7FF58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0" w:type="auto"/>
            <w:tcBorders>
              <w:top w:val="nil"/>
              <w:left w:val="nil"/>
              <w:bottom w:val="single" w:sz="4" w:space="0" w:color="auto"/>
              <w:right w:val="single" w:sz="4" w:space="0" w:color="auto"/>
            </w:tcBorders>
            <w:shd w:val="clear" w:color="auto" w:fill="auto"/>
          </w:tcPr>
          <w:p w14:paraId="1EE479DC" w14:textId="20B614C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0" w:type="auto"/>
            <w:tcBorders>
              <w:top w:val="nil"/>
              <w:left w:val="nil"/>
              <w:bottom w:val="single" w:sz="4" w:space="0" w:color="auto"/>
              <w:right w:val="single" w:sz="4" w:space="0" w:color="auto"/>
            </w:tcBorders>
            <w:shd w:val="clear" w:color="auto" w:fill="auto"/>
          </w:tcPr>
          <w:p w14:paraId="3E23A39F" w14:textId="60092FF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0" w:type="auto"/>
            <w:tcBorders>
              <w:top w:val="nil"/>
              <w:left w:val="nil"/>
              <w:bottom w:val="single" w:sz="4" w:space="0" w:color="auto"/>
              <w:right w:val="single" w:sz="4" w:space="0" w:color="auto"/>
            </w:tcBorders>
            <w:shd w:val="clear" w:color="auto" w:fill="auto"/>
          </w:tcPr>
          <w:p w14:paraId="7848D52A" w14:textId="33A6628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0" w:type="auto"/>
            <w:tcBorders>
              <w:top w:val="nil"/>
              <w:left w:val="nil"/>
              <w:bottom w:val="single" w:sz="4" w:space="0" w:color="auto"/>
              <w:right w:val="single" w:sz="4" w:space="0" w:color="auto"/>
            </w:tcBorders>
            <w:shd w:val="clear" w:color="auto" w:fill="auto"/>
          </w:tcPr>
          <w:p w14:paraId="1D269443" w14:textId="68F88BC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c>
          <w:tcPr>
            <w:tcW w:w="0" w:type="auto"/>
            <w:tcBorders>
              <w:top w:val="nil"/>
              <w:left w:val="nil"/>
              <w:bottom w:val="single" w:sz="4" w:space="0" w:color="auto"/>
              <w:right w:val="single" w:sz="4" w:space="0" w:color="auto"/>
            </w:tcBorders>
            <w:shd w:val="clear" w:color="auto" w:fill="auto"/>
          </w:tcPr>
          <w:p w14:paraId="6C12864F" w14:textId="5827432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0" w:type="auto"/>
            <w:tcBorders>
              <w:top w:val="nil"/>
              <w:left w:val="nil"/>
              <w:bottom w:val="single" w:sz="4" w:space="0" w:color="auto"/>
              <w:right w:val="single" w:sz="4" w:space="0" w:color="auto"/>
            </w:tcBorders>
            <w:shd w:val="clear" w:color="auto" w:fill="auto"/>
          </w:tcPr>
          <w:p w14:paraId="1DB778D7" w14:textId="54D3BB1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r>
      <w:tr w:rsidR="00E92929" w:rsidRPr="00022CED" w14:paraId="2B4E643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9209896"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0" w:type="auto"/>
            <w:tcBorders>
              <w:top w:val="nil"/>
              <w:left w:val="nil"/>
              <w:bottom w:val="single" w:sz="4" w:space="0" w:color="auto"/>
              <w:right w:val="single" w:sz="4" w:space="0" w:color="auto"/>
            </w:tcBorders>
            <w:shd w:val="clear" w:color="auto" w:fill="auto"/>
            <w:hideMark/>
          </w:tcPr>
          <w:p w14:paraId="728AAF3F" w14:textId="6F10262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4D71EE5C" w14:textId="4552746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0" w:type="auto"/>
            <w:tcBorders>
              <w:top w:val="nil"/>
              <w:left w:val="nil"/>
              <w:bottom w:val="single" w:sz="4" w:space="0" w:color="auto"/>
              <w:right w:val="single" w:sz="4" w:space="0" w:color="auto"/>
            </w:tcBorders>
            <w:shd w:val="clear" w:color="auto" w:fill="auto"/>
            <w:hideMark/>
          </w:tcPr>
          <w:p w14:paraId="26D21D9C" w14:textId="7390C48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0" w:type="auto"/>
            <w:tcBorders>
              <w:top w:val="nil"/>
              <w:left w:val="nil"/>
              <w:bottom w:val="single" w:sz="4" w:space="0" w:color="auto"/>
              <w:right w:val="single" w:sz="4" w:space="0" w:color="auto"/>
            </w:tcBorders>
            <w:shd w:val="clear" w:color="auto" w:fill="auto"/>
            <w:hideMark/>
          </w:tcPr>
          <w:p w14:paraId="65C6A982" w14:textId="46D9D30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1161D724" w14:textId="66157E5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0" w:type="auto"/>
            <w:tcBorders>
              <w:top w:val="nil"/>
              <w:left w:val="nil"/>
              <w:bottom w:val="single" w:sz="4" w:space="0" w:color="auto"/>
              <w:right w:val="single" w:sz="4" w:space="0" w:color="auto"/>
            </w:tcBorders>
            <w:shd w:val="clear" w:color="auto" w:fill="auto"/>
            <w:hideMark/>
          </w:tcPr>
          <w:p w14:paraId="71873DAB" w14:textId="38E24EA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6C55AECC" w14:textId="30BFA33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0" w:type="auto"/>
            <w:tcBorders>
              <w:top w:val="nil"/>
              <w:left w:val="nil"/>
              <w:bottom w:val="single" w:sz="4" w:space="0" w:color="auto"/>
              <w:right w:val="single" w:sz="4" w:space="0" w:color="auto"/>
            </w:tcBorders>
            <w:shd w:val="clear" w:color="auto" w:fill="auto"/>
            <w:hideMark/>
          </w:tcPr>
          <w:p w14:paraId="2E1FB4AF" w14:textId="6BBB48C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w:t>
            </w:r>
          </w:p>
        </w:tc>
        <w:tc>
          <w:tcPr>
            <w:tcW w:w="0" w:type="auto"/>
            <w:tcBorders>
              <w:top w:val="nil"/>
              <w:left w:val="nil"/>
              <w:bottom w:val="single" w:sz="4" w:space="0" w:color="auto"/>
              <w:right w:val="single" w:sz="4" w:space="0" w:color="auto"/>
            </w:tcBorders>
            <w:shd w:val="clear" w:color="auto" w:fill="auto"/>
            <w:hideMark/>
          </w:tcPr>
          <w:p w14:paraId="116358B2" w14:textId="587D73B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r>
      <w:tr w:rsidR="00E92929" w:rsidRPr="00022CED" w14:paraId="37A0B0A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966F9ED"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0" w:type="auto"/>
            <w:tcBorders>
              <w:top w:val="nil"/>
              <w:left w:val="nil"/>
              <w:bottom w:val="single" w:sz="4" w:space="0" w:color="auto"/>
              <w:right w:val="single" w:sz="4" w:space="0" w:color="auto"/>
            </w:tcBorders>
            <w:shd w:val="clear" w:color="auto" w:fill="auto"/>
            <w:hideMark/>
          </w:tcPr>
          <w:p w14:paraId="7E8EED88" w14:textId="591FE60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C3B8519" w14:textId="1DAD41B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26DF251" w14:textId="373524E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EF5C5EB" w14:textId="39EBD4E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65B6C6EC" w14:textId="1EDAD5A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hideMark/>
          </w:tcPr>
          <w:p w14:paraId="2FFA43FF" w14:textId="5B2F51D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2F0F5592" w14:textId="192CC11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A5283E6" w14:textId="21570C0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A9B01CB" w14:textId="3E8130E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E92929" w:rsidRPr="00022CED" w14:paraId="2D0DC91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AA68DDA"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0" w:type="auto"/>
            <w:tcBorders>
              <w:top w:val="nil"/>
              <w:left w:val="nil"/>
              <w:bottom w:val="single" w:sz="4" w:space="0" w:color="auto"/>
              <w:right w:val="single" w:sz="4" w:space="0" w:color="auto"/>
            </w:tcBorders>
            <w:shd w:val="clear" w:color="auto" w:fill="auto"/>
            <w:hideMark/>
          </w:tcPr>
          <w:p w14:paraId="529CB617" w14:textId="5955E95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1027EA6" w14:textId="4681F65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7C18E88" w14:textId="1DD509A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785C449" w14:textId="12091CB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1C7E5F0" w14:textId="60F0A44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CCCCB40" w14:textId="447CAE6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79E56C2" w14:textId="5A6BAD6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073084C" w14:textId="52DCD41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81231D0" w14:textId="2441A56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E92929" w:rsidRPr="00022CED" w14:paraId="063D0DE6"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4E91B21"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0" w:type="auto"/>
            <w:tcBorders>
              <w:top w:val="nil"/>
              <w:left w:val="nil"/>
              <w:bottom w:val="single" w:sz="4" w:space="0" w:color="auto"/>
              <w:right w:val="single" w:sz="4" w:space="0" w:color="auto"/>
            </w:tcBorders>
            <w:shd w:val="clear" w:color="auto" w:fill="auto"/>
            <w:hideMark/>
          </w:tcPr>
          <w:p w14:paraId="7DC2804D" w14:textId="4A02E3A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0" w:type="auto"/>
            <w:tcBorders>
              <w:top w:val="nil"/>
              <w:left w:val="nil"/>
              <w:bottom w:val="single" w:sz="4" w:space="0" w:color="auto"/>
              <w:right w:val="single" w:sz="4" w:space="0" w:color="auto"/>
            </w:tcBorders>
            <w:shd w:val="clear" w:color="auto" w:fill="auto"/>
            <w:hideMark/>
          </w:tcPr>
          <w:p w14:paraId="29C0F678" w14:textId="5484FA3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0" w:type="auto"/>
            <w:tcBorders>
              <w:top w:val="nil"/>
              <w:left w:val="nil"/>
              <w:bottom w:val="single" w:sz="4" w:space="0" w:color="auto"/>
              <w:right w:val="single" w:sz="4" w:space="0" w:color="auto"/>
            </w:tcBorders>
            <w:shd w:val="clear" w:color="auto" w:fill="auto"/>
            <w:hideMark/>
          </w:tcPr>
          <w:p w14:paraId="6ABC3408" w14:textId="2BD0C08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0" w:type="auto"/>
            <w:tcBorders>
              <w:top w:val="nil"/>
              <w:left w:val="nil"/>
              <w:bottom w:val="single" w:sz="4" w:space="0" w:color="auto"/>
              <w:right w:val="single" w:sz="4" w:space="0" w:color="auto"/>
            </w:tcBorders>
            <w:shd w:val="clear" w:color="auto" w:fill="auto"/>
            <w:hideMark/>
          </w:tcPr>
          <w:p w14:paraId="5124F9F6" w14:textId="140269D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12963128" w14:textId="235CED8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26E87664" w14:textId="0952026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hideMark/>
          </w:tcPr>
          <w:p w14:paraId="3F12B045" w14:textId="790C947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4B012E04" w14:textId="72BE493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074F3F53" w14:textId="21A246F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r>
      <w:tr w:rsidR="00E92929" w:rsidRPr="00022CED" w14:paraId="400366D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F4AF39D"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0" w:type="auto"/>
            <w:tcBorders>
              <w:top w:val="nil"/>
              <w:left w:val="nil"/>
              <w:bottom w:val="single" w:sz="4" w:space="0" w:color="auto"/>
              <w:right w:val="single" w:sz="4" w:space="0" w:color="auto"/>
            </w:tcBorders>
            <w:shd w:val="clear" w:color="auto" w:fill="auto"/>
            <w:hideMark/>
          </w:tcPr>
          <w:p w14:paraId="2970BDAE" w14:textId="4DC9CF6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65298890" w14:textId="250A54B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0568D9AD" w14:textId="6DA778C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227381C3" w14:textId="2F503A1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4445ED5B" w14:textId="5940EC3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49AF9BE4" w14:textId="0AE1B11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0" w:type="auto"/>
            <w:tcBorders>
              <w:top w:val="nil"/>
              <w:left w:val="nil"/>
              <w:bottom w:val="single" w:sz="4" w:space="0" w:color="auto"/>
              <w:right w:val="single" w:sz="4" w:space="0" w:color="auto"/>
            </w:tcBorders>
            <w:shd w:val="clear" w:color="auto" w:fill="auto"/>
            <w:hideMark/>
          </w:tcPr>
          <w:p w14:paraId="70FC5FE1" w14:textId="3A84569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1CF723B7" w14:textId="6B7A9C2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5021E963" w14:textId="2D3D1D1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r>
      <w:tr w:rsidR="00E92929" w:rsidRPr="00022CED" w14:paraId="41C64C96"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D8DF557" w14:textId="17345A41" w:rsidR="002D065E" w:rsidRPr="00C60277" w:rsidRDefault="1E69285F"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0" w:type="auto"/>
            <w:tcBorders>
              <w:top w:val="nil"/>
              <w:left w:val="nil"/>
              <w:bottom w:val="single" w:sz="4" w:space="0" w:color="auto"/>
              <w:right w:val="single" w:sz="4" w:space="0" w:color="auto"/>
            </w:tcBorders>
            <w:shd w:val="clear" w:color="auto" w:fill="auto"/>
            <w:hideMark/>
          </w:tcPr>
          <w:p w14:paraId="2A09E844" w14:textId="3081E5F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88</w:t>
            </w:r>
          </w:p>
        </w:tc>
        <w:tc>
          <w:tcPr>
            <w:tcW w:w="0" w:type="auto"/>
            <w:tcBorders>
              <w:top w:val="nil"/>
              <w:left w:val="nil"/>
              <w:bottom w:val="single" w:sz="4" w:space="0" w:color="auto"/>
              <w:right w:val="single" w:sz="4" w:space="0" w:color="auto"/>
            </w:tcBorders>
            <w:shd w:val="clear" w:color="auto" w:fill="auto"/>
            <w:hideMark/>
          </w:tcPr>
          <w:p w14:paraId="5920547D" w14:textId="6895516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0" w:type="auto"/>
            <w:tcBorders>
              <w:top w:val="nil"/>
              <w:left w:val="nil"/>
              <w:bottom w:val="single" w:sz="4" w:space="0" w:color="auto"/>
              <w:right w:val="single" w:sz="4" w:space="0" w:color="auto"/>
            </w:tcBorders>
            <w:shd w:val="clear" w:color="auto" w:fill="auto"/>
            <w:hideMark/>
          </w:tcPr>
          <w:p w14:paraId="48562CCE" w14:textId="1A9A62B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2D01BC2B" w14:textId="6005645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0" w:type="auto"/>
            <w:tcBorders>
              <w:top w:val="nil"/>
              <w:left w:val="nil"/>
              <w:bottom w:val="single" w:sz="4" w:space="0" w:color="auto"/>
              <w:right w:val="single" w:sz="4" w:space="0" w:color="auto"/>
            </w:tcBorders>
            <w:shd w:val="clear" w:color="auto" w:fill="auto"/>
            <w:hideMark/>
          </w:tcPr>
          <w:p w14:paraId="369C9596" w14:textId="64A3846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c>
          <w:tcPr>
            <w:tcW w:w="0" w:type="auto"/>
            <w:tcBorders>
              <w:top w:val="nil"/>
              <w:left w:val="nil"/>
              <w:bottom w:val="single" w:sz="4" w:space="0" w:color="auto"/>
              <w:right w:val="single" w:sz="4" w:space="0" w:color="auto"/>
            </w:tcBorders>
            <w:shd w:val="clear" w:color="auto" w:fill="auto"/>
            <w:hideMark/>
          </w:tcPr>
          <w:p w14:paraId="30237EC6" w14:textId="4C07851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5CC33F41" w14:textId="08C768E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95E8BD6" w14:textId="3460783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B2767CF" w14:textId="124B9B4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E92929" w:rsidRPr="00022CED" w14:paraId="7076FE8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F74EEE8"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0" w:type="auto"/>
            <w:tcBorders>
              <w:top w:val="nil"/>
              <w:left w:val="nil"/>
              <w:bottom w:val="single" w:sz="4" w:space="0" w:color="auto"/>
              <w:right w:val="single" w:sz="4" w:space="0" w:color="auto"/>
            </w:tcBorders>
            <w:shd w:val="clear" w:color="auto" w:fill="auto"/>
            <w:hideMark/>
          </w:tcPr>
          <w:p w14:paraId="73FE2101" w14:textId="21A2752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74524C3" w14:textId="46DA0FB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2A0415B" w14:textId="62D4DAF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8F804EB" w14:textId="4B74B3CA" w:rsidR="002D065E" w:rsidRPr="00C60277" w:rsidRDefault="002D065E"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DE1826F" w14:textId="572387B8" w:rsidR="002D065E" w:rsidRPr="00C60277" w:rsidRDefault="002D065E"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F55DF12" w14:textId="5893790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C5BB465" w14:textId="5AD73EB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5244E1A" w14:textId="5B71EE7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CD4F2E4" w14:textId="0AC9E5E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E92929" w:rsidRPr="00022CED" w14:paraId="70321AA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0104C61"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0" w:type="auto"/>
            <w:tcBorders>
              <w:top w:val="nil"/>
              <w:left w:val="nil"/>
              <w:bottom w:val="single" w:sz="4" w:space="0" w:color="auto"/>
              <w:right w:val="single" w:sz="4" w:space="0" w:color="auto"/>
            </w:tcBorders>
            <w:shd w:val="clear" w:color="auto" w:fill="auto"/>
            <w:hideMark/>
          </w:tcPr>
          <w:p w14:paraId="2C4EE11C" w14:textId="7F73259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91EA7AA" w14:textId="11AB131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8132350" w14:textId="26137E7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13E85E2" w14:textId="2D3B048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6A3166E" w14:textId="786DFBF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9A04005" w14:textId="55D9E80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3C4D349" w14:textId="05D59FB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0EA7EB2" w14:textId="41B094B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F0B5112" w14:textId="5393149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E92929" w:rsidRPr="00022CED" w14:paraId="33692FB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D351690"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0" w:type="auto"/>
            <w:tcBorders>
              <w:top w:val="nil"/>
              <w:left w:val="nil"/>
              <w:bottom w:val="single" w:sz="4" w:space="0" w:color="auto"/>
              <w:right w:val="single" w:sz="4" w:space="0" w:color="auto"/>
            </w:tcBorders>
            <w:shd w:val="clear" w:color="auto" w:fill="auto"/>
            <w:hideMark/>
          </w:tcPr>
          <w:p w14:paraId="08AF7E70" w14:textId="61647F4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F924649" w14:textId="57BE515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99F2FD1" w14:textId="3537C7D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AFA41D7" w14:textId="10C874F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DBC9192" w14:textId="7C3CA77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6297E49" w14:textId="6EC0B48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0" w:type="auto"/>
            <w:tcBorders>
              <w:top w:val="nil"/>
              <w:left w:val="nil"/>
              <w:bottom w:val="single" w:sz="4" w:space="0" w:color="auto"/>
              <w:right w:val="single" w:sz="4" w:space="0" w:color="auto"/>
            </w:tcBorders>
            <w:shd w:val="clear" w:color="auto" w:fill="auto"/>
            <w:hideMark/>
          </w:tcPr>
          <w:p w14:paraId="20DE6DBE" w14:textId="52D05DB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024E6D8" w14:textId="5537C62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2B8B79E" w14:textId="149667E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r>
      <w:tr w:rsidR="00E92929" w:rsidRPr="00022CED" w14:paraId="04DB1EC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558817B"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0" w:type="auto"/>
            <w:tcBorders>
              <w:top w:val="nil"/>
              <w:left w:val="nil"/>
              <w:bottom w:val="single" w:sz="4" w:space="0" w:color="auto"/>
              <w:right w:val="single" w:sz="4" w:space="0" w:color="auto"/>
            </w:tcBorders>
            <w:shd w:val="clear" w:color="auto" w:fill="auto"/>
            <w:hideMark/>
          </w:tcPr>
          <w:p w14:paraId="0F6C2B25" w14:textId="163F269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0" w:type="auto"/>
            <w:tcBorders>
              <w:top w:val="nil"/>
              <w:left w:val="nil"/>
              <w:bottom w:val="single" w:sz="4" w:space="0" w:color="auto"/>
              <w:right w:val="single" w:sz="4" w:space="0" w:color="auto"/>
            </w:tcBorders>
            <w:shd w:val="clear" w:color="auto" w:fill="auto"/>
            <w:hideMark/>
          </w:tcPr>
          <w:p w14:paraId="43BFEDA7" w14:textId="4B0C3E4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0" w:type="auto"/>
            <w:tcBorders>
              <w:top w:val="nil"/>
              <w:left w:val="nil"/>
              <w:bottom w:val="single" w:sz="4" w:space="0" w:color="auto"/>
              <w:right w:val="single" w:sz="4" w:space="0" w:color="auto"/>
            </w:tcBorders>
            <w:shd w:val="clear" w:color="auto" w:fill="auto"/>
            <w:hideMark/>
          </w:tcPr>
          <w:p w14:paraId="350CF6E3" w14:textId="3E2FEB9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c>
          <w:tcPr>
            <w:tcW w:w="0" w:type="auto"/>
            <w:tcBorders>
              <w:top w:val="nil"/>
              <w:left w:val="nil"/>
              <w:bottom w:val="single" w:sz="4" w:space="0" w:color="auto"/>
              <w:right w:val="single" w:sz="4" w:space="0" w:color="auto"/>
            </w:tcBorders>
            <w:shd w:val="clear" w:color="auto" w:fill="auto"/>
            <w:hideMark/>
          </w:tcPr>
          <w:p w14:paraId="4D68266D" w14:textId="336D955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0" w:type="auto"/>
            <w:tcBorders>
              <w:top w:val="nil"/>
              <w:left w:val="nil"/>
              <w:bottom w:val="single" w:sz="4" w:space="0" w:color="auto"/>
              <w:right w:val="single" w:sz="4" w:space="0" w:color="auto"/>
            </w:tcBorders>
            <w:shd w:val="clear" w:color="auto" w:fill="auto"/>
            <w:hideMark/>
          </w:tcPr>
          <w:p w14:paraId="2F96F3C6" w14:textId="27F59BE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4D12B40B" w14:textId="03B92F2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0" w:type="auto"/>
            <w:tcBorders>
              <w:top w:val="nil"/>
              <w:left w:val="nil"/>
              <w:bottom w:val="single" w:sz="4" w:space="0" w:color="auto"/>
              <w:right w:val="single" w:sz="4" w:space="0" w:color="auto"/>
            </w:tcBorders>
            <w:shd w:val="clear" w:color="auto" w:fill="auto"/>
            <w:hideMark/>
          </w:tcPr>
          <w:p w14:paraId="6191DDEA" w14:textId="4F47BE5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0" w:type="auto"/>
            <w:tcBorders>
              <w:top w:val="nil"/>
              <w:left w:val="nil"/>
              <w:bottom w:val="single" w:sz="4" w:space="0" w:color="auto"/>
              <w:right w:val="single" w:sz="4" w:space="0" w:color="auto"/>
            </w:tcBorders>
            <w:shd w:val="clear" w:color="auto" w:fill="auto"/>
            <w:hideMark/>
          </w:tcPr>
          <w:p w14:paraId="33FB44A2" w14:textId="5647377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4984C089" w14:textId="6B6CE82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r>
      <w:tr w:rsidR="00E92929" w:rsidRPr="00022CED" w14:paraId="08C0C837"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537F442"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0" w:type="auto"/>
            <w:tcBorders>
              <w:top w:val="nil"/>
              <w:left w:val="nil"/>
              <w:bottom w:val="single" w:sz="4" w:space="0" w:color="auto"/>
              <w:right w:val="single" w:sz="4" w:space="0" w:color="auto"/>
            </w:tcBorders>
            <w:shd w:val="clear" w:color="auto" w:fill="auto"/>
            <w:hideMark/>
          </w:tcPr>
          <w:p w14:paraId="2EA26484" w14:textId="2FEE75C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26F6DBF2" w14:textId="749F693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67608B09" w14:textId="4220F64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0" w:type="auto"/>
            <w:tcBorders>
              <w:top w:val="nil"/>
              <w:left w:val="nil"/>
              <w:bottom w:val="single" w:sz="4" w:space="0" w:color="auto"/>
              <w:right w:val="single" w:sz="4" w:space="0" w:color="auto"/>
            </w:tcBorders>
            <w:shd w:val="clear" w:color="auto" w:fill="auto"/>
            <w:hideMark/>
          </w:tcPr>
          <w:p w14:paraId="7DC2B3FA" w14:textId="4403DC9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317F8A9D" w14:textId="03B92D7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0" w:type="auto"/>
            <w:tcBorders>
              <w:top w:val="nil"/>
              <w:left w:val="nil"/>
              <w:bottom w:val="single" w:sz="4" w:space="0" w:color="auto"/>
              <w:right w:val="single" w:sz="4" w:space="0" w:color="auto"/>
            </w:tcBorders>
            <w:shd w:val="clear" w:color="auto" w:fill="auto"/>
            <w:hideMark/>
          </w:tcPr>
          <w:p w14:paraId="04F56834" w14:textId="25EC659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0" w:type="auto"/>
            <w:tcBorders>
              <w:top w:val="nil"/>
              <w:left w:val="nil"/>
              <w:bottom w:val="single" w:sz="4" w:space="0" w:color="auto"/>
              <w:right w:val="single" w:sz="4" w:space="0" w:color="auto"/>
            </w:tcBorders>
            <w:shd w:val="clear" w:color="auto" w:fill="auto"/>
            <w:hideMark/>
          </w:tcPr>
          <w:p w14:paraId="55AB4B16" w14:textId="7D93AEF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hideMark/>
          </w:tcPr>
          <w:p w14:paraId="276C6DAD" w14:textId="6005A03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05B841CB" w14:textId="05A695F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r>
      <w:tr w:rsidR="00E92929" w:rsidRPr="00022CED" w14:paraId="6922886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6CD93AF"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0" w:type="auto"/>
            <w:tcBorders>
              <w:top w:val="nil"/>
              <w:left w:val="nil"/>
              <w:bottom w:val="single" w:sz="4" w:space="0" w:color="auto"/>
              <w:right w:val="single" w:sz="4" w:space="0" w:color="auto"/>
            </w:tcBorders>
            <w:shd w:val="clear" w:color="auto" w:fill="auto"/>
            <w:hideMark/>
          </w:tcPr>
          <w:p w14:paraId="77A79921" w14:textId="5963CE9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73AA9127" w14:textId="4EBB8A4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718F8345" w14:textId="08F847A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29ABE2E2" w14:textId="61DD4CB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422BB279" w14:textId="3B602F8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0" w:type="auto"/>
            <w:tcBorders>
              <w:top w:val="nil"/>
              <w:left w:val="nil"/>
              <w:bottom w:val="single" w:sz="4" w:space="0" w:color="auto"/>
              <w:right w:val="single" w:sz="4" w:space="0" w:color="auto"/>
            </w:tcBorders>
            <w:shd w:val="clear" w:color="auto" w:fill="auto"/>
            <w:hideMark/>
          </w:tcPr>
          <w:p w14:paraId="216A928B" w14:textId="37765B3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c>
          <w:tcPr>
            <w:tcW w:w="0" w:type="auto"/>
            <w:tcBorders>
              <w:top w:val="nil"/>
              <w:left w:val="nil"/>
              <w:bottom w:val="single" w:sz="4" w:space="0" w:color="auto"/>
              <w:right w:val="single" w:sz="4" w:space="0" w:color="auto"/>
            </w:tcBorders>
            <w:shd w:val="clear" w:color="auto" w:fill="auto"/>
            <w:hideMark/>
          </w:tcPr>
          <w:p w14:paraId="10849605" w14:textId="78171DC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97C0825" w14:textId="2CE5390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6515479" w14:textId="0E475B6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E92929" w:rsidRPr="00022CED" w14:paraId="7456F75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CD817E8"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0" w:type="auto"/>
            <w:tcBorders>
              <w:top w:val="nil"/>
              <w:left w:val="nil"/>
              <w:bottom w:val="single" w:sz="4" w:space="0" w:color="auto"/>
              <w:right w:val="single" w:sz="4" w:space="0" w:color="auto"/>
            </w:tcBorders>
            <w:shd w:val="clear" w:color="auto" w:fill="auto"/>
            <w:noWrap/>
            <w:hideMark/>
          </w:tcPr>
          <w:p w14:paraId="391A1179" w14:textId="09674DC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81D21E7" w14:textId="5BCBE83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0AA77AE" w14:textId="784DE7D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6BE231B" w14:textId="7F23EF0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w:t>
            </w:r>
          </w:p>
        </w:tc>
        <w:tc>
          <w:tcPr>
            <w:tcW w:w="0" w:type="auto"/>
            <w:tcBorders>
              <w:top w:val="nil"/>
              <w:left w:val="nil"/>
              <w:bottom w:val="single" w:sz="4" w:space="0" w:color="auto"/>
              <w:right w:val="single" w:sz="4" w:space="0" w:color="auto"/>
            </w:tcBorders>
            <w:shd w:val="clear" w:color="auto" w:fill="auto"/>
            <w:noWrap/>
            <w:hideMark/>
          </w:tcPr>
          <w:p w14:paraId="375594EE" w14:textId="2CF55F5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0" w:type="auto"/>
            <w:tcBorders>
              <w:top w:val="nil"/>
              <w:left w:val="nil"/>
              <w:bottom w:val="single" w:sz="4" w:space="0" w:color="auto"/>
              <w:right w:val="single" w:sz="4" w:space="0" w:color="auto"/>
            </w:tcBorders>
            <w:shd w:val="clear" w:color="auto" w:fill="auto"/>
            <w:noWrap/>
            <w:hideMark/>
          </w:tcPr>
          <w:p w14:paraId="693F4B4B" w14:textId="0F0A988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0" w:type="auto"/>
            <w:tcBorders>
              <w:top w:val="nil"/>
              <w:left w:val="nil"/>
              <w:bottom w:val="single" w:sz="4" w:space="0" w:color="auto"/>
              <w:right w:val="single" w:sz="4" w:space="0" w:color="auto"/>
            </w:tcBorders>
            <w:shd w:val="clear" w:color="auto" w:fill="auto"/>
            <w:noWrap/>
            <w:hideMark/>
          </w:tcPr>
          <w:p w14:paraId="3C387E79" w14:textId="3C73E97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noWrap/>
            <w:hideMark/>
          </w:tcPr>
          <w:p w14:paraId="5E58B5F5" w14:textId="49689CE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68</w:t>
            </w:r>
          </w:p>
        </w:tc>
        <w:tc>
          <w:tcPr>
            <w:tcW w:w="0" w:type="auto"/>
            <w:tcBorders>
              <w:top w:val="nil"/>
              <w:left w:val="nil"/>
              <w:bottom w:val="single" w:sz="4" w:space="0" w:color="auto"/>
              <w:right w:val="single" w:sz="4" w:space="0" w:color="auto"/>
            </w:tcBorders>
            <w:shd w:val="clear" w:color="auto" w:fill="auto"/>
            <w:noWrap/>
            <w:hideMark/>
          </w:tcPr>
          <w:p w14:paraId="0C495538" w14:textId="57331BF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w:t>
            </w:r>
          </w:p>
        </w:tc>
      </w:tr>
      <w:tr w:rsidR="00E92929" w:rsidRPr="00022CED" w14:paraId="77ACC82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75AE48C"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0" w:type="auto"/>
            <w:tcBorders>
              <w:top w:val="nil"/>
              <w:left w:val="nil"/>
              <w:bottom w:val="single" w:sz="4" w:space="0" w:color="auto"/>
              <w:right w:val="single" w:sz="4" w:space="0" w:color="auto"/>
            </w:tcBorders>
            <w:shd w:val="clear" w:color="auto" w:fill="auto"/>
            <w:noWrap/>
            <w:hideMark/>
          </w:tcPr>
          <w:p w14:paraId="04FEAE19" w14:textId="21B127F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0" w:type="auto"/>
            <w:tcBorders>
              <w:top w:val="nil"/>
              <w:left w:val="nil"/>
              <w:bottom w:val="single" w:sz="4" w:space="0" w:color="auto"/>
              <w:right w:val="single" w:sz="4" w:space="0" w:color="auto"/>
            </w:tcBorders>
            <w:shd w:val="clear" w:color="auto" w:fill="auto"/>
            <w:noWrap/>
            <w:hideMark/>
          </w:tcPr>
          <w:p w14:paraId="3969A363" w14:textId="65CF416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0" w:type="auto"/>
            <w:tcBorders>
              <w:top w:val="nil"/>
              <w:left w:val="nil"/>
              <w:bottom w:val="single" w:sz="4" w:space="0" w:color="auto"/>
              <w:right w:val="single" w:sz="4" w:space="0" w:color="auto"/>
            </w:tcBorders>
            <w:shd w:val="clear" w:color="auto" w:fill="auto"/>
            <w:noWrap/>
            <w:hideMark/>
          </w:tcPr>
          <w:p w14:paraId="24ADF08C" w14:textId="48947EA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noWrap/>
            <w:hideMark/>
          </w:tcPr>
          <w:p w14:paraId="3FF1EDB2" w14:textId="422537A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noWrap/>
            <w:hideMark/>
          </w:tcPr>
          <w:p w14:paraId="3F38A067" w14:textId="6BF509F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0" w:type="auto"/>
            <w:tcBorders>
              <w:top w:val="nil"/>
              <w:left w:val="nil"/>
              <w:bottom w:val="single" w:sz="4" w:space="0" w:color="auto"/>
              <w:right w:val="single" w:sz="4" w:space="0" w:color="auto"/>
            </w:tcBorders>
            <w:shd w:val="clear" w:color="auto" w:fill="auto"/>
            <w:noWrap/>
            <w:hideMark/>
          </w:tcPr>
          <w:p w14:paraId="7A6E67FB" w14:textId="2AFBD98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0" w:type="auto"/>
            <w:tcBorders>
              <w:top w:val="nil"/>
              <w:left w:val="nil"/>
              <w:bottom w:val="single" w:sz="4" w:space="0" w:color="auto"/>
              <w:right w:val="single" w:sz="4" w:space="0" w:color="auto"/>
            </w:tcBorders>
            <w:shd w:val="clear" w:color="auto" w:fill="auto"/>
            <w:noWrap/>
            <w:hideMark/>
          </w:tcPr>
          <w:p w14:paraId="7897FCD8" w14:textId="0480727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9CBE3A0" w14:textId="77C981C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DE86664" w14:textId="4658718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E92929" w:rsidRPr="00022CED" w14:paraId="3375FE9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A8707A9"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0" w:type="auto"/>
            <w:tcBorders>
              <w:top w:val="nil"/>
              <w:left w:val="nil"/>
              <w:bottom w:val="single" w:sz="4" w:space="0" w:color="auto"/>
              <w:right w:val="single" w:sz="4" w:space="0" w:color="auto"/>
            </w:tcBorders>
            <w:shd w:val="clear" w:color="auto" w:fill="auto"/>
            <w:noWrap/>
            <w:hideMark/>
          </w:tcPr>
          <w:p w14:paraId="693DBE86" w14:textId="0CBA64C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0" w:type="auto"/>
            <w:tcBorders>
              <w:top w:val="nil"/>
              <w:left w:val="nil"/>
              <w:bottom w:val="single" w:sz="4" w:space="0" w:color="auto"/>
              <w:right w:val="single" w:sz="4" w:space="0" w:color="auto"/>
            </w:tcBorders>
            <w:shd w:val="clear" w:color="auto" w:fill="auto"/>
            <w:noWrap/>
            <w:hideMark/>
          </w:tcPr>
          <w:p w14:paraId="00C31C9C" w14:textId="283B376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noWrap/>
            <w:hideMark/>
          </w:tcPr>
          <w:p w14:paraId="582D3ECC" w14:textId="29E6137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0" w:type="auto"/>
            <w:tcBorders>
              <w:top w:val="nil"/>
              <w:left w:val="nil"/>
              <w:bottom w:val="single" w:sz="4" w:space="0" w:color="auto"/>
              <w:right w:val="single" w:sz="4" w:space="0" w:color="auto"/>
            </w:tcBorders>
            <w:shd w:val="clear" w:color="auto" w:fill="auto"/>
            <w:noWrap/>
            <w:hideMark/>
          </w:tcPr>
          <w:p w14:paraId="5ACF05CE" w14:textId="0259BB3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noWrap/>
            <w:hideMark/>
          </w:tcPr>
          <w:p w14:paraId="531E9224" w14:textId="4C3C2FF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noWrap/>
            <w:hideMark/>
          </w:tcPr>
          <w:p w14:paraId="56D954E8" w14:textId="6734683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0" w:type="auto"/>
            <w:tcBorders>
              <w:top w:val="nil"/>
              <w:left w:val="nil"/>
              <w:bottom w:val="single" w:sz="4" w:space="0" w:color="auto"/>
              <w:right w:val="single" w:sz="4" w:space="0" w:color="auto"/>
            </w:tcBorders>
            <w:shd w:val="clear" w:color="auto" w:fill="auto"/>
            <w:noWrap/>
            <w:hideMark/>
          </w:tcPr>
          <w:p w14:paraId="6A9B1C59" w14:textId="635B766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46</w:t>
            </w:r>
          </w:p>
        </w:tc>
        <w:tc>
          <w:tcPr>
            <w:tcW w:w="0" w:type="auto"/>
            <w:tcBorders>
              <w:top w:val="nil"/>
              <w:left w:val="nil"/>
              <w:bottom w:val="single" w:sz="4" w:space="0" w:color="auto"/>
              <w:right w:val="single" w:sz="4" w:space="0" w:color="auto"/>
            </w:tcBorders>
            <w:shd w:val="clear" w:color="auto" w:fill="auto"/>
            <w:noWrap/>
            <w:hideMark/>
          </w:tcPr>
          <w:p w14:paraId="5B9B7AE4" w14:textId="3926CBE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0" w:type="auto"/>
            <w:tcBorders>
              <w:top w:val="nil"/>
              <w:left w:val="nil"/>
              <w:bottom w:val="single" w:sz="4" w:space="0" w:color="auto"/>
              <w:right w:val="single" w:sz="4" w:space="0" w:color="auto"/>
            </w:tcBorders>
            <w:shd w:val="clear" w:color="auto" w:fill="auto"/>
            <w:noWrap/>
            <w:hideMark/>
          </w:tcPr>
          <w:p w14:paraId="76C660A1" w14:textId="7B924E3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r>
      <w:tr w:rsidR="00E92929" w:rsidRPr="00022CED" w14:paraId="084120D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0B4DBAB"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0" w:type="auto"/>
            <w:tcBorders>
              <w:top w:val="nil"/>
              <w:left w:val="nil"/>
              <w:bottom w:val="single" w:sz="4" w:space="0" w:color="auto"/>
              <w:right w:val="single" w:sz="4" w:space="0" w:color="auto"/>
            </w:tcBorders>
            <w:shd w:val="clear" w:color="auto" w:fill="auto"/>
            <w:noWrap/>
            <w:hideMark/>
          </w:tcPr>
          <w:p w14:paraId="455C0FC7" w14:textId="0042084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0" w:type="auto"/>
            <w:tcBorders>
              <w:top w:val="nil"/>
              <w:left w:val="nil"/>
              <w:bottom w:val="single" w:sz="4" w:space="0" w:color="auto"/>
              <w:right w:val="single" w:sz="4" w:space="0" w:color="auto"/>
            </w:tcBorders>
            <w:shd w:val="clear" w:color="auto" w:fill="auto"/>
            <w:noWrap/>
            <w:hideMark/>
          </w:tcPr>
          <w:p w14:paraId="77D62B44" w14:textId="2C9EFF8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0" w:type="auto"/>
            <w:tcBorders>
              <w:top w:val="nil"/>
              <w:left w:val="nil"/>
              <w:bottom w:val="single" w:sz="4" w:space="0" w:color="auto"/>
              <w:right w:val="single" w:sz="4" w:space="0" w:color="auto"/>
            </w:tcBorders>
            <w:shd w:val="clear" w:color="auto" w:fill="auto"/>
            <w:noWrap/>
            <w:hideMark/>
          </w:tcPr>
          <w:p w14:paraId="6E46D812" w14:textId="73BDA0F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0" w:type="auto"/>
            <w:tcBorders>
              <w:top w:val="nil"/>
              <w:left w:val="nil"/>
              <w:bottom w:val="single" w:sz="4" w:space="0" w:color="auto"/>
              <w:right w:val="single" w:sz="4" w:space="0" w:color="auto"/>
            </w:tcBorders>
            <w:shd w:val="clear" w:color="auto" w:fill="auto"/>
            <w:noWrap/>
            <w:hideMark/>
          </w:tcPr>
          <w:p w14:paraId="2EDC1ADC" w14:textId="210B077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0" w:type="auto"/>
            <w:tcBorders>
              <w:top w:val="nil"/>
              <w:left w:val="nil"/>
              <w:bottom w:val="single" w:sz="4" w:space="0" w:color="auto"/>
              <w:right w:val="single" w:sz="4" w:space="0" w:color="auto"/>
            </w:tcBorders>
            <w:shd w:val="clear" w:color="auto" w:fill="auto"/>
            <w:noWrap/>
            <w:hideMark/>
          </w:tcPr>
          <w:p w14:paraId="4CFF2830" w14:textId="67A5BCF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46</w:t>
            </w:r>
          </w:p>
        </w:tc>
        <w:tc>
          <w:tcPr>
            <w:tcW w:w="0" w:type="auto"/>
            <w:tcBorders>
              <w:top w:val="nil"/>
              <w:left w:val="nil"/>
              <w:bottom w:val="single" w:sz="4" w:space="0" w:color="auto"/>
              <w:right w:val="single" w:sz="4" w:space="0" w:color="auto"/>
            </w:tcBorders>
            <w:shd w:val="clear" w:color="auto" w:fill="auto"/>
            <w:noWrap/>
            <w:hideMark/>
          </w:tcPr>
          <w:p w14:paraId="73B5911A" w14:textId="17A424A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0" w:type="auto"/>
            <w:tcBorders>
              <w:top w:val="nil"/>
              <w:left w:val="nil"/>
              <w:bottom w:val="single" w:sz="4" w:space="0" w:color="auto"/>
              <w:right w:val="single" w:sz="4" w:space="0" w:color="auto"/>
            </w:tcBorders>
            <w:shd w:val="clear" w:color="auto" w:fill="auto"/>
            <w:noWrap/>
            <w:hideMark/>
          </w:tcPr>
          <w:p w14:paraId="178C8038" w14:textId="5E16906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0" w:type="auto"/>
            <w:tcBorders>
              <w:top w:val="nil"/>
              <w:left w:val="nil"/>
              <w:bottom w:val="single" w:sz="4" w:space="0" w:color="auto"/>
              <w:right w:val="single" w:sz="4" w:space="0" w:color="auto"/>
            </w:tcBorders>
            <w:shd w:val="clear" w:color="auto" w:fill="auto"/>
            <w:noWrap/>
            <w:hideMark/>
          </w:tcPr>
          <w:p w14:paraId="041F9BDF" w14:textId="7E5125B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0" w:type="auto"/>
            <w:tcBorders>
              <w:top w:val="nil"/>
              <w:left w:val="nil"/>
              <w:bottom w:val="single" w:sz="4" w:space="0" w:color="auto"/>
              <w:right w:val="single" w:sz="4" w:space="0" w:color="auto"/>
            </w:tcBorders>
            <w:shd w:val="clear" w:color="auto" w:fill="auto"/>
            <w:noWrap/>
            <w:hideMark/>
          </w:tcPr>
          <w:p w14:paraId="4BAB5DFA" w14:textId="11FD87B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r>
      <w:tr w:rsidR="00E92929" w:rsidRPr="00022CED" w14:paraId="0595880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5962DA7"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0" w:type="auto"/>
            <w:tcBorders>
              <w:top w:val="nil"/>
              <w:left w:val="nil"/>
              <w:bottom w:val="single" w:sz="4" w:space="0" w:color="auto"/>
              <w:right w:val="single" w:sz="4" w:space="0" w:color="auto"/>
            </w:tcBorders>
            <w:shd w:val="clear" w:color="auto" w:fill="auto"/>
            <w:noWrap/>
            <w:hideMark/>
          </w:tcPr>
          <w:p w14:paraId="2D622D12" w14:textId="60F6F0C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A67D75E" w14:textId="7207701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CBE0417" w14:textId="08748B8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0AFE97B" w14:textId="10251C1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0" w:type="auto"/>
            <w:tcBorders>
              <w:top w:val="nil"/>
              <w:left w:val="nil"/>
              <w:bottom w:val="single" w:sz="4" w:space="0" w:color="auto"/>
              <w:right w:val="single" w:sz="4" w:space="0" w:color="auto"/>
            </w:tcBorders>
            <w:shd w:val="clear" w:color="auto" w:fill="auto"/>
            <w:noWrap/>
            <w:hideMark/>
          </w:tcPr>
          <w:p w14:paraId="079CE8BB" w14:textId="6F56F6F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0" w:type="auto"/>
            <w:tcBorders>
              <w:top w:val="nil"/>
              <w:left w:val="nil"/>
              <w:bottom w:val="single" w:sz="4" w:space="0" w:color="auto"/>
              <w:right w:val="single" w:sz="4" w:space="0" w:color="auto"/>
            </w:tcBorders>
            <w:shd w:val="clear" w:color="auto" w:fill="auto"/>
            <w:noWrap/>
            <w:hideMark/>
          </w:tcPr>
          <w:p w14:paraId="299907A1" w14:textId="6A5AA4B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noWrap/>
            <w:hideMark/>
          </w:tcPr>
          <w:p w14:paraId="6EC68014" w14:textId="4FEF608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0" w:type="auto"/>
            <w:tcBorders>
              <w:top w:val="nil"/>
              <w:left w:val="nil"/>
              <w:bottom w:val="single" w:sz="4" w:space="0" w:color="auto"/>
              <w:right w:val="single" w:sz="4" w:space="0" w:color="auto"/>
            </w:tcBorders>
            <w:shd w:val="clear" w:color="auto" w:fill="auto"/>
            <w:noWrap/>
            <w:hideMark/>
          </w:tcPr>
          <w:p w14:paraId="502C823D" w14:textId="089682A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0" w:type="auto"/>
            <w:tcBorders>
              <w:top w:val="nil"/>
              <w:left w:val="nil"/>
              <w:bottom w:val="single" w:sz="4" w:space="0" w:color="auto"/>
              <w:right w:val="single" w:sz="4" w:space="0" w:color="auto"/>
            </w:tcBorders>
            <w:shd w:val="clear" w:color="auto" w:fill="auto"/>
            <w:noWrap/>
            <w:hideMark/>
          </w:tcPr>
          <w:p w14:paraId="568D4B7B" w14:textId="0AEE178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r>
      <w:tr w:rsidR="00E92929" w:rsidRPr="00022CED" w14:paraId="37E8F4F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4911072"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0" w:type="auto"/>
            <w:tcBorders>
              <w:top w:val="nil"/>
              <w:left w:val="nil"/>
              <w:bottom w:val="single" w:sz="4" w:space="0" w:color="auto"/>
              <w:right w:val="single" w:sz="4" w:space="0" w:color="auto"/>
            </w:tcBorders>
            <w:shd w:val="clear" w:color="auto" w:fill="auto"/>
            <w:noWrap/>
            <w:hideMark/>
          </w:tcPr>
          <w:p w14:paraId="5C30C851" w14:textId="567FDF4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0" w:type="auto"/>
            <w:tcBorders>
              <w:top w:val="nil"/>
              <w:left w:val="nil"/>
              <w:bottom w:val="single" w:sz="4" w:space="0" w:color="auto"/>
              <w:right w:val="single" w:sz="4" w:space="0" w:color="auto"/>
            </w:tcBorders>
            <w:shd w:val="clear" w:color="auto" w:fill="auto"/>
            <w:noWrap/>
            <w:hideMark/>
          </w:tcPr>
          <w:p w14:paraId="5681C2A3" w14:textId="0557E5A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noWrap/>
            <w:hideMark/>
          </w:tcPr>
          <w:p w14:paraId="4B14C0AE" w14:textId="1D865B6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0" w:type="auto"/>
            <w:tcBorders>
              <w:top w:val="nil"/>
              <w:left w:val="nil"/>
              <w:bottom w:val="single" w:sz="4" w:space="0" w:color="auto"/>
              <w:right w:val="single" w:sz="4" w:space="0" w:color="auto"/>
            </w:tcBorders>
            <w:shd w:val="clear" w:color="auto" w:fill="auto"/>
            <w:noWrap/>
            <w:hideMark/>
          </w:tcPr>
          <w:p w14:paraId="7630A867" w14:textId="16CE4F2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0" w:type="auto"/>
            <w:tcBorders>
              <w:top w:val="nil"/>
              <w:left w:val="nil"/>
              <w:bottom w:val="single" w:sz="4" w:space="0" w:color="auto"/>
              <w:right w:val="single" w:sz="4" w:space="0" w:color="auto"/>
            </w:tcBorders>
            <w:shd w:val="clear" w:color="auto" w:fill="auto"/>
            <w:noWrap/>
            <w:hideMark/>
          </w:tcPr>
          <w:p w14:paraId="43B9656A" w14:textId="7BEFF43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0" w:type="auto"/>
            <w:tcBorders>
              <w:top w:val="nil"/>
              <w:left w:val="nil"/>
              <w:bottom w:val="single" w:sz="4" w:space="0" w:color="auto"/>
              <w:right w:val="single" w:sz="4" w:space="0" w:color="auto"/>
            </w:tcBorders>
            <w:shd w:val="clear" w:color="auto" w:fill="auto"/>
            <w:noWrap/>
            <w:hideMark/>
          </w:tcPr>
          <w:p w14:paraId="3A745FDC" w14:textId="2DF142E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87</w:t>
            </w:r>
          </w:p>
        </w:tc>
        <w:tc>
          <w:tcPr>
            <w:tcW w:w="0" w:type="auto"/>
            <w:tcBorders>
              <w:top w:val="nil"/>
              <w:left w:val="nil"/>
              <w:bottom w:val="single" w:sz="4" w:space="0" w:color="auto"/>
              <w:right w:val="single" w:sz="4" w:space="0" w:color="auto"/>
            </w:tcBorders>
            <w:shd w:val="clear" w:color="auto" w:fill="auto"/>
            <w:noWrap/>
            <w:hideMark/>
          </w:tcPr>
          <w:p w14:paraId="1D8E5849" w14:textId="1F1DAEA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0" w:type="auto"/>
            <w:tcBorders>
              <w:top w:val="nil"/>
              <w:left w:val="nil"/>
              <w:bottom w:val="single" w:sz="4" w:space="0" w:color="auto"/>
              <w:right w:val="single" w:sz="4" w:space="0" w:color="auto"/>
            </w:tcBorders>
            <w:shd w:val="clear" w:color="auto" w:fill="auto"/>
            <w:noWrap/>
            <w:hideMark/>
          </w:tcPr>
          <w:p w14:paraId="78DDA86E" w14:textId="2549E8E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0" w:type="auto"/>
            <w:tcBorders>
              <w:top w:val="nil"/>
              <w:left w:val="nil"/>
              <w:bottom w:val="single" w:sz="4" w:space="0" w:color="auto"/>
              <w:right w:val="single" w:sz="4" w:space="0" w:color="auto"/>
            </w:tcBorders>
            <w:shd w:val="clear" w:color="auto" w:fill="auto"/>
            <w:noWrap/>
            <w:hideMark/>
          </w:tcPr>
          <w:p w14:paraId="6A9381D7" w14:textId="02ACD98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r>
      <w:tr w:rsidR="00E92929" w:rsidRPr="00022CED" w14:paraId="7CD0818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730A1C7" w14:textId="58DA9BE8" w:rsidR="001B6A88" w:rsidRPr="00C60277" w:rsidRDefault="001B6A8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7F09813C" w14:textId="48CB097F" w:rsidR="002D065E" w:rsidRPr="00C60277" w:rsidRDefault="00E275B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1AAF8521" w14:textId="1C8B72DE"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0.35</w:t>
            </w:r>
          </w:p>
          <w:p w14:paraId="2AAFEA23" w14:textId="6A604E45"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noWrap/>
            <w:hideMark/>
          </w:tcPr>
          <w:p w14:paraId="4408449D" w14:textId="559BEEB1"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0.16</w:t>
            </w:r>
          </w:p>
          <w:p w14:paraId="39B606A0" w14:textId="54237848"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noWrap/>
            <w:hideMark/>
          </w:tcPr>
          <w:p w14:paraId="2B98A44B" w14:textId="5A20ED37"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0.51</w:t>
            </w:r>
          </w:p>
          <w:p w14:paraId="1728EDA9" w14:textId="283C3A72"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noWrap/>
            <w:hideMark/>
          </w:tcPr>
          <w:p w14:paraId="4B176C6F" w14:textId="3C394CEB"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1.36</w:t>
            </w:r>
          </w:p>
          <w:p w14:paraId="18323574" w14:textId="78E17FF6"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w:t>
            </w:r>
          </w:p>
        </w:tc>
        <w:tc>
          <w:tcPr>
            <w:tcW w:w="0" w:type="auto"/>
            <w:tcBorders>
              <w:top w:val="nil"/>
              <w:left w:val="nil"/>
              <w:bottom w:val="single" w:sz="4" w:space="0" w:color="auto"/>
              <w:right w:val="single" w:sz="4" w:space="0" w:color="auto"/>
            </w:tcBorders>
            <w:shd w:val="clear" w:color="auto" w:fill="auto"/>
            <w:noWrap/>
            <w:hideMark/>
          </w:tcPr>
          <w:p w14:paraId="3DCCE357" w14:textId="7D48A976"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0.65</w:t>
            </w:r>
          </w:p>
          <w:p w14:paraId="59395A70" w14:textId="55534848"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w:t>
            </w:r>
          </w:p>
        </w:tc>
        <w:tc>
          <w:tcPr>
            <w:tcW w:w="0" w:type="auto"/>
            <w:tcBorders>
              <w:top w:val="nil"/>
              <w:left w:val="nil"/>
              <w:bottom w:val="single" w:sz="4" w:space="0" w:color="auto"/>
              <w:right w:val="single" w:sz="4" w:space="0" w:color="auto"/>
            </w:tcBorders>
            <w:shd w:val="clear" w:color="auto" w:fill="auto"/>
            <w:noWrap/>
            <w:hideMark/>
          </w:tcPr>
          <w:p w14:paraId="46FB1650" w14:textId="679A08C1"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1.99</w:t>
            </w:r>
          </w:p>
          <w:p w14:paraId="084F567A" w14:textId="2BA3E836"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noWrap/>
            <w:hideMark/>
          </w:tcPr>
          <w:p w14:paraId="51182F01" w14:textId="1B4EBBBE"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0.52</w:t>
            </w:r>
          </w:p>
          <w:p w14:paraId="66B54D5A" w14:textId="6D7971B8"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noWrap/>
            <w:hideMark/>
          </w:tcPr>
          <w:p w14:paraId="3A1181EE" w14:textId="36852384"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0.27</w:t>
            </w:r>
          </w:p>
          <w:p w14:paraId="54655707" w14:textId="2C0557FE"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noWrap/>
            <w:hideMark/>
          </w:tcPr>
          <w:p w14:paraId="15B3F8FF" w14:textId="2CB06156"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0.76</w:t>
            </w:r>
          </w:p>
          <w:p w14:paraId="4EC87F82" w14:textId="7ED068B7"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w:t>
            </w:r>
          </w:p>
        </w:tc>
      </w:tr>
    </w:tbl>
    <w:p w14:paraId="6856F1A3" w14:textId="686C598D" w:rsidR="00462136" w:rsidRPr="00C60277" w:rsidRDefault="008A0694" w:rsidP="005A211B">
      <w:pPr>
        <w:keepNext/>
        <w:jc w:val="center"/>
        <w:rPr>
          <w:lang w:val="en-GB"/>
        </w:rPr>
      </w:pPr>
      <w:r w:rsidRPr="009418C6">
        <w:rPr>
          <w:noProof/>
          <w:lang w:val="en-GB"/>
        </w:rPr>
        <w:drawing>
          <wp:inline distT="0" distB="0" distL="0" distR="0" wp14:anchorId="1FB4626C" wp14:editId="346536F7">
            <wp:extent cx="4605866" cy="6235065"/>
            <wp:effectExtent l="0" t="0" r="17145" b="13335"/>
            <wp:docPr id="690042063" name="Chart 690042063">
              <a:extLst xmlns:a="http://schemas.openxmlformats.org/drawingml/2006/main">
                <a:ext uri="{FF2B5EF4-FFF2-40B4-BE49-F238E27FC236}">
                  <a16:creationId xmlns:a16="http://schemas.microsoft.com/office/drawing/2014/main" id="{91B9E718-781F-514D-8F89-C4A66457B4D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6A80D912" w14:textId="03F1D084" w:rsidR="00462136" w:rsidRPr="00C60277" w:rsidRDefault="00462136"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78</w:t>
      </w:r>
      <w:r w:rsidRPr="00C60277">
        <w:fldChar w:fldCharType="end"/>
      </w:r>
      <w:r w:rsidRPr="00C60277">
        <w:t>. Indicator 2A.5a The enrolment rate of children/learners with an official decision of SEN in separate special (pre-)schools or units organised by the ministry of education (%), ISCED 02 boys and ISCED 02 girls</w:t>
      </w:r>
    </w:p>
    <w:p w14:paraId="40F93E19" w14:textId="29CAC98E" w:rsidR="00462136" w:rsidRPr="00C60277" w:rsidRDefault="008A0694" w:rsidP="005A211B">
      <w:pPr>
        <w:keepNext/>
        <w:jc w:val="center"/>
        <w:rPr>
          <w:lang w:val="en-GB"/>
        </w:rPr>
      </w:pPr>
      <w:r w:rsidRPr="009418C6">
        <w:rPr>
          <w:noProof/>
          <w:lang w:val="en-GB"/>
        </w:rPr>
        <w:drawing>
          <wp:inline distT="0" distB="0" distL="0" distR="0" wp14:anchorId="63A307B4" wp14:editId="24A92062">
            <wp:extent cx="4605655" cy="3953934"/>
            <wp:effectExtent l="0" t="0" r="17145" b="8890"/>
            <wp:docPr id="690042064" name="Chart 690042064">
              <a:extLst xmlns:a="http://schemas.openxmlformats.org/drawingml/2006/main">
                <a:ext uri="{FF2B5EF4-FFF2-40B4-BE49-F238E27FC236}">
                  <a16:creationId xmlns:a16="http://schemas.microsoft.com/office/drawing/2014/main" id="{8119D8F9-40DC-3E4D-B753-A577236A67D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7E6E2F28" w14:textId="6F704D41" w:rsidR="00E92929" w:rsidRPr="00C60277" w:rsidRDefault="00462136"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79</w:t>
      </w:r>
      <w:r w:rsidRPr="00C60277">
        <w:rPr>
          <w:b w:val="0"/>
          <w:bCs w:val="0"/>
        </w:rPr>
        <w:fldChar w:fldCharType="end"/>
      </w:r>
      <w:r w:rsidRPr="00C60277">
        <w:t>. Indicator 2A.5a The enrolment rate of children/learners with an official decision of SEN in separate special (pre-)schools or units organised by the ministry of education (%), ISCED 02 total</w:t>
      </w:r>
    </w:p>
    <w:p w14:paraId="1E023E41" w14:textId="42DD8B84" w:rsidR="00462136" w:rsidRPr="00C60277" w:rsidRDefault="008A0694" w:rsidP="000749BD">
      <w:pPr>
        <w:keepNext/>
        <w:jc w:val="center"/>
        <w:rPr>
          <w:lang w:val="en-GB"/>
        </w:rPr>
      </w:pPr>
      <w:r w:rsidRPr="009418C6">
        <w:rPr>
          <w:noProof/>
          <w:lang w:val="en-GB"/>
        </w:rPr>
        <w:drawing>
          <wp:inline distT="0" distB="0" distL="0" distR="0" wp14:anchorId="483E1D6C" wp14:editId="64048B67">
            <wp:extent cx="4648200" cy="8001000"/>
            <wp:effectExtent l="0" t="0" r="12700" b="12700"/>
            <wp:docPr id="690042065" name="Chart 690042065">
              <a:extLst xmlns:a="http://schemas.openxmlformats.org/drawingml/2006/main">
                <a:ext uri="{FF2B5EF4-FFF2-40B4-BE49-F238E27FC236}">
                  <a16:creationId xmlns:a16="http://schemas.microsoft.com/office/drawing/2014/main" id="{B42C4B53-9FB7-9143-84B2-466535243E5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571AF3DE" w14:textId="50B9D3C6" w:rsidR="00462136" w:rsidRPr="00C60277" w:rsidRDefault="00462136"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80</w:t>
      </w:r>
      <w:r w:rsidRPr="00C60277">
        <w:fldChar w:fldCharType="end"/>
      </w:r>
      <w:r w:rsidRPr="00C60277">
        <w:t>. Indicator 2A.5a The enrolment rate of children/learners with an official decision of SEN in separate special (pre-)schools or units organised by the ministry of education (%), ISCED 1+2 boys and ISCED 1+2 girls</w:t>
      </w:r>
    </w:p>
    <w:p w14:paraId="0034B5A8" w14:textId="67964420" w:rsidR="00462136" w:rsidRPr="00C60277" w:rsidRDefault="008A0694" w:rsidP="00725A94">
      <w:pPr>
        <w:keepNext/>
        <w:jc w:val="center"/>
        <w:rPr>
          <w:lang w:val="en-GB"/>
        </w:rPr>
      </w:pPr>
      <w:r w:rsidRPr="009418C6">
        <w:rPr>
          <w:noProof/>
          <w:lang w:val="en-GB"/>
        </w:rPr>
        <w:drawing>
          <wp:inline distT="0" distB="0" distL="0" distR="0" wp14:anchorId="0AC07D6F" wp14:editId="016D3929">
            <wp:extent cx="4605655" cy="5935134"/>
            <wp:effectExtent l="0" t="0" r="17145" b="8890"/>
            <wp:docPr id="690042066" name="Chart 690042066">
              <a:extLst xmlns:a="http://schemas.openxmlformats.org/drawingml/2006/main">
                <a:ext uri="{FF2B5EF4-FFF2-40B4-BE49-F238E27FC236}">
                  <a16:creationId xmlns:a16="http://schemas.microsoft.com/office/drawing/2014/main" id="{2281520A-3D4F-F54C-BB9A-92C54E54172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15844BA0" w14:textId="3DA0D485" w:rsidR="001B6DC8" w:rsidRPr="00C60277" w:rsidRDefault="00462136"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81</w:t>
      </w:r>
      <w:r w:rsidRPr="00C60277">
        <w:rPr>
          <w:b w:val="0"/>
          <w:bCs w:val="0"/>
        </w:rPr>
        <w:fldChar w:fldCharType="end"/>
      </w:r>
      <w:r w:rsidRPr="00C60277">
        <w:t>. Indicator 2A.5a The enrolment rate of children/learners with an official decision of SEN in separate special (pre-)schools or units organised by the ministry of education (%), ISCED 1+2 total</w:t>
      </w:r>
    </w:p>
    <w:p w14:paraId="0C7A2EB6" w14:textId="669B19DB" w:rsidR="00462136" w:rsidRPr="00C60277" w:rsidRDefault="008A0694" w:rsidP="00951F4D">
      <w:pPr>
        <w:keepNext/>
        <w:jc w:val="center"/>
        <w:rPr>
          <w:lang w:val="en-GB"/>
        </w:rPr>
      </w:pPr>
      <w:r w:rsidRPr="009418C6">
        <w:rPr>
          <w:noProof/>
          <w:lang w:val="en-GB"/>
        </w:rPr>
        <w:drawing>
          <wp:inline distT="0" distB="0" distL="0" distR="0" wp14:anchorId="673BDF0B" wp14:editId="42E71B13">
            <wp:extent cx="4648200" cy="6681470"/>
            <wp:effectExtent l="0" t="0" r="12700" b="11430"/>
            <wp:docPr id="690042067" name="Chart 690042067">
              <a:extLst xmlns:a="http://schemas.openxmlformats.org/drawingml/2006/main">
                <a:ext uri="{FF2B5EF4-FFF2-40B4-BE49-F238E27FC236}">
                  <a16:creationId xmlns:a16="http://schemas.microsoft.com/office/drawing/2014/main" id="{B25BA8E3-C4E7-B647-92FF-56F658CB2C9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465EC15A" w14:textId="01EC1BF6" w:rsidR="00462136" w:rsidRPr="00C60277" w:rsidRDefault="00462136"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82</w:t>
      </w:r>
      <w:r w:rsidRPr="00C60277">
        <w:fldChar w:fldCharType="end"/>
      </w:r>
      <w:r w:rsidRPr="00C60277">
        <w:t>. Indicator 2A.5a The enrolment rate of children/learners with an official decision of SEN in separate special (pre-)schools or units organised by the ministry of education (%), ISCED 3 boys and ISCED 3 girls</w:t>
      </w:r>
    </w:p>
    <w:p w14:paraId="0171835F" w14:textId="2D3F9EA1" w:rsidR="00462136" w:rsidRPr="00C60277" w:rsidRDefault="008A0694" w:rsidP="00951F4D">
      <w:pPr>
        <w:keepNext/>
        <w:jc w:val="center"/>
        <w:rPr>
          <w:lang w:val="en-GB"/>
        </w:rPr>
      </w:pPr>
      <w:r w:rsidRPr="009418C6">
        <w:rPr>
          <w:noProof/>
          <w:lang w:val="en-GB"/>
        </w:rPr>
        <w:drawing>
          <wp:inline distT="0" distB="0" distL="0" distR="0" wp14:anchorId="7CB55C0E" wp14:editId="61F703D5">
            <wp:extent cx="4613910" cy="4879818"/>
            <wp:effectExtent l="0" t="0" r="8890" b="10160"/>
            <wp:docPr id="690042068" name="Chart 690042068">
              <a:extLst xmlns:a="http://schemas.openxmlformats.org/drawingml/2006/main">
                <a:ext uri="{FF2B5EF4-FFF2-40B4-BE49-F238E27FC236}">
                  <a16:creationId xmlns:a16="http://schemas.microsoft.com/office/drawing/2014/main" id="{334D9FD5-76AE-7343-B5CC-8C7EF5CABE5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717BFDEC" w14:textId="799D71E5" w:rsidR="001B6DC8" w:rsidRPr="00C60277" w:rsidRDefault="00462136"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83</w:t>
      </w:r>
      <w:r w:rsidRPr="00C60277">
        <w:fldChar w:fldCharType="end"/>
      </w:r>
      <w:r w:rsidRPr="00C60277">
        <w:t>. Indicator 2A.5a The enrolment rate of children/learners with an official decision of SEN in separate special (pre-)schools or units organised by the ministry of education (%), ISCED 3 total</w:t>
      </w:r>
    </w:p>
    <w:p w14:paraId="13453AD9" w14:textId="0F560149" w:rsidR="007029C5" w:rsidRPr="009418C6" w:rsidRDefault="007029C5" w:rsidP="009418C6">
      <w:pPr>
        <w:pStyle w:val="Agency-body-text-report"/>
      </w:pPr>
      <w:r w:rsidRPr="00C60277">
        <w:br w:type="page"/>
      </w:r>
    </w:p>
    <w:p w14:paraId="3A3CCD48" w14:textId="55CF8A1B" w:rsidR="00127DE8" w:rsidRPr="00C60277" w:rsidRDefault="77071A79" w:rsidP="00014188">
      <w:pPr>
        <w:pStyle w:val="Agency-heading-4-report"/>
      </w:pPr>
      <w:r w:rsidRPr="00C60277">
        <w:t xml:space="preserve">Indicator 2A.5b The enrolment rate of children/learners with an official decision of SEN in separate special </w:t>
      </w:r>
      <w:r w:rsidR="007314D8" w:rsidRPr="00C60277">
        <w:t>(pre-)</w:t>
      </w:r>
      <w:r w:rsidRPr="00C60277">
        <w:t>schools or units organised by other sectors/ministries (%)</w:t>
      </w:r>
    </w:p>
    <w:p w14:paraId="42BE38E8" w14:textId="3E878D50" w:rsidR="00777EBC" w:rsidRPr="009418C6" w:rsidRDefault="7ABE0BF6" w:rsidP="00293667">
      <w:pPr>
        <w:pStyle w:val="Agency-body-text-report"/>
      </w:pPr>
      <w:r w:rsidRPr="00C60277">
        <w:t xml:space="preserve">The data shows children/learners with an official decision of SEN who are enrolled in separate, non-inclusive special </w:t>
      </w:r>
      <w:r w:rsidR="007314D8" w:rsidRPr="00C60277">
        <w:t>(pre-)</w:t>
      </w:r>
      <w:r w:rsidRPr="00C60277">
        <w:t>schools or units organised by other sectors/ministries</w:t>
      </w:r>
      <w:r w:rsidR="00A466BF" w:rsidRPr="00C60277">
        <w:t xml:space="preserve">, </w:t>
      </w:r>
      <w:r w:rsidR="00A466BF" w:rsidRPr="009418C6">
        <w:t xml:space="preserve">based on </w:t>
      </w:r>
      <w:r w:rsidR="00E04381" w:rsidRPr="009418C6">
        <w:t xml:space="preserve">the </w:t>
      </w:r>
      <w:r w:rsidR="00A466BF" w:rsidRPr="009418C6">
        <w:t>number of children/learners enrolled in any form of recognised education.</w:t>
      </w:r>
    </w:p>
    <w:p w14:paraId="1699F5E6" w14:textId="2D440CD0" w:rsidR="00777EBC" w:rsidRPr="00C60277" w:rsidRDefault="7ABE0BF6" w:rsidP="00014188">
      <w:pPr>
        <w:pStyle w:val="Agency-body-text-report"/>
      </w:pPr>
      <w:r w:rsidRPr="00C60277">
        <w:t>Their enrolment in this form of separate, non-inclusive setting is not in line with the 80% time placement benchmark, or the various proxies for this benchmark.</w:t>
      </w:r>
    </w:p>
    <w:p w14:paraId="26AC5C32" w14:textId="012B1727" w:rsidR="004E1CA6" w:rsidRPr="00C60277" w:rsidRDefault="004E1CA6" w:rsidP="00014188">
      <w:pPr>
        <w:pStyle w:val="Agency-body-text-report"/>
        <w:keepNext/>
      </w:pPr>
      <w:r w:rsidRPr="00C60277">
        <w:t>This indicator has been calculated as follows:</w:t>
      </w:r>
    </w:p>
    <w:p w14:paraId="2AA5AE40" w14:textId="3D42E500" w:rsidR="007029C5" w:rsidRPr="00C60277" w:rsidRDefault="00F21145" w:rsidP="00014188">
      <w:pPr>
        <w:pStyle w:val="Agency-body-text-report"/>
        <w:spacing w:before="360" w:after="360"/>
        <w:jc w:val="center"/>
      </w:pPr>
      <w:r w:rsidRPr="00416CBC">
        <w:rPr>
          <w:noProof/>
        </w:rPr>
        <mc:AlternateContent>
          <mc:Choice Requires="wps">
            <w:drawing>
              <wp:anchor distT="0" distB="0" distL="114300" distR="114300" simplePos="0" relativeHeight="251658314" behindDoc="0" locked="0" layoutInCell="1" allowOverlap="1" wp14:anchorId="122BAC7B" wp14:editId="2A23889B">
                <wp:simplePos x="0" y="0"/>
                <wp:positionH relativeFrom="column">
                  <wp:posOffset>4473125</wp:posOffset>
                </wp:positionH>
                <wp:positionV relativeFrom="paragraph">
                  <wp:posOffset>791210</wp:posOffset>
                </wp:positionV>
                <wp:extent cx="638810" cy="394335"/>
                <wp:effectExtent l="0" t="0" r="0" b="0"/>
                <wp:wrapNone/>
                <wp:docPr id="1666648229" name="Text Box 1666648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4BB7F876"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06614A7F">
              <v:shape id="Text Box 1666648229" style="position:absolute;left:0;text-align:left;margin-left:352.2pt;margin-top:62.3pt;width:50.3pt;height:31.0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84"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" w14:anchorId="122BAC7B">
                <v:textbox>
                  <w:txbxContent>
                    <w:p w:rsidRPr="00B324D2" w:rsidR="009A4843" w:rsidP="009A4843" w:rsidRDefault="009A4843" w14:paraId="578C7950"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312" behindDoc="0" locked="0" layoutInCell="1" allowOverlap="1" wp14:anchorId="6C0161C8" wp14:editId="2AF02C1D">
                <wp:simplePos x="0" y="0"/>
                <wp:positionH relativeFrom="column">
                  <wp:posOffset>749260</wp:posOffset>
                </wp:positionH>
                <wp:positionV relativeFrom="paragraph">
                  <wp:posOffset>182245</wp:posOffset>
                </wp:positionV>
                <wp:extent cx="3851910" cy="666750"/>
                <wp:effectExtent l="0" t="0" r="0" b="0"/>
                <wp:wrapNone/>
                <wp:docPr id="1666648227" name="Text Box 1666648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666750"/>
                        </a:xfrm>
                        <a:prstGeom prst="rect">
                          <a:avLst/>
                        </a:prstGeom>
                        <a:noFill/>
                        <a:ln w="6350">
                          <a:noFill/>
                        </a:ln>
                      </wps:spPr>
                      <wps:txbx>
                        <w:txbxContent>
                          <w:p w14:paraId="77250419"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141913">
                              <w:rPr>
                                <w:rFonts w:ascii="Calibri" w:hAnsi="Calibri"/>
                                <w:b/>
                                <w:bCs/>
                                <w:color w:val="002060"/>
                              </w:rPr>
                              <w:t>number of children/learners with an official decision of SEN educated in separate special (pre-)schools or units organised by other sectors/ministries (Q2.4b)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B07E46E">
              <v:shape id="Text Box 1666648227" style="position:absolute;left:0;text-align:left;margin-left:59pt;margin-top:14.35pt;width:303.3pt;height:5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85"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" w14:anchorId="6C0161C8">
                <v:textbox>
                  <w:txbxContent>
                    <w:p w:rsidRPr="00B324D2" w:rsidR="009A4843" w:rsidP="009A4843" w:rsidRDefault="009A4843" w14:paraId="542667D4" w14:textId="77777777">
                      <w:pPr>
                        <w:rPr>
                          <w:rFonts w:ascii="Calibri" w:hAnsi="Calibri"/>
                          <w:b/>
                          <w:bCs/>
                          <w:color w:val="002060"/>
                        </w:rPr>
                      </w:pPr>
                      <w:r w:rsidRPr="00BD6E8E">
                        <w:rPr>
                          <w:rFonts w:ascii="Calibri" w:hAnsi="Calibri"/>
                          <w:b/>
                          <w:bCs/>
                          <w:color w:val="002060"/>
                        </w:rPr>
                        <w:t xml:space="preserve">The </w:t>
                      </w:r>
                      <w:r w:rsidRPr="00141913">
                        <w:rPr>
                          <w:rFonts w:ascii="Calibri" w:hAnsi="Calibri"/>
                          <w:b/>
                          <w:bCs/>
                          <w:color w:val="002060"/>
                        </w:rPr>
                        <w:t>number of children/learners with an official decision of SEN educated in separate special (pre-)schools or units organised by other sectors/ministries (Q2.4b)</w:t>
                      </w:r>
                    </w:p>
                  </w:txbxContent>
                </v:textbox>
              </v:shape>
            </w:pict>
          </mc:Fallback>
        </mc:AlternateContent>
      </w:r>
      <w:r w:rsidRPr="00416CBC">
        <w:rPr>
          <w:noProof/>
        </w:rPr>
        <mc:AlternateContent>
          <mc:Choice Requires="wps">
            <w:drawing>
              <wp:anchor distT="0" distB="0" distL="114300" distR="114300" simplePos="0" relativeHeight="251658311" behindDoc="0" locked="0" layoutInCell="1" allowOverlap="1" wp14:anchorId="73B0A563" wp14:editId="73CE7DC0">
                <wp:simplePos x="0" y="0"/>
                <wp:positionH relativeFrom="column">
                  <wp:posOffset>831635</wp:posOffset>
                </wp:positionH>
                <wp:positionV relativeFrom="paragraph">
                  <wp:posOffset>959935</wp:posOffset>
                </wp:positionV>
                <wp:extent cx="3695065" cy="0"/>
                <wp:effectExtent l="0" t="12700" r="13335" b="12700"/>
                <wp:wrapNone/>
                <wp:docPr id="1666648226" name="Straight Connector 1666648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62B7ED60">
              <v:line id="Straight Connector 1666648226"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5.5pt,75.6pt" to="356.45pt,75.6pt" w14:anchorId="3CEEE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"/>
            </w:pict>
          </mc:Fallback>
        </mc:AlternateContent>
      </w:r>
      <w:r w:rsidRPr="00416CBC">
        <w:rPr>
          <w:noProof/>
        </w:rPr>
        <mc:AlternateContent>
          <mc:Choice Requires="wps">
            <w:drawing>
              <wp:anchor distT="0" distB="0" distL="114300" distR="114300" simplePos="0" relativeHeight="251658313" behindDoc="0" locked="0" layoutInCell="1" allowOverlap="1" wp14:anchorId="0B492AE0" wp14:editId="337A8923">
                <wp:simplePos x="0" y="0"/>
                <wp:positionH relativeFrom="column">
                  <wp:posOffset>746525</wp:posOffset>
                </wp:positionH>
                <wp:positionV relativeFrom="paragraph">
                  <wp:posOffset>1066650</wp:posOffset>
                </wp:positionV>
                <wp:extent cx="3792220" cy="681990"/>
                <wp:effectExtent l="0" t="0" r="0" b="0"/>
                <wp:wrapNone/>
                <wp:docPr id="1666648228" name="Text Box 1666648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4920C28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99BE3FE">
              <v:shape id="Text Box 1666648228" style="position:absolute;left:0;text-align:left;margin-left:58.8pt;margin-top:84pt;width:298.6pt;height:53.7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8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" w14:anchorId="0B492AE0">
                <v:textbox>
                  <w:txbxContent>
                    <w:p w:rsidRPr="00B324D2" w:rsidR="009A4843" w:rsidP="009A4843" w:rsidRDefault="009A4843" w14:paraId="773966DC" w14:textId="7777777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7029C5" w:rsidRPr="00416CBC">
        <w:rPr>
          <w:noProof/>
        </w:rPr>
        <mc:AlternateContent>
          <mc:Choice Requires="wps">
            <w:drawing>
              <wp:inline distT="0" distB="0" distL="0" distR="0" wp14:anchorId="63D0D294" wp14:editId="4C847A95">
                <wp:extent cx="4383915" cy="1514006"/>
                <wp:effectExtent l="12700" t="12700" r="10795" b="10160"/>
                <wp:docPr id="28" name="Rounded Rectangle 28" descr="The number of children/learners with an official decision of SEN educated in separate special (pre-)schools or units organised by other sectors/ministries (Q2.4b)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839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4763F9D9">
              <v:roundrect id="Rounded Rectangle 28" style="width:345.2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separate special (pre-)schools or units organised by other sectors/ministries (Q2.4b) divided by The number of children/learners enrolled in any form of recognised education (Q1.2) multiplied by 100" o:spid="_x0000_s1026" filled="f" strokecolor="#ffc000" strokeweight="1.5pt" arcsize="10923f" w14:anchorId="77574D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">
                <w10:anchorlock/>
              </v:roundrect>
            </w:pict>
          </mc:Fallback>
        </mc:AlternateContent>
      </w:r>
    </w:p>
    <w:p w14:paraId="5DA7365C" w14:textId="6D23EE22" w:rsidR="007029C5" w:rsidRPr="00C60277" w:rsidRDefault="07167A17" w:rsidP="00C1C1F1">
      <w:pPr>
        <w:pStyle w:val="Agency-body-text-report"/>
      </w:pPr>
      <w:r w:rsidRPr="00C60277">
        <w:t xml:space="preserve">Only </w:t>
      </w:r>
      <w:r w:rsidR="007D1B64" w:rsidRPr="00C60277">
        <w:t>five countries or fewer</w:t>
      </w:r>
      <w:r w:rsidRPr="00C60277">
        <w:t xml:space="preserve"> can provide any form of data relating to this indicator.</w:t>
      </w:r>
    </w:p>
    <w:p w14:paraId="608CE124" w14:textId="0132CFD9" w:rsidR="00BB5ED9" w:rsidRPr="00C60277" w:rsidRDefault="00DA0910" w:rsidP="00C1C1F1">
      <w:pPr>
        <w:pStyle w:val="Agency-body-text-report"/>
      </w:pPr>
      <w:r w:rsidRPr="00C60277">
        <w:t>The truncated summary indicator table below presents their data in full</w:t>
      </w:r>
      <w:r w:rsidR="07167A17" w:rsidRPr="00C60277">
        <w:t>.</w:t>
      </w:r>
    </w:p>
    <w:p w14:paraId="5C3F2BFC" w14:textId="155C65C4" w:rsidR="00210AB5" w:rsidRPr="00C60277" w:rsidRDefault="00210AB5" w:rsidP="00210AB5">
      <w:pPr>
        <w:pStyle w:val="Agency-body-text-report"/>
      </w:pPr>
      <w:r w:rsidRPr="00C60277">
        <w:t xml:space="preserve">The total average is not calculated for this indicator as </w:t>
      </w:r>
      <w:r w:rsidR="00B966F9" w:rsidRPr="00C60277">
        <w:t>the number of countries is insufficient</w:t>
      </w:r>
      <w:r w:rsidRPr="00C60277">
        <w:t xml:space="preserve"> to provide a meaningful total average figure.</w:t>
      </w:r>
    </w:p>
    <w:p w14:paraId="2CD568BC" w14:textId="63A0C1D0" w:rsidR="00282EF7" w:rsidRPr="00C60277" w:rsidRDefault="00282EF7" w:rsidP="00014188">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18</w:t>
      </w:r>
      <w:r w:rsidRPr="00C60277">
        <w:fldChar w:fldCharType="end"/>
      </w:r>
      <w:r w:rsidRPr="00C60277">
        <w:t>. Indicator 2A.5b The enrolment rate of children/learners with an official decision of SEN in separate special (pre-)schools or units organised by other sectors/ministries (%)</w:t>
      </w:r>
    </w:p>
    <w:tbl>
      <w:tblPr>
        <w:tblW w:w="0" w:type="auto"/>
        <w:tblCellMar>
          <w:left w:w="70" w:type="dxa"/>
          <w:right w:w="70" w:type="dxa"/>
        </w:tblCellMar>
        <w:tblLook w:val="04A0" w:firstRow="1" w:lastRow="0" w:firstColumn="1" w:lastColumn="0" w:noHBand="0" w:noVBand="1"/>
      </w:tblPr>
      <w:tblGrid>
        <w:gridCol w:w="989"/>
        <w:gridCol w:w="880"/>
        <w:gridCol w:w="875"/>
        <w:gridCol w:w="889"/>
        <w:gridCol w:w="911"/>
        <w:gridCol w:w="906"/>
        <w:gridCol w:w="920"/>
        <w:gridCol w:w="849"/>
        <w:gridCol w:w="843"/>
        <w:gridCol w:w="858"/>
      </w:tblGrid>
      <w:tr w:rsidR="0075263B" w:rsidRPr="00022CED" w14:paraId="10B78D31"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5F5ED1" w14:textId="77777777" w:rsidR="002D065E" w:rsidRPr="00C60277" w:rsidRDefault="1E69285F" w:rsidP="00C1C1F1">
            <w:pP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4C54E8A" w14:textId="77777777" w:rsidR="002D065E" w:rsidRPr="00C60277" w:rsidRDefault="002D065E">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063036F" w14:textId="77777777" w:rsidR="002D065E" w:rsidRPr="00C60277" w:rsidRDefault="002D065E">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187AA8C" w14:textId="77777777" w:rsidR="002D065E" w:rsidRPr="00C60277" w:rsidRDefault="002D065E">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4CA65B94" w14:textId="77777777" w:rsidR="002D065E" w:rsidRPr="00C60277" w:rsidRDefault="1E69285F" w:rsidP="00C1C1F1">
            <w:pPr>
              <w:jc w:val="cente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51428BE" w14:textId="77777777" w:rsidR="002D065E" w:rsidRPr="00C60277" w:rsidRDefault="1E69285F" w:rsidP="00C1C1F1">
            <w:pPr>
              <w:jc w:val="cente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16BB627" w14:textId="77777777" w:rsidR="002D065E" w:rsidRPr="00C60277" w:rsidRDefault="1E69285F" w:rsidP="00C1C1F1">
            <w:pPr>
              <w:jc w:val="cente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C37A153" w14:textId="77777777" w:rsidR="002D065E" w:rsidRPr="00C60277" w:rsidRDefault="002D065E">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D34DEF8" w14:textId="77777777" w:rsidR="002D065E" w:rsidRPr="00C60277" w:rsidRDefault="002D065E">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05AA6A2" w14:textId="77777777" w:rsidR="002D065E" w:rsidRPr="00C60277" w:rsidRDefault="002D065E">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Total</w:t>
            </w:r>
          </w:p>
        </w:tc>
      </w:tr>
      <w:tr w:rsidR="002D065E" w:rsidRPr="00022CED" w14:paraId="410AD9B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068CAF0" w14:textId="77777777" w:rsidR="002D065E" w:rsidRPr="00C60277" w:rsidRDefault="002D065E" w:rsidP="002D065E">
            <w:pPr>
              <w:rPr>
                <w:rFonts w:ascii="Calibri" w:hAnsi="Calibri" w:cs="Calibri"/>
                <w:b/>
                <w:bCs/>
                <w:color w:val="000000"/>
                <w:sz w:val="22"/>
                <w:szCs w:val="22"/>
                <w:lang w:val="en-GB"/>
              </w:rPr>
            </w:pPr>
            <w:r w:rsidRPr="00C60277">
              <w:rPr>
                <w:rFonts w:ascii="Calibri" w:hAnsi="Calibri" w:cs="Calibri"/>
                <w:b/>
                <w:bCs/>
                <w:color w:val="000000"/>
                <w:sz w:val="22"/>
                <w:szCs w:val="22"/>
                <w:lang w:val="en-GB"/>
              </w:rPr>
              <w:t>Estonia</w:t>
            </w:r>
          </w:p>
        </w:tc>
        <w:tc>
          <w:tcPr>
            <w:tcW w:w="0" w:type="auto"/>
            <w:tcBorders>
              <w:top w:val="nil"/>
              <w:left w:val="nil"/>
              <w:bottom w:val="single" w:sz="4" w:space="0" w:color="auto"/>
              <w:right w:val="single" w:sz="4" w:space="0" w:color="auto"/>
            </w:tcBorders>
            <w:shd w:val="clear" w:color="auto" w:fill="auto"/>
            <w:hideMark/>
          </w:tcPr>
          <w:p w14:paraId="2F3E3E1E" w14:textId="09A9986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14</w:t>
            </w:r>
          </w:p>
        </w:tc>
        <w:tc>
          <w:tcPr>
            <w:tcW w:w="0" w:type="auto"/>
            <w:tcBorders>
              <w:top w:val="nil"/>
              <w:left w:val="nil"/>
              <w:bottom w:val="single" w:sz="4" w:space="0" w:color="auto"/>
              <w:right w:val="single" w:sz="4" w:space="0" w:color="auto"/>
            </w:tcBorders>
            <w:shd w:val="clear" w:color="auto" w:fill="auto"/>
            <w:hideMark/>
          </w:tcPr>
          <w:p w14:paraId="01E1D214" w14:textId="75AE9A7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4F450030" w14:textId="29959B7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23</w:t>
            </w:r>
          </w:p>
        </w:tc>
        <w:tc>
          <w:tcPr>
            <w:tcW w:w="0" w:type="auto"/>
            <w:tcBorders>
              <w:top w:val="nil"/>
              <w:left w:val="nil"/>
              <w:bottom w:val="single" w:sz="4" w:space="0" w:color="auto"/>
              <w:right w:val="single" w:sz="4" w:space="0" w:color="auto"/>
            </w:tcBorders>
            <w:shd w:val="clear" w:color="auto" w:fill="auto"/>
            <w:hideMark/>
          </w:tcPr>
          <w:p w14:paraId="252510C0" w14:textId="20D5692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1A006208" w14:textId="593A796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44</w:t>
            </w:r>
          </w:p>
        </w:tc>
        <w:tc>
          <w:tcPr>
            <w:tcW w:w="0" w:type="auto"/>
            <w:tcBorders>
              <w:top w:val="nil"/>
              <w:left w:val="nil"/>
              <w:bottom w:val="single" w:sz="4" w:space="0" w:color="auto"/>
              <w:right w:val="single" w:sz="4" w:space="0" w:color="auto"/>
            </w:tcBorders>
            <w:shd w:val="clear" w:color="auto" w:fill="auto"/>
            <w:hideMark/>
          </w:tcPr>
          <w:p w14:paraId="1BBD7CF0" w14:textId="529DD5E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55</w:t>
            </w:r>
          </w:p>
        </w:tc>
        <w:tc>
          <w:tcPr>
            <w:tcW w:w="0" w:type="auto"/>
            <w:tcBorders>
              <w:top w:val="nil"/>
              <w:left w:val="nil"/>
              <w:bottom w:val="single" w:sz="4" w:space="0" w:color="auto"/>
              <w:right w:val="single" w:sz="4" w:space="0" w:color="auto"/>
            </w:tcBorders>
            <w:shd w:val="clear" w:color="auto" w:fill="auto"/>
            <w:hideMark/>
          </w:tcPr>
          <w:p w14:paraId="4F6EC739" w14:textId="5370BC7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06</w:t>
            </w:r>
          </w:p>
        </w:tc>
        <w:tc>
          <w:tcPr>
            <w:tcW w:w="0" w:type="auto"/>
            <w:tcBorders>
              <w:top w:val="nil"/>
              <w:left w:val="nil"/>
              <w:bottom w:val="single" w:sz="4" w:space="0" w:color="auto"/>
              <w:right w:val="single" w:sz="4" w:space="0" w:color="auto"/>
            </w:tcBorders>
            <w:shd w:val="clear" w:color="auto" w:fill="auto"/>
            <w:hideMark/>
          </w:tcPr>
          <w:p w14:paraId="67DDACD9" w14:textId="1B97B4B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3E3CE430" w14:textId="4FB8C1F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09</w:t>
            </w:r>
          </w:p>
        </w:tc>
      </w:tr>
      <w:tr w:rsidR="002D065E" w:rsidRPr="00022CED" w14:paraId="537EF32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1A31513" w14:textId="77777777" w:rsidR="002D065E" w:rsidRPr="00C60277" w:rsidRDefault="002D065E" w:rsidP="002D065E">
            <w:pPr>
              <w:rPr>
                <w:rFonts w:ascii="Calibri" w:hAnsi="Calibri" w:cs="Calibri"/>
                <w:b/>
                <w:bCs/>
                <w:color w:val="000000"/>
                <w:sz w:val="22"/>
                <w:szCs w:val="22"/>
                <w:lang w:val="en-GB"/>
              </w:rPr>
            </w:pPr>
            <w:r w:rsidRPr="00C60277">
              <w:rPr>
                <w:rFonts w:ascii="Calibri" w:hAnsi="Calibri" w:cs="Calibri"/>
                <w:b/>
                <w:bCs/>
                <w:color w:val="000000"/>
                <w:sz w:val="22"/>
                <w:szCs w:val="22"/>
                <w:lang w:val="en-GB"/>
              </w:rPr>
              <w:t>Hungary</w:t>
            </w:r>
          </w:p>
        </w:tc>
        <w:tc>
          <w:tcPr>
            <w:tcW w:w="0" w:type="auto"/>
            <w:tcBorders>
              <w:top w:val="nil"/>
              <w:left w:val="nil"/>
              <w:bottom w:val="single" w:sz="4" w:space="0" w:color="auto"/>
              <w:right w:val="single" w:sz="4" w:space="0" w:color="auto"/>
            </w:tcBorders>
            <w:shd w:val="clear" w:color="auto" w:fill="auto"/>
            <w:hideMark/>
          </w:tcPr>
          <w:p w14:paraId="486C5803" w14:textId="51B7F51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7F794A52" w14:textId="3380C38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6B2526D2" w14:textId="7085451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w:t>
            </w:r>
          </w:p>
        </w:tc>
        <w:tc>
          <w:tcPr>
            <w:tcW w:w="0" w:type="auto"/>
            <w:tcBorders>
              <w:top w:val="nil"/>
              <w:left w:val="nil"/>
              <w:bottom w:val="single" w:sz="4" w:space="0" w:color="auto"/>
              <w:right w:val="single" w:sz="4" w:space="0" w:color="auto"/>
            </w:tcBorders>
            <w:shd w:val="clear" w:color="auto" w:fill="auto"/>
            <w:hideMark/>
          </w:tcPr>
          <w:p w14:paraId="0B4F2A06" w14:textId="06AA655D"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13</w:t>
            </w:r>
          </w:p>
        </w:tc>
        <w:tc>
          <w:tcPr>
            <w:tcW w:w="0" w:type="auto"/>
            <w:tcBorders>
              <w:top w:val="nil"/>
              <w:left w:val="nil"/>
              <w:bottom w:val="single" w:sz="4" w:space="0" w:color="auto"/>
              <w:right w:val="single" w:sz="4" w:space="0" w:color="auto"/>
            </w:tcBorders>
            <w:shd w:val="clear" w:color="auto" w:fill="auto"/>
            <w:hideMark/>
          </w:tcPr>
          <w:p w14:paraId="770BD2A9" w14:textId="4A564B43"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1B9D9D3A" w14:textId="6247F74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19</w:t>
            </w:r>
          </w:p>
        </w:tc>
        <w:tc>
          <w:tcPr>
            <w:tcW w:w="0" w:type="auto"/>
            <w:tcBorders>
              <w:top w:val="nil"/>
              <w:left w:val="nil"/>
              <w:bottom w:val="single" w:sz="4" w:space="0" w:color="auto"/>
              <w:right w:val="single" w:sz="4" w:space="0" w:color="auto"/>
            </w:tcBorders>
            <w:shd w:val="clear" w:color="auto" w:fill="auto"/>
            <w:hideMark/>
          </w:tcPr>
          <w:p w14:paraId="08A5690E" w14:textId="766A4E0A"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44</w:t>
            </w:r>
          </w:p>
        </w:tc>
        <w:tc>
          <w:tcPr>
            <w:tcW w:w="0" w:type="auto"/>
            <w:tcBorders>
              <w:top w:val="nil"/>
              <w:left w:val="nil"/>
              <w:bottom w:val="single" w:sz="4" w:space="0" w:color="auto"/>
              <w:right w:val="single" w:sz="4" w:space="0" w:color="auto"/>
            </w:tcBorders>
            <w:shd w:val="clear" w:color="auto" w:fill="auto"/>
            <w:hideMark/>
          </w:tcPr>
          <w:p w14:paraId="4CBBED4A" w14:textId="3C5B4FD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w:t>
            </w:r>
          </w:p>
        </w:tc>
        <w:tc>
          <w:tcPr>
            <w:tcW w:w="0" w:type="auto"/>
            <w:tcBorders>
              <w:top w:val="nil"/>
              <w:left w:val="nil"/>
              <w:bottom w:val="single" w:sz="4" w:space="0" w:color="auto"/>
              <w:right w:val="single" w:sz="4" w:space="0" w:color="auto"/>
            </w:tcBorders>
            <w:shd w:val="clear" w:color="auto" w:fill="auto"/>
            <w:hideMark/>
          </w:tcPr>
          <w:p w14:paraId="608B1A5B" w14:textId="14ED70D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74</w:t>
            </w:r>
          </w:p>
        </w:tc>
      </w:tr>
      <w:tr w:rsidR="002D065E" w:rsidRPr="00022CED" w14:paraId="29A921C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F8238FD" w14:textId="77777777" w:rsidR="002D065E" w:rsidRPr="00C60277" w:rsidRDefault="002D065E" w:rsidP="002D065E">
            <w:pPr>
              <w:rPr>
                <w:rFonts w:ascii="Calibri" w:hAnsi="Calibri" w:cs="Calibri"/>
                <w:b/>
                <w:bCs/>
                <w:color w:val="000000"/>
                <w:sz w:val="22"/>
                <w:szCs w:val="22"/>
                <w:lang w:val="en-GB"/>
              </w:rPr>
            </w:pPr>
            <w:r w:rsidRPr="00C60277">
              <w:rPr>
                <w:rFonts w:ascii="Calibri" w:hAnsi="Calibri" w:cs="Calibri"/>
                <w:b/>
                <w:bCs/>
                <w:color w:val="000000"/>
                <w:sz w:val="22"/>
                <w:szCs w:val="22"/>
                <w:lang w:val="en-GB"/>
              </w:rPr>
              <w:t>Lithuania</w:t>
            </w:r>
          </w:p>
        </w:tc>
        <w:tc>
          <w:tcPr>
            <w:tcW w:w="0" w:type="auto"/>
            <w:tcBorders>
              <w:top w:val="nil"/>
              <w:left w:val="nil"/>
              <w:bottom w:val="single" w:sz="4" w:space="0" w:color="auto"/>
              <w:right w:val="single" w:sz="4" w:space="0" w:color="auto"/>
            </w:tcBorders>
            <w:shd w:val="clear" w:color="auto" w:fill="auto"/>
            <w:hideMark/>
          </w:tcPr>
          <w:p w14:paraId="31D11395" w14:textId="6258EBB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43</w:t>
            </w:r>
          </w:p>
        </w:tc>
        <w:tc>
          <w:tcPr>
            <w:tcW w:w="0" w:type="auto"/>
            <w:tcBorders>
              <w:top w:val="nil"/>
              <w:left w:val="nil"/>
              <w:bottom w:val="single" w:sz="4" w:space="0" w:color="auto"/>
              <w:right w:val="single" w:sz="4" w:space="0" w:color="auto"/>
            </w:tcBorders>
            <w:shd w:val="clear" w:color="auto" w:fill="auto"/>
            <w:hideMark/>
          </w:tcPr>
          <w:p w14:paraId="3CE91485" w14:textId="32F2F0C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w:t>
            </w:r>
          </w:p>
        </w:tc>
        <w:tc>
          <w:tcPr>
            <w:tcW w:w="0" w:type="auto"/>
            <w:tcBorders>
              <w:top w:val="nil"/>
              <w:left w:val="nil"/>
              <w:bottom w:val="single" w:sz="4" w:space="0" w:color="auto"/>
              <w:right w:val="single" w:sz="4" w:space="0" w:color="auto"/>
            </w:tcBorders>
            <w:shd w:val="clear" w:color="auto" w:fill="auto"/>
            <w:hideMark/>
          </w:tcPr>
          <w:p w14:paraId="54C5008A" w14:textId="168ABA5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62</w:t>
            </w:r>
          </w:p>
        </w:tc>
        <w:tc>
          <w:tcPr>
            <w:tcW w:w="0" w:type="auto"/>
            <w:tcBorders>
              <w:top w:val="nil"/>
              <w:left w:val="nil"/>
              <w:bottom w:val="single" w:sz="4" w:space="0" w:color="auto"/>
              <w:right w:val="single" w:sz="4" w:space="0" w:color="auto"/>
            </w:tcBorders>
            <w:shd w:val="clear" w:color="auto" w:fill="auto"/>
            <w:hideMark/>
          </w:tcPr>
          <w:p w14:paraId="24B2A040" w14:textId="2496E546"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71</w:t>
            </w:r>
          </w:p>
        </w:tc>
        <w:tc>
          <w:tcPr>
            <w:tcW w:w="0" w:type="auto"/>
            <w:tcBorders>
              <w:top w:val="nil"/>
              <w:left w:val="nil"/>
              <w:bottom w:val="single" w:sz="4" w:space="0" w:color="auto"/>
              <w:right w:val="single" w:sz="4" w:space="0" w:color="auto"/>
            </w:tcBorders>
            <w:shd w:val="clear" w:color="auto" w:fill="auto"/>
            <w:hideMark/>
          </w:tcPr>
          <w:p w14:paraId="73BA8339" w14:textId="65DE528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36</w:t>
            </w:r>
          </w:p>
        </w:tc>
        <w:tc>
          <w:tcPr>
            <w:tcW w:w="0" w:type="auto"/>
            <w:tcBorders>
              <w:top w:val="nil"/>
              <w:left w:val="nil"/>
              <w:bottom w:val="single" w:sz="4" w:space="0" w:color="auto"/>
              <w:right w:val="single" w:sz="4" w:space="0" w:color="auto"/>
            </w:tcBorders>
            <w:shd w:val="clear" w:color="auto" w:fill="auto"/>
            <w:hideMark/>
          </w:tcPr>
          <w:p w14:paraId="554928F4" w14:textId="4AD66A1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06</w:t>
            </w:r>
          </w:p>
        </w:tc>
        <w:tc>
          <w:tcPr>
            <w:tcW w:w="0" w:type="auto"/>
            <w:tcBorders>
              <w:top w:val="nil"/>
              <w:left w:val="nil"/>
              <w:bottom w:val="single" w:sz="4" w:space="0" w:color="auto"/>
              <w:right w:val="single" w:sz="4" w:space="0" w:color="auto"/>
            </w:tcBorders>
            <w:shd w:val="clear" w:color="auto" w:fill="auto"/>
            <w:hideMark/>
          </w:tcPr>
          <w:p w14:paraId="72B4ED3B" w14:textId="1C292032"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67</w:t>
            </w:r>
          </w:p>
        </w:tc>
        <w:tc>
          <w:tcPr>
            <w:tcW w:w="0" w:type="auto"/>
            <w:tcBorders>
              <w:top w:val="nil"/>
              <w:left w:val="nil"/>
              <w:bottom w:val="single" w:sz="4" w:space="0" w:color="auto"/>
              <w:right w:val="single" w:sz="4" w:space="0" w:color="auto"/>
            </w:tcBorders>
            <w:shd w:val="clear" w:color="auto" w:fill="auto"/>
            <w:hideMark/>
          </w:tcPr>
          <w:p w14:paraId="21FDF369" w14:textId="4C8B312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49</w:t>
            </w:r>
          </w:p>
        </w:tc>
        <w:tc>
          <w:tcPr>
            <w:tcW w:w="0" w:type="auto"/>
            <w:tcBorders>
              <w:top w:val="nil"/>
              <w:left w:val="nil"/>
              <w:bottom w:val="single" w:sz="4" w:space="0" w:color="auto"/>
              <w:right w:val="single" w:sz="4" w:space="0" w:color="auto"/>
            </w:tcBorders>
            <w:shd w:val="clear" w:color="auto" w:fill="auto"/>
            <w:hideMark/>
          </w:tcPr>
          <w:p w14:paraId="266FCA1A" w14:textId="144F677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16</w:t>
            </w:r>
          </w:p>
        </w:tc>
      </w:tr>
      <w:tr w:rsidR="002D065E" w:rsidRPr="00022CED" w14:paraId="5E88B59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6849DAF" w14:textId="77777777" w:rsidR="002D065E" w:rsidRPr="00C60277" w:rsidRDefault="002D065E" w:rsidP="002D065E">
            <w:pPr>
              <w:rPr>
                <w:rFonts w:ascii="Calibri" w:hAnsi="Calibri" w:cs="Calibri"/>
                <w:b/>
                <w:bCs/>
                <w:color w:val="000000"/>
                <w:sz w:val="22"/>
                <w:szCs w:val="22"/>
                <w:lang w:val="en-GB"/>
              </w:rPr>
            </w:pPr>
            <w:r w:rsidRPr="00C60277">
              <w:rPr>
                <w:rFonts w:ascii="Calibri" w:hAnsi="Calibri" w:cs="Calibri"/>
                <w:b/>
                <w:bCs/>
                <w:color w:val="000000"/>
                <w:sz w:val="22"/>
                <w:szCs w:val="22"/>
                <w:lang w:val="en-GB"/>
              </w:rPr>
              <w:t>Norway</w:t>
            </w:r>
          </w:p>
        </w:tc>
        <w:tc>
          <w:tcPr>
            <w:tcW w:w="0" w:type="auto"/>
            <w:tcBorders>
              <w:top w:val="nil"/>
              <w:left w:val="nil"/>
              <w:bottom w:val="single" w:sz="4" w:space="0" w:color="auto"/>
              <w:right w:val="single" w:sz="4" w:space="0" w:color="auto"/>
            </w:tcBorders>
            <w:shd w:val="clear" w:color="auto" w:fill="auto"/>
            <w:hideMark/>
          </w:tcPr>
          <w:p w14:paraId="18A216F2" w14:textId="5E15936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D57099F" w14:textId="3EC80ACC"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F18EC15" w14:textId="5BDA024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6A25BADE" w14:textId="0D406DFD" w:rsidR="002D065E" w:rsidRPr="00C60277" w:rsidRDefault="002D065E" w:rsidP="00014188">
            <w:pPr>
              <w:jc w:val="right"/>
              <w:rPr>
                <w:rFonts w:ascii="Calibri" w:hAnsi="Calibri" w:cs="Calibri"/>
                <w:b/>
                <w:bCs/>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15</w:t>
            </w:r>
          </w:p>
        </w:tc>
        <w:tc>
          <w:tcPr>
            <w:tcW w:w="0" w:type="auto"/>
            <w:tcBorders>
              <w:top w:val="nil"/>
              <w:left w:val="nil"/>
              <w:bottom w:val="single" w:sz="4" w:space="0" w:color="auto"/>
              <w:right w:val="single" w:sz="4" w:space="0" w:color="auto"/>
            </w:tcBorders>
            <w:shd w:val="clear" w:color="auto" w:fill="auto"/>
            <w:hideMark/>
          </w:tcPr>
          <w:p w14:paraId="447EBD4D" w14:textId="4DA9E54E" w:rsidR="002D065E" w:rsidRPr="00C60277" w:rsidRDefault="002D065E" w:rsidP="00014188">
            <w:pPr>
              <w:jc w:val="right"/>
              <w:rPr>
                <w:rFonts w:ascii="Calibri" w:hAnsi="Calibri" w:cs="Calibri"/>
                <w:b/>
                <w:bCs/>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4D3106F7" w14:textId="5BB2F639"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22</w:t>
            </w:r>
          </w:p>
        </w:tc>
        <w:tc>
          <w:tcPr>
            <w:tcW w:w="0" w:type="auto"/>
            <w:tcBorders>
              <w:top w:val="nil"/>
              <w:left w:val="nil"/>
              <w:bottom w:val="single" w:sz="4" w:space="0" w:color="auto"/>
              <w:right w:val="single" w:sz="4" w:space="0" w:color="auto"/>
            </w:tcBorders>
            <w:shd w:val="clear" w:color="auto" w:fill="auto"/>
            <w:hideMark/>
          </w:tcPr>
          <w:p w14:paraId="6CE52352" w14:textId="19217FC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D88E8B7" w14:textId="2CADA170"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8548BEB" w14:textId="3B6F6EC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2D065E" w:rsidRPr="00022CED" w14:paraId="205FF5F3"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5BEC625" w14:textId="77777777" w:rsidR="002D065E" w:rsidRPr="00C60277" w:rsidRDefault="002D065E" w:rsidP="002D065E">
            <w:pPr>
              <w:rPr>
                <w:rFonts w:ascii="Calibri" w:hAnsi="Calibri" w:cs="Calibri"/>
                <w:b/>
                <w:bCs/>
                <w:color w:val="000000"/>
                <w:sz w:val="22"/>
                <w:szCs w:val="22"/>
                <w:lang w:val="en-GB"/>
              </w:rPr>
            </w:pPr>
            <w:r w:rsidRPr="00C60277">
              <w:rPr>
                <w:rFonts w:ascii="Calibri" w:hAnsi="Calibri" w:cs="Calibri"/>
                <w:b/>
                <w:bCs/>
                <w:color w:val="000000"/>
                <w:sz w:val="22"/>
                <w:szCs w:val="22"/>
                <w:lang w:val="en-GB"/>
              </w:rPr>
              <w:t>Slovenia</w:t>
            </w:r>
          </w:p>
        </w:tc>
        <w:tc>
          <w:tcPr>
            <w:tcW w:w="0" w:type="auto"/>
            <w:tcBorders>
              <w:top w:val="nil"/>
              <w:left w:val="nil"/>
              <w:bottom w:val="single" w:sz="4" w:space="0" w:color="auto"/>
              <w:right w:val="single" w:sz="4" w:space="0" w:color="auto"/>
            </w:tcBorders>
            <w:shd w:val="clear" w:color="auto" w:fill="auto"/>
            <w:hideMark/>
          </w:tcPr>
          <w:p w14:paraId="02C42534" w14:textId="4BCE594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39D3F25D" w14:textId="23F40F4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1305B5A7" w14:textId="2F5259D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5D16864E" w14:textId="69B59911"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42B58D8" w14:textId="7278CCEE"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DFC2FA2" w14:textId="78B2376F"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EBC3989" w14:textId="37515A35"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5F814E2" w14:textId="2968920B"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9461351" w14:textId="38022D04" w:rsidR="002D065E" w:rsidRPr="00C60277" w:rsidRDefault="002D065E"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bl>
    <w:p w14:paraId="4F47C9D2" w14:textId="77777777" w:rsidR="007029C5" w:rsidRPr="009418C6" w:rsidRDefault="007029C5" w:rsidP="009418C6">
      <w:pPr>
        <w:pStyle w:val="Agency-body-text-report"/>
      </w:pPr>
      <w:r w:rsidRPr="00C60277">
        <w:br w:type="page"/>
      </w:r>
    </w:p>
    <w:p w14:paraId="2FC5CE16" w14:textId="5A00A890" w:rsidR="002D065E" w:rsidRPr="00C60277" w:rsidRDefault="77071A79" w:rsidP="00014188">
      <w:pPr>
        <w:pStyle w:val="Agency-heading-4-report"/>
      </w:pPr>
      <w:r w:rsidRPr="00C60277">
        <w:t>Indicator 2A.5c The enrolment rate of children/learners with an official decision of SEN in recognised forms of alternative education (%)</w:t>
      </w:r>
    </w:p>
    <w:p w14:paraId="15E55091" w14:textId="4D680939" w:rsidR="00A466BF" w:rsidRPr="009418C6" w:rsidRDefault="2796A82E" w:rsidP="00293667">
      <w:pPr>
        <w:pStyle w:val="Agency-body-text-report"/>
      </w:pPr>
      <w:r w:rsidRPr="00C60277">
        <w:t xml:space="preserve">The data shows children/learners </w:t>
      </w:r>
      <w:r w:rsidR="7ABE0BF6" w:rsidRPr="00C60277">
        <w:t xml:space="preserve">with an official decision of SEN </w:t>
      </w:r>
      <w:r w:rsidRPr="00C60277">
        <w:t>who are enrolled in non-inclusive, recognised forms of alternative education</w:t>
      </w:r>
      <w:r w:rsidR="00A466BF" w:rsidRPr="00C60277">
        <w:t xml:space="preserve">, </w:t>
      </w:r>
      <w:r w:rsidR="00A466BF" w:rsidRPr="009418C6">
        <w:t xml:space="preserve">based on </w:t>
      </w:r>
      <w:r w:rsidR="00E04381" w:rsidRPr="009418C6">
        <w:t xml:space="preserve">the </w:t>
      </w:r>
      <w:r w:rsidR="00A466BF" w:rsidRPr="009418C6">
        <w:t>number of children/learners enrolled in any form of recognised education.</w:t>
      </w:r>
    </w:p>
    <w:p w14:paraId="54E162AE" w14:textId="46C93682" w:rsidR="00A90215" w:rsidRPr="00C60277" w:rsidRDefault="2796A82E" w:rsidP="00293667">
      <w:pPr>
        <w:pStyle w:val="Agency-body-text-report"/>
      </w:pPr>
      <w:r w:rsidRPr="00C60277">
        <w:t>Enrolment in this form of separate, non-inclusive setting is not in line with the 80% time placement benchmark, or the various proxies for this benchmark.</w:t>
      </w:r>
    </w:p>
    <w:p w14:paraId="17A6037D" w14:textId="3065E8B9" w:rsidR="00BB5ED9" w:rsidRPr="00C60277" w:rsidRDefault="007029C5" w:rsidP="00014188">
      <w:pPr>
        <w:pStyle w:val="Agency-body-text-report"/>
        <w:keepNext/>
      </w:pPr>
      <w:r w:rsidRPr="00C60277">
        <w:t>This indicator has been calculated as follows:</w:t>
      </w:r>
    </w:p>
    <w:p w14:paraId="221DD10E" w14:textId="5D51154D" w:rsidR="007029C5" w:rsidRPr="00C60277" w:rsidRDefault="00941525" w:rsidP="00014188">
      <w:pPr>
        <w:pStyle w:val="Agency-body-text-report"/>
        <w:spacing w:before="360" w:after="360"/>
        <w:jc w:val="center"/>
      </w:pPr>
      <w:r w:rsidRPr="00416CBC">
        <w:rPr>
          <w:noProof/>
        </w:rPr>
        <mc:AlternateContent>
          <mc:Choice Requires="wps">
            <w:drawing>
              <wp:anchor distT="0" distB="0" distL="114300" distR="114300" simplePos="0" relativeHeight="251658318" behindDoc="0" locked="0" layoutInCell="1" allowOverlap="1" wp14:anchorId="70F37898" wp14:editId="4A780E2A">
                <wp:simplePos x="0" y="0"/>
                <wp:positionH relativeFrom="column">
                  <wp:posOffset>4505325</wp:posOffset>
                </wp:positionH>
                <wp:positionV relativeFrom="paragraph">
                  <wp:posOffset>843095</wp:posOffset>
                </wp:positionV>
                <wp:extent cx="638810" cy="394335"/>
                <wp:effectExtent l="0" t="0" r="0" b="0"/>
                <wp:wrapNone/>
                <wp:docPr id="1666648234" name="Text Box 1666648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13DE3CF6"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31CC5601">
              <v:shape id="Text Box 1666648234" style="position:absolute;left:0;text-align:left;margin-left:354.75pt;margin-top:66.4pt;width:50.3pt;height:31.0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8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" w14:anchorId="70F37898">
                <v:textbox>
                  <w:txbxContent>
                    <w:p w:rsidRPr="00B324D2" w:rsidR="009A4843" w:rsidP="009A4843" w:rsidRDefault="009A4843" w14:paraId="4F3DA7B9"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317" behindDoc="0" locked="0" layoutInCell="1" allowOverlap="1" wp14:anchorId="370B6296" wp14:editId="63FDEFFA">
                <wp:simplePos x="0" y="0"/>
                <wp:positionH relativeFrom="column">
                  <wp:posOffset>740000</wp:posOffset>
                </wp:positionH>
                <wp:positionV relativeFrom="paragraph">
                  <wp:posOffset>1107430</wp:posOffset>
                </wp:positionV>
                <wp:extent cx="3792220" cy="681990"/>
                <wp:effectExtent l="0" t="0" r="0" b="0"/>
                <wp:wrapNone/>
                <wp:docPr id="1666648233" name="Text Box 1666648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6E17785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901C124">
              <v:shape id="Text Box 1666648233" style="position:absolute;left:0;text-align:left;margin-left:58.25pt;margin-top:87.2pt;width:298.6pt;height:53.7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8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" w14:anchorId="370B6296">
                <v:textbox>
                  <w:txbxContent>
                    <w:p w:rsidRPr="00B324D2" w:rsidR="009A4843" w:rsidP="009A4843" w:rsidRDefault="009A4843" w14:paraId="1677809F" w14:textId="7777777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416CBC">
        <w:rPr>
          <w:noProof/>
        </w:rPr>
        <mc:AlternateContent>
          <mc:Choice Requires="wps">
            <w:drawing>
              <wp:anchor distT="0" distB="0" distL="114300" distR="114300" simplePos="0" relativeHeight="251658316" behindDoc="0" locked="0" layoutInCell="1" allowOverlap="1" wp14:anchorId="2E6ACB06" wp14:editId="1FE2426B">
                <wp:simplePos x="0" y="0"/>
                <wp:positionH relativeFrom="column">
                  <wp:posOffset>746935</wp:posOffset>
                </wp:positionH>
                <wp:positionV relativeFrom="paragraph">
                  <wp:posOffset>303570</wp:posOffset>
                </wp:positionV>
                <wp:extent cx="3851910" cy="666750"/>
                <wp:effectExtent l="0" t="0" r="0" b="0"/>
                <wp:wrapNone/>
                <wp:docPr id="1666648232" name="Text Box 1666648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666750"/>
                        </a:xfrm>
                        <a:prstGeom prst="rect">
                          <a:avLst/>
                        </a:prstGeom>
                        <a:noFill/>
                        <a:ln w="6350">
                          <a:noFill/>
                        </a:ln>
                      </wps:spPr>
                      <wps:txbx>
                        <w:txbxContent>
                          <w:p w14:paraId="129EC45B"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B90A33">
                              <w:rPr>
                                <w:rFonts w:ascii="Calibri" w:hAnsi="Calibri"/>
                                <w:b/>
                                <w:bCs/>
                                <w:color w:val="002060"/>
                              </w:rPr>
                              <w:t>number of children/learners with an official decision of SEN educated in recognised forms of alternative education (Q2.4c)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4AAD88AB">
              <v:shape id="Text Box 1666648232" style="position:absolute;left:0;text-align:left;margin-left:58.8pt;margin-top:23.9pt;width:303.3pt;height:52.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8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" w14:anchorId="2E6ACB06">
                <v:textbox>
                  <w:txbxContent>
                    <w:p w:rsidRPr="00B324D2" w:rsidR="009A4843" w:rsidP="009A4843" w:rsidRDefault="009A4843" w14:paraId="5454969F" w14:textId="77777777">
                      <w:pPr>
                        <w:rPr>
                          <w:rFonts w:ascii="Calibri" w:hAnsi="Calibri"/>
                          <w:b/>
                          <w:bCs/>
                          <w:color w:val="002060"/>
                        </w:rPr>
                      </w:pPr>
                      <w:r w:rsidRPr="00BD6E8E">
                        <w:rPr>
                          <w:rFonts w:ascii="Calibri" w:hAnsi="Calibri"/>
                          <w:b/>
                          <w:bCs/>
                          <w:color w:val="002060"/>
                        </w:rPr>
                        <w:t xml:space="preserve">The </w:t>
                      </w:r>
                      <w:r w:rsidRPr="00B90A33">
                        <w:rPr>
                          <w:rFonts w:ascii="Calibri" w:hAnsi="Calibri"/>
                          <w:b/>
                          <w:bCs/>
                          <w:color w:val="002060"/>
                        </w:rPr>
                        <w:t>number of children/learners with an official decision of SEN educated in recognised forms of alternative education (Q2.4c)</w:t>
                      </w:r>
                    </w:p>
                  </w:txbxContent>
                </v:textbox>
              </v:shape>
            </w:pict>
          </mc:Fallback>
        </mc:AlternateContent>
      </w:r>
      <w:r w:rsidR="002D4EA5" w:rsidRPr="00416CBC">
        <w:rPr>
          <w:noProof/>
        </w:rPr>
        <mc:AlternateContent>
          <mc:Choice Requires="wps">
            <w:drawing>
              <wp:anchor distT="0" distB="0" distL="114300" distR="114300" simplePos="0" relativeHeight="251658315" behindDoc="0" locked="0" layoutInCell="1" allowOverlap="1" wp14:anchorId="78E3E245" wp14:editId="0418E039">
                <wp:simplePos x="0" y="0"/>
                <wp:positionH relativeFrom="column">
                  <wp:posOffset>837584</wp:posOffset>
                </wp:positionH>
                <wp:positionV relativeFrom="paragraph">
                  <wp:posOffset>1009248</wp:posOffset>
                </wp:positionV>
                <wp:extent cx="3695065" cy="0"/>
                <wp:effectExtent l="0" t="12700" r="13335" b="12700"/>
                <wp:wrapNone/>
                <wp:docPr id="1666648231" name="Straight Connector 1666648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0FF65BE2">
              <v:line id="Straight Connector 1666648231" style="position:absolute;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5.95pt,79.45pt" to="356.9pt,79.45pt" w14:anchorId="003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"/>
            </w:pict>
          </mc:Fallback>
        </mc:AlternateContent>
      </w:r>
      <w:r w:rsidR="007029C5" w:rsidRPr="00416CBC">
        <w:rPr>
          <w:noProof/>
        </w:rPr>
        <mc:AlternateContent>
          <mc:Choice Requires="wps">
            <w:drawing>
              <wp:inline distT="0" distB="0" distL="0" distR="0" wp14:anchorId="5252D5E3" wp14:editId="6A717695">
                <wp:extent cx="4355115" cy="1514006"/>
                <wp:effectExtent l="12700" t="12700" r="13970" b="10160"/>
                <wp:docPr id="29" name="Rounded Rectangle 29" descr="The number of children/learners with an official decision of SEN educated in recognised forms of alternative education (Q2.4c)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551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2F43ED3E">
              <v:roundrect id="Rounded Rectangle 29" style="width:342.9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recognised forms of alternative education (Q2.4c) divided by The number of children/learners enrolled in any form of recognised education (Q1.2) multiplied by 100" o:spid="_x0000_s1026" filled="f" strokecolor="#ffc000" strokeweight="1.5pt" arcsize="10923f" w14:anchorId="602F82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">
                <w10:anchorlock/>
              </v:roundrect>
            </w:pict>
          </mc:Fallback>
        </mc:AlternateContent>
      </w:r>
    </w:p>
    <w:p w14:paraId="0F4B496C" w14:textId="509DDEDE" w:rsidR="007029C5" w:rsidRPr="00C60277" w:rsidRDefault="1C6E3C5A" w:rsidP="00C1C1F1">
      <w:pPr>
        <w:pStyle w:val="Agency-body-text-report"/>
      </w:pPr>
      <w:r w:rsidRPr="00C60277">
        <w:t xml:space="preserve">Only </w:t>
      </w:r>
      <w:r w:rsidR="007D1B64" w:rsidRPr="00C60277">
        <w:t>five countries or fewer</w:t>
      </w:r>
      <w:r w:rsidRPr="00C60277">
        <w:t xml:space="preserve"> can provide any form of data relating to this indicator.</w:t>
      </w:r>
    </w:p>
    <w:p w14:paraId="56E08AFB" w14:textId="0C821394" w:rsidR="00BB5ED9" w:rsidRPr="00C60277" w:rsidRDefault="00241B13" w:rsidP="00293667">
      <w:pPr>
        <w:pStyle w:val="Agency-body-text-report"/>
      </w:pPr>
      <w:r w:rsidRPr="00C60277">
        <w:t>The truncated summary indicator table below presents t</w:t>
      </w:r>
      <w:r w:rsidR="1C6E3C5A" w:rsidRPr="00C60277">
        <w:t>heir data in full.</w:t>
      </w:r>
    </w:p>
    <w:p w14:paraId="47103C85" w14:textId="7535CC82" w:rsidR="007029C5" w:rsidRPr="00C60277" w:rsidRDefault="00210AB5" w:rsidP="007029C5">
      <w:pPr>
        <w:pStyle w:val="Agency-body-text-report"/>
      </w:pPr>
      <w:r w:rsidRPr="00C60277">
        <w:t xml:space="preserve">The total average is not calculated for this indicator as </w:t>
      </w:r>
      <w:r w:rsidR="00B966F9" w:rsidRPr="00C60277">
        <w:t>the number of countries is insufficient</w:t>
      </w:r>
      <w:r w:rsidRPr="00C60277">
        <w:t xml:space="preserve"> to provide a meaningful total average figure.</w:t>
      </w:r>
    </w:p>
    <w:p w14:paraId="09B882A1" w14:textId="29382AF2" w:rsidR="00977189" w:rsidRPr="00C60277" w:rsidRDefault="00977189" w:rsidP="00014188">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19</w:t>
      </w:r>
      <w:r w:rsidRPr="00C60277">
        <w:fldChar w:fldCharType="end"/>
      </w:r>
      <w:r w:rsidRPr="00C60277">
        <w:t>. Indicator 2A.5c The enrolment rate of children/learners with an official decision of SEN in recognised forms of alternative education (%)</w:t>
      </w:r>
    </w:p>
    <w:tbl>
      <w:tblPr>
        <w:tblW w:w="0" w:type="auto"/>
        <w:tblCellMar>
          <w:left w:w="70" w:type="dxa"/>
          <w:right w:w="70" w:type="dxa"/>
        </w:tblCellMar>
        <w:tblLook w:val="04A0" w:firstRow="1" w:lastRow="0" w:firstColumn="1" w:lastColumn="0" w:noHBand="0" w:noVBand="1"/>
      </w:tblPr>
      <w:tblGrid>
        <w:gridCol w:w="1570"/>
        <w:gridCol w:w="816"/>
        <w:gridCol w:w="812"/>
        <w:gridCol w:w="822"/>
        <w:gridCol w:w="838"/>
        <w:gridCol w:w="834"/>
        <w:gridCol w:w="844"/>
        <w:gridCol w:w="794"/>
        <w:gridCol w:w="790"/>
        <w:gridCol w:w="800"/>
      </w:tblGrid>
      <w:tr w:rsidR="0075263B" w:rsidRPr="00022CED" w14:paraId="52E2BAA3"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231291" w14:textId="77777777" w:rsidR="002D065E" w:rsidRPr="00C60277" w:rsidRDefault="1E69285F" w:rsidP="00C1C1F1">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F8C2CC0" w14:textId="77777777" w:rsidR="002D065E" w:rsidRPr="00C60277" w:rsidRDefault="002D065E">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F9DA70E" w14:textId="77777777" w:rsidR="002D065E" w:rsidRPr="00C60277" w:rsidRDefault="002D065E">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E1E8DBD" w14:textId="77777777" w:rsidR="002D065E" w:rsidRPr="00C60277" w:rsidRDefault="002D065E">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5307AB3" w14:textId="77777777" w:rsidR="002D065E" w:rsidRPr="00C60277" w:rsidRDefault="1E69285F"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FE02CB9" w14:textId="77777777" w:rsidR="002D065E" w:rsidRPr="00C60277" w:rsidRDefault="1E69285F"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6208D40" w14:textId="77777777" w:rsidR="002D065E" w:rsidRPr="00C60277" w:rsidRDefault="1E69285F"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9D79423" w14:textId="77777777" w:rsidR="002D065E" w:rsidRPr="00C60277" w:rsidRDefault="002D065E">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E5ACBEB" w14:textId="77777777" w:rsidR="002D065E" w:rsidRPr="00C60277" w:rsidRDefault="002D065E">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C4DE1F7" w14:textId="77777777" w:rsidR="002D065E" w:rsidRPr="00C60277" w:rsidRDefault="002D065E">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1B6DC8" w:rsidRPr="00022CED" w14:paraId="2D9F97B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6A1C2AC" w14:textId="6EA7C7AD" w:rsidR="002D065E" w:rsidRPr="00C60277" w:rsidRDefault="1E69285F"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D1528B"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hideMark/>
          </w:tcPr>
          <w:p w14:paraId="46B612D5" w14:textId="697372A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1FD40C2" w14:textId="5848903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BAA21F9" w14:textId="42C570D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8E642F2" w14:textId="2FF0D9D8" w:rsidR="002D065E" w:rsidRPr="00C60277" w:rsidRDefault="6B0EB4F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44A3108F" w14:textId="1739319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3EBF2533" w14:textId="59875A7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4602FAE8" w14:textId="52FD6CF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B6066E7" w14:textId="2B3923A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C5896D7" w14:textId="786DF6E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B6DC8" w:rsidRPr="00022CED" w14:paraId="06532886"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8C07AD8"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0" w:type="auto"/>
            <w:tcBorders>
              <w:top w:val="nil"/>
              <w:left w:val="nil"/>
              <w:bottom w:val="single" w:sz="4" w:space="0" w:color="auto"/>
              <w:right w:val="single" w:sz="4" w:space="0" w:color="auto"/>
            </w:tcBorders>
            <w:shd w:val="clear" w:color="auto" w:fill="auto"/>
            <w:hideMark/>
          </w:tcPr>
          <w:p w14:paraId="3B3591BA" w14:textId="2F43C1F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11245D92" w14:textId="5116FEA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3B266B14" w14:textId="14B2016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4BE6AB37" w14:textId="37AF42A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6B434BB9" w14:textId="4F15CAE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0FBCE3E2" w14:textId="5F51C34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5C7F0953" w14:textId="134173D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1095A626" w14:textId="60BDE58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5813AFFC" w14:textId="61887E7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r>
      <w:tr w:rsidR="001B6DC8" w:rsidRPr="00022CED" w14:paraId="5F31128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8EF35C0"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0" w:type="auto"/>
            <w:tcBorders>
              <w:top w:val="nil"/>
              <w:left w:val="nil"/>
              <w:bottom w:val="single" w:sz="4" w:space="0" w:color="auto"/>
              <w:right w:val="single" w:sz="4" w:space="0" w:color="auto"/>
            </w:tcBorders>
            <w:shd w:val="clear" w:color="auto" w:fill="auto"/>
            <w:noWrap/>
            <w:hideMark/>
          </w:tcPr>
          <w:p w14:paraId="3BEDF1AC" w14:textId="67E3E85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noWrap/>
            <w:hideMark/>
          </w:tcPr>
          <w:p w14:paraId="325D350B" w14:textId="119990E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noWrap/>
            <w:hideMark/>
          </w:tcPr>
          <w:p w14:paraId="3CC8AD81" w14:textId="3D9755F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noWrap/>
            <w:hideMark/>
          </w:tcPr>
          <w:p w14:paraId="79B504C7" w14:textId="41F1CCA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noWrap/>
            <w:hideMark/>
          </w:tcPr>
          <w:p w14:paraId="30853B1C" w14:textId="52DFDC3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noWrap/>
            <w:hideMark/>
          </w:tcPr>
          <w:p w14:paraId="02395B8C" w14:textId="26BA538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noWrap/>
            <w:hideMark/>
          </w:tcPr>
          <w:p w14:paraId="6D79AA13" w14:textId="60D7CF8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0" w:type="auto"/>
            <w:tcBorders>
              <w:top w:val="nil"/>
              <w:left w:val="nil"/>
              <w:bottom w:val="single" w:sz="4" w:space="0" w:color="auto"/>
              <w:right w:val="single" w:sz="4" w:space="0" w:color="auto"/>
            </w:tcBorders>
            <w:shd w:val="clear" w:color="auto" w:fill="auto"/>
            <w:noWrap/>
            <w:hideMark/>
          </w:tcPr>
          <w:p w14:paraId="6F7E9F27" w14:textId="5E98049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noWrap/>
            <w:hideMark/>
          </w:tcPr>
          <w:p w14:paraId="67AC7C7F" w14:textId="2FF5CAB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r>
      <w:tr w:rsidR="001B6DC8" w:rsidRPr="00022CED" w14:paraId="4BD574A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520BD34"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0" w:type="auto"/>
            <w:tcBorders>
              <w:top w:val="nil"/>
              <w:left w:val="nil"/>
              <w:bottom w:val="single" w:sz="4" w:space="0" w:color="auto"/>
              <w:right w:val="single" w:sz="4" w:space="0" w:color="auto"/>
            </w:tcBorders>
            <w:shd w:val="clear" w:color="auto" w:fill="auto"/>
            <w:noWrap/>
            <w:hideMark/>
          </w:tcPr>
          <w:p w14:paraId="5407317B" w14:textId="783D6CE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noWrap/>
            <w:hideMark/>
          </w:tcPr>
          <w:p w14:paraId="3302215D" w14:textId="3BA3006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noWrap/>
            <w:hideMark/>
          </w:tcPr>
          <w:p w14:paraId="73C6B2EA" w14:textId="5705ADA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noWrap/>
            <w:hideMark/>
          </w:tcPr>
          <w:p w14:paraId="28CABBD0" w14:textId="0B8D124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noWrap/>
            <w:hideMark/>
          </w:tcPr>
          <w:p w14:paraId="0493D755" w14:textId="29C9776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noWrap/>
            <w:hideMark/>
          </w:tcPr>
          <w:p w14:paraId="36B89745" w14:textId="530D040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noWrap/>
            <w:hideMark/>
          </w:tcPr>
          <w:p w14:paraId="628FFF2A" w14:textId="3B4A392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0" w:type="auto"/>
            <w:tcBorders>
              <w:top w:val="nil"/>
              <w:left w:val="nil"/>
              <w:bottom w:val="single" w:sz="4" w:space="0" w:color="auto"/>
              <w:right w:val="single" w:sz="4" w:space="0" w:color="auto"/>
            </w:tcBorders>
            <w:shd w:val="clear" w:color="auto" w:fill="auto"/>
            <w:noWrap/>
            <w:hideMark/>
          </w:tcPr>
          <w:p w14:paraId="493CEAF0" w14:textId="085A394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0" w:type="auto"/>
            <w:tcBorders>
              <w:top w:val="nil"/>
              <w:left w:val="nil"/>
              <w:bottom w:val="single" w:sz="4" w:space="0" w:color="auto"/>
              <w:right w:val="single" w:sz="4" w:space="0" w:color="auto"/>
            </w:tcBorders>
            <w:shd w:val="clear" w:color="auto" w:fill="auto"/>
            <w:noWrap/>
            <w:hideMark/>
          </w:tcPr>
          <w:p w14:paraId="410DDC9E" w14:textId="275FBAE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94</w:t>
            </w:r>
          </w:p>
        </w:tc>
      </w:tr>
    </w:tbl>
    <w:p w14:paraId="1F9B9516" w14:textId="77777777" w:rsidR="00AC2883" w:rsidRPr="00C60277" w:rsidRDefault="00AC2883" w:rsidP="009418C6">
      <w:pPr>
        <w:pStyle w:val="Agency-body-text-report"/>
      </w:pPr>
      <w:r w:rsidRPr="00C60277">
        <w:br w:type="page"/>
      </w:r>
    </w:p>
    <w:p w14:paraId="7FDB7B95" w14:textId="24CFD82E" w:rsidR="00127DE8" w:rsidRPr="00C60277" w:rsidRDefault="35FF24E3" w:rsidP="00014188">
      <w:pPr>
        <w:pStyle w:val="Agency-heading-4-report"/>
      </w:pPr>
      <w:r w:rsidRPr="00C60277">
        <w:t xml:space="preserve">Indicator 2A.5d The share of </w:t>
      </w:r>
      <w:r w:rsidR="2796A82E" w:rsidRPr="00C60277">
        <w:t xml:space="preserve">children/learners </w:t>
      </w:r>
      <w:r w:rsidRPr="00C60277">
        <w:t>with an official decision of SEN receiving home schooling (%)</w:t>
      </w:r>
    </w:p>
    <w:p w14:paraId="535C8D50" w14:textId="0E1D44AF" w:rsidR="00A90215" w:rsidRPr="009418C6" w:rsidRDefault="2796A82E" w:rsidP="00014188">
      <w:pPr>
        <w:pStyle w:val="Agency-body-text-report"/>
      </w:pPr>
      <w:r w:rsidRPr="00C60277">
        <w:t xml:space="preserve">The data shows the share of children/learners with an official decision of SEN who are receiving </w:t>
      </w:r>
      <w:r w:rsidR="00C74BBC" w:rsidRPr="00C60277">
        <w:t>non-inclusive</w:t>
      </w:r>
      <w:r w:rsidRPr="00C60277">
        <w:t xml:space="preserve"> home schooling</w:t>
      </w:r>
      <w:r w:rsidR="00A466BF" w:rsidRPr="00C60277">
        <w:t xml:space="preserve">, </w:t>
      </w:r>
      <w:r w:rsidR="00A466BF" w:rsidRPr="009418C6">
        <w:t xml:space="preserve">based on </w:t>
      </w:r>
      <w:r w:rsidR="00E04381" w:rsidRPr="009418C6">
        <w:t xml:space="preserve">the </w:t>
      </w:r>
      <w:r w:rsidR="00A466BF" w:rsidRPr="009418C6">
        <w:t>number of children/learners enrolled in any form of recognised education.</w:t>
      </w:r>
    </w:p>
    <w:p w14:paraId="20A61AFE" w14:textId="77777777" w:rsidR="00A90215" w:rsidRPr="00C60277" w:rsidRDefault="2796A82E" w:rsidP="00014188">
      <w:pPr>
        <w:pStyle w:val="Agency-body-text-report"/>
      </w:pPr>
      <w:r w:rsidRPr="00C60277">
        <w:t>This form of non-inclusive provision is not in line with the 80% time placement benchmark, or the various proxies for this benchmark.</w:t>
      </w:r>
    </w:p>
    <w:p w14:paraId="7F409E57" w14:textId="36701EF9" w:rsidR="00BB5ED9" w:rsidRPr="00C60277" w:rsidRDefault="007029C5" w:rsidP="00014188">
      <w:pPr>
        <w:pStyle w:val="Agency-body-text-report"/>
        <w:keepNext/>
      </w:pPr>
      <w:r w:rsidRPr="00C60277">
        <w:t>This indicator has been calculated as follows:</w:t>
      </w:r>
    </w:p>
    <w:p w14:paraId="14287AE1" w14:textId="441F81AE" w:rsidR="007029C5" w:rsidRPr="00C60277" w:rsidRDefault="00941525" w:rsidP="00014188">
      <w:pPr>
        <w:pStyle w:val="Agency-body-text-report"/>
        <w:spacing w:before="360" w:after="360"/>
        <w:jc w:val="center"/>
      </w:pPr>
      <w:r w:rsidRPr="00416CBC">
        <w:rPr>
          <w:noProof/>
        </w:rPr>
        <mc:AlternateContent>
          <mc:Choice Requires="wps">
            <w:drawing>
              <wp:anchor distT="0" distB="0" distL="114300" distR="114300" simplePos="0" relativeHeight="251658322" behindDoc="0" locked="0" layoutInCell="1" allowOverlap="1" wp14:anchorId="3032D2E5" wp14:editId="1C70DB19">
                <wp:simplePos x="0" y="0"/>
                <wp:positionH relativeFrom="column">
                  <wp:posOffset>4493755</wp:posOffset>
                </wp:positionH>
                <wp:positionV relativeFrom="paragraph">
                  <wp:posOffset>865965</wp:posOffset>
                </wp:positionV>
                <wp:extent cx="638810" cy="394335"/>
                <wp:effectExtent l="0" t="0" r="0" b="0"/>
                <wp:wrapNone/>
                <wp:docPr id="1666648239" name="Text Box 1666648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1DA37A01"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36B2E9C8">
              <v:shape id="Text Box 1666648239" style="position:absolute;left:0;text-align:left;margin-left:353.85pt;margin-top:68.2pt;width:50.3pt;height:31.0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9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" w14:anchorId="3032D2E5">
                <v:textbox>
                  <w:txbxContent>
                    <w:p w:rsidRPr="00B324D2" w:rsidR="009A4843" w:rsidP="009A4843" w:rsidRDefault="009A4843" w14:paraId="5AF2B09C"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321" behindDoc="0" locked="0" layoutInCell="1" allowOverlap="1" wp14:anchorId="768FC1A1" wp14:editId="2A49A5B7">
                <wp:simplePos x="0" y="0"/>
                <wp:positionH relativeFrom="column">
                  <wp:posOffset>649360</wp:posOffset>
                </wp:positionH>
                <wp:positionV relativeFrom="paragraph">
                  <wp:posOffset>1079265</wp:posOffset>
                </wp:positionV>
                <wp:extent cx="3792220" cy="681990"/>
                <wp:effectExtent l="0" t="0" r="0" b="0"/>
                <wp:wrapNone/>
                <wp:docPr id="1666648238" name="Text Box 1666648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486E33DE"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4C44D20">
              <v:shape id="Text Box 1666648238" style="position:absolute;left:0;text-align:left;margin-left:51.15pt;margin-top:85pt;width:298.6pt;height:53.7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91"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" w14:anchorId="768FC1A1">
                <v:textbox>
                  <w:txbxContent>
                    <w:p w:rsidRPr="00B324D2" w:rsidR="009A4843" w:rsidP="009A4843" w:rsidRDefault="009A4843" w14:paraId="6BFFCA51" w14:textId="7777777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416CBC">
        <w:rPr>
          <w:noProof/>
        </w:rPr>
        <mc:AlternateContent>
          <mc:Choice Requires="wps">
            <w:drawing>
              <wp:anchor distT="0" distB="0" distL="114300" distR="114300" simplePos="0" relativeHeight="251658319" behindDoc="0" locked="0" layoutInCell="1" allowOverlap="1" wp14:anchorId="04236CB4" wp14:editId="56C8D92D">
                <wp:simplePos x="0" y="0"/>
                <wp:positionH relativeFrom="column">
                  <wp:posOffset>750285</wp:posOffset>
                </wp:positionH>
                <wp:positionV relativeFrom="paragraph">
                  <wp:posOffset>1022770</wp:posOffset>
                </wp:positionV>
                <wp:extent cx="3695065" cy="0"/>
                <wp:effectExtent l="0" t="12700" r="13335" b="12700"/>
                <wp:wrapNone/>
                <wp:docPr id="1666648236" name="Straight Connector 1666648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6F169F5A">
              <v:line id="Straight Connector 1666648236" style="position:absolute;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59.1pt,80.55pt" to="350.05pt,80.55pt" w14:anchorId="1209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"/>
            </w:pict>
          </mc:Fallback>
        </mc:AlternateContent>
      </w:r>
      <w:r w:rsidRPr="00416CBC">
        <w:rPr>
          <w:noProof/>
        </w:rPr>
        <mc:AlternateContent>
          <mc:Choice Requires="wps">
            <w:drawing>
              <wp:anchor distT="0" distB="0" distL="114300" distR="114300" simplePos="0" relativeHeight="251658320" behindDoc="0" locked="0" layoutInCell="1" allowOverlap="1" wp14:anchorId="556F2C8C" wp14:editId="74B09155">
                <wp:simplePos x="0" y="0"/>
                <wp:positionH relativeFrom="column">
                  <wp:posOffset>640420</wp:posOffset>
                </wp:positionH>
                <wp:positionV relativeFrom="paragraph">
                  <wp:posOffset>314960</wp:posOffset>
                </wp:positionV>
                <wp:extent cx="3851910" cy="666750"/>
                <wp:effectExtent l="0" t="0" r="0" b="0"/>
                <wp:wrapNone/>
                <wp:docPr id="1666648237" name="Text Box 1666648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666750"/>
                        </a:xfrm>
                        <a:prstGeom prst="rect">
                          <a:avLst/>
                        </a:prstGeom>
                        <a:noFill/>
                        <a:ln w="6350">
                          <a:noFill/>
                        </a:ln>
                      </wps:spPr>
                      <wps:txbx>
                        <w:txbxContent>
                          <w:p w14:paraId="6DF9F791"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B87BE3">
                              <w:rPr>
                                <w:rFonts w:ascii="Calibri" w:hAnsi="Calibri"/>
                                <w:b/>
                                <w:bCs/>
                                <w:color w:val="002060"/>
                              </w:rPr>
                              <w:t>number of children/learners with an official decision of SEN educated in recognised forms of home schooling (Q2.4d)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6B76E0CF">
              <v:shape id="Text Box 1666648237" style="position:absolute;left:0;text-align:left;margin-left:50.45pt;margin-top:24.8pt;width:303.3pt;height:52.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92"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" w14:anchorId="556F2C8C">
                <v:textbox>
                  <w:txbxContent>
                    <w:p w:rsidRPr="00B324D2" w:rsidR="009A4843" w:rsidP="009A4843" w:rsidRDefault="009A4843" w14:paraId="5E3A43C0" w14:textId="77777777">
                      <w:pPr>
                        <w:rPr>
                          <w:rFonts w:ascii="Calibri" w:hAnsi="Calibri"/>
                          <w:b/>
                          <w:bCs/>
                          <w:color w:val="002060"/>
                        </w:rPr>
                      </w:pPr>
                      <w:r w:rsidRPr="00BD6E8E">
                        <w:rPr>
                          <w:rFonts w:ascii="Calibri" w:hAnsi="Calibri"/>
                          <w:b/>
                          <w:bCs/>
                          <w:color w:val="002060"/>
                        </w:rPr>
                        <w:t xml:space="preserve">The </w:t>
                      </w:r>
                      <w:r w:rsidRPr="00B87BE3">
                        <w:rPr>
                          <w:rFonts w:ascii="Calibri" w:hAnsi="Calibri"/>
                          <w:b/>
                          <w:bCs/>
                          <w:color w:val="002060"/>
                        </w:rPr>
                        <w:t>number of children/learners with an official decision of SEN educated in recognised forms of home schooling (Q2.4d)</w:t>
                      </w:r>
                    </w:p>
                  </w:txbxContent>
                </v:textbox>
              </v:shape>
            </w:pict>
          </mc:Fallback>
        </mc:AlternateContent>
      </w:r>
      <w:r w:rsidR="007029C5" w:rsidRPr="00416CBC">
        <w:rPr>
          <w:noProof/>
        </w:rPr>
        <mc:AlternateContent>
          <mc:Choice Requires="wps">
            <w:drawing>
              <wp:inline distT="0" distB="0" distL="0" distR="0" wp14:anchorId="6413A0E6" wp14:editId="04EB7E2A">
                <wp:extent cx="4491915" cy="1514006"/>
                <wp:effectExtent l="12700" t="12700" r="17145" b="10160"/>
                <wp:docPr id="30" name="Rounded Rectangle 30" descr="The number of children/learners with an official decision of SEN educated in recognised forms of home schooling (Q2.4d)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4919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695E2E90">
              <v:roundrect id="Rounded Rectangle 30" style="width:353.7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recognised forms of home schooling (Q2.4d) divided by The number of children/learners enrolled in any form of recognised education (Q1.2) multiplied by 100" o:spid="_x0000_s1026" filled="f" strokecolor="#ffc000" strokeweight="1.5pt" arcsize="10923f" w14:anchorId="5741B9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">
                <w10:anchorlock/>
              </v:roundrect>
            </w:pict>
          </mc:Fallback>
        </mc:AlternateContent>
      </w:r>
    </w:p>
    <w:p w14:paraId="1B1D3712" w14:textId="0660FD6B" w:rsidR="007029C5" w:rsidRPr="00C60277" w:rsidRDefault="0E3E99B4" w:rsidP="00C1C1F1">
      <w:pPr>
        <w:pStyle w:val="Agency-body-text-report"/>
      </w:pPr>
      <w:r w:rsidRPr="00C60277">
        <w:t xml:space="preserve">Only </w:t>
      </w:r>
      <w:r w:rsidR="007D1B64" w:rsidRPr="00C60277">
        <w:t>five countries or fewer</w:t>
      </w:r>
      <w:r w:rsidRPr="00C60277">
        <w:t xml:space="preserve"> can provide any form of data relating to this indicator.</w:t>
      </w:r>
    </w:p>
    <w:p w14:paraId="6D0763AB" w14:textId="079A38BF" w:rsidR="00BB5ED9" w:rsidRPr="00C60277" w:rsidRDefault="00DA0910" w:rsidP="00C1C1F1">
      <w:pPr>
        <w:pStyle w:val="Agency-body-text-report"/>
      </w:pPr>
      <w:r w:rsidRPr="00C60277">
        <w:t>The truncated summary indicator table below presents their data in full</w:t>
      </w:r>
      <w:r w:rsidR="0E3E99B4" w:rsidRPr="00C60277">
        <w:t>.</w:t>
      </w:r>
    </w:p>
    <w:p w14:paraId="46323087" w14:textId="427FBF05" w:rsidR="00210AB5" w:rsidRPr="00C60277" w:rsidRDefault="00210AB5" w:rsidP="00210AB5">
      <w:pPr>
        <w:pStyle w:val="Agency-body-text-report"/>
      </w:pPr>
      <w:r w:rsidRPr="00C60277">
        <w:t xml:space="preserve">The total average is not calculated for this indicator as </w:t>
      </w:r>
      <w:r w:rsidR="00B966F9" w:rsidRPr="00C60277">
        <w:t>the number of countries is insufficient</w:t>
      </w:r>
      <w:r w:rsidRPr="00C60277">
        <w:t xml:space="preserve"> to provide a meaningful total average figure.</w:t>
      </w:r>
    </w:p>
    <w:p w14:paraId="15A781B3" w14:textId="6AD44C58" w:rsidR="00125BEE" w:rsidRPr="00C60277" w:rsidRDefault="00125BEE" w:rsidP="00014188">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20</w:t>
      </w:r>
      <w:r w:rsidRPr="00C60277">
        <w:fldChar w:fldCharType="end"/>
      </w:r>
      <w:r w:rsidRPr="00C60277">
        <w:t>. Indicator 2A.5d The share of learners with an official decision of SEN receiving home schooling (%)</w:t>
      </w:r>
    </w:p>
    <w:tbl>
      <w:tblPr>
        <w:tblW w:w="0" w:type="auto"/>
        <w:tblCellMar>
          <w:left w:w="70" w:type="dxa"/>
          <w:right w:w="70" w:type="dxa"/>
        </w:tblCellMar>
        <w:tblLook w:val="04A0" w:firstRow="1" w:lastRow="0" w:firstColumn="1" w:lastColumn="0" w:noHBand="0" w:noVBand="1"/>
      </w:tblPr>
      <w:tblGrid>
        <w:gridCol w:w="1124"/>
        <w:gridCol w:w="865"/>
        <w:gridCol w:w="860"/>
        <w:gridCol w:w="874"/>
        <w:gridCol w:w="894"/>
        <w:gridCol w:w="889"/>
        <w:gridCol w:w="903"/>
        <w:gridCol w:w="836"/>
        <w:gridCol w:w="831"/>
        <w:gridCol w:w="844"/>
      </w:tblGrid>
      <w:tr w:rsidR="0075263B" w:rsidRPr="00022CED" w14:paraId="305C0FD8"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28B7D5" w14:textId="77777777" w:rsidR="002D065E" w:rsidRPr="00C60277" w:rsidRDefault="1E69285F" w:rsidP="00C1C1F1">
            <w:pPr>
              <w:pStyle w:val="Agency-body-text-report"/>
              <w:spacing w:line="259" w:lineRule="auto"/>
              <w:rPr>
                <w:highlight w:val="green"/>
              </w:rPr>
            </w:pPr>
            <w:r w:rsidRPr="00C60277">
              <w:rPr>
                <w:rFonts w:cs="Calibri"/>
                <w:b/>
                <w:bCs/>
                <w:sz w:val="22"/>
                <w:szCs w:val="22"/>
                <w:lang w:eastAsia="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8212AA3" w14:textId="77777777" w:rsidR="002D065E" w:rsidRPr="00C60277" w:rsidRDefault="002D065E">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B6D9B43" w14:textId="77777777" w:rsidR="002D065E" w:rsidRPr="00C60277" w:rsidRDefault="002D065E">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6EA307C" w14:textId="77777777" w:rsidR="002D065E" w:rsidRPr="00C60277" w:rsidRDefault="002D065E">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152C20B" w14:textId="77777777" w:rsidR="002D065E" w:rsidRPr="00C60277" w:rsidRDefault="1E69285F"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EEACDED" w14:textId="77777777" w:rsidR="002D065E" w:rsidRPr="00C60277" w:rsidRDefault="1E69285F"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0EAE433" w14:textId="77777777" w:rsidR="002D065E" w:rsidRPr="00C60277" w:rsidRDefault="1E69285F"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E415B6E" w14:textId="77777777" w:rsidR="002D065E" w:rsidRPr="00C60277" w:rsidRDefault="002D065E">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C5D822C" w14:textId="77777777" w:rsidR="002D065E" w:rsidRPr="00C60277" w:rsidRDefault="002D065E">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A57AB87" w14:textId="77777777" w:rsidR="002D065E" w:rsidRPr="00C60277" w:rsidRDefault="002D065E">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1B6DC8" w:rsidRPr="00022CED" w14:paraId="0353C68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3144BA8"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0" w:type="auto"/>
            <w:tcBorders>
              <w:top w:val="nil"/>
              <w:left w:val="nil"/>
              <w:bottom w:val="single" w:sz="4" w:space="0" w:color="auto"/>
              <w:right w:val="single" w:sz="4" w:space="0" w:color="auto"/>
            </w:tcBorders>
            <w:shd w:val="clear" w:color="auto" w:fill="auto"/>
            <w:hideMark/>
          </w:tcPr>
          <w:p w14:paraId="7CA73828" w14:textId="2ED30845"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622455A" w14:textId="6927D28D"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BCB5A0C" w14:textId="28362E9F"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34A5BB9" w14:textId="3D58A91C" w:rsidR="002D065E" w:rsidRPr="00C60277" w:rsidRDefault="1B5CD5E5"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0.01</w:t>
            </w:r>
          </w:p>
        </w:tc>
        <w:tc>
          <w:tcPr>
            <w:tcW w:w="0" w:type="auto"/>
            <w:tcBorders>
              <w:top w:val="nil"/>
              <w:left w:val="nil"/>
              <w:bottom w:val="single" w:sz="4" w:space="0" w:color="auto"/>
              <w:right w:val="single" w:sz="4" w:space="0" w:color="auto"/>
            </w:tcBorders>
            <w:shd w:val="clear" w:color="auto" w:fill="auto"/>
            <w:hideMark/>
          </w:tcPr>
          <w:p w14:paraId="76AD881E" w14:textId="152207BD" w:rsidR="002D065E" w:rsidRPr="00C60277" w:rsidRDefault="1B5CD5E5"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0.01</w:t>
            </w:r>
          </w:p>
        </w:tc>
        <w:tc>
          <w:tcPr>
            <w:tcW w:w="0" w:type="auto"/>
            <w:tcBorders>
              <w:top w:val="nil"/>
              <w:left w:val="nil"/>
              <w:bottom w:val="single" w:sz="4" w:space="0" w:color="auto"/>
              <w:right w:val="single" w:sz="4" w:space="0" w:color="auto"/>
            </w:tcBorders>
            <w:shd w:val="clear" w:color="auto" w:fill="auto"/>
            <w:hideMark/>
          </w:tcPr>
          <w:p w14:paraId="7A4BE4C6" w14:textId="02B4ED3C" w:rsidR="002D065E" w:rsidRPr="00C60277" w:rsidRDefault="1B5CD5E5"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0.02</w:t>
            </w:r>
          </w:p>
        </w:tc>
        <w:tc>
          <w:tcPr>
            <w:tcW w:w="0" w:type="auto"/>
            <w:tcBorders>
              <w:top w:val="nil"/>
              <w:left w:val="nil"/>
              <w:bottom w:val="single" w:sz="4" w:space="0" w:color="auto"/>
              <w:right w:val="single" w:sz="4" w:space="0" w:color="auto"/>
            </w:tcBorders>
            <w:shd w:val="clear" w:color="auto" w:fill="auto"/>
            <w:hideMark/>
          </w:tcPr>
          <w:p w14:paraId="4C948620" w14:textId="4CAF0033" w:rsidR="002D065E" w:rsidRPr="00C60277" w:rsidRDefault="5A70063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A521E6"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78EA5FC0" w14:textId="62E741FE" w:rsidR="002D065E" w:rsidRPr="00C60277" w:rsidRDefault="5A70063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w:t>
            </w:r>
            <w:r w:rsidR="00A521E6" w:rsidRPr="00C60277">
              <w:rPr>
                <w:rFonts w:ascii="Calibri" w:hAnsi="Calibri" w:cs="Calibri"/>
                <w:color w:val="000000" w:themeColor="text1"/>
                <w:sz w:val="22"/>
                <w:szCs w:val="22"/>
                <w:lang w:val="en-GB"/>
              </w:rPr>
              <w:t>9</w:t>
            </w:r>
          </w:p>
        </w:tc>
        <w:tc>
          <w:tcPr>
            <w:tcW w:w="0" w:type="auto"/>
            <w:tcBorders>
              <w:top w:val="nil"/>
              <w:left w:val="nil"/>
              <w:bottom w:val="single" w:sz="4" w:space="0" w:color="auto"/>
              <w:right w:val="single" w:sz="4" w:space="0" w:color="auto"/>
            </w:tcBorders>
            <w:shd w:val="clear" w:color="auto" w:fill="auto"/>
            <w:hideMark/>
          </w:tcPr>
          <w:p w14:paraId="526838B1" w14:textId="5CDBA3E2" w:rsidR="002D065E" w:rsidRPr="00C60277" w:rsidRDefault="5A70063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0.2</w:t>
            </w:r>
          </w:p>
        </w:tc>
      </w:tr>
      <w:tr w:rsidR="001B6DC8" w:rsidRPr="00022CED" w14:paraId="4553F0F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0DBA63B"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0" w:type="auto"/>
            <w:tcBorders>
              <w:top w:val="nil"/>
              <w:left w:val="nil"/>
              <w:bottom w:val="single" w:sz="4" w:space="0" w:color="auto"/>
              <w:right w:val="single" w:sz="4" w:space="0" w:color="auto"/>
            </w:tcBorders>
            <w:shd w:val="clear" w:color="auto" w:fill="auto"/>
            <w:hideMark/>
          </w:tcPr>
          <w:p w14:paraId="6585160D" w14:textId="7CFC4084"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DABCAC9" w14:textId="7127B635"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28F679A" w14:textId="7DE6F175"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286259C" w14:textId="6FD4D164" w:rsidR="002D065E" w:rsidRPr="00C60277" w:rsidRDefault="6C977027"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0.06</w:t>
            </w:r>
          </w:p>
        </w:tc>
        <w:tc>
          <w:tcPr>
            <w:tcW w:w="0" w:type="auto"/>
            <w:tcBorders>
              <w:top w:val="nil"/>
              <w:left w:val="nil"/>
              <w:bottom w:val="single" w:sz="4" w:space="0" w:color="auto"/>
              <w:right w:val="single" w:sz="4" w:space="0" w:color="auto"/>
            </w:tcBorders>
            <w:shd w:val="clear" w:color="auto" w:fill="auto"/>
            <w:hideMark/>
          </w:tcPr>
          <w:p w14:paraId="7F5DA105" w14:textId="76B9C914" w:rsidR="002D065E" w:rsidRPr="00C60277" w:rsidRDefault="6C977027"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0.05</w:t>
            </w:r>
          </w:p>
        </w:tc>
        <w:tc>
          <w:tcPr>
            <w:tcW w:w="0" w:type="auto"/>
            <w:tcBorders>
              <w:top w:val="nil"/>
              <w:left w:val="nil"/>
              <w:bottom w:val="single" w:sz="4" w:space="0" w:color="auto"/>
              <w:right w:val="single" w:sz="4" w:space="0" w:color="auto"/>
            </w:tcBorders>
            <w:shd w:val="clear" w:color="auto" w:fill="auto"/>
            <w:hideMark/>
          </w:tcPr>
          <w:p w14:paraId="45F73B5F" w14:textId="791E8A47" w:rsidR="002D065E" w:rsidRPr="00C60277" w:rsidRDefault="6C977027"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0.11</w:t>
            </w:r>
          </w:p>
        </w:tc>
        <w:tc>
          <w:tcPr>
            <w:tcW w:w="0" w:type="auto"/>
            <w:tcBorders>
              <w:top w:val="nil"/>
              <w:left w:val="nil"/>
              <w:bottom w:val="single" w:sz="4" w:space="0" w:color="auto"/>
              <w:right w:val="single" w:sz="4" w:space="0" w:color="auto"/>
            </w:tcBorders>
            <w:shd w:val="clear" w:color="auto" w:fill="auto"/>
            <w:hideMark/>
          </w:tcPr>
          <w:p w14:paraId="38AD7D69" w14:textId="6F617E0F" w:rsidR="002D065E" w:rsidRPr="00C60277" w:rsidRDefault="00A521E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0.02</w:t>
            </w:r>
          </w:p>
        </w:tc>
        <w:tc>
          <w:tcPr>
            <w:tcW w:w="0" w:type="auto"/>
            <w:tcBorders>
              <w:top w:val="nil"/>
              <w:left w:val="nil"/>
              <w:bottom w:val="single" w:sz="4" w:space="0" w:color="auto"/>
              <w:right w:val="single" w:sz="4" w:space="0" w:color="auto"/>
            </w:tcBorders>
            <w:shd w:val="clear" w:color="auto" w:fill="auto"/>
            <w:hideMark/>
          </w:tcPr>
          <w:p w14:paraId="72B0ED13" w14:textId="2B3B203D" w:rsidR="002D065E" w:rsidRPr="00C60277" w:rsidRDefault="00A521E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0.01</w:t>
            </w:r>
          </w:p>
        </w:tc>
        <w:tc>
          <w:tcPr>
            <w:tcW w:w="0" w:type="auto"/>
            <w:tcBorders>
              <w:top w:val="nil"/>
              <w:left w:val="nil"/>
              <w:bottom w:val="single" w:sz="4" w:space="0" w:color="auto"/>
              <w:right w:val="single" w:sz="4" w:space="0" w:color="auto"/>
            </w:tcBorders>
            <w:shd w:val="clear" w:color="auto" w:fill="auto"/>
            <w:hideMark/>
          </w:tcPr>
          <w:p w14:paraId="0883DA22" w14:textId="2425870F" w:rsidR="002D065E" w:rsidRPr="00C60277" w:rsidRDefault="00A521E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0.02</w:t>
            </w:r>
          </w:p>
        </w:tc>
      </w:tr>
      <w:tr w:rsidR="001B6DC8" w:rsidRPr="00022CED" w14:paraId="3E062737"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06510849"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0" w:type="auto"/>
            <w:tcBorders>
              <w:top w:val="nil"/>
              <w:left w:val="nil"/>
              <w:bottom w:val="single" w:sz="4" w:space="0" w:color="auto"/>
              <w:right w:val="single" w:sz="4" w:space="0" w:color="auto"/>
            </w:tcBorders>
            <w:shd w:val="clear" w:color="auto" w:fill="auto"/>
          </w:tcPr>
          <w:p w14:paraId="6DB78660" w14:textId="1FF3C14C" w:rsidR="002D065E" w:rsidRPr="00C60277" w:rsidRDefault="7E32BE1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0.01</w:t>
            </w:r>
          </w:p>
        </w:tc>
        <w:tc>
          <w:tcPr>
            <w:tcW w:w="0" w:type="auto"/>
            <w:tcBorders>
              <w:top w:val="nil"/>
              <w:left w:val="nil"/>
              <w:bottom w:val="single" w:sz="4" w:space="0" w:color="auto"/>
              <w:right w:val="single" w:sz="4" w:space="0" w:color="auto"/>
            </w:tcBorders>
            <w:shd w:val="clear" w:color="auto" w:fill="auto"/>
          </w:tcPr>
          <w:p w14:paraId="34AAF102" w14:textId="0D00DBBF" w:rsidR="002D065E" w:rsidRPr="00C60277" w:rsidRDefault="7E32BE1E" w:rsidP="00014188">
            <w:pPr>
              <w:spacing w:line="259" w:lineRule="auto"/>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0.01</w:t>
            </w:r>
          </w:p>
        </w:tc>
        <w:tc>
          <w:tcPr>
            <w:tcW w:w="0" w:type="auto"/>
            <w:tcBorders>
              <w:top w:val="nil"/>
              <w:left w:val="nil"/>
              <w:bottom w:val="single" w:sz="4" w:space="0" w:color="auto"/>
              <w:right w:val="single" w:sz="4" w:space="0" w:color="auto"/>
            </w:tcBorders>
            <w:shd w:val="clear" w:color="auto" w:fill="auto"/>
          </w:tcPr>
          <w:p w14:paraId="1CECB55E" w14:textId="7EFC985E" w:rsidR="002D065E" w:rsidRPr="00C60277" w:rsidRDefault="7E32BE1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0.01</w:t>
            </w:r>
          </w:p>
        </w:tc>
        <w:tc>
          <w:tcPr>
            <w:tcW w:w="0" w:type="auto"/>
            <w:tcBorders>
              <w:top w:val="nil"/>
              <w:left w:val="nil"/>
              <w:bottom w:val="single" w:sz="4" w:space="0" w:color="auto"/>
              <w:right w:val="single" w:sz="4" w:space="0" w:color="auto"/>
            </w:tcBorders>
            <w:shd w:val="clear" w:color="auto" w:fill="auto"/>
          </w:tcPr>
          <w:p w14:paraId="3FF6903E" w14:textId="4DE906CD"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196528AE"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tcPr>
          <w:p w14:paraId="71088418" w14:textId="465DE4FE"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w:t>
            </w:r>
            <w:r w:rsidR="16988092"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tcPr>
          <w:p w14:paraId="6EC08A4C" w14:textId="791AFDFC"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57B1F2A7" w:rsidRPr="00C60277">
              <w:rPr>
                <w:rFonts w:ascii="Calibri" w:hAnsi="Calibri" w:cs="Calibri"/>
                <w:color w:val="000000" w:themeColor="text1"/>
                <w:sz w:val="22"/>
                <w:szCs w:val="22"/>
                <w:lang w:val="en-GB"/>
              </w:rPr>
              <w:t>0</w:t>
            </w:r>
            <w:r w:rsidR="6917B2D0" w:rsidRPr="00C60277">
              <w:rPr>
                <w:rFonts w:ascii="Calibri" w:hAnsi="Calibri" w:cs="Calibri"/>
                <w:color w:val="000000" w:themeColor="text1"/>
                <w:sz w:val="22"/>
                <w:szCs w:val="22"/>
                <w:lang w:val="en-GB"/>
              </w:rPr>
              <w:t>2</w:t>
            </w:r>
          </w:p>
        </w:tc>
        <w:tc>
          <w:tcPr>
            <w:tcW w:w="0" w:type="auto"/>
            <w:tcBorders>
              <w:top w:val="nil"/>
              <w:left w:val="nil"/>
              <w:bottom w:val="single" w:sz="4" w:space="0" w:color="auto"/>
              <w:right w:val="single" w:sz="4" w:space="0" w:color="auto"/>
            </w:tcBorders>
            <w:shd w:val="clear" w:color="auto" w:fill="auto"/>
          </w:tcPr>
          <w:p w14:paraId="6B866FEE" w14:textId="10E8F194"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w:t>
            </w:r>
            <w:r w:rsidR="7D277FB9"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tcPr>
          <w:p w14:paraId="1F80F413" w14:textId="05B3B8CF"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tcPr>
          <w:p w14:paraId="3120450F" w14:textId="68D32870" w:rsidR="002D065E" w:rsidRPr="00C60277" w:rsidRDefault="1E69285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r>
      <w:tr w:rsidR="001B6DC8" w:rsidRPr="00022CED" w14:paraId="7302E5B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E031FB9" w14:textId="77777777" w:rsidR="002D065E" w:rsidRPr="00C60277" w:rsidRDefault="1E69285F" w:rsidP="00C1C1F1">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0" w:type="auto"/>
            <w:tcBorders>
              <w:top w:val="nil"/>
              <w:left w:val="nil"/>
              <w:bottom w:val="single" w:sz="4" w:space="0" w:color="auto"/>
              <w:right w:val="single" w:sz="4" w:space="0" w:color="auto"/>
            </w:tcBorders>
            <w:shd w:val="clear" w:color="auto" w:fill="auto"/>
            <w:hideMark/>
          </w:tcPr>
          <w:p w14:paraId="6CD45F2A" w14:textId="5E203109"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1FDA1630" w14:textId="04B90771"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1A808CEC" w14:textId="43EB1BA1"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5D160ED1" w14:textId="2262C14E" w:rsidR="00C1C1F1" w:rsidRPr="00C60277" w:rsidRDefault="00C1C1F1" w:rsidP="00014188">
            <w:pPr>
              <w:jc w:val="right"/>
              <w:rPr>
                <w:rFonts w:ascii="Calibri" w:hAnsi="Calibri" w:cs="Calibri"/>
                <w:color w:val="000000" w:themeColor="text1"/>
                <w:sz w:val="22"/>
                <w:szCs w:val="22"/>
                <w:highlight w:val="yellow"/>
                <w:lang w:val="en-GB"/>
              </w:rPr>
            </w:pPr>
            <w:r w:rsidRPr="00C60277">
              <w:rPr>
                <w:rFonts w:ascii="Calibri" w:hAnsi="Calibri" w:cs="Calibri"/>
                <w:color w:val="000000" w:themeColor="text1"/>
                <w:sz w:val="22"/>
                <w:szCs w:val="22"/>
                <w:lang w:val="en-GB"/>
              </w:rPr>
              <w:t>0.0</w:t>
            </w:r>
            <w:r w:rsidR="2D81CB5B" w:rsidRPr="00C60277">
              <w:rPr>
                <w:rFonts w:ascii="Calibri" w:hAnsi="Calibri" w:cs="Calibri"/>
                <w:color w:val="000000" w:themeColor="text1"/>
                <w:sz w:val="22"/>
                <w:szCs w:val="22"/>
                <w:lang w:val="en-GB"/>
              </w:rPr>
              <w:t>6</w:t>
            </w:r>
          </w:p>
        </w:tc>
        <w:tc>
          <w:tcPr>
            <w:tcW w:w="0" w:type="auto"/>
            <w:tcBorders>
              <w:top w:val="nil"/>
              <w:left w:val="nil"/>
              <w:bottom w:val="single" w:sz="4" w:space="0" w:color="auto"/>
              <w:right w:val="single" w:sz="4" w:space="0" w:color="auto"/>
            </w:tcBorders>
            <w:shd w:val="clear" w:color="auto" w:fill="auto"/>
            <w:hideMark/>
          </w:tcPr>
          <w:p w14:paraId="43E9AB4D" w14:textId="7552DA6E" w:rsidR="00C1C1F1" w:rsidRPr="00C60277" w:rsidRDefault="00C1C1F1" w:rsidP="00014188">
            <w:pPr>
              <w:jc w:val="right"/>
              <w:rPr>
                <w:rFonts w:ascii="Calibri" w:hAnsi="Calibri" w:cs="Calibri"/>
                <w:color w:val="000000" w:themeColor="text1"/>
                <w:sz w:val="22"/>
                <w:szCs w:val="22"/>
                <w:highlight w:val="yellow"/>
                <w:lang w:val="en-GB"/>
              </w:rPr>
            </w:pPr>
            <w:r w:rsidRPr="00C60277">
              <w:rPr>
                <w:rFonts w:ascii="Calibri" w:hAnsi="Calibri" w:cs="Calibri"/>
                <w:color w:val="000000" w:themeColor="text1"/>
                <w:sz w:val="22"/>
                <w:szCs w:val="22"/>
                <w:lang w:val="en-GB"/>
              </w:rPr>
              <w:t>0.0</w:t>
            </w:r>
            <w:r w:rsidR="174D21F1" w:rsidRPr="00C60277">
              <w:rPr>
                <w:rFonts w:ascii="Calibri" w:hAnsi="Calibri" w:cs="Calibri"/>
                <w:color w:val="000000" w:themeColor="text1"/>
                <w:sz w:val="22"/>
                <w:szCs w:val="22"/>
                <w:lang w:val="en-GB"/>
              </w:rPr>
              <w:t>2</w:t>
            </w:r>
          </w:p>
        </w:tc>
        <w:tc>
          <w:tcPr>
            <w:tcW w:w="0" w:type="auto"/>
            <w:tcBorders>
              <w:top w:val="nil"/>
              <w:left w:val="nil"/>
              <w:bottom w:val="single" w:sz="4" w:space="0" w:color="auto"/>
              <w:right w:val="single" w:sz="4" w:space="0" w:color="auto"/>
            </w:tcBorders>
            <w:shd w:val="clear" w:color="auto" w:fill="auto"/>
            <w:hideMark/>
          </w:tcPr>
          <w:p w14:paraId="322EA80C" w14:textId="42DCAF05" w:rsidR="00C1C1F1" w:rsidRPr="00C60277" w:rsidRDefault="00C1C1F1" w:rsidP="00014188">
            <w:pPr>
              <w:jc w:val="right"/>
              <w:rPr>
                <w:rFonts w:ascii="Calibri" w:hAnsi="Calibri" w:cs="Calibri"/>
                <w:color w:val="000000" w:themeColor="text1"/>
                <w:sz w:val="22"/>
                <w:szCs w:val="22"/>
                <w:highlight w:val="yellow"/>
                <w:lang w:val="en-GB"/>
              </w:rPr>
            </w:pPr>
            <w:r w:rsidRPr="00C60277">
              <w:rPr>
                <w:rFonts w:ascii="Calibri" w:hAnsi="Calibri" w:cs="Calibri"/>
                <w:color w:val="000000" w:themeColor="text1"/>
                <w:sz w:val="22"/>
                <w:szCs w:val="22"/>
                <w:lang w:val="en-GB"/>
              </w:rPr>
              <w:t>0.0</w:t>
            </w:r>
            <w:r w:rsidR="4868188A" w:rsidRPr="00C60277">
              <w:rPr>
                <w:rFonts w:ascii="Calibri" w:hAnsi="Calibri" w:cs="Calibri"/>
                <w:color w:val="000000" w:themeColor="text1"/>
                <w:sz w:val="22"/>
                <w:szCs w:val="22"/>
                <w:lang w:val="en-GB"/>
              </w:rPr>
              <w:t>7</w:t>
            </w:r>
          </w:p>
        </w:tc>
        <w:tc>
          <w:tcPr>
            <w:tcW w:w="0" w:type="auto"/>
            <w:tcBorders>
              <w:top w:val="nil"/>
              <w:left w:val="nil"/>
              <w:bottom w:val="single" w:sz="4" w:space="0" w:color="auto"/>
              <w:right w:val="single" w:sz="4" w:space="0" w:color="auto"/>
            </w:tcBorders>
            <w:shd w:val="clear" w:color="auto" w:fill="auto"/>
            <w:hideMark/>
          </w:tcPr>
          <w:p w14:paraId="11CA4335" w14:textId="5544C3BD" w:rsidR="002D065E" w:rsidRPr="00C60277" w:rsidRDefault="005FD9B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17811309" w14:textId="02CF5709" w:rsidR="002D065E" w:rsidRPr="00C60277" w:rsidRDefault="005FD9B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0.01</w:t>
            </w:r>
          </w:p>
        </w:tc>
        <w:tc>
          <w:tcPr>
            <w:tcW w:w="0" w:type="auto"/>
            <w:tcBorders>
              <w:top w:val="nil"/>
              <w:left w:val="nil"/>
              <w:bottom w:val="single" w:sz="4" w:space="0" w:color="auto"/>
              <w:right w:val="single" w:sz="4" w:space="0" w:color="auto"/>
            </w:tcBorders>
            <w:shd w:val="clear" w:color="auto" w:fill="auto"/>
            <w:hideMark/>
          </w:tcPr>
          <w:p w14:paraId="4DC3FE62" w14:textId="55197854" w:rsidR="002D065E" w:rsidRPr="00C60277" w:rsidRDefault="005FD9B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0.01</w:t>
            </w:r>
          </w:p>
        </w:tc>
      </w:tr>
    </w:tbl>
    <w:p w14:paraId="500CBC3B" w14:textId="77777777" w:rsidR="007029C5" w:rsidRPr="009418C6" w:rsidRDefault="007029C5" w:rsidP="009418C6">
      <w:pPr>
        <w:pStyle w:val="Agency-body-text-report"/>
      </w:pPr>
      <w:r w:rsidRPr="00C60277">
        <w:br w:type="page"/>
      </w:r>
    </w:p>
    <w:p w14:paraId="2890D487" w14:textId="01B49D4F" w:rsidR="002D065E" w:rsidRPr="00C60277" w:rsidRDefault="35FF24E3" w:rsidP="00014188">
      <w:pPr>
        <w:pStyle w:val="Agency-heading-3-report"/>
      </w:pPr>
      <w:bookmarkStart w:id="40" w:name="_Toc119416358"/>
      <w:r w:rsidRPr="00C60277">
        <w:t>Indicator 2A.6 The share of children/learners with an official decision of SEN who are educated in all forms of segregated (separate</w:t>
      </w:r>
      <w:r w:rsidR="7FE7A36C" w:rsidRPr="00C60277">
        <w:t>,</w:t>
      </w:r>
      <w:r w:rsidRPr="00C60277">
        <w:t xml:space="preserve"> non-inclusive) provision (%)</w:t>
      </w:r>
      <w:bookmarkEnd w:id="40"/>
    </w:p>
    <w:p w14:paraId="2F5B0064" w14:textId="328CCA48" w:rsidR="00A466BF" w:rsidRPr="009418C6" w:rsidRDefault="7FE7A36C" w:rsidP="00A466BF">
      <w:pPr>
        <w:pStyle w:val="Agency-body-text-report"/>
      </w:pPr>
      <w:r w:rsidRPr="00C60277">
        <w:t>The data shows the share of children/learners with an official decision of SEN</w:t>
      </w:r>
      <w:r w:rsidR="44FD4D18" w:rsidRPr="00C60277">
        <w:t xml:space="preserve"> </w:t>
      </w:r>
      <w:r w:rsidRPr="00C60277">
        <w:t>who are educated in all forms of segregated (i.e.</w:t>
      </w:r>
      <w:r w:rsidR="00C97CF0" w:rsidRPr="00C60277">
        <w:t> </w:t>
      </w:r>
      <w:r w:rsidRPr="00C60277">
        <w:t>separate, non</w:t>
      </w:r>
      <w:r w:rsidR="27E30D74" w:rsidRPr="00C60277">
        <w:t>-</w:t>
      </w:r>
      <w:r w:rsidRPr="00C60277">
        <w:t>inclusive) provision organised by all sectors/ministries</w:t>
      </w:r>
      <w:r w:rsidR="00A466BF" w:rsidRPr="00C60277">
        <w:t xml:space="preserve">, </w:t>
      </w:r>
      <w:r w:rsidR="00A466BF" w:rsidRPr="009418C6">
        <w:t xml:space="preserve">based on </w:t>
      </w:r>
      <w:r w:rsidR="00E04381" w:rsidRPr="009418C6">
        <w:t xml:space="preserve">the </w:t>
      </w:r>
      <w:r w:rsidR="00A466BF" w:rsidRPr="009418C6">
        <w:t>number of children/learners enrolled in any form of recognised education.</w:t>
      </w:r>
    </w:p>
    <w:p w14:paraId="4F877EE5" w14:textId="42931764" w:rsidR="00BB5ED9" w:rsidRPr="00C60277" w:rsidRDefault="007029C5" w:rsidP="00014188">
      <w:pPr>
        <w:pStyle w:val="Agency-body-text-report"/>
        <w:keepNext/>
      </w:pPr>
      <w:r w:rsidRPr="00C60277">
        <w:t>This indicator has been calculated as follows:</w:t>
      </w:r>
    </w:p>
    <w:p w14:paraId="66189B8D" w14:textId="334FC463" w:rsidR="009A4843" w:rsidRPr="00C60277" w:rsidRDefault="000B2756" w:rsidP="00014188">
      <w:pPr>
        <w:pStyle w:val="Agency-body-text-report"/>
        <w:spacing w:before="360" w:after="360"/>
        <w:jc w:val="center"/>
      </w:pPr>
      <w:r w:rsidRPr="00416CBC">
        <w:rPr>
          <w:noProof/>
        </w:rPr>
        <mc:AlternateContent>
          <mc:Choice Requires="wps">
            <w:drawing>
              <wp:anchor distT="0" distB="0" distL="114300" distR="114300" simplePos="0" relativeHeight="251658326" behindDoc="0" locked="0" layoutInCell="1" allowOverlap="1" wp14:anchorId="3C40C603" wp14:editId="7D1CABB1">
                <wp:simplePos x="0" y="0"/>
                <wp:positionH relativeFrom="column">
                  <wp:posOffset>688527</wp:posOffset>
                </wp:positionH>
                <wp:positionV relativeFrom="paragraph">
                  <wp:posOffset>252792</wp:posOffset>
                </wp:positionV>
                <wp:extent cx="4002374" cy="1303020"/>
                <wp:effectExtent l="0" t="0" r="0" b="0"/>
                <wp:wrapNone/>
                <wp:docPr id="1666648246" name="Text Box 1666648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02374" cy="1303020"/>
                        </a:xfrm>
                        <a:prstGeom prst="rect">
                          <a:avLst/>
                        </a:prstGeom>
                        <a:noFill/>
                        <a:ln w="6350">
                          <a:noFill/>
                        </a:ln>
                      </wps:spPr>
                      <wps:txbx>
                        <w:txbxContent>
                          <w:p w14:paraId="0587EE8F" w14:textId="6F3CA495" w:rsidR="009A4843" w:rsidRPr="00B324D2" w:rsidRDefault="009A4843" w:rsidP="009A4843">
                            <w:pPr>
                              <w:pStyle w:val="Agency-body-text"/>
                              <w:rPr>
                                <w:b/>
                                <w:bCs/>
                                <w:color w:val="002060"/>
                              </w:rPr>
                            </w:pPr>
                            <w:r w:rsidRPr="00BD6E8E">
                              <w:rPr>
                                <w:b/>
                                <w:bCs/>
                                <w:color w:val="002060"/>
                              </w:rPr>
                              <w:t xml:space="preserve">The </w:t>
                            </w:r>
                            <w:r w:rsidRPr="00C839DD">
                              <w:rPr>
                                <w:b/>
                                <w:bCs/>
                                <w:color w:val="002060"/>
                              </w:rPr>
                              <w:t>number of children/learners with an official decision of SEN educated in separate groups/classes (Q2.3b)</w:t>
                            </w:r>
                            <w:r>
                              <w:rPr>
                                <w:b/>
                                <w:bCs/>
                                <w:color w:val="002060"/>
                              </w:rPr>
                              <w:br/>
                              <w:t>+</w:t>
                            </w:r>
                            <w:r>
                              <w:rPr>
                                <w:b/>
                                <w:bCs/>
                                <w:color w:val="002060"/>
                              </w:rPr>
                              <w:br/>
                            </w:r>
                            <w:r w:rsidRPr="007C22FA">
                              <w:rPr>
                                <w:b/>
                                <w:bCs/>
                                <w:color w:val="002060"/>
                              </w:rPr>
                              <w:t xml:space="preserve">The </w:t>
                            </w:r>
                            <w:r w:rsidRPr="00C839DD">
                              <w:rPr>
                                <w:b/>
                                <w:bCs/>
                                <w:color w:val="002060"/>
                              </w:rPr>
                              <w:t>number of children/learners with an official decision of SEN who are educated outside of mainstream (pre</w:t>
                            </w:r>
                            <w:r w:rsidR="000B2756">
                              <w:rPr>
                                <w:b/>
                                <w:bCs/>
                                <w:color w:val="002060"/>
                              </w:rPr>
                              <w:t>-</w:t>
                            </w:r>
                            <w:r w:rsidR="007E1F91" w:rsidRPr="00C839DD">
                              <w:rPr>
                                <w:b/>
                                <w:bCs/>
                                <w:color w:val="002060"/>
                              </w:rPr>
                              <w:t>)schools</w:t>
                            </w:r>
                            <w:r w:rsidRPr="00C839DD">
                              <w:rPr>
                                <w:b/>
                                <w:bCs/>
                                <w:color w:val="002060"/>
                              </w:rPr>
                              <w:t xml:space="preserve">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75484F8D">
              <v:shape id="Text Box 1666648246" style="position:absolute;left:0;text-align:left;margin-left:54.2pt;margin-top:19.9pt;width:315.15pt;height:102.6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93"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" w14:anchorId="3C40C603">
                <v:textbox>
                  <w:txbxContent>
                    <w:p w:rsidRPr="00B324D2" w:rsidR="009A4843" w:rsidP="009A4843" w:rsidRDefault="009A4843" w14:paraId="324E59C7" w14:textId="6F3CA495">
                      <w:pPr>
                        <w:pStyle w:val="Agency-body-text"/>
                        <w:rPr>
                          <w:b/>
                          <w:bCs/>
                          <w:color w:val="002060"/>
                        </w:rPr>
                      </w:pPr>
                      <w:r w:rsidRPr="00BD6E8E">
                        <w:rPr>
                          <w:b/>
                          <w:bCs/>
                          <w:color w:val="002060"/>
                        </w:rPr>
                        <w:t xml:space="preserve">The </w:t>
                      </w:r>
                      <w:r w:rsidRPr="00C839DD">
                        <w:rPr>
                          <w:b/>
                          <w:bCs/>
                          <w:color w:val="002060"/>
                        </w:rPr>
                        <w:t>number of children/learners with an official decision of SEN educated in separate groups/classes (Q2.3b)</w:t>
                      </w:r>
                      <w:r>
                        <w:rPr>
                          <w:b/>
                          <w:bCs/>
                          <w:color w:val="002060"/>
                        </w:rPr>
                        <w:br/>
                      </w:r>
                      <w:r>
                        <w:rPr>
                          <w:b/>
                          <w:bCs/>
                          <w:color w:val="002060"/>
                        </w:rPr>
                        <w:t>+</w:t>
                      </w:r>
                      <w:r>
                        <w:rPr>
                          <w:b/>
                          <w:bCs/>
                          <w:color w:val="002060"/>
                        </w:rPr>
                        <w:br/>
                      </w:r>
                      <w:r w:rsidRPr="007C22FA">
                        <w:rPr>
                          <w:b/>
                          <w:bCs/>
                          <w:color w:val="002060"/>
                        </w:rPr>
                        <w:t xml:space="preserve">The </w:t>
                      </w:r>
                      <w:r w:rsidRPr="00C839DD">
                        <w:rPr>
                          <w:b/>
                          <w:bCs/>
                          <w:color w:val="002060"/>
                        </w:rPr>
                        <w:t>number of children/learners with an official decision of SEN who are educated outside of mainstream (pre</w:t>
                      </w:r>
                      <w:r w:rsidR="000B2756">
                        <w:rPr>
                          <w:b/>
                          <w:bCs/>
                          <w:color w:val="002060"/>
                        </w:rPr>
                        <w:t>-</w:t>
                      </w:r>
                      <w:r w:rsidRPr="00C839DD" w:rsidR="007E1F91">
                        <w:rPr>
                          <w:b/>
                          <w:bCs/>
                          <w:color w:val="002060"/>
                        </w:rPr>
                        <w:t>)schools</w:t>
                      </w:r>
                      <w:r w:rsidRPr="00C839DD">
                        <w:rPr>
                          <w:b/>
                          <w:bCs/>
                          <w:color w:val="002060"/>
                        </w:rPr>
                        <w:t xml:space="preserve"> (Q2.4)</w:t>
                      </w:r>
                    </w:p>
                  </w:txbxContent>
                </v:textbox>
              </v:shape>
            </w:pict>
          </mc:Fallback>
        </mc:AlternateContent>
      </w:r>
      <w:r w:rsidR="00941525" w:rsidRPr="00416CBC">
        <w:rPr>
          <w:noProof/>
        </w:rPr>
        <mc:AlternateContent>
          <mc:Choice Requires="wps">
            <w:drawing>
              <wp:anchor distT="0" distB="0" distL="114300" distR="114300" simplePos="0" relativeHeight="251658325" behindDoc="0" locked="0" layoutInCell="1" allowOverlap="1" wp14:anchorId="73287BD6" wp14:editId="1B4B6DD8">
                <wp:simplePos x="0" y="0"/>
                <wp:positionH relativeFrom="column">
                  <wp:posOffset>4431615</wp:posOffset>
                </wp:positionH>
                <wp:positionV relativeFrom="paragraph">
                  <wp:posOffset>1465065</wp:posOffset>
                </wp:positionV>
                <wp:extent cx="638810" cy="394335"/>
                <wp:effectExtent l="0" t="0" r="0" b="0"/>
                <wp:wrapNone/>
                <wp:docPr id="1666648245" name="Text Box 1666648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5D1D0F6C" w14:textId="77777777" w:rsidR="009A4843" w:rsidRPr="00B324D2" w:rsidRDefault="009A4843" w:rsidP="009A4843">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582EFC51">
              <v:shape id="Text Box 1666648245" style="position:absolute;left:0;text-align:left;margin-left:348.95pt;margin-top:115.35pt;width:50.3pt;height:31.0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94"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" w14:anchorId="73287BD6">
                <v:textbox>
                  <w:txbxContent>
                    <w:p w:rsidRPr="00B324D2" w:rsidR="009A4843" w:rsidP="009A4843" w:rsidRDefault="009A4843" w14:paraId="1B11E8CC"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941525" w:rsidRPr="00416CBC">
        <w:rPr>
          <w:noProof/>
        </w:rPr>
        <mc:AlternateContent>
          <mc:Choice Requires="wps">
            <w:drawing>
              <wp:anchor distT="0" distB="0" distL="114300" distR="114300" simplePos="0" relativeHeight="251658323" behindDoc="0" locked="0" layoutInCell="1" allowOverlap="1" wp14:anchorId="3D6E6816" wp14:editId="40C56AD6">
                <wp:simplePos x="0" y="0"/>
                <wp:positionH relativeFrom="column">
                  <wp:posOffset>791140</wp:posOffset>
                </wp:positionH>
                <wp:positionV relativeFrom="paragraph">
                  <wp:posOffset>1621155</wp:posOffset>
                </wp:positionV>
                <wp:extent cx="3695065" cy="0"/>
                <wp:effectExtent l="0" t="12700" r="13335" b="12700"/>
                <wp:wrapNone/>
                <wp:docPr id="1666648241" name="Straight Connector 1666648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10CB5342">
              <v:line id="Straight Connector 1666648241"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2.3pt,127.65pt" to="353.25pt,127.65pt" w14:anchorId="48307B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"/>
            </w:pict>
          </mc:Fallback>
        </mc:AlternateContent>
      </w:r>
      <w:r w:rsidR="00941525" w:rsidRPr="00416CBC">
        <w:rPr>
          <w:noProof/>
        </w:rPr>
        <mc:AlternateContent>
          <mc:Choice Requires="wps">
            <w:drawing>
              <wp:anchor distT="0" distB="0" distL="114300" distR="114300" simplePos="0" relativeHeight="251658324" behindDoc="0" locked="0" layoutInCell="1" allowOverlap="1" wp14:anchorId="2DF11FAE" wp14:editId="67120E79">
                <wp:simplePos x="0" y="0"/>
                <wp:positionH relativeFrom="column">
                  <wp:posOffset>689325</wp:posOffset>
                </wp:positionH>
                <wp:positionV relativeFrom="paragraph">
                  <wp:posOffset>1711670</wp:posOffset>
                </wp:positionV>
                <wp:extent cx="3792220" cy="681990"/>
                <wp:effectExtent l="0" t="0" r="0" b="0"/>
                <wp:wrapNone/>
                <wp:docPr id="1666648244" name="Text Box 16666482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0C39AD66" w14:textId="77777777" w:rsidR="009A4843" w:rsidRPr="00B324D2" w:rsidRDefault="009A4843" w:rsidP="009A4843">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7152BA1E">
              <v:shape id="Text Box 1666648244" style="position:absolute;left:0;text-align:left;margin-left:54.3pt;margin-top:134.8pt;width:298.6pt;height:53.7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95"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" w14:anchorId="2DF11FAE">
                <v:textbox>
                  <w:txbxContent>
                    <w:p w:rsidRPr="00B324D2" w:rsidR="009A4843" w:rsidP="009A4843" w:rsidRDefault="009A4843" w14:paraId="56012481" w14:textId="7777777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007029C5" w:rsidRPr="008C3AF0">
        <w:rPr>
          <w:noProof/>
        </w:rPr>
        <mc:AlternateContent>
          <mc:Choice Requires="wps">
            <w:drawing>
              <wp:inline distT="0" distB="0" distL="0" distR="0" wp14:anchorId="6EE9D09B" wp14:editId="7F4F6C82">
                <wp:extent cx="4376715" cy="2222500"/>
                <wp:effectExtent l="12700" t="12700" r="17780" b="12700"/>
                <wp:docPr id="31" name="Rounded Rectangle 31" descr="The number of children/learners with an official decision of SEN educated in separate groups/classes (Q2.3b)&#10;+&#10;The number of children/learners with an official decision of SEN who are educated outside of mainstream (pre )schools (Q2.4) &#10;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376715" cy="222250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2563A0DF">
              <v:roundrect id="Rounded Rectangle 31" style="width:344.6pt;height:175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separate groups/classes (Q2.3b)&#10;+&#10;The number of children/learners with an official decision of SEN who are educated outside of mainstream (pre )schools (Q2.4) &#10;Divided by The number of children/learners enrolled in any form of recognised education (Q1.2) multiplied by 100" o:spid="_x0000_s1026" filled="f" strokecolor="#ffc000" strokeweight="1.5pt" arcsize="10923f" w14:anchorId="4A58F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">
                <w10:anchorlock/>
              </v:roundrect>
            </w:pict>
          </mc:Fallback>
        </mc:AlternateContent>
      </w:r>
    </w:p>
    <w:p w14:paraId="2EC737E0" w14:textId="1FF535AA" w:rsidR="00A34131" w:rsidRPr="00C60277" w:rsidRDefault="2C0E8685" w:rsidP="00C1C1F1">
      <w:pPr>
        <w:pStyle w:val="Agency-body-text-report"/>
      </w:pPr>
      <w:r w:rsidRPr="00C60277">
        <w:t xml:space="preserve">Data on pre-primary (ISCED 02) level is available from </w:t>
      </w:r>
      <w:r w:rsidR="68E76DE1" w:rsidRPr="00C60277">
        <w:t>10</w:t>
      </w:r>
      <w:r w:rsidRPr="00C60277">
        <w:t xml:space="preserve"> countries.</w:t>
      </w:r>
      <w:r w:rsidR="63922CE7" w:rsidRPr="00C60277">
        <w:t xml:space="preserve"> </w:t>
      </w:r>
      <w:r w:rsidRPr="00C60277">
        <w:t xml:space="preserve">Across the </w:t>
      </w:r>
      <w:r w:rsidR="1A78AFFB" w:rsidRPr="00C60277">
        <w:t>10</w:t>
      </w:r>
      <w:r w:rsidRPr="00C60277">
        <w:t xml:space="preserve"> countries, </w:t>
      </w:r>
      <w:r w:rsidR="4531C54F" w:rsidRPr="00C60277">
        <w:t xml:space="preserve">the share of children/learners with an official decision of SEN who are educated in all forms of segregated (separate, non-inclusive) provision </w:t>
      </w:r>
      <w:r w:rsidRPr="00C60277">
        <w:t xml:space="preserve">ranges from </w:t>
      </w:r>
      <w:r w:rsidR="704C36D7" w:rsidRPr="00C60277">
        <w:t>0.16</w:t>
      </w:r>
      <w:r w:rsidRPr="00C60277">
        <w:t xml:space="preserve">% to </w:t>
      </w:r>
      <w:r w:rsidR="15B01784" w:rsidRPr="00C60277">
        <w:t>2.31</w:t>
      </w:r>
      <w:r w:rsidRPr="00C60277">
        <w:t xml:space="preserve">%; the total average for the </w:t>
      </w:r>
      <w:r w:rsidR="7BE22ED7" w:rsidRPr="00C60277">
        <w:t>10</w:t>
      </w:r>
      <w:r w:rsidRPr="00C60277">
        <w:t xml:space="preserve"> countries is </w:t>
      </w:r>
      <w:r w:rsidR="5979240F" w:rsidRPr="00C60277">
        <w:t>0.61</w:t>
      </w:r>
      <w:r w:rsidR="15B4799D" w:rsidRPr="00C60277">
        <w:t>%</w:t>
      </w:r>
      <w:r w:rsidRPr="00C60277">
        <w:t>.</w:t>
      </w:r>
    </w:p>
    <w:p w14:paraId="1C1C0710" w14:textId="54B4959B" w:rsidR="00BB5ED9" w:rsidRPr="00C60277" w:rsidRDefault="2C0E8685">
      <w:pPr>
        <w:pStyle w:val="Agency-body-text-report"/>
      </w:pPr>
      <w:r w:rsidRPr="00C60277">
        <w:t xml:space="preserve">Data on primary and </w:t>
      </w:r>
      <w:r w:rsidR="007314D8" w:rsidRPr="00C60277">
        <w:t>lower-secondary</w:t>
      </w:r>
      <w:r w:rsidRPr="00C60277">
        <w:t xml:space="preserve"> (ISCED 1+2) levels is available from </w:t>
      </w:r>
      <w:r w:rsidR="5C6C0F00" w:rsidRPr="00C60277">
        <w:t>20</w:t>
      </w:r>
      <w:r w:rsidRPr="00C60277">
        <w:t xml:space="preserve"> countries. Across the </w:t>
      </w:r>
      <w:r w:rsidR="62CFDFA5" w:rsidRPr="00C60277">
        <w:t>2</w:t>
      </w:r>
      <w:r w:rsidR="726E9C3D" w:rsidRPr="00C60277">
        <w:t>0</w:t>
      </w:r>
      <w:r w:rsidRPr="00C60277">
        <w:t xml:space="preserve"> countries, </w:t>
      </w:r>
      <w:r w:rsidR="4531C54F" w:rsidRPr="00C60277">
        <w:t xml:space="preserve">the share of children/learners with an official decision of SEN who are educated in all forms of segregated (separate, non-inclusive) provision </w:t>
      </w:r>
      <w:r w:rsidRPr="00C60277">
        <w:t xml:space="preserve">ranges from </w:t>
      </w:r>
      <w:r w:rsidR="0508D0B6" w:rsidRPr="00C60277">
        <w:t>0.4</w:t>
      </w:r>
      <w:r w:rsidRPr="00C60277">
        <w:t xml:space="preserve">% to </w:t>
      </w:r>
      <w:r w:rsidR="65FE43B2" w:rsidRPr="00C60277">
        <w:t>7.48</w:t>
      </w:r>
      <w:r w:rsidRPr="00C60277">
        <w:t xml:space="preserve">%; the total average for the </w:t>
      </w:r>
      <w:r w:rsidR="611C3A66" w:rsidRPr="00C60277">
        <w:t>20</w:t>
      </w:r>
      <w:r w:rsidRPr="00C60277">
        <w:t xml:space="preserve"> countries is </w:t>
      </w:r>
      <w:r w:rsidR="3175876B" w:rsidRPr="00C60277">
        <w:t>1.</w:t>
      </w:r>
      <w:r w:rsidR="3D1CDAD7" w:rsidRPr="00C60277">
        <w:t>84</w:t>
      </w:r>
      <w:r w:rsidR="3175876B" w:rsidRPr="00C60277">
        <w:t>%</w:t>
      </w:r>
      <w:r w:rsidRPr="00C60277">
        <w:t>.</w:t>
      </w:r>
    </w:p>
    <w:p w14:paraId="7A47AB8E" w14:textId="51A7BC33" w:rsidR="00BB5ED9" w:rsidRPr="00C60277" w:rsidRDefault="2C0E8685">
      <w:pPr>
        <w:pStyle w:val="Agency-body-text-report"/>
      </w:pPr>
      <w:r w:rsidRPr="00C60277">
        <w:t xml:space="preserve">Data on upper-secondary (ISCED 3) level is available from 12 countries. Across the 12 countries, </w:t>
      </w:r>
      <w:r w:rsidR="4531C54F" w:rsidRPr="00C60277">
        <w:t xml:space="preserve">the share of children/learners with an official decision of SEN who are educated in all forms of segregated (separate, non-inclusive) provision </w:t>
      </w:r>
      <w:r w:rsidRPr="00C60277">
        <w:t>ranges from 0.13% to 2.56%; the total average for the 12 countries is 1.42%.</w:t>
      </w:r>
    </w:p>
    <w:p w14:paraId="1D57F980" w14:textId="1B447646" w:rsidR="00C27B2B" w:rsidRPr="00C60277" w:rsidRDefault="00C27B2B" w:rsidP="00014188">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21</w:t>
      </w:r>
      <w:r w:rsidRPr="00C60277">
        <w:fldChar w:fldCharType="end"/>
      </w:r>
      <w:r w:rsidRPr="00C60277">
        <w:t>. Indicator 2A.6 The share of children/learners with an official decision of SEN who are educated in all forms of segregated (separate, non-inclusive) provision (%)</w:t>
      </w:r>
    </w:p>
    <w:tbl>
      <w:tblPr>
        <w:tblW w:w="0" w:type="auto"/>
        <w:tblLayout w:type="fixed"/>
        <w:tblCellMar>
          <w:left w:w="70" w:type="dxa"/>
          <w:right w:w="70" w:type="dxa"/>
        </w:tblCellMar>
        <w:tblLook w:val="04A0" w:firstRow="1" w:lastRow="0" w:firstColumn="1" w:lastColumn="0" w:noHBand="0" w:noVBand="1"/>
      </w:tblPr>
      <w:tblGrid>
        <w:gridCol w:w="1644"/>
        <w:gridCol w:w="808"/>
        <w:gridCol w:w="804"/>
        <w:gridCol w:w="814"/>
        <w:gridCol w:w="828"/>
        <w:gridCol w:w="825"/>
        <w:gridCol w:w="834"/>
        <w:gridCol w:w="787"/>
        <w:gridCol w:w="783"/>
        <w:gridCol w:w="793"/>
      </w:tblGrid>
      <w:tr w:rsidR="009352BF" w:rsidRPr="00022CED" w14:paraId="7392E87F" w14:textId="77777777" w:rsidTr="00014188">
        <w:trPr>
          <w:cantSplit/>
          <w:tblHeader/>
        </w:trPr>
        <w:tc>
          <w:tcPr>
            <w:tcW w:w="1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B18937" w14:textId="77777777" w:rsidR="002D065E" w:rsidRPr="00C60277" w:rsidRDefault="1E69285F"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808" w:type="dxa"/>
            <w:tcBorders>
              <w:top w:val="single" w:sz="4" w:space="0" w:color="auto"/>
              <w:left w:val="nil"/>
              <w:bottom w:val="single" w:sz="4" w:space="0" w:color="auto"/>
              <w:right w:val="single" w:sz="4" w:space="0" w:color="auto"/>
            </w:tcBorders>
            <w:shd w:val="clear" w:color="auto" w:fill="D9D9D9" w:themeFill="background1" w:themeFillShade="D9"/>
            <w:hideMark/>
          </w:tcPr>
          <w:p w14:paraId="7FE9ED73"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804" w:type="dxa"/>
            <w:tcBorders>
              <w:top w:val="single" w:sz="4" w:space="0" w:color="auto"/>
              <w:left w:val="nil"/>
              <w:bottom w:val="single" w:sz="4" w:space="0" w:color="auto"/>
              <w:right w:val="single" w:sz="4" w:space="0" w:color="auto"/>
            </w:tcBorders>
            <w:shd w:val="clear" w:color="auto" w:fill="D9D9D9" w:themeFill="background1" w:themeFillShade="D9"/>
            <w:hideMark/>
          </w:tcPr>
          <w:p w14:paraId="4C475940"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814" w:type="dxa"/>
            <w:tcBorders>
              <w:top w:val="single" w:sz="4" w:space="0" w:color="auto"/>
              <w:left w:val="nil"/>
              <w:bottom w:val="single" w:sz="4" w:space="0" w:color="auto"/>
              <w:right w:val="single" w:sz="4" w:space="0" w:color="auto"/>
            </w:tcBorders>
            <w:shd w:val="clear" w:color="auto" w:fill="D9D9D9" w:themeFill="background1" w:themeFillShade="D9"/>
            <w:hideMark/>
          </w:tcPr>
          <w:p w14:paraId="6837CB7B"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828" w:type="dxa"/>
            <w:tcBorders>
              <w:top w:val="single" w:sz="4" w:space="0" w:color="auto"/>
              <w:left w:val="nil"/>
              <w:bottom w:val="single" w:sz="4" w:space="0" w:color="auto"/>
              <w:right w:val="single" w:sz="4" w:space="0" w:color="auto"/>
            </w:tcBorders>
            <w:shd w:val="clear" w:color="auto" w:fill="D9D9D9" w:themeFill="background1" w:themeFillShade="D9"/>
            <w:hideMark/>
          </w:tcPr>
          <w:p w14:paraId="3F8628B7" w14:textId="77777777" w:rsidR="002D065E" w:rsidRPr="00C60277" w:rsidRDefault="1E69285F"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825" w:type="dxa"/>
            <w:tcBorders>
              <w:top w:val="single" w:sz="4" w:space="0" w:color="auto"/>
              <w:left w:val="nil"/>
              <w:bottom w:val="single" w:sz="4" w:space="0" w:color="auto"/>
              <w:right w:val="single" w:sz="4" w:space="0" w:color="auto"/>
            </w:tcBorders>
            <w:shd w:val="clear" w:color="auto" w:fill="D9D9D9" w:themeFill="background1" w:themeFillShade="D9"/>
            <w:hideMark/>
          </w:tcPr>
          <w:p w14:paraId="18D4D810" w14:textId="77777777" w:rsidR="002D065E" w:rsidRPr="00C60277" w:rsidRDefault="1E69285F"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834" w:type="dxa"/>
            <w:tcBorders>
              <w:top w:val="single" w:sz="4" w:space="0" w:color="auto"/>
              <w:left w:val="nil"/>
              <w:bottom w:val="single" w:sz="4" w:space="0" w:color="auto"/>
              <w:right w:val="single" w:sz="4" w:space="0" w:color="auto"/>
            </w:tcBorders>
            <w:shd w:val="clear" w:color="auto" w:fill="D9D9D9" w:themeFill="background1" w:themeFillShade="D9"/>
            <w:hideMark/>
          </w:tcPr>
          <w:p w14:paraId="3871A0A6" w14:textId="77777777" w:rsidR="002D065E" w:rsidRPr="00C60277" w:rsidRDefault="1E69285F"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787" w:type="dxa"/>
            <w:tcBorders>
              <w:top w:val="single" w:sz="4" w:space="0" w:color="auto"/>
              <w:left w:val="nil"/>
              <w:bottom w:val="single" w:sz="4" w:space="0" w:color="auto"/>
              <w:right w:val="single" w:sz="4" w:space="0" w:color="auto"/>
            </w:tcBorders>
            <w:shd w:val="clear" w:color="auto" w:fill="D9D9D9" w:themeFill="background1" w:themeFillShade="D9"/>
            <w:hideMark/>
          </w:tcPr>
          <w:p w14:paraId="7A2CDB0A"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783" w:type="dxa"/>
            <w:tcBorders>
              <w:top w:val="single" w:sz="4" w:space="0" w:color="auto"/>
              <w:left w:val="nil"/>
              <w:bottom w:val="single" w:sz="4" w:space="0" w:color="auto"/>
              <w:right w:val="single" w:sz="4" w:space="0" w:color="auto"/>
            </w:tcBorders>
            <w:shd w:val="clear" w:color="auto" w:fill="D9D9D9" w:themeFill="background1" w:themeFillShade="D9"/>
            <w:hideMark/>
          </w:tcPr>
          <w:p w14:paraId="25DC0D90"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793" w:type="dxa"/>
            <w:tcBorders>
              <w:top w:val="single" w:sz="4" w:space="0" w:color="auto"/>
              <w:left w:val="nil"/>
              <w:bottom w:val="single" w:sz="4" w:space="0" w:color="auto"/>
              <w:right w:val="single" w:sz="4" w:space="0" w:color="auto"/>
            </w:tcBorders>
            <w:shd w:val="clear" w:color="auto" w:fill="D9D9D9" w:themeFill="background1" w:themeFillShade="D9"/>
            <w:hideMark/>
          </w:tcPr>
          <w:p w14:paraId="06011BC4" w14:textId="77777777" w:rsidR="002D065E" w:rsidRPr="00C60277" w:rsidRDefault="002D065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042D56" w:rsidRPr="00022CED" w14:paraId="51F4EFD8"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tcPr>
          <w:p w14:paraId="65EE361D" w14:textId="77777777" w:rsidR="002D065E" w:rsidRPr="00C60277" w:rsidRDefault="002D065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808" w:type="dxa"/>
            <w:tcBorders>
              <w:top w:val="nil"/>
              <w:left w:val="nil"/>
              <w:bottom w:val="single" w:sz="4" w:space="0" w:color="auto"/>
              <w:right w:val="single" w:sz="4" w:space="0" w:color="auto"/>
            </w:tcBorders>
            <w:shd w:val="clear" w:color="auto" w:fill="auto"/>
          </w:tcPr>
          <w:p w14:paraId="7E9ED89D" w14:textId="5CF42C45"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tcPr>
          <w:p w14:paraId="2EE8F653" w14:textId="7A1958FD"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tcPr>
          <w:p w14:paraId="3A3E8839" w14:textId="48A2D36A"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tcPr>
          <w:p w14:paraId="0BFCC3C8" w14:textId="64435016"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825" w:type="dxa"/>
            <w:tcBorders>
              <w:top w:val="nil"/>
              <w:left w:val="nil"/>
              <w:bottom w:val="single" w:sz="4" w:space="0" w:color="auto"/>
              <w:right w:val="single" w:sz="4" w:space="0" w:color="auto"/>
            </w:tcBorders>
            <w:shd w:val="clear" w:color="auto" w:fill="auto"/>
          </w:tcPr>
          <w:p w14:paraId="7AEF97A9" w14:textId="7506C948"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834" w:type="dxa"/>
            <w:tcBorders>
              <w:top w:val="nil"/>
              <w:left w:val="nil"/>
              <w:bottom w:val="single" w:sz="4" w:space="0" w:color="auto"/>
              <w:right w:val="single" w:sz="4" w:space="0" w:color="auto"/>
            </w:tcBorders>
            <w:shd w:val="clear" w:color="auto" w:fill="auto"/>
          </w:tcPr>
          <w:p w14:paraId="549A1D96" w14:textId="575F8390"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787" w:type="dxa"/>
            <w:tcBorders>
              <w:top w:val="nil"/>
              <w:left w:val="nil"/>
              <w:bottom w:val="single" w:sz="4" w:space="0" w:color="auto"/>
              <w:right w:val="single" w:sz="4" w:space="0" w:color="auto"/>
            </w:tcBorders>
            <w:shd w:val="clear" w:color="auto" w:fill="auto"/>
          </w:tcPr>
          <w:p w14:paraId="376DF29D" w14:textId="6FB142E9"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783" w:type="dxa"/>
            <w:tcBorders>
              <w:top w:val="nil"/>
              <w:left w:val="nil"/>
              <w:bottom w:val="single" w:sz="4" w:space="0" w:color="auto"/>
              <w:right w:val="single" w:sz="4" w:space="0" w:color="auto"/>
            </w:tcBorders>
            <w:shd w:val="clear" w:color="auto" w:fill="auto"/>
          </w:tcPr>
          <w:p w14:paraId="100132D3" w14:textId="66E1C305"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793" w:type="dxa"/>
            <w:tcBorders>
              <w:top w:val="nil"/>
              <w:left w:val="nil"/>
              <w:bottom w:val="single" w:sz="4" w:space="0" w:color="auto"/>
              <w:right w:val="single" w:sz="4" w:space="0" w:color="auto"/>
            </w:tcBorders>
            <w:shd w:val="clear" w:color="auto" w:fill="auto"/>
          </w:tcPr>
          <w:p w14:paraId="19078E90" w14:textId="6ADC6B74"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r>
      <w:tr w:rsidR="00042D56" w:rsidRPr="00022CED" w14:paraId="55820D02"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3CA220E3" w14:textId="794048DC" w:rsidR="002D065E" w:rsidRPr="00C60277" w:rsidRDefault="1E69285F"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D1528B" w:rsidRPr="00C60277">
              <w:rPr>
                <w:rFonts w:ascii="Calibri" w:hAnsi="Calibri" w:cs="Calibri"/>
                <w:b/>
                <w:bCs/>
                <w:color w:val="000000" w:themeColor="text1"/>
                <w:sz w:val="22"/>
                <w:szCs w:val="22"/>
                <w:lang w:val="en-GB"/>
              </w:rPr>
              <w:t>)</w:t>
            </w:r>
          </w:p>
        </w:tc>
        <w:tc>
          <w:tcPr>
            <w:tcW w:w="808" w:type="dxa"/>
            <w:tcBorders>
              <w:top w:val="nil"/>
              <w:left w:val="nil"/>
              <w:bottom w:val="single" w:sz="4" w:space="0" w:color="auto"/>
              <w:right w:val="single" w:sz="4" w:space="0" w:color="auto"/>
            </w:tcBorders>
            <w:shd w:val="clear" w:color="auto" w:fill="auto"/>
            <w:hideMark/>
          </w:tcPr>
          <w:p w14:paraId="32D48220" w14:textId="65A2F4A6"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hideMark/>
          </w:tcPr>
          <w:p w14:paraId="1D90E16A" w14:textId="3C07BA1E"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hideMark/>
          </w:tcPr>
          <w:p w14:paraId="5A24668A" w14:textId="1F8A4A9A"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hideMark/>
          </w:tcPr>
          <w:p w14:paraId="417E9D77" w14:textId="5BED2299"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5" w:type="dxa"/>
            <w:tcBorders>
              <w:top w:val="nil"/>
              <w:left w:val="nil"/>
              <w:bottom w:val="single" w:sz="4" w:space="0" w:color="auto"/>
              <w:right w:val="single" w:sz="4" w:space="0" w:color="auto"/>
            </w:tcBorders>
            <w:shd w:val="clear" w:color="auto" w:fill="auto"/>
            <w:hideMark/>
          </w:tcPr>
          <w:p w14:paraId="316BB633" w14:textId="67BE7210"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34" w:type="dxa"/>
            <w:tcBorders>
              <w:top w:val="nil"/>
              <w:left w:val="nil"/>
              <w:bottom w:val="single" w:sz="4" w:space="0" w:color="auto"/>
              <w:right w:val="single" w:sz="4" w:space="0" w:color="auto"/>
            </w:tcBorders>
            <w:shd w:val="clear" w:color="auto" w:fill="auto"/>
            <w:hideMark/>
          </w:tcPr>
          <w:p w14:paraId="0C397F73" w14:textId="53057772"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7" w:type="dxa"/>
            <w:tcBorders>
              <w:top w:val="nil"/>
              <w:left w:val="nil"/>
              <w:bottom w:val="single" w:sz="4" w:space="0" w:color="auto"/>
              <w:right w:val="single" w:sz="4" w:space="0" w:color="auto"/>
            </w:tcBorders>
            <w:shd w:val="clear" w:color="auto" w:fill="auto"/>
            <w:hideMark/>
          </w:tcPr>
          <w:p w14:paraId="14DB05BE" w14:textId="6A89CF45"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hideMark/>
          </w:tcPr>
          <w:p w14:paraId="31780EE2" w14:textId="3CFE3C33"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hideMark/>
          </w:tcPr>
          <w:p w14:paraId="65DFCB2B" w14:textId="533B8B93"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42D56" w:rsidRPr="00022CED" w14:paraId="3875D925"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7939DE24" w14:textId="77777777" w:rsidR="002D065E" w:rsidRPr="00C60277" w:rsidRDefault="002D065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808" w:type="dxa"/>
            <w:tcBorders>
              <w:top w:val="nil"/>
              <w:left w:val="nil"/>
              <w:bottom w:val="single" w:sz="4" w:space="0" w:color="auto"/>
              <w:right w:val="single" w:sz="4" w:space="0" w:color="auto"/>
            </w:tcBorders>
            <w:shd w:val="clear" w:color="auto" w:fill="auto"/>
            <w:hideMark/>
          </w:tcPr>
          <w:p w14:paraId="3C0BF1CE" w14:textId="69C25822"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804" w:type="dxa"/>
            <w:tcBorders>
              <w:top w:val="nil"/>
              <w:left w:val="nil"/>
              <w:bottom w:val="single" w:sz="4" w:space="0" w:color="auto"/>
              <w:right w:val="single" w:sz="4" w:space="0" w:color="auto"/>
            </w:tcBorders>
            <w:shd w:val="clear" w:color="auto" w:fill="auto"/>
            <w:hideMark/>
          </w:tcPr>
          <w:p w14:paraId="314846E0" w14:textId="4C0D922E"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814" w:type="dxa"/>
            <w:tcBorders>
              <w:top w:val="nil"/>
              <w:left w:val="nil"/>
              <w:bottom w:val="single" w:sz="4" w:space="0" w:color="auto"/>
              <w:right w:val="single" w:sz="4" w:space="0" w:color="auto"/>
            </w:tcBorders>
            <w:shd w:val="clear" w:color="auto" w:fill="auto"/>
            <w:hideMark/>
          </w:tcPr>
          <w:p w14:paraId="3CD3CD73" w14:textId="0B40E063"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828" w:type="dxa"/>
            <w:tcBorders>
              <w:top w:val="nil"/>
              <w:left w:val="nil"/>
              <w:bottom w:val="single" w:sz="4" w:space="0" w:color="auto"/>
              <w:right w:val="single" w:sz="4" w:space="0" w:color="auto"/>
            </w:tcBorders>
            <w:shd w:val="clear" w:color="auto" w:fill="auto"/>
            <w:hideMark/>
          </w:tcPr>
          <w:p w14:paraId="247D98F5" w14:textId="659387EB"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825" w:type="dxa"/>
            <w:tcBorders>
              <w:top w:val="nil"/>
              <w:left w:val="nil"/>
              <w:bottom w:val="single" w:sz="4" w:space="0" w:color="auto"/>
              <w:right w:val="single" w:sz="4" w:space="0" w:color="auto"/>
            </w:tcBorders>
            <w:shd w:val="clear" w:color="auto" w:fill="auto"/>
            <w:hideMark/>
          </w:tcPr>
          <w:p w14:paraId="0161C33A" w14:textId="166460AC" w:rsidR="002D065E" w:rsidRPr="00C60277" w:rsidRDefault="0783CE0F"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0.15</w:t>
            </w:r>
          </w:p>
        </w:tc>
        <w:tc>
          <w:tcPr>
            <w:tcW w:w="834" w:type="dxa"/>
            <w:tcBorders>
              <w:top w:val="nil"/>
              <w:left w:val="nil"/>
              <w:bottom w:val="single" w:sz="4" w:space="0" w:color="auto"/>
              <w:right w:val="single" w:sz="4" w:space="0" w:color="auto"/>
            </w:tcBorders>
            <w:shd w:val="clear" w:color="auto" w:fill="auto"/>
            <w:hideMark/>
          </w:tcPr>
          <w:p w14:paraId="1E8B41D8" w14:textId="073FBF5D"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787" w:type="dxa"/>
            <w:tcBorders>
              <w:top w:val="nil"/>
              <w:left w:val="nil"/>
              <w:bottom w:val="single" w:sz="4" w:space="0" w:color="auto"/>
              <w:right w:val="single" w:sz="4" w:space="0" w:color="auto"/>
            </w:tcBorders>
            <w:shd w:val="clear" w:color="auto" w:fill="auto"/>
            <w:hideMark/>
          </w:tcPr>
          <w:p w14:paraId="5F69B0AB" w14:textId="2B229D36"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783" w:type="dxa"/>
            <w:tcBorders>
              <w:top w:val="nil"/>
              <w:left w:val="nil"/>
              <w:bottom w:val="single" w:sz="4" w:space="0" w:color="auto"/>
              <w:right w:val="single" w:sz="4" w:space="0" w:color="auto"/>
            </w:tcBorders>
            <w:shd w:val="clear" w:color="auto" w:fill="auto"/>
            <w:hideMark/>
          </w:tcPr>
          <w:p w14:paraId="74AB741C" w14:textId="18DEB6FC"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793" w:type="dxa"/>
            <w:tcBorders>
              <w:top w:val="nil"/>
              <w:left w:val="nil"/>
              <w:bottom w:val="single" w:sz="4" w:space="0" w:color="auto"/>
              <w:right w:val="single" w:sz="4" w:space="0" w:color="auto"/>
            </w:tcBorders>
            <w:shd w:val="clear" w:color="auto" w:fill="auto"/>
            <w:hideMark/>
          </w:tcPr>
          <w:p w14:paraId="7092528D" w14:textId="3A69D4C5"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66</w:t>
            </w:r>
          </w:p>
        </w:tc>
      </w:tr>
      <w:tr w:rsidR="00042D56" w:rsidRPr="00022CED" w14:paraId="76658067"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1C1825E7" w14:textId="77777777" w:rsidR="002D065E" w:rsidRPr="00C60277" w:rsidRDefault="002D065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808" w:type="dxa"/>
            <w:tcBorders>
              <w:top w:val="nil"/>
              <w:left w:val="nil"/>
              <w:bottom w:val="single" w:sz="4" w:space="0" w:color="auto"/>
              <w:right w:val="single" w:sz="4" w:space="0" w:color="auto"/>
            </w:tcBorders>
            <w:shd w:val="clear" w:color="auto" w:fill="auto"/>
            <w:hideMark/>
          </w:tcPr>
          <w:p w14:paraId="6572D101" w14:textId="1EA6214C"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hideMark/>
          </w:tcPr>
          <w:p w14:paraId="00C8F526" w14:textId="66581EA6"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hideMark/>
          </w:tcPr>
          <w:p w14:paraId="387167DB" w14:textId="5D9CAF6D"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hideMark/>
          </w:tcPr>
          <w:p w14:paraId="71AA071C" w14:textId="5F02E2BB"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5" w:type="dxa"/>
            <w:tcBorders>
              <w:top w:val="nil"/>
              <w:left w:val="nil"/>
              <w:bottom w:val="single" w:sz="4" w:space="0" w:color="auto"/>
              <w:right w:val="single" w:sz="4" w:space="0" w:color="auto"/>
            </w:tcBorders>
            <w:shd w:val="clear" w:color="auto" w:fill="auto"/>
            <w:hideMark/>
          </w:tcPr>
          <w:p w14:paraId="22DFBE93" w14:textId="0CC0FCA0"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34" w:type="dxa"/>
            <w:tcBorders>
              <w:top w:val="nil"/>
              <w:left w:val="nil"/>
              <w:bottom w:val="single" w:sz="4" w:space="0" w:color="auto"/>
              <w:right w:val="single" w:sz="4" w:space="0" w:color="auto"/>
            </w:tcBorders>
            <w:shd w:val="clear" w:color="auto" w:fill="auto"/>
            <w:hideMark/>
          </w:tcPr>
          <w:p w14:paraId="7C9EDB8D" w14:textId="62A82DAF"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7" w:type="dxa"/>
            <w:tcBorders>
              <w:top w:val="nil"/>
              <w:left w:val="nil"/>
              <w:bottom w:val="single" w:sz="4" w:space="0" w:color="auto"/>
              <w:right w:val="single" w:sz="4" w:space="0" w:color="auto"/>
            </w:tcBorders>
            <w:shd w:val="clear" w:color="auto" w:fill="auto"/>
            <w:hideMark/>
          </w:tcPr>
          <w:p w14:paraId="75599B5E" w14:textId="68ED8F2E"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hideMark/>
          </w:tcPr>
          <w:p w14:paraId="09AA5BC3" w14:textId="7C9AB42B"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hideMark/>
          </w:tcPr>
          <w:p w14:paraId="678F0FFE" w14:textId="55FEDB5E" w:rsidR="002D065E" w:rsidRPr="00C60277" w:rsidRDefault="002D065E"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42D56" w:rsidRPr="00022CED" w14:paraId="4713D882"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2EFBD64C"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808" w:type="dxa"/>
            <w:tcBorders>
              <w:top w:val="nil"/>
              <w:left w:val="nil"/>
              <w:bottom w:val="single" w:sz="4" w:space="0" w:color="auto"/>
              <w:right w:val="single" w:sz="4" w:space="0" w:color="auto"/>
            </w:tcBorders>
            <w:shd w:val="clear" w:color="auto" w:fill="auto"/>
            <w:hideMark/>
          </w:tcPr>
          <w:p w14:paraId="0E58E439" w14:textId="6E503D4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46</w:t>
            </w:r>
          </w:p>
        </w:tc>
        <w:tc>
          <w:tcPr>
            <w:tcW w:w="804" w:type="dxa"/>
            <w:tcBorders>
              <w:top w:val="nil"/>
              <w:left w:val="nil"/>
              <w:bottom w:val="single" w:sz="4" w:space="0" w:color="auto"/>
              <w:right w:val="single" w:sz="4" w:space="0" w:color="auto"/>
            </w:tcBorders>
            <w:shd w:val="clear" w:color="auto" w:fill="auto"/>
            <w:hideMark/>
          </w:tcPr>
          <w:p w14:paraId="0338248B" w14:textId="5DA33E9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814" w:type="dxa"/>
            <w:tcBorders>
              <w:top w:val="nil"/>
              <w:left w:val="nil"/>
              <w:bottom w:val="single" w:sz="4" w:space="0" w:color="auto"/>
              <w:right w:val="single" w:sz="4" w:space="0" w:color="auto"/>
            </w:tcBorders>
            <w:shd w:val="clear" w:color="auto" w:fill="auto"/>
            <w:hideMark/>
          </w:tcPr>
          <w:p w14:paraId="1BDEA710" w14:textId="1F118A3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828" w:type="dxa"/>
            <w:tcBorders>
              <w:top w:val="nil"/>
              <w:left w:val="nil"/>
              <w:bottom w:val="single" w:sz="4" w:space="0" w:color="auto"/>
              <w:right w:val="single" w:sz="4" w:space="0" w:color="auto"/>
            </w:tcBorders>
            <w:shd w:val="clear" w:color="auto" w:fill="auto"/>
            <w:hideMark/>
          </w:tcPr>
          <w:p w14:paraId="47BBDDFE" w14:textId="70182FF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825" w:type="dxa"/>
            <w:tcBorders>
              <w:top w:val="nil"/>
              <w:left w:val="nil"/>
              <w:bottom w:val="single" w:sz="4" w:space="0" w:color="auto"/>
              <w:right w:val="single" w:sz="4" w:space="0" w:color="auto"/>
            </w:tcBorders>
            <w:shd w:val="clear" w:color="auto" w:fill="auto"/>
            <w:hideMark/>
          </w:tcPr>
          <w:p w14:paraId="0D402734" w14:textId="6C772EF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834" w:type="dxa"/>
            <w:tcBorders>
              <w:top w:val="nil"/>
              <w:left w:val="nil"/>
              <w:bottom w:val="single" w:sz="4" w:space="0" w:color="auto"/>
              <w:right w:val="single" w:sz="4" w:space="0" w:color="auto"/>
            </w:tcBorders>
            <w:shd w:val="clear" w:color="auto" w:fill="auto"/>
            <w:hideMark/>
          </w:tcPr>
          <w:p w14:paraId="712CA5C4" w14:textId="0100EAE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c>
          <w:tcPr>
            <w:tcW w:w="787" w:type="dxa"/>
            <w:tcBorders>
              <w:top w:val="nil"/>
              <w:left w:val="nil"/>
              <w:bottom w:val="single" w:sz="4" w:space="0" w:color="auto"/>
              <w:right w:val="single" w:sz="4" w:space="0" w:color="auto"/>
            </w:tcBorders>
            <w:shd w:val="clear" w:color="auto" w:fill="auto"/>
            <w:hideMark/>
          </w:tcPr>
          <w:p w14:paraId="58E05307" w14:textId="66EF7AF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783" w:type="dxa"/>
            <w:tcBorders>
              <w:top w:val="nil"/>
              <w:left w:val="nil"/>
              <w:bottom w:val="single" w:sz="4" w:space="0" w:color="auto"/>
              <w:right w:val="single" w:sz="4" w:space="0" w:color="auto"/>
            </w:tcBorders>
            <w:shd w:val="clear" w:color="auto" w:fill="auto"/>
            <w:hideMark/>
          </w:tcPr>
          <w:p w14:paraId="30DE1314" w14:textId="02D5B2E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793" w:type="dxa"/>
            <w:tcBorders>
              <w:top w:val="nil"/>
              <w:left w:val="nil"/>
              <w:bottom w:val="single" w:sz="4" w:space="0" w:color="auto"/>
              <w:right w:val="single" w:sz="4" w:space="0" w:color="auto"/>
            </w:tcBorders>
            <w:shd w:val="clear" w:color="auto" w:fill="auto"/>
            <w:hideMark/>
          </w:tcPr>
          <w:p w14:paraId="528EB072" w14:textId="5D65AC7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r>
      <w:tr w:rsidR="00042D56" w:rsidRPr="00022CED" w14:paraId="6A8B2E14"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5F65DDEC"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808" w:type="dxa"/>
            <w:tcBorders>
              <w:top w:val="nil"/>
              <w:left w:val="nil"/>
              <w:bottom w:val="single" w:sz="4" w:space="0" w:color="auto"/>
              <w:right w:val="single" w:sz="4" w:space="0" w:color="auto"/>
            </w:tcBorders>
            <w:shd w:val="clear" w:color="auto" w:fill="auto"/>
            <w:hideMark/>
          </w:tcPr>
          <w:p w14:paraId="61FF99BF" w14:textId="091114C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hideMark/>
          </w:tcPr>
          <w:p w14:paraId="25BA2D9F" w14:textId="6F57EA0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hideMark/>
          </w:tcPr>
          <w:p w14:paraId="7275028D" w14:textId="1AB98AB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hideMark/>
          </w:tcPr>
          <w:p w14:paraId="0DEFDA9B" w14:textId="6DF9839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825" w:type="dxa"/>
            <w:tcBorders>
              <w:top w:val="nil"/>
              <w:left w:val="nil"/>
              <w:bottom w:val="single" w:sz="4" w:space="0" w:color="auto"/>
              <w:right w:val="single" w:sz="4" w:space="0" w:color="auto"/>
            </w:tcBorders>
            <w:shd w:val="clear" w:color="auto" w:fill="auto"/>
            <w:hideMark/>
          </w:tcPr>
          <w:p w14:paraId="45A217B1" w14:textId="7A6E997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834" w:type="dxa"/>
            <w:tcBorders>
              <w:top w:val="nil"/>
              <w:left w:val="nil"/>
              <w:bottom w:val="single" w:sz="4" w:space="0" w:color="auto"/>
              <w:right w:val="single" w:sz="4" w:space="0" w:color="auto"/>
            </w:tcBorders>
            <w:shd w:val="clear" w:color="auto" w:fill="auto"/>
            <w:hideMark/>
          </w:tcPr>
          <w:p w14:paraId="7673C1A8" w14:textId="723C556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c>
          <w:tcPr>
            <w:tcW w:w="787" w:type="dxa"/>
            <w:tcBorders>
              <w:top w:val="nil"/>
              <w:left w:val="nil"/>
              <w:bottom w:val="single" w:sz="4" w:space="0" w:color="auto"/>
              <w:right w:val="single" w:sz="4" w:space="0" w:color="auto"/>
            </w:tcBorders>
            <w:shd w:val="clear" w:color="auto" w:fill="auto"/>
            <w:hideMark/>
          </w:tcPr>
          <w:p w14:paraId="51D93A7F" w14:textId="51CB29A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hideMark/>
          </w:tcPr>
          <w:p w14:paraId="15A60CB4" w14:textId="7A0A360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hideMark/>
          </w:tcPr>
          <w:p w14:paraId="1E4224D1" w14:textId="74C85BA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42D56" w:rsidRPr="00022CED" w14:paraId="71BD459A"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7873B265"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808" w:type="dxa"/>
            <w:tcBorders>
              <w:top w:val="nil"/>
              <w:left w:val="nil"/>
              <w:bottom w:val="single" w:sz="4" w:space="0" w:color="auto"/>
              <w:right w:val="single" w:sz="4" w:space="0" w:color="auto"/>
            </w:tcBorders>
            <w:shd w:val="clear" w:color="auto" w:fill="auto"/>
            <w:hideMark/>
          </w:tcPr>
          <w:p w14:paraId="098FB392" w14:textId="36A4B65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w:t>
            </w:r>
          </w:p>
        </w:tc>
        <w:tc>
          <w:tcPr>
            <w:tcW w:w="804" w:type="dxa"/>
            <w:tcBorders>
              <w:top w:val="nil"/>
              <w:left w:val="nil"/>
              <w:bottom w:val="single" w:sz="4" w:space="0" w:color="auto"/>
              <w:right w:val="single" w:sz="4" w:space="0" w:color="auto"/>
            </w:tcBorders>
            <w:shd w:val="clear" w:color="auto" w:fill="auto"/>
            <w:hideMark/>
          </w:tcPr>
          <w:p w14:paraId="68E8AAA6" w14:textId="0D48D2E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w:t>
            </w:r>
          </w:p>
        </w:tc>
        <w:tc>
          <w:tcPr>
            <w:tcW w:w="814" w:type="dxa"/>
            <w:tcBorders>
              <w:top w:val="nil"/>
              <w:left w:val="nil"/>
              <w:bottom w:val="single" w:sz="4" w:space="0" w:color="auto"/>
              <w:right w:val="single" w:sz="4" w:space="0" w:color="auto"/>
            </w:tcBorders>
            <w:shd w:val="clear" w:color="auto" w:fill="auto"/>
            <w:hideMark/>
          </w:tcPr>
          <w:p w14:paraId="40E78E80" w14:textId="7D8FD50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828" w:type="dxa"/>
            <w:tcBorders>
              <w:top w:val="nil"/>
              <w:left w:val="nil"/>
              <w:bottom w:val="single" w:sz="4" w:space="0" w:color="auto"/>
              <w:right w:val="single" w:sz="4" w:space="0" w:color="auto"/>
            </w:tcBorders>
            <w:shd w:val="clear" w:color="auto" w:fill="auto"/>
            <w:hideMark/>
          </w:tcPr>
          <w:p w14:paraId="0E52A96F" w14:textId="5A7708D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825" w:type="dxa"/>
            <w:tcBorders>
              <w:top w:val="nil"/>
              <w:left w:val="nil"/>
              <w:bottom w:val="single" w:sz="4" w:space="0" w:color="auto"/>
              <w:right w:val="single" w:sz="4" w:space="0" w:color="auto"/>
            </w:tcBorders>
            <w:shd w:val="clear" w:color="auto" w:fill="auto"/>
            <w:hideMark/>
          </w:tcPr>
          <w:p w14:paraId="143AAE24" w14:textId="3D796A7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834" w:type="dxa"/>
            <w:tcBorders>
              <w:top w:val="nil"/>
              <w:left w:val="nil"/>
              <w:bottom w:val="single" w:sz="4" w:space="0" w:color="auto"/>
              <w:right w:val="single" w:sz="4" w:space="0" w:color="auto"/>
            </w:tcBorders>
            <w:shd w:val="clear" w:color="auto" w:fill="auto"/>
            <w:hideMark/>
          </w:tcPr>
          <w:p w14:paraId="2A375201" w14:textId="5AF6E4A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787" w:type="dxa"/>
            <w:tcBorders>
              <w:top w:val="nil"/>
              <w:left w:val="nil"/>
              <w:bottom w:val="single" w:sz="4" w:space="0" w:color="auto"/>
              <w:right w:val="single" w:sz="4" w:space="0" w:color="auto"/>
            </w:tcBorders>
            <w:shd w:val="clear" w:color="auto" w:fill="auto"/>
            <w:hideMark/>
          </w:tcPr>
          <w:p w14:paraId="2751A950" w14:textId="60BD64D9" w:rsidR="002D065E"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0.08</w:t>
            </w:r>
          </w:p>
        </w:tc>
        <w:tc>
          <w:tcPr>
            <w:tcW w:w="783" w:type="dxa"/>
            <w:tcBorders>
              <w:top w:val="nil"/>
              <w:left w:val="nil"/>
              <w:bottom w:val="single" w:sz="4" w:space="0" w:color="auto"/>
              <w:right w:val="single" w:sz="4" w:space="0" w:color="auto"/>
            </w:tcBorders>
            <w:shd w:val="clear" w:color="auto" w:fill="auto"/>
            <w:hideMark/>
          </w:tcPr>
          <w:p w14:paraId="02D91757" w14:textId="6378461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793" w:type="dxa"/>
            <w:tcBorders>
              <w:top w:val="nil"/>
              <w:left w:val="nil"/>
              <w:bottom w:val="single" w:sz="4" w:space="0" w:color="auto"/>
              <w:right w:val="single" w:sz="4" w:space="0" w:color="auto"/>
            </w:tcBorders>
            <w:shd w:val="clear" w:color="auto" w:fill="auto"/>
            <w:hideMark/>
          </w:tcPr>
          <w:p w14:paraId="5D611DB3" w14:textId="14DEF0E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r>
      <w:tr w:rsidR="00042D56" w:rsidRPr="00022CED" w14:paraId="6AA2CBCA"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0524132B"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808" w:type="dxa"/>
            <w:tcBorders>
              <w:top w:val="nil"/>
              <w:left w:val="nil"/>
              <w:bottom w:val="single" w:sz="4" w:space="0" w:color="auto"/>
              <w:right w:val="single" w:sz="4" w:space="0" w:color="auto"/>
            </w:tcBorders>
            <w:shd w:val="clear" w:color="auto" w:fill="auto"/>
            <w:hideMark/>
          </w:tcPr>
          <w:p w14:paraId="54001397" w14:textId="02B5133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hideMark/>
          </w:tcPr>
          <w:p w14:paraId="21FC5FD3" w14:textId="04CD8A9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hideMark/>
          </w:tcPr>
          <w:p w14:paraId="69F4DE91" w14:textId="0F9E9DA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hideMark/>
          </w:tcPr>
          <w:p w14:paraId="720B545D" w14:textId="7881ACB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825" w:type="dxa"/>
            <w:tcBorders>
              <w:top w:val="nil"/>
              <w:left w:val="nil"/>
              <w:bottom w:val="single" w:sz="4" w:space="0" w:color="auto"/>
              <w:right w:val="single" w:sz="4" w:space="0" w:color="auto"/>
            </w:tcBorders>
            <w:shd w:val="clear" w:color="auto" w:fill="auto"/>
            <w:hideMark/>
          </w:tcPr>
          <w:p w14:paraId="37B05F02" w14:textId="0AEE52C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834" w:type="dxa"/>
            <w:tcBorders>
              <w:top w:val="nil"/>
              <w:left w:val="nil"/>
              <w:bottom w:val="single" w:sz="4" w:space="0" w:color="auto"/>
              <w:right w:val="single" w:sz="4" w:space="0" w:color="auto"/>
            </w:tcBorders>
            <w:shd w:val="clear" w:color="auto" w:fill="auto"/>
            <w:hideMark/>
          </w:tcPr>
          <w:p w14:paraId="0439A6DF" w14:textId="6527141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787" w:type="dxa"/>
            <w:tcBorders>
              <w:top w:val="nil"/>
              <w:left w:val="nil"/>
              <w:bottom w:val="single" w:sz="4" w:space="0" w:color="auto"/>
              <w:right w:val="single" w:sz="4" w:space="0" w:color="auto"/>
            </w:tcBorders>
            <w:shd w:val="clear" w:color="auto" w:fill="auto"/>
            <w:hideMark/>
          </w:tcPr>
          <w:p w14:paraId="32C37601" w14:textId="72B9FF5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hideMark/>
          </w:tcPr>
          <w:p w14:paraId="0F92D8A9" w14:textId="0C98DD3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hideMark/>
          </w:tcPr>
          <w:p w14:paraId="0F8E8C23" w14:textId="4711FEC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42D56" w:rsidRPr="00022CED" w14:paraId="106B8F3D"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tcPr>
          <w:p w14:paraId="3770CBB0"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808" w:type="dxa"/>
            <w:tcBorders>
              <w:top w:val="nil"/>
              <w:left w:val="nil"/>
              <w:bottom w:val="single" w:sz="4" w:space="0" w:color="auto"/>
              <w:right w:val="single" w:sz="4" w:space="0" w:color="auto"/>
            </w:tcBorders>
            <w:shd w:val="clear" w:color="auto" w:fill="auto"/>
          </w:tcPr>
          <w:p w14:paraId="7D42E4FE" w14:textId="3C9199E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tcPr>
          <w:p w14:paraId="0A57DE1C" w14:textId="2405C14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tcPr>
          <w:p w14:paraId="67F09922" w14:textId="4B5E384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tcPr>
          <w:p w14:paraId="142F99B3" w14:textId="0584AA9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5" w:type="dxa"/>
            <w:tcBorders>
              <w:top w:val="nil"/>
              <w:left w:val="nil"/>
              <w:bottom w:val="single" w:sz="4" w:space="0" w:color="auto"/>
              <w:right w:val="single" w:sz="4" w:space="0" w:color="auto"/>
            </w:tcBorders>
            <w:shd w:val="clear" w:color="auto" w:fill="auto"/>
          </w:tcPr>
          <w:p w14:paraId="01283489" w14:textId="69BDFBE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34" w:type="dxa"/>
            <w:tcBorders>
              <w:top w:val="nil"/>
              <w:left w:val="nil"/>
              <w:bottom w:val="single" w:sz="4" w:space="0" w:color="auto"/>
              <w:right w:val="single" w:sz="4" w:space="0" w:color="auto"/>
            </w:tcBorders>
            <w:shd w:val="clear" w:color="auto" w:fill="auto"/>
          </w:tcPr>
          <w:p w14:paraId="7E740A56" w14:textId="3FE87EB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7" w:type="dxa"/>
            <w:tcBorders>
              <w:top w:val="nil"/>
              <w:left w:val="nil"/>
              <w:bottom w:val="single" w:sz="4" w:space="0" w:color="auto"/>
              <w:right w:val="single" w:sz="4" w:space="0" w:color="auto"/>
            </w:tcBorders>
            <w:shd w:val="clear" w:color="auto" w:fill="auto"/>
          </w:tcPr>
          <w:p w14:paraId="44BD89A4" w14:textId="25E8FC7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tcPr>
          <w:p w14:paraId="36563C75" w14:textId="594F274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tcPr>
          <w:p w14:paraId="255A3337" w14:textId="1B876E5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42D56" w:rsidRPr="00022CED" w14:paraId="3629959A"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tcPr>
          <w:p w14:paraId="0962CADD"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808" w:type="dxa"/>
            <w:tcBorders>
              <w:top w:val="nil"/>
              <w:left w:val="nil"/>
              <w:bottom w:val="single" w:sz="4" w:space="0" w:color="auto"/>
              <w:right w:val="single" w:sz="4" w:space="0" w:color="auto"/>
            </w:tcBorders>
            <w:shd w:val="clear" w:color="auto" w:fill="auto"/>
          </w:tcPr>
          <w:p w14:paraId="2E0D4080" w14:textId="44A53A9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804" w:type="dxa"/>
            <w:tcBorders>
              <w:top w:val="nil"/>
              <w:left w:val="nil"/>
              <w:bottom w:val="single" w:sz="4" w:space="0" w:color="auto"/>
              <w:right w:val="single" w:sz="4" w:space="0" w:color="auto"/>
            </w:tcBorders>
            <w:shd w:val="clear" w:color="auto" w:fill="auto"/>
          </w:tcPr>
          <w:p w14:paraId="4D703B87" w14:textId="643A48B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814" w:type="dxa"/>
            <w:tcBorders>
              <w:top w:val="nil"/>
              <w:left w:val="nil"/>
              <w:bottom w:val="single" w:sz="4" w:space="0" w:color="auto"/>
              <w:right w:val="single" w:sz="4" w:space="0" w:color="auto"/>
            </w:tcBorders>
            <w:shd w:val="clear" w:color="auto" w:fill="auto"/>
          </w:tcPr>
          <w:p w14:paraId="65A87964" w14:textId="1434A6A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c>
          <w:tcPr>
            <w:tcW w:w="828" w:type="dxa"/>
            <w:tcBorders>
              <w:top w:val="nil"/>
              <w:left w:val="nil"/>
              <w:bottom w:val="single" w:sz="4" w:space="0" w:color="auto"/>
              <w:right w:val="single" w:sz="4" w:space="0" w:color="auto"/>
            </w:tcBorders>
            <w:shd w:val="clear" w:color="auto" w:fill="auto"/>
          </w:tcPr>
          <w:p w14:paraId="0B45D8E2" w14:textId="2DE1791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825" w:type="dxa"/>
            <w:tcBorders>
              <w:top w:val="nil"/>
              <w:left w:val="nil"/>
              <w:bottom w:val="single" w:sz="4" w:space="0" w:color="auto"/>
              <w:right w:val="single" w:sz="4" w:space="0" w:color="auto"/>
            </w:tcBorders>
            <w:shd w:val="clear" w:color="auto" w:fill="auto"/>
          </w:tcPr>
          <w:p w14:paraId="119E0AA1" w14:textId="00E3838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834" w:type="dxa"/>
            <w:tcBorders>
              <w:top w:val="nil"/>
              <w:left w:val="nil"/>
              <w:bottom w:val="single" w:sz="4" w:space="0" w:color="auto"/>
              <w:right w:val="single" w:sz="4" w:space="0" w:color="auto"/>
            </w:tcBorders>
            <w:shd w:val="clear" w:color="auto" w:fill="auto"/>
          </w:tcPr>
          <w:p w14:paraId="770A82A0" w14:textId="6708583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787" w:type="dxa"/>
            <w:tcBorders>
              <w:top w:val="nil"/>
              <w:left w:val="nil"/>
              <w:bottom w:val="single" w:sz="4" w:space="0" w:color="auto"/>
              <w:right w:val="single" w:sz="4" w:space="0" w:color="auto"/>
            </w:tcBorders>
            <w:shd w:val="clear" w:color="auto" w:fill="auto"/>
          </w:tcPr>
          <w:p w14:paraId="6942208B" w14:textId="78E0AE6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783" w:type="dxa"/>
            <w:tcBorders>
              <w:top w:val="nil"/>
              <w:left w:val="nil"/>
              <w:bottom w:val="single" w:sz="4" w:space="0" w:color="auto"/>
              <w:right w:val="single" w:sz="4" w:space="0" w:color="auto"/>
            </w:tcBorders>
            <w:shd w:val="clear" w:color="auto" w:fill="auto"/>
          </w:tcPr>
          <w:p w14:paraId="28E76E68" w14:textId="4FD03A6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793" w:type="dxa"/>
            <w:tcBorders>
              <w:top w:val="nil"/>
              <w:left w:val="nil"/>
              <w:bottom w:val="single" w:sz="4" w:space="0" w:color="auto"/>
              <w:right w:val="single" w:sz="4" w:space="0" w:color="auto"/>
            </w:tcBorders>
            <w:shd w:val="clear" w:color="auto" w:fill="auto"/>
          </w:tcPr>
          <w:p w14:paraId="51835390" w14:textId="78F229F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r>
      <w:tr w:rsidR="00042D56" w:rsidRPr="00022CED" w14:paraId="54E93BB1"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745D0A10"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808" w:type="dxa"/>
            <w:tcBorders>
              <w:top w:val="nil"/>
              <w:left w:val="nil"/>
              <w:bottom w:val="single" w:sz="4" w:space="0" w:color="auto"/>
              <w:right w:val="single" w:sz="4" w:space="0" w:color="auto"/>
            </w:tcBorders>
            <w:shd w:val="clear" w:color="auto" w:fill="auto"/>
            <w:hideMark/>
          </w:tcPr>
          <w:p w14:paraId="3057EED7" w14:textId="689C049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hideMark/>
          </w:tcPr>
          <w:p w14:paraId="38727EA7" w14:textId="09632B4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hideMark/>
          </w:tcPr>
          <w:p w14:paraId="1B71B0A0" w14:textId="2248E34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hideMark/>
          </w:tcPr>
          <w:p w14:paraId="7391A970" w14:textId="7CBDF33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5" w:type="dxa"/>
            <w:tcBorders>
              <w:top w:val="nil"/>
              <w:left w:val="nil"/>
              <w:bottom w:val="single" w:sz="4" w:space="0" w:color="auto"/>
              <w:right w:val="single" w:sz="4" w:space="0" w:color="auto"/>
            </w:tcBorders>
            <w:shd w:val="clear" w:color="auto" w:fill="auto"/>
            <w:hideMark/>
          </w:tcPr>
          <w:p w14:paraId="361E1A2F" w14:textId="397DF8B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34" w:type="dxa"/>
            <w:tcBorders>
              <w:top w:val="nil"/>
              <w:left w:val="nil"/>
              <w:bottom w:val="single" w:sz="4" w:space="0" w:color="auto"/>
              <w:right w:val="single" w:sz="4" w:space="0" w:color="auto"/>
            </w:tcBorders>
            <w:shd w:val="clear" w:color="auto" w:fill="auto"/>
            <w:hideMark/>
          </w:tcPr>
          <w:p w14:paraId="3BDF5783" w14:textId="089AE4C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7" w:type="dxa"/>
            <w:tcBorders>
              <w:top w:val="nil"/>
              <w:left w:val="nil"/>
              <w:bottom w:val="single" w:sz="4" w:space="0" w:color="auto"/>
              <w:right w:val="single" w:sz="4" w:space="0" w:color="auto"/>
            </w:tcBorders>
            <w:shd w:val="clear" w:color="auto" w:fill="auto"/>
            <w:hideMark/>
          </w:tcPr>
          <w:p w14:paraId="022D1FA6" w14:textId="6C6BFCA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hideMark/>
          </w:tcPr>
          <w:p w14:paraId="1823DBBA" w14:textId="78E87BA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hideMark/>
          </w:tcPr>
          <w:p w14:paraId="32B13FCC" w14:textId="7131B53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42D56" w:rsidRPr="00022CED" w14:paraId="011261FC"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12A3D330"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808" w:type="dxa"/>
            <w:tcBorders>
              <w:top w:val="nil"/>
              <w:left w:val="nil"/>
              <w:bottom w:val="single" w:sz="4" w:space="0" w:color="auto"/>
              <w:right w:val="single" w:sz="4" w:space="0" w:color="auto"/>
            </w:tcBorders>
            <w:shd w:val="clear" w:color="auto" w:fill="auto"/>
            <w:hideMark/>
          </w:tcPr>
          <w:p w14:paraId="31E9A2C4" w14:textId="57F8202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hideMark/>
          </w:tcPr>
          <w:p w14:paraId="6B161A3C" w14:textId="0A534CE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hideMark/>
          </w:tcPr>
          <w:p w14:paraId="49F95241" w14:textId="5D00D5A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hideMark/>
          </w:tcPr>
          <w:p w14:paraId="7CD55529" w14:textId="3A16110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825" w:type="dxa"/>
            <w:tcBorders>
              <w:top w:val="nil"/>
              <w:left w:val="nil"/>
              <w:bottom w:val="single" w:sz="4" w:space="0" w:color="auto"/>
              <w:right w:val="single" w:sz="4" w:space="0" w:color="auto"/>
            </w:tcBorders>
            <w:shd w:val="clear" w:color="auto" w:fill="auto"/>
            <w:hideMark/>
          </w:tcPr>
          <w:p w14:paraId="1F310606" w14:textId="21BCCC0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834" w:type="dxa"/>
            <w:tcBorders>
              <w:top w:val="nil"/>
              <w:left w:val="nil"/>
              <w:bottom w:val="single" w:sz="4" w:space="0" w:color="auto"/>
              <w:right w:val="single" w:sz="4" w:space="0" w:color="auto"/>
            </w:tcBorders>
            <w:shd w:val="clear" w:color="auto" w:fill="auto"/>
            <w:hideMark/>
          </w:tcPr>
          <w:p w14:paraId="36C0DF09" w14:textId="3130613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787" w:type="dxa"/>
            <w:tcBorders>
              <w:top w:val="nil"/>
              <w:left w:val="nil"/>
              <w:bottom w:val="single" w:sz="4" w:space="0" w:color="auto"/>
              <w:right w:val="single" w:sz="4" w:space="0" w:color="auto"/>
            </w:tcBorders>
            <w:shd w:val="clear" w:color="auto" w:fill="auto"/>
            <w:hideMark/>
          </w:tcPr>
          <w:p w14:paraId="2039215B" w14:textId="535E70D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hideMark/>
          </w:tcPr>
          <w:p w14:paraId="4AC165AB" w14:textId="79FD6E0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hideMark/>
          </w:tcPr>
          <w:p w14:paraId="78662124" w14:textId="5ACF499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42D56" w:rsidRPr="00022CED" w14:paraId="595DB783"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3945B66C"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808" w:type="dxa"/>
            <w:tcBorders>
              <w:top w:val="nil"/>
              <w:left w:val="nil"/>
              <w:bottom w:val="single" w:sz="4" w:space="0" w:color="auto"/>
              <w:right w:val="single" w:sz="4" w:space="0" w:color="auto"/>
            </w:tcBorders>
            <w:shd w:val="clear" w:color="auto" w:fill="auto"/>
            <w:hideMark/>
          </w:tcPr>
          <w:p w14:paraId="427417B7" w14:textId="206BE5B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hideMark/>
          </w:tcPr>
          <w:p w14:paraId="7ABE9B8C" w14:textId="78C456B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hideMark/>
          </w:tcPr>
          <w:p w14:paraId="7D62426A" w14:textId="0CDC8A9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hideMark/>
          </w:tcPr>
          <w:p w14:paraId="3D9AE6C0" w14:textId="45F3695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5" w:type="dxa"/>
            <w:tcBorders>
              <w:top w:val="nil"/>
              <w:left w:val="nil"/>
              <w:bottom w:val="single" w:sz="4" w:space="0" w:color="auto"/>
              <w:right w:val="single" w:sz="4" w:space="0" w:color="auto"/>
            </w:tcBorders>
            <w:shd w:val="clear" w:color="auto" w:fill="auto"/>
            <w:hideMark/>
          </w:tcPr>
          <w:p w14:paraId="7A933288" w14:textId="73A37D2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34" w:type="dxa"/>
            <w:tcBorders>
              <w:top w:val="nil"/>
              <w:left w:val="nil"/>
              <w:bottom w:val="single" w:sz="4" w:space="0" w:color="auto"/>
              <w:right w:val="single" w:sz="4" w:space="0" w:color="auto"/>
            </w:tcBorders>
            <w:shd w:val="clear" w:color="auto" w:fill="auto"/>
            <w:hideMark/>
          </w:tcPr>
          <w:p w14:paraId="7C0682FD" w14:textId="0B8AB70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7" w:type="dxa"/>
            <w:tcBorders>
              <w:top w:val="nil"/>
              <w:left w:val="nil"/>
              <w:bottom w:val="single" w:sz="4" w:space="0" w:color="auto"/>
              <w:right w:val="single" w:sz="4" w:space="0" w:color="auto"/>
            </w:tcBorders>
            <w:shd w:val="clear" w:color="auto" w:fill="auto"/>
            <w:hideMark/>
          </w:tcPr>
          <w:p w14:paraId="20DC2038" w14:textId="541EE6C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hideMark/>
          </w:tcPr>
          <w:p w14:paraId="37CCC502" w14:textId="753CB26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hideMark/>
          </w:tcPr>
          <w:p w14:paraId="45AEAE33" w14:textId="2F70227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42D56" w:rsidRPr="00022CED" w14:paraId="3535BC10"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7B560663"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808" w:type="dxa"/>
            <w:tcBorders>
              <w:top w:val="nil"/>
              <w:left w:val="nil"/>
              <w:bottom w:val="single" w:sz="4" w:space="0" w:color="auto"/>
              <w:right w:val="single" w:sz="4" w:space="0" w:color="auto"/>
            </w:tcBorders>
            <w:shd w:val="clear" w:color="auto" w:fill="auto"/>
            <w:hideMark/>
          </w:tcPr>
          <w:p w14:paraId="2E3FF016" w14:textId="5DE86CB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hideMark/>
          </w:tcPr>
          <w:p w14:paraId="65EA5A06" w14:textId="7874BA9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hideMark/>
          </w:tcPr>
          <w:p w14:paraId="6A8C96CE" w14:textId="5E31171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hideMark/>
          </w:tcPr>
          <w:p w14:paraId="2E825BFE" w14:textId="2F22361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825" w:type="dxa"/>
            <w:tcBorders>
              <w:top w:val="nil"/>
              <w:left w:val="nil"/>
              <w:bottom w:val="single" w:sz="4" w:space="0" w:color="auto"/>
              <w:right w:val="single" w:sz="4" w:space="0" w:color="auto"/>
            </w:tcBorders>
            <w:shd w:val="clear" w:color="auto" w:fill="auto"/>
            <w:hideMark/>
          </w:tcPr>
          <w:p w14:paraId="5A0FDC1D" w14:textId="1129835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834" w:type="dxa"/>
            <w:tcBorders>
              <w:top w:val="nil"/>
              <w:left w:val="nil"/>
              <w:bottom w:val="single" w:sz="4" w:space="0" w:color="auto"/>
              <w:right w:val="single" w:sz="4" w:space="0" w:color="auto"/>
            </w:tcBorders>
            <w:shd w:val="clear" w:color="auto" w:fill="auto"/>
            <w:hideMark/>
          </w:tcPr>
          <w:p w14:paraId="2D7C3142" w14:textId="4EE433A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99</w:t>
            </w:r>
          </w:p>
        </w:tc>
        <w:tc>
          <w:tcPr>
            <w:tcW w:w="787" w:type="dxa"/>
            <w:tcBorders>
              <w:top w:val="nil"/>
              <w:left w:val="nil"/>
              <w:bottom w:val="single" w:sz="4" w:space="0" w:color="auto"/>
              <w:right w:val="single" w:sz="4" w:space="0" w:color="auto"/>
            </w:tcBorders>
            <w:shd w:val="clear" w:color="auto" w:fill="auto"/>
            <w:hideMark/>
          </w:tcPr>
          <w:p w14:paraId="107A79F6" w14:textId="2811223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783" w:type="dxa"/>
            <w:tcBorders>
              <w:top w:val="nil"/>
              <w:left w:val="nil"/>
              <w:bottom w:val="single" w:sz="4" w:space="0" w:color="auto"/>
              <w:right w:val="single" w:sz="4" w:space="0" w:color="auto"/>
            </w:tcBorders>
            <w:shd w:val="clear" w:color="auto" w:fill="auto"/>
            <w:hideMark/>
          </w:tcPr>
          <w:p w14:paraId="45A582B2" w14:textId="67EA9FC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793" w:type="dxa"/>
            <w:tcBorders>
              <w:top w:val="nil"/>
              <w:left w:val="nil"/>
              <w:bottom w:val="single" w:sz="4" w:space="0" w:color="auto"/>
              <w:right w:val="single" w:sz="4" w:space="0" w:color="auto"/>
            </w:tcBorders>
            <w:shd w:val="clear" w:color="auto" w:fill="auto"/>
            <w:hideMark/>
          </w:tcPr>
          <w:p w14:paraId="7993C692" w14:textId="5AB25A9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r>
      <w:tr w:rsidR="00042D56" w:rsidRPr="00022CED" w14:paraId="30D3CC02"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697C7060" w14:textId="77777777" w:rsidR="002D065E" w:rsidRPr="00C60277" w:rsidRDefault="74CA413A"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808" w:type="dxa"/>
            <w:tcBorders>
              <w:top w:val="nil"/>
              <w:left w:val="nil"/>
              <w:bottom w:val="single" w:sz="4" w:space="0" w:color="auto"/>
              <w:right w:val="single" w:sz="4" w:space="0" w:color="auto"/>
            </w:tcBorders>
            <w:shd w:val="clear" w:color="auto" w:fill="auto"/>
            <w:hideMark/>
          </w:tcPr>
          <w:p w14:paraId="65F0066A" w14:textId="2A4C9432" w:rsidR="002D065E" w:rsidRPr="00C60277" w:rsidRDefault="3DC3817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33BCFF4" w:rsidRPr="00C60277">
              <w:rPr>
                <w:rFonts w:ascii="Calibri" w:hAnsi="Calibri" w:cs="Calibri"/>
                <w:color w:val="000000" w:themeColor="text1"/>
                <w:sz w:val="22"/>
                <w:szCs w:val="22"/>
                <w:lang w:val="en-GB"/>
              </w:rPr>
              <w:t>9</w:t>
            </w:r>
          </w:p>
        </w:tc>
        <w:tc>
          <w:tcPr>
            <w:tcW w:w="804" w:type="dxa"/>
            <w:tcBorders>
              <w:top w:val="nil"/>
              <w:left w:val="nil"/>
              <w:bottom w:val="single" w:sz="4" w:space="0" w:color="auto"/>
              <w:right w:val="single" w:sz="4" w:space="0" w:color="auto"/>
            </w:tcBorders>
            <w:shd w:val="clear" w:color="auto" w:fill="auto"/>
            <w:hideMark/>
          </w:tcPr>
          <w:p w14:paraId="4432EDCB" w14:textId="6A37C9A3" w:rsidR="002D065E" w:rsidRPr="00C60277" w:rsidRDefault="3DC3817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444A8796" w:rsidRPr="00C60277">
              <w:rPr>
                <w:rFonts w:ascii="Calibri" w:hAnsi="Calibri" w:cs="Calibri"/>
                <w:color w:val="000000" w:themeColor="text1"/>
                <w:sz w:val="22"/>
                <w:szCs w:val="22"/>
                <w:lang w:val="en-GB"/>
              </w:rPr>
              <w:t>39</w:t>
            </w:r>
          </w:p>
        </w:tc>
        <w:tc>
          <w:tcPr>
            <w:tcW w:w="814" w:type="dxa"/>
            <w:tcBorders>
              <w:top w:val="nil"/>
              <w:left w:val="nil"/>
              <w:bottom w:val="single" w:sz="4" w:space="0" w:color="auto"/>
              <w:right w:val="single" w:sz="4" w:space="0" w:color="auto"/>
            </w:tcBorders>
            <w:shd w:val="clear" w:color="auto" w:fill="auto"/>
            <w:hideMark/>
          </w:tcPr>
          <w:p w14:paraId="70D9640D" w14:textId="3A1A326A" w:rsidR="002D065E" w:rsidRPr="00C60277" w:rsidRDefault="444A879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1.29</w:t>
            </w:r>
          </w:p>
        </w:tc>
        <w:tc>
          <w:tcPr>
            <w:tcW w:w="828" w:type="dxa"/>
            <w:tcBorders>
              <w:top w:val="nil"/>
              <w:left w:val="nil"/>
              <w:bottom w:val="single" w:sz="4" w:space="0" w:color="auto"/>
              <w:right w:val="single" w:sz="4" w:space="0" w:color="auto"/>
            </w:tcBorders>
            <w:shd w:val="clear" w:color="auto" w:fill="auto"/>
            <w:hideMark/>
          </w:tcPr>
          <w:p w14:paraId="5EE048B9" w14:textId="5F768CB0" w:rsidR="002D065E" w:rsidRPr="00C60277" w:rsidRDefault="72FB48E1" w:rsidP="00014188">
            <w:pPr>
              <w:spacing w:line="259" w:lineRule="auto"/>
              <w:jc w:val="right"/>
              <w:rPr>
                <w:color w:val="000000" w:themeColor="text1"/>
                <w:lang w:val="en-GB"/>
              </w:rPr>
            </w:pPr>
            <w:r w:rsidRPr="00C60277">
              <w:rPr>
                <w:rFonts w:ascii="Calibri" w:hAnsi="Calibri" w:cs="Calibri"/>
                <w:color w:val="000000" w:themeColor="text1"/>
                <w:sz w:val="22"/>
                <w:szCs w:val="22"/>
                <w:lang w:val="en-GB"/>
              </w:rPr>
              <w:t>1</w:t>
            </w:r>
          </w:p>
        </w:tc>
        <w:tc>
          <w:tcPr>
            <w:tcW w:w="825" w:type="dxa"/>
            <w:tcBorders>
              <w:top w:val="nil"/>
              <w:left w:val="nil"/>
              <w:bottom w:val="single" w:sz="4" w:space="0" w:color="auto"/>
              <w:right w:val="single" w:sz="4" w:space="0" w:color="auto"/>
            </w:tcBorders>
            <w:shd w:val="clear" w:color="auto" w:fill="auto"/>
            <w:hideMark/>
          </w:tcPr>
          <w:p w14:paraId="5D52C0BD" w14:textId="12A67ABD" w:rsidR="002D065E" w:rsidRPr="00C60277" w:rsidRDefault="72FB48E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0.48</w:t>
            </w:r>
          </w:p>
        </w:tc>
        <w:tc>
          <w:tcPr>
            <w:tcW w:w="834" w:type="dxa"/>
            <w:tcBorders>
              <w:top w:val="nil"/>
              <w:left w:val="nil"/>
              <w:bottom w:val="single" w:sz="4" w:space="0" w:color="auto"/>
              <w:right w:val="single" w:sz="4" w:space="0" w:color="auto"/>
            </w:tcBorders>
            <w:shd w:val="clear" w:color="auto" w:fill="auto"/>
            <w:hideMark/>
          </w:tcPr>
          <w:p w14:paraId="4AB90334" w14:textId="05809E28" w:rsidR="002D065E" w:rsidRPr="00C60277" w:rsidRDefault="72FB48E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1.48</w:t>
            </w:r>
          </w:p>
        </w:tc>
        <w:tc>
          <w:tcPr>
            <w:tcW w:w="787" w:type="dxa"/>
            <w:tcBorders>
              <w:top w:val="nil"/>
              <w:left w:val="nil"/>
              <w:bottom w:val="single" w:sz="4" w:space="0" w:color="auto"/>
              <w:right w:val="single" w:sz="4" w:space="0" w:color="auto"/>
            </w:tcBorders>
            <w:shd w:val="clear" w:color="auto" w:fill="auto"/>
            <w:hideMark/>
          </w:tcPr>
          <w:p w14:paraId="36BCB4FD" w14:textId="61AFA1E7" w:rsidR="002D065E" w:rsidRPr="00C60277" w:rsidRDefault="72FB48E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0.92</w:t>
            </w:r>
          </w:p>
        </w:tc>
        <w:tc>
          <w:tcPr>
            <w:tcW w:w="783" w:type="dxa"/>
            <w:tcBorders>
              <w:top w:val="nil"/>
              <w:left w:val="nil"/>
              <w:bottom w:val="single" w:sz="4" w:space="0" w:color="auto"/>
              <w:right w:val="single" w:sz="4" w:space="0" w:color="auto"/>
            </w:tcBorders>
            <w:shd w:val="clear" w:color="auto" w:fill="auto"/>
            <w:hideMark/>
          </w:tcPr>
          <w:p w14:paraId="00781240" w14:textId="6725349D" w:rsidR="002D065E" w:rsidRPr="00C60277" w:rsidRDefault="72FB48E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0.68</w:t>
            </w:r>
          </w:p>
        </w:tc>
        <w:tc>
          <w:tcPr>
            <w:tcW w:w="793" w:type="dxa"/>
            <w:tcBorders>
              <w:top w:val="nil"/>
              <w:left w:val="nil"/>
              <w:bottom w:val="single" w:sz="4" w:space="0" w:color="auto"/>
              <w:right w:val="single" w:sz="4" w:space="0" w:color="auto"/>
            </w:tcBorders>
            <w:shd w:val="clear" w:color="auto" w:fill="auto"/>
            <w:hideMark/>
          </w:tcPr>
          <w:p w14:paraId="1960C78B" w14:textId="6ADF2973" w:rsidR="002D065E" w:rsidRPr="00C60277" w:rsidRDefault="72FB48E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w:t>
            </w:r>
          </w:p>
        </w:tc>
      </w:tr>
      <w:tr w:rsidR="00042D56" w:rsidRPr="00022CED" w14:paraId="2950DD61"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484623A8" w14:textId="0741FD47" w:rsidR="002D065E" w:rsidRPr="00C60277" w:rsidRDefault="1E69285F"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808" w:type="dxa"/>
            <w:tcBorders>
              <w:top w:val="nil"/>
              <w:left w:val="nil"/>
              <w:bottom w:val="single" w:sz="4" w:space="0" w:color="auto"/>
              <w:right w:val="single" w:sz="4" w:space="0" w:color="auto"/>
            </w:tcBorders>
            <w:shd w:val="clear" w:color="auto" w:fill="auto"/>
            <w:hideMark/>
          </w:tcPr>
          <w:p w14:paraId="45D2CBB2" w14:textId="69A9176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hideMark/>
          </w:tcPr>
          <w:p w14:paraId="42DD3DC9" w14:textId="3A3F8C9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hideMark/>
          </w:tcPr>
          <w:p w14:paraId="3C9824DB" w14:textId="613A942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hideMark/>
          </w:tcPr>
          <w:p w14:paraId="33CAC16C" w14:textId="3E8AE29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5" w:type="dxa"/>
            <w:tcBorders>
              <w:top w:val="nil"/>
              <w:left w:val="nil"/>
              <w:bottom w:val="single" w:sz="4" w:space="0" w:color="auto"/>
              <w:right w:val="single" w:sz="4" w:space="0" w:color="auto"/>
            </w:tcBorders>
            <w:shd w:val="clear" w:color="auto" w:fill="auto"/>
            <w:hideMark/>
          </w:tcPr>
          <w:p w14:paraId="046B1A3D" w14:textId="7CE1244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34" w:type="dxa"/>
            <w:tcBorders>
              <w:top w:val="nil"/>
              <w:left w:val="nil"/>
              <w:bottom w:val="single" w:sz="4" w:space="0" w:color="auto"/>
              <w:right w:val="single" w:sz="4" w:space="0" w:color="auto"/>
            </w:tcBorders>
            <w:shd w:val="clear" w:color="auto" w:fill="auto"/>
            <w:hideMark/>
          </w:tcPr>
          <w:p w14:paraId="1BDA4D03" w14:textId="0D4A5FF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7" w:type="dxa"/>
            <w:tcBorders>
              <w:top w:val="nil"/>
              <w:left w:val="nil"/>
              <w:bottom w:val="single" w:sz="4" w:space="0" w:color="auto"/>
              <w:right w:val="single" w:sz="4" w:space="0" w:color="auto"/>
            </w:tcBorders>
            <w:shd w:val="clear" w:color="auto" w:fill="auto"/>
            <w:hideMark/>
          </w:tcPr>
          <w:p w14:paraId="20C91E12" w14:textId="3310244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hideMark/>
          </w:tcPr>
          <w:p w14:paraId="5E9351EF" w14:textId="60DD264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hideMark/>
          </w:tcPr>
          <w:p w14:paraId="54BB1CE8" w14:textId="477D61B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42D56" w:rsidRPr="00022CED" w14:paraId="08834986"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1E4997B3"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808" w:type="dxa"/>
            <w:tcBorders>
              <w:top w:val="nil"/>
              <w:left w:val="nil"/>
              <w:bottom w:val="single" w:sz="4" w:space="0" w:color="auto"/>
              <w:right w:val="single" w:sz="4" w:space="0" w:color="auto"/>
            </w:tcBorders>
            <w:shd w:val="clear" w:color="auto" w:fill="auto"/>
            <w:hideMark/>
          </w:tcPr>
          <w:p w14:paraId="084D701E" w14:textId="301B70D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hideMark/>
          </w:tcPr>
          <w:p w14:paraId="1DD2EA52" w14:textId="27C4D88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hideMark/>
          </w:tcPr>
          <w:p w14:paraId="3F7400D7" w14:textId="45B26BA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hideMark/>
          </w:tcPr>
          <w:p w14:paraId="605102A8" w14:textId="68D8FEF8" w:rsidR="002D065E" w:rsidRPr="00C60277" w:rsidRDefault="002D065E"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825" w:type="dxa"/>
            <w:tcBorders>
              <w:top w:val="nil"/>
              <w:left w:val="nil"/>
              <w:bottom w:val="single" w:sz="4" w:space="0" w:color="auto"/>
              <w:right w:val="single" w:sz="4" w:space="0" w:color="auto"/>
            </w:tcBorders>
            <w:shd w:val="clear" w:color="auto" w:fill="auto"/>
            <w:hideMark/>
          </w:tcPr>
          <w:p w14:paraId="1EDFDCF9" w14:textId="67BA625B" w:rsidR="002D065E" w:rsidRPr="00C60277" w:rsidRDefault="002D065E"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834" w:type="dxa"/>
            <w:tcBorders>
              <w:top w:val="nil"/>
              <w:left w:val="nil"/>
              <w:bottom w:val="single" w:sz="4" w:space="0" w:color="auto"/>
              <w:right w:val="single" w:sz="4" w:space="0" w:color="auto"/>
            </w:tcBorders>
            <w:shd w:val="clear" w:color="auto" w:fill="auto"/>
            <w:hideMark/>
          </w:tcPr>
          <w:p w14:paraId="0D2CEC31" w14:textId="673100C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787" w:type="dxa"/>
            <w:tcBorders>
              <w:top w:val="nil"/>
              <w:left w:val="nil"/>
              <w:bottom w:val="single" w:sz="4" w:space="0" w:color="auto"/>
              <w:right w:val="single" w:sz="4" w:space="0" w:color="auto"/>
            </w:tcBorders>
            <w:shd w:val="clear" w:color="auto" w:fill="auto"/>
            <w:hideMark/>
          </w:tcPr>
          <w:p w14:paraId="0F6DBBF7" w14:textId="11A9E4E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hideMark/>
          </w:tcPr>
          <w:p w14:paraId="7FD0B3FD" w14:textId="3DBE877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hideMark/>
          </w:tcPr>
          <w:p w14:paraId="0495F922" w14:textId="515EF5F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42D56" w:rsidRPr="00022CED" w14:paraId="5249F0AF"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2FA847B0"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808" w:type="dxa"/>
            <w:tcBorders>
              <w:top w:val="nil"/>
              <w:left w:val="nil"/>
              <w:bottom w:val="single" w:sz="4" w:space="0" w:color="auto"/>
              <w:right w:val="single" w:sz="4" w:space="0" w:color="auto"/>
            </w:tcBorders>
            <w:shd w:val="clear" w:color="auto" w:fill="auto"/>
            <w:hideMark/>
          </w:tcPr>
          <w:p w14:paraId="65D2F2A4" w14:textId="69555D3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c>
          <w:tcPr>
            <w:tcW w:w="804" w:type="dxa"/>
            <w:tcBorders>
              <w:top w:val="nil"/>
              <w:left w:val="nil"/>
              <w:bottom w:val="single" w:sz="4" w:space="0" w:color="auto"/>
              <w:right w:val="single" w:sz="4" w:space="0" w:color="auto"/>
            </w:tcBorders>
            <w:shd w:val="clear" w:color="auto" w:fill="auto"/>
            <w:hideMark/>
          </w:tcPr>
          <w:p w14:paraId="68B37742" w14:textId="51EBC27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814" w:type="dxa"/>
            <w:tcBorders>
              <w:top w:val="nil"/>
              <w:left w:val="nil"/>
              <w:bottom w:val="single" w:sz="4" w:space="0" w:color="auto"/>
              <w:right w:val="single" w:sz="4" w:space="0" w:color="auto"/>
            </w:tcBorders>
            <w:shd w:val="clear" w:color="auto" w:fill="auto"/>
            <w:hideMark/>
          </w:tcPr>
          <w:p w14:paraId="47F31E94" w14:textId="48BD057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828" w:type="dxa"/>
            <w:tcBorders>
              <w:top w:val="nil"/>
              <w:left w:val="nil"/>
              <w:bottom w:val="single" w:sz="4" w:space="0" w:color="auto"/>
              <w:right w:val="single" w:sz="4" w:space="0" w:color="auto"/>
            </w:tcBorders>
            <w:shd w:val="clear" w:color="auto" w:fill="auto"/>
            <w:hideMark/>
          </w:tcPr>
          <w:p w14:paraId="54E8FA6B" w14:textId="772C6D3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825" w:type="dxa"/>
            <w:tcBorders>
              <w:top w:val="nil"/>
              <w:left w:val="nil"/>
              <w:bottom w:val="single" w:sz="4" w:space="0" w:color="auto"/>
              <w:right w:val="single" w:sz="4" w:space="0" w:color="auto"/>
            </w:tcBorders>
            <w:shd w:val="clear" w:color="auto" w:fill="auto"/>
            <w:hideMark/>
          </w:tcPr>
          <w:p w14:paraId="08DBAEDF" w14:textId="44861AD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834" w:type="dxa"/>
            <w:tcBorders>
              <w:top w:val="nil"/>
              <w:left w:val="nil"/>
              <w:bottom w:val="single" w:sz="4" w:space="0" w:color="auto"/>
              <w:right w:val="single" w:sz="4" w:space="0" w:color="auto"/>
            </w:tcBorders>
            <w:shd w:val="clear" w:color="auto" w:fill="auto"/>
            <w:hideMark/>
          </w:tcPr>
          <w:p w14:paraId="6ED045E0" w14:textId="06556E2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78</w:t>
            </w:r>
          </w:p>
        </w:tc>
        <w:tc>
          <w:tcPr>
            <w:tcW w:w="787" w:type="dxa"/>
            <w:tcBorders>
              <w:top w:val="nil"/>
              <w:left w:val="nil"/>
              <w:bottom w:val="single" w:sz="4" w:space="0" w:color="auto"/>
              <w:right w:val="single" w:sz="4" w:space="0" w:color="auto"/>
            </w:tcBorders>
            <w:shd w:val="clear" w:color="auto" w:fill="auto"/>
            <w:hideMark/>
          </w:tcPr>
          <w:p w14:paraId="47158A4D" w14:textId="55845B4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783" w:type="dxa"/>
            <w:tcBorders>
              <w:top w:val="nil"/>
              <w:left w:val="nil"/>
              <w:bottom w:val="single" w:sz="4" w:space="0" w:color="auto"/>
              <w:right w:val="single" w:sz="4" w:space="0" w:color="auto"/>
            </w:tcBorders>
            <w:shd w:val="clear" w:color="auto" w:fill="auto"/>
            <w:hideMark/>
          </w:tcPr>
          <w:p w14:paraId="2067836B" w14:textId="2EE6051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793" w:type="dxa"/>
            <w:tcBorders>
              <w:top w:val="nil"/>
              <w:left w:val="nil"/>
              <w:bottom w:val="single" w:sz="4" w:space="0" w:color="auto"/>
              <w:right w:val="single" w:sz="4" w:space="0" w:color="auto"/>
            </w:tcBorders>
            <w:shd w:val="clear" w:color="auto" w:fill="auto"/>
            <w:hideMark/>
          </w:tcPr>
          <w:p w14:paraId="3E295260" w14:textId="27D270D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r>
      <w:tr w:rsidR="00042D56" w:rsidRPr="00022CED" w14:paraId="25F7A6FA"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79A3522C"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808" w:type="dxa"/>
            <w:tcBorders>
              <w:top w:val="nil"/>
              <w:left w:val="nil"/>
              <w:bottom w:val="single" w:sz="4" w:space="0" w:color="auto"/>
              <w:right w:val="single" w:sz="4" w:space="0" w:color="auto"/>
            </w:tcBorders>
            <w:shd w:val="clear" w:color="auto" w:fill="auto"/>
            <w:hideMark/>
          </w:tcPr>
          <w:p w14:paraId="099451B5" w14:textId="74C2833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hideMark/>
          </w:tcPr>
          <w:p w14:paraId="1A0F39A3" w14:textId="1D3E601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hideMark/>
          </w:tcPr>
          <w:p w14:paraId="5522F47C" w14:textId="04E69DD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hideMark/>
          </w:tcPr>
          <w:p w14:paraId="390A23D2" w14:textId="7B8BF2B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5" w:type="dxa"/>
            <w:tcBorders>
              <w:top w:val="nil"/>
              <w:left w:val="nil"/>
              <w:bottom w:val="single" w:sz="4" w:space="0" w:color="auto"/>
              <w:right w:val="single" w:sz="4" w:space="0" w:color="auto"/>
            </w:tcBorders>
            <w:shd w:val="clear" w:color="auto" w:fill="auto"/>
            <w:hideMark/>
          </w:tcPr>
          <w:p w14:paraId="550D02E8" w14:textId="54A6802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34" w:type="dxa"/>
            <w:tcBorders>
              <w:top w:val="nil"/>
              <w:left w:val="nil"/>
              <w:bottom w:val="single" w:sz="4" w:space="0" w:color="auto"/>
              <w:right w:val="single" w:sz="4" w:space="0" w:color="auto"/>
            </w:tcBorders>
            <w:shd w:val="clear" w:color="auto" w:fill="auto"/>
            <w:hideMark/>
          </w:tcPr>
          <w:p w14:paraId="6F357364" w14:textId="3035AAF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787" w:type="dxa"/>
            <w:tcBorders>
              <w:top w:val="nil"/>
              <w:left w:val="nil"/>
              <w:bottom w:val="single" w:sz="4" w:space="0" w:color="auto"/>
              <w:right w:val="single" w:sz="4" w:space="0" w:color="auto"/>
            </w:tcBorders>
            <w:shd w:val="clear" w:color="auto" w:fill="auto"/>
            <w:hideMark/>
          </w:tcPr>
          <w:p w14:paraId="7098BFDB" w14:textId="1C17C00F"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hideMark/>
          </w:tcPr>
          <w:p w14:paraId="2F053091" w14:textId="7E9CA38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hideMark/>
          </w:tcPr>
          <w:p w14:paraId="7524F5D3" w14:textId="25D13E8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r>
      <w:tr w:rsidR="00042D56" w:rsidRPr="00022CED" w14:paraId="5B19CB14"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28CD7A19"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808" w:type="dxa"/>
            <w:tcBorders>
              <w:top w:val="nil"/>
              <w:left w:val="nil"/>
              <w:bottom w:val="single" w:sz="4" w:space="0" w:color="auto"/>
              <w:right w:val="single" w:sz="4" w:space="0" w:color="auto"/>
            </w:tcBorders>
            <w:shd w:val="clear" w:color="auto" w:fill="auto"/>
            <w:hideMark/>
          </w:tcPr>
          <w:p w14:paraId="6DD1CA2D" w14:textId="5C68F2E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804" w:type="dxa"/>
            <w:tcBorders>
              <w:top w:val="nil"/>
              <w:left w:val="nil"/>
              <w:bottom w:val="single" w:sz="4" w:space="0" w:color="auto"/>
              <w:right w:val="single" w:sz="4" w:space="0" w:color="auto"/>
            </w:tcBorders>
            <w:shd w:val="clear" w:color="auto" w:fill="auto"/>
            <w:hideMark/>
          </w:tcPr>
          <w:p w14:paraId="244609EC" w14:textId="3F36642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814" w:type="dxa"/>
            <w:tcBorders>
              <w:top w:val="nil"/>
              <w:left w:val="nil"/>
              <w:bottom w:val="single" w:sz="4" w:space="0" w:color="auto"/>
              <w:right w:val="single" w:sz="4" w:space="0" w:color="auto"/>
            </w:tcBorders>
            <w:shd w:val="clear" w:color="auto" w:fill="auto"/>
            <w:hideMark/>
          </w:tcPr>
          <w:p w14:paraId="2DF77A07" w14:textId="1FCEA9B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79</w:t>
            </w:r>
          </w:p>
        </w:tc>
        <w:tc>
          <w:tcPr>
            <w:tcW w:w="828" w:type="dxa"/>
            <w:tcBorders>
              <w:top w:val="nil"/>
              <w:left w:val="nil"/>
              <w:bottom w:val="single" w:sz="4" w:space="0" w:color="auto"/>
              <w:right w:val="single" w:sz="4" w:space="0" w:color="auto"/>
            </w:tcBorders>
            <w:shd w:val="clear" w:color="auto" w:fill="auto"/>
            <w:hideMark/>
          </w:tcPr>
          <w:p w14:paraId="0A11297A" w14:textId="39C9DFF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825" w:type="dxa"/>
            <w:tcBorders>
              <w:top w:val="nil"/>
              <w:left w:val="nil"/>
              <w:bottom w:val="single" w:sz="4" w:space="0" w:color="auto"/>
              <w:right w:val="single" w:sz="4" w:space="0" w:color="auto"/>
            </w:tcBorders>
            <w:shd w:val="clear" w:color="auto" w:fill="auto"/>
            <w:hideMark/>
          </w:tcPr>
          <w:p w14:paraId="4F70D302" w14:textId="445E07C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834" w:type="dxa"/>
            <w:tcBorders>
              <w:top w:val="nil"/>
              <w:left w:val="nil"/>
              <w:bottom w:val="single" w:sz="4" w:space="0" w:color="auto"/>
              <w:right w:val="single" w:sz="4" w:space="0" w:color="auto"/>
            </w:tcBorders>
            <w:shd w:val="clear" w:color="auto" w:fill="auto"/>
            <w:hideMark/>
          </w:tcPr>
          <w:p w14:paraId="365BDB94" w14:textId="286550F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787" w:type="dxa"/>
            <w:tcBorders>
              <w:top w:val="nil"/>
              <w:left w:val="nil"/>
              <w:bottom w:val="single" w:sz="4" w:space="0" w:color="auto"/>
              <w:right w:val="single" w:sz="4" w:space="0" w:color="auto"/>
            </w:tcBorders>
            <w:shd w:val="clear" w:color="auto" w:fill="auto"/>
            <w:hideMark/>
          </w:tcPr>
          <w:p w14:paraId="7D038D29" w14:textId="11DB831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783" w:type="dxa"/>
            <w:tcBorders>
              <w:top w:val="nil"/>
              <w:left w:val="nil"/>
              <w:bottom w:val="single" w:sz="4" w:space="0" w:color="auto"/>
              <w:right w:val="single" w:sz="4" w:space="0" w:color="auto"/>
            </w:tcBorders>
            <w:shd w:val="clear" w:color="auto" w:fill="auto"/>
            <w:hideMark/>
          </w:tcPr>
          <w:p w14:paraId="0C4B5A47" w14:textId="04E6D8A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793" w:type="dxa"/>
            <w:tcBorders>
              <w:top w:val="nil"/>
              <w:left w:val="nil"/>
              <w:bottom w:val="single" w:sz="4" w:space="0" w:color="auto"/>
              <w:right w:val="single" w:sz="4" w:space="0" w:color="auto"/>
            </w:tcBorders>
            <w:shd w:val="clear" w:color="auto" w:fill="auto"/>
            <w:hideMark/>
          </w:tcPr>
          <w:p w14:paraId="41D31D5A" w14:textId="1C66413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r>
      <w:tr w:rsidR="00042D56" w:rsidRPr="00022CED" w14:paraId="68FA45D8"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07909FC0"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808" w:type="dxa"/>
            <w:tcBorders>
              <w:top w:val="nil"/>
              <w:left w:val="nil"/>
              <w:bottom w:val="single" w:sz="4" w:space="0" w:color="auto"/>
              <w:right w:val="single" w:sz="4" w:space="0" w:color="auto"/>
            </w:tcBorders>
            <w:shd w:val="clear" w:color="auto" w:fill="auto"/>
            <w:hideMark/>
          </w:tcPr>
          <w:p w14:paraId="524D484A" w14:textId="055DB04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hideMark/>
          </w:tcPr>
          <w:p w14:paraId="79DB19EB" w14:textId="763F662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hideMark/>
          </w:tcPr>
          <w:p w14:paraId="657E40CF" w14:textId="793FF83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hideMark/>
          </w:tcPr>
          <w:p w14:paraId="37892987" w14:textId="58699D4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825" w:type="dxa"/>
            <w:tcBorders>
              <w:top w:val="nil"/>
              <w:left w:val="nil"/>
              <w:bottom w:val="single" w:sz="4" w:space="0" w:color="auto"/>
              <w:right w:val="single" w:sz="4" w:space="0" w:color="auto"/>
            </w:tcBorders>
            <w:shd w:val="clear" w:color="auto" w:fill="auto"/>
            <w:hideMark/>
          </w:tcPr>
          <w:p w14:paraId="240B0233" w14:textId="0ED0297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834" w:type="dxa"/>
            <w:tcBorders>
              <w:top w:val="nil"/>
              <w:left w:val="nil"/>
              <w:bottom w:val="single" w:sz="4" w:space="0" w:color="auto"/>
              <w:right w:val="single" w:sz="4" w:space="0" w:color="auto"/>
            </w:tcBorders>
            <w:shd w:val="clear" w:color="auto" w:fill="auto"/>
            <w:hideMark/>
          </w:tcPr>
          <w:p w14:paraId="5560366B" w14:textId="0DB5EBA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787" w:type="dxa"/>
            <w:tcBorders>
              <w:top w:val="nil"/>
              <w:left w:val="nil"/>
              <w:bottom w:val="single" w:sz="4" w:space="0" w:color="auto"/>
              <w:right w:val="single" w:sz="4" w:space="0" w:color="auto"/>
            </w:tcBorders>
            <w:shd w:val="clear" w:color="auto" w:fill="auto"/>
            <w:hideMark/>
          </w:tcPr>
          <w:p w14:paraId="6714832E" w14:textId="66008B3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hideMark/>
          </w:tcPr>
          <w:p w14:paraId="18F97386" w14:textId="3DEA3CF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hideMark/>
          </w:tcPr>
          <w:p w14:paraId="34D1A02A" w14:textId="5E30893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42D56" w:rsidRPr="00022CED" w14:paraId="43209F81"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64566075"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808" w:type="dxa"/>
            <w:tcBorders>
              <w:top w:val="nil"/>
              <w:left w:val="nil"/>
              <w:bottom w:val="single" w:sz="4" w:space="0" w:color="auto"/>
              <w:right w:val="single" w:sz="4" w:space="0" w:color="auto"/>
            </w:tcBorders>
            <w:shd w:val="clear" w:color="auto" w:fill="auto"/>
            <w:hideMark/>
          </w:tcPr>
          <w:p w14:paraId="60BF6568" w14:textId="0BC296C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804" w:type="dxa"/>
            <w:tcBorders>
              <w:top w:val="nil"/>
              <w:left w:val="nil"/>
              <w:bottom w:val="single" w:sz="4" w:space="0" w:color="auto"/>
              <w:right w:val="single" w:sz="4" w:space="0" w:color="auto"/>
            </w:tcBorders>
            <w:shd w:val="clear" w:color="auto" w:fill="auto"/>
            <w:hideMark/>
          </w:tcPr>
          <w:p w14:paraId="29A23F1E" w14:textId="1C7AF93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814" w:type="dxa"/>
            <w:tcBorders>
              <w:top w:val="nil"/>
              <w:left w:val="nil"/>
              <w:bottom w:val="single" w:sz="4" w:space="0" w:color="auto"/>
              <w:right w:val="single" w:sz="4" w:space="0" w:color="auto"/>
            </w:tcBorders>
            <w:shd w:val="clear" w:color="auto" w:fill="auto"/>
            <w:hideMark/>
          </w:tcPr>
          <w:p w14:paraId="505C30CC" w14:textId="0051A99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828" w:type="dxa"/>
            <w:tcBorders>
              <w:top w:val="nil"/>
              <w:left w:val="nil"/>
              <w:bottom w:val="single" w:sz="4" w:space="0" w:color="auto"/>
              <w:right w:val="single" w:sz="4" w:space="0" w:color="auto"/>
            </w:tcBorders>
            <w:shd w:val="clear" w:color="auto" w:fill="auto"/>
            <w:hideMark/>
          </w:tcPr>
          <w:p w14:paraId="7BC8E636" w14:textId="5084460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825" w:type="dxa"/>
            <w:tcBorders>
              <w:top w:val="nil"/>
              <w:left w:val="nil"/>
              <w:bottom w:val="single" w:sz="4" w:space="0" w:color="auto"/>
              <w:right w:val="single" w:sz="4" w:space="0" w:color="auto"/>
            </w:tcBorders>
            <w:shd w:val="clear" w:color="auto" w:fill="auto"/>
            <w:hideMark/>
          </w:tcPr>
          <w:p w14:paraId="6534993B" w14:textId="1668213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834" w:type="dxa"/>
            <w:tcBorders>
              <w:top w:val="nil"/>
              <w:left w:val="nil"/>
              <w:bottom w:val="single" w:sz="4" w:space="0" w:color="auto"/>
              <w:right w:val="single" w:sz="4" w:space="0" w:color="auto"/>
            </w:tcBorders>
            <w:shd w:val="clear" w:color="auto" w:fill="auto"/>
            <w:hideMark/>
          </w:tcPr>
          <w:p w14:paraId="2DE750C4" w14:textId="1FFE857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787" w:type="dxa"/>
            <w:tcBorders>
              <w:top w:val="nil"/>
              <w:left w:val="nil"/>
              <w:bottom w:val="single" w:sz="4" w:space="0" w:color="auto"/>
              <w:right w:val="single" w:sz="4" w:space="0" w:color="auto"/>
            </w:tcBorders>
            <w:shd w:val="clear" w:color="auto" w:fill="auto"/>
            <w:hideMark/>
          </w:tcPr>
          <w:p w14:paraId="1E122B00" w14:textId="522A009A"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hideMark/>
          </w:tcPr>
          <w:p w14:paraId="3A085087" w14:textId="3065FE6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hideMark/>
          </w:tcPr>
          <w:p w14:paraId="6C06275A" w14:textId="53DCBD1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42D56" w:rsidRPr="00022CED" w14:paraId="7D5A8F10"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559402C9"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808" w:type="dxa"/>
            <w:tcBorders>
              <w:top w:val="nil"/>
              <w:left w:val="nil"/>
              <w:bottom w:val="single" w:sz="4" w:space="0" w:color="auto"/>
              <w:right w:val="single" w:sz="4" w:space="0" w:color="auto"/>
            </w:tcBorders>
            <w:shd w:val="clear" w:color="auto" w:fill="auto"/>
            <w:noWrap/>
            <w:hideMark/>
          </w:tcPr>
          <w:p w14:paraId="2A3BBA94" w14:textId="2445826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noWrap/>
            <w:hideMark/>
          </w:tcPr>
          <w:p w14:paraId="50718646" w14:textId="55C2038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noWrap/>
            <w:hideMark/>
          </w:tcPr>
          <w:p w14:paraId="2E390259" w14:textId="4BC8347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noWrap/>
            <w:hideMark/>
          </w:tcPr>
          <w:p w14:paraId="5C1BDEC8" w14:textId="7751A60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5" w:type="dxa"/>
            <w:tcBorders>
              <w:top w:val="nil"/>
              <w:left w:val="nil"/>
              <w:bottom w:val="single" w:sz="4" w:space="0" w:color="auto"/>
              <w:right w:val="single" w:sz="4" w:space="0" w:color="auto"/>
            </w:tcBorders>
            <w:shd w:val="clear" w:color="auto" w:fill="auto"/>
            <w:noWrap/>
            <w:hideMark/>
          </w:tcPr>
          <w:p w14:paraId="343E7F51" w14:textId="491074C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34" w:type="dxa"/>
            <w:tcBorders>
              <w:top w:val="nil"/>
              <w:left w:val="nil"/>
              <w:bottom w:val="single" w:sz="4" w:space="0" w:color="auto"/>
              <w:right w:val="single" w:sz="4" w:space="0" w:color="auto"/>
            </w:tcBorders>
            <w:shd w:val="clear" w:color="auto" w:fill="auto"/>
            <w:noWrap/>
            <w:hideMark/>
          </w:tcPr>
          <w:p w14:paraId="5CA7060A" w14:textId="3CE5DEE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7" w:type="dxa"/>
            <w:tcBorders>
              <w:top w:val="nil"/>
              <w:left w:val="nil"/>
              <w:bottom w:val="single" w:sz="4" w:space="0" w:color="auto"/>
              <w:right w:val="single" w:sz="4" w:space="0" w:color="auto"/>
            </w:tcBorders>
            <w:shd w:val="clear" w:color="auto" w:fill="auto"/>
            <w:noWrap/>
            <w:hideMark/>
          </w:tcPr>
          <w:p w14:paraId="0E9F8FA4" w14:textId="343BCA8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noWrap/>
            <w:hideMark/>
          </w:tcPr>
          <w:p w14:paraId="1A565089" w14:textId="5711B8D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noWrap/>
            <w:hideMark/>
          </w:tcPr>
          <w:p w14:paraId="7C5C55F5" w14:textId="3EAA724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42D56" w:rsidRPr="00022CED" w14:paraId="29AD56DD"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162F4AC8"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808" w:type="dxa"/>
            <w:tcBorders>
              <w:top w:val="nil"/>
              <w:left w:val="nil"/>
              <w:bottom w:val="single" w:sz="4" w:space="0" w:color="auto"/>
              <w:right w:val="single" w:sz="4" w:space="0" w:color="auto"/>
            </w:tcBorders>
            <w:shd w:val="clear" w:color="auto" w:fill="auto"/>
            <w:noWrap/>
            <w:hideMark/>
          </w:tcPr>
          <w:p w14:paraId="2F5498C6" w14:textId="3B21385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804" w:type="dxa"/>
            <w:tcBorders>
              <w:top w:val="nil"/>
              <w:left w:val="nil"/>
              <w:bottom w:val="single" w:sz="4" w:space="0" w:color="auto"/>
              <w:right w:val="single" w:sz="4" w:space="0" w:color="auto"/>
            </w:tcBorders>
            <w:shd w:val="clear" w:color="auto" w:fill="auto"/>
            <w:noWrap/>
            <w:hideMark/>
          </w:tcPr>
          <w:p w14:paraId="5B75ADA8" w14:textId="0EFF0CE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814" w:type="dxa"/>
            <w:tcBorders>
              <w:top w:val="nil"/>
              <w:left w:val="nil"/>
              <w:bottom w:val="single" w:sz="4" w:space="0" w:color="auto"/>
              <w:right w:val="single" w:sz="4" w:space="0" w:color="auto"/>
            </w:tcBorders>
            <w:shd w:val="clear" w:color="auto" w:fill="auto"/>
            <w:noWrap/>
            <w:hideMark/>
          </w:tcPr>
          <w:p w14:paraId="4C93FC0B" w14:textId="5E36881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828" w:type="dxa"/>
            <w:tcBorders>
              <w:top w:val="nil"/>
              <w:left w:val="nil"/>
              <w:bottom w:val="single" w:sz="4" w:space="0" w:color="auto"/>
              <w:right w:val="single" w:sz="4" w:space="0" w:color="auto"/>
            </w:tcBorders>
            <w:shd w:val="clear" w:color="auto" w:fill="auto"/>
            <w:noWrap/>
            <w:hideMark/>
          </w:tcPr>
          <w:p w14:paraId="64390F0E" w14:textId="38AA6E3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825" w:type="dxa"/>
            <w:tcBorders>
              <w:top w:val="nil"/>
              <w:left w:val="nil"/>
              <w:bottom w:val="single" w:sz="4" w:space="0" w:color="auto"/>
              <w:right w:val="single" w:sz="4" w:space="0" w:color="auto"/>
            </w:tcBorders>
            <w:shd w:val="clear" w:color="auto" w:fill="auto"/>
            <w:noWrap/>
            <w:hideMark/>
          </w:tcPr>
          <w:p w14:paraId="7C037CDA" w14:textId="79D819D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834" w:type="dxa"/>
            <w:tcBorders>
              <w:top w:val="nil"/>
              <w:left w:val="nil"/>
              <w:bottom w:val="single" w:sz="4" w:space="0" w:color="auto"/>
              <w:right w:val="single" w:sz="4" w:space="0" w:color="auto"/>
            </w:tcBorders>
            <w:shd w:val="clear" w:color="auto" w:fill="auto"/>
            <w:noWrap/>
            <w:hideMark/>
          </w:tcPr>
          <w:p w14:paraId="2CD99F33" w14:textId="007A314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787" w:type="dxa"/>
            <w:tcBorders>
              <w:top w:val="nil"/>
              <w:left w:val="nil"/>
              <w:bottom w:val="single" w:sz="4" w:space="0" w:color="auto"/>
              <w:right w:val="single" w:sz="4" w:space="0" w:color="auto"/>
            </w:tcBorders>
            <w:shd w:val="clear" w:color="auto" w:fill="auto"/>
            <w:noWrap/>
            <w:hideMark/>
          </w:tcPr>
          <w:p w14:paraId="33BD1F80" w14:textId="7C6D7AD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noWrap/>
            <w:hideMark/>
          </w:tcPr>
          <w:p w14:paraId="796E3F46" w14:textId="1CC550A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noWrap/>
            <w:hideMark/>
          </w:tcPr>
          <w:p w14:paraId="157E4F1A" w14:textId="60BDF97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42D56" w:rsidRPr="00022CED" w14:paraId="6E3C6D94"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79EA1B85"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808" w:type="dxa"/>
            <w:tcBorders>
              <w:top w:val="nil"/>
              <w:left w:val="nil"/>
              <w:bottom w:val="single" w:sz="4" w:space="0" w:color="auto"/>
              <w:right w:val="single" w:sz="4" w:space="0" w:color="auto"/>
            </w:tcBorders>
            <w:shd w:val="clear" w:color="auto" w:fill="auto"/>
            <w:noWrap/>
            <w:hideMark/>
          </w:tcPr>
          <w:p w14:paraId="252EC936" w14:textId="75725E6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804" w:type="dxa"/>
            <w:tcBorders>
              <w:top w:val="nil"/>
              <w:left w:val="nil"/>
              <w:bottom w:val="single" w:sz="4" w:space="0" w:color="auto"/>
              <w:right w:val="single" w:sz="4" w:space="0" w:color="auto"/>
            </w:tcBorders>
            <w:shd w:val="clear" w:color="auto" w:fill="auto"/>
            <w:noWrap/>
            <w:hideMark/>
          </w:tcPr>
          <w:p w14:paraId="0EE9D4E4" w14:textId="1721DF1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814" w:type="dxa"/>
            <w:tcBorders>
              <w:top w:val="nil"/>
              <w:left w:val="nil"/>
              <w:bottom w:val="single" w:sz="4" w:space="0" w:color="auto"/>
              <w:right w:val="single" w:sz="4" w:space="0" w:color="auto"/>
            </w:tcBorders>
            <w:shd w:val="clear" w:color="auto" w:fill="auto"/>
            <w:noWrap/>
            <w:hideMark/>
          </w:tcPr>
          <w:p w14:paraId="3B98F21D" w14:textId="0B12894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828" w:type="dxa"/>
            <w:tcBorders>
              <w:top w:val="nil"/>
              <w:left w:val="nil"/>
              <w:bottom w:val="single" w:sz="4" w:space="0" w:color="auto"/>
              <w:right w:val="single" w:sz="4" w:space="0" w:color="auto"/>
            </w:tcBorders>
            <w:shd w:val="clear" w:color="auto" w:fill="auto"/>
            <w:noWrap/>
            <w:hideMark/>
          </w:tcPr>
          <w:p w14:paraId="758D20B8" w14:textId="6EB009B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825" w:type="dxa"/>
            <w:tcBorders>
              <w:top w:val="nil"/>
              <w:left w:val="nil"/>
              <w:bottom w:val="single" w:sz="4" w:space="0" w:color="auto"/>
              <w:right w:val="single" w:sz="4" w:space="0" w:color="auto"/>
            </w:tcBorders>
            <w:shd w:val="clear" w:color="auto" w:fill="auto"/>
            <w:noWrap/>
            <w:hideMark/>
          </w:tcPr>
          <w:p w14:paraId="422D190C" w14:textId="2AF7B32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834" w:type="dxa"/>
            <w:tcBorders>
              <w:top w:val="nil"/>
              <w:left w:val="nil"/>
              <w:bottom w:val="single" w:sz="4" w:space="0" w:color="auto"/>
              <w:right w:val="single" w:sz="4" w:space="0" w:color="auto"/>
            </w:tcBorders>
            <w:shd w:val="clear" w:color="auto" w:fill="auto"/>
            <w:noWrap/>
            <w:hideMark/>
          </w:tcPr>
          <w:p w14:paraId="5726B1E8" w14:textId="4FBB0DA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787" w:type="dxa"/>
            <w:tcBorders>
              <w:top w:val="nil"/>
              <w:left w:val="nil"/>
              <w:bottom w:val="single" w:sz="4" w:space="0" w:color="auto"/>
              <w:right w:val="single" w:sz="4" w:space="0" w:color="auto"/>
            </w:tcBorders>
            <w:shd w:val="clear" w:color="auto" w:fill="auto"/>
            <w:noWrap/>
            <w:hideMark/>
          </w:tcPr>
          <w:p w14:paraId="0283F53D" w14:textId="5843046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w:t>
            </w:r>
          </w:p>
        </w:tc>
        <w:tc>
          <w:tcPr>
            <w:tcW w:w="783" w:type="dxa"/>
            <w:tcBorders>
              <w:top w:val="nil"/>
              <w:left w:val="nil"/>
              <w:bottom w:val="single" w:sz="4" w:space="0" w:color="auto"/>
              <w:right w:val="single" w:sz="4" w:space="0" w:color="auto"/>
            </w:tcBorders>
            <w:shd w:val="clear" w:color="auto" w:fill="auto"/>
            <w:noWrap/>
            <w:hideMark/>
          </w:tcPr>
          <w:p w14:paraId="1B63E47A" w14:textId="61C0FAF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w:t>
            </w:r>
          </w:p>
        </w:tc>
        <w:tc>
          <w:tcPr>
            <w:tcW w:w="793" w:type="dxa"/>
            <w:tcBorders>
              <w:top w:val="nil"/>
              <w:left w:val="nil"/>
              <w:bottom w:val="single" w:sz="4" w:space="0" w:color="auto"/>
              <w:right w:val="single" w:sz="4" w:space="0" w:color="auto"/>
            </w:tcBorders>
            <w:shd w:val="clear" w:color="auto" w:fill="auto"/>
            <w:noWrap/>
            <w:hideMark/>
          </w:tcPr>
          <w:p w14:paraId="6240E274" w14:textId="42D6CD1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r>
      <w:tr w:rsidR="00042D56" w:rsidRPr="00022CED" w14:paraId="5CD9A469"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1F44C71F"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808" w:type="dxa"/>
            <w:tcBorders>
              <w:top w:val="nil"/>
              <w:left w:val="nil"/>
              <w:bottom w:val="single" w:sz="4" w:space="0" w:color="auto"/>
              <w:right w:val="single" w:sz="4" w:space="0" w:color="auto"/>
            </w:tcBorders>
            <w:shd w:val="clear" w:color="auto" w:fill="auto"/>
            <w:noWrap/>
            <w:hideMark/>
          </w:tcPr>
          <w:p w14:paraId="2C97A995" w14:textId="54ECDB5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noWrap/>
            <w:hideMark/>
          </w:tcPr>
          <w:p w14:paraId="5151913E" w14:textId="1DA6632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noWrap/>
            <w:hideMark/>
          </w:tcPr>
          <w:p w14:paraId="413DE8BE" w14:textId="1335C56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noWrap/>
            <w:hideMark/>
          </w:tcPr>
          <w:p w14:paraId="7F16861B" w14:textId="01C907E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68</w:t>
            </w:r>
          </w:p>
        </w:tc>
        <w:tc>
          <w:tcPr>
            <w:tcW w:w="825" w:type="dxa"/>
            <w:tcBorders>
              <w:top w:val="nil"/>
              <w:left w:val="nil"/>
              <w:bottom w:val="single" w:sz="4" w:space="0" w:color="auto"/>
              <w:right w:val="single" w:sz="4" w:space="0" w:color="auto"/>
            </w:tcBorders>
            <w:shd w:val="clear" w:color="auto" w:fill="auto"/>
            <w:noWrap/>
            <w:hideMark/>
          </w:tcPr>
          <w:p w14:paraId="1E23A5C8" w14:textId="18AAC6BB"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834" w:type="dxa"/>
            <w:tcBorders>
              <w:top w:val="nil"/>
              <w:left w:val="nil"/>
              <w:bottom w:val="single" w:sz="4" w:space="0" w:color="auto"/>
              <w:right w:val="single" w:sz="4" w:space="0" w:color="auto"/>
            </w:tcBorders>
            <w:shd w:val="clear" w:color="auto" w:fill="auto"/>
            <w:noWrap/>
            <w:hideMark/>
          </w:tcPr>
          <w:p w14:paraId="589BB9C1" w14:textId="30761AC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787" w:type="dxa"/>
            <w:tcBorders>
              <w:top w:val="nil"/>
              <w:left w:val="nil"/>
              <w:bottom w:val="single" w:sz="4" w:space="0" w:color="auto"/>
              <w:right w:val="single" w:sz="4" w:space="0" w:color="auto"/>
            </w:tcBorders>
            <w:shd w:val="clear" w:color="auto" w:fill="auto"/>
            <w:noWrap/>
            <w:hideMark/>
          </w:tcPr>
          <w:p w14:paraId="6932019E" w14:textId="7678445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noWrap/>
            <w:hideMark/>
          </w:tcPr>
          <w:p w14:paraId="3E7508CE" w14:textId="7EE1E616"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noWrap/>
            <w:hideMark/>
          </w:tcPr>
          <w:p w14:paraId="2ADF8AB9" w14:textId="3B44D43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42D56" w:rsidRPr="00022CED" w14:paraId="1BFCE9DE"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24853BBE"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808" w:type="dxa"/>
            <w:tcBorders>
              <w:top w:val="nil"/>
              <w:left w:val="nil"/>
              <w:bottom w:val="single" w:sz="4" w:space="0" w:color="auto"/>
              <w:right w:val="single" w:sz="4" w:space="0" w:color="auto"/>
            </w:tcBorders>
            <w:shd w:val="clear" w:color="auto" w:fill="auto"/>
            <w:noWrap/>
            <w:hideMark/>
          </w:tcPr>
          <w:p w14:paraId="2651BB92" w14:textId="034A90C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noWrap/>
            <w:hideMark/>
          </w:tcPr>
          <w:p w14:paraId="289597D2" w14:textId="379D9234"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noWrap/>
            <w:hideMark/>
          </w:tcPr>
          <w:p w14:paraId="0DEE2D95" w14:textId="702BA5F9"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noWrap/>
            <w:hideMark/>
          </w:tcPr>
          <w:p w14:paraId="05575BE3" w14:textId="53FAD59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c>
          <w:tcPr>
            <w:tcW w:w="825" w:type="dxa"/>
            <w:tcBorders>
              <w:top w:val="nil"/>
              <w:left w:val="nil"/>
              <w:bottom w:val="single" w:sz="4" w:space="0" w:color="auto"/>
              <w:right w:val="single" w:sz="4" w:space="0" w:color="auto"/>
            </w:tcBorders>
            <w:shd w:val="clear" w:color="auto" w:fill="auto"/>
            <w:noWrap/>
            <w:hideMark/>
          </w:tcPr>
          <w:p w14:paraId="036CD422" w14:textId="6226219D"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834" w:type="dxa"/>
            <w:tcBorders>
              <w:top w:val="nil"/>
              <w:left w:val="nil"/>
              <w:bottom w:val="single" w:sz="4" w:space="0" w:color="auto"/>
              <w:right w:val="single" w:sz="4" w:space="0" w:color="auto"/>
            </w:tcBorders>
            <w:shd w:val="clear" w:color="auto" w:fill="auto"/>
            <w:noWrap/>
            <w:hideMark/>
          </w:tcPr>
          <w:p w14:paraId="0112C677" w14:textId="358A2E2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787" w:type="dxa"/>
            <w:tcBorders>
              <w:top w:val="nil"/>
              <w:left w:val="nil"/>
              <w:bottom w:val="single" w:sz="4" w:space="0" w:color="auto"/>
              <w:right w:val="single" w:sz="4" w:space="0" w:color="auto"/>
            </w:tcBorders>
            <w:shd w:val="clear" w:color="auto" w:fill="auto"/>
            <w:noWrap/>
            <w:hideMark/>
          </w:tcPr>
          <w:p w14:paraId="485479DA" w14:textId="34794FB0"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w:t>
            </w:r>
          </w:p>
        </w:tc>
        <w:tc>
          <w:tcPr>
            <w:tcW w:w="783" w:type="dxa"/>
            <w:tcBorders>
              <w:top w:val="nil"/>
              <w:left w:val="nil"/>
              <w:bottom w:val="single" w:sz="4" w:space="0" w:color="auto"/>
              <w:right w:val="single" w:sz="4" w:space="0" w:color="auto"/>
            </w:tcBorders>
            <w:shd w:val="clear" w:color="auto" w:fill="auto"/>
            <w:noWrap/>
            <w:hideMark/>
          </w:tcPr>
          <w:p w14:paraId="6BD389FE" w14:textId="7A8A0CF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793" w:type="dxa"/>
            <w:tcBorders>
              <w:top w:val="nil"/>
              <w:left w:val="nil"/>
              <w:bottom w:val="single" w:sz="4" w:space="0" w:color="auto"/>
              <w:right w:val="single" w:sz="4" w:space="0" w:color="auto"/>
            </w:tcBorders>
            <w:shd w:val="clear" w:color="auto" w:fill="auto"/>
            <w:noWrap/>
            <w:hideMark/>
          </w:tcPr>
          <w:p w14:paraId="2D61CCDC" w14:textId="002F4D0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r>
      <w:tr w:rsidR="00042D56" w:rsidRPr="00022CED" w14:paraId="0D4A37B7"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50A4AA3C" w14:textId="77777777" w:rsidR="002D065E" w:rsidRPr="00C60277" w:rsidRDefault="002D065E" w:rsidP="002D065E">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808" w:type="dxa"/>
            <w:tcBorders>
              <w:top w:val="nil"/>
              <w:left w:val="nil"/>
              <w:bottom w:val="single" w:sz="4" w:space="0" w:color="auto"/>
              <w:right w:val="single" w:sz="4" w:space="0" w:color="auto"/>
            </w:tcBorders>
            <w:shd w:val="clear" w:color="auto" w:fill="auto"/>
            <w:noWrap/>
            <w:hideMark/>
          </w:tcPr>
          <w:p w14:paraId="5823AFAA" w14:textId="75F5AD82"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04" w:type="dxa"/>
            <w:tcBorders>
              <w:top w:val="nil"/>
              <w:left w:val="nil"/>
              <w:bottom w:val="single" w:sz="4" w:space="0" w:color="auto"/>
              <w:right w:val="single" w:sz="4" w:space="0" w:color="auto"/>
            </w:tcBorders>
            <w:shd w:val="clear" w:color="auto" w:fill="auto"/>
            <w:noWrap/>
            <w:hideMark/>
          </w:tcPr>
          <w:p w14:paraId="6C16EDDD" w14:textId="5887E031"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14" w:type="dxa"/>
            <w:tcBorders>
              <w:top w:val="nil"/>
              <w:left w:val="nil"/>
              <w:bottom w:val="single" w:sz="4" w:space="0" w:color="auto"/>
              <w:right w:val="single" w:sz="4" w:space="0" w:color="auto"/>
            </w:tcBorders>
            <w:shd w:val="clear" w:color="auto" w:fill="auto"/>
            <w:noWrap/>
            <w:hideMark/>
          </w:tcPr>
          <w:p w14:paraId="46B020B6" w14:textId="64FB04CC"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8" w:type="dxa"/>
            <w:tcBorders>
              <w:top w:val="nil"/>
              <w:left w:val="nil"/>
              <w:bottom w:val="single" w:sz="4" w:space="0" w:color="auto"/>
              <w:right w:val="single" w:sz="4" w:space="0" w:color="auto"/>
            </w:tcBorders>
            <w:shd w:val="clear" w:color="auto" w:fill="auto"/>
            <w:noWrap/>
            <w:hideMark/>
          </w:tcPr>
          <w:p w14:paraId="6DE3AF78" w14:textId="079A88A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25" w:type="dxa"/>
            <w:tcBorders>
              <w:top w:val="nil"/>
              <w:left w:val="nil"/>
              <w:bottom w:val="single" w:sz="4" w:space="0" w:color="auto"/>
              <w:right w:val="single" w:sz="4" w:space="0" w:color="auto"/>
            </w:tcBorders>
            <w:shd w:val="clear" w:color="auto" w:fill="auto"/>
            <w:noWrap/>
            <w:hideMark/>
          </w:tcPr>
          <w:p w14:paraId="52CF8820" w14:textId="00630883"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834" w:type="dxa"/>
            <w:tcBorders>
              <w:top w:val="nil"/>
              <w:left w:val="nil"/>
              <w:bottom w:val="single" w:sz="4" w:space="0" w:color="auto"/>
              <w:right w:val="single" w:sz="4" w:space="0" w:color="auto"/>
            </w:tcBorders>
            <w:shd w:val="clear" w:color="auto" w:fill="auto"/>
            <w:noWrap/>
            <w:hideMark/>
          </w:tcPr>
          <w:p w14:paraId="7EA62570" w14:textId="258881AE"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7" w:type="dxa"/>
            <w:tcBorders>
              <w:top w:val="nil"/>
              <w:left w:val="nil"/>
              <w:bottom w:val="single" w:sz="4" w:space="0" w:color="auto"/>
              <w:right w:val="single" w:sz="4" w:space="0" w:color="auto"/>
            </w:tcBorders>
            <w:shd w:val="clear" w:color="auto" w:fill="auto"/>
            <w:noWrap/>
            <w:hideMark/>
          </w:tcPr>
          <w:p w14:paraId="46F73685" w14:textId="386D2437"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83" w:type="dxa"/>
            <w:tcBorders>
              <w:top w:val="nil"/>
              <w:left w:val="nil"/>
              <w:bottom w:val="single" w:sz="4" w:space="0" w:color="auto"/>
              <w:right w:val="single" w:sz="4" w:space="0" w:color="auto"/>
            </w:tcBorders>
            <w:shd w:val="clear" w:color="auto" w:fill="auto"/>
            <w:noWrap/>
            <w:hideMark/>
          </w:tcPr>
          <w:p w14:paraId="14F35779" w14:textId="4CB3A065"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793" w:type="dxa"/>
            <w:tcBorders>
              <w:top w:val="nil"/>
              <w:left w:val="nil"/>
              <w:bottom w:val="single" w:sz="4" w:space="0" w:color="auto"/>
              <w:right w:val="single" w:sz="4" w:space="0" w:color="auto"/>
            </w:tcBorders>
            <w:shd w:val="clear" w:color="auto" w:fill="auto"/>
            <w:noWrap/>
            <w:hideMark/>
          </w:tcPr>
          <w:p w14:paraId="566F778D" w14:textId="5399EB08" w:rsidR="002D065E" w:rsidRPr="00C60277" w:rsidRDefault="002D06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042D56" w:rsidRPr="00022CED" w14:paraId="545E4D71" w14:textId="77777777" w:rsidTr="23CC5D96">
        <w:trPr>
          <w:cantSplit/>
        </w:trPr>
        <w:tc>
          <w:tcPr>
            <w:tcW w:w="1644" w:type="dxa"/>
            <w:tcBorders>
              <w:top w:val="nil"/>
              <w:left w:val="single" w:sz="4" w:space="0" w:color="auto"/>
              <w:bottom w:val="single" w:sz="4" w:space="0" w:color="auto"/>
              <w:right w:val="single" w:sz="4" w:space="0" w:color="auto"/>
            </w:tcBorders>
            <w:shd w:val="clear" w:color="auto" w:fill="auto"/>
            <w:hideMark/>
          </w:tcPr>
          <w:p w14:paraId="057DF167" w14:textId="67E0970F" w:rsidR="001B6A88" w:rsidRPr="00C60277" w:rsidRDefault="001B6A8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734812A3" w14:textId="7863D226" w:rsidR="002D065E" w:rsidRPr="00C60277" w:rsidRDefault="00E275B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808" w:type="dxa"/>
            <w:tcBorders>
              <w:top w:val="nil"/>
              <w:left w:val="nil"/>
              <w:bottom w:val="single" w:sz="4" w:space="0" w:color="auto"/>
              <w:right w:val="single" w:sz="4" w:space="0" w:color="auto"/>
            </w:tcBorders>
            <w:shd w:val="clear" w:color="auto" w:fill="auto"/>
            <w:noWrap/>
            <w:hideMark/>
          </w:tcPr>
          <w:p w14:paraId="2CA4A791" w14:textId="03DE7B95" w:rsidR="002D065E" w:rsidRPr="00C60277" w:rsidRDefault="4EFED6D4"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EABE8A5" w:rsidRPr="00C60277">
              <w:rPr>
                <w:rFonts w:ascii="Calibri" w:hAnsi="Calibri" w:cs="Calibri"/>
                <w:color w:val="000000" w:themeColor="text1"/>
                <w:sz w:val="22"/>
                <w:szCs w:val="22"/>
                <w:lang w:val="en-GB"/>
              </w:rPr>
              <w:t>42</w:t>
            </w:r>
          </w:p>
          <w:p w14:paraId="2EFFE908" w14:textId="34F62816" w:rsidR="002D065E" w:rsidRPr="00C60277" w:rsidRDefault="4EFED6D4"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p>
        </w:tc>
        <w:tc>
          <w:tcPr>
            <w:tcW w:w="804" w:type="dxa"/>
            <w:tcBorders>
              <w:top w:val="nil"/>
              <w:left w:val="nil"/>
              <w:bottom w:val="single" w:sz="4" w:space="0" w:color="auto"/>
              <w:right w:val="single" w:sz="4" w:space="0" w:color="auto"/>
            </w:tcBorders>
            <w:shd w:val="clear" w:color="auto" w:fill="auto"/>
            <w:noWrap/>
            <w:hideMark/>
          </w:tcPr>
          <w:p w14:paraId="328702C1" w14:textId="011C2A51" w:rsidR="002D065E" w:rsidRPr="00C60277" w:rsidRDefault="4EFED6D4"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0.1</w:t>
            </w:r>
            <w:r w:rsidR="7C2A38E5" w:rsidRPr="00C60277">
              <w:rPr>
                <w:rFonts w:ascii="Calibri" w:hAnsi="Calibri" w:cs="Calibri"/>
                <w:color w:val="000000" w:themeColor="text1"/>
                <w:sz w:val="22"/>
                <w:szCs w:val="22"/>
                <w:lang w:val="en-GB"/>
              </w:rPr>
              <w:t>9</w:t>
            </w:r>
          </w:p>
          <w:p w14:paraId="2A9BAE73" w14:textId="48B09BA9" w:rsidR="002D065E" w:rsidRPr="00C60277" w:rsidRDefault="4EFED6D4"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p>
        </w:tc>
        <w:tc>
          <w:tcPr>
            <w:tcW w:w="814" w:type="dxa"/>
            <w:tcBorders>
              <w:top w:val="nil"/>
              <w:left w:val="nil"/>
              <w:bottom w:val="single" w:sz="4" w:space="0" w:color="auto"/>
              <w:right w:val="single" w:sz="4" w:space="0" w:color="auto"/>
            </w:tcBorders>
            <w:shd w:val="clear" w:color="auto" w:fill="auto"/>
            <w:noWrap/>
            <w:hideMark/>
          </w:tcPr>
          <w:p w14:paraId="6F235D6D" w14:textId="33831F31" w:rsidR="002D065E" w:rsidRPr="00C60277" w:rsidRDefault="4EFED6D4"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4ACA850C" w:rsidRPr="00C60277">
              <w:rPr>
                <w:rFonts w:ascii="Calibri" w:hAnsi="Calibri" w:cs="Calibri"/>
                <w:color w:val="000000" w:themeColor="text1"/>
                <w:sz w:val="22"/>
                <w:szCs w:val="22"/>
                <w:lang w:val="en-GB"/>
              </w:rPr>
              <w:t>61</w:t>
            </w:r>
          </w:p>
          <w:p w14:paraId="318043C0" w14:textId="3FE635AF" w:rsidR="002D065E" w:rsidRPr="00C60277" w:rsidRDefault="4EFED6D4"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p>
        </w:tc>
        <w:tc>
          <w:tcPr>
            <w:tcW w:w="828" w:type="dxa"/>
            <w:tcBorders>
              <w:top w:val="nil"/>
              <w:left w:val="nil"/>
              <w:bottom w:val="single" w:sz="4" w:space="0" w:color="auto"/>
              <w:right w:val="single" w:sz="4" w:space="0" w:color="auto"/>
            </w:tcBorders>
            <w:shd w:val="clear" w:color="auto" w:fill="auto"/>
            <w:noWrap/>
            <w:hideMark/>
          </w:tcPr>
          <w:p w14:paraId="291AAB86" w14:textId="2E10188E" w:rsidR="002D065E" w:rsidRPr="00C60277" w:rsidRDefault="05E1D0DC"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75BF4EC3" w:rsidRPr="00C60277">
              <w:rPr>
                <w:rFonts w:ascii="Calibri" w:hAnsi="Calibri" w:cs="Calibri"/>
                <w:color w:val="000000" w:themeColor="text1"/>
                <w:sz w:val="22"/>
                <w:szCs w:val="22"/>
                <w:lang w:val="en-GB"/>
              </w:rPr>
              <w:t>29</w:t>
            </w:r>
          </w:p>
          <w:p w14:paraId="20B3EBA7" w14:textId="2C7A0C0F" w:rsidR="002D065E" w:rsidRPr="00C60277" w:rsidRDefault="292763DD"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w:t>
            </w:r>
            <w:r w:rsidR="4EC9C5E7" w:rsidRPr="00C60277">
              <w:rPr>
                <w:rFonts w:ascii="Calibri" w:hAnsi="Calibri" w:cs="Calibri"/>
                <w:color w:val="000000" w:themeColor="text1"/>
                <w:sz w:val="22"/>
                <w:szCs w:val="22"/>
                <w:lang w:val="en-GB"/>
              </w:rPr>
              <w:t>1</w:t>
            </w:r>
            <w:r w:rsidR="00516393">
              <w:rPr>
                <w:rFonts w:ascii="Calibri" w:hAnsi="Calibri" w:cs="Calibri"/>
                <w:color w:val="000000" w:themeColor="text1"/>
                <w:sz w:val="22"/>
                <w:szCs w:val="22"/>
                <w:lang w:val="en-GB"/>
              </w:rPr>
              <w:t>8</w:t>
            </w:r>
            <w:r w:rsidRPr="00C60277">
              <w:rPr>
                <w:rFonts w:ascii="Calibri" w:hAnsi="Calibri" w:cs="Calibri"/>
                <w:color w:val="000000" w:themeColor="text1"/>
                <w:sz w:val="22"/>
                <w:szCs w:val="22"/>
                <w:lang w:val="en-GB"/>
              </w:rPr>
              <w:t>)</w:t>
            </w:r>
          </w:p>
        </w:tc>
        <w:tc>
          <w:tcPr>
            <w:tcW w:w="825" w:type="dxa"/>
            <w:tcBorders>
              <w:top w:val="nil"/>
              <w:left w:val="nil"/>
              <w:bottom w:val="single" w:sz="4" w:space="0" w:color="auto"/>
              <w:right w:val="single" w:sz="4" w:space="0" w:color="auto"/>
            </w:tcBorders>
            <w:shd w:val="clear" w:color="auto" w:fill="auto"/>
            <w:noWrap/>
            <w:hideMark/>
          </w:tcPr>
          <w:p w14:paraId="5292F998" w14:textId="11515D38" w:rsidR="002D065E" w:rsidRPr="00C60277" w:rsidRDefault="05E1D0DC"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6C00F8D" w:rsidRPr="00C60277">
              <w:rPr>
                <w:rFonts w:ascii="Calibri" w:hAnsi="Calibri" w:cs="Calibri"/>
                <w:color w:val="000000" w:themeColor="text1"/>
                <w:sz w:val="22"/>
                <w:szCs w:val="22"/>
                <w:lang w:val="en-GB"/>
              </w:rPr>
              <w:t>61</w:t>
            </w:r>
          </w:p>
          <w:p w14:paraId="31642369" w14:textId="612D70DE" w:rsidR="002D065E" w:rsidRPr="00C60277" w:rsidRDefault="292763DD"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w:t>
            </w:r>
            <w:r w:rsidR="4ECB8B18" w:rsidRPr="00C60277">
              <w:rPr>
                <w:rFonts w:ascii="Calibri" w:hAnsi="Calibri" w:cs="Calibri"/>
                <w:color w:val="000000" w:themeColor="text1"/>
                <w:sz w:val="22"/>
                <w:szCs w:val="22"/>
                <w:lang w:val="en-GB"/>
              </w:rPr>
              <w:t>1</w:t>
            </w:r>
            <w:r w:rsidR="00516393">
              <w:rPr>
                <w:rFonts w:ascii="Calibri" w:hAnsi="Calibri" w:cs="Calibri"/>
                <w:color w:val="000000" w:themeColor="text1"/>
                <w:sz w:val="22"/>
                <w:szCs w:val="22"/>
                <w:lang w:val="en-GB"/>
              </w:rPr>
              <w:t>8</w:t>
            </w:r>
            <w:r w:rsidRPr="00C60277">
              <w:rPr>
                <w:rFonts w:ascii="Calibri" w:hAnsi="Calibri" w:cs="Calibri"/>
                <w:color w:val="000000" w:themeColor="text1"/>
                <w:sz w:val="22"/>
                <w:szCs w:val="22"/>
                <w:lang w:val="en-GB"/>
              </w:rPr>
              <w:t>)</w:t>
            </w:r>
          </w:p>
        </w:tc>
        <w:tc>
          <w:tcPr>
            <w:tcW w:w="834" w:type="dxa"/>
            <w:tcBorders>
              <w:top w:val="nil"/>
              <w:left w:val="nil"/>
              <w:bottom w:val="single" w:sz="4" w:space="0" w:color="auto"/>
              <w:right w:val="single" w:sz="4" w:space="0" w:color="auto"/>
            </w:tcBorders>
            <w:shd w:val="clear" w:color="auto" w:fill="auto"/>
            <w:noWrap/>
            <w:hideMark/>
          </w:tcPr>
          <w:p w14:paraId="5A9D78A2" w14:textId="58E3571B" w:rsidR="002D065E" w:rsidRPr="00C60277" w:rsidRDefault="05E1D0DC"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217E9A38" w:rsidRPr="00C60277">
              <w:rPr>
                <w:rFonts w:ascii="Calibri" w:hAnsi="Calibri" w:cs="Calibri"/>
                <w:color w:val="000000" w:themeColor="text1"/>
                <w:sz w:val="22"/>
                <w:szCs w:val="22"/>
                <w:lang w:val="en-GB"/>
              </w:rPr>
              <w:t>84</w:t>
            </w:r>
          </w:p>
          <w:p w14:paraId="69AF4065" w14:textId="5F28E9D9" w:rsidR="002D065E" w:rsidRPr="00C60277" w:rsidRDefault="05E1D0DC"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w:t>
            </w:r>
            <w:r w:rsidR="0F509736" w:rsidRPr="00C60277">
              <w:rPr>
                <w:rFonts w:ascii="Calibri" w:hAnsi="Calibri" w:cs="Calibri"/>
                <w:color w:val="000000" w:themeColor="text1"/>
                <w:sz w:val="22"/>
                <w:szCs w:val="22"/>
                <w:lang w:val="en-GB"/>
              </w:rPr>
              <w:t>20</w:t>
            </w:r>
            <w:r w:rsidRPr="00C60277">
              <w:rPr>
                <w:rFonts w:ascii="Calibri" w:hAnsi="Calibri" w:cs="Calibri"/>
                <w:color w:val="000000" w:themeColor="text1"/>
                <w:sz w:val="22"/>
                <w:szCs w:val="22"/>
                <w:lang w:val="en-GB"/>
              </w:rPr>
              <w:t>)</w:t>
            </w:r>
          </w:p>
        </w:tc>
        <w:tc>
          <w:tcPr>
            <w:tcW w:w="787" w:type="dxa"/>
            <w:tcBorders>
              <w:top w:val="nil"/>
              <w:left w:val="nil"/>
              <w:bottom w:val="single" w:sz="4" w:space="0" w:color="auto"/>
              <w:right w:val="single" w:sz="4" w:space="0" w:color="auto"/>
            </w:tcBorders>
            <w:shd w:val="clear" w:color="auto" w:fill="auto"/>
            <w:noWrap/>
            <w:hideMark/>
          </w:tcPr>
          <w:p w14:paraId="7A60CB2F" w14:textId="6F29F43A" w:rsidR="002D065E" w:rsidRPr="00C60277" w:rsidRDefault="1E69285F"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0.96</w:t>
            </w:r>
          </w:p>
          <w:p w14:paraId="034646F3" w14:textId="0DF12903" w:rsidR="002D065E" w:rsidRPr="00C60277" w:rsidRDefault="00C1C1F1"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p>
        </w:tc>
        <w:tc>
          <w:tcPr>
            <w:tcW w:w="783" w:type="dxa"/>
            <w:tcBorders>
              <w:top w:val="nil"/>
              <w:left w:val="nil"/>
              <w:bottom w:val="single" w:sz="4" w:space="0" w:color="auto"/>
              <w:right w:val="single" w:sz="4" w:space="0" w:color="auto"/>
            </w:tcBorders>
            <w:shd w:val="clear" w:color="auto" w:fill="auto"/>
            <w:noWrap/>
            <w:hideMark/>
          </w:tcPr>
          <w:p w14:paraId="33CCE1A2" w14:textId="741EC2E0" w:rsidR="002D065E" w:rsidRPr="00C60277" w:rsidRDefault="00C1C1F1"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0.52</w:t>
            </w:r>
          </w:p>
          <w:p w14:paraId="3A1C8D1A" w14:textId="5A147442" w:rsidR="002D065E" w:rsidRPr="00C60277" w:rsidRDefault="00C1C1F1"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p>
        </w:tc>
        <w:tc>
          <w:tcPr>
            <w:tcW w:w="793" w:type="dxa"/>
            <w:tcBorders>
              <w:top w:val="nil"/>
              <w:left w:val="nil"/>
              <w:bottom w:val="single" w:sz="4" w:space="0" w:color="auto"/>
              <w:right w:val="single" w:sz="4" w:space="0" w:color="auto"/>
            </w:tcBorders>
            <w:shd w:val="clear" w:color="auto" w:fill="auto"/>
            <w:noWrap/>
            <w:hideMark/>
          </w:tcPr>
          <w:p w14:paraId="2C833A08" w14:textId="378B4E3B" w:rsidR="002D065E" w:rsidRPr="00C60277" w:rsidRDefault="00C1C1F1"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1.42</w:t>
            </w:r>
          </w:p>
          <w:p w14:paraId="745DFA75" w14:textId="09DE5D49" w:rsidR="002D065E" w:rsidRPr="00C60277" w:rsidRDefault="00C1C1F1" w:rsidP="00014188">
            <w:pPr>
              <w:snapToGrid w:val="0"/>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p>
        </w:tc>
      </w:tr>
    </w:tbl>
    <w:p w14:paraId="070B0BD1" w14:textId="34642B33" w:rsidR="00D32FCD" w:rsidRPr="00C60277" w:rsidRDefault="00700C3E" w:rsidP="00DE5170">
      <w:pPr>
        <w:keepNext/>
        <w:jc w:val="center"/>
        <w:rPr>
          <w:lang w:val="en-GB"/>
        </w:rPr>
      </w:pPr>
      <w:r w:rsidRPr="009418C6">
        <w:rPr>
          <w:noProof/>
          <w:lang w:val="en-GB"/>
        </w:rPr>
        <w:drawing>
          <wp:inline distT="0" distB="0" distL="0" distR="0" wp14:anchorId="01DA1F65" wp14:editId="799BE1EA">
            <wp:extent cx="4597400" cy="4749800"/>
            <wp:effectExtent l="0" t="0" r="12700" b="12700"/>
            <wp:docPr id="690042069" name="Chart 690042069">
              <a:extLst xmlns:a="http://schemas.openxmlformats.org/drawingml/2006/main">
                <a:ext uri="{FF2B5EF4-FFF2-40B4-BE49-F238E27FC236}">
                  <a16:creationId xmlns:a16="http://schemas.microsoft.com/office/drawing/2014/main" id="{68D02A0D-18E2-4E4E-BE95-D5F167B1FEB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4DD0F51E" w14:textId="7AFFFD24" w:rsidR="00D32FCD" w:rsidRPr="00C60277" w:rsidRDefault="00D32FCD"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84</w:t>
      </w:r>
      <w:r w:rsidRPr="00C60277">
        <w:fldChar w:fldCharType="end"/>
      </w:r>
      <w:r w:rsidRPr="00C60277">
        <w:t>. Indicator 2A.6 The share of children/learners with an official decision of SEN who are educated in all forms of segregated (separate, non-inclusive) provision (%), ISCED 02 boys and ISCED 02 girls</w:t>
      </w:r>
    </w:p>
    <w:p w14:paraId="472C7F05" w14:textId="785E5399" w:rsidR="00D32FCD" w:rsidRPr="00C60277" w:rsidRDefault="00700C3E" w:rsidP="00DE5170">
      <w:pPr>
        <w:keepNext/>
        <w:jc w:val="center"/>
        <w:rPr>
          <w:lang w:val="en-GB"/>
        </w:rPr>
      </w:pPr>
      <w:r w:rsidRPr="009418C6">
        <w:rPr>
          <w:noProof/>
          <w:lang w:val="en-GB"/>
        </w:rPr>
        <w:drawing>
          <wp:inline distT="0" distB="0" distL="0" distR="0" wp14:anchorId="55BA0832" wp14:editId="78035648">
            <wp:extent cx="4622800" cy="3666653"/>
            <wp:effectExtent l="0" t="0" r="12700" b="16510"/>
            <wp:docPr id="690042070" name="Chart 690042070">
              <a:extLst xmlns:a="http://schemas.openxmlformats.org/drawingml/2006/main">
                <a:ext uri="{FF2B5EF4-FFF2-40B4-BE49-F238E27FC236}">
                  <a16:creationId xmlns:a16="http://schemas.microsoft.com/office/drawing/2014/main" id="{D21AE3CC-6A6D-D849-985F-F584EA8D12E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54C5786C" w14:textId="2D5B0C10" w:rsidR="001B6DC8" w:rsidRPr="00C60277" w:rsidRDefault="00D32FCD"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85</w:t>
      </w:r>
      <w:r w:rsidRPr="00C60277">
        <w:rPr>
          <w:b w:val="0"/>
          <w:bCs w:val="0"/>
        </w:rPr>
        <w:fldChar w:fldCharType="end"/>
      </w:r>
      <w:r w:rsidRPr="00C60277">
        <w:t>. Indicator 2A.6 The share of children/learners with an official decision of SEN who are educated in all forms of segregated (separate, non-inclusive) provision (%), ISCED 02 total</w:t>
      </w:r>
    </w:p>
    <w:p w14:paraId="02EC41A0" w14:textId="64E814D0" w:rsidR="5A90539C" w:rsidRPr="009418C6" w:rsidRDefault="00700C3E" w:rsidP="00DE5170">
      <w:pPr>
        <w:keepNext/>
        <w:jc w:val="center"/>
        <w:rPr>
          <w:lang w:val="en-GB"/>
        </w:rPr>
      </w:pPr>
      <w:r w:rsidRPr="009418C6">
        <w:rPr>
          <w:noProof/>
          <w:lang w:val="en-GB"/>
        </w:rPr>
        <w:drawing>
          <wp:inline distT="0" distB="0" distL="0" distR="0" wp14:anchorId="36735C5C" wp14:editId="4F0AF269">
            <wp:extent cx="4580466" cy="6134100"/>
            <wp:effectExtent l="0" t="0" r="17145" b="12700"/>
            <wp:docPr id="690042071" name="Chart 690042071">
              <a:extLst xmlns:a="http://schemas.openxmlformats.org/drawingml/2006/main">
                <a:ext uri="{FF2B5EF4-FFF2-40B4-BE49-F238E27FC236}">
                  <a16:creationId xmlns:a16="http://schemas.microsoft.com/office/drawing/2014/main" id="{7FD3783D-8E53-1844-AF7A-B48D78DE30E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111507D1" w14:textId="06932C06" w:rsidR="00D32FCD" w:rsidRPr="00C60277" w:rsidRDefault="00D32FCD"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86</w:t>
      </w:r>
      <w:r w:rsidRPr="00C60277">
        <w:fldChar w:fldCharType="end"/>
      </w:r>
      <w:r w:rsidRPr="00C60277">
        <w:t>. Indicator 2A.6 The share of children/learners with an official decision of SEN who are educated in all forms of segregated (separate, non-inclusive) provision (%), ISCED </w:t>
      </w:r>
      <w:r w:rsidR="00E34C2F" w:rsidRPr="00C60277">
        <w:t>1+2 boys and ISCED 1+2 girls</w:t>
      </w:r>
    </w:p>
    <w:p w14:paraId="56630D31" w14:textId="336B1D49" w:rsidR="00802DFB" w:rsidRPr="00C60277" w:rsidRDefault="00700C3E" w:rsidP="001F5D73">
      <w:pPr>
        <w:keepNext/>
        <w:jc w:val="center"/>
        <w:rPr>
          <w:lang w:val="en-GB"/>
        </w:rPr>
      </w:pPr>
      <w:r w:rsidRPr="009418C6">
        <w:rPr>
          <w:noProof/>
          <w:lang w:val="en-GB"/>
        </w:rPr>
        <w:drawing>
          <wp:inline distT="0" distB="0" distL="0" distR="0" wp14:anchorId="2F4F5289" wp14:editId="7D5D2A12">
            <wp:extent cx="4622800" cy="4927600"/>
            <wp:effectExtent l="0" t="0" r="12700" b="12700"/>
            <wp:docPr id="690042072" name="Chart 690042072">
              <a:extLst xmlns:a="http://schemas.openxmlformats.org/drawingml/2006/main">
                <a:ext uri="{FF2B5EF4-FFF2-40B4-BE49-F238E27FC236}">
                  <a16:creationId xmlns:a16="http://schemas.microsoft.com/office/drawing/2014/main" id="{1E37902E-126D-BC43-80AA-C640C49E601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6DD2C1C5" w14:textId="72E7BDBE" w:rsidR="001B6DC8" w:rsidRPr="00C60277" w:rsidRDefault="00802DFB"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87</w:t>
      </w:r>
      <w:r w:rsidRPr="00C60277">
        <w:rPr>
          <w:b w:val="0"/>
          <w:bCs w:val="0"/>
        </w:rPr>
        <w:fldChar w:fldCharType="end"/>
      </w:r>
      <w:r w:rsidRPr="00C60277">
        <w:t>. Indicator 2A.6 The share of children/learners with an official decision of SEN who are educated in all forms of segregated (separate, non-inclusive) provision (%),</w:t>
      </w:r>
      <w:r w:rsidR="00892EB3" w:rsidRPr="00C60277">
        <w:t xml:space="preserve"> </w:t>
      </w:r>
      <w:r w:rsidRPr="00C60277">
        <w:t>ISCED 1+2 total</w:t>
      </w:r>
    </w:p>
    <w:p w14:paraId="7433E689" w14:textId="1B69D872" w:rsidR="00892EB3" w:rsidRPr="009418C6" w:rsidRDefault="00700C3E" w:rsidP="001F5D73">
      <w:pPr>
        <w:keepNext/>
        <w:jc w:val="center"/>
        <w:rPr>
          <w:lang w:val="en-GB"/>
        </w:rPr>
      </w:pPr>
      <w:r w:rsidRPr="009418C6">
        <w:rPr>
          <w:noProof/>
          <w:lang w:val="en-GB"/>
        </w:rPr>
        <w:drawing>
          <wp:inline distT="0" distB="0" distL="0" distR="0" wp14:anchorId="46A14409" wp14:editId="76115F49">
            <wp:extent cx="4631055" cy="4936067"/>
            <wp:effectExtent l="0" t="0" r="17145" b="17145"/>
            <wp:docPr id="690042073" name="Chart 690042073">
              <a:extLst xmlns:a="http://schemas.openxmlformats.org/drawingml/2006/main">
                <a:ext uri="{FF2B5EF4-FFF2-40B4-BE49-F238E27FC236}">
                  <a16:creationId xmlns:a16="http://schemas.microsoft.com/office/drawing/2014/main" id="{7D75565B-791A-B141-8341-4002B8D28FE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4E3DD9D3" w14:textId="615DEFEC" w:rsidR="00BB5ED9" w:rsidRPr="00C60277" w:rsidRDefault="00892EB3">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88</w:t>
      </w:r>
      <w:r w:rsidRPr="00C60277">
        <w:fldChar w:fldCharType="end"/>
      </w:r>
      <w:r w:rsidR="0079515D" w:rsidRPr="00C60277">
        <w:t>. Indicator 2A.6 The share of children/learners with an official decision of SEN who are educated in all forms of segregated (separate, non-inclusive) provision (%),</w:t>
      </w:r>
      <w:r w:rsidR="0024224B" w:rsidRPr="00C60277">
        <w:t xml:space="preserve"> </w:t>
      </w:r>
      <w:r w:rsidR="005D4D7B" w:rsidRPr="00C60277">
        <w:t>ISCED </w:t>
      </w:r>
      <w:r w:rsidR="537E49AC" w:rsidRPr="00C60277">
        <w:t>3</w:t>
      </w:r>
      <w:r w:rsidR="005D4D7B" w:rsidRPr="00C60277">
        <w:t xml:space="preserve"> boys and ISCED </w:t>
      </w:r>
      <w:r w:rsidR="57D80AA3" w:rsidRPr="00C60277">
        <w:t>3</w:t>
      </w:r>
      <w:r w:rsidR="005D4D7B" w:rsidRPr="00C60277">
        <w:t xml:space="preserve"> girls</w:t>
      </w:r>
    </w:p>
    <w:p w14:paraId="15C9953D" w14:textId="41D07E7B" w:rsidR="0079515D" w:rsidRPr="009418C6" w:rsidRDefault="00700C3E" w:rsidP="00894974">
      <w:pPr>
        <w:keepNext/>
        <w:jc w:val="center"/>
        <w:rPr>
          <w:lang w:val="en-GB"/>
        </w:rPr>
      </w:pPr>
      <w:r w:rsidRPr="009418C6">
        <w:rPr>
          <w:noProof/>
          <w:lang w:val="en-GB"/>
        </w:rPr>
        <w:drawing>
          <wp:inline distT="0" distB="0" distL="0" distR="0" wp14:anchorId="7691169D" wp14:editId="53550906">
            <wp:extent cx="4656455" cy="3920150"/>
            <wp:effectExtent l="0" t="0" r="17145" b="17145"/>
            <wp:docPr id="690042074" name="Chart 690042074">
              <a:extLst xmlns:a="http://schemas.openxmlformats.org/drawingml/2006/main">
                <a:ext uri="{FF2B5EF4-FFF2-40B4-BE49-F238E27FC236}">
                  <a16:creationId xmlns:a16="http://schemas.microsoft.com/office/drawing/2014/main" id="{EAB40D81-82D8-3048-A744-4CE1E707173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BE98A63" w14:textId="13FDDADF" w:rsidR="001B6DC8" w:rsidRPr="00C60277" w:rsidRDefault="0079515D"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89</w:t>
      </w:r>
      <w:r w:rsidRPr="00C60277">
        <w:fldChar w:fldCharType="end"/>
      </w:r>
      <w:r w:rsidRPr="00C60277">
        <w:t>. Indicator 2A.6 The share of children/learners with an official decision of SEN who are educated in all forms of segregated (separate, non-inclusive) provision (%), ISCED 3 total</w:t>
      </w:r>
    </w:p>
    <w:p w14:paraId="74CC9DCF" w14:textId="4960A6BD" w:rsidR="00AC2883" w:rsidRPr="00C60277" w:rsidRDefault="00AC2883" w:rsidP="009418C6">
      <w:pPr>
        <w:pStyle w:val="Agency-body-text-report"/>
      </w:pPr>
      <w:r w:rsidRPr="00C60277">
        <w:br w:type="page"/>
      </w:r>
    </w:p>
    <w:p w14:paraId="14C3EE7B" w14:textId="0E9BEE38" w:rsidR="002D065E" w:rsidRPr="00C60277" w:rsidRDefault="35FF24E3" w:rsidP="00014188">
      <w:pPr>
        <w:pStyle w:val="Agency-heading-3-report"/>
      </w:pPr>
      <w:bookmarkStart w:id="41" w:name="_Toc119416359"/>
      <w:r w:rsidRPr="00C60277">
        <w:t>Indicator 2A.7 The share of children/learners with an official decision of SEN who are out-of-education (%)</w:t>
      </w:r>
      <w:bookmarkEnd w:id="41"/>
    </w:p>
    <w:p w14:paraId="52BE9836" w14:textId="48387743" w:rsidR="00A466BF" w:rsidRPr="009418C6" w:rsidRDefault="44FD4D18" w:rsidP="00A75CD8">
      <w:pPr>
        <w:pStyle w:val="Agency-body-text-report"/>
      </w:pPr>
      <w:r w:rsidRPr="00C60277">
        <w:t>The data shows the share of children/learners with an official decision of SEN who are out of any form of recognised education organised by any sector/ministry</w:t>
      </w:r>
      <w:r w:rsidR="00A466BF" w:rsidRPr="00C60277">
        <w:t xml:space="preserve">, </w:t>
      </w:r>
      <w:r w:rsidR="00A466BF" w:rsidRPr="009418C6">
        <w:t xml:space="preserve">based on </w:t>
      </w:r>
      <w:r w:rsidR="00E04381" w:rsidRPr="009418C6">
        <w:t xml:space="preserve">the </w:t>
      </w:r>
      <w:r w:rsidR="00A466BF" w:rsidRPr="009418C6">
        <w:t>number of children/learners enrolled in any form of recognised education.</w:t>
      </w:r>
    </w:p>
    <w:p w14:paraId="35DA45ED" w14:textId="30489822" w:rsidR="00BB5ED9" w:rsidRPr="00C60277" w:rsidRDefault="007029C5" w:rsidP="00A466BF">
      <w:pPr>
        <w:pStyle w:val="Agency-body-text-report"/>
        <w:keepNext/>
        <w:tabs>
          <w:tab w:val="left" w:pos="7690"/>
        </w:tabs>
      </w:pPr>
      <w:r w:rsidRPr="00C60277">
        <w:t>This indicator has been calculated as follows:</w:t>
      </w:r>
    </w:p>
    <w:p w14:paraId="1CCBD99E" w14:textId="2B70A320" w:rsidR="00BF73E7" w:rsidRPr="00C60277" w:rsidRDefault="00941525" w:rsidP="00014188">
      <w:pPr>
        <w:pStyle w:val="Agency-body-text-report"/>
        <w:spacing w:before="360" w:after="360"/>
        <w:jc w:val="center"/>
      </w:pPr>
      <w:r w:rsidRPr="00416CBC">
        <w:rPr>
          <w:noProof/>
        </w:rPr>
        <mc:AlternateContent>
          <mc:Choice Requires="wps">
            <w:drawing>
              <wp:anchor distT="0" distB="0" distL="114300" distR="114300" simplePos="0" relativeHeight="251658329" behindDoc="0" locked="0" layoutInCell="1" allowOverlap="1" wp14:anchorId="4AF12ADB" wp14:editId="02D0CBBA">
                <wp:simplePos x="0" y="0"/>
                <wp:positionH relativeFrom="column">
                  <wp:posOffset>659130</wp:posOffset>
                </wp:positionH>
                <wp:positionV relativeFrom="paragraph">
                  <wp:posOffset>1221740</wp:posOffset>
                </wp:positionV>
                <wp:extent cx="3792220" cy="681990"/>
                <wp:effectExtent l="0" t="0" r="0" b="0"/>
                <wp:wrapNone/>
                <wp:docPr id="1666648250" name="Text Box 1666648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24598BC2"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46BE4556">
              <v:shape id="Text Box 1666648250" style="position:absolute;left:0;text-align:left;margin-left:51.9pt;margin-top:96.2pt;width:298.6pt;height:53.7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9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" w14:anchorId="4AF12ADB">
                <v:textbox>
                  <w:txbxContent>
                    <w:p w:rsidRPr="00B324D2" w:rsidR="00BF73E7" w:rsidP="00BF73E7" w:rsidRDefault="00BF73E7" w14:paraId="172BAA6F" w14:textId="77777777">
                      <w:pPr>
                        <w:rPr>
                          <w:rFonts w:ascii="Calibri" w:hAnsi="Calibri"/>
                          <w:b/>
                          <w:bCs/>
                          <w:color w:val="002060"/>
                        </w:rPr>
                      </w:pPr>
                      <w:r w:rsidRPr="00BD6E8E">
                        <w:rPr>
                          <w:rFonts w:ascii="Calibri" w:hAnsi="Calibri"/>
                          <w:b/>
                          <w:bCs/>
                          <w:color w:val="002060"/>
                        </w:rPr>
                        <w:t xml:space="preserve">The </w:t>
                      </w:r>
                      <w:r w:rsidRPr="00EF5ACD">
                        <w:rPr>
                          <w:rFonts w:ascii="Calibri" w:hAnsi="Calibri"/>
                          <w:b/>
                          <w:bCs/>
                          <w:color w:val="002060"/>
                        </w:rPr>
                        <w:t>number of children/learners enrolled in any form of recognised education (Q1.2)</w:t>
                      </w:r>
                    </w:p>
                  </w:txbxContent>
                </v:textbox>
              </v:shape>
            </w:pict>
          </mc:Fallback>
        </mc:AlternateContent>
      </w:r>
      <w:r w:rsidRPr="00416CBC">
        <w:rPr>
          <w:noProof/>
        </w:rPr>
        <mc:AlternateContent>
          <mc:Choice Requires="wps">
            <w:drawing>
              <wp:anchor distT="0" distB="0" distL="114300" distR="114300" simplePos="0" relativeHeight="251658327" behindDoc="0" locked="0" layoutInCell="1" allowOverlap="1" wp14:anchorId="019B3BCF" wp14:editId="69F1BE79">
                <wp:simplePos x="0" y="0"/>
                <wp:positionH relativeFrom="column">
                  <wp:posOffset>755015</wp:posOffset>
                </wp:positionH>
                <wp:positionV relativeFrom="paragraph">
                  <wp:posOffset>1145540</wp:posOffset>
                </wp:positionV>
                <wp:extent cx="3695065" cy="0"/>
                <wp:effectExtent l="0" t="12700" r="13335" b="12700"/>
                <wp:wrapNone/>
                <wp:docPr id="1666648248" name="Straight Connector 1666648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7E973AD1">
              <v:line id="Straight Connector 1666648248" style="position:absolute;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59.45pt,90.2pt" to="350.4pt,90.2pt" w14:anchorId="5C8FD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"/>
            </w:pict>
          </mc:Fallback>
        </mc:AlternateContent>
      </w:r>
      <w:r w:rsidRPr="00416CBC">
        <w:rPr>
          <w:noProof/>
        </w:rPr>
        <mc:AlternateContent>
          <mc:Choice Requires="wps">
            <w:drawing>
              <wp:anchor distT="0" distB="0" distL="114300" distR="114300" simplePos="0" relativeHeight="251658328" behindDoc="0" locked="0" layoutInCell="1" allowOverlap="1" wp14:anchorId="5A0B068B" wp14:editId="3F6AFE10">
                <wp:simplePos x="0" y="0"/>
                <wp:positionH relativeFrom="column">
                  <wp:posOffset>662305</wp:posOffset>
                </wp:positionH>
                <wp:positionV relativeFrom="paragraph">
                  <wp:posOffset>222885</wp:posOffset>
                </wp:positionV>
                <wp:extent cx="3851910" cy="869315"/>
                <wp:effectExtent l="0" t="0" r="0" b="0"/>
                <wp:wrapNone/>
                <wp:docPr id="1666648249" name="Text Box 1666648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869315"/>
                        </a:xfrm>
                        <a:prstGeom prst="rect">
                          <a:avLst/>
                        </a:prstGeom>
                        <a:noFill/>
                        <a:ln w="6350">
                          <a:noFill/>
                        </a:ln>
                      </wps:spPr>
                      <wps:txbx>
                        <w:txbxContent>
                          <w:p w14:paraId="4C2D625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931D5">
                              <w:rPr>
                                <w:rFonts w:ascii="Calibri" w:hAnsi="Calibri"/>
                                <w:b/>
                                <w:bCs/>
                                <w:color w:val="002060"/>
                              </w:rPr>
                              <w:t>number of children/learners with an official decision of SEN who should, by law, be in some form of recognised education, but who are out of any form of recognised education (Q2.5)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7B75BB97">
              <v:shape id="Text Box 1666648249" style="position:absolute;left:0;text-align:left;margin-left:52.15pt;margin-top:17.55pt;width:303.3pt;height:68.4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9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" w14:anchorId="5A0B068B">
                <v:textbox>
                  <w:txbxContent>
                    <w:p w:rsidRPr="00B324D2" w:rsidR="00BF73E7" w:rsidP="00BF73E7" w:rsidRDefault="00BF73E7" w14:paraId="0EA16B11" w14:textId="77777777">
                      <w:pPr>
                        <w:rPr>
                          <w:rFonts w:ascii="Calibri" w:hAnsi="Calibri"/>
                          <w:b/>
                          <w:bCs/>
                          <w:color w:val="002060"/>
                        </w:rPr>
                      </w:pPr>
                      <w:r w:rsidRPr="00BD6E8E">
                        <w:rPr>
                          <w:rFonts w:ascii="Calibri" w:hAnsi="Calibri"/>
                          <w:b/>
                          <w:bCs/>
                          <w:color w:val="002060"/>
                        </w:rPr>
                        <w:t xml:space="preserve">The </w:t>
                      </w:r>
                      <w:r w:rsidRPr="005931D5">
                        <w:rPr>
                          <w:rFonts w:ascii="Calibri" w:hAnsi="Calibri"/>
                          <w:b/>
                          <w:bCs/>
                          <w:color w:val="002060"/>
                        </w:rPr>
                        <w:t>number of children/learners with an official decision of SEN who should, by law, be in some form of recognised education, but who are out of any form of recognised education (Q2.5)</w:t>
                      </w:r>
                    </w:p>
                  </w:txbxContent>
                </v:textbox>
              </v:shape>
            </w:pict>
          </mc:Fallback>
        </mc:AlternateContent>
      </w:r>
      <w:r w:rsidRPr="00416CBC">
        <w:rPr>
          <w:noProof/>
        </w:rPr>
        <mc:AlternateContent>
          <mc:Choice Requires="wps">
            <w:drawing>
              <wp:anchor distT="0" distB="0" distL="114300" distR="114300" simplePos="0" relativeHeight="251658330" behindDoc="0" locked="0" layoutInCell="1" allowOverlap="1" wp14:anchorId="7BEFAE08" wp14:editId="63790829">
                <wp:simplePos x="0" y="0"/>
                <wp:positionH relativeFrom="column">
                  <wp:posOffset>4449660</wp:posOffset>
                </wp:positionH>
                <wp:positionV relativeFrom="paragraph">
                  <wp:posOffset>988060</wp:posOffset>
                </wp:positionV>
                <wp:extent cx="638810" cy="394335"/>
                <wp:effectExtent l="0" t="0" r="0" b="0"/>
                <wp:wrapNone/>
                <wp:docPr id="1666648251" name="Text Box 1666648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07B7143F"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1A1A926">
              <v:shape id="Text Box 1666648251" style="position:absolute;left:0;text-align:left;margin-left:350.35pt;margin-top:77.8pt;width:50.3pt;height:31.0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9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" w14:anchorId="7BEFAE08">
                <v:textbox>
                  <w:txbxContent>
                    <w:p w:rsidRPr="00B324D2" w:rsidR="00BF73E7" w:rsidP="00BF73E7" w:rsidRDefault="00BF73E7" w14:paraId="4F36BE45"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7029C5" w:rsidRPr="00416CBC">
        <w:rPr>
          <w:noProof/>
        </w:rPr>
        <mc:AlternateContent>
          <mc:Choice Requires="wps">
            <w:drawing>
              <wp:inline distT="0" distB="0" distL="0" distR="0" wp14:anchorId="01D79B4A" wp14:editId="2DC0C4DF">
                <wp:extent cx="4518905" cy="1655690"/>
                <wp:effectExtent l="12700" t="12700" r="15240" b="8255"/>
                <wp:docPr id="32" name="Rounded Rectangle 32" descr="The number of children/learners with an official decision of SEN who should, by law, be in some form of recognised education, but who are out of any form of recognised education (Q2.5) divided by The number of children/learners enrolled in any form of recognised education (Q1.2) multiplied by 100"/>
                <wp:cNvGraphicFramePr/>
                <a:graphic xmlns:a="http://schemas.openxmlformats.org/drawingml/2006/main">
                  <a:graphicData uri="http://schemas.microsoft.com/office/word/2010/wordprocessingShape">
                    <wps:wsp>
                      <wps:cNvSpPr/>
                      <wps:spPr>
                        <a:xfrm>
                          <a:off x="0" y="0"/>
                          <a:ext cx="4518905" cy="165569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47FC3A4B">
              <v:roundrect id="Rounded Rectangle 32" style="width:355.8pt;height:130.35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who should, by law, be in some form of recognised education, but who are out of any form of recognised education (Q2.5) divided by The number of children/learners enrolled in any form of recognised education (Q1.2) multiplied by 100" o:spid="_x0000_s1026" filled="f" strokecolor="#ffc000" strokeweight="1.5pt" arcsize="10923f" w14:anchorId="784265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">
                <w10:anchorlock/>
              </v:roundrect>
            </w:pict>
          </mc:Fallback>
        </mc:AlternateContent>
      </w:r>
    </w:p>
    <w:p w14:paraId="7EA09D2F" w14:textId="1CAEA3A7" w:rsidR="007029C5" w:rsidRPr="00C60277" w:rsidRDefault="00B017F4" w:rsidP="009418C6">
      <w:pPr>
        <w:pStyle w:val="Agency-body-text-report"/>
      </w:pPr>
      <w:r w:rsidRPr="00C60277">
        <w:t>Participating countries did not provide any</w:t>
      </w:r>
      <w:r w:rsidR="00006AE3" w:rsidRPr="00C60277">
        <w:t xml:space="preserve"> </w:t>
      </w:r>
      <w:r w:rsidR="00D36E97" w:rsidRPr="00C60277">
        <w:t>usable</w:t>
      </w:r>
      <w:r w:rsidR="00006AE3" w:rsidRPr="00C60277">
        <w:t xml:space="preserve"> data for this indicator. As a result</w:t>
      </w:r>
      <w:r w:rsidRPr="00C60277">
        <w:t>,</w:t>
      </w:r>
      <w:r w:rsidR="00006AE3" w:rsidRPr="00C60277">
        <w:t xml:space="preserve"> t</w:t>
      </w:r>
      <w:r w:rsidR="5FF49D5D" w:rsidRPr="00C60277">
        <w:t>his indicator is not calculable</w:t>
      </w:r>
      <w:r w:rsidR="00006AE3" w:rsidRPr="00C60277">
        <w:t>.</w:t>
      </w:r>
      <w:r w:rsidR="1B809C4B" w:rsidRPr="00C60277">
        <w:br w:type="page"/>
      </w:r>
    </w:p>
    <w:p w14:paraId="535E16FD" w14:textId="4B634F50" w:rsidR="00127DE8" w:rsidRPr="00C60277" w:rsidRDefault="35FF24E3" w:rsidP="009418C6">
      <w:pPr>
        <w:pStyle w:val="Agency-heading-2-report"/>
      </w:pPr>
      <w:bookmarkStart w:id="42" w:name="_Toc119416360"/>
      <w:r w:rsidRPr="00C60277">
        <w:t>Indicator 2A.8 The overall enrolment rate of children/learners with an official decision of SEN in all recognised forms of education (%)</w:t>
      </w:r>
      <w:bookmarkEnd w:id="42"/>
    </w:p>
    <w:p w14:paraId="57EEB152" w14:textId="0FA1E639" w:rsidR="00C830F8" w:rsidRPr="009418C6" w:rsidRDefault="44FD4D18" w:rsidP="72FB48E1">
      <w:pPr>
        <w:pStyle w:val="Agency-body-text-report"/>
      </w:pPr>
      <w:r w:rsidRPr="00C60277">
        <w:t>The data shows the overall enrolment rate of children/learners with an official decision of SEN in any form of recognised education organised by any sector/ministry</w:t>
      </w:r>
      <w:r w:rsidR="00A466BF" w:rsidRPr="00C60277">
        <w:t xml:space="preserve">, </w:t>
      </w:r>
      <w:r w:rsidR="00A466BF" w:rsidRPr="009418C6">
        <w:t>based on the actual population of children/learners with an official decision of SEN</w:t>
      </w:r>
      <w:r w:rsidRPr="009418C6">
        <w:t>.</w:t>
      </w:r>
    </w:p>
    <w:p w14:paraId="11B95983" w14:textId="5F82E64B" w:rsidR="00BB5ED9" w:rsidRPr="00C60277" w:rsidRDefault="007029C5" w:rsidP="00014188">
      <w:pPr>
        <w:pStyle w:val="Agency-body-text-report"/>
        <w:keepNext/>
      </w:pPr>
      <w:r w:rsidRPr="00C60277">
        <w:t>This indicator has been calculated as follows:</w:t>
      </w:r>
    </w:p>
    <w:p w14:paraId="79757694" w14:textId="51F6CB27" w:rsidR="007029C5" w:rsidRPr="00C60277" w:rsidRDefault="00941525" w:rsidP="00014188">
      <w:pPr>
        <w:pStyle w:val="Agency-body-text-report"/>
        <w:spacing w:before="360" w:after="360"/>
        <w:jc w:val="center"/>
      </w:pPr>
      <w:r w:rsidRPr="00416CBC">
        <w:rPr>
          <w:noProof/>
        </w:rPr>
        <mc:AlternateContent>
          <mc:Choice Requires="wps">
            <w:drawing>
              <wp:anchor distT="0" distB="0" distL="114300" distR="114300" simplePos="0" relativeHeight="251658332" behindDoc="0" locked="0" layoutInCell="1" allowOverlap="1" wp14:anchorId="040E66BB" wp14:editId="4CB377EB">
                <wp:simplePos x="0" y="0"/>
                <wp:positionH relativeFrom="column">
                  <wp:posOffset>748030</wp:posOffset>
                </wp:positionH>
                <wp:positionV relativeFrom="paragraph">
                  <wp:posOffset>305435</wp:posOffset>
                </wp:positionV>
                <wp:extent cx="3938270" cy="503555"/>
                <wp:effectExtent l="0" t="0" r="0" b="0"/>
                <wp:wrapNone/>
                <wp:docPr id="1666648253" name="Text Box 1666648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38270" cy="503555"/>
                        </a:xfrm>
                        <a:prstGeom prst="rect">
                          <a:avLst/>
                        </a:prstGeom>
                        <a:noFill/>
                        <a:ln w="6350">
                          <a:noFill/>
                        </a:ln>
                      </wps:spPr>
                      <wps:txbx>
                        <w:txbxContent>
                          <w:p w14:paraId="1FB33AE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 xml:space="preserve">number of children/learners with an official decision of SEN enrolled in any recognised form </w:t>
                            </w:r>
                            <w:r>
                              <w:rPr>
                                <w:rFonts w:ascii="Calibri" w:hAnsi="Calibri"/>
                                <w:b/>
                                <w:bCs/>
                                <w:color w:val="002060"/>
                              </w:rPr>
                              <w:t xml:space="preserve">of </w:t>
                            </w:r>
                            <w:r w:rsidRPr="00553796">
                              <w:rPr>
                                <w:rFonts w:ascii="Calibri" w:hAnsi="Calibri"/>
                                <w:b/>
                                <w:bCs/>
                                <w:color w:val="002060"/>
                              </w:rPr>
                              <w:t>education (Q2.2)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17A6BF1">
              <v:shape id="Text Box 1666648253" style="position:absolute;left:0;text-align:left;margin-left:58.9pt;margin-top:24.05pt;width:310.1pt;height:39.6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9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" w14:anchorId="040E66BB">
                <v:textbox>
                  <w:txbxContent>
                    <w:p w:rsidRPr="00B324D2" w:rsidR="00BF73E7" w:rsidP="00BF73E7" w:rsidRDefault="00BF73E7" w14:paraId="402C32DE" w14:textId="7777777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 xml:space="preserve">number of children/learners with an official decision of SEN enrolled in any recognised form </w:t>
                      </w:r>
                      <w:r>
                        <w:rPr>
                          <w:rFonts w:ascii="Calibri" w:hAnsi="Calibri"/>
                          <w:b/>
                          <w:bCs/>
                          <w:color w:val="002060"/>
                        </w:rPr>
                        <w:t xml:space="preserve">of </w:t>
                      </w:r>
                      <w:r w:rsidRPr="00553796">
                        <w:rPr>
                          <w:rFonts w:ascii="Calibri" w:hAnsi="Calibri"/>
                          <w:b/>
                          <w:bCs/>
                          <w:color w:val="002060"/>
                        </w:rPr>
                        <w:t>education (Q2.2)</w:t>
                      </w:r>
                    </w:p>
                  </w:txbxContent>
                </v:textbox>
              </v:shape>
            </w:pict>
          </mc:Fallback>
        </mc:AlternateContent>
      </w:r>
      <w:r w:rsidRPr="00416CBC">
        <w:rPr>
          <w:noProof/>
        </w:rPr>
        <mc:AlternateContent>
          <mc:Choice Requires="wps">
            <w:drawing>
              <wp:anchor distT="0" distB="0" distL="114300" distR="114300" simplePos="0" relativeHeight="251658334" behindDoc="0" locked="0" layoutInCell="1" allowOverlap="1" wp14:anchorId="472928BA" wp14:editId="4C7757DB">
                <wp:simplePos x="0" y="0"/>
                <wp:positionH relativeFrom="column">
                  <wp:posOffset>4478020</wp:posOffset>
                </wp:positionH>
                <wp:positionV relativeFrom="paragraph">
                  <wp:posOffset>732790</wp:posOffset>
                </wp:positionV>
                <wp:extent cx="638810" cy="394335"/>
                <wp:effectExtent l="0" t="0" r="0" b="0"/>
                <wp:wrapNone/>
                <wp:docPr id="1666648255" name="Text Box 1666648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2F0BBF19"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2FDECD5">
              <v:shape id="Text Box 1666648255" style="position:absolute;left:0;text-align:left;margin-left:352.6pt;margin-top:57.7pt;width:50.3pt;height:31.0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0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" w14:anchorId="472928BA">
                <v:textbox>
                  <w:txbxContent>
                    <w:p w:rsidRPr="00B324D2" w:rsidR="00BF73E7" w:rsidP="00BF73E7" w:rsidRDefault="00BF73E7" w14:paraId="713270C8"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333" behindDoc="0" locked="0" layoutInCell="1" allowOverlap="1" wp14:anchorId="6EF9D8D0" wp14:editId="482979A6">
                <wp:simplePos x="0" y="0"/>
                <wp:positionH relativeFrom="column">
                  <wp:posOffset>746760</wp:posOffset>
                </wp:positionH>
                <wp:positionV relativeFrom="paragraph">
                  <wp:posOffset>977900</wp:posOffset>
                </wp:positionV>
                <wp:extent cx="3792220" cy="681990"/>
                <wp:effectExtent l="0" t="0" r="0" b="0"/>
                <wp:wrapNone/>
                <wp:docPr id="1666648254" name="Text Box 1666648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69112F5D"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C5A5D42">
              <v:shape id="Text Box 1666648254" style="position:absolute;left:0;text-align:left;margin-left:58.8pt;margin-top:77pt;width:298.6pt;height:53.7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01"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" w14:anchorId="6EF9D8D0">
                <v:textbox>
                  <w:txbxContent>
                    <w:p w:rsidRPr="00B324D2" w:rsidR="00BF73E7" w:rsidP="00BF73E7" w:rsidRDefault="00BF73E7" w14:paraId="7B0ABD42" w14:textId="7777777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Pr="00416CBC">
        <w:rPr>
          <w:noProof/>
        </w:rPr>
        <mc:AlternateContent>
          <mc:Choice Requires="wps">
            <w:drawing>
              <wp:anchor distT="0" distB="0" distL="114300" distR="114300" simplePos="0" relativeHeight="251658331" behindDoc="0" locked="0" layoutInCell="1" allowOverlap="1" wp14:anchorId="53BF7CE0" wp14:editId="1224DB00">
                <wp:simplePos x="0" y="0"/>
                <wp:positionH relativeFrom="column">
                  <wp:posOffset>838835</wp:posOffset>
                </wp:positionH>
                <wp:positionV relativeFrom="paragraph">
                  <wp:posOffset>884075</wp:posOffset>
                </wp:positionV>
                <wp:extent cx="3695065" cy="0"/>
                <wp:effectExtent l="0" t="12700" r="13335" b="12700"/>
                <wp:wrapNone/>
                <wp:docPr id="1666648252" name="Straight Connector 16666482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2F7B7D9E">
              <v:line id="Straight Connector 1666648252"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6.05pt,69.6pt" to="357pt,69.6pt" w14:anchorId="1827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"/>
            </w:pict>
          </mc:Fallback>
        </mc:AlternateContent>
      </w:r>
      <w:r w:rsidR="007029C5" w:rsidRPr="00416CBC">
        <w:rPr>
          <w:noProof/>
        </w:rPr>
        <mc:AlternateContent>
          <mc:Choice Requires="wps">
            <w:drawing>
              <wp:inline distT="0" distB="0" distL="0" distR="0" wp14:anchorId="2113414C" wp14:editId="40923D30">
                <wp:extent cx="4347915" cy="1389740"/>
                <wp:effectExtent l="12700" t="12700" r="8255" b="7620"/>
                <wp:docPr id="33" name="Rounded Rectangle 33" descr="The number of children/learners with an official decision of SEN enrolled in any recognised form of education (Q2.2)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347915" cy="138974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3705648F">
              <v:roundrect id="Rounded Rectangle 33" style="width:342.35pt;height:109.45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nrolled in any recognised form of education (Q2.2) divided by The actual population of children/learners with an official decision of SEN (Q2.1) multiplied by 100" o:spid="_x0000_s1026" filled="f" strokecolor="#ffc000" strokeweight="1.5pt" arcsize="10923f" w14:anchorId="18A77D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">
                <w10:anchorlock/>
              </v:roundrect>
            </w:pict>
          </mc:Fallback>
        </mc:AlternateContent>
      </w:r>
    </w:p>
    <w:p w14:paraId="09ACC5F6" w14:textId="1F0DE30D" w:rsidR="00A34131" w:rsidRPr="00C60277" w:rsidRDefault="2C0E8685" w:rsidP="00C1C1F1">
      <w:pPr>
        <w:pStyle w:val="Agency-body-text-report"/>
      </w:pPr>
      <w:r w:rsidRPr="00C60277">
        <w:t xml:space="preserve">Data on pre-primary (ISCED 02) level is available from </w:t>
      </w:r>
      <w:r w:rsidR="578B41B7" w:rsidRPr="00C60277">
        <w:t>14</w:t>
      </w:r>
      <w:r w:rsidRPr="00C60277">
        <w:t xml:space="preserve"> countries.</w:t>
      </w:r>
      <w:r w:rsidR="13492AEC" w:rsidRPr="00C60277">
        <w:t xml:space="preserve"> </w:t>
      </w:r>
      <w:r w:rsidRPr="00C60277">
        <w:t xml:space="preserve">Across the </w:t>
      </w:r>
      <w:r w:rsidR="0D10321E" w:rsidRPr="00C60277">
        <w:t>14</w:t>
      </w:r>
      <w:r w:rsidRPr="00C60277">
        <w:t xml:space="preserve"> countries, </w:t>
      </w:r>
      <w:r w:rsidR="00E977BA" w:rsidRPr="00C60277">
        <w:t xml:space="preserve">the </w:t>
      </w:r>
      <w:r w:rsidR="16CA433F" w:rsidRPr="00C60277">
        <w:t xml:space="preserve">overall enrolment rate of </w:t>
      </w:r>
      <w:r w:rsidR="06BE24D6" w:rsidRPr="00C60277">
        <w:t>children/learners with an official decision of SEN</w:t>
      </w:r>
      <w:r w:rsidR="16CA433F" w:rsidRPr="00C60277">
        <w:t xml:space="preserve"> </w:t>
      </w:r>
      <w:r w:rsidRPr="00C60277">
        <w:t xml:space="preserve">ranges from </w:t>
      </w:r>
      <w:r w:rsidR="6F2C8626" w:rsidRPr="00C60277">
        <w:t>86.96</w:t>
      </w:r>
      <w:r w:rsidRPr="00C60277">
        <w:t xml:space="preserve">% to </w:t>
      </w:r>
      <w:r w:rsidR="788A2016" w:rsidRPr="00C60277">
        <w:t>336.71</w:t>
      </w:r>
      <w:r w:rsidRPr="00C60277">
        <w:t>%</w:t>
      </w:r>
      <w:r w:rsidR="00E431C7">
        <w:t xml:space="preserve"> </w:t>
      </w:r>
      <w:r w:rsidR="00E431C7">
        <w:rPr>
          <w:rStyle w:val="FootnoteReference"/>
        </w:rPr>
        <w:footnoteReference w:id="25"/>
      </w:r>
      <w:r w:rsidRPr="00C60277">
        <w:t xml:space="preserve">; the total average for the </w:t>
      </w:r>
      <w:r w:rsidR="3EF0C6E4" w:rsidRPr="00C60277">
        <w:t>14</w:t>
      </w:r>
      <w:r w:rsidRPr="00C60277">
        <w:t xml:space="preserve"> countries is </w:t>
      </w:r>
      <w:r w:rsidR="77A0268A" w:rsidRPr="00C60277">
        <w:t>104.77%.</w:t>
      </w:r>
    </w:p>
    <w:p w14:paraId="0EABA3DA" w14:textId="56C18E57" w:rsidR="00BB5ED9" w:rsidRPr="00C60277" w:rsidRDefault="2C0E8685">
      <w:pPr>
        <w:pStyle w:val="Agency-body-text-report"/>
      </w:pPr>
      <w:r w:rsidRPr="00C60277">
        <w:t xml:space="preserve">Data on primary and </w:t>
      </w:r>
      <w:r w:rsidR="007314D8" w:rsidRPr="00C60277">
        <w:t>lower-secondary</w:t>
      </w:r>
      <w:r w:rsidRPr="00C60277">
        <w:t xml:space="preserve"> (ISCED 1+2) levels is available from </w:t>
      </w:r>
      <w:r w:rsidR="7A28D3E9" w:rsidRPr="00C60277">
        <w:t>18</w:t>
      </w:r>
      <w:r w:rsidRPr="00C60277">
        <w:t xml:space="preserve"> countries. Across the </w:t>
      </w:r>
      <w:r w:rsidR="7929ED68" w:rsidRPr="00C60277">
        <w:t>18</w:t>
      </w:r>
      <w:r w:rsidRPr="00C60277">
        <w:t xml:space="preserve"> countries,</w:t>
      </w:r>
      <w:r w:rsidR="16CA433F" w:rsidRPr="00C60277">
        <w:t xml:space="preserve"> </w:t>
      </w:r>
      <w:r w:rsidR="00E977BA" w:rsidRPr="00C60277">
        <w:t xml:space="preserve">the </w:t>
      </w:r>
      <w:r w:rsidR="16CA433F" w:rsidRPr="00C60277">
        <w:t xml:space="preserve">overall enrolment rate of </w:t>
      </w:r>
      <w:r w:rsidR="06BE24D6" w:rsidRPr="00C60277">
        <w:t>children/learners with an official decision of SEN</w:t>
      </w:r>
      <w:r w:rsidRPr="00C60277">
        <w:t xml:space="preserve"> ranges from </w:t>
      </w:r>
      <w:r w:rsidR="3366E4FB" w:rsidRPr="00C60277">
        <w:t>100</w:t>
      </w:r>
      <w:r w:rsidRPr="00C60277">
        <w:t xml:space="preserve">% to </w:t>
      </w:r>
      <w:r w:rsidR="357C462B" w:rsidRPr="00C60277">
        <w:t>139.1</w:t>
      </w:r>
      <w:r w:rsidRPr="00C60277">
        <w:t xml:space="preserve">%; the total average for the </w:t>
      </w:r>
      <w:r w:rsidR="263C6B3C" w:rsidRPr="00C60277">
        <w:t>18</w:t>
      </w:r>
      <w:r w:rsidRPr="00C60277">
        <w:t xml:space="preserve"> countries is </w:t>
      </w:r>
      <w:r w:rsidR="2BFAD7F9" w:rsidRPr="00C60277">
        <w:t>102.9%</w:t>
      </w:r>
      <w:r w:rsidRPr="00C60277">
        <w:t>.</w:t>
      </w:r>
    </w:p>
    <w:p w14:paraId="69B98A94" w14:textId="4330A320" w:rsidR="00BB5ED9" w:rsidRPr="00C60277" w:rsidRDefault="2C0E8685">
      <w:pPr>
        <w:pStyle w:val="Agency-body-text-report"/>
      </w:pPr>
      <w:r w:rsidRPr="00C60277">
        <w:t xml:space="preserve">Data on upper-secondary (ISCED 3) level is available from </w:t>
      </w:r>
      <w:r w:rsidR="75A3B1AA" w:rsidRPr="00C60277">
        <w:t>13</w:t>
      </w:r>
      <w:r w:rsidRPr="00C60277">
        <w:t xml:space="preserve"> countries. Across the </w:t>
      </w:r>
      <w:r w:rsidR="1A45FB67" w:rsidRPr="00C60277">
        <w:t>13</w:t>
      </w:r>
      <w:r w:rsidRPr="00C60277">
        <w:t xml:space="preserve"> countries, </w:t>
      </w:r>
      <w:r w:rsidR="00E977BA" w:rsidRPr="00C60277">
        <w:t xml:space="preserve">the </w:t>
      </w:r>
      <w:r w:rsidR="16CA433F" w:rsidRPr="00C60277">
        <w:t xml:space="preserve">overall enrolment rate of </w:t>
      </w:r>
      <w:r w:rsidR="06BE24D6" w:rsidRPr="00C60277">
        <w:t>children/learners with an official decision of SEN</w:t>
      </w:r>
      <w:r w:rsidR="16CA433F" w:rsidRPr="00C60277">
        <w:t xml:space="preserve"> </w:t>
      </w:r>
      <w:r w:rsidRPr="00C60277">
        <w:t xml:space="preserve">ranges from </w:t>
      </w:r>
      <w:r w:rsidR="53029A5A" w:rsidRPr="00C60277">
        <w:t>100</w:t>
      </w:r>
      <w:r w:rsidRPr="00C60277">
        <w:t xml:space="preserve">% to </w:t>
      </w:r>
      <w:r w:rsidR="796941B5" w:rsidRPr="00C60277">
        <w:t>118.73</w:t>
      </w:r>
      <w:r w:rsidRPr="00C60277">
        <w:t xml:space="preserve">%; the total average for the </w:t>
      </w:r>
      <w:r w:rsidR="71B3F10C" w:rsidRPr="00C60277">
        <w:t>13</w:t>
      </w:r>
      <w:r w:rsidRPr="00C60277">
        <w:t xml:space="preserve"> countries is </w:t>
      </w:r>
      <w:r w:rsidR="6CBD34FB" w:rsidRPr="00C60277">
        <w:t>101.36%</w:t>
      </w:r>
      <w:r w:rsidRPr="00C60277">
        <w:t>.</w:t>
      </w:r>
    </w:p>
    <w:p w14:paraId="199B4419" w14:textId="4A736F21" w:rsidR="006334A1" w:rsidRPr="00C60277" w:rsidRDefault="006334A1" w:rsidP="00014188">
      <w:pPr>
        <w:pStyle w:val="Agency-caption-report"/>
        <w:keepNext/>
      </w:pPr>
      <w:bookmarkStart w:id="43" w:name="Table22"/>
      <w:r w:rsidRPr="00C60277">
        <w:t xml:space="preserve">Table </w:t>
      </w:r>
      <w:r w:rsidRPr="00C60277">
        <w:fldChar w:fldCharType="begin"/>
      </w:r>
      <w:r w:rsidRPr="00C60277">
        <w:instrText xml:space="preserve"> SEQ Table \* ARABIC </w:instrText>
      </w:r>
      <w:r w:rsidRPr="00C60277">
        <w:fldChar w:fldCharType="separate"/>
      </w:r>
      <w:r w:rsidR="006E6395" w:rsidRPr="009418C6">
        <w:t>22</w:t>
      </w:r>
      <w:r w:rsidRPr="00C60277">
        <w:fldChar w:fldCharType="end"/>
      </w:r>
      <w:r w:rsidR="00D2608A" w:rsidRPr="00C60277">
        <w:t>. Indicator 2A.8 The overall enrolment rate of children/learners with an official decision of SEN in all recognised forms of education (%)</w:t>
      </w:r>
    </w:p>
    <w:tbl>
      <w:tblPr>
        <w:tblW w:w="5000" w:type="pct"/>
        <w:tblLayout w:type="fixed"/>
        <w:tblCellMar>
          <w:left w:w="70" w:type="dxa"/>
          <w:right w:w="70" w:type="dxa"/>
        </w:tblCellMar>
        <w:tblLook w:val="04A0" w:firstRow="1" w:lastRow="0" w:firstColumn="1" w:lastColumn="0" w:noHBand="0" w:noVBand="1"/>
      </w:tblPr>
      <w:tblGrid>
        <w:gridCol w:w="1621"/>
        <w:gridCol w:w="811"/>
        <w:gridCol w:w="811"/>
        <w:gridCol w:w="812"/>
        <w:gridCol w:w="812"/>
        <w:gridCol w:w="812"/>
        <w:gridCol w:w="812"/>
        <w:gridCol w:w="812"/>
        <w:gridCol w:w="812"/>
        <w:gridCol w:w="805"/>
      </w:tblGrid>
      <w:tr w:rsidR="00B65132" w:rsidRPr="00022CED" w14:paraId="1A593187" w14:textId="77777777" w:rsidTr="00700C3E">
        <w:trPr>
          <w:cantSplit/>
          <w:tblHeader/>
        </w:trPr>
        <w:tc>
          <w:tcPr>
            <w:tcW w:w="90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3"/>
          <w:p w14:paraId="0B4CBDBE" w14:textId="77777777" w:rsidR="00F47416" w:rsidRPr="00C60277" w:rsidRDefault="18C7A7DB"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1A17DB7F" w14:textId="77777777" w:rsidR="00F47416" w:rsidRPr="00C60277" w:rsidRDefault="00F47416"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204C56D4" w14:textId="77777777" w:rsidR="00F47416" w:rsidRPr="00C60277" w:rsidRDefault="00F47416"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2BABC5A1" w14:textId="77777777" w:rsidR="00F47416" w:rsidRPr="00C60277" w:rsidRDefault="00F47416"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77C97752" w14:textId="77777777" w:rsidR="00F47416" w:rsidRPr="00C60277" w:rsidRDefault="18C7A7DB"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06F369B9" w14:textId="77777777" w:rsidR="00F47416" w:rsidRPr="00C60277" w:rsidRDefault="18C7A7DB"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432B8518" w14:textId="77777777" w:rsidR="00F47416" w:rsidRPr="00C60277" w:rsidRDefault="18C7A7DB"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779DCDF8" w14:textId="77777777" w:rsidR="00F47416" w:rsidRPr="00C60277" w:rsidRDefault="00F47416"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7BF3A4A4" w14:textId="77777777" w:rsidR="00F47416" w:rsidRPr="00C60277" w:rsidRDefault="00F47416"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4D002A07" w14:textId="77777777" w:rsidR="00F47416" w:rsidRPr="00C60277" w:rsidRDefault="00F47416"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B65132" w:rsidRPr="00022CED" w14:paraId="275511D6"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tcPr>
          <w:p w14:paraId="6ACDB97E" w14:textId="77777777" w:rsidR="00F47416" w:rsidRPr="00C60277" w:rsidRDefault="00F4741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455" w:type="pct"/>
            <w:tcBorders>
              <w:top w:val="nil"/>
              <w:left w:val="nil"/>
              <w:bottom w:val="single" w:sz="4" w:space="0" w:color="auto"/>
              <w:right w:val="single" w:sz="4" w:space="0" w:color="auto"/>
            </w:tcBorders>
            <w:shd w:val="clear" w:color="auto" w:fill="auto"/>
          </w:tcPr>
          <w:p w14:paraId="7152127A" w14:textId="0FFA3524"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749BCE53" w14:textId="6F71F2E9"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184737AC" w14:textId="459DA426"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7F2F7C26" w14:textId="59A8C3AF"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76</w:t>
            </w:r>
          </w:p>
        </w:tc>
        <w:tc>
          <w:tcPr>
            <w:tcW w:w="455" w:type="pct"/>
            <w:tcBorders>
              <w:top w:val="nil"/>
              <w:left w:val="nil"/>
              <w:bottom w:val="single" w:sz="4" w:space="0" w:color="auto"/>
              <w:right w:val="single" w:sz="4" w:space="0" w:color="auto"/>
            </w:tcBorders>
            <w:shd w:val="clear" w:color="auto" w:fill="auto"/>
          </w:tcPr>
          <w:p w14:paraId="5BBAC69F" w14:textId="42E8B007"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455" w:type="pct"/>
            <w:tcBorders>
              <w:top w:val="nil"/>
              <w:left w:val="nil"/>
              <w:bottom w:val="single" w:sz="4" w:space="0" w:color="auto"/>
              <w:right w:val="single" w:sz="4" w:space="0" w:color="auto"/>
            </w:tcBorders>
            <w:shd w:val="clear" w:color="auto" w:fill="auto"/>
          </w:tcPr>
          <w:p w14:paraId="2762B5AD" w14:textId="275E1582"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tcPr>
          <w:p w14:paraId="10E0879D" w14:textId="23A60B7D"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52</w:t>
            </w:r>
          </w:p>
        </w:tc>
        <w:tc>
          <w:tcPr>
            <w:tcW w:w="455" w:type="pct"/>
            <w:tcBorders>
              <w:top w:val="nil"/>
              <w:left w:val="nil"/>
              <w:bottom w:val="single" w:sz="4" w:space="0" w:color="auto"/>
              <w:right w:val="single" w:sz="4" w:space="0" w:color="auto"/>
            </w:tcBorders>
            <w:shd w:val="clear" w:color="auto" w:fill="auto"/>
          </w:tcPr>
          <w:p w14:paraId="10BF5CBE" w14:textId="6B9BCA68"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455" w:type="pct"/>
            <w:tcBorders>
              <w:top w:val="nil"/>
              <w:left w:val="nil"/>
              <w:bottom w:val="single" w:sz="4" w:space="0" w:color="auto"/>
              <w:right w:val="single" w:sz="4" w:space="0" w:color="auto"/>
            </w:tcBorders>
            <w:shd w:val="clear" w:color="auto" w:fill="auto"/>
          </w:tcPr>
          <w:p w14:paraId="18559C2C" w14:textId="4A5F277E"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r>
      <w:tr w:rsidR="00B65132" w:rsidRPr="00022CED" w14:paraId="41B64765"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59A0E05" w14:textId="79D9E7D8" w:rsidR="00F47416" w:rsidRPr="00C60277" w:rsidRDefault="18C7A7DB"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D1528B" w:rsidRPr="00C60277">
              <w:rPr>
                <w:rFonts w:ascii="Calibri" w:hAnsi="Calibri" w:cs="Calibri"/>
                <w:b/>
                <w:bCs/>
                <w:color w:val="000000" w:themeColor="text1"/>
                <w:sz w:val="22"/>
                <w:szCs w:val="22"/>
                <w:lang w:val="en-GB"/>
              </w:rPr>
              <w:t>)</w:t>
            </w:r>
          </w:p>
        </w:tc>
        <w:tc>
          <w:tcPr>
            <w:tcW w:w="455" w:type="pct"/>
            <w:tcBorders>
              <w:top w:val="nil"/>
              <w:left w:val="nil"/>
              <w:bottom w:val="single" w:sz="4" w:space="0" w:color="auto"/>
              <w:right w:val="single" w:sz="4" w:space="0" w:color="auto"/>
            </w:tcBorders>
            <w:shd w:val="clear" w:color="auto" w:fill="auto"/>
            <w:hideMark/>
          </w:tcPr>
          <w:p w14:paraId="0218900A" w14:textId="6729B2B1"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455" w:type="pct"/>
            <w:tcBorders>
              <w:top w:val="nil"/>
              <w:left w:val="nil"/>
              <w:bottom w:val="single" w:sz="4" w:space="0" w:color="auto"/>
              <w:right w:val="single" w:sz="4" w:space="0" w:color="auto"/>
            </w:tcBorders>
            <w:shd w:val="clear" w:color="auto" w:fill="auto"/>
            <w:hideMark/>
          </w:tcPr>
          <w:p w14:paraId="035A8848" w14:textId="6B0E0779"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455" w:type="pct"/>
            <w:tcBorders>
              <w:top w:val="nil"/>
              <w:left w:val="nil"/>
              <w:bottom w:val="single" w:sz="4" w:space="0" w:color="auto"/>
              <w:right w:val="single" w:sz="4" w:space="0" w:color="auto"/>
            </w:tcBorders>
            <w:shd w:val="clear" w:color="auto" w:fill="auto"/>
            <w:hideMark/>
          </w:tcPr>
          <w:p w14:paraId="432AF1EC" w14:textId="04DD0C46"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618FCB4E" w14:textId="36F5EBB5"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55" w:type="pct"/>
            <w:tcBorders>
              <w:top w:val="nil"/>
              <w:left w:val="nil"/>
              <w:bottom w:val="single" w:sz="4" w:space="0" w:color="auto"/>
              <w:right w:val="single" w:sz="4" w:space="0" w:color="auto"/>
            </w:tcBorders>
            <w:shd w:val="clear" w:color="auto" w:fill="auto"/>
            <w:hideMark/>
          </w:tcPr>
          <w:p w14:paraId="6477656C" w14:textId="72532F77"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455" w:type="pct"/>
            <w:tcBorders>
              <w:top w:val="nil"/>
              <w:left w:val="nil"/>
              <w:bottom w:val="single" w:sz="4" w:space="0" w:color="auto"/>
              <w:right w:val="single" w:sz="4" w:space="0" w:color="auto"/>
            </w:tcBorders>
            <w:shd w:val="clear" w:color="auto" w:fill="auto"/>
            <w:hideMark/>
          </w:tcPr>
          <w:p w14:paraId="537AC443" w14:textId="29F8BDBF"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27C82AFD" w14:textId="45D528CD"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455" w:type="pct"/>
            <w:tcBorders>
              <w:top w:val="nil"/>
              <w:left w:val="nil"/>
              <w:bottom w:val="single" w:sz="4" w:space="0" w:color="auto"/>
              <w:right w:val="single" w:sz="4" w:space="0" w:color="auto"/>
            </w:tcBorders>
            <w:shd w:val="clear" w:color="auto" w:fill="auto"/>
            <w:hideMark/>
          </w:tcPr>
          <w:p w14:paraId="4525EDEC" w14:textId="7A555990"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455" w:type="pct"/>
            <w:tcBorders>
              <w:top w:val="nil"/>
              <w:left w:val="nil"/>
              <w:bottom w:val="single" w:sz="4" w:space="0" w:color="auto"/>
              <w:right w:val="single" w:sz="4" w:space="0" w:color="auto"/>
            </w:tcBorders>
            <w:shd w:val="clear" w:color="auto" w:fill="auto"/>
            <w:hideMark/>
          </w:tcPr>
          <w:p w14:paraId="5B25518C" w14:textId="11AF6C5F"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r>
      <w:tr w:rsidR="00B65132" w:rsidRPr="00022CED" w14:paraId="33D48F56"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8DDB7E0" w14:textId="77777777" w:rsidR="00F47416" w:rsidRPr="00C60277" w:rsidRDefault="00F4741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455" w:type="pct"/>
            <w:tcBorders>
              <w:top w:val="nil"/>
              <w:left w:val="nil"/>
              <w:bottom w:val="single" w:sz="4" w:space="0" w:color="auto"/>
              <w:right w:val="single" w:sz="4" w:space="0" w:color="auto"/>
            </w:tcBorders>
            <w:shd w:val="clear" w:color="auto" w:fill="auto"/>
            <w:hideMark/>
          </w:tcPr>
          <w:p w14:paraId="3CE3B91C" w14:textId="6FB07AC4"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7412B83" w14:textId="42B8D17F"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A2EE6E0" w14:textId="76EC2F19"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45C189C" w14:textId="3CD8DE9D"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C28EE76" w14:textId="60254451"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951243F" w14:textId="6526AFC3"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8E856A2" w14:textId="4576E152"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4506536" w14:textId="5B65383D"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B4792B8" w14:textId="7AC88D15"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B65132" w:rsidRPr="00022CED" w14:paraId="43BB949F"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C8B9EB2" w14:textId="77777777" w:rsidR="00F47416" w:rsidRPr="00C60277" w:rsidRDefault="00F4741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455" w:type="pct"/>
            <w:tcBorders>
              <w:top w:val="nil"/>
              <w:left w:val="nil"/>
              <w:bottom w:val="single" w:sz="4" w:space="0" w:color="auto"/>
              <w:right w:val="single" w:sz="4" w:space="0" w:color="auto"/>
            </w:tcBorders>
            <w:shd w:val="clear" w:color="auto" w:fill="auto"/>
            <w:hideMark/>
          </w:tcPr>
          <w:p w14:paraId="1354054F" w14:textId="7F2C2DBA"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95C57E1" w14:textId="13E916F9"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6A424B7" w14:textId="0B754F55"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2212904" w14:textId="48A2067C"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D2F628F" w14:textId="3FDD3EC6"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DE4D534" w14:textId="07F5C94F"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ED3E9C9" w14:textId="4543B2B9"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2BC78D8" w14:textId="2BC9A907"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374D27B" w14:textId="59C87BE0"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B65132" w:rsidRPr="00022CED" w14:paraId="69B67799"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E416CBC" w14:textId="77777777" w:rsidR="00F47416" w:rsidRPr="00C60277" w:rsidRDefault="00F4741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455" w:type="pct"/>
            <w:tcBorders>
              <w:top w:val="nil"/>
              <w:left w:val="nil"/>
              <w:bottom w:val="single" w:sz="4" w:space="0" w:color="auto"/>
              <w:right w:val="single" w:sz="4" w:space="0" w:color="auto"/>
            </w:tcBorders>
            <w:shd w:val="clear" w:color="auto" w:fill="auto"/>
            <w:hideMark/>
          </w:tcPr>
          <w:p w14:paraId="7EF51B05" w14:textId="26F9EB69"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C1A8DE6" w14:textId="21A2594B"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1C2666E" w14:textId="2F45323D"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9E05470" w14:textId="33870181"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E143BA9" w14:textId="1CD68527"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941763F" w14:textId="70997DD1"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F621D0A" w14:textId="0BFE28E9"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200CD6C" w14:textId="72EFE48B"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3D551F8" w14:textId="6FAC22D0"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B65132" w:rsidRPr="00022CED" w14:paraId="73617821"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181726FD" w14:textId="77777777" w:rsidR="00F47416" w:rsidRPr="00C60277" w:rsidRDefault="00F4741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455" w:type="pct"/>
            <w:tcBorders>
              <w:top w:val="nil"/>
              <w:left w:val="nil"/>
              <w:bottom w:val="single" w:sz="4" w:space="0" w:color="auto"/>
              <w:right w:val="single" w:sz="4" w:space="0" w:color="auto"/>
            </w:tcBorders>
            <w:shd w:val="clear" w:color="auto" w:fill="auto"/>
            <w:hideMark/>
          </w:tcPr>
          <w:p w14:paraId="4B3F7BCB" w14:textId="2629AC5F"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D7D0A50" w14:textId="047C9FD1"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1018AA9" w14:textId="29A6D984"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33148F0" w14:textId="0D27184F"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c>
          <w:tcPr>
            <w:tcW w:w="455" w:type="pct"/>
            <w:tcBorders>
              <w:top w:val="nil"/>
              <w:left w:val="nil"/>
              <w:bottom w:val="single" w:sz="4" w:space="0" w:color="auto"/>
              <w:right w:val="single" w:sz="4" w:space="0" w:color="auto"/>
            </w:tcBorders>
            <w:shd w:val="clear" w:color="auto" w:fill="auto"/>
            <w:hideMark/>
          </w:tcPr>
          <w:p w14:paraId="24C80D56" w14:textId="326A4CEC"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455" w:type="pct"/>
            <w:tcBorders>
              <w:top w:val="nil"/>
              <w:left w:val="nil"/>
              <w:bottom w:val="single" w:sz="4" w:space="0" w:color="auto"/>
              <w:right w:val="single" w:sz="4" w:space="0" w:color="auto"/>
            </w:tcBorders>
            <w:shd w:val="clear" w:color="auto" w:fill="auto"/>
            <w:hideMark/>
          </w:tcPr>
          <w:p w14:paraId="29B4502B" w14:textId="7EB132D6"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057456BE" w14:textId="455F9661"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B3077AF" w14:textId="7AF7F17C"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D6C6B68" w14:textId="0A97ED6B"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B65132" w:rsidRPr="00022CED" w14:paraId="2FF07240"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D4A73DC" w14:textId="77777777" w:rsidR="00F47416" w:rsidRPr="00C60277" w:rsidRDefault="00F4741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455" w:type="pct"/>
            <w:tcBorders>
              <w:top w:val="nil"/>
              <w:left w:val="nil"/>
              <w:bottom w:val="single" w:sz="4" w:space="0" w:color="auto"/>
              <w:right w:val="single" w:sz="4" w:space="0" w:color="auto"/>
            </w:tcBorders>
            <w:shd w:val="clear" w:color="auto" w:fill="auto"/>
            <w:hideMark/>
          </w:tcPr>
          <w:p w14:paraId="2C4BB217" w14:textId="09078E3D"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EFBD6DF" w14:textId="4B55D3D0"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E6F23E5" w14:textId="73148336"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8C0DDD6" w14:textId="4FDAE26B"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A0B25D2" w14:textId="2815A1B9"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8B6C347" w14:textId="0A435E67"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66E5A66" w14:textId="0FAFC001"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28EF292" w14:textId="2897E11B"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0FC73BA" w14:textId="2CA309BC" w:rsidR="00F47416" w:rsidRPr="00C60277" w:rsidRDefault="3F5C6103" w:rsidP="00014188">
            <w:pPr>
              <w:keepNext/>
              <w:jc w:val="right"/>
              <w:rPr>
                <w:rStyle w:val="FootnoteReference"/>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B65132" w:rsidRPr="00022CED" w14:paraId="66E52B09"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65BDD43" w14:textId="77777777" w:rsidR="00F47416" w:rsidRPr="00C60277" w:rsidRDefault="00F4741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455" w:type="pct"/>
            <w:tcBorders>
              <w:top w:val="nil"/>
              <w:left w:val="nil"/>
              <w:bottom w:val="single" w:sz="4" w:space="0" w:color="auto"/>
              <w:right w:val="single" w:sz="4" w:space="0" w:color="auto"/>
            </w:tcBorders>
            <w:shd w:val="clear" w:color="auto" w:fill="auto"/>
            <w:hideMark/>
          </w:tcPr>
          <w:p w14:paraId="7D442F46" w14:textId="7C5690BA"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BD68BC3" w14:textId="0424FC81"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0BC9115" w14:textId="4C6123FD"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D1692EB" w14:textId="53823415"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70</w:t>
            </w:r>
          </w:p>
        </w:tc>
        <w:tc>
          <w:tcPr>
            <w:tcW w:w="455" w:type="pct"/>
            <w:tcBorders>
              <w:top w:val="nil"/>
              <w:left w:val="nil"/>
              <w:bottom w:val="single" w:sz="4" w:space="0" w:color="auto"/>
              <w:right w:val="single" w:sz="4" w:space="0" w:color="auto"/>
            </w:tcBorders>
            <w:shd w:val="clear" w:color="auto" w:fill="auto"/>
            <w:hideMark/>
          </w:tcPr>
          <w:p w14:paraId="760F155D" w14:textId="4EEB52CE"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30</w:t>
            </w:r>
          </w:p>
        </w:tc>
        <w:tc>
          <w:tcPr>
            <w:tcW w:w="455" w:type="pct"/>
            <w:tcBorders>
              <w:top w:val="nil"/>
              <w:left w:val="nil"/>
              <w:bottom w:val="single" w:sz="4" w:space="0" w:color="auto"/>
              <w:right w:val="single" w:sz="4" w:space="0" w:color="auto"/>
            </w:tcBorders>
            <w:shd w:val="clear" w:color="auto" w:fill="auto"/>
            <w:hideMark/>
          </w:tcPr>
          <w:p w14:paraId="3BB38261" w14:textId="5A71B851"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709D84CC" w14:textId="6A3BF377"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57</w:t>
            </w:r>
          </w:p>
        </w:tc>
        <w:tc>
          <w:tcPr>
            <w:tcW w:w="455" w:type="pct"/>
            <w:tcBorders>
              <w:top w:val="nil"/>
              <w:left w:val="nil"/>
              <w:bottom w:val="single" w:sz="4" w:space="0" w:color="auto"/>
              <w:right w:val="single" w:sz="4" w:space="0" w:color="auto"/>
            </w:tcBorders>
            <w:shd w:val="clear" w:color="auto" w:fill="auto"/>
            <w:hideMark/>
          </w:tcPr>
          <w:p w14:paraId="65FC83D6" w14:textId="001D0EDF"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43</w:t>
            </w:r>
          </w:p>
        </w:tc>
        <w:tc>
          <w:tcPr>
            <w:tcW w:w="455" w:type="pct"/>
            <w:tcBorders>
              <w:top w:val="nil"/>
              <w:left w:val="nil"/>
              <w:bottom w:val="single" w:sz="4" w:space="0" w:color="auto"/>
              <w:right w:val="single" w:sz="4" w:space="0" w:color="auto"/>
            </w:tcBorders>
            <w:shd w:val="clear" w:color="auto" w:fill="auto"/>
            <w:hideMark/>
          </w:tcPr>
          <w:p w14:paraId="235AA127" w14:textId="51717A73"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r>
      <w:tr w:rsidR="00B65132" w:rsidRPr="00022CED" w14:paraId="32FE7570"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tcPr>
          <w:p w14:paraId="217399CD" w14:textId="77777777" w:rsidR="00F47416" w:rsidRPr="00C60277" w:rsidRDefault="00F4741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455" w:type="pct"/>
            <w:tcBorders>
              <w:top w:val="nil"/>
              <w:left w:val="nil"/>
              <w:bottom w:val="single" w:sz="4" w:space="0" w:color="auto"/>
              <w:right w:val="single" w:sz="4" w:space="0" w:color="auto"/>
            </w:tcBorders>
            <w:shd w:val="clear" w:color="auto" w:fill="auto"/>
          </w:tcPr>
          <w:p w14:paraId="6AE00930" w14:textId="6B581AD7"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2FCD6DBA" w14:textId="66F2CFF3"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76F732A3" w14:textId="5660D63B"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045E8EA8" w14:textId="25C8B0A5"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3A9364D3" w14:textId="2D316358"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438FC96B" w14:textId="1B76A92E"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7E2EF4BF" w14:textId="202718C5"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6A702C49" w14:textId="433C0E09"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6C5FD1BF" w14:textId="1E5F5C4D"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B65132" w:rsidRPr="00022CED" w14:paraId="7BDF3526"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tcPr>
          <w:p w14:paraId="66EC16A3" w14:textId="77777777" w:rsidR="00F47416" w:rsidRPr="00C60277" w:rsidRDefault="00F4741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455" w:type="pct"/>
            <w:tcBorders>
              <w:top w:val="nil"/>
              <w:left w:val="nil"/>
              <w:bottom w:val="single" w:sz="4" w:space="0" w:color="auto"/>
              <w:right w:val="single" w:sz="4" w:space="0" w:color="auto"/>
            </w:tcBorders>
            <w:shd w:val="clear" w:color="auto" w:fill="auto"/>
          </w:tcPr>
          <w:p w14:paraId="0A2D59F6" w14:textId="32A5CB3A"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455" w:type="pct"/>
            <w:tcBorders>
              <w:top w:val="nil"/>
              <w:left w:val="nil"/>
              <w:bottom w:val="single" w:sz="4" w:space="0" w:color="auto"/>
              <w:right w:val="single" w:sz="4" w:space="0" w:color="auto"/>
            </w:tcBorders>
            <w:shd w:val="clear" w:color="auto" w:fill="auto"/>
          </w:tcPr>
          <w:p w14:paraId="08E0F7AE" w14:textId="40B8ED4A"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455" w:type="pct"/>
            <w:tcBorders>
              <w:top w:val="nil"/>
              <w:left w:val="nil"/>
              <w:bottom w:val="single" w:sz="4" w:space="0" w:color="auto"/>
              <w:right w:val="single" w:sz="4" w:space="0" w:color="auto"/>
            </w:tcBorders>
            <w:shd w:val="clear" w:color="auto" w:fill="auto"/>
          </w:tcPr>
          <w:p w14:paraId="398A825D" w14:textId="7812030A"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tcPr>
          <w:p w14:paraId="11B7ED73" w14:textId="28D73036"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455" w:type="pct"/>
            <w:tcBorders>
              <w:top w:val="nil"/>
              <w:left w:val="nil"/>
              <w:bottom w:val="single" w:sz="4" w:space="0" w:color="auto"/>
              <w:right w:val="single" w:sz="4" w:space="0" w:color="auto"/>
            </w:tcBorders>
            <w:shd w:val="clear" w:color="auto" w:fill="auto"/>
          </w:tcPr>
          <w:p w14:paraId="581D0913" w14:textId="4BFEA185"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455" w:type="pct"/>
            <w:tcBorders>
              <w:top w:val="nil"/>
              <w:left w:val="nil"/>
              <w:bottom w:val="single" w:sz="4" w:space="0" w:color="auto"/>
              <w:right w:val="single" w:sz="4" w:space="0" w:color="auto"/>
            </w:tcBorders>
            <w:shd w:val="clear" w:color="auto" w:fill="auto"/>
          </w:tcPr>
          <w:p w14:paraId="6CF215DC" w14:textId="0B176AB1"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tcPr>
          <w:p w14:paraId="1E3D91B5" w14:textId="1DCD7AAB"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c>
          <w:tcPr>
            <w:tcW w:w="455" w:type="pct"/>
            <w:tcBorders>
              <w:top w:val="nil"/>
              <w:left w:val="nil"/>
              <w:bottom w:val="single" w:sz="4" w:space="0" w:color="auto"/>
              <w:right w:val="single" w:sz="4" w:space="0" w:color="auto"/>
            </w:tcBorders>
            <w:shd w:val="clear" w:color="auto" w:fill="auto"/>
          </w:tcPr>
          <w:p w14:paraId="3B0B9F1A" w14:textId="47A648CF"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c>
          <w:tcPr>
            <w:tcW w:w="455" w:type="pct"/>
            <w:tcBorders>
              <w:top w:val="nil"/>
              <w:left w:val="nil"/>
              <w:bottom w:val="single" w:sz="4" w:space="0" w:color="auto"/>
              <w:right w:val="single" w:sz="4" w:space="0" w:color="auto"/>
            </w:tcBorders>
            <w:shd w:val="clear" w:color="auto" w:fill="auto"/>
          </w:tcPr>
          <w:p w14:paraId="47E373D3" w14:textId="1B948A74"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r>
      <w:tr w:rsidR="00B65132" w:rsidRPr="00022CED" w14:paraId="474AABB3"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D06E84B" w14:textId="77777777" w:rsidR="00F47416" w:rsidRPr="00C60277" w:rsidRDefault="00F47416"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455" w:type="pct"/>
            <w:tcBorders>
              <w:top w:val="nil"/>
              <w:left w:val="nil"/>
              <w:bottom w:val="single" w:sz="4" w:space="0" w:color="auto"/>
              <w:right w:val="single" w:sz="4" w:space="0" w:color="auto"/>
            </w:tcBorders>
            <w:shd w:val="clear" w:color="auto" w:fill="auto"/>
            <w:hideMark/>
          </w:tcPr>
          <w:p w14:paraId="4D0A57E4" w14:textId="3A0E1976"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455" w:type="pct"/>
            <w:tcBorders>
              <w:top w:val="nil"/>
              <w:left w:val="nil"/>
              <w:bottom w:val="single" w:sz="4" w:space="0" w:color="auto"/>
              <w:right w:val="single" w:sz="4" w:space="0" w:color="auto"/>
            </w:tcBorders>
            <w:shd w:val="clear" w:color="auto" w:fill="auto"/>
            <w:hideMark/>
          </w:tcPr>
          <w:p w14:paraId="20DAAD15" w14:textId="1FCE1342"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455" w:type="pct"/>
            <w:tcBorders>
              <w:top w:val="nil"/>
              <w:left w:val="nil"/>
              <w:bottom w:val="single" w:sz="4" w:space="0" w:color="auto"/>
              <w:right w:val="single" w:sz="4" w:space="0" w:color="auto"/>
            </w:tcBorders>
            <w:shd w:val="clear" w:color="auto" w:fill="auto"/>
            <w:hideMark/>
          </w:tcPr>
          <w:p w14:paraId="002EBDA6" w14:textId="6B5DCADB"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1C2E3391" w14:textId="1A179135"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455" w:type="pct"/>
            <w:tcBorders>
              <w:top w:val="nil"/>
              <w:left w:val="nil"/>
              <w:bottom w:val="single" w:sz="4" w:space="0" w:color="auto"/>
              <w:right w:val="single" w:sz="4" w:space="0" w:color="auto"/>
            </w:tcBorders>
            <w:shd w:val="clear" w:color="auto" w:fill="auto"/>
            <w:hideMark/>
          </w:tcPr>
          <w:p w14:paraId="337D063D" w14:textId="1509B38A"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55" w:type="pct"/>
            <w:tcBorders>
              <w:top w:val="nil"/>
              <w:left w:val="nil"/>
              <w:bottom w:val="single" w:sz="4" w:space="0" w:color="auto"/>
              <w:right w:val="single" w:sz="4" w:space="0" w:color="auto"/>
            </w:tcBorders>
            <w:shd w:val="clear" w:color="auto" w:fill="auto"/>
            <w:hideMark/>
          </w:tcPr>
          <w:p w14:paraId="5E651BBD" w14:textId="01BABDA3"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67E609BC" w14:textId="24554705"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455" w:type="pct"/>
            <w:tcBorders>
              <w:top w:val="nil"/>
              <w:left w:val="nil"/>
              <w:bottom w:val="single" w:sz="4" w:space="0" w:color="auto"/>
              <w:right w:val="single" w:sz="4" w:space="0" w:color="auto"/>
            </w:tcBorders>
            <w:shd w:val="clear" w:color="auto" w:fill="auto"/>
            <w:hideMark/>
          </w:tcPr>
          <w:p w14:paraId="7F105699" w14:textId="666372C6"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455" w:type="pct"/>
            <w:tcBorders>
              <w:top w:val="nil"/>
              <w:left w:val="nil"/>
              <w:bottom w:val="single" w:sz="4" w:space="0" w:color="auto"/>
              <w:right w:val="single" w:sz="4" w:space="0" w:color="auto"/>
            </w:tcBorders>
            <w:shd w:val="clear" w:color="auto" w:fill="auto"/>
            <w:hideMark/>
          </w:tcPr>
          <w:p w14:paraId="30D71B9A" w14:textId="761415DE" w:rsidR="00F47416" w:rsidRPr="00C60277" w:rsidRDefault="00F47416"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r>
      <w:tr w:rsidR="00B65132" w:rsidRPr="00022CED" w14:paraId="403174F5"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16A9DA2E"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455" w:type="pct"/>
            <w:tcBorders>
              <w:top w:val="nil"/>
              <w:left w:val="nil"/>
              <w:bottom w:val="single" w:sz="4" w:space="0" w:color="auto"/>
              <w:right w:val="single" w:sz="4" w:space="0" w:color="auto"/>
            </w:tcBorders>
            <w:shd w:val="clear" w:color="auto" w:fill="auto"/>
            <w:hideMark/>
          </w:tcPr>
          <w:p w14:paraId="0D23DC9F" w14:textId="2A3C805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455" w:type="pct"/>
            <w:tcBorders>
              <w:top w:val="nil"/>
              <w:left w:val="nil"/>
              <w:bottom w:val="single" w:sz="4" w:space="0" w:color="auto"/>
              <w:right w:val="single" w:sz="4" w:space="0" w:color="auto"/>
            </w:tcBorders>
            <w:shd w:val="clear" w:color="auto" w:fill="auto"/>
            <w:hideMark/>
          </w:tcPr>
          <w:p w14:paraId="33D3854C" w14:textId="1A86542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455" w:type="pct"/>
            <w:tcBorders>
              <w:top w:val="nil"/>
              <w:left w:val="nil"/>
              <w:bottom w:val="single" w:sz="4" w:space="0" w:color="auto"/>
              <w:right w:val="single" w:sz="4" w:space="0" w:color="auto"/>
            </w:tcBorders>
            <w:shd w:val="clear" w:color="auto" w:fill="auto"/>
            <w:hideMark/>
          </w:tcPr>
          <w:p w14:paraId="54AD7DAA" w14:textId="480BFA6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1EBAC06C" w14:textId="569F481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455" w:type="pct"/>
            <w:tcBorders>
              <w:top w:val="nil"/>
              <w:left w:val="nil"/>
              <w:bottom w:val="single" w:sz="4" w:space="0" w:color="auto"/>
              <w:right w:val="single" w:sz="4" w:space="0" w:color="auto"/>
            </w:tcBorders>
            <w:shd w:val="clear" w:color="auto" w:fill="auto"/>
            <w:hideMark/>
          </w:tcPr>
          <w:p w14:paraId="7D74A4A8" w14:textId="11C67EA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455" w:type="pct"/>
            <w:tcBorders>
              <w:top w:val="nil"/>
              <w:left w:val="nil"/>
              <w:bottom w:val="single" w:sz="4" w:space="0" w:color="auto"/>
              <w:right w:val="single" w:sz="4" w:space="0" w:color="auto"/>
            </w:tcBorders>
            <w:shd w:val="clear" w:color="auto" w:fill="auto"/>
            <w:hideMark/>
          </w:tcPr>
          <w:p w14:paraId="7EDDAE6C" w14:textId="2875C71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19796CEF" w14:textId="635CE6A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254BE80" w14:textId="23BFA59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81D1EBF" w14:textId="71FB015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B65132" w:rsidRPr="00022CED" w14:paraId="600DE2BD"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460A03D"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455" w:type="pct"/>
            <w:tcBorders>
              <w:top w:val="nil"/>
              <w:left w:val="nil"/>
              <w:bottom w:val="single" w:sz="4" w:space="0" w:color="auto"/>
              <w:right w:val="single" w:sz="4" w:space="0" w:color="auto"/>
            </w:tcBorders>
            <w:shd w:val="clear" w:color="auto" w:fill="auto"/>
            <w:hideMark/>
          </w:tcPr>
          <w:p w14:paraId="49F017B4" w14:textId="02CA3AB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ACA428A" w14:textId="0F17FBD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C675C0F" w14:textId="1360E1F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4438092" w14:textId="54B8CE5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CA821B4" w14:textId="709B30C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921C6DD" w14:textId="1C65CA7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FD6E946" w14:textId="229FF46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2BFE5DD" w14:textId="7C1E556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6E23B67" w14:textId="1342656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B65132" w:rsidRPr="00022CED" w14:paraId="71A6DECB"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FC06479"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455" w:type="pct"/>
            <w:tcBorders>
              <w:top w:val="nil"/>
              <w:left w:val="nil"/>
              <w:bottom w:val="single" w:sz="4" w:space="0" w:color="auto"/>
              <w:right w:val="single" w:sz="4" w:space="0" w:color="auto"/>
            </w:tcBorders>
            <w:shd w:val="clear" w:color="auto" w:fill="auto"/>
            <w:hideMark/>
          </w:tcPr>
          <w:p w14:paraId="62DB3A71" w14:textId="7C8AC3F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F5DDBA4" w14:textId="0D50B40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EBFED36" w14:textId="702125A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3FBE0CC" w14:textId="2FAB715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0EBC415" w14:textId="0418B64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FCE2887" w14:textId="009DDDC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2F5A727" w14:textId="2D43A02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51A2A0F" w14:textId="785227A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7CC3F57" w14:textId="0365757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B65132" w:rsidRPr="00022CED" w14:paraId="62863A6A"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29BE0B0F"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455" w:type="pct"/>
            <w:tcBorders>
              <w:top w:val="nil"/>
              <w:left w:val="nil"/>
              <w:bottom w:val="single" w:sz="4" w:space="0" w:color="auto"/>
              <w:right w:val="single" w:sz="4" w:space="0" w:color="auto"/>
            </w:tcBorders>
            <w:shd w:val="clear" w:color="auto" w:fill="auto"/>
            <w:hideMark/>
          </w:tcPr>
          <w:p w14:paraId="7ABAF4EB" w14:textId="17B429E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455" w:type="pct"/>
            <w:tcBorders>
              <w:top w:val="nil"/>
              <w:left w:val="nil"/>
              <w:bottom w:val="single" w:sz="4" w:space="0" w:color="auto"/>
              <w:right w:val="single" w:sz="4" w:space="0" w:color="auto"/>
            </w:tcBorders>
            <w:shd w:val="clear" w:color="auto" w:fill="auto"/>
            <w:hideMark/>
          </w:tcPr>
          <w:p w14:paraId="7152DD98" w14:textId="39A0B49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455" w:type="pct"/>
            <w:tcBorders>
              <w:top w:val="nil"/>
              <w:left w:val="nil"/>
              <w:bottom w:val="single" w:sz="4" w:space="0" w:color="auto"/>
              <w:right w:val="single" w:sz="4" w:space="0" w:color="auto"/>
            </w:tcBorders>
            <w:shd w:val="clear" w:color="auto" w:fill="auto"/>
            <w:hideMark/>
          </w:tcPr>
          <w:p w14:paraId="130C04BC" w14:textId="1514423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455" w:type="pct"/>
            <w:tcBorders>
              <w:top w:val="nil"/>
              <w:left w:val="nil"/>
              <w:bottom w:val="single" w:sz="4" w:space="0" w:color="auto"/>
              <w:right w:val="single" w:sz="4" w:space="0" w:color="auto"/>
            </w:tcBorders>
            <w:shd w:val="clear" w:color="auto" w:fill="auto"/>
            <w:hideMark/>
          </w:tcPr>
          <w:p w14:paraId="4F1E6528" w14:textId="4A5E98F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455" w:type="pct"/>
            <w:tcBorders>
              <w:top w:val="nil"/>
              <w:left w:val="nil"/>
              <w:bottom w:val="single" w:sz="4" w:space="0" w:color="auto"/>
              <w:right w:val="single" w:sz="4" w:space="0" w:color="auto"/>
            </w:tcBorders>
            <w:shd w:val="clear" w:color="auto" w:fill="auto"/>
            <w:hideMark/>
          </w:tcPr>
          <w:p w14:paraId="5C1B8699" w14:textId="2A6B2B0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77</w:t>
            </w:r>
          </w:p>
        </w:tc>
        <w:tc>
          <w:tcPr>
            <w:tcW w:w="455" w:type="pct"/>
            <w:tcBorders>
              <w:top w:val="nil"/>
              <w:left w:val="nil"/>
              <w:bottom w:val="single" w:sz="4" w:space="0" w:color="auto"/>
              <w:right w:val="single" w:sz="4" w:space="0" w:color="auto"/>
            </w:tcBorders>
            <w:shd w:val="clear" w:color="auto" w:fill="auto"/>
            <w:hideMark/>
          </w:tcPr>
          <w:p w14:paraId="270777F8" w14:textId="5FED915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455" w:type="pct"/>
            <w:tcBorders>
              <w:top w:val="nil"/>
              <w:left w:val="nil"/>
              <w:bottom w:val="single" w:sz="4" w:space="0" w:color="auto"/>
              <w:right w:val="single" w:sz="4" w:space="0" w:color="auto"/>
            </w:tcBorders>
            <w:shd w:val="clear" w:color="auto" w:fill="auto"/>
            <w:hideMark/>
          </w:tcPr>
          <w:p w14:paraId="64923D82" w14:textId="2B086DE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55" w:type="pct"/>
            <w:tcBorders>
              <w:top w:val="nil"/>
              <w:left w:val="nil"/>
              <w:bottom w:val="single" w:sz="4" w:space="0" w:color="auto"/>
              <w:right w:val="single" w:sz="4" w:space="0" w:color="auto"/>
            </w:tcBorders>
            <w:shd w:val="clear" w:color="auto" w:fill="auto"/>
            <w:hideMark/>
          </w:tcPr>
          <w:p w14:paraId="594E8AF4" w14:textId="763B47D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455" w:type="pct"/>
            <w:tcBorders>
              <w:top w:val="nil"/>
              <w:left w:val="nil"/>
              <w:bottom w:val="single" w:sz="4" w:space="0" w:color="auto"/>
              <w:right w:val="single" w:sz="4" w:space="0" w:color="auto"/>
            </w:tcBorders>
            <w:shd w:val="clear" w:color="auto" w:fill="auto"/>
            <w:hideMark/>
          </w:tcPr>
          <w:p w14:paraId="35358D9B" w14:textId="5334D0D2" w:rsidR="00F47416" w:rsidRPr="00C60277" w:rsidRDefault="1E873E2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114</w:t>
            </w:r>
            <w:r w:rsidR="0595C466"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r w:rsidR="02791C51" w:rsidRPr="00C60277">
              <w:rPr>
                <w:rStyle w:val="FootnoteReference"/>
                <w:rFonts w:ascii="Calibri" w:hAnsi="Calibri" w:cs="Calibri"/>
                <w:color w:val="000000" w:themeColor="text1"/>
                <w:sz w:val="22"/>
                <w:szCs w:val="22"/>
                <w:lang w:val="en-GB"/>
              </w:rPr>
              <w:footnoteReference w:id="26"/>
            </w:r>
          </w:p>
        </w:tc>
      </w:tr>
      <w:tr w:rsidR="00B65132" w:rsidRPr="00022CED" w14:paraId="7DF6DC5E"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527BDCCF" w14:textId="1B6BB466" w:rsidR="00F47416" w:rsidRPr="00C60277" w:rsidRDefault="18C7A7DB"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455" w:type="pct"/>
            <w:tcBorders>
              <w:top w:val="nil"/>
              <w:left w:val="nil"/>
              <w:bottom w:val="single" w:sz="4" w:space="0" w:color="auto"/>
              <w:right w:val="single" w:sz="4" w:space="0" w:color="auto"/>
            </w:tcBorders>
            <w:shd w:val="clear" w:color="auto" w:fill="auto"/>
            <w:hideMark/>
          </w:tcPr>
          <w:p w14:paraId="74D2C50B" w14:textId="5750374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455" w:type="pct"/>
            <w:tcBorders>
              <w:top w:val="nil"/>
              <w:left w:val="nil"/>
              <w:bottom w:val="single" w:sz="4" w:space="0" w:color="auto"/>
              <w:right w:val="single" w:sz="4" w:space="0" w:color="auto"/>
            </w:tcBorders>
            <w:shd w:val="clear" w:color="auto" w:fill="auto"/>
            <w:hideMark/>
          </w:tcPr>
          <w:p w14:paraId="54DE1AA6" w14:textId="19DDBA2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455" w:type="pct"/>
            <w:tcBorders>
              <w:top w:val="nil"/>
              <w:left w:val="nil"/>
              <w:bottom w:val="single" w:sz="4" w:space="0" w:color="auto"/>
              <w:right w:val="single" w:sz="4" w:space="0" w:color="auto"/>
            </w:tcBorders>
            <w:shd w:val="clear" w:color="auto" w:fill="auto"/>
            <w:hideMark/>
          </w:tcPr>
          <w:p w14:paraId="67B1429F" w14:textId="1A34879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1655B251" w14:textId="64E21B7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455" w:type="pct"/>
            <w:tcBorders>
              <w:top w:val="nil"/>
              <w:left w:val="nil"/>
              <w:bottom w:val="single" w:sz="4" w:space="0" w:color="auto"/>
              <w:right w:val="single" w:sz="4" w:space="0" w:color="auto"/>
            </w:tcBorders>
            <w:shd w:val="clear" w:color="auto" w:fill="auto"/>
            <w:hideMark/>
          </w:tcPr>
          <w:p w14:paraId="70A69E1F" w14:textId="44617DE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42</w:t>
            </w:r>
          </w:p>
        </w:tc>
        <w:tc>
          <w:tcPr>
            <w:tcW w:w="455" w:type="pct"/>
            <w:tcBorders>
              <w:top w:val="nil"/>
              <w:left w:val="nil"/>
              <w:bottom w:val="single" w:sz="4" w:space="0" w:color="auto"/>
              <w:right w:val="single" w:sz="4" w:space="0" w:color="auto"/>
            </w:tcBorders>
            <w:shd w:val="clear" w:color="auto" w:fill="auto"/>
            <w:hideMark/>
          </w:tcPr>
          <w:p w14:paraId="430CFD27" w14:textId="75B76A5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64589E9A" w14:textId="66A478F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6C96731" w14:textId="1703845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7889632" w14:textId="6C3B1DF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B65132" w:rsidRPr="00022CED" w14:paraId="48981034"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2710B0C"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455" w:type="pct"/>
            <w:tcBorders>
              <w:top w:val="nil"/>
              <w:left w:val="nil"/>
              <w:bottom w:val="single" w:sz="4" w:space="0" w:color="auto"/>
              <w:right w:val="single" w:sz="4" w:space="0" w:color="auto"/>
            </w:tcBorders>
            <w:shd w:val="clear" w:color="auto" w:fill="auto"/>
            <w:hideMark/>
          </w:tcPr>
          <w:p w14:paraId="45C17971" w14:textId="234E52E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A5CB2BB" w14:textId="300ED9F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1416FC6" w14:textId="6D8362A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0669CF7B" w14:textId="59F90EC3" w:rsidR="00F47416" w:rsidRPr="00C60277" w:rsidRDefault="00F47416"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67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455" w:type="pct"/>
            <w:tcBorders>
              <w:top w:val="nil"/>
              <w:left w:val="nil"/>
              <w:bottom w:val="single" w:sz="4" w:space="0" w:color="auto"/>
              <w:right w:val="single" w:sz="4" w:space="0" w:color="auto"/>
            </w:tcBorders>
            <w:shd w:val="clear" w:color="auto" w:fill="auto"/>
            <w:hideMark/>
          </w:tcPr>
          <w:p w14:paraId="24495F47" w14:textId="2E25AB13" w:rsidR="00F47416" w:rsidRPr="00C60277" w:rsidRDefault="00F47416"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32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55" w:type="pct"/>
            <w:tcBorders>
              <w:top w:val="nil"/>
              <w:left w:val="nil"/>
              <w:bottom w:val="single" w:sz="4" w:space="0" w:color="auto"/>
              <w:right w:val="single" w:sz="4" w:space="0" w:color="auto"/>
            </w:tcBorders>
            <w:shd w:val="clear" w:color="auto" w:fill="auto"/>
            <w:hideMark/>
          </w:tcPr>
          <w:p w14:paraId="2DD8E61C" w14:textId="3287EBC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7500864D" w14:textId="2B75FEB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02D38C7" w14:textId="27C6450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1E7E70F" w14:textId="6D85AD7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B65132" w:rsidRPr="00022CED" w14:paraId="6A94715C"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CB267FF"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455" w:type="pct"/>
            <w:tcBorders>
              <w:top w:val="nil"/>
              <w:left w:val="nil"/>
              <w:bottom w:val="single" w:sz="4" w:space="0" w:color="auto"/>
              <w:right w:val="single" w:sz="4" w:space="0" w:color="auto"/>
            </w:tcBorders>
            <w:shd w:val="clear" w:color="auto" w:fill="auto"/>
            <w:hideMark/>
          </w:tcPr>
          <w:p w14:paraId="334C5198" w14:textId="612459D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455" w:type="pct"/>
            <w:tcBorders>
              <w:top w:val="nil"/>
              <w:left w:val="nil"/>
              <w:bottom w:val="single" w:sz="4" w:space="0" w:color="auto"/>
              <w:right w:val="single" w:sz="4" w:space="0" w:color="auto"/>
            </w:tcBorders>
            <w:shd w:val="clear" w:color="auto" w:fill="auto"/>
            <w:hideMark/>
          </w:tcPr>
          <w:p w14:paraId="11E2F14A" w14:textId="299ACE8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455" w:type="pct"/>
            <w:tcBorders>
              <w:top w:val="nil"/>
              <w:left w:val="nil"/>
              <w:bottom w:val="single" w:sz="4" w:space="0" w:color="auto"/>
              <w:right w:val="single" w:sz="4" w:space="0" w:color="auto"/>
            </w:tcBorders>
            <w:shd w:val="clear" w:color="auto" w:fill="auto"/>
            <w:hideMark/>
          </w:tcPr>
          <w:p w14:paraId="4A4F58C8" w14:textId="2DDC1C5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610DD3A3" w14:textId="7E0D4B0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455" w:type="pct"/>
            <w:tcBorders>
              <w:top w:val="nil"/>
              <w:left w:val="nil"/>
              <w:bottom w:val="single" w:sz="4" w:space="0" w:color="auto"/>
              <w:right w:val="single" w:sz="4" w:space="0" w:color="auto"/>
            </w:tcBorders>
            <w:shd w:val="clear" w:color="auto" w:fill="auto"/>
            <w:hideMark/>
          </w:tcPr>
          <w:p w14:paraId="6A7CEC07" w14:textId="20FD362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455" w:type="pct"/>
            <w:tcBorders>
              <w:top w:val="nil"/>
              <w:left w:val="nil"/>
              <w:bottom w:val="single" w:sz="4" w:space="0" w:color="auto"/>
              <w:right w:val="single" w:sz="4" w:space="0" w:color="auto"/>
            </w:tcBorders>
            <w:shd w:val="clear" w:color="auto" w:fill="auto"/>
            <w:hideMark/>
          </w:tcPr>
          <w:p w14:paraId="5577C440" w14:textId="63A96FC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6EB0A0D1" w14:textId="021274A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w:t>
            </w:r>
          </w:p>
        </w:tc>
        <w:tc>
          <w:tcPr>
            <w:tcW w:w="455" w:type="pct"/>
            <w:tcBorders>
              <w:top w:val="nil"/>
              <w:left w:val="nil"/>
              <w:bottom w:val="single" w:sz="4" w:space="0" w:color="auto"/>
              <w:right w:val="single" w:sz="4" w:space="0" w:color="auto"/>
            </w:tcBorders>
            <w:shd w:val="clear" w:color="auto" w:fill="auto"/>
            <w:hideMark/>
          </w:tcPr>
          <w:p w14:paraId="09165C67" w14:textId="08A4F26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455" w:type="pct"/>
            <w:tcBorders>
              <w:top w:val="nil"/>
              <w:left w:val="nil"/>
              <w:bottom w:val="single" w:sz="4" w:space="0" w:color="auto"/>
              <w:right w:val="single" w:sz="4" w:space="0" w:color="auto"/>
            </w:tcBorders>
            <w:shd w:val="clear" w:color="auto" w:fill="auto"/>
            <w:hideMark/>
          </w:tcPr>
          <w:p w14:paraId="39E3933E" w14:textId="71062BF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r>
      <w:tr w:rsidR="00B65132" w:rsidRPr="00022CED" w14:paraId="4EF04D8E"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5BCDCD55"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455" w:type="pct"/>
            <w:tcBorders>
              <w:top w:val="nil"/>
              <w:left w:val="nil"/>
              <w:bottom w:val="single" w:sz="4" w:space="0" w:color="auto"/>
              <w:right w:val="single" w:sz="4" w:space="0" w:color="auto"/>
            </w:tcBorders>
            <w:shd w:val="clear" w:color="auto" w:fill="auto"/>
            <w:hideMark/>
          </w:tcPr>
          <w:p w14:paraId="014B19D6" w14:textId="5C9D9F2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92AE60F" w14:textId="012BE74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DC89395" w14:textId="3709977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2D2A108" w14:textId="748CB4A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5788AF1" w14:textId="2521015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C7733FE" w14:textId="0014716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7412553C" w14:textId="2618D2A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E5CE750" w14:textId="06219B6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D22E677" w14:textId="0FDC50D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r>
      <w:tr w:rsidR="00B65132" w:rsidRPr="00022CED" w14:paraId="4580F4C0"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3DC10C2" w14:textId="77777777" w:rsidR="00F47416" w:rsidRPr="00C60277" w:rsidRDefault="779AAFD0"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455" w:type="pct"/>
            <w:tcBorders>
              <w:top w:val="nil"/>
              <w:left w:val="nil"/>
              <w:bottom w:val="single" w:sz="4" w:space="0" w:color="auto"/>
              <w:right w:val="single" w:sz="4" w:space="0" w:color="auto"/>
            </w:tcBorders>
            <w:shd w:val="clear" w:color="auto" w:fill="auto"/>
            <w:hideMark/>
          </w:tcPr>
          <w:p w14:paraId="5C7BC9F3" w14:textId="1D044D7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455" w:type="pct"/>
            <w:tcBorders>
              <w:top w:val="nil"/>
              <w:left w:val="nil"/>
              <w:bottom w:val="single" w:sz="4" w:space="0" w:color="auto"/>
              <w:right w:val="single" w:sz="4" w:space="0" w:color="auto"/>
            </w:tcBorders>
            <w:shd w:val="clear" w:color="auto" w:fill="auto"/>
            <w:hideMark/>
          </w:tcPr>
          <w:p w14:paraId="13FF69A3" w14:textId="4F05D32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78</w:t>
            </w:r>
          </w:p>
        </w:tc>
        <w:tc>
          <w:tcPr>
            <w:tcW w:w="455" w:type="pct"/>
            <w:tcBorders>
              <w:top w:val="nil"/>
              <w:left w:val="nil"/>
              <w:bottom w:val="single" w:sz="4" w:space="0" w:color="auto"/>
              <w:right w:val="single" w:sz="4" w:space="0" w:color="auto"/>
            </w:tcBorders>
            <w:shd w:val="clear" w:color="auto" w:fill="auto"/>
            <w:hideMark/>
          </w:tcPr>
          <w:p w14:paraId="48845D71" w14:textId="7448935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336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455" w:type="pct"/>
            <w:tcBorders>
              <w:top w:val="nil"/>
              <w:left w:val="nil"/>
              <w:bottom w:val="single" w:sz="4" w:space="0" w:color="auto"/>
              <w:right w:val="single" w:sz="4" w:space="0" w:color="auto"/>
            </w:tcBorders>
            <w:shd w:val="clear" w:color="auto" w:fill="auto"/>
            <w:hideMark/>
          </w:tcPr>
          <w:p w14:paraId="19019FFB" w14:textId="74B8124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455" w:type="pct"/>
            <w:tcBorders>
              <w:top w:val="nil"/>
              <w:left w:val="nil"/>
              <w:bottom w:val="single" w:sz="4" w:space="0" w:color="auto"/>
              <w:right w:val="single" w:sz="4" w:space="0" w:color="auto"/>
            </w:tcBorders>
            <w:shd w:val="clear" w:color="auto" w:fill="auto"/>
            <w:hideMark/>
          </w:tcPr>
          <w:p w14:paraId="6E63112F" w14:textId="4FA2515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c>
          <w:tcPr>
            <w:tcW w:w="455" w:type="pct"/>
            <w:tcBorders>
              <w:top w:val="nil"/>
              <w:left w:val="nil"/>
              <w:bottom w:val="single" w:sz="4" w:space="0" w:color="auto"/>
              <w:right w:val="single" w:sz="4" w:space="0" w:color="auto"/>
            </w:tcBorders>
            <w:shd w:val="clear" w:color="auto" w:fill="auto"/>
            <w:hideMark/>
          </w:tcPr>
          <w:p w14:paraId="69973055" w14:textId="75D78EC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455" w:type="pct"/>
            <w:tcBorders>
              <w:top w:val="nil"/>
              <w:left w:val="nil"/>
              <w:bottom w:val="single" w:sz="4" w:space="0" w:color="auto"/>
              <w:right w:val="single" w:sz="4" w:space="0" w:color="auto"/>
            </w:tcBorders>
            <w:shd w:val="clear" w:color="auto" w:fill="auto"/>
            <w:hideMark/>
          </w:tcPr>
          <w:p w14:paraId="68261B3F" w14:textId="6B76C0C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455" w:type="pct"/>
            <w:tcBorders>
              <w:top w:val="nil"/>
              <w:left w:val="nil"/>
              <w:bottom w:val="single" w:sz="4" w:space="0" w:color="auto"/>
              <w:right w:val="single" w:sz="4" w:space="0" w:color="auto"/>
            </w:tcBorders>
            <w:shd w:val="clear" w:color="auto" w:fill="auto"/>
            <w:hideMark/>
          </w:tcPr>
          <w:p w14:paraId="18F02F15" w14:textId="2E13EB7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w:t>
            </w:r>
          </w:p>
        </w:tc>
        <w:tc>
          <w:tcPr>
            <w:tcW w:w="455" w:type="pct"/>
            <w:tcBorders>
              <w:top w:val="nil"/>
              <w:left w:val="nil"/>
              <w:bottom w:val="single" w:sz="4" w:space="0" w:color="auto"/>
              <w:right w:val="single" w:sz="4" w:space="0" w:color="auto"/>
            </w:tcBorders>
            <w:shd w:val="clear" w:color="auto" w:fill="auto"/>
            <w:hideMark/>
          </w:tcPr>
          <w:p w14:paraId="514B0162" w14:textId="555882EC" w:rsidR="00F47416" w:rsidRPr="00C60277" w:rsidRDefault="779AAFD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118</w:t>
            </w:r>
            <w:r w:rsidR="55FAE0F3"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r>
      <w:tr w:rsidR="00B65132" w:rsidRPr="00022CED" w14:paraId="62C08D34"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F3A5605"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455" w:type="pct"/>
            <w:tcBorders>
              <w:top w:val="nil"/>
              <w:left w:val="nil"/>
              <w:bottom w:val="single" w:sz="4" w:space="0" w:color="auto"/>
              <w:right w:val="single" w:sz="4" w:space="0" w:color="auto"/>
            </w:tcBorders>
            <w:shd w:val="clear" w:color="auto" w:fill="auto"/>
            <w:hideMark/>
          </w:tcPr>
          <w:p w14:paraId="7C02E9B6" w14:textId="7EB8AA0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w:t>
            </w:r>
          </w:p>
        </w:tc>
        <w:tc>
          <w:tcPr>
            <w:tcW w:w="455" w:type="pct"/>
            <w:tcBorders>
              <w:top w:val="nil"/>
              <w:left w:val="nil"/>
              <w:bottom w:val="single" w:sz="4" w:space="0" w:color="auto"/>
              <w:right w:val="single" w:sz="4" w:space="0" w:color="auto"/>
            </w:tcBorders>
            <w:shd w:val="clear" w:color="auto" w:fill="auto"/>
            <w:hideMark/>
          </w:tcPr>
          <w:p w14:paraId="16CCDA8A" w14:textId="10F247A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455" w:type="pct"/>
            <w:tcBorders>
              <w:top w:val="nil"/>
              <w:left w:val="nil"/>
              <w:bottom w:val="single" w:sz="4" w:space="0" w:color="auto"/>
              <w:right w:val="single" w:sz="4" w:space="0" w:color="auto"/>
            </w:tcBorders>
            <w:shd w:val="clear" w:color="auto" w:fill="auto"/>
            <w:hideMark/>
          </w:tcPr>
          <w:p w14:paraId="4BE89781" w14:textId="5ACE004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3509129F" w14:textId="0F39989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94</w:t>
            </w:r>
          </w:p>
        </w:tc>
        <w:tc>
          <w:tcPr>
            <w:tcW w:w="455" w:type="pct"/>
            <w:tcBorders>
              <w:top w:val="nil"/>
              <w:left w:val="nil"/>
              <w:bottom w:val="single" w:sz="4" w:space="0" w:color="auto"/>
              <w:right w:val="single" w:sz="4" w:space="0" w:color="auto"/>
            </w:tcBorders>
            <w:shd w:val="clear" w:color="auto" w:fill="auto"/>
            <w:hideMark/>
          </w:tcPr>
          <w:p w14:paraId="381C20AC" w14:textId="04701E8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455" w:type="pct"/>
            <w:tcBorders>
              <w:top w:val="nil"/>
              <w:left w:val="nil"/>
              <w:bottom w:val="single" w:sz="4" w:space="0" w:color="auto"/>
              <w:right w:val="single" w:sz="4" w:space="0" w:color="auto"/>
            </w:tcBorders>
            <w:shd w:val="clear" w:color="auto" w:fill="auto"/>
            <w:hideMark/>
          </w:tcPr>
          <w:p w14:paraId="2A1E4831" w14:textId="2DA9032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66C4543E" w14:textId="7266E4E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455" w:type="pct"/>
            <w:tcBorders>
              <w:top w:val="nil"/>
              <w:left w:val="nil"/>
              <w:bottom w:val="single" w:sz="4" w:space="0" w:color="auto"/>
              <w:right w:val="single" w:sz="4" w:space="0" w:color="auto"/>
            </w:tcBorders>
            <w:shd w:val="clear" w:color="auto" w:fill="auto"/>
            <w:hideMark/>
          </w:tcPr>
          <w:p w14:paraId="14E0C390" w14:textId="0F2EF00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55" w:type="pct"/>
            <w:tcBorders>
              <w:top w:val="nil"/>
              <w:left w:val="nil"/>
              <w:bottom w:val="single" w:sz="4" w:space="0" w:color="auto"/>
              <w:right w:val="single" w:sz="4" w:space="0" w:color="auto"/>
            </w:tcBorders>
            <w:shd w:val="clear" w:color="auto" w:fill="auto"/>
            <w:hideMark/>
          </w:tcPr>
          <w:p w14:paraId="0DBB3A84" w14:textId="69E0D53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r>
      <w:tr w:rsidR="00B65132" w:rsidRPr="00022CED" w14:paraId="1E272A94"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FF5E706"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455" w:type="pct"/>
            <w:tcBorders>
              <w:top w:val="nil"/>
              <w:left w:val="nil"/>
              <w:bottom w:val="single" w:sz="4" w:space="0" w:color="auto"/>
              <w:right w:val="single" w:sz="4" w:space="0" w:color="auto"/>
            </w:tcBorders>
            <w:shd w:val="clear" w:color="auto" w:fill="auto"/>
            <w:hideMark/>
          </w:tcPr>
          <w:p w14:paraId="67AC9091" w14:textId="347BAE4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c>
          <w:tcPr>
            <w:tcW w:w="455" w:type="pct"/>
            <w:tcBorders>
              <w:top w:val="nil"/>
              <w:left w:val="nil"/>
              <w:bottom w:val="single" w:sz="4" w:space="0" w:color="auto"/>
              <w:right w:val="single" w:sz="4" w:space="0" w:color="auto"/>
            </w:tcBorders>
            <w:shd w:val="clear" w:color="auto" w:fill="auto"/>
            <w:hideMark/>
          </w:tcPr>
          <w:p w14:paraId="6232FE23" w14:textId="4DD1832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455" w:type="pct"/>
            <w:tcBorders>
              <w:top w:val="nil"/>
              <w:left w:val="nil"/>
              <w:bottom w:val="single" w:sz="4" w:space="0" w:color="auto"/>
              <w:right w:val="single" w:sz="4" w:space="0" w:color="auto"/>
            </w:tcBorders>
            <w:shd w:val="clear" w:color="auto" w:fill="auto"/>
            <w:hideMark/>
          </w:tcPr>
          <w:p w14:paraId="594C8165" w14:textId="5C64CB9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670CE31F" w14:textId="6B21FE8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455" w:type="pct"/>
            <w:tcBorders>
              <w:top w:val="nil"/>
              <w:left w:val="nil"/>
              <w:bottom w:val="single" w:sz="4" w:space="0" w:color="auto"/>
              <w:right w:val="single" w:sz="4" w:space="0" w:color="auto"/>
            </w:tcBorders>
            <w:shd w:val="clear" w:color="auto" w:fill="auto"/>
            <w:hideMark/>
          </w:tcPr>
          <w:p w14:paraId="7471F786" w14:textId="292A94F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78</w:t>
            </w:r>
          </w:p>
        </w:tc>
        <w:tc>
          <w:tcPr>
            <w:tcW w:w="455" w:type="pct"/>
            <w:tcBorders>
              <w:top w:val="nil"/>
              <w:left w:val="nil"/>
              <w:bottom w:val="single" w:sz="4" w:space="0" w:color="auto"/>
              <w:right w:val="single" w:sz="4" w:space="0" w:color="auto"/>
            </w:tcBorders>
            <w:shd w:val="clear" w:color="auto" w:fill="auto"/>
            <w:hideMark/>
          </w:tcPr>
          <w:p w14:paraId="5331B2A9" w14:textId="20AEBF8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349FD549" w14:textId="3ED23D1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455" w:type="pct"/>
            <w:tcBorders>
              <w:top w:val="nil"/>
              <w:left w:val="nil"/>
              <w:bottom w:val="single" w:sz="4" w:space="0" w:color="auto"/>
              <w:right w:val="single" w:sz="4" w:space="0" w:color="auto"/>
            </w:tcBorders>
            <w:shd w:val="clear" w:color="auto" w:fill="auto"/>
            <w:hideMark/>
          </w:tcPr>
          <w:p w14:paraId="72C62DD4" w14:textId="63FEE36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455" w:type="pct"/>
            <w:tcBorders>
              <w:top w:val="nil"/>
              <w:left w:val="nil"/>
              <w:bottom w:val="single" w:sz="4" w:space="0" w:color="auto"/>
              <w:right w:val="single" w:sz="4" w:space="0" w:color="auto"/>
            </w:tcBorders>
            <w:shd w:val="clear" w:color="auto" w:fill="auto"/>
            <w:hideMark/>
          </w:tcPr>
          <w:p w14:paraId="37D915D4" w14:textId="1A0D000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r>
      <w:tr w:rsidR="00B65132" w:rsidRPr="00022CED" w14:paraId="735F68E5"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5F992AF5"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455" w:type="pct"/>
            <w:tcBorders>
              <w:top w:val="nil"/>
              <w:left w:val="nil"/>
              <w:bottom w:val="single" w:sz="4" w:space="0" w:color="auto"/>
              <w:right w:val="single" w:sz="4" w:space="0" w:color="auto"/>
            </w:tcBorders>
            <w:shd w:val="clear" w:color="auto" w:fill="auto"/>
            <w:noWrap/>
            <w:hideMark/>
          </w:tcPr>
          <w:p w14:paraId="1211E5E1" w14:textId="34DC164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455" w:type="pct"/>
            <w:tcBorders>
              <w:top w:val="nil"/>
              <w:left w:val="nil"/>
              <w:bottom w:val="single" w:sz="4" w:space="0" w:color="auto"/>
              <w:right w:val="single" w:sz="4" w:space="0" w:color="auto"/>
            </w:tcBorders>
            <w:shd w:val="clear" w:color="auto" w:fill="auto"/>
            <w:noWrap/>
            <w:hideMark/>
          </w:tcPr>
          <w:p w14:paraId="53AC994A" w14:textId="704AFBD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455" w:type="pct"/>
            <w:tcBorders>
              <w:top w:val="nil"/>
              <w:left w:val="nil"/>
              <w:bottom w:val="single" w:sz="4" w:space="0" w:color="auto"/>
              <w:right w:val="single" w:sz="4" w:space="0" w:color="auto"/>
            </w:tcBorders>
            <w:shd w:val="clear" w:color="auto" w:fill="auto"/>
            <w:noWrap/>
            <w:hideMark/>
          </w:tcPr>
          <w:p w14:paraId="1F81A0B3" w14:textId="4793E0B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noWrap/>
            <w:hideMark/>
          </w:tcPr>
          <w:p w14:paraId="4AFEAD52" w14:textId="2A8BFB8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c>
          <w:tcPr>
            <w:tcW w:w="455" w:type="pct"/>
            <w:tcBorders>
              <w:top w:val="nil"/>
              <w:left w:val="nil"/>
              <w:bottom w:val="single" w:sz="4" w:space="0" w:color="auto"/>
              <w:right w:val="single" w:sz="4" w:space="0" w:color="auto"/>
            </w:tcBorders>
            <w:shd w:val="clear" w:color="auto" w:fill="auto"/>
            <w:noWrap/>
            <w:hideMark/>
          </w:tcPr>
          <w:p w14:paraId="274C08C5" w14:textId="58F6AA4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455" w:type="pct"/>
            <w:tcBorders>
              <w:top w:val="nil"/>
              <w:left w:val="nil"/>
              <w:bottom w:val="single" w:sz="4" w:space="0" w:color="auto"/>
              <w:right w:val="single" w:sz="4" w:space="0" w:color="auto"/>
            </w:tcBorders>
            <w:shd w:val="clear" w:color="auto" w:fill="auto"/>
            <w:noWrap/>
            <w:hideMark/>
          </w:tcPr>
          <w:p w14:paraId="2AF92936" w14:textId="647A03E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noWrap/>
            <w:hideMark/>
          </w:tcPr>
          <w:p w14:paraId="33AEC693" w14:textId="588380C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455" w:type="pct"/>
            <w:tcBorders>
              <w:top w:val="nil"/>
              <w:left w:val="nil"/>
              <w:bottom w:val="single" w:sz="4" w:space="0" w:color="auto"/>
              <w:right w:val="single" w:sz="4" w:space="0" w:color="auto"/>
            </w:tcBorders>
            <w:shd w:val="clear" w:color="auto" w:fill="auto"/>
            <w:noWrap/>
            <w:hideMark/>
          </w:tcPr>
          <w:p w14:paraId="5304B398" w14:textId="0649F96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455" w:type="pct"/>
            <w:tcBorders>
              <w:top w:val="nil"/>
              <w:left w:val="nil"/>
              <w:bottom w:val="single" w:sz="4" w:space="0" w:color="auto"/>
              <w:right w:val="single" w:sz="4" w:space="0" w:color="auto"/>
            </w:tcBorders>
            <w:shd w:val="clear" w:color="auto" w:fill="auto"/>
            <w:noWrap/>
            <w:hideMark/>
          </w:tcPr>
          <w:p w14:paraId="766A9EEA" w14:textId="19F7314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r>
      <w:tr w:rsidR="00B65132" w:rsidRPr="00022CED" w14:paraId="07D9D131"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2E481CFE"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455" w:type="pct"/>
            <w:tcBorders>
              <w:top w:val="nil"/>
              <w:left w:val="nil"/>
              <w:bottom w:val="single" w:sz="4" w:space="0" w:color="auto"/>
              <w:right w:val="single" w:sz="4" w:space="0" w:color="auto"/>
            </w:tcBorders>
            <w:shd w:val="clear" w:color="auto" w:fill="auto"/>
            <w:noWrap/>
            <w:hideMark/>
          </w:tcPr>
          <w:p w14:paraId="1F8D033C" w14:textId="5BA3862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455" w:type="pct"/>
            <w:tcBorders>
              <w:top w:val="nil"/>
              <w:left w:val="nil"/>
              <w:bottom w:val="single" w:sz="4" w:space="0" w:color="auto"/>
              <w:right w:val="single" w:sz="4" w:space="0" w:color="auto"/>
            </w:tcBorders>
            <w:shd w:val="clear" w:color="auto" w:fill="auto"/>
            <w:noWrap/>
            <w:hideMark/>
          </w:tcPr>
          <w:p w14:paraId="7FC1C8CB" w14:textId="595D5A8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55" w:type="pct"/>
            <w:tcBorders>
              <w:top w:val="nil"/>
              <w:left w:val="nil"/>
              <w:bottom w:val="single" w:sz="4" w:space="0" w:color="auto"/>
              <w:right w:val="single" w:sz="4" w:space="0" w:color="auto"/>
            </w:tcBorders>
            <w:shd w:val="clear" w:color="auto" w:fill="auto"/>
            <w:noWrap/>
            <w:hideMark/>
          </w:tcPr>
          <w:p w14:paraId="48411632" w14:textId="260EFD5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455" w:type="pct"/>
            <w:tcBorders>
              <w:top w:val="nil"/>
              <w:left w:val="nil"/>
              <w:bottom w:val="single" w:sz="4" w:space="0" w:color="auto"/>
              <w:right w:val="single" w:sz="4" w:space="0" w:color="auto"/>
            </w:tcBorders>
            <w:shd w:val="clear" w:color="auto" w:fill="auto"/>
            <w:noWrap/>
            <w:hideMark/>
          </w:tcPr>
          <w:p w14:paraId="03FD5F26" w14:textId="3159D9F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68</w:t>
            </w:r>
          </w:p>
        </w:tc>
        <w:tc>
          <w:tcPr>
            <w:tcW w:w="455" w:type="pct"/>
            <w:tcBorders>
              <w:top w:val="nil"/>
              <w:left w:val="nil"/>
              <w:bottom w:val="single" w:sz="4" w:space="0" w:color="auto"/>
              <w:right w:val="single" w:sz="4" w:space="0" w:color="auto"/>
            </w:tcBorders>
            <w:shd w:val="clear" w:color="auto" w:fill="auto"/>
            <w:noWrap/>
            <w:hideMark/>
          </w:tcPr>
          <w:p w14:paraId="2A37E642" w14:textId="13DBA73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455" w:type="pct"/>
            <w:tcBorders>
              <w:top w:val="nil"/>
              <w:left w:val="nil"/>
              <w:bottom w:val="single" w:sz="4" w:space="0" w:color="auto"/>
              <w:right w:val="single" w:sz="4" w:space="0" w:color="auto"/>
            </w:tcBorders>
            <w:shd w:val="clear" w:color="auto" w:fill="auto"/>
            <w:noWrap/>
            <w:hideMark/>
          </w:tcPr>
          <w:p w14:paraId="3D894752" w14:textId="0721E28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455" w:type="pct"/>
            <w:tcBorders>
              <w:top w:val="nil"/>
              <w:left w:val="nil"/>
              <w:bottom w:val="single" w:sz="4" w:space="0" w:color="auto"/>
              <w:right w:val="single" w:sz="4" w:space="0" w:color="auto"/>
            </w:tcBorders>
            <w:shd w:val="clear" w:color="auto" w:fill="auto"/>
            <w:noWrap/>
            <w:hideMark/>
          </w:tcPr>
          <w:p w14:paraId="5681EA5B" w14:textId="4BFBA32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1088F88" w14:textId="393E015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0773284" w14:textId="62EE332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B65132" w:rsidRPr="00022CED" w14:paraId="7A3CE4B6"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A3AF31B"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455" w:type="pct"/>
            <w:tcBorders>
              <w:top w:val="nil"/>
              <w:left w:val="nil"/>
              <w:bottom w:val="single" w:sz="4" w:space="0" w:color="auto"/>
              <w:right w:val="single" w:sz="4" w:space="0" w:color="auto"/>
            </w:tcBorders>
            <w:shd w:val="clear" w:color="auto" w:fill="auto"/>
            <w:noWrap/>
            <w:hideMark/>
          </w:tcPr>
          <w:p w14:paraId="528D3663" w14:textId="41B094F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0E6C5D2B" w14:textId="5A8CFD7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E3EEEFE" w14:textId="7931539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F638533" w14:textId="4CE2A3B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7F9EA58" w14:textId="239D500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99FEC57" w14:textId="6EC5764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473A8C30" w14:textId="686115E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C20EB53" w14:textId="31483E3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05F0997C" w14:textId="3274FA0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B65132" w:rsidRPr="00022CED" w14:paraId="06E6028C"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D1F22F1"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455" w:type="pct"/>
            <w:tcBorders>
              <w:top w:val="nil"/>
              <w:left w:val="nil"/>
              <w:bottom w:val="single" w:sz="4" w:space="0" w:color="auto"/>
              <w:right w:val="single" w:sz="4" w:space="0" w:color="auto"/>
            </w:tcBorders>
            <w:shd w:val="clear" w:color="auto" w:fill="auto"/>
            <w:noWrap/>
            <w:hideMark/>
          </w:tcPr>
          <w:p w14:paraId="7E8C1EBC" w14:textId="5A91851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084126C" w14:textId="182F06C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45C3AA73" w14:textId="682A113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E6EE939" w14:textId="291F0DD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FF61BAD" w14:textId="757A57D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1F90B250" w14:textId="4F18DA1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0D156149" w14:textId="5180EBA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0841E62B" w14:textId="23CCA64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327BF62" w14:textId="167060E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B65132" w:rsidRPr="00022CED" w14:paraId="205FC747"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0FC7692"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455" w:type="pct"/>
            <w:tcBorders>
              <w:top w:val="nil"/>
              <w:left w:val="nil"/>
              <w:bottom w:val="single" w:sz="4" w:space="0" w:color="auto"/>
              <w:right w:val="single" w:sz="4" w:space="0" w:color="auto"/>
            </w:tcBorders>
            <w:shd w:val="clear" w:color="auto" w:fill="auto"/>
            <w:noWrap/>
            <w:hideMark/>
          </w:tcPr>
          <w:p w14:paraId="305DA458" w14:textId="1F354CD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13768DA0" w14:textId="0BDBF6F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4623FBCE" w14:textId="4B14016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D7FEF04" w14:textId="1248068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0015CD8" w14:textId="5E6AFDB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F53B5FE" w14:textId="2FB7DAC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9799DDA" w14:textId="385298A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09A9801A" w14:textId="1F0661C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46A418FF" w14:textId="4DE52BD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B65132" w:rsidRPr="00022CED" w14:paraId="7FA725E7"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156CC410"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455" w:type="pct"/>
            <w:tcBorders>
              <w:top w:val="nil"/>
              <w:left w:val="nil"/>
              <w:bottom w:val="single" w:sz="4" w:space="0" w:color="auto"/>
              <w:right w:val="single" w:sz="4" w:space="0" w:color="auto"/>
            </w:tcBorders>
            <w:shd w:val="clear" w:color="auto" w:fill="auto"/>
            <w:noWrap/>
            <w:hideMark/>
          </w:tcPr>
          <w:p w14:paraId="08AA686A" w14:textId="1DF23F7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455" w:type="pct"/>
            <w:tcBorders>
              <w:top w:val="nil"/>
              <w:left w:val="nil"/>
              <w:bottom w:val="single" w:sz="4" w:space="0" w:color="auto"/>
              <w:right w:val="single" w:sz="4" w:space="0" w:color="auto"/>
            </w:tcBorders>
            <w:shd w:val="clear" w:color="auto" w:fill="auto"/>
            <w:noWrap/>
            <w:hideMark/>
          </w:tcPr>
          <w:p w14:paraId="0C7472BE" w14:textId="093D720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455" w:type="pct"/>
            <w:tcBorders>
              <w:top w:val="nil"/>
              <w:left w:val="nil"/>
              <w:bottom w:val="single" w:sz="4" w:space="0" w:color="auto"/>
              <w:right w:val="single" w:sz="4" w:space="0" w:color="auto"/>
            </w:tcBorders>
            <w:shd w:val="clear" w:color="auto" w:fill="auto"/>
            <w:noWrap/>
            <w:hideMark/>
          </w:tcPr>
          <w:p w14:paraId="6A629A65" w14:textId="5C8F4A9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noWrap/>
            <w:hideMark/>
          </w:tcPr>
          <w:p w14:paraId="63C9F772" w14:textId="341AB08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455" w:type="pct"/>
            <w:tcBorders>
              <w:top w:val="nil"/>
              <w:left w:val="nil"/>
              <w:bottom w:val="single" w:sz="4" w:space="0" w:color="auto"/>
              <w:right w:val="single" w:sz="4" w:space="0" w:color="auto"/>
            </w:tcBorders>
            <w:shd w:val="clear" w:color="auto" w:fill="auto"/>
            <w:noWrap/>
            <w:hideMark/>
          </w:tcPr>
          <w:p w14:paraId="5626B9B0" w14:textId="5B37B52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455" w:type="pct"/>
            <w:tcBorders>
              <w:top w:val="nil"/>
              <w:left w:val="nil"/>
              <w:bottom w:val="single" w:sz="4" w:space="0" w:color="auto"/>
              <w:right w:val="single" w:sz="4" w:space="0" w:color="auto"/>
            </w:tcBorders>
            <w:shd w:val="clear" w:color="auto" w:fill="auto"/>
            <w:noWrap/>
            <w:hideMark/>
          </w:tcPr>
          <w:p w14:paraId="26AE76A5" w14:textId="3FE3D1D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noWrap/>
            <w:hideMark/>
          </w:tcPr>
          <w:p w14:paraId="0E0A6C64" w14:textId="2F71D5C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455" w:type="pct"/>
            <w:tcBorders>
              <w:top w:val="nil"/>
              <w:left w:val="nil"/>
              <w:bottom w:val="single" w:sz="4" w:space="0" w:color="auto"/>
              <w:right w:val="single" w:sz="4" w:space="0" w:color="auto"/>
            </w:tcBorders>
            <w:shd w:val="clear" w:color="auto" w:fill="auto"/>
            <w:noWrap/>
            <w:hideMark/>
          </w:tcPr>
          <w:p w14:paraId="40ECE0A4" w14:textId="5ACE5CE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w:t>
            </w:r>
          </w:p>
        </w:tc>
        <w:tc>
          <w:tcPr>
            <w:tcW w:w="455" w:type="pct"/>
            <w:tcBorders>
              <w:top w:val="nil"/>
              <w:left w:val="nil"/>
              <w:bottom w:val="single" w:sz="4" w:space="0" w:color="auto"/>
              <w:right w:val="single" w:sz="4" w:space="0" w:color="auto"/>
            </w:tcBorders>
            <w:shd w:val="clear" w:color="auto" w:fill="auto"/>
            <w:noWrap/>
            <w:hideMark/>
          </w:tcPr>
          <w:p w14:paraId="5A72C2C7" w14:textId="4A5B870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r>
      <w:tr w:rsidR="00B65132" w:rsidRPr="00022CED" w14:paraId="7CCD5350" w14:textId="77777777" w:rsidTr="00700C3E">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E89710B" w14:textId="60FEFE24" w:rsidR="001B6A88" w:rsidRPr="00C60277" w:rsidRDefault="001B6A8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4A661869" w14:textId="1C8B579D" w:rsidR="00F47416" w:rsidRPr="00C60277" w:rsidRDefault="00E275B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455" w:type="pct"/>
            <w:tcBorders>
              <w:top w:val="nil"/>
              <w:left w:val="nil"/>
              <w:bottom w:val="single" w:sz="4" w:space="0" w:color="auto"/>
              <w:right w:val="single" w:sz="4" w:space="0" w:color="auto"/>
            </w:tcBorders>
            <w:shd w:val="clear" w:color="auto" w:fill="auto"/>
            <w:noWrap/>
            <w:hideMark/>
          </w:tcPr>
          <w:p w14:paraId="69F28739" w14:textId="59FCFC51" w:rsidR="00F47416" w:rsidRPr="00C60277" w:rsidRDefault="1496DF1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70.13</w:t>
            </w:r>
          </w:p>
          <w:p w14:paraId="49C359F9" w14:textId="03D26010" w:rsidR="00F47416" w:rsidRPr="00C60277" w:rsidRDefault="1496DF1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p>
        </w:tc>
        <w:tc>
          <w:tcPr>
            <w:tcW w:w="455" w:type="pct"/>
            <w:tcBorders>
              <w:top w:val="nil"/>
              <w:left w:val="nil"/>
              <w:bottom w:val="single" w:sz="4" w:space="0" w:color="auto"/>
              <w:right w:val="single" w:sz="4" w:space="0" w:color="auto"/>
            </w:tcBorders>
            <w:shd w:val="clear" w:color="auto" w:fill="auto"/>
            <w:noWrap/>
            <w:hideMark/>
          </w:tcPr>
          <w:p w14:paraId="61E54488" w14:textId="0A83B550" w:rsidR="00F47416" w:rsidRPr="00C60277" w:rsidRDefault="1496DF1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35.04</w:t>
            </w:r>
          </w:p>
          <w:p w14:paraId="665F7986" w14:textId="4AB6D734" w:rsidR="00F47416" w:rsidRPr="00C60277" w:rsidRDefault="1496DF1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p>
        </w:tc>
        <w:tc>
          <w:tcPr>
            <w:tcW w:w="455" w:type="pct"/>
            <w:tcBorders>
              <w:top w:val="nil"/>
              <w:left w:val="nil"/>
              <w:bottom w:val="single" w:sz="4" w:space="0" w:color="auto"/>
              <w:right w:val="single" w:sz="4" w:space="0" w:color="auto"/>
            </w:tcBorders>
            <w:shd w:val="clear" w:color="auto" w:fill="auto"/>
            <w:noWrap/>
            <w:hideMark/>
          </w:tcPr>
          <w:p w14:paraId="77C6023C" w14:textId="3168890A" w:rsidR="00F47416" w:rsidRPr="00C60277" w:rsidRDefault="1496DF1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104.77 (14)</w:t>
            </w:r>
          </w:p>
        </w:tc>
        <w:tc>
          <w:tcPr>
            <w:tcW w:w="455" w:type="pct"/>
            <w:tcBorders>
              <w:top w:val="nil"/>
              <w:left w:val="nil"/>
              <w:bottom w:val="single" w:sz="4" w:space="0" w:color="auto"/>
              <w:right w:val="single" w:sz="4" w:space="0" w:color="auto"/>
            </w:tcBorders>
            <w:shd w:val="clear" w:color="auto" w:fill="auto"/>
            <w:noWrap/>
            <w:hideMark/>
          </w:tcPr>
          <w:p w14:paraId="0575B5F8" w14:textId="72829198" w:rsidR="00F47416" w:rsidRPr="00C60277" w:rsidRDefault="4F72768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69.28</w:t>
            </w:r>
          </w:p>
          <w:p w14:paraId="0250C1F8" w14:textId="19F38DEA" w:rsidR="00F47416" w:rsidRPr="00C60277" w:rsidRDefault="4F72768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p>
        </w:tc>
        <w:tc>
          <w:tcPr>
            <w:tcW w:w="455" w:type="pct"/>
            <w:tcBorders>
              <w:top w:val="nil"/>
              <w:left w:val="nil"/>
              <w:bottom w:val="single" w:sz="4" w:space="0" w:color="auto"/>
              <w:right w:val="single" w:sz="4" w:space="0" w:color="auto"/>
            </w:tcBorders>
            <w:shd w:val="clear" w:color="auto" w:fill="auto"/>
            <w:noWrap/>
            <w:hideMark/>
          </w:tcPr>
          <w:p w14:paraId="1C777916" w14:textId="3C1967F0" w:rsidR="00F47416" w:rsidRPr="00C60277" w:rsidRDefault="4F72768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33.67</w:t>
            </w:r>
          </w:p>
          <w:p w14:paraId="6F2DF878" w14:textId="125E15EF" w:rsidR="00F47416" w:rsidRPr="00C60277" w:rsidRDefault="4F72768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p>
        </w:tc>
        <w:tc>
          <w:tcPr>
            <w:tcW w:w="455" w:type="pct"/>
            <w:tcBorders>
              <w:top w:val="nil"/>
              <w:left w:val="nil"/>
              <w:bottom w:val="single" w:sz="4" w:space="0" w:color="auto"/>
              <w:right w:val="single" w:sz="4" w:space="0" w:color="auto"/>
            </w:tcBorders>
            <w:shd w:val="clear" w:color="auto" w:fill="auto"/>
            <w:noWrap/>
            <w:hideMark/>
          </w:tcPr>
          <w:p w14:paraId="51A20855" w14:textId="2CFA7C99" w:rsidR="00F47416" w:rsidRPr="00C60277" w:rsidRDefault="5DA2D900"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102.9 (18)</w:t>
            </w:r>
          </w:p>
        </w:tc>
        <w:tc>
          <w:tcPr>
            <w:tcW w:w="455" w:type="pct"/>
            <w:tcBorders>
              <w:top w:val="nil"/>
              <w:left w:val="nil"/>
              <w:bottom w:val="single" w:sz="4" w:space="0" w:color="auto"/>
              <w:right w:val="single" w:sz="4" w:space="0" w:color="auto"/>
            </w:tcBorders>
            <w:shd w:val="clear" w:color="auto" w:fill="auto"/>
            <w:noWrap/>
            <w:hideMark/>
          </w:tcPr>
          <w:p w14:paraId="54A9E9C1" w14:textId="6E709838" w:rsidR="00F47416" w:rsidRPr="00C60277" w:rsidRDefault="0EF007F7"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65.05</w:t>
            </w:r>
          </w:p>
          <w:p w14:paraId="502695A5" w14:textId="483F5288" w:rsidR="00F47416" w:rsidRPr="00C60277" w:rsidRDefault="0EF007F7"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p>
        </w:tc>
        <w:tc>
          <w:tcPr>
            <w:tcW w:w="455" w:type="pct"/>
            <w:tcBorders>
              <w:top w:val="nil"/>
              <w:left w:val="nil"/>
              <w:bottom w:val="single" w:sz="4" w:space="0" w:color="auto"/>
              <w:right w:val="single" w:sz="4" w:space="0" w:color="auto"/>
            </w:tcBorders>
            <w:shd w:val="clear" w:color="auto" w:fill="auto"/>
            <w:noWrap/>
            <w:hideMark/>
          </w:tcPr>
          <w:p w14:paraId="4940B6C7" w14:textId="7C857F5A" w:rsidR="00F47416" w:rsidRPr="00C60277" w:rsidRDefault="0EF007F7"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36.34</w:t>
            </w:r>
          </w:p>
          <w:p w14:paraId="7347C2F0" w14:textId="2640390E" w:rsidR="00F47416" w:rsidRPr="00C60277" w:rsidRDefault="0EF007F7"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p>
        </w:tc>
        <w:tc>
          <w:tcPr>
            <w:tcW w:w="455" w:type="pct"/>
            <w:tcBorders>
              <w:top w:val="nil"/>
              <w:left w:val="nil"/>
              <w:bottom w:val="single" w:sz="4" w:space="0" w:color="auto"/>
              <w:right w:val="single" w:sz="4" w:space="0" w:color="auto"/>
            </w:tcBorders>
            <w:shd w:val="clear" w:color="auto" w:fill="auto"/>
            <w:noWrap/>
            <w:hideMark/>
          </w:tcPr>
          <w:p w14:paraId="186B5852" w14:textId="18EF0751" w:rsidR="00F47416" w:rsidRPr="00C60277" w:rsidRDefault="0EF007F7"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101.36</w:t>
            </w:r>
          </w:p>
          <w:p w14:paraId="230E75E3" w14:textId="730C1C95" w:rsidR="00F47416" w:rsidRPr="00C60277" w:rsidRDefault="0EF007F7"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p>
        </w:tc>
      </w:tr>
    </w:tbl>
    <w:p w14:paraId="4452841A" w14:textId="74CFB7DF" w:rsidR="004D04AA" w:rsidRPr="009418C6" w:rsidRDefault="00700C3E" w:rsidP="007A1694">
      <w:pPr>
        <w:keepNext/>
        <w:jc w:val="center"/>
        <w:rPr>
          <w:lang w:val="en-GB"/>
        </w:rPr>
      </w:pPr>
      <w:r w:rsidRPr="009418C6">
        <w:rPr>
          <w:noProof/>
          <w:lang w:val="en-GB"/>
        </w:rPr>
        <w:drawing>
          <wp:inline distT="0" distB="0" distL="0" distR="0" wp14:anchorId="5FCDC971" wp14:editId="329192A2">
            <wp:extent cx="4631055" cy="5393267"/>
            <wp:effectExtent l="0" t="0" r="17145" b="17145"/>
            <wp:docPr id="690042075" name="Chart 690042075">
              <a:extLst xmlns:a="http://schemas.openxmlformats.org/drawingml/2006/main">
                <a:ext uri="{FF2B5EF4-FFF2-40B4-BE49-F238E27FC236}">
                  <a16:creationId xmlns:a16="http://schemas.microsoft.com/office/drawing/2014/main" id="{C0294293-8480-7C40-B5DE-7F72FEC91E7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2CA2C139" w14:textId="055BE5BD" w:rsidR="004D04AA" w:rsidRPr="00C60277" w:rsidRDefault="004D04AA"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90</w:t>
      </w:r>
      <w:r w:rsidRPr="00C60277">
        <w:fldChar w:fldCharType="end"/>
      </w:r>
      <w:r w:rsidRPr="00C60277">
        <w:t>. Indicator 2A.8 The overall enrolment rate of children/learners with an official decision of SEN in all recognised forms of education (%), ISCED 02 boys and ISCED 02 girls</w:t>
      </w:r>
    </w:p>
    <w:p w14:paraId="6CFF9755" w14:textId="3E6655E4" w:rsidR="00115950" w:rsidRPr="00115950" w:rsidRDefault="00115950" w:rsidP="00EE1500">
      <w:pPr>
        <w:pStyle w:val="Agency-footnote-report"/>
      </w:pPr>
      <w:r>
        <w:t xml:space="preserve">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 (see </w:t>
      </w:r>
      <w:hyperlink w:anchor="Table22" w:history="1">
        <w:r>
          <w:rPr>
            <w:rStyle w:val="Hyperlink"/>
          </w:rPr>
          <w:t>Table 22</w:t>
        </w:r>
      </w:hyperlink>
      <w:r>
        <w:t>).</w:t>
      </w:r>
    </w:p>
    <w:p w14:paraId="6221DF0C" w14:textId="10120354" w:rsidR="004D04AA" w:rsidRPr="00C60277" w:rsidRDefault="00700C3E" w:rsidP="007A1694">
      <w:pPr>
        <w:keepNext/>
        <w:jc w:val="center"/>
        <w:rPr>
          <w:lang w:val="en-GB"/>
        </w:rPr>
      </w:pPr>
      <w:r w:rsidRPr="009418C6">
        <w:rPr>
          <w:noProof/>
          <w:lang w:val="en-GB"/>
        </w:rPr>
        <w:drawing>
          <wp:inline distT="0" distB="0" distL="0" distR="0" wp14:anchorId="1E165F0C" wp14:editId="00481701">
            <wp:extent cx="4673600" cy="3937000"/>
            <wp:effectExtent l="0" t="0" r="12700" b="12700"/>
            <wp:docPr id="690042076" name="Chart 690042076">
              <a:extLst xmlns:a="http://schemas.openxmlformats.org/drawingml/2006/main">
                <a:ext uri="{FF2B5EF4-FFF2-40B4-BE49-F238E27FC236}">
                  <a16:creationId xmlns:a16="http://schemas.microsoft.com/office/drawing/2014/main" id="{29923E2B-5169-E947-AA3B-702629D29CE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5772B909" w14:textId="55E69A74" w:rsidR="00A101E4" w:rsidRPr="00C60277" w:rsidRDefault="004D04AA"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91</w:t>
      </w:r>
      <w:r w:rsidRPr="00C60277">
        <w:rPr>
          <w:b w:val="0"/>
          <w:bCs w:val="0"/>
        </w:rPr>
        <w:fldChar w:fldCharType="end"/>
      </w:r>
      <w:r w:rsidRPr="00C60277">
        <w:t>. Indicator 2A.8 The overall enrolment rate of children/learners with an official decision of SEN in all recognised forms of education (%)</w:t>
      </w:r>
      <w:r w:rsidR="00F96AEE" w:rsidRPr="00C60277">
        <w:t>, ISCED 02 total</w:t>
      </w:r>
    </w:p>
    <w:p w14:paraId="1ECB3E2A" w14:textId="471AADA9" w:rsidR="00115950" w:rsidRPr="00115950" w:rsidRDefault="00115950" w:rsidP="00EE1500">
      <w:pPr>
        <w:pStyle w:val="Agency-footnote-report"/>
      </w:pPr>
      <w:r>
        <w:t xml:space="preserve">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 (see </w:t>
      </w:r>
      <w:hyperlink w:anchor="Table22" w:history="1">
        <w:r>
          <w:rPr>
            <w:rStyle w:val="Hyperlink"/>
          </w:rPr>
          <w:t>Table 22</w:t>
        </w:r>
      </w:hyperlink>
      <w:r>
        <w:t>).</w:t>
      </w:r>
    </w:p>
    <w:p w14:paraId="22961C66" w14:textId="1B8D330D" w:rsidR="0047664C" w:rsidRPr="009418C6" w:rsidRDefault="00700C3E" w:rsidP="007A1694">
      <w:pPr>
        <w:keepNext/>
        <w:jc w:val="center"/>
        <w:rPr>
          <w:lang w:val="en-GB"/>
        </w:rPr>
      </w:pPr>
      <w:r w:rsidRPr="009418C6">
        <w:rPr>
          <w:noProof/>
          <w:lang w:val="en-GB"/>
        </w:rPr>
        <w:drawing>
          <wp:inline distT="0" distB="0" distL="0" distR="0" wp14:anchorId="12EC4B53" wp14:editId="30697CB5">
            <wp:extent cx="4622800" cy="6299835"/>
            <wp:effectExtent l="0" t="0" r="12700" b="12065"/>
            <wp:docPr id="690042077" name="Chart 690042077">
              <a:extLst xmlns:a="http://schemas.openxmlformats.org/drawingml/2006/main">
                <a:ext uri="{FF2B5EF4-FFF2-40B4-BE49-F238E27FC236}">
                  <a16:creationId xmlns:a16="http://schemas.microsoft.com/office/drawing/2014/main" id="{E4564FEE-3BEF-8A44-9E3A-D03751418DC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73CC27B4" w14:textId="58C49044" w:rsidR="0047664C" w:rsidRPr="00C60277" w:rsidRDefault="0047664C"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92</w:t>
      </w:r>
      <w:r w:rsidRPr="00C60277">
        <w:fldChar w:fldCharType="end"/>
      </w:r>
      <w:r w:rsidRPr="00C60277">
        <w:t>. Indicator 2A.8 The overall enrolment rate of children/learners with an official decision of SEN in all recognised forms of education (%), ISCED 1+2 boys and ISCED </w:t>
      </w:r>
      <w:r w:rsidR="00816309" w:rsidRPr="00C60277">
        <w:t>1+2</w:t>
      </w:r>
      <w:r w:rsidRPr="00C60277">
        <w:t xml:space="preserve"> girls</w:t>
      </w:r>
    </w:p>
    <w:p w14:paraId="6F3F7B32" w14:textId="2FF9E9EB" w:rsidR="00816309" w:rsidRPr="00C60277" w:rsidRDefault="00700C3E" w:rsidP="007A1694">
      <w:pPr>
        <w:keepNext/>
        <w:jc w:val="center"/>
        <w:rPr>
          <w:lang w:val="en-GB"/>
        </w:rPr>
      </w:pPr>
      <w:r w:rsidRPr="009418C6">
        <w:rPr>
          <w:noProof/>
          <w:lang w:val="en-GB"/>
        </w:rPr>
        <w:drawing>
          <wp:inline distT="0" distB="0" distL="0" distR="0" wp14:anchorId="218FB6D0" wp14:editId="1D9D7D03">
            <wp:extent cx="4613910" cy="4861711"/>
            <wp:effectExtent l="0" t="0" r="8890" b="15240"/>
            <wp:docPr id="690042078" name="Chart 690042078">
              <a:extLst xmlns:a="http://schemas.openxmlformats.org/drawingml/2006/main">
                <a:ext uri="{FF2B5EF4-FFF2-40B4-BE49-F238E27FC236}">
                  <a16:creationId xmlns:a16="http://schemas.microsoft.com/office/drawing/2014/main" id="{FA3F3A84-9616-0945-8E7B-2A1CA223708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11A4AE6E" w14:textId="0EC32629" w:rsidR="00A101E4" w:rsidRPr="00C60277" w:rsidRDefault="00816309"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93</w:t>
      </w:r>
      <w:r w:rsidRPr="00C60277">
        <w:rPr>
          <w:b w:val="0"/>
          <w:bCs w:val="0"/>
        </w:rPr>
        <w:fldChar w:fldCharType="end"/>
      </w:r>
      <w:r w:rsidRPr="00C60277">
        <w:t>. Indicator 2A.8 The overall enrolment rate of children/learners with an official decision of SEN in all recognised forms of education (%), ISCED 1+2 total</w:t>
      </w:r>
    </w:p>
    <w:p w14:paraId="5D354BD3" w14:textId="5DB739AA" w:rsidR="00115950" w:rsidRPr="00115950" w:rsidRDefault="00115950" w:rsidP="00EE1500">
      <w:pPr>
        <w:pStyle w:val="Agency-footnote-report"/>
      </w:pPr>
      <w:r>
        <w:t xml:space="preserve">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 (see </w:t>
      </w:r>
      <w:hyperlink w:anchor="Table22" w:history="1">
        <w:r>
          <w:rPr>
            <w:rStyle w:val="Hyperlink"/>
          </w:rPr>
          <w:t>Table 22</w:t>
        </w:r>
      </w:hyperlink>
      <w:r>
        <w:t>).</w:t>
      </w:r>
    </w:p>
    <w:p w14:paraId="445005C2" w14:textId="6889A25D" w:rsidR="00816309" w:rsidRPr="009418C6" w:rsidRDefault="00700C3E" w:rsidP="007A1694">
      <w:pPr>
        <w:keepNext/>
        <w:jc w:val="center"/>
        <w:rPr>
          <w:lang w:val="en-GB"/>
        </w:rPr>
      </w:pPr>
      <w:r w:rsidRPr="009418C6">
        <w:rPr>
          <w:noProof/>
          <w:lang w:val="en-GB"/>
        </w:rPr>
        <w:drawing>
          <wp:inline distT="0" distB="0" distL="0" distR="0" wp14:anchorId="0326B157" wp14:editId="6A888360">
            <wp:extent cx="4622800" cy="4936067"/>
            <wp:effectExtent l="0" t="0" r="12700" b="17145"/>
            <wp:docPr id="690042079" name="Chart 690042079">
              <a:extLst xmlns:a="http://schemas.openxmlformats.org/drawingml/2006/main">
                <a:ext uri="{FF2B5EF4-FFF2-40B4-BE49-F238E27FC236}">
                  <a16:creationId xmlns:a16="http://schemas.microsoft.com/office/drawing/2014/main" id="{645398E6-C194-2C47-9A11-494B404A2A9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4CF9CB1A" w14:textId="62636539" w:rsidR="00816309" w:rsidRPr="00C60277" w:rsidRDefault="00816309"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94</w:t>
      </w:r>
      <w:r w:rsidRPr="00C60277">
        <w:fldChar w:fldCharType="end"/>
      </w:r>
      <w:r w:rsidRPr="00C60277">
        <w:t>. Indicator 2A.8 The overall enrolment rate of children/learners with an official decision of SEN in all recognised forms of education (%), ISCED 3 boys and ISCED 3 girls</w:t>
      </w:r>
    </w:p>
    <w:p w14:paraId="4739AFFE" w14:textId="0AFCE6C5" w:rsidR="00816309" w:rsidRPr="00C60277" w:rsidRDefault="00700C3E" w:rsidP="00977CDF">
      <w:pPr>
        <w:keepNext/>
        <w:jc w:val="center"/>
        <w:rPr>
          <w:lang w:val="en-GB"/>
        </w:rPr>
      </w:pPr>
      <w:r w:rsidRPr="009418C6">
        <w:rPr>
          <w:noProof/>
          <w:lang w:val="en-GB"/>
        </w:rPr>
        <w:drawing>
          <wp:inline distT="0" distB="0" distL="0" distR="0" wp14:anchorId="232DB908" wp14:editId="5D919B66">
            <wp:extent cx="4613910" cy="4504267"/>
            <wp:effectExtent l="0" t="0" r="8890" b="17145"/>
            <wp:docPr id="690042080" name="Chart 690042080">
              <a:extLst xmlns:a="http://schemas.openxmlformats.org/drawingml/2006/main">
                <a:ext uri="{FF2B5EF4-FFF2-40B4-BE49-F238E27FC236}">
                  <a16:creationId xmlns:a16="http://schemas.microsoft.com/office/drawing/2014/main" id="{EAC346D0-4189-FA42-9CCD-5D96BBECC0C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0A436D90" w14:textId="03D8EF1E" w:rsidR="00A101E4" w:rsidRPr="00C60277" w:rsidRDefault="00816309"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95</w:t>
      </w:r>
      <w:r w:rsidRPr="00C60277">
        <w:fldChar w:fldCharType="end"/>
      </w:r>
      <w:r w:rsidRPr="00C60277">
        <w:t>. Indicator 2A.8 The overall enrolment rate of children/learners with an official decision of SEN in all recognised forms of education (%), ISCED 3 total</w:t>
      </w:r>
    </w:p>
    <w:p w14:paraId="092BC479" w14:textId="720F83AD" w:rsidR="00115950" w:rsidRPr="00115950" w:rsidRDefault="00115950" w:rsidP="00EE1500">
      <w:pPr>
        <w:pStyle w:val="Agency-footnote-report"/>
      </w:pPr>
      <w:r>
        <w:t xml:space="preserve">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 (see </w:t>
      </w:r>
      <w:hyperlink w:anchor="Table22" w:history="1">
        <w:r>
          <w:rPr>
            <w:rStyle w:val="Hyperlink"/>
          </w:rPr>
          <w:t>Table 22</w:t>
        </w:r>
      </w:hyperlink>
      <w:r>
        <w:t>).</w:t>
      </w:r>
    </w:p>
    <w:p w14:paraId="7A6AEC9E" w14:textId="673185EE" w:rsidR="007029C5" w:rsidRPr="009418C6" w:rsidRDefault="007029C5" w:rsidP="009418C6">
      <w:pPr>
        <w:pStyle w:val="Agency-body-text-report"/>
      </w:pPr>
      <w:r w:rsidRPr="00C60277">
        <w:br w:type="page"/>
      </w:r>
    </w:p>
    <w:p w14:paraId="1AA5573B" w14:textId="488865BE" w:rsidR="0057223B" w:rsidRPr="00C60277" w:rsidRDefault="002136B1" w:rsidP="00014188">
      <w:pPr>
        <w:pStyle w:val="Agency-heading-2-report"/>
      </w:pPr>
      <w:bookmarkStart w:id="44" w:name="_Toc119416361"/>
      <w:r w:rsidRPr="009418C6">
        <w:t>Indicators 2B.1</w:t>
      </w:r>
      <w:r w:rsidR="00C642CD" w:rsidRPr="009418C6">
        <w:t>–</w:t>
      </w:r>
      <w:r w:rsidRPr="009418C6">
        <w:t>2B.6</w:t>
      </w:r>
      <w:r w:rsidR="00C642CD" w:rsidRPr="009418C6">
        <w:t>:</w:t>
      </w:r>
      <w:r w:rsidRPr="009418C6">
        <w:t xml:space="preserve"> </w:t>
      </w:r>
      <w:r w:rsidR="00C642CD" w:rsidRPr="009418C6">
        <w:t>D</w:t>
      </w:r>
      <w:r w:rsidRPr="009418C6">
        <w:t xml:space="preserve">istribution of placements of children/learners with an official decision of SEN, </w:t>
      </w:r>
      <w:r w:rsidR="009520AB" w:rsidRPr="00C60277">
        <w:t xml:space="preserve">based on the </w:t>
      </w:r>
      <w:r w:rsidRPr="009418C6">
        <w:t>overall population of learners with an official decision of SEN data provided in Data Table 2</w:t>
      </w:r>
      <w:bookmarkEnd w:id="44"/>
    </w:p>
    <w:p w14:paraId="0A3C252E" w14:textId="10B8BFDE" w:rsidR="00F47416" w:rsidRPr="00C60277" w:rsidRDefault="35FF24E3" w:rsidP="0057223B">
      <w:pPr>
        <w:pStyle w:val="Agency-heading-3-report"/>
      </w:pPr>
      <w:bookmarkStart w:id="45" w:name="_Toc119416362"/>
      <w:r w:rsidRPr="00C60277">
        <w:t>Indicator 2B.1 The enrolment rate of children/learners with an official decision of SEN in mainstream education (%)</w:t>
      </w:r>
      <w:bookmarkEnd w:id="45"/>
    </w:p>
    <w:p w14:paraId="64BDC66F" w14:textId="2A584F0F" w:rsidR="006B72BE" w:rsidRPr="009418C6" w:rsidRDefault="220DB5BF" w:rsidP="00075CDD">
      <w:pPr>
        <w:pStyle w:val="Agency-body-text-report"/>
      </w:pPr>
      <w:r w:rsidRPr="00C60277">
        <w:t>The data shows children/learners with an official decision of SEN who are or are not in mainstream education</w:t>
      </w:r>
      <w:r w:rsidR="00CD0EFE" w:rsidRPr="00C60277">
        <w:t>,</w:t>
      </w:r>
      <w:r w:rsidRPr="00C60277">
        <w:t xml:space="preserve"> </w:t>
      </w:r>
      <w:r w:rsidRPr="009418C6">
        <w:t>based on the overall population of learners with an official decision of SEN.</w:t>
      </w:r>
    </w:p>
    <w:p w14:paraId="31EF3F60" w14:textId="5B483CF2" w:rsidR="006B72BE" w:rsidRPr="00C60277" w:rsidRDefault="220DB5BF" w:rsidP="006B72BE">
      <w:pPr>
        <w:pStyle w:val="Agency-body-text-report"/>
      </w:pPr>
      <w:r w:rsidRPr="00C60277">
        <w:t>In most countries, enrolment in mainstream education implies placement in a mainstream class, or placement in a separate special class within a mainstream school. Those children/learners with an official decision of SEN who are not in mainstream settings are in fully separate special schools, non-formal education run by health or social services, etc., home-schooled, or are out-of-school children/learners.</w:t>
      </w:r>
    </w:p>
    <w:p w14:paraId="0E064C4D" w14:textId="71781EC6" w:rsidR="00BB5ED9" w:rsidRPr="00C60277" w:rsidRDefault="007029C5" w:rsidP="00014188">
      <w:pPr>
        <w:pStyle w:val="Agency-body-text-report"/>
        <w:keepNext/>
      </w:pPr>
      <w:r w:rsidRPr="00C60277">
        <w:t>This indicator has been calculated as follows:</w:t>
      </w:r>
    </w:p>
    <w:p w14:paraId="4F8EB296" w14:textId="550DCDDF" w:rsidR="007029C5" w:rsidRPr="00C60277" w:rsidRDefault="00941525" w:rsidP="00014188">
      <w:pPr>
        <w:pStyle w:val="Agency-body-text-report"/>
        <w:spacing w:before="360" w:after="360"/>
        <w:jc w:val="center"/>
      </w:pPr>
      <w:r w:rsidRPr="00416CBC">
        <w:rPr>
          <w:noProof/>
        </w:rPr>
        <mc:AlternateContent>
          <mc:Choice Requires="wps">
            <w:drawing>
              <wp:anchor distT="0" distB="0" distL="114300" distR="114300" simplePos="0" relativeHeight="251658338" behindDoc="0" locked="0" layoutInCell="1" allowOverlap="1" wp14:anchorId="13FED8D8" wp14:editId="026D2E79">
                <wp:simplePos x="0" y="0"/>
                <wp:positionH relativeFrom="column">
                  <wp:posOffset>4429310</wp:posOffset>
                </wp:positionH>
                <wp:positionV relativeFrom="paragraph">
                  <wp:posOffset>663290</wp:posOffset>
                </wp:positionV>
                <wp:extent cx="638810" cy="394335"/>
                <wp:effectExtent l="0" t="0" r="0" b="0"/>
                <wp:wrapNone/>
                <wp:docPr id="1666648261" name="Text Box 1666648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7E8355D2"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45461442">
              <v:shape id="Text Box 1666648261" style="position:absolute;left:0;text-align:left;margin-left:348.75pt;margin-top:52.25pt;width:50.3pt;height:31.0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02"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" w14:anchorId="13FED8D8">
                <v:textbox>
                  <w:txbxContent>
                    <w:p w:rsidRPr="00B324D2" w:rsidR="00BF73E7" w:rsidP="00BF73E7" w:rsidRDefault="00BF73E7" w14:paraId="0487CE70"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336" behindDoc="0" locked="0" layoutInCell="1" allowOverlap="1" wp14:anchorId="2CD8FE90" wp14:editId="75F13FF9">
                <wp:simplePos x="0" y="0"/>
                <wp:positionH relativeFrom="column">
                  <wp:posOffset>699505</wp:posOffset>
                </wp:positionH>
                <wp:positionV relativeFrom="paragraph">
                  <wp:posOffset>285115</wp:posOffset>
                </wp:positionV>
                <wp:extent cx="3851910" cy="539115"/>
                <wp:effectExtent l="0" t="0" r="0" b="0"/>
                <wp:wrapNone/>
                <wp:docPr id="1666648259" name="Text Box 1666648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539115"/>
                        </a:xfrm>
                        <a:prstGeom prst="rect">
                          <a:avLst/>
                        </a:prstGeom>
                        <a:noFill/>
                        <a:ln w="6350">
                          <a:noFill/>
                        </a:ln>
                      </wps:spPr>
                      <wps:txbx>
                        <w:txbxContent>
                          <w:p w14:paraId="165FF473"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242C08">
                              <w:rPr>
                                <w:rFonts w:ascii="Calibri" w:hAnsi="Calibri"/>
                                <w:b/>
                                <w:bCs/>
                                <w:color w:val="002060"/>
                              </w:rPr>
                              <w:t>number of children/learners with an official decision of SEN educated in mainstream (pre-)schools (Q2.3)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3DDB588E">
              <v:shape id="Text Box 1666648259" style="position:absolute;left:0;text-align:left;margin-left:55.1pt;margin-top:22.45pt;width:303.3pt;height:42.4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03"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" w14:anchorId="2CD8FE90">
                <v:textbox>
                  <w:txbxContent>
                    <w:p w:rsidRPr="00B324D2" w:rsidR="00BF73E7" w:rsidP="00BF73E7" w:rsidRDefault="00BF73E7" w14:paraId="478FD82F" w14:textId="77777777">
                      <w:pPr>
                        <w:rPr>
                          <w:rFonts w:ascii="Calibri" w:hAnsi="Calibri"/>
                          <w:b/>
                          <w:bCs/>
                          <w:color w:val="002060"/>
                        </w:rPr>
                      </w:pPr>
                      <w:r w:rsidRPr="00BD6E8E">
                        <w:rPr>
                          <w:rFonts w:ascii="Calibri" w:hAnsi="Calibri"/>
                          <w:b/>
                          <w:bCs/>
                          <w:color w:val="002060"/>
                        </w:rPr>
                        <w:t xml:space="preserve">The </w:t>
                      </w:r>
                      <w:r w:rsidRPr="00242C08">
                        <w:rPr>
                          <w:rFonts w:ascii="Calibri" w:hAnsi="Calibri"/>
                          <w:b/>
                          <w:bCs/>
                          <w:color w:val="002060"/>
                        </w:rPr>
                        <w:t>number of children/learners with an official decision of SEN educated in mainstream (pre-)schools (Q2.3)</w:t>
                      </w:r>
                    </w:p>
                  </w:txbxContent>
                </v:textbox>
              </v:shape>
            </w:pict>
          </mc:Fallback>
        </mc:AlternateContent>
      </w:r>
      <w:r w:rsidRPr="00416CBC">
        <w:rPr>
          <w:noProof/>
        </w:rPr>
        <mc:AlternateContent>
          <mc:Choice Requires="wps">
            <w:drawing>
              <wp:anchor distT="0" distB="0" distL="114300" distR="114300" simplePos="0" relativeHeight="251658337" behindDoc="0" locked="0" layoutInCell="1" allowOverlap="1" wp14:anchorId="7ED3CD94" wp14:editId="79EFCF8F">
                <wp:simplePos x="0" y="0"/>
                <wp:positionH relativeFrom="column">
                  <wp:posOffset>696370</wp:posOffset>
                </wp:positionH>
                <wp:positionV relativeFrom="paragraph">
                  <wp:posOffset>932815</wp:posOffset>
                </wp:positionV>
                <wp:extent cx="3792220" cy="681990"/>
                <wp:effectExtent l="0" t="0" r="0" b="0"/>
                <wp:wrapNone/>
                <wp:docPr id="1666648260" name="Text Box 16666482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5A277F14"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C094DB6">
              <v:shape id="Text Box 1666648260" style="position:absolute;left:0;text-align:left;margin-left:54.85pt;margin-top:73.45pt;width:298.6pt;height:53.7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04"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" w14:anchorId="7ED3CD94">
                <v:textbox>
                  <w:txbxContent>
                    <w:p w:rsidRPr="00B324D2" w:rsidR="00BF73E7" w:rsidP="00BF73E7" w:rsidRDefault="00BF73E7" w14:paraId="61869CB7" w14:textId="7777777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Pr="00416CBC">
        <w:rPr>
          <w:noProof/>
        </w:rPr>
        <mc:AlternateContent>
          <mc:Choice Requires="wps">
            <w:drawing>
              <wp:anchor distT="0" distB="0" distL="114300" distR="114300" simplePos="0" relativeHeight="251658335" behindDoc="0" locked="0" layoutInCell="1" allowOverlap="1" wp14:anchorId="0AD5BDB4" wp14:editId="2B35F124">
                <wp:simplePos x="0" y="0"/>
                <wp:positionH relativeFrom="column">
                  <wp:posOffset>789900</wp:posOffset>
                </wp:positionH>
                <wp:positionV relativeFrom="paragraph">
                  <wp:posOffset>820850</wp:posOffset>
                </wp:positionV>
                <wp:extent cx="3695065" cy="0"/>
                <wp:effectExtent l="0" t="12700" r="13335" b="12700"/>
                <wp:wrapNone/>
                <wp:docPr id="1666648258" name="Straight Connector 1666648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68B50972">
              <v:line id="Straight Connector 1666648258" style="position:absolute;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2.2pt,64.65pt" to="353.15pt,64.65pt" w14:anchorId="53B367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"/>
            </w:pict>
          </mc:Fallback>
        </mc:AlternateContent>
      </w:r>
      <w:r w:rsidR="007029C5" w:rsidRPr="00416CBC">
        <w:rPr>
          <w:noProof/>
        </w:rPr>
        <mc:AlternateContent>
          <mc:Choice Requires="wps">
            <w:drawing>
              <wp:inline distT="0" distB="0" distL="0" distR="0" wp14:anchorId="77152BF2" wp14:editId="0E1FC417">
                <wp:extent cx="4355115" cy="1369700"/>
                <wp:effectExtent l="12700" t="12700" r="13970" b="14605"/>
                <wp:docPr id="34" name="Rounded Rectangle 34" descr="The number of children/learners with an official decision of SEN educated in mainstream (pre-)schools (Q2.3)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355115" cy="136970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0CDBEE43">
              <v:roundrect id="Rounded Rectangle 34" style="width:342.9pt;height:107.85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mainstream (pre-)schools (Q2.3) divided by The actual population of children/learners with an official decision of SEN (Q2.1) multiplied by 100" o:spid="_x0000_s1026" filled="f" strokecolor="#ffc000" strokeweight="1.5pt" arcsize="10923f" w14:anchorId="595CF5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">
                <w10:anchorlock/>
              </v:roundrect>
            </w:pict>
          </mc:Fallback>
        </mc:AlternateContent>
      </w:r>
    </w:p>
    <w:p w14:paraId="13E205C8" w14:textId="31B1EB3E" w:rsidR="006B72BE" w:rsidRPr="00C60277" w:rsidRDefault="2AE96F3B" w:rsidP="00C1C1F1">
      <w:pPr>
        <w:pStyle w:val="Agency-body-text-report"/>
      </w:pPr>
      <w:r w:rsidRPr="00C60277">
        <w:t xml:space="preserve">Data on pre-primary (ISCED 02) level is available from </w:t>
      </w:r>
      <w:r w:rsidR="7435DF64" w:rsidRPr="00C60277">
        <w:t>14</w:t>
      </w:r>
      <w:r w:rsidRPr="00C60277">
        <w:t xml:space="preserve"> countries. Across the </w:t>
      </w:r>
      <w:r w:rsidR="4D1B77CA" w:rsidRPr="00C60277">
        <w:t>14</w:t>
      </w:r>
      <w:r w:rsidRPr="00C60277">
        <w:t xml:space="preserve"> countries, the enrolment rate in mainstream education for children/learners with an official decision of SEN </w:t>
      </w:r>
      <w:r w:rsidR="211049C6" w:rsidRPr="00C60277">
        <w:t>r</w:t>
      </w:r>
      <w:r w:rsidRPr="00C60277">
        <w:t xml:space="preserve">anges from </w:t>
      </w:r>
      <w:r w:rsidR="1279FEE0" w:rsidRPr="00C60277">
        <w:t>44.25</w:t>
      </w:r>
      <w:r w:rsidRPr="00C60277">
        <w:t xml:space="preserve">% to </w:t>
      </w:r>
      <w:r w:rsidR="13F10399" w:rsidRPr="00C60277">
        <w:t>218.22</w:t>
      </w:r>
      <w:r w:rsidRPr="00C60277">
        <w:t>%</w:t>
      </w:r>
      <w:r w:rsidR="00115950">
        <w:t xml:space="preserve"> </w:t>
      </w:r>
      <w:r w:rsidR="00115950">
        <w:rPr>
          <w:rStyle w:val="FootnoteReference"/>
        </w:rPr>
        <w:footnoteReference w:id="27"/>
      </w:r>
      <w:r w:rsidRPr="00C60277">
        <w:t xml:space="preserve">; the total average for the </w:t>
      </w:r>
      <w:r w:rsidR="7E895CA8" w:rsidRPr="00C60277">
        <w:t>14</w:t>
      </w:r>
      <w:r w:rsidRPr="00C60277">
        <w:t xml:space="preserve"> countries is </w:t>
      </w:r>
      <w:r w:rsidR="2B9A7FE9" w:rsidRPr="00C60277">
        <w:t>90.31</w:t>
      </w:r>
      <w:r w:rsidR="59EA45B3" w:rsidRPr="00C60277">
        <w:t>%</w:t>
      </w:r>
      <w:r w:rsidRPr="00C60277">
        <w:t>.</w:t>
      </w:r>
    </w:p>
    <w:p w14:paraId="22A9D51B" w14:textId="5E9EA2E6" w:rsidR="00BB5ED9" w:rsidRPr="00C60277" w:rsidRDefault="2AE96F3B">
      <w:pPr>
        <w:pStyle w:val="Agency-body-text-report"/>
      </w:pPr>
      <w:r w:rsidRPr="00C60277">
        <w:t xml:space="preserve">Data on primary and </w:t>
      </w:r>
      <w:r w:rsidR="007314D8" w:rsidRPr="00C60277">
        <w:t>lower-secondary</w:t>
      </w:r>
      <w:r w:rsidRPr="00C60277">
        <w:t xml:space="preserve"> (ISCED 1+2) levels is available from </w:t>
      </w:r>
      <w:r w:rsidR="29D3AFEB" w:rsidRPr="00C60277">
        <w:t>18</w:t>
      </w:r>
      <w:r w:rsidRPr="00C60277">
        <w:t xml:space="preserve"> countries. Across the </w:t>
      </w:r>
      <w:r w:rsidR="7A739BF0" w:rsidRPr="00C60277">
        <w:t>18</w:t>
      </w:r>
      <w:r w:rsidRPr="00C60277">
        <w:t xml:space="preserve"> countries, the enrolment rate in mainstream education for children/learners with an official decision of SEN ranges from </w:t>
      </w:r>
      <w:r w:rsidR="7C718CB4" w:rsidRPr="00C60277">
        <w:t>32.85</w:t>
      </w:r>
      <w:r w:rsidRPr="00C60277">
        <w:t xml:space="preserve">% to </w:t>
      </w:r>
      <w:r w:rsidR="3D8C62C0" w:rsidRPr="00C60277">
        <w:t>98.24</w:t>
      </w:r>
      <w:r w:rsidRPr="00C60277">
        <w:t xml:space="preserve">%; the total average for the </w:t>
      </w:r>
      <w:r w:rsidR="5FD250AD" w:rsidRPr="00C60277">
        <w:t>18</w:t>
      </w:r>
      <w:r w:rsidRPr="00C60277">
        <w:t xml:space="preserve"> countries is </w:t>
      </w:r>
      <w:r w:rsidR="1621C88E" w:rsidRPr="00C60277">
        <w:t>74.67%</w:t>
      </w:r>
      <w:r w:rsidRPr="00C60277">
        <w:t>.</w:t>
      </w:r>
    </w:p>
    <w:p w14:paraId="686129F3" w14:textId="4C5EDAFA" w:rsidR="00BB5ED9" w:rsidRPr="00C60277" w:rsidRDefault="2AE96F3B">
      <w:pPr>
        <w:pStyle w:val="Agency-body-text-report"/>
      </w:pPr>
      <w:r w:rsidRPr="00C60277">
        <w:t xml:space="preserve">Data on upper-secondary (ISCED 3) level is available from </w:t>
      </w:r>
      <w:r w:rsidR="3D397201" w:rsidRPr="00C60277">
        <w:t>13</w:t>
      </w:r>
      <w:r w:rsidRPr="00C60277">
        <w:t xml:space="preserve"> countries. Across the </w:t>
      </w:r>
      <w:r w:rsidR="532A5E81" w:rsidRPr="00C60277">
        <w:t>13</w:t>
      </w:r>
      <w:r w:rsidRPr="00C60277">
        <w:t xml:space="preserve"> countries, the enrolment rate in mainstream education for children/learners with an official decision of SEN ranges from </w:t>
      </w:r>
      <w:r w:rsidR="0BB8FCF2" w:rsidRPr="00C60277">
        <w:t>1.49</w:t>
      </w:r>
      <w:r w:rsidRPr="00C60277">
        <w:t xml:space="preserve">% to </w:t>
      </w:r>
      <w:r w:rsidR="7C95615A" w:rsidRPr="00C60277">
        <w:t>100</w:t>
      </w:r>
      <w:r w:rsidRPr="00C60277">
        <w:t xml:space="preserve">%; the total average for the </w:t>
      </w:r>
      <w:r w:rsidR="5F4278DB" w:rsidRPr="00C60277">
        <w:t>13</w:t>
      </w:r>
      <w:r w:rsidRPr="00C60277">
        <w:t xml:space="preserve"> countries is </w:t>
      </w:r>
      <w:r w:rsidR="5143C961" w:rsidRPr="00C60277">
        <w:t>74.32%</w:t>
      </w:r>
      <w:r w:rsidRPr="00C60277">
        <w:t>.</w:t>
      </w:r>
    </w:p>
    <w:p w14:paraId="3AC4A478" w14:textId="2ABD7699" w:rsidR="0097109E" w:rsidRPr="00C60277" w:rsidRDefault="0097109E" w:rsidP="00014188">
      <w:pPr>
        <w:pStyle w:val="Agency-caption-report"/>
        <w:keepNext/>
      </w:pPr>
      <w:bookmarkStart w:id="46" w:name="Table23"/>
      <w:r w:rsidRPr="00C60277">
        <w:t xml:space="preserve">Table </w:t>
      </w:r>
      <w:r w:rsidRPr="00C60277">
        <w:fldChar w:fldCharType="begin"/>
      </w:r>
      <w:r w:rsidRPr="00C60277">
        <w:instrText xml:space="preserve"> SEQ Table \* ARABIC </w:instrText>
      </w:r>
      <w:r w:rsidRPr="00C60277">
        <w:fldChar w:fldCharType="separate"/>
      </w:r>
      <w:r w:rsidR="006E6395" w:rsidRPr="009418C6">
        <w:t>23</w:t>
      </w:r>
      <w:r w:rsidRPr="00C60277">
        <w:fldChar w:fldCharType="end"/>
      </w:r>
      <w:r w:rsidRPr="00C60277">
        <w:t>. Indicator 2B.1 The enrolment rate of children/learners with an official decision of SEN in mainstream education (%)</w:t>
      </w:r>
    </w:p>
    <w:tbl>
      <w:tblPr>
        <w:tblW w:w="5000" w:type="pct"/>
        <w:tblLayout w:type="fixed"/>
        <w:tblCellMar>
          <w:left w:w="70" w:type="dxa"/>
          <w:right w:w="70" w:type="dxa"/>
        </w:tblCellMar>
        <w:tblLook w:val="04A0" w:firstRow="1" w:lastRow="0" w:firstColumn="1" w:lastColumn="0" w:noHBand="0" w:noVBand="1"/>
      </w:tblPr>
      <w:tblGrid>
        <w:gridCol w:w="1621"/>
        <w:gridCol w:w="811"/>
        <w:gridCol w:w="811"/>
        <w:gridCol w:w="812"/>
        <w:gridCol w:w="812"/>
        <w:gridCol w:w="812"/>
        <w:gridCol w:w="812"/>
        <w:gridCol w:w="812"/>
        <w:gridCol w:w="812"/>
        <w:gridCol w:w="805"/>
      </w:tblGrid>
      <w:tr w:rsidR="0052449B" w:rsidRPr="00022CED" w14:paraId="5D55E7FE" w14:textId="77777777" w:rsidTr="001529A2">
        <w:trPr>
          <w:cantSplit/>
          <w:tblHeader/>
        </w:trPr>
        <w:tc>
          <w:tcPr>
            <w:tcW w:w="90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6"/>
          <w:p w14:paraId="5F85A979" w14:textId="6523673C" w:rsidR="00F47416" w:rsidRPr="00C60277" w:rsidRDefault="18C7A7DB" w:rsidP="00C1C1F1">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r w:rsidR="2ABC5460" w:rsidRPr="00C60277">
              <w:rPr>
                <w:rFonts w:ascii="Calibri" w:hAnsi="Calibri" w:cs="Calibri"/>
                <w:b/>
                <w:bCs/>
                <w:color w:val="000000" w:themeColor="text1"/>
                <w:sz w:val="22"/>
                <w:szCs w:val="22"/>
                <w:lang w:val="en-GB"/>
              </w:rPr>
              <w:t xml:space="preserve"> </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25C3763A" w14:textId="77777777" w:rsidR="00F47416" w:rsidRPr="00C60277" w:rsidRDefault="00F47416">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569B5ECB" w14:textId="77777777" w:rsidR="00F47416" w:rsidRPr="00C60277" w:rsidRDefault="00F47416">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219075C7" w14:textId="77777777" w:rsidR="00F47416" w:rsidRPr="00C60277" w:rsidRDefault="00F47416">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3E031993" w14:textId="77777777" w:rsidR="00F47416" w:rsidRPr="00C60277" w:rsidRDefault="18C7A7DB"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17F904C8" w14:textId="77777777" w:rsidR="00F47416" w:rsidRPr="00C60277" w:rsidRDefault="18C7A7DB"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4739211B" w14:textId="77777777" w:rsidR="00F47416" w:rsidRPr="00C60277" w:rsidRDefault="18C7A7DB"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75B7E857" w14:textId="77777777" w:rsidR="00F47416" w:rsidRPr="00C60277" w:rsidRDefault="00F47416">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2B594226" w14:textId="77777777" w:rsidR="00F47416" w:rsidRPr="00C60277" w:rsidRDefault="00F47416">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1A4B7F0D" w14:textId="77777777" w:rsidR="00F47416" w:rsidRPr="00C60277" w:rsidRDefault="00F47416">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52449B" w:rsidRPr="00022CED" w14:paraId="4D6ACE1E"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tcPr>
          <w:p w14:paraId="43B1E60C"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455" w:type="pct"/>
            <w:tcBorders>
              <w:top w:val="nil"/>
              <w:left w:val="nil"/>
              <w:bottom w:val="single" w:sz="4" w:space="0" w:color="auto"/>
              <w:right w:val="single" w:sz="4" w:space="0" w:color="auto"/>
            </w:tcBorders>
            <w:shd w:val="clear" w:color="auto" w:fill="auto"/>
          </w:tcPr>
          <w:p w14:paraId="1AD32DFB" w14:textId="4AAD49A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3297C4EF" w14:textId="4CD1CF2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036ADAFF" w14:textId="6178B0E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356017C5" w14:textId="787C349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c>
          <w:tcPr>
            <w:tcW w:w="455" w:type="pct"/>
            <w:tcBorders>
              <w:top w:val="nil"/>
              <w:left w:val="nil"/>
              <w:bottom w:val="single" w:sz="4" w:space="0" w:color="auto"/>
              <w:right w:val="single" w:sz="4" w:space="0" w:color="auto"/>
            </w:tcBorders>
            <w:shd w:val="clear" w:color="auto" w:fill="auto"/>
          </w:tcPr>
          <w:p w14:paraId="427C9DB5" w14:textId="32DE771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66</w:t>
            </w:r>
          </w:p>
        </w:tc>
        <w:tc>
          <w:tcPr>
            <w:tcW w:w="455" w:type="pct"/>
            <w:tcBorders>
              <w:top w:val="nil"/>
              <w:left w:val="nil"/>
              <w:bottom w:val="single" w:sz="4" w:space="0" w:color="auto"/>
              <w:right w:val="single" w:sz="4" w:space="0" w:color="auto"/>
            </w:tcBorders>
            <w:shd w:val="clear" w:color="auto" w:fill="auto"/>
          </w:tcPr>
          <w:p w14:paraId="41BB0AFC" w14:textId="751BEFB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455" w:type="pct"/>
            <w:tcBorders>
              <w:top w:val="nil"/>
              <w:left w:val="nil"/>
              <w:bottom w:val="single" w:sz="4" w:space="0" w:color="auto"/>
              <w:right w:val="single" w:sz="4" w:space="0" w:color="auto"/>
            </w:tcBorders>
            <w:shd w:val="clear" w:color="auto" w:fill="auto"/>
          </w:tcPr>
          <w:p w14:paraId="3FA14468" w14:textId="036D0B0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455" w:type="pct"/>
            <w:tcBorders>
              <w:top w:val="nil"/>
              <w:left w:val="nil"/>
              <w:bottom w:val="single" w:sz="4" w:space="0" w:color="auto"/>
              <w:right w:val="single" w:sz="4" w:space="0" w:color="auto"/>
            </w:tcBorders>
            <w:shd w:val="clear" w:color="auto" w:fill="auto"/>
          </w:tcPr>
          <w:p w14:paraId="28CA21F9" w14:textId="6725457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455" w:type="pct"/>
            <w:tcBorders>
              <w:top w:val="nil"/>
              <w:left w:val="nil"/>
              <w:bottom w:val="single" w:sz="4" w:space="0" w:color="auto"/>
              <w:right w:val="single" w:sz="4" w:space="0" w:color="auto"/>
            </w:tcBorders>
            <w:shd w:val="clear" w:color="auto" w:fill="auto"/>
          </w:tcPr>
          <w:p w14:paraId="6D861F47" w14:textId="062B4A9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r>
      <w:tr w:rsidR="0052449B" w:rsidRPr="00022CED" w14:paraId="705A15D1"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15724153" w14:textId="5D7B92A1" w:rsidR="00F47416" w:rsidRPr="00C60277" w:rsidRDefault="18C7A7DB"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D1528B" w:rsidRPr="00C60277">
              <w:rPr>
                <w:rFonts w:ascii="Calibri" w:hAnsi="Calibri" w:cs="Calibri"/>
                <w:b/>
                <w:bCs/>
                <w:color w:val="000000" w:themeColor="text1"/>
                <w:sz w:val="22"/>
                <w:szCs w:val="22"/>
                <w:lang w:val="en-GB"/>
              </w:rPr>
              <w:t>)</w:t>
            </w:r>
          </w:p>
        </w:tc>
        <w:tc>
          <w:tcPr>
            <w:tcW w:w="455" w:type="pct"/>
            <w:tcBorders>
              <w:top w:val="nil"/>
              <w:left w:val="nil"/>
              <w:bottom w:val="single" w:sz="4" w:space="0" w:color="auto"/>
              <w:right w:val="single" w:sz="4" w:space="0" w:color="auto"/>
            </w:tcBorders>
            <w:shd w:val="clear" w:color="auto" w:fill="auto"/>
            <w:hideMark/>
          </w:tcPr>
          <w:p w14:paraId="5B40BA42" w14:textId="3C28287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455" w:type="pct"/>
            <w:tcBorders>
              <w:top w:val="nil"/>
              <w:left w:val="nil"/>
              <w:bottom w:val="single" w:sz="4" w:space="0" w:color="auto"/>
              <w:right w:val="single" w:sz="4" w:space="0" w:color="auto"/>
            </w:tcBorders>
            <w:shd w:val="clear" w:color="auto" w:fill="auto"/>
            <w:hideMark/>
          </w:tcPr>
          <w:p w14:paraId="5D365D27" w14:textId="42181BD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455" w:type="pct"/>
            <w:tcBorders>
              <w:top w:val="nil"/>
              <w:left w:val="nil"/>
              <w:bottom w:val="single" w:sz="4" w:space="0" w:color="auto"/>
              <w:right w:val="single" w:sz="4" w:space="0" w:color="auto"/>
            </w:tcBorders>
            <w:shd w:val="clear" w:color="auto" w:fill="auto"/>
            <w:hideMark/>
          </w:tcPr>
          <w:p w14:paraId="09A07F95" w14:textId="7595787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455" w:type="pct"/>
            <w:tcBorders>
              <w:top w:val="nil"/>
              <w:left w:val="nil"/>
              <w:bottom w:val="single" w:sz="4" w:space="0" w:color="auto"/>
              <w:right w:val="single" w:sz="4" w:space="0" w:color="auto"/>
            </w:tcBorders>
            <w:shd w:val="clear" w:color="auto" w:fill="auto"/>
            <w:hideMark/>
          </w:tcPr>
          <w:p w14:paraId="6D4B2582" w14:textId="3567A33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455" w:type="pct"/>
            <w:tcBorders>
              <w:top w:val="nil"/>
              <w:left w:val="nil"/>
              <w:bottom w:val="single" w:sz="4" w:space="0" w:color="auto"/>
              <w:right w:val="single" w:sz="4" w:space="0" w:color="auto"/>
            </w:tcBorders>
            <w:shd w:val="clear" w:color="auto" w:fill="auto"/>
            <w:hideMark/>
          </w:tcPr>
          <w:p w14:paraId="76EAD6C6" w14:textId="0F0FF09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w:t>
            </w:r>
          </w:p>
        </w:tc>
        <w:tc>
          <w:tcPr>
            <w:tcW w:w="455" w:type="pct"/>
            <w:tcBorders>
              <w:top w:val="nil"/>
              <w:left w:val="nil"/>
              <w:bottom w:val="single" w:sz="4" w:space="0" w:color="auto"/>
              <w:right w:val="single" w:sz="4" w:space="0" w:color="auto"/>
            </w:tcBorders>
            <w:shd w:val="clear" w:color="auto" w:fill="auto"/>
            <w:hideMark/>
          </w:tcPr>
          <w:p w14:paraId="2A3E4F29" w14:textId="0E378CE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455" w:type="pct"/>
            <w:tcBorders>
              <w:top w:val="nil"/>
              <w:left w:val="nil"/>
              <w:bottom w:val="single" w:sz="4" w:space="0" w:color="auto"/>
              <w:right w:val="single" w:sz="4" w:space="0" w:color="auto"/>
            </w:tcBorders>
            <w:shd w:val="clear" w:color="auto" w:fill="auto"/>
            <w:hideMark/>
          </w:tcPr>
          <w:p w14:paraId="336F9AA8" w14:textId="0544902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63</w:t>
            </w:r>
          </w:p>
        </w:tc>
        <w:tc>
          <w:tcPr>
            <w:tcW w:w="455" w:type="pct"/>
            <w:tcBorders>
              <w:top w:val="nil"/>
              <w:left w:val="nil"/>
              <w:bottom w:val="single" w:sz="4" w:space="0" w:color="auto"/>
              <w:right w:val="single" w:sz="4" w:space="0" w:color="auto"/>
            </w:tcBorders>
            <w:shd w:val="clear" w:color="auto" w:fill="auto"/>
            <w:hideMark/>
          </w:tcPr>
          <w:p w14:paraId="5B8CF2CD" w14:textId="748F0C7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455" w:type="pct"/>
            <w:tcBorders>
              <w:top w:val="nil"/>
              <w:left w:val="nil"/>
              <w:bottom w:val="single" w:sz="4" w:space="0" w:color="auto"/>
              <w:right w:val="single" w:sz="4" w:space="0" w:color="auto"/>
            </w:tcBorders>
            <w:shd w:val="clear" w:color="auto" w:fill="auto"/>
            <w:hideMark/>
          </w:tcPr>
          <w:p w14:paraId="494B7F29" w14:textId="1BB6D11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r>
      <w:tr w:rsidR="0052449B" w:rsidRPr="00022CED" w14:paraId="33FCCC66"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B03EF88"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455" w:type="pct"/>
            <w:tcBorders>
              <w:top w:val="nil"/>
              <w:left w:val="nil"/>
              <w:bottom w:val="single" w:sz="4" w:space="0" w:color="auto"/>
              <w:right w:val="single" w:sz="4" w:space="0" w:color="auto"/>
            </w:tcBorders>
            <w:shd w:val="clear" w:color="auto" w:fill="auto"/>
            <w:hideMark/>
          </w:tcPr>
          <w:p w14:paraId="710910F1" w14:textId="4707C60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3DBD3E8" w14:textId="4A473BF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35D238E" w14:textId="6F6E0AE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729C1DF" w14:textId="688CA84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7FF6633" w14:textId="1F49EBA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C00725F" w14:textId="17C0D2C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83050B3" w14:textId="08035AE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094A09E" w14:textId="4505056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0E2B314" w14:textId="42FB5F8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449B" w:rsidRPr="00022CED" w14:paraId="131FD4D2"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43A3F7F"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455" w:type="pct"/>
            <w:tcBorders>
              <w:top w:val="nil"/>
              <w:left w:val="nil"/>
              <w:bottom w:val="single" w:sz="4" w:space="0" w:color="auto"/>
              <w:right w:val="single" w:sz="4" w:space="0" w:color="auto"/>
            </w:tcBorders>
            <w:shd w:val="clear" w:color="auto" w:fill="auto"/>
            <w:hideMark/>
          </w:tcPr>
          <w:p w14:paraId="49A2A7D4" w14:textId="1EEF7B8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455" w:type="pct"/>
            <w:tcBorders>
              <w:top w:val="nil"/>
              <w:left w:val="nil"/>
              <w:bottom w:val="single" w:sz="4" w:space="0" w:color="auto"/>
              <w:right w:val="single" w:sz="4" w:space="0" w:color="auto"/>
            </w:tcBorders>
            <w:shd w:val="clear" w:color="auto" w:fill="auto"/>
            <w:hideMark/>
          </w:tcPr>
          <w:p w14:paraId="000D4ECE" w14:textId="2AE7ABB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455" w:type="pct"/>
            <w:tcBorders>
              <w:top w:val="nil"/>
              <w:left w:val="nil"/>
              <w:bottom w:val="single" w:sz="4" w:space="0" w:color="auto"/>
              <w:right w:val="single" w:sz="4" w:space="0" w:color="auto"/>
            </w:tcBorders>
            <w:shd w:val="clear" w:color="auto" w:fill="auto"/>
            <w:hideMark/>
          </w:tcPr>
          <w:p w14:paraId="1994DFB3" w14:textId="489669D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7F56859B" w14:textId="61687A3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455" w:type="pct"/>
            <w:tcBorders>
              <w:top w:val="nil"/>
              <w:left w:val="nil"/>
              <w:bottom w:val="single" w:sz="4" w:space="0" w:color="auto"/>
              <w:right w:val="single" w:sz="4" w:space="0" w:color="auto"/>
            </w:tcBorders>
            <w:shd w:val="clear" w:color="auto" w:fill="auto"/>
            <w:hideMark/>
          </w:tcPr>
          <w:p w14:paraId="35507FEB" w14:textId="21E13AB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455" w:type="pct"/>
            <w:tcBorders>
              <w:top w:val="nil"/>
              <w:left w:val="nil"/>
              <w:bottom w:val="single" w:sz="4" w:space="0" w:color="auto"/>
              <w:right w:val="single" w:sz="4" w:space="0" w:color="auto"/>
            </w:tcBorders>
            <w:shd w:val="clear" w:color="auto" w:fill="auto"/>
            <w:hideMark/>
          </w:tcPr>
          <w:p w14:paraId="6C481E54" w14:textId="253B497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455" w:type="pct"/>
            <w:tcBorders>
              <w:top w:val="nil"/>
              <w:left w:val="nil"/>
              <w:bottom w:val="single" w:sz="4" w:space="0" w:color="auto"/>
              <w:right w:val="single" w:sz="4" w:space="0" w:color="auto"/>
            </w:tcBorders>
            <w:shd w:val="clear" w:color="auto" w:fill="auto"/>
            <w:hideMark/>
          </w:tcPr>
          <w:p w14:paraId="25C0730E" w14:textId="5D0A1CF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455" w:type="pct"/>
            <w:tcBorders>
              <w:top w:val="nil"/>
              <w:left w:val="nil"/>
              <w:bottom w:val="single" w:sz="4" w:space="0" w:color="auto"/>
              <w:right w:val="single" w:sz="4" w:space="0" w:color="auto"/>
            </w:tcBorders>
            <w:shd w:val="clear" w:color="auto" w:fill="auto"/>
            <w:hideMark/>
          </w:tcPr>
          <w:p w14:paraId="630AA159" w14:textId="67ADA98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455" w:type="pct"/>
            <w:tcBorders>
              <w:top w:val="nil"/>
              <w:left w:val="nil"/>
              <w:bottom w:val="single" w:sz="4" w:space="0" w:color="auto"/>
              <w:right w:val="single" w:sz="4" w:space="0" w:color="auto"/>
            </w:tcBorders>
            <w:shd w:val="clear" w:color="auto" w:fill="auto"/>
            <w:hideMark/>
          </w:tcPr>
          <w:p w14:paraId="29DCB531" w14:textId="15635A8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r>
      <w:tr w:rsidR="0052449B" w:rsidRPr="00022CED" w14:paraId="5080E4C8"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73442B9"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455" w:type="pct"/>
            <w:tcBorders>
              <w:top w:val="nil"/>
              <w:left w:val="nil"/>
              <w:bottom w:val="single" w:sz="4" w:space="0" w:color="auto"/>
              <w:right w:val="single" w:sz="4" w:space="0" w:color="auto"/>
            </w:tcBorders>
            <w:shd w:val="clear" w:color="auto" w:fill="auto"/>
            <w:hideMark/>
          </w:tcPr>
          <w:p w14:paraId="3AF08328" w14:textId="7EE529D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7E4681A" w14:textId="2E779A7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07A8DBA" w14:textId="53D1993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89C0213" w14:textId="5587078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4083CC9" w14:textId="7D21741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B10D977" w14:textId="5A3B53C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0737A08" w14:textId="0EF09F7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91D498B" w14:textId="570DD99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39B1BA8" w14:textId="3965A15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449B" w:rsidRPr="00022CED" w14:paraId="63E54FB7"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BD5A3F2"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455" w:type="pct"/>
            <w:tcBorders>
              <w:top w:val="nil"/>
              <w:left w:val="nil"/>
              <w:bottom w:val="single" w:sz="4" w:space="0" w:color="auto"/>
              <w:right w:val="single" w:sz="4" w:space="0" w:color="auto"/>
            </w:tcBorders>
            <w:shd w:val="clear" w:color="auto" w:fill="auto"/>
            <w:hideMark/>
          </w:tcPr>
          <w:p w14:paraId="4DFF6C35" w14:textId="1AA5154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AE6F94E" w14:textId="0C286B1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9F70D2F" w14:textId="093B3F7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5C1BAD6" w14:textId="1B65076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455" w:type="pct"/>
            <w:tcBorders>
              <w:top w:val="nil"/>
              <w:left w:val="nil"/>
              <w:bottom w:val="single" w:sz="4" w:space="0" w:color="auto"/>
              <w:right w:val="single" w:sz="4" w:space="0" w:color="auto"/>
            </w:tcBorders>
            <w:shd w:val="clear" w:color="auto" w:fill="auto"/>
            <w:hideMark/>
          </w:tcPr>
          <w:p w14:paraId="342979C3" w14:textId="75695F6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455" w:type="pct"/>
            <w:tcBorders>
              <w:top w:val="nil"/>
              <w:left w:val="nil"/>
              <w:bottom w:val="single" w:sz="4" w:space="0" w:color="auto"/>
              <w:right w:val="single" w:sz="4" w:space="0" w:color="auto"/>
            </w:tcBorders>
            <w:shd w:val="clear" w:color="auto" w:fill="auto"/>
            <w:hideMark/>
          </w:tcPr>
          <w:p w14:paraId="3630F566" w14:textId="109C75C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c>
          <w:tcPr>
            <w:tcW w:w="455" w:type="pct"/>
            <w:tcBorders>
              <w:top w:val="nil"/>
              <w:left w:val="nil"/>
              <w:bottom w:val="single" w:sz="4" w:space="0" w:color="auto"/>
              <w:right w:val="single" w:sz="4" w:space="0" w:color="auto"/>
            </w:tcBorders>
            <w:shd w:val="clear" w:color="auto" w:fill="auto"/>
            <w:hideMark/>
          </w:tcPr>
          <w:p w14:paraId="0F430F71" w14:textId="01476A0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AB41D2C" w14:textId="32323C3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ACFE087" w14:textId="7890EE3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449B" w:rsidRPr="00022CED" w14:paraId="1C3D9652"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F3013EB"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455" w:type="pct"/>
            <w:tcBorders>
              <w:top w:val="nil"/>
              <w:left w:val="nil"/>
              <w:bottom w:val="single" w:sz="4" w:space="0" w:color="auto"/>
              <w:right w:val="single" w:sz="4" w:space="0" w:color="auto"/>
            </w:tcBorders>
            <w:shd w:val="clear" w:color="auto" w:fill="auto"/>
            <w:hideMark/>
          </w:tcPr>
          <w:p w14:paraId="2279028D" w14:textId="4A68150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763AF85" w14:textId="5402B21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651420D" w14:textId="2E59A3D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65FEA87" w14:textId="49AE774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8B515E9" w14:textId="7E3AD52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6164F75" w14:textId="3050E77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0F2FDBD" w14:textId="0D6C439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4FD2B61" w14:textId="14DC7F8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F75FB7B" w14:textId="3F68D0E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449B" w:rsidRPr="00022CED" w14:paraId="35E0CA43"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1BC8C5A"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455" w:type="pct"/>
            <w:tcBorders>
              <w:top w:val="nil"/>
              <w:left w:val="nil"/>
              <w:bottom w:val="single" w:sz="4" w:space="0" w:color="auto"/>
              <w:right w:val="single" w:sz="4" w:space="0" w:color="auto"/>
            </w:tcBorders>
            <w:shd w:val="clear" w:color="auto" w:fill="auto"/>
            <w:hideMark/>
          </w:tcPr>
          <w:p w14:paraId="396113E4" w14:textId="476500B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C44D856" w14:textId="3F69A34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82C4929" w14:textId="2E6D07B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5FF95A4" w14:textId="0864075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455" w:type="pct"/>
            <w:tcBorders>
              <w:top w:val="nil"/>
              <w:left w:val="nil"/>
              <w:bottom w:val="single" w:sz="4" w:space="0" w:color="auto"/>
              <w:right w:val="single" w:sz="4" w:space="0" w:color="auto"/>
            </w:tcBorders>
            <w:shd w:val="clear" w:color="auto" w:fill="auto"/>
            <w:hideMark/>
          </w:tcPr>
          <w:p w14:paraId="291C9610" w14:textId="510E8EA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455" w:type="pct"/>
            <w:tcBorders>
              <w:top w:val="nil"/>
              <w:left w:val="nil"/>
              <w:bottom w:val="single" w:sz="4" w:space="0" w:color="auto"/>
              <w:right w:val="single" w:sz="4" w:space="0" w:color="auto"/>
            </w:tcBorders>
            <w:shd w:val="clear" w:color="auto" w:fill="auto"/>
            <w:hideMark/>
          </w:tcPr>
          <w:p w14:paraId="48B5A35A" w14:textId="5E37B9B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88</w:t>
            </w:r>
          </w:p>
        </w:tc>
        <w:tc>
          <w:tcPr>
            <w:tcW w:w="455" w:type="pct"/>
            <w:tcBorders>
              <w:top w:val="nil"/>
              <w:left w:val="nil"/>
              <w:bottom w:val="single" w:sz="4" w:space="0" w:color="auto"/>
              <w:right w:val="single" w:sz="4" w:space="0" w:color="auto"/>
            </w:tcBorders>
            <w:shd w:val="clear" w:color="auto" w:fill="auto"/>
            <w:hideMark/>
          </w:tcPr>
          <w:p w14:paraId="7B488EBB" w14:textId="7712D1B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9989060" w14:textId="2D6C28C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CE770D7" w14:textId="58AB5AE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449B" w:rsidRPr="00022CED" w14:paraId="5542264F"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tcPr>
          <w:p w14:paraId="17FEBFD4"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455" w:type="pct"/>
            <w:tcBorders>
              <w:top w:val="nil"/>
              <w:left w:val="nil"/>
              <w:bottom w:val="single" w:sz="4" w:space="0" w:color="auto"/>
              <w:right w:val="single" w:sz="4" w:space="0" w:color="auto"/>
            </w:tcBorders>
            <w:shd w:val="clear" w:color="auto" w:fill="auto"/>
          </w:tcPr>
          <w:p w14:paraId="2311E3E3" w14:textId="065154F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006033F7" w14:textId="6E996F8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05B63C90" w14:textId="6F0C197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3B3E0BC6" w14:textId="3DF1D94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56567A43" w14:textId="25AA999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4E9D5366" w14:textId="520EE5B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049561F3" w14:textId="13BCD94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71DB5E59" w14:textId="559C7D5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07BF6995" w14:textId="6906901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449B" w:rsidRPr="00022CED" w14:paraId="65A3681A"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tcPr>
          <w:p w14:paraId="65C492D8"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455" w:type="pct"/>
            <w:tcBorders>
              <w:top w:val="nil"/>
              <w:left w:val="nil"/>
              <w:bottom w:val="single" w:sz="4" w:space="0" w:color="auto"/>
              <w:right w:val="single" w:sz="4" w:space="0" w:color="auto"/>
            </w:tcBorders>
            <w:shd w:val="clear" w:color="auto" w:fill="auto"/>
          </w:tcPr>
          <w:p w14:paraId="414242C2" w14:textId="13ED411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455" w:type="pct"/>
            <w:tcBorders>
              <w:top w:val="nil"/>
              <w:left w:val="nil"/>
              <w:bottom w:val="single" w:sz="4" w:space="0" w:color="auto"/>
              <w:right w:val="single" w:sz="4" w:space="0" w:color="auto"/>
            </w:tcBorders>
            <w:shd w:val="clear" w:color="auto" w:fill="auto"/>
          </w:tcPr>
          <w:p w14:paraId="2607E199" w14:textId="3F07B1E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455" w:type="pct"/>
            <w:tcBorders>
              <w:top w:val="nil"/>
              <w:left w:val="nil"/>
              <w:bottom w:val="single" w:sz="4" w:space="0" w:color="auto"/>
              <w:right w:val="single" w:sz="4" w:space="0" w:color="auto"/>
            </w:tcBorders>
            <w:shd w:val="clear" w:color="auto" w:fill="auto"/>
          </w:tcPr>
          <w:p w14:paraId="17666B3F" w14:textId="62E00F8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455" w:type="pct"/>
            <w:tcBorders>
              <w:top w:val="nil"/>
              <w:left w:val="nil"/>
              <w:bottom w:val="single" w:sz="4" w:space="0" w:color="auto"/>
              <w:right w:val="single" w:sz="4" w:space="0" w:color="auto"/>
            </w:tcBorders>
            <w:shd w:val="clear" w:color="auto" w:fill="auto"/>
          </w:tcPr>
          <w:p w14:paraId="4F2D205C" w14:textId="0B15CAF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455" w:type="pct"/>
            <w:tcBorders>
              <w:top w:val="nil"/>
              <w:left w:val="nil"/>
              <w:bottom w:val="single" w:sz="4" w:space="0" w:color="auto"/>
              <w:right w:val="single" w:sz="4" w:space="0" w:color="auto"/>
            </w:tcBorders>
            <w:shd w:val="clear" w:color="auto" w:fill="auto"/>
          </w:tcPr>
          <w:p w14:paraId="113F4669" w14:textId="056E0C9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52</w:t>
            </w:r>
          </w:p>
        </w:tc>
        <w:tc>
          <w:tcPr>
            <w:tcW w:w="455" w:type="pct"/>
            <w:tcBorders>
              <w:top w:val="nil"/>
              <w:left w:val="nil"/>
              <w:bottom w:val="single" w:sz="4" w:space="0" w:color="auto"/>
              <w:right w:val="single" w:sz="4" w:space="0" w:color="auto"/>
            </w:tcBorders>
            <w:shd w:val="clear" w:color="auto" w:fill="auto"/>
          </w:tcPr>
          <w:p w14:paraId="437CED95" w14:textId="05DEF1D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455" w:type="pct"/>
            <w:tcBorders>
              <w:top w:val="nil"/>
              <w:left w:val="nil"/>
              <w:bottom w:val="single" w:sz="4" w:space="0" w:color="auto"/>
              <w:right w:val="single" w:sz="4" w:space="0" w:color="auto"/>
            </w:tcBorders>
            <w:shd w:val="clear" w:color="auto" w:fill="auto"/>
          </w:tcPr>
          <w:p w14:paraId="2AB332E4" w14:textId="4E148AB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455" w:type="pct"/>
            <w:tcBorders>
              <w:top w:val="nil"/>
              <w:left w:val="nil"/>
              <w:bottom w:val="single" w:sz="4" w:space="0" w:color="auto"/>
              <w:right w:val="single" w:sz="4" w:space="0" w:color="auto"/>
            </w:tcBorders>
            <w:shd w:val="clear" w:color="auto" w:fill="auto"/>
          </w:tcPr>
          <w:p w14:paraId="37B40C6D" w14:textId="12B0E89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455" w:type="pct"/>
            <w:tcBorders>
              <w:top w:val="nil"/>
              <w:left w:val="nil"/>
              <w:bottom w:val="single" w:sz="4" w:space="0" w:color="auto"/>
              <w:right w:val="single" w:sz="4" w:space="0" w:color="auto"/>
            </w:tcBorders>
            <w:shd w:val="clear" w:color="auto" w:fill="auto"/>
          </w:tcPr>
          <w:p w14:paraId="114D82E6" w14:textId="4296343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78</w:t>
            </w:r>
          </w:p>
        </w:tc>
      </w:tr>
      <w:tr w:rsidR="0052449B" w:rsidRPr="00022CED" w14:paraId="22A9E255"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8DD9047"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455" w:type="pct"/>
            <w:tcBorders>
              <w:top w:val="nil"/>
              <w:left w:val="nil"/>
              <w:bottom w:val="single" w:sz="4" w:space="0" w:color="auto"/>
              <w:right w:val="single" w:sz="4" w:space="0" w:color="auto"/>
            </w:tcBorders>
            <w:shd w:val="clear" w:color="auto" w:fill="auto"/>
            <w:hideMark/>
          </w:tcPr>
          <w:p w14:paraId="76F4BDAB" w14:textId="085C5DF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455" w:type="pct"/>
            <w:tcBorders>
              <w:top w:val="nil"/>
              <w:left w:val="nil"/>
              <w:bottom w:val="single" w:sz="4" w:space="0" w:color="auto"/>
              <w:right w:val="single" w:sz="4" w:space="0" w:color="auto"/>
            </w:tcBorders>
            <w:shd w:val="clear" w:color="auto" w:fill="auto"/>
            <w:hideMark/>
          </w:tcPr>
          <w:p w14:paraId="261D4D12" w14:textId="6E939CB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c>
          <w:tcPr>
            <w:tcW w:w="455" w:type="pct"/>
            <w:tcBorders>
              <w:top w:val="nil"/>
              <w:left w:val="nil"/>
              <w:bottom w:val="single" w:sz="4" w:space="0" w:color="auto"/>
              <w:right w:val="single" w:sz="4" w:space="0" w:color="auto"/>
            </w:tcBorders>
            <w:shd w:val="clear" w:color="auto" w:fill="auto"/>
            <w:hideMark/>
          </w:tcPr>
          <w:p w14:paraId="4D22806F" w14:textId="1CC98F4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55" w:type="pct"/>
            <w:tcBorders>
              <w:top w:val="nil"/>
              <w:left w:val="nil"/>
              <w:bottom w:val="single" w:sz="4" w:space="0" w:color="auto"/>
              <w:right w:val="single" w:sz="4" w:space="0" w:color="auto"/>
            </w:tcBorders>
            <w:shd w:val="clear" w:color="auto" w:fill="auto"/>
            <w:hideMark/>
          </w:tcPr>
          <w:p w14:paraId="3FA5F472" w14:textId="631EDD8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c>
          <w:tcPr>
            <w:tcW w:w="455" w:type="pct"/>
            <w:tcBorders>
              <w:top w:val="nil"/>
              <w:left w:val="nil"/>
              <w:bottom w:val="single" w:sz="4" w:space="0" w:color="auto"/>
              <w:right w:val="single" w:sz="4" w:space="0" w:color="auto"/>
            </w:tcBorders>
            <w:shd w:val="clear" w:color="auto" w:fill="auto"/>
            <w:hideMark/>
          </w:tcPr>
          <w:p w14:paraId="5C9F9640" w14:textId="4D22417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455" w:type="pct"/>
            <w:tcBorders>
              <w:top w:val="nil"/>
              <w:left w:val="nil"/>
              <w:bottom w:val="single" w:sz="4" w:space="0" w:color="auto"/>
              <w:right w:val="single" w:sz="4" w:space="0" w:color="auto"/>
            </w:tcBorders>
            <w:shd w:val="clear" w:color="auto" w:fill="auto"/>
            <w:hideMark/>
          </w:tcPr>
          <w:p w14:paraId="7153F11C" w14:textId="7CE0665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55" w:type="pct"/>
            <w:tcBorders>
              <w:top w:val="nil"/>
              <w:left w:val="nil"/>
              <w:bottom w:val="single" w:sz="4" w:space="0" w:color="auto"/>
              <w:right w:val="single" w:sz="4" w:space="0" w:color="auto"/>
            </w:tcBorders>
            <w:shd w:val="clear" w:color="auto" w:fill="auto"/>
            <w:hideMark/>
          </w:tcPr>
          <w:p w14:paraId="3C55B389" w14:textId="008C388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455" w:type="pct"/>
            <w:tcBorders>
              <w:top w:val="nil"/>
              <w:left w:val="nil"/>
              <w:bottom w:val="single" w:sz="4" w:space="0" w:color="auto"/>
              <w:right w:val="single" w:sz="4" w:space="0" w:color="auto"/>
            </w:tcBorders>
            <w:shd w:val="clear" w:color="auto" w:fill="auto"/>
            <w:hideMark/>
          </w:tcPr>
          <w:p w14:paraId="3ED56C0E" w14:textId="0137B02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455" w:type="pct"/>
            <w:tcBorders>
              <w:top w:val="nil"/>
              <w:left w:val="nil"/>
              <w:bottom w:val="single" w:sz="4" w:space="0" w:color="auto"/>
              <w:right w:val="single" w:sz="4" w:space="0" w:color="auto"/>
            </w:tcBorders>
            <w:shd w:val="clear" w:color="auto" w:fill="auto"/>
            <w:hideMark/>
          </w:tcPr>
          <w:p w14:paraId="1C9F3466" w14:textId="4223CDB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r>
      <w:tr w:rsidR="0052449B" w:rsidRPr="00022CED" w14:paraId="467A81AF"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A5C8FF9"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455" w:type="pct"/>
            <w:tcBorders>
              <w:top w:val="nil"/>
              <w:left w:val="nil"/>
              <w:bottom w:val="single" w:sz="4" w:space="0" w:color="auto"/>
              <w:right w:val="single" w:sz="4" w:space="0" w:color="auto"/>
            </w:tcBorders>
            <w:shd w:val="clear" w:color="auto" w:fill="auto"/>
            <w:hideMark/>
          </w:tcPr>
          <w:p w14:paraId="7C0C2D07" w14:textId="39EE220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455" w:type="pct"/>
            <w:tcBorders>
              <w:top w:val="nil"/>
              <w:left w:val="nil"/>
              <w:bottom w:val="single" w:sz="4" w:space="0" w:color="auto"/>
              <w:right w:val="single" w:sz="4" w:space="0" w:color="auto"/>
            </w:tcBorders>
            <w:shd w:val="clear" w:color="auto" w:fill="auto"/>
            <w:hideMark/>
          </w:tcPr>
          <w:p w14:paraId="7A28631F" w14:textId="3DA8CC1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455" w:type="pct"/>
            <w:tcBorders>
              <w:top w:val="nil"/>
              <w:left w:val="nil"/>
              <w:bottom w:val="single" w:sz="4" w:space="0" w:color="auto"/>
              <w:right w:val="single" w:sz="4" w:space="0" w:color="auto"/>
            </w:tcBorders>
            <w:shd w:val="clear" w:color="auto" w:fill="auto"/>
            <w:hideMark/>
          </w:tcPr>
          <w:p w14:paraId="7A6F8695" w14:textId="281727B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238AF8BE" w14:textId="7C84CDB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455" w:type="pct"/>
            <w:tcBorders>
              <w:top w:val="nil"/>
              <w:left w:val="nil"/>
              <w:bottom w:val="single" w:sz="4" w:space="0" w:color="auto"/>
              <w:right w:val="single" w:sz="4" w:space="0" w:color="auto"/>
            </w:tcBorders>
            <w:shd w:val="clear" w:color="auto" w:fill="auto"/>
            <w:hideMark/>
          </w:tcPr>
          <w:p w14:paraId="2575592E" w14:textId="20DFAED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455" w:type="pct"/>
            <w:tcBorders>
              <w:top w:val="nil"/>
              <w:left w:val="nil"/>
              <w:bottom w:val="single" w:sz="4" w:space="0" w:color="auto"/>
              <w:right w:val="single" w:sz="4" w:space="0" w:color="auto"/>
            </w:tcBorders>
            <w:shd w:val="clear" w:color="auto" w:fill="auto"/>
            <w:hideMark/>
          </w:tcPr>
          <w:p w14:paraId="21EB107B" w14:textId="57CB595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455" w:type="pct"/>
            <w:tcBorders>
              <w:top w:val="nil"/>
              <w:left w:val="nil"/>
              <w:bottom w:val="single" w:sz="4" w:space="0" w:color="auto"/>
              <w:right w:val="single" w:sz="4" w:space="0" w:color="auto"/>
            </w:tcBorders>
            <w:shd w:val="clear" w:color="auto" w:fill="auto"/>
            <w:hideMark/>
          </w:tcPr>
          <w:p w14:paraId="51E3FF32" w14:textId="0258372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2C20A11" w14:textId="09944F9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908ED0A" w14:textId="29EF604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449B" w:rsidRPr="00022CED" w14:paraId="699C18E3"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4CDE360"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455" w:type="pct"/>
            <w:tcBorders>
              <w:top w:val="nil"/>
              <w:left w:val="nil"/>
              <w:bottom w:val="single" w:sz="4" w:space="0" w:color="auto"/>
              <w:right w:val="single" w:sz="4" w:space="0" w:color="auto"/>
            </w:tcBorders>
            <w:shd w:val="clear" w:color="auto" w:fill="auto"/>
            <w:hideMark/>
          </w:tcPr>
          <w:p w14:paraId="4998BAAF" w14:textId="3E0105F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33E9921" w14:textId="076A6F5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3853A64" w14:textId="69ABA5B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91DD908" w14:textId="6588174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91BFC6C" w14:textId="23D4BD5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1AF8019" w14:textId="292C266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4D1EFCA" w14:textId="5BD9D53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4E8CE68" w14:textId="7B950BA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2434433" w14:textId="0C36B36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449B" w:rsidRPr="00022CED" w14:paraId="6EC13887"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2473BDCC"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455" w:type="pct"/>
            <w:tcBorders>
              <w:top w:val="nil"/>
              <w:left w:val="nil"/>
              <w:bottom w:val="single" w:sz="4" w:space="0" w:color="auto"/>
              <w:right w:val="single" w:sz="4" w:space="0" w:color="auto"/>
            </w:tcBorders>
            <w:shd w:val="clear" w:color="auto" w:fill="auto"/>
            <w:hideMark/>
          </w:tcPr>
          <w:p w14:paraId="0744F2DC" w14:textId="1CE5229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B259ACA" w14:textId="7883A4A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CB0326A" w14:textId="3B5FE3F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E8AF03D" w14:textId="0D65F3D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32F2501" w14:textId="2143C14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2AB9730" w14:textId="04CDA19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BD40825" w14:textId="5B18E3E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0494915" w14:textId="7756D24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6859C12" w14:textId="4D91E49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449B" w:rsidRPr="00022CED" w14:paraId="5352FF29"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5A272A8"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455" w:type="pct"/>
            <w:tcBorders>
              <w:top w:val="nil"/>
              <w:left w:val="nil"/>
              <w:bottom w:val="single" w:sz="4" w:space="0" w:color="auto"/>
              <w:right w:val="single" w:sz="4" w:space="0" w:color="auto"/>
            </w:tcBorders>
            <w:shd w:val="clear" w:color="auto" w:fill="auto"/>
            <w:hideMark/>
          </w:tcPr>
          <w:p w14:paraId="441541D1" w14:textId="53FC8B1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455" w:type="pct"/>
            <w:tcBorders>
              <w:top w:val="nil"/>
              <w:left w:val="nil"/>
              <w:bottom w:val="single" w:sz="4" w:space="0" w:color="auto"/>
              <w:right w:val="single" w:sz="4" w:space="0" w:color="auto"/>
            </w:tcBorders>
            <w:shd w:val="clear" w:color="auto" w:fill="auto"/>
            <w:hideMark/>
          </w:tcPr>
          <w:p w14:paraId="7E8ABDE6" w14:textId="21BDE22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455" w:type="pct"/>
            <w:tcBorders>
              <w:top w:val="nil"/>
              <w:left w:val="nil"/>
              <w:bottom w:val="single" w:sz="4" w:space="0" w:color="auto"/>
              <w:right w:val="single" w:sz="4" w:space="0" w:color="auto"/>
            </w:tcBorders>
            <w:shd w:val="clear" w:color="auto" w:fill="auto"/>
            <w:hideMark/>
          </w:tcPr>
          <w:p w14:paraId="2BA40BA1" w14:textId="0FB94A3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77</w:t>
            </w:r>
          </w:p>
        </w:tc>
        <w:tc>
          <w:tcPr>
            <w:tcW w:w="455" w:type="pct"/>
            <w:tcBorders>
              <w:top w:val="nil"/>
              <w:left w:val="nil"/>
              <w:bottom w:val="single" w:sz="4" w:space="0" w:color="auto"/>
              <w:right w:val="single" w:sz="4" w:space="0" w:color="auto"/>
            </w:tcBorders>
            <w:shd w:val="clear" w:color="auto" w:fill="auto"/>
            <w:hideMark/>
          </w:tcPr>
          <w:p w14:paraId="4F5EE8B1" w14:textId="579719B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455" w:type="pct"/>
            <w:tcBorders>
              <w:top w:val="nil"/>
              <w:left w:val="nil"/>
              <w:bottom w:val="single" w:sz="4" w:space="0" w:color="auto"/>
              <w:right w:val="single" w:sz="4" w:space="0" w:color="auto"/>
            </w:tcBorders>
            <w:shd w:val="clear" w:color="auto" w:fill="auto"/>
            <w:hideMark/>
          </w:tcPr>
          <w:p w14:paraId="0711B9E7" w14:textId="7A50B38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455" w:type="pct"/>
            <w:tcBorders>
              <w:top w:val="nil"/>
              <w:left w:val="nil"/>
              <w:bottom w:val="single" w:sz="4" w:space="0" w:color="auto"/>
              <w:right w:val="single" w:sz="4" w:space="0" w:color="auto"/>
            </w:tcBorders>
            <w:shd w:val="clear" w:color="auto" w:fill="auto"/>
            <w:hideMark/>
          </w:tcPr>
          <w:p w14:paraId="4E158019" w14:textId="18C8B0D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455" w:type="pct"/>
            <w:tcBorders>
              <w:top w:val="nil"/>
              <w:left w:val="nil"/>
              <w:bottom w:val="single" w:sz="4" w:space="0" w:color="auto"/>
              <w:right w:val="single" w:sz="4" w:space="0" w:color="auto"/>
            </w:tcBorders>
            <w:shd w:val="clear" w:color="auto" w:fill="auto"/>
            <w:hideMark/>
          </w:tcPr>
          <w:p w14:paraId="29E02D3A" w14:textId="0C41B7B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455" w:type="pct"/>
            <w:tcBorders>
              <w:top w:val="nil"/>
              <w:left w:val="nil"/>
              <w:bottom w:val="single" w:sz="4" w:space="0" w:color="auto"/>
              <w:right w:val="single" w:sz="4" w:space="0" w:color="auto"/>
            </w:tcBorders>
            <w:shd w:val="clear" w:color="auto" w:fill="auto"/>
            <w:hideMark/>
          </w:tcPr>
          <w:p w14:paraId="1833E45D" w14:textId="3D85426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455" w:type="pct"/>
            <w:tcBorders>
              <w:top w:val="nil"/>
              <w:left w:val="nil"/>
              <w:bottom w:val="single" w:sz="4" w:space="0" w:color="auto"/>
              <w:right w:val="single" w:sz="4" w:space="0" w:color="auto"/>
            </w:tcBorders>
            <w:shd w:val="clear" w:color="auto" w:fill="auto"/>
            <w:hideMark/>
          </w:tcPr>
          <w:p w14:paraId="19CC728B" w14:textId="083CBA8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r>
      <w:tr w:rsidR="0052449B" w:rsidRPr="00022CED" w14:paraId="50C39F2D"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213985E" w14:textId="5260FAF5" w:rsidR="00F47416" w:rsidRPr="00C60277" w:rsidRDefault="18C7A7DB"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455" w:type="pct"/>
            <w:tcBorders>
              <w:top w:val="nil"/>
              <w:left w:val="nil"/>
              <w:bottom w:val="single" w:sz="4" w:space="0" w:color="auto"/>
              <w:right w:val="single" w:sz="4" w:space="0" w:color="auto"/>
            </w:tcBorders>
            <w:shd w:val="clear" w:color="auto" w:fill="auto"/>
            <w:hideMark/>
          </w:tcPr>
          <w:p w14:paraId="34C92B23" w14:textId="055D2DF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488A127" w14:textId="6BFE08F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89B1AEE" w14:textId="4D87FFF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164D40E" w14:textId="5AEA0D1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42814BE" w14:textId="1DAA3A2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0B0C04C" w14:textId="5C9EE83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7CE0670" w14:textId="1140AC1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5D9E6EF" w14:textId="04767FD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37D160B" w14:textId="4DE4B07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449B" w:rsidRPr="00022CED" w14:paraId="1F472E0B"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BBE72DC"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455" w:type="pct"/>
            <w:tcBorders>
              <w:top w:val="nil"/>
              <w:left w:val="nil"/>
              <w:bottom w:val="single" w:sz="4" w:space="0" w:color="auto"/>
              <w:right w:val="single" w:sz="4" w:space="0" w:color="auto"/>
            </w:tcBorders>
            <w:shd w:val="clear" w:color="auto" w:fill="auto"/>
            <w:hideMark/>
          </w:tcPr>
          <w:p w14:paraId="5449693E" w14:textId="6FBF2CE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F574B2A" w14:textId="1535660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2EB435A" w14:textId="65B16D7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455" w:type="pct"/>
            <w:tcBorders>
              <w:top w:val="nil"/>
              <w:left w:val="nil"/>
              <w:bottom w:val="single" w:sz="4" w:space="0" w:color="auto"/>
              <w:right w:val="single" w:sz="4" w:space="0" w:color="auto"/>
            </w:tcBorders>
            <w:shd w:val="clear" w:color="auto" w:fill="auto"/>
            <w:hideMark/>
          </w:tcPr>
          <w:p w14:paraId="4683BD45" w14:textId="54698F52" w:rsidR="00F47416" w:rsidRPr="00C60277" w:rsidRDefault="00F47416"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700D75C" w14:textId="179071C5" w:rsidR="00F47416" w:rsidRPr="00C60277" w:rsidRDefault="00F47416"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652AF5B" w14:textId="1CA2FCB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455" w:type="pct"/>
            <w:tcBorders>
              <w:top w:val="nil"/>
              <w:left w:val="nil"/>
              <w:bottom w:val="single" w:sz="4" w:space="0" w:color="auto"/>
              <w:right w:val="single" w:sz="4" w:space="0" w:color="auto"/>
            </w:tcBorders>
            <w:shd w:val="clear" w:color="auto" w:fill="auto"/>
            <w:hideMark/>
          </w:tcPr>
          <w:p w14:paraId="2D1DDBC0" w14:textId="48E4DF4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D84163C" w14:textId="7C53B77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F55F28E" w14:textId="60145A0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449B" w:rsidRPr="00022CED" w14:paraId="129DCA1C"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8BE2A99"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455" w:type="pct"/>
            <w:tcBorders>
              <w:top w:val="nil"/>
              <w:left w:val="nil"/>
              <w:bottom w:val="single" w:sz="4" w:space="0" w:color="auto"/>
              <w:right w:val="single" w:sz="4" w:space="0" w:color="auto"/>
            </w:tcBorders>
            <w:shd w:val="clear" w:color="auto" w:fill="auto"/>
            <w:hideMark/>
          </w:tcPr>
          <w:p w14:paraId="0274F7D1" w14:textId="6D300F2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99</w:t>
            </w:r>
          </w:p>
        </w:tc>
        <w:tc>
          <w:tcPr>
            <w:tcW w:w="455" w:type="pct"/>
            <w:tcBorders>
              <w:top w:val="nil"/>
              <w:left w:val="nil"/>
              <w:bottom w:val="single" w:sz="4" w:space="0" w:color="auto"/>
              <w:right w:val="single" w:sz="4" w:space="0" w:color="auto"/>
            </w:tcBorders>
            <w:shd w:val="clear" w:color="auto" w:fill="auto"/>
            <w:hideMark/>
          </w:tcPr>
          <w:p w14:paraId="5C53C44C" w14:textId="4032268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455" w:type="pct"/>
            <w:tcBorders>
              <w:top w:val="nil"/>
              <w:left w:val="nil"/>
              <w:bottom w:val="single" w:sz="4" w:space="0" w:color="auto"/>
              <w:right w:val="single" w:sz="4" w:space="0" w:color="auto"/>
            </w:tcBorders>
            <w:shd w:val="clear" w:color="auto" w:fill="auto"/>
            <w:hideMark/>
          </w:tcPr>
          <w:p w14:paraId="149E7A5F" w14:textId="260070A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455" w:type="pct"/>
            <w:tcBorders>
              <w:top w:val="nil"/>
              <w:left w:val="nil"/>
              <w:bottom w:val="single" w:sz="4" w:space="0" w:color="auto"/>
              <w:right w:val="single" w:sz="4" w:space="0" w:color="auto"/>
            </w:tcBorders>
            <w:shd w:val="clear" w:color="auto" w:fill="auto"/>
            <w:hideMark/>
          </w:tcPr>
          <w:p w14:paraId="1EC94211" w14:textId="2BD79F4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455" w:type="pct"/>
            <w:tcBorders>
              <w:top w:val="nil"/>
              <w:left w:val="nil"/>
              <w:bottom w:val="single" w:sz="4" w:space="0" w:color="auto"/>
              <w:right w:val="single" w:sz="4" w:space="0" w:color="auto"/>
            </w:tcBorders>
            <w:shd w:val="clear" w:color="auto" w:fill="auto"/>
            <w:hideMark/>
          </w:tcPr>
          <w:p w14:paraId="29F83874" w14:textId="1E8AFE1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455" w:type="pct"/>
            <w:tcBorders>
              <w:top w:val="nil"/>
              <w:left w:val="nil"/>
              <w:bottom w:val="single" w:sz="4" w:space="0" w:color="auto"/>
              <w:right w:val="single" w:sz="4" w:space="0" w:color="auto"/>
            </w:tcBorders>
            <w:shd w:val="clear" w:color="auto" w:fill="auto"/>
            <w:hideMark/>
          </w:tcPr>
          <w:p w14:paraId="329A8F69" w14:textId="4AC00B3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455" w:type="pct"/>
            <w:tcBorders>
              <w:top w:val="nil"/>
              <w:left w:val="nil"/>
              <w:bottom w:val="single" w:sz="4" w:space="0" w:color="auto"/>
              <w:right w:val="single" w:sz="4" w:space="0" w:color="auto"/>
            </w:tcBorders>
            <w:shd w:val="clear" w:color="auto" w:fill="auto"/>
            <w:hideMark/>
          </w:tcPr>
          <w:p w14:paraId="6E7C7DBE" w14:textId="4D6A3AB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66</w:t>
            </w:r>
          </w:p>
        </w:tc>
        <w:tc>
          <w:tcPr>
            <w:tcW w:w="455" w:type="pct"/>
            <w:tcBorders>
              <w:top w:val="nil"/>
              <w:left w:val="nil"/>
              <w:bottom w:val="single" w:sz="4" w:space="0" w:color="auto"/>
              <w:right w:val="single" w:sz="4" w:space="0" w:color="auto"/>
            </w:tcBorders>
            <w:shd w:val="clear" w:color="auto" w:fill="auto"/>
            <w:hideMark/>
          </w:tcPr>
          <w:p w14:paraId="38F0D09E" w14:textId="0F04DB2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455" w:type="pct"/>
            <w:tcBorders>
              <w:top w:val="nil"/>
              <w:left w:val="nil"/>
              <w:bottom w:val="single" w:sz="4" w:space="0" w:color="auto"/>
              <w:right w:val="single" w:sz="4" w:space="0" w:color="auto"/>
            </w:tcBorders>
            <w:shd w:val="clear" w:color="auto" w:fill="auto"/>
            <w:hideMark/>
          </w:tcPr>
          <w:p w14:paraId="09801B23" w14:textId="5103B34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r>
      <w:tr w:rsidR="0052449B" w:rsidRPr="00022CED" w14:paraId="613E1B77"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A5F5715"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455" w:type="pct"/>
            <w:tcBorders>
              <w:top w:val="nil"/>
              <w:left w:val="nil"/>
              <w:bottom w:val="single" w:sz="4" w:space="0" w:color="auto"/>
              <w:right w:val="single" w:sz="4" w:space="0" w:color="auto"/>
            </w:tcBorders>
            <w:shd w:val="clear" w:color="auto" w:fill="auto"/>
            <w:hideMark/>
          </w:tcPr>
          <w:p w14:paraId="469CA256" w14:textId="18C8BE5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20C91B1" w14:textId="4B14460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73DDB9D" w14:textId="11FC338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B1EE53C" w14:textId="5B74BE1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B4D1F6A" w14:textId="2DBE2FF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8BAFF92" w14:textId="2DF17AA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c>
          <w:tcPr>
            <w:tcW w:w="455" w:type="pct"/>
            <w:tcBorders>
              <w:top w:val="nil"/>
              <w:left w:val="nil"/>
              <w:bottom w:val="single" w:sz="4" w:space="0" w:color="auto"/>
              <w:right w:val="single" w:sz="4" w:space="0" w:color="auto"/>
            </w:tcBorders>
            <w:shd w:val="clear" w:color="auto" w:fill="auto"/>
            <w:hideMark/>
          </w:tcPr>
          <w:p w14:paraId="68EB6A9D" w14:textId="55BA9E1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A65FC6D" w14:textId="7D6716A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591B0F3" w14:textId="03DF605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r>
      <w:tr w:rsidR="0052449B" w:rsidRPr="00022CED" w14:paraId="54CB710C"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26B07F1F"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455" w:type="pct"/>
            <w:tcBorders>
              <w:top w:val="nil"/>
              <w:left w:val="nil"/>
              <w:bottom w:val="single" w:sz="4" w:space="0" w:color="auto"/>
              <w:right w:val="single" w:sz="4" w:space="0" w:color="auto"/>
            </w:tcBorders>
            <w:shd w:val="clear" w:color="auto" w:fill="auto"/>
            <w:hideMark/>
          </w:tcPr>
          <w:p w14:paraId="5C098866" w14:textId="01AD742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68</w:t>
            </w:r>
          </w:p>
        </w:tc>
        <w:tc>
          <w:tcPr>
            <w:tcW w:w="455" w:type="pct"/>
            <w:tcBorders>
              <w:top w:val="nil"/>
              <w:left w:val="nil"/>
              <w:bottom w:val="single" w:sz="4" w:space="0" w:color="auto"/>
              <w:right w:val="single" w:sz="4" w:space="0" w:color="auto"/>
            </w:tcBorders>
            <w:shd w:val="clear" w:color="auto" w:fill="auto"/>
            <w:hideMark/>
          </w:tcPr>
          <w:p w14:paraId="74C29D79" w14:textId="2D55667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455" w:type="pct"/>
            <w:tcBorders>
              <w:top w:val="nil"/>
              <w:left w:val="nil"/>
              <w:bottom w:val="single" w:sz="4" w:space="0" w:color="auto"/>
              <w:right w:val="single" w:sz="4" w:space="0" w:color="auto"/>
            </w:tcBorders>
            <w:shd w:val="clear" w:color="auto" w:fill="auto"/>
            <w:hideMark/>
          </w:tcPr>
          <w:p w14:paraId="692024CA" w14:textId="33DD0AB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455" w:type="pct"/>
            <w:tcBorders>
              <w:top w:val="nil"/>
              <w:left w:val="nil"/>
              <w:bottom w:val="single" w:sz="4" w:space="0" w:color="auto"/>
              <w:right w:val="single" w:sz="4" w:space="0" w:color="auto"/>
            </w:tcBorders>
            <w:shd w:val="clear" w:color="auto" w:fill="auto"/>
            <w:hideMark/>
          </w:tcPr>
          <w:p w14:paraId="113040B6" w14:textId="680F65F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455" w:type="pct"/>
            <w:tcBorders>
              <w:top w:val="nil"/>
              <w:left w:val="nil"/>
              <w:bottom w:val="single" w:sz="4" w:space="0" w:color="auto"/>
              <w:right w:val="single" w:sz="4" w:space="0" w:color="auto"/>
            </w:tcBorders>
            <w:shd w:val="clear" w:color="auto" w:fill="auto"/>
            <w:hideMark/>
          </w:tcPr>
          <w:p w14:paraId="032F4C1B" w14:textId="693DE29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455" w:type="pct"/>
            <w:tcBorders>
              <w:top w:val="nil"/>
              <w:left w:val="nil"/>
              <w:bottom w:val="single" w:sz="4" w:space="0" w:color="auto"/>
              <w:right w:val="single" w:sz="4" w:space="0" w:color="auto"/>
            </w:tcBorders>
            <w:shd w:val="clear" w:color="auto" w:fill="auto"/>
            <w:hideMark/>
          </w:tcPr>
          <w:p w14:paraId="48874DF2" w14:textId="5CAB818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455" w:type="pct"/>
            <w:tcBorders>
              <w:top w:val="nil"/>
              <w:left w:val="nil"/>
              <w:bottom w:val="single" w:sz="4" w:space="0" w:color="auto"/>
              <w:right w:val="single" w:sz="4" w:space="0" w:color="auto"/>
            </w:tcBorders>
            <w:shd w:val="clear" w:color="auto" w:fill="auto"/>
            <w:hideMark/>
          </w:tcPr>
          <w:p w14:paraId="09C62838" w14:textId="15687B6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455" w:type="pct"/>
            <w:tcBorders>
              <w:top w:val="nil"/>
              <w:left w:val="nil"/>
              <w:bottom w:val="single" w:sz="4" w:space="0" w:color="auto"/>
              <w:right w:val="single" w:sz="4" w:space="0" w:color="auto"/>
            </w:tcBorders>
            <w:shd w:val="clear" w:color="auto" w:fill="auto"/>
            <w:hideMark/>
          </w:tcPr>
          <w:p w14:paraId="120194A9" w14:textId="708BF88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455" w:type="pct"/>
            <w:tcBorders>
              <w:top w:val="nil"/>
              <w:left w:val="nil"/>
              <w:bottom w:val="single" w:sz="4" w:space="0" w:color="auto"/>
              <w:right w:val="single" w:sz="4" w:space="0" w:color="auto"/>
            </w:tcBorders>
            <w:shd w:val="clear" w:color="auto" w:fill="auto"/>
            <w:hideMark/>
          </w:tcPr>
          <w:p w14:paraId="61B0C03B" w14:textId="0F69F32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r>
      <w:tr w:rsidR="0052449B" w:rsidRPr="00022CED" w14:paraId="024833D5"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1BBCBC7E"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455" w:type="pct"/>
            <w:tcBorders>
              <w:top w:val="nil"/>
              <w:left w:val="nil"/>
              <w:bottom w:val="single" w:sz="4" w:space="0" w:color="auto"/>
              <w:right w:val="single" w:sz="4" w:space="0" w:color="auto"/>
            </w:tcBorders>
            <w:shd w:val="clear" w:color="auto" w:fill="auto"/>
            <w:hideMark/>
          </w:tcPr>
          <w:p w14:paraId="3297ED2A" w14:textId="2BED61D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c>
          <w:tcPr>
            <w:tcW w:w="455" w:type="pct"/>
            <w:tcBorders>
              <w:top w:val="nil"/>
              <w:left w:val="nil"/>
              <w:bottom w:val="single" w:sz="4" w:space="0" w:color="auto"/>
              <w:right w:val="single" w:sz="4" w:space="0" w:color="auto"/>
            </w:tcBorders>
            <w:shd w:val="clear" w:color="auto" w:fill="auto"/>
            <w:hideMark/>
          </w:tcPr>
          <w:p w14:paraId="0972315D" w14:textId="1DE7D15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c>
          <w:tcPr>
            <w:tcW w:w="455" w:type="pct"/>
            <w:tcBorders>
              <w:top w:val="nil"/>
              <w:left w:val="nil"/>
              <w:bottom w:val="single" w:sz="4" w:space="0" w:color="auto"/>
              <w:right w:val="single" w:sz="4" w:space="0" w:color="auto"/>
            </w:tcBorders>
            <w:shd w:val="clear" w:color="auto" w:fill="auto"/>
            <w:hideMark/>
          </w:tcPr>
          <w:p w14:paraId="7CDC6CBC" w14:textId="51B41CB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455" w:type="pct"/>
            <w:tcBorders>
              <w:top w:val="nil"/>
              <w:left w:val="nil"/>
              <w:bottom w:val="single" w:sz="4" w:space="0" w:color="auto"/>
              <w:right w:val="single" w:sz="4" w:space="0" w:color="auto"/>
            </w:tcBorders>
            <w:shd w:val="clear" w:color="auto" w:fill="auto"/>
            <w:hideMark/>
          </w:tcPr>
          <w:p w14:paraId="2F447217" w14:textId="15601E7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78</w:t>
            </w:r>
          </w:p>
        </w:tc>
        <w:tc>
          <w:tcPr>
            <w:tcW w:w="455" w:type="pct"/>
            <w:tcBorders>
              <w:top w:val="nil"/>
              <w:left w:val="nil"/>
              <w:bottom w:val="single" w:sz="4" w:space="0" w:color="auto"/>
              <w:right w:val="single" w:sz="4" w:space="0" w:color="auto"/>
            </w:tcBorders>
            <w:shd w:val="clear" w:color="auto" w:fill="auto"/>
            <w:hideMark/>
          </w:tcPr>
          <w:p w14:paraId="6FD9B7B1" w14:textId="11513A1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78</w:t>
            </w:r>
          </w:p>
        </w:tc>
        <w:tc>
          <w:tcPr>
            <w:tcW w:w="455" w:type="pct"/>
            <w:tcBorders>
              <w:top w:val="nil"/>
              <w:left w:val="nil"/>
              <w:bottom w:val="single" w:sz="4" w:space="0" w:color="auto"/>
              <w:right w:val="single" w:sz="4" w:space="0" w:color="auto"/>
            </w:tcBorders>
            <w:shd w:val="clear" w:color="auto" w:fill="auto"/>
            <w:hideMark/>
          </w:tcPr>
          <w:p w14:paraId="0E68EB41" w14:textId="2541873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455" w:type="pct"/>
            <w:tcBorders>
              <w:top w:val="nil"/>
              <w:left w:val="nil"/>
              <w:bottom w:val="single" w:sz="4" w:space="0" w:color="auto"/>
              <w:right w:val="single" w:sz="4" w:space="0" w:color="auto"/>
            </w:tcBorders>
            <w:shd w:val="clear" w:color="auto" w:fill="auto"/>
            <w:hideMark/>
          </w:tcPr>
          <w:p w14:paraId="6A15CA18" w14:textId="54D7BE6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455" w:type="pct"/>
            <w:tcBorders>
              <w:top w:val="nil"/>
              <w:left w:val="nil"/>
              <w:bottom w:val="single" w:sz="4" w:space="0" w:color="auto"/>
              <w:right w:val="single" w:sz="4" w:space="0" w:color="auto"/>
            </w:tcBorders>
            <w:shd w:val="clear" w:color="auto" w:fill="auto"/>
            <w:hideMark/>
          </w:tcPr>
          <w:p w14:paraId="60F6DE5F" w14:textId="570CBED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c>
          <w:tcPr>
            <w:tcW w:w="455" w:type="pct"/>
            <w:tcBorders>
              <w:top w:val="nil"/>
              <w:left w:val="nil"/>
              <w:bottom w:val="single" w:sz="4" w:space="0" w:color="auto"/>
              <w:right w:val="single" w:sz="4" w:space="0" w:color="auto"/>
            </w:tcBorders>
            <w:shd w:val="clear" w:color="auto" w:fill="auto"/>
            <w:hideMark/>
          </w:tcPr>
          <w:p w14:paraId="79BDD2AD" w14:textId="4BC89DC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r>
      <w:tr w:rsidR="0052449B" w:rsidRPr="00022CED" w14:paraId="3FCA1A85"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26F924F5"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455" w:type="pct"/>
            <w:tcBorders>
              <w:top w:val="nil"/>
              <w:left w:val="nil"/>
              <w:bottom w:val="single" w:sz="4" w:space="0" w:color="auto"/>
              <w:right w:val="single" w:sz="4" w:space="0" w:color="auto"/>
            </w:tcBorders>
            <w:shd w:val="clear" w:color="auto" w:fill="auto"/>
            <w:hideMark/>
          </w:tcPr>
          <w:p w14:paraId="3F0B95C9" w14:textId="6967969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455" w:type="pct"/>
            <w:tcBorders>
              <w:top w:val="nil"/>
              <w:left w:val="nil"/>
              <w:bottom w:val="single" w:sz="4" w:space="0" w:color="auto"/>
              <w:right w:val="single" w:sz="4" w:space="0" w:color="auto"/>
            </w:tcBorders>
            <w:shd w:val="clear" w:color="auto" w:fill="auto"/>
            <w:hideMark/>
          </w:tcPr>
          <w:p w14:paraId="3A7E1524" w14:textId="4AF296E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455" w:type="pct"/>
            <w:tcBorders>
              <w:top w:val="nil"/>
              <w:left w:val="nil"/>
              <w:bottom w:val="single" w:sz="4" w:space="0" w:color="auto"/>
              <w:right w:val="single" w:sz="4" w:space="0" w:color="auto"/>
            </w:tcBorders>
            <w:shd w:val="clear" w:color="auto" w:fill="auto"/>
            <w:hideMark/>
          </w:tcPr>
          <w:p w14:paraId="11FDC6BF" w14:textId="79ED94C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455" w:type="pct"/>
            <w:tcBorders>
              <w:top w:val="nil"/>
              <w:left w:val="nil"/>
              <w:bottom w:val="single" w:sz="4" w:space="0" w:color="auto"/>
              <w:right w:val="single" w:sz="4" w:space="0" w:color="auto"/>
            </w:tcBorders>
            <w:shd w:val="clear" w:color="auto" w:fill="auto"/>
            <w:hideMark/>
          </w:tcPr>
          <w:p w14:paraId="4FBE377F" w14:textId="6CC2637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79</w:t>
            </w:r>
          </w:p>
        </w:tc>
        <w:tc>
          <w:tcPr>
            <w:tcW w:w="455" w:type="pct"/>
            <w:tcBorders>
              <w:top w:val="nil"/>
              <w:left w:val="nil"/>
              <w:bottom w:val="single" w:sz="4" w:space="0" w:color="auto"/>
              <w:right w:val="single" w:sz="4" w:space="0" w:color="auto"/>
            </w:tcBorders>
            <w:shd w:val="clear" w:color="auto" w:fill="auto"/>
            <w:hideMark/>
          </w:tcPr>
          <w:p w14:paraId="4F63E01F" w14:textId="6D35C49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455" w:type="pct"/>
            <w:tcBorders>
              <w:top w:val="nil"/>
              <w:left w:val="nil"/>
              <w:bottom w:val="single" w:sz="4" w:space="0" w:color="auto"/>
              <w:right w:val="single" w:sz="4" w:space="0" w:color="auto"/>
            </w:tcBorders>
            <w:shd w:val="clear" w:color="auto" w:fill="auto"/>
            <w:hideMark/>
          </w:tcPr>
          <w:p w14:paraId="4599EF0F" w14:textId="070F4F7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74</w:t>
            </w:r>
          </w:p>
        </w:tc>
        <w:tc>
          <w:tcPr>
            <w:tcW w:w="455" w:type="pct"/>
            <w:tcBorders>
              <w:top w:val="nil"/>
              <w:left w:val="nil"/>
              <w:bottom w:val="single" w:sz="4" w:space="0" w:color="auto"/>
              <w:right w:val="single" w:sz="4" w:space="0" w:color="auto"/>
            </w:tcBorders>
            <w:shd w:val="clear" w:color="auto" w:fill="auto"/>
            <w:hideMark/>
          </w:tcPr>
          <w:p w14:paraId="3D74FE92" w14:textId="5637CE9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455" w:type="pct"/>
            <w:tcBorders>
              <w:top w:val="nil"/>
              <w:left w:val="nil"/>
              <w:bottom w:val="single" w:sz="4" w:space="0" w:color="auto"/>
              <w:right w:val="single" w:sz="4" w:space="0" w:color="auto"/>
            </w:tcBorders>
            <w:shd w:val="clear" w:color="auto" w:fill="auto"/>
            <w:hideMark/>
          </w:tcPr>
          <w:p w14:paraId="4C570500" w14:textId="64F074C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455" w:type="pct"/>
            <w:tcBorders>
              <w:top w:val="nil"/>
              <w:left w:val="nil"/>
              <w:bottom w:val="single" w:sz="4" w:space="0" w:color="auto"/>
              <w:right w:val="single" w:sz="4" w:space="0" w:color="auto"/>
            </w:tcBorders>
            <w:shd w:val="clear" w:color="auto" w:fill="auto"/>
            <w:hideMark/>
          </w:tcPr>
          <w:p w14:paraId="4167A24C" w14:textId="1E819CE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r>
      <w:tr w:rsidR="0052449B" w:rsidRPr="00022CED" w14:paraId="1568D5FC"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7684326"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455" w:type="pct"/>
            <w:tcBorders>
              <w:top w:val="nil"/>
              <w:left w:val="nil"/>
              <w:bottom w:val="single" w:sz="4" w:space="0" w:color="auto"/>
              <w:right w:val="single" w:sz="4" w:space="0" w:color="auto"/>
            </w:tcBorders>
            <w:shd w:val="clear" w:color="auto" w:fill="auto"/>
            <w:noWrap/>
            <w:hideMark/>
          </w:tcPr>
          <w:p w14:paraId="05E4D2B0" w14:textId="5147D42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35</w:t>
            </w:r>
          </w:p>
        </w:tc>
        <w:tc>
          <w:tcPr>
            <w:tcW w:w="455" w:type="pct"/>
            <w:tcBorders>
              <w:top w:val="nil"/>
              <w:left w:val="nil"/>
              <w:bottom w:val="single" w:sz="4" w:space="0" w:color="auto"/>
              <w:right w:val="single" w:sz="4" w:space="0" w:color="auto"/>
            </w:tcBorders>
            <w:shd w:val="clear" w:color="auto" w:fill="auto"/>
            <w:noWrap/>
            <w:hideMark/>
          </w:tcPr>
          <w:p w14:paraId="36736129" w14:textId="1B07BA2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455" w:type="pct"/>
            <w:tcBorders>
              <w:top w:val="nil"/>
              <w:left w:val="nil"/>
              <w:bottom w:val="single" w:sz="4" w:space="0" w:color="auto"/>
              <w:right w:val="single" w:sz="4" w:space="0" w:color="auto"/>
            </w:tcBorders>
            <w:shd w:val="clear" w:color="auto" w:fill="auto"/>
            <w:noWrap/>
            <w:hideMark/>
          </w:tcPr>
          <w:p w14:paraId="036336B8" w14:textId="0CE6F19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noWrap/>
            <w:hideMark/>
          </w:tcPr>
          <w:p w14:paraId="1036D5A3" w14:textId="0235831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455" w:type="pct"/>
            <w:tcBorders>
              <w:top w:val="nil"/>
              <w:left w:val="nil"/>
              <w:bottom w:val="single" w:sz="4" w:space="0" w:color="auto"/>
              <w:right w:val="single" w:sz="4" w:space="0" w:color="auto"/>
            </w:tcBorders>
            <w:shd w:val="clear" w:color="auto" w:fill="auto"/>
            <w:noWrap/>
            <w:hideMark/>
          </w:tcPr>
          <w:p w14:paraId="22AE88D0" w14:textId="3CD0690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455" w:type="pct"/>
            <w:tcBorders>
              <w:top w:val="nil"/>
              <w:left w:val="nil"/>
              <w:bottom w:val="single" w:sz="4" w:space="0" w:color="auto"/>
              <w:right w:val="single" w:sz="4" w:space="0" w:color="auto"/>
            </w:tcBorders>
            <w:shd w:val="clear" w:color="auto" w:fill="auto"/>
            <w:noWrap/>
            <w:hideMark/>
          </w:tcPr>
          <w:p w14:paraId="1CC348B0" w14:textId="0E242CDF" w:rsidR="00F47416" w:rsidRPr="00C60277" w:rsidRDefault="00F47416" w:rsidP="00014188">
            <w:pPr>
              <w:jc w:val="right"/>
              <w:rPr>
                <w:rFonts w:ascii="Calibri" w:hAnsi="Calibri"/>
                <w:color w:val="000000" w:themeColor="text1"/>
                <w:sz w:val="22"/>
                <w:lang w:val="en-GB"/>
              </w:rPr>
            </w:pPr>
            <w:r w:rsidRPr="00C60277">
              <w:rPr>
                <w:rFonts w:ascii="Calibri" w:hAnsi="Calibri" w:cs="Calibri"/>
                <w:color w:val="000000" w:themeColor="text1"/>
                <w:sz w:val="22"/>
                <w:szCs w:val="22"/>
                <w:lang w:val="en-GB"/>
              </w:rPr>
              <w:t>84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455" w:type="pct"/>
            <w:tcBorders>
              <w:top w:val="nil"/>
              <w:left w:val="nil"/>
              <w:bottom w:val="single" w:sz="4" w:space="0" w:color="auto"/>
              <w:right w:val="single" w:sz="4" w:space="0" w:color="auto"/>
            </w:tcBorders>
            <w:shd w:val="clear" w:color="auto" w:fill="auto"/>
            <w:noWrap/>
            <w:hideMark/>
          </w:tcPr>
          <w:p w14:paraId="0AC85977" w14:textId="742EB67D" w:rsidR="00F47416" w:rsidRPr="00C60277" w:rsidRDefault="18C7A7D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99</w:t>
            </w:r>
          </w:p>
        </w:tc>
        <w:tc>
          <w:tcPr>
            <w:tcW w:w="455" w:type="pct"/>
            <w:tcBorders>
              <w:top w:val="nil"/>
              <w:left w:val="nil"/>
              <w:bottom w:val="single" w:sz="4" w:space="0" w:color="auto"/>
              <w:right w:val="single" w:sz="4" w:space="0" w:color="auto"/>
            </w:tcBorders>
            <w:shd w:val="clear" w:color="auto" w:fill="auto"/>
            <w:noWrap/>
            <w:hideMark/>
          </w:tcPr>
          <w:p w14:paraId="431CCF52" w14:textId="2733B35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455" w:type="pct"/>
            <w:tcBorders>
              <w:top w:val="nil"/>
              <w:left w:val="nil"/>
              <w:bottom w:val="single" w:sz="4" w:space="0" w:color="auto"/>
              <w:right w:val="single" w:sz="4" w:space="0" w:color="auto"/>
            </w:tcBorders>
            <w:shd w:val="clear" w:color="auto" w:fill="auto"/>
            <w:noWrap/>
            <w:hideMark/>
          </w:tcPr>
          <w:p w14:paraId="434A5342" w14:textId="7C3EF5D9" w:rsidR="00F47416" w:rsidRPr="00C60277" w:rsidRDefault="02E10D3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227BDB86"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r w:rsidR="096A7A50" w:rsidRPr="00C60277">
              <w:rPr>
                <w:rFonts w:ascii="Calibri" w:hAnsi="Calibri" w:cs="Calibri"/>
                <w:color w:val="000000" w:themeColor="text1"/>
                <w:sz w:val="22"/>
                <w:szCs w:val="22"/>
                <w:lang w:val="en-GB"/>
              </w:rPr>
              <w:t xml:space="preserve"> </w:t>
            </w:r>
            <w:r w:rsidR="00F47416" w:rsidRPr="00C60277">
              <w:rPr>
                <w:rStyle w:val="FootnoteReference"/>
                <w:rFonts w:ascii="Calibri" w:hAnsi="Calibri" w:cs="Calibri"/>
                <w:color w:val="000000" w:themeColor="text1"/>
                <w:sz w:val="22"/>
                <w:szCs w:val="22"/>
                <w:lang w:val="en-GB"/>
              </w:rPr>
              <w:footnoteReference w:id="28"/>
            </w:r>
          </w:p>
        </w:tc>
      </w:tr>
      <w:tr w:rsidR="0052449B" w:rsidRPr="00022CED" w14:paraId="76A2D989"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1E5D134"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455" w:type="pct"/>
            <w:tcBorders>
              <w:top w:val="nil"/>
              <w:left w:val="nil"/>
              <w:bottom w:val="single" w:sz="4" w:space="0" w:color="auto"/>
              <w:right w:val="single" w:sz="4" w:space="0" w:color="auto"/>
            </w:tcBorders>
            <w:shd w:val="clear" w:color="auto" w:fill="auto"/>
            <w:noWrap/>
            <w:hideMark/>
          </w:tcPr>
          <w:p w14:paraId="18979B9F" w14:textId="376BA99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455" w:type="pct"/>
            <w:tcBorders>
              <w:top w:val="nil"/>
              <w:left w:val="nil"/>
              <w:bottom w:val="single" w:sz="4" w:space="0" w:color="auto"/>
              <w:right w:val="single" w:sz="4" w:space="0" w:color="auto"/>
            </w:tcBorders>
            <w:shd w:val="clear" w:color="auto" w:fill="auto"/>
            <w:noWrap/>
            <w:hideMark/>
          </w:tcPr>
          <w:p w14:paraId="0B39F39D" w14:textId="400EE9A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455" w:type="pct"/>
            <w:tcBorders>
              <w:top w:val="nil"/>
              <w:left w:val="nil"/>
              <w:bottom w:val="single" w:sz="4" w:space="0" w:color="auto"/>
              <w:right w:val="single" w:sz="4" w:space="0" w:color="auto"/>
            </w:tcBorders>
            <w:shd w:val="clear" w:color="auto" w:fill="auto"/>
            <w:noWrap/>
            <w:hideMark/>
          </w:tcPr>
          <w:p w14:paraId="49438123" w14:textId="49925FF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55" w:type="pct"/>
            <w:tcBorders>
              <w:top w:val="nil"/>
              <w:left w:val="nil"/>
              <w:bottom w:val="single" w:sz="4" w:space="0" w:color="auto"/>
              <w:right w:val="single" w:sz="4" w:space="0" w:color="auto"/>
            </w:tcBorders>
            <w:shd w:val="clear" w:color="auto" w:fill="auto"/>
            <w:noWrap/>
            <w:hideMark/>
          </w:tcPr>
          <w:p w14:paraId="3DBDF0E9" w14:textId="3F5BEEB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455" w:type="pct"/>
            <w:tcBorders>
              <w:top w:val="nil"/>
              <w:left w:val="nil"/>
              <w:bottom w:val="single" w:sz="4" w:space="0" w:color="auto"/>
              <w:right w:val="single" w:sz="4" w:space="0" w:color="auto"/>
            </w:tcBorders>
            <w:shd w:val="clear" w:color="auto" w:fill="auto"/>
            <w:noWrap/>
            <w:hideMark/>
          </w:tcPr>
          <w:p w14:paraId="3ACFE247" w14:textId="262A231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455" w:type="pct"/>
            <w:tcBorders>
              <w:top w:val="nil"/>
              <w:left w:val="nil"/>
              <w:bottom w:val="single" w:sz="4" w:space="0" w:color="auto"/>
              <w:right w:val="single" w:sz="4" w:space="0" w:color="auto"/>
            </w:tcBorders>
            <w:shd w:val="clear" w:color="auto" w:fill="auto"/>
            <w:noWrap/>
            <w:hideMark/>
          </w:tcPr>
          <w:p w14:paraId="54288A25" w14:textId="3810022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455" w:type="pct"/>
            <w:tcBorders>
              <w:top w:val="nil"/>
              <w:left w:val="nil"/>
              <w:bottom w:val="single" w:sz="4" w:space="0" w:color="auto"/>
              <w:right w:val="single" w:sz="4" w:space="0" w:color="auto"/>
            </w:tcBorders>
            <w:shd w:val="clear" w:color="auto" w:fill="auto"/>
            <w:noWrap/>
            <w:hideMark/>
          </w:tcPr>
          <w:p w14:paraId="32488ACE" w14:textId="2494413F"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401C0C0" w14:textId="6C11E2B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24C5D43" w14:textId="1594682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449B" w:rsidRPr="00022CED" w14:paraId="4E4114C1"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08042E5"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455" w:type="pct"/>
            <w:tcBorders>
              <w:top w:val="nil"/>
              <w:left w:val="nil"/>
              <w:bottom w:val="single" w:sz="4" w:space="0" w:color="auto"/>
              <w:right w:val="single" w:sz="4" w:space="0" w:color="auto"/>
            </w:tcBorders>
            <w:shd w:val="clear" w:color="auto" w:fill="auto"/>
            <w:noWrap/>
            <w:hideMark/>
          </w:tcPr>
          <w:p w14:paraId="33933B36" w14:textId="6AE36CC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2534F4C" w14:textId="297C86D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4115F7CB" w14:textId="0E1874F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02CFF0C8" w14:textId="1A981D72"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E54C773" w14:textId="355FA8C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157479B9" w14:textId="32E6385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06E6AD3" w14:textId="14E9546A"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1704F879" w14:textId="100026A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4BCE8F0" w14:textId="1FE0C54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449B" w:rsidRPr="00022CED" w14:paraId="0BE0AB97"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1C61A96"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455" w:type="pct"/>
            <w:tcBorders>
              <w:top w:val="nil"/>
              <w:left w:val="nil"/>
              <w:bottom w:val="single" w:sz="4" w:space="0" w:color="auto"/>
              <w:right w:val="single" w:sz="4" w:space="0" w:color="auto"/>
            </w:tcBorders>
            <w:shd w:val="clear" w:color="auto" w:fill="auto"/>
            <w:noWrap/>
            <w:hideMark/>
          </w:tcPr>
          <w:p w14:paraId="17F6CA9B" w14:textId="6B25D27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1C7552D" w14:textId="1E52253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071B9A62" w14:textId="192DF843"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48FE5EF8" w14:textId="0F70275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18E20DD" w14:textId="293A1C6D"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48FB726" w14:textId="7076E67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871DFC2" w14:textId="27C1072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03A1DCBD" w14:textId="3BE30DB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39DE82B" w14:textId="755D41E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449B" w:rsidRPr="00022CED" w14:paraId="25AA5380"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5237DF9"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455" w:type="pct"/>
            <w:tcBorders>
              <w:top w:val="nil"/>
              <w:left w:val="nil"/>
              <w:bottom w:val="single" w:sz="4" w:space="0" w:color="auto"/>
              <w:right w:val="single" w:sz="4" w:space="0" w:color="auto"/>
            </w:tcBorders>
            <w:shd w:val="clear" w:color="auto" w:fill="auto"/>
            <w:noWrap/>
            <w:hideMark/>
          </w:tcPr>
          <w:p w14:paraId="7DA4832F" w14:textId="7A93C38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B499816" w14:textId="4C4F7615"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415C6121" w14:textId="7127154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1007005D" w14:textId="5B5832A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7A5AD4C" w14:textId="35D6C23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9F641AF" w14:textId="4A3C9FA4"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742A0D3" w14:textId="324F658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0220BF15" w14:textId="2EABFD9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D4F48D8" w14:textId="28C68D6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52449B" w:rsidRPr="00022CED" w14:paraId="625E2EC5"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1252157E" w14:textId="77777777" w:rsidR="00F47416" w:rsidRPr="00C60277" w:rsidRDefault="00F47416" w:rsidP="00F47416">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455" w:type="pct"/>
            <w:tcBorders>
              <w:top w:val="nil"/>
              <w:left w:val="nil"/>
              <w:bottom w:val="single" w:sz="4" w:space="0" w:color="auto"/>
              <w:right w:val="single" w:sz="4" w:space="0" w:color="auto"/>
            </w:tcBorders>
            <w:shd w:val="clear" w:color="auto" w:fill="auto"/>
            <w:noWrap/>
            <w:hideMark/>
          </w:tcPr>
          <w:p w14:paraId="720F3AE4" w14:textId="329EF5A1"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94</w:t>
            </w:r>
          </w:p>
        </w:tc>
        <w:tc>
          <w:tcPr>
            <w:tcW w:w="455" w:type="pct"/>
            <w:tcBorders>
              <w:top w:val="nil"/>
              <w:left w:val="nil"/>
              <w:bottom w:val="single" w:sz="4" w:space="0" w:color="auto"/>
              <w:right w:val="single" w:sz="4" w:space="0" w:color="auto"/>
            </w:tcBorders>
            <w:shd w:val="clear" w:color="auto" w:fill="auto"/>
            <w:noWrap/>
            <w:hideMark/>
          </w:tcPr>
          <w:p w14:paraId="4D533EE7" w14:textId="58C6BD86"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455" w:type="pct"/>
            <w:tcBorders>
              <w:top w:val="nil"/>
              <w:left w:val="nil"/>
              <w:bottom w:val="single" w:sz="4" w:space="0" w:color="auto"/>
              <w:right w:val="single" w:sz="4" w:space="0" w:color="auto"/>
            </w:tcBorders>
            <w:shd w:val="clear" w:color="auto" w:fill="auto"/>
            <w:noWrap/>
            <w:hideMark/>
          </w:tcPr>
          <w:p w14:paraId="0DA10A59" w14:textId="4B716A4E"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77</w:t>
            </w:r>
          </w:p>
        </w:tc>
        <w:tc>
          <w:tcPr>
            <w:tcW w:w="455" w:type="pct"/>
            <w:tcBorders>
              <w:top w:val="nil"/>
              <w:left w:val="nil"/>
              <w:bottom w:val="single" w:sz="4" w:space="0" w:color="auto"/>
              <w:right w:val="single" w:sz="4" w:space="0" w:color="auto"/>
            </w:tcBorders>
            <w:shd w:val="clear" w:color="auto" w:fill="auto"/>
            <w:noWrap/>
            <w:hideMark/>
          </w:tcPr>
          <w:p w14:paraId="7616B76B" w14:textId="2588835B"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455" w:type="pct"/>
            <w:tcBorders>
              <w:top w:val="nil"/>
              <w:left w:val="nil"/>
              <w:bottom w:val="single" w:sz="4" w:space="0" w:color="auto"/>
              <w:right w:val="single" w:sz="4" w:space="0" w:color="auto"/>
            </w:tcBorders>
            <w:shd w:val="clear" w:color="auto" w:fill="auto"/>
            <w:noWrap/>
            <w:hideMark/>
          </w:tcPr>
          <w:p w14:paraId="608781D3" w14:textId="5EE89E10"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455" w:type="pct"/>
            <w:tcBorders>
              <w:top w:val="nil"/>
              <w:left w:val="nil"/>
              <w:bottom w:val="single" w:sz="4" w:space="0" w:color="auto"/>
              <w:right w:val="single" w:sz="4" w:space="0" w:color="auto"/>
            </w:tcBorders>
            <w:shd w:val="clear" w:color="auto" w:fill="auto"/>
            <w:noWrap/>
            <w:hideMark/>
          </w:tcPr>
          <w:p w14:paraId="498C6287" w14:textId="5919D4DC"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455" w:type="pct"/>
            <w:tcBorders>
              <w:top w:val="nil"/>
              <w:left w:val="nil"/>
              <w:bottom w:val="single" w:sz="4" w:space="0" w:color="auto"/>
              <w:right w:val="single" w:sz="4" w:space="0" w:color="auto"/>
            </w:tcBorders>
            <w:shd w:val="clear" w:color="auto" w:fill="auto"/>
            <w:noWrap/>
            <w:hideMark/>
          </w:tcPr>
          <w:p w14:paraId="29ACBDF2" w14:textId="7C0A9B37"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455" w:type="pct"/>
            <w:tcBorders>
              <w:top w:val="nil"/>
              <w:left w:val="nil"/>
              <w:bottom w:val="single" w:sz="4" w:space="0" w:color="auto"/>
              <w:right w:val="single" w:sz="4" w:space="0" w:color="auto"/>
            </w:tcBorders>
            <w:shd w:val="clear" w:color="auto" w:fill="auto"/>
            <w:noWrap/>
            <w:hideMark/>
          </w:tcPr>
          <w:p w14:paraId="62FFABC7" w14:textId="739D3A08"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455" w:type="pct"/>
            <w:tcBorders>
              <w:top w:val="nil"/>
              <w:left w:val="nil"/>
              <w:bottom w:val="single" w:sz="4" w:space="0" w:color="auto"/>
              <w:right w:val="single" w:sz="4" w:space="0" w:color="auto"/>
            </w:tcBorders>
            <w:shd w:val="clear" w:color="auto" w:fill="auto"/>
            <w:noWrap/>
            <w:hideMark/>
          </w:tcPr>
          <w:p w14:paraId="056DDA59" w14:textId="26BD66C9" w:rsidR="00F47416" w:rsidRPr="00C60277" w:rsidRDefault="00F4741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r>
      <w:tr w:rsidR="0052449B" w:rsidRPr="00022CED" w14:paraId="43222010"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CCCA402" w14:textId="39D2BC46" w:rsidR="001B6A88" w:rsidRPr="00C60277" w:rsidRDefault="001B6A8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52351C5F" w14:textId="0AAFE6F2" w:rsidR="00F47416" w:rsidRPr="00C60277" w:rsidRDefault="00E275B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455" w:type="pct"/>
            <w:tcBorders>
              <w:top w:val="nil"/>
              <w:left w:val="nil"/>
              <w:bottom w:val="single" w:sz="4" w:space="0" w:color="auto"/>
              <w:right w:val="single" w:sz="4" w:space="0" w:color="auto"/>
            </w:tcBorders>
            <w:shd w:val="clear" w:color="auto" w:fill="auto"/>
            <w:noWrap/>
            <w:hideMark/>
          </w:tcPr>
          <w:p w14:paraId="1252D269" w14:textId="668B83EE" w:rsidR="00F47416" w:rsidRPr="00C60277" w:rsidRDefault="7583C23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59.02</w:t>
            </w:r>
          </w:p>
          <w:p w14:paraId="5A8E5C6D" w14:textId="4C8947FD" w:rsidR="00F47416" w:rsidRPr="00C60277" w:rsidRDefault="7583C23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p>
        </w:tc>
        <w:tc>
          <w:tcPr>
            <w:tcW w:w="455" w:type="pct"/>
            <w:tcBorders>
              <w:top w:val="nil"/>
              <w:left w:val="nil"/>
              <w:bottom w:val="single" w:sz="4" w:space="0" w:color="auto"/>
              <w:right w:val="single" w:sz="4" w:space="0" w:color="auto"/>
            </w:tcBorders>
            <w:shd w:val="clear" w:color="auto" w:fill="auto"/>
            <w:noWrap/>
            <w:hideMark/>
          </w:tcPr>
          <w:p w14:paraId="280988FA" w14:textId="5AF0B709" w:rsidR="00F47416" w:rsidRPr="00C60277" w:rsidRDefault="7583C23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30.48</w:t>
            </w:r>
          </w:p>
          <w:p w14:paraId="227C9B5D" w14:textId="01747012" w:rsidR="00F47416" w:rsidRPr="00C60277" w:rsidRDefault="7583C23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p>
        </w:tc>
        <w:tc>
          <w:tcPr>
            <w:tcW w:w="455" w:type="pct"/>
            <w:tcBorders>
              <w:top w:val="nil"/>
              <w:left w:val="nil"/>
              <w:bottom w:val="single" w:sz="4" w:space="0" w:color="auto"/>
              <w:right w:val="single" w:sz="4" w:space="0" w:color="auto"/>
            </w:tcBorders>
            <w:shd w:val="clear" w:color="auto" w:fill="auto"/>
            <w:noWrap/>
            <w:hideMark/>
          </w:tcPr>
          <w:p w14:paraId="24F6A148" w14:textId="78BB170C" w:rsidR="00F47416" w:rsidRPr="00C60277" w:rsidRDefault="7583C23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90.31</w:t>
            </w:r>
          </w:p>
          <w:p w14:paraId="2161097E" w14:textId="58CFE3CB" w:rsidR="00F47416" w:rsidRPr="00C60277" w:rsidRDefault="7583C23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p>
        </w:tc>
        <w:tc>
          <w:tcPr>
            <w:tcW w:w="455" w:type="pct"/>
            <w:tcBorders>
              <w:top w:val="nil"/>
              <w:left w:val="nil"/>
              <w:bottom w:val="single" w:sz="4" w:space="0" w:color="auto"/>
              <w:right w:val="single" w:sz="4" w:space="0" w:color="auto"/>
            </w:tcBorders>
            <w:shd w:val="clear" w:color="auto" w:fill="auto"/>
            <w:noWrap/>
            <w:hideMark/>
          </w:tcPr>
          <w:p w14:paraId="17FE4D4D" w14:textId="690ED123" w:rsidR="00F47416" w:rsidRPr="00C60277" w:rsidRDefault="19ACE58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49.43</w:t>
            </w:r>
          </w:p>
          <w:p w14:paraId="22B5DDEC" w14:textId="417B8E32" w:rsidR="00F47416" w:rsidRPr="00C60277" w:rsidRDefault="19ACE58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94F08">
              <w:rPr>
                <w:rFonts w:ascii="Calibri" w:hAnsi="Calibri" w:cs="Calibri"/>
                <w:color w:val="000000" w:themeColor="text1"/>
                <w:sz w:val="22"/>
                <w:szCs w:val="22"/>
                <w:lang w:val="en-GB"/>
              </w:rPr>
              <w:t>6</w:t>
            </w:r>
            <w:r w:rsidRPr="00C60277">
              <w:rPr>
                <w:rFonts w:ascii="Calibri" w:hAnsi="Calibri" w:cs="Calibri"/>
                <w:color w:val="000000" w:themeColor="text1"/>
                <w:sz w:val="22"/>
                <w:szCs w:val="22"/>
                <w:lang w:val="en-GB"/>
              </w:rPr>
              <w:t>)</w:t>
            </w:r>
          </w:p>
        </w:tc>
        <w:tc>
          <w:tcPr>
            <w:tcW w:w="455" w:type="pct"/>
            <w:tcBorders>
              <w:top w:val="nil"/>
              <w:left w:val="nil"/>
              <w:bottom w:val="single" w:sz="4" w:space="0" w:color="auto"/>
              <w:right w:val="single" w:sz="4" w:space="0" w:color="auto"/>
            </w:tcBorders>
            <w:shd w:val="clear" w:color="auto" w:fill="auto"/>
            <w:noWrap/>
            <w:hideMark/>
          </w:tcPr>
          <w:p w14:paraId="079D49B7" w14:textId="38A5290D" w:rsidR="00F47416" w:rsidRPr="00C60277" w:rsidRDefault="19ACE58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23.74</w:t>
            </w:r>
          </w:p>
          <w:p w14:paraId="360F7496" w14:textId="71868C1E" w:rsidR="00F47416" w:rsidRPr="00C60277" w:rsidRDefault="19ACE58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w:t>
            </w:r>
          </w:p>
        </w:tc>
        <w:tc>
          <w:tcPr>
            <w:tcW w:w="455" w:type="pct"/>
            <w:tcBorders>
              <w:top w:val="nil"/>
              <w:left w:val="nil"/>
              <w:bottom w:val="single" w:sz="4" w:space="0" w:color="auto"/>
              <w:right w:val="single" w:sz="4" w:space="0" w:color="auto"/>
            </w:tcBorders>
            <w:shd w:val="clear" w:color="auto" w:fill="auto"/>
            <w:noWrap/>
            <w:hideMark/>
          </w:tcPr>
          <w:p w14:paraId="625856C6" w14:textId="742ACF9C" w:rsidR="00F47416" w:rsidRPr="00C60277" w:rsidRDefault="19ACE58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74.67</w:t>
            </w:r>
          </w:p>
          <w:p w14:paraId="09F86DC5" w14:textId="7D9BC987" w:rsidR="00F47416" w:rsidRPr="00C60277" w:rsidRDefault="19ACE58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(18)</w:t>
            </w:r>
          </w:p>
        </w:tc>
        <w:tc>
          <w:tcPr>
            <w:tcW w:w="455" w:type="pct"/>
            <w:tcBorders>
              <w:top w:val="nil"/>
              <w:left w:val="nil"/>
              <w:bottom w:val="single" w:sz="4" w:space="0" w:color="auto"/>
              <w:right w:val="single" w:sz="4" w:space="0" w:color="auto"/>
            </w:tcBorders>
            <w:shd w:val="clear" w:color="auto" w:fill="auto"/>
            <w:noWrap/>
            <w:hideMark/>
          </w:tcPr>
          <w:p w14:paraId="7EA7E531" w14:textId="43CCFEA1" w:rsidR="00F47416" w:rsidRPr="00C60277" w:rsidRDefault="27799A7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49.89</w:t>
            </w:r>
          </w:p>
          <w:p w14:paraId="1A97D8CA" w14:textId="63BBF373" w:rsidR="00F47416" w:rsidRPr="00C60277" w:rsidRDefault="27799A7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p>
        </w:tc>
        <w:tc>
          <w:tcPr>
            <w:tcW w:w="455" w:type="pct"/>
            <w:tcBorders>
              <w:top w:val="nil"/>
              <w:left w:val="nil"/>
              <w:bottom w:val="single" w:sz="4" w:space="0" w:color="auto"/>
              <w:right w:val="single" w:sz="4" w:space="0" w:color="auto"/>
            </w:tcBorders>
            <w:shd w:val="clear" w:color="auto" w:fill="auto"/>
            <w:noWrap/>
            <w:hideMark/>
          </w:tcPr>
          <w:p w14:paraId="02722BDC" w14:textId="4DF7524B" w:rsidR="00F47416" w:rsidRPr="00C60277" w:rsidRDefault="27799A7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23.91</w:t>
            </w:r>
          </w:p>
          <w:p w14:paraId="4E647607" w14:textId="5327D768" w:rsidR="00F47416" w:rsidRPr="00C60277" w:rsidRDefault="27799A7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p>
        </w:tc>
        <w:tc>
          <w:tcPr>
            <w:tcW w:w="455" w:type="pct"/>
            <w:tcBorders>
              <w:top w:val="nil"/>
              <w:left w:val="nil"/>
              <w:bottom w:val="single" w:sz="4" w:space="0" w:color="auto"/>
              <w:right w:val="single" w:sz="4" w:space="0" w:color="auto"/>
            </w:tcBorders>
            <w:shd w:val="clear" w:color="auto" w:fill="auto"/>
            <w:noWrap/>
            <w:hideMark/>
          </w:tcPr>
          <w:p w14:paraId="70B40658" w14:textId="3369C3B2" w:rsidR="00F47416" w:rsidRPr="00C60277" w:rsidRDefault="27799A7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74.32</w:t>
            </w:r>
          </w:p>
          <w:p w14:paraId="7F10D0AB" w14:textId="64A58B4D" w:rsidR="00F47416" w:rsidRPr="00C60277" w:rsidRDefault="27799A7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p>
        </w:tc>
      </w:tr>
    </w:tbl>
    <w:p w14:paraId="43EFF364" w14:textId="5BA956B2" w:rsidR="006A034F" w:rsidRPr="00C60277" w:rsidRDefault="001529A2" w:rsidP="00FC54A1">
      <w:pPr>
        <w:pStyle w:val="Agency-body-text-report"/>
        <w:keepNext/>
        <w:jc w:val="center"/>
      </w:pPr>
      <w:r w:rsidRPr="00416CBC">
        <w:rPr>
          <w:noProof/>
        </w:rPr>
        <w:drawing>
          <wp:inline distT="0" distB="0" distL="0" distR="0" wp14:anchorId="0A6FDEA8" wp14:editId="0714A844">
            <wp:extent cx="4639310" cy="5071534"/>
            <wp:effectExtent l="0" t="0" r="8890" b="8890"/>
            <wp:docPr id="690042081" name="Chart 690042081">
              <a:extLst xmlns:a="http://schemas.openxmlformats.org/drawingml/2006/main">
                <a:ext uri="{FF2B5EF4-FFF2-40B4-BE49-F238E27FC236}">
                  <a16:creationId xmlns:a16="http://schemas.microsoft.com/office/drawing/2014/main" id="{FC28B407-63A0-7849-993D-5CACC323FC3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6759258C" w14:textId="2004B81E" w:rsidR="006A034F" w:rsidRPr="00C60277" w:rsidRDefault="006A034F"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96</w:t>
      </w:r>
      <w:r w:rsidRPr="00C60277">
        <w:fldChar w:fldCharType="end"/>
      </w:r>
      <w:r w:rsidR="00D20446" w:rsidRPr="00C60277">
        <w:t>. Indicator 2B.1 The enrolment rate of children/learners with an official decision of SEN in mainstream education (%), ISCED 02 boys and ISCED 02 girls</w:t>
      </w:r>
    </w:p>
    <w:p w14:paraId="4A0C88A2" w14:textId="224EFBA2" w:rsidR="00115950" w:rsidRPr="00115950" w:rsidRDefault="00115950" w:rsidP="00EE1500">
      <w:pPr>
        <w:pStyle w:val="Agency-footnote-report"/>
      </w:pPr>
      <w:r>
        <w:t xml:space="preserve">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 (see </w:t>
      </w:r>
      <w:hyperlink w:anchor="Table23" w:history="1">
        <w:r>
          <w:rPr>
            <w:rStyle w:val="Hyperlink"/>
          </w:rPr>
          <w:t>Table 23</w:t>
        </w:r>
      </w:hyperlink>
      <w:r>
        <w:t>).</w:t>
      </w:r>
    </w:p>
    <w:p w14:paraId="5734E15D" w14:textId="449EE621" w:rsidR="001C77E3" w:rsidRPr="00C60277" w:rsidRDefault="001529A2" w:rsidP="00FC54A1">
      <w:pPr>
        <w:pStyle w:val="Agency-body-text-report"/>
        <w:keepNext/>
        <w:jc w:val="center"/>
      </w:pPr>
      <w:r w:rsidRPr="00416CBC">
        <w:rPr>
          <w:noProof/>
        </w:rPr>
        <w:drawing>
          <wp:inline distT="0" distB="0" distL="0" distR="0" wp14:anchorId="1EEF6B23" wp14:editId="3D888C1D">
            <wp:extent cx="4597400" cy="4207934"/>
            <wp:effectExtent l="0" t="0" r="12700" b="8890"/>
            <wp:docPr id="690042082" name="Chart 690042082">
              <a:extLst xmlns:a="http://schemas.openxmlformats.org/drawingml/2006/main">
                <a:ext uri="{FF2B5EF4-FFF2-40B4-BE49-F238E27FC236}">
                  <a16:creationId xmlns:a16="http://schemas.microsoft.com/office/drawing/2014/main" id="{867CDFF4-3F31-EC48-97D3-EA05033F86A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5C8EFB65" w14:textId="51FE5EBD" w:rsidR="00114262" w:rsidRPr="00C60277" w:rsidRDefault="001C77E3"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97</w:t>
      </w:r>
      <w:r w:rsidRPr="00C60277">
        <w:rPr>
          <w:b w:val="0"/>
          <w:bCs w:val="0"/>
        </w:rPr>
        <w:fldChar w:fldCharType="end"/>
      </w:r>
      <w:r w:rsidRPr="00C60277">
        <w:t>. Indicator 2B.1 The enrolment rate of children/learners with an official decision of SEN in mainstream education (%), ISCED 02 total</w:t>
      </w:r>
    </w:p>
    <w:p w14:paraId="415BDCF6" w14:textId="7D0979E6" w:rsidR="00115950" w:rsidRPr="00115950" w:rsidRDefault="00115950" w:rsidP="00EE1500">
      <w:pPr>
        <w:pStyle w:val="Agency-footnote-report"/>
      </w:pPr>
      <w:r>
        <w:t xml:space="preserve">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 (see </w:t>
      </w:r>
      <w:hyperlink w:anchor="Table23" w:history="1">
        <w:r>
          <w:rPr>
            <w:rStyle w:val="Hyperlink"/>
          </w:rPr>
          <w:t>Table 23</w:t>
        </w:r>
      </w:hyperlink>
      <w:r>
        <w:t>).</w:t>
      </w:r>
    </w:p>
    <w:p w14:paraId="795DEA7B" w14:textId="64381612" w:rsidR="00F83C0C" w:rsidRPr="009418C6" w:rsidRDefault="001529A2" w:rsidP="009C799A">
      <w:pPr>
        <w:keepNext/>
        <w:jc w:val="center"/>
        <w:rPr>
          <w:lang w:val="en-GB"/>
        </w:rPr>
      </w:pPr>
      <w:r w:rsidRPr="009418C6">
        <w:rPr>
          <w:noProof/>
          <w:lang w:val="en-GB"/>
        </w:rPr>
        <w:drawing>
          <wp:inline distT="0" distB="0" distL="0" distR="0" wp14:anchorId="56B39517" wp14:editId="39FD9AF3">
            <wp:extent cx="4631055" cy="5969000"/>
            <wp:effectExtent l="0" t="0" r="17145" b="12700"/>
            <wp:docPr id="690042084" name="Chart 690042084">
              <a:extLst xmlns:a="http://schemas.openxmlformats.org/drawingml/2006/main">
                <a:ext uri="{FF2B5EF4-FFF2-40B4-BE49-F238E27FC236}">
                  <a16:creationId xmlns:a16="http://schemas.microsoft.com/office/drawing/2014/main" id="{166F02C1-2C50-D74F-AC34-C3B5E6CEE23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22F972C3" w14:textId="74EC83D2" w:rsidR="00F83C0C" w:rsidRPr="00C60277" w:rsidRDefault="00F83C0C"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98</w:t>
      </w:r>
      <w:r w:rsidRPr="00C60277">
        <w:fldChar w:fldCharType="end"/>
      </w:r>
      <w:r w:rsidRPr="00C60277">
        <w:t>. Indicator 2B.1 The enrolment rate of children/learners with an official decision of SEN in mainstream education (%), ISCED 1+2 boys and ISCED 1+2 girls</w:t>
      </w:r>
    </w:p>
    <w:p w14:paraId="09817713" w14:textId="3E3C20DA" w:rsidR="000840E0" w:rsidRPr="00C60277" w:rsidRDefault="001529A2" w:rsidP="008D4337">
      <w:pPr>
        <w:keepNext/>
        <w:jc w:val="center"/>
        <w:rPr>
          <w:lang w:val="en-GB"/>
        </w:rPr>
      </w:pPr>
      <w:r w:rsidRPr="009418C6">
        <w:rPr>
          <w:noProof/>
          <w:lang w:val="en-GB"/>
        </w:rPr>
        <w:drawing>
          <wp:inline distT="0" distB="0" distL="0" distR="0" wp14:anchorId="23C510CE" wp14:editId="63CE5A0F">
            <wp:extent cx="4605655" cy="5308600"/>
            <wp:effectExtent l="0" t="0" r="17145" b="12700"/>
            <wp:docPr id="690042085" name="Chart 690042085">
              <a:extLst xmlns:a="http://schemas.openxmlformats.org/drawingml/2006/main">
                <a:ext uri="{FF2B5EF4-FFF2-40B4-BE49-F238E27FC236}">
                  <a16:creationId xmlns:a16="http://schemas.microsoft.com/office/drawing/2014/main" id="{5FCA4587-E4BE-E543-AF42-C8CD09FDF82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6F59A7F2" w14:textId="037C4F7D" w:rsidR="00114262" w:rsidRPr="00C60277" w:rsidRDefault="000840E0"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99</w:t>
      </w:r>
      <w:r w:rsidRPr="00C60277">
        <w:rPr>
          <w:b w:val="0"/>
          <w:bCs w:val="0"/>
        </w:rPr>
        <w:fldChar w:fldCharType="end"/>
      </w:r>
      <w:r w:rsidRPr="00C60277">
        <w:t>. Indicator 2B.1 The enrolment rate of children/learners with an official decision of SEN in mainstream education (%), ISCED 1+2 total</w:t>
      </w:r>
    </w:p>
    <w:p w14:paraId="07F5E49C" w14:textId="4BCF20EC" w:rsidR="00C82FE7" w:rsidRPr="009418C6" w:rsidRDefault="001529A2" w:rsidP="005E16BF">
      <w:pPr>
        <w:keepNext/>
        <w:jc w:val="center"/>
        <w:rPr>
          <w:lang w:val="en-GB"/>
        </w:rPr>
      </w:pPr>
      <w:r w:rsidRPr="009418C6">
        <w:rPr>
          <w:noProof/>
          <w:lang w:val="en-GB"/>
        </w:rPr>
        <w:drawing>
          <wp:inline distT="0" distB="0" distL="0" distR="0" wp14:anchorId="642EE788" wp14:editId="02DF9FE3">
            <wp:extent cx="4614333" cy="5594350"/>
            <wp:effectExtent l="0" t="0" r="8890" b="6350"/>
            <wp:docPr id="690042086" name="Chart 690042086">
              <a:extLst xmlns:a="http://schemas.openxmlformats.org/drawingml/2006/main">
                <a:ext uri="{FF2B5EF4-FFF2-40B4-BE49-F238E27FC236}">
                  <a16:creationId xmlns:a16="http://schemas.microsoft.com/office/drawing/2014/main" id="{FD9D929D-55C8-204C-8C13-C5FD3A96037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7F4FE97E" w14:textId="323F3C48" w:rsidR="00C82FE7" w:rsidRPr="00C60277" w:rsidRDefault="00C82FE7"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100</w:t>
      </w:r>
      <w:r w:rsidRPr="00C60277">
        <w:fldChar w:fldCharType="end"/>
      </w:r>
      <w:r w:rsidRPr="00C60277">
        <w:t>. Indicator 2B.1 The enrolment rate of children/learners with an official decision of SEN in mainstream education (%), ISCED 3 boys and ISCED 3 girls</w:t>
      </w:r>
    </w:p>
    <w:p w14:paraId="14DC6D49" w14:textId="0EA5BF9B" w:rsidR="006F7E5A" w:rsidRPr="00C60277" w:rsidRDefault="001529A2" w:rsidP="000E0BC0">
      <w:pPr>
        <w:keepNext/>
        <w:jc w:val="center"/>
        <w:rPr>
          <w:lang w:val="en-GB"/>
        </w:rPr>
      </w:pPr>
      <w:r w:rsidRPr="009418C6">
        <w:rPr>
          <w:noProof/>
          <w:lang w:val="en-GB"/>
        </w:rPr>
        <w:drawing>
          <wp:inline distT="0" distB="0" distL="0" distR="0" wp14:anchorId="07B45296" wp14:editId="0CC5B942">
            <wp:extent cx="4631055" cy="3505200"/>
            <wp:effectExtent l="0" t="0" r="17145" b="12700"/>
            <wp:docPr id="690042087" name="Chart 690042087">
              <a:extLst xmlns:a="http://schemas.openxmlformats.org/drawingml/2006/main">
                <a:ext uri="{FF2B5EF4-FFF2-40B4-BE49-F238E27FC236}">
                  <a16:creationId xmlns:a16="http://schemas.microsoft.com/office/drawing/2014/main" id="{66FBC311-E5B0-0846-B6BB-F8D0CD1F19F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3146C8F1" w14:textId="6F56651C" w:rsidR="00114262" w:rsidRPr="00C60277" w:rsidRDefault="006F7E5A"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101</w:t>
      </w:r>
      <w:r w:rsidRPr="00C60277">
        <w:fldChar w:fldCharType="end"/>
      </w:r>
      <w:r w:rsidRPr="00C60277">
        <w:t>. Indicator 2B.1 The enrolment rate of children/learners with an official decision of SEN in mainstream education (%), ISCED 3 total</w:t>
      </w:r>
    </w:p>
    <w:p w14:paraId="78D71AE2" w14:textId="6E5C8B52" w:rsidR="007029C5" w:rsidRPr="009418C6" w:rsidRDefault="007029C5" w:rsidP="009418C6">
      <w:pPr>
        <w:pStyle w:val="Agency-body-text-report"/>
      </w:pPr>
      <w:r w:rsidRPr="00C60277">
        <w:br w:type="page"/>
      </w:r>
    </w:p>
    <w:p w14:paraId="5EC00271" w14:textId="5BFF0DD3" w:rsidR="00127DE8" w:rsidRPr="00C60277" w:rsidRDefault="35FF24E3" w:rsidP="00014188">
      <w:pPr>
        <w:pStyle w:val="Agency-heading-3-report"/>
      </w:pPr>
      <w:bookmarkStart w:id="47" w:name="_Toc119416363"/>
      <w:r w:rsidRPr="00C60277">
        <w:t>Indicator 2B.2 The enrolment rate of children/learners with an official decision of SEN in inclusive education (%)</w:t>
      </w:r>
      <w:bookmarkEnd w:id="47"/>
    </w:p>
    <w:p w14:paraId="28401E65" w14:textId="76C4D96A" w:rsidR="006B72BE" w:rsidRPr="00C60277" w:rsidRDefault="220DB5BF" w:rsidP="00757A64">
      <w:pPr>
        <w:pStyle w:val="Agency-body-text-report"/>
      </w:pPr>
      <w:r w:rsidRPr="00C60277">
        <w:t xml:space="preserve">The data shows children/learners with an official decision of SEN who are or are not in inclusive education, </w:t>
      </w:r>
      <w:r w:rsidR="00A466BF" w:rsidRPr="009418C6">
        <w:t>based on the overall population of learners with an official decision of SEN.</w:t>
      </w:r>
    </w:p>
    <w:p w14:paraId="47AA01FD" w14:textId="77777777" w:rsidR="006B72BE" w:rsidRPr="00C60277" w:rsidRDefault="220DB5BF" w:rsidP="00014188">
      <w:pPr>
        <w:pStyle w:val="Agency-body-text-report"/>
      </w:pPr>
      <w:r w:rsidRPr="00C60277">
        <w:t>In most countries, enrolment in inclusive education implies placement in a mainstream class in line with the 80% time placement benchmark, or the various proxies for this benchmark.</w:t>
      </w:r>
    </w:p>
    <w:p w14:paraId="601B294A" w14:textId="77777777" w:rsidR="006B72BE" w:rsidRPr="00C60277" w:rsidRDefault="220DB5BF" w:rsidP="00014188">
      <w:pPr>
        <w:pStyle w:val="Agency-body-text-report"/>
      </w:pPr>
      <w:r w:rsidRPr="00C60277">
        <w:t>Those children/learners with an official decision of SEN who are not in inclusive settings are in separate classes in mainstream schools, fully separate special schools, non-formal education run by health or social services, etc., or are out-of-school children/learners.</w:t>
      </w:r>
    </w:p>
    <w:p w14:paraId="72933181" w14:textId="52807A86" w:rsidR="00BB5ED9" w:rsidRPr="00C60277" w:rsidRDefault="007029C5" w:rsidP="00014188">
      <w:pPr>
        <w:pStyle w:val="Agency-body-text-report"/>
        <w:keepNext/>
      </w:pPr>
      <w:r w:rsidRPr="00C60277">
        <w:t>This indicator has been calculated as follows:</w:t>
      </w:r>
    </w:p>
    <w:p w14:paraId="236E98C3" w14:textId="51D1C0CA" w:rsidR="007029C5" w:rsidRPr="00C60277" w:rsidRDefault="00941525" w:rsidP="00014188">
      <w:pPr>
        <w:pStyle w:val="Agency-body-text-report"/>
        <w:spacing w:before="360" w:after="360"/>
        <w:jc w:val="center"/>
      </w:pPr>
      <w:r w:rsidRPr="00416CBC">
        <w:rPr>
          <w:noProof/>
        </w:rPr>
        <mc:AlternateContent>
          <mc:Choice Requires="wps">
            <w:drawing>
              <wp:anchor distT="0" distB="0" distL="114300" distR="114300" simplePos="0" relativeHeight="251658342" behindDoc="0" locked="0" layoutInCell="1" allowOverlap="1" wp14:anchorId="211D26C3" wp14:editId="1C1AC5AF">
                <wp:simplePos x="0" y="0"/>
                <wp:positionH relativeFrom="column">
                  <wp:posOffset>4409215</wp:posOffset>
                </wp:positionH>
                <wp:positionV relativeFrom="paragraph">
                  <wp:posOffset>867420</wp:posOffset>
                </wp:positionV>
                <wp:extent cx="638810" cy="358335"/>
                <wp:effectExtent l="0" t="0" r="0" b="0"/>
                <wp:wrapNone/>
                <wp:docPr id="1666648266" name="Text Box 16666482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58335"/>
                        </a:xfrm>
                        <a:prstGeom prst="rect">
                          <a:avLst/>
                        </a:prstGeom>
                        <a:noFill/>
                        <a:ln w="6350">
                          <a:noFill/>
                        </a:ln>
                      </wps:spPr>
                      <wps:txbx>
                        <w:txbxContent>
                          <w:p w14:paraId="19B16CDE" w14:textId="77777777" w:rsidR="00BF73E7" w:rsidRPr="00B324D2" w:rsidRDefault="00BF73E7" w:rsidP="00BF73E7">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AEFB57E">
              <v:shape id="Text Box 1666648266" style="position:absolute;left:0;text-align:left;margin-left:347.2pt;margin-top:68.3pt;width:50.3pt;height:28.2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05"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" w14:anchorId="211D26C3">
                <v:textbox>
                  <w:txbxContent>
                    <w:p w:rsidRPr="00B324D2" w:rsidR="00BF73E7" w:rsidP="00BF73E7" w:rsidRDefault="00BF73E7" w14:paraId="7C6664DD"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341" behindDoc="0" locked="0" layoutInCell="1" allowOverlap="1" wp14:anchorId="27355D21" wp14:editId="19DB4E2B">
                <wp:simplePos x="0" y="0"/>
                <wp:positionH relativeFrom="column">
                  <wp:posOffset>709735</wp:posOffset>
                </wp:positionH>
                <wp:positionV relativeFrom="paragraph">
                  <wp:posOffset>1152525</wp:posOffset>
                </wp:positionV>
                <wp:extent cx="3792220" cy="681990"/>
                <wp:effectExtent l="0" t="0" r="0" b="0"/>
                <wp:wrapNone/>
                <wp:docPr id="1666648265" name="Text Box 1666648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663F9310"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625A3626">
              <v:shape id="Text Box 1666648265" style="position:absolute;left:0;text-align:left;margin-left:55.9pt;margin-top:90.75pt;width:298.6pt;height:53.7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0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" w14:anchorId="27355D21">
                <v:textbox>
                  <w:txbxContent>
                    <w:p w:rsidRPr="00B324D2" w:rsidR="00BF73E7" w:rsidP="00BF73E7" w:rsidRDefault="00BF73E7" w14:paraId="14F9A8CF" w14:textId="7777777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Pr="00416CBC">
        <w:rPr>
          <w:noProof/>
        </w:rPr>
        <mc:AlternateContent>
          <mc:Choice Requires="wps">
            <w:drawing>
              <wp:anchor distT="0" distB="0" distL="114300" distR="114300" simplePos="0" relativeHeight="251658340" behindDoc="0" locked="0" layoutInCell="1" allowOverlap="1" wp14:anchorId="1256DCFC" wp14:editId="01F1D476">
                <wp:simplePos x="0" y="0"/>
                <wp:positionH relativeFrom="column">
                  <wp:posOffset>716855</wp:posOffset>
                </wp:positionH>
                <wp:positionV relativeFrom="paragraph">
                  <wp:posOffset>304075</wp:posOffset>
                </wp:positionV>
                <wp:extent cx="3851910" cy="732155"/>
                <wp:effectExtent l="0" t="0" r="0" b="0"/>
                <wp:wrapNone/>
                <wp:docPr id="1666648264" name="Text Box 1666648264"/>
                <wp:cNvGraphicFramePr/>
                <a:graphic xmlns:a="http://schemas.openxmlformats.org/drawingml/2006/main">
                  <a:graphicData uri="http://schemas.microsoft.com/office/word/2010/wordprocessingShape">
                    <wps:wsp>
                      <wps:cNvSpPr txBox="1"/>
                      <wps:spPr>
                        <a:xfrm>
                          <a:off x="0" y="0"/>
                          <a:ext cx="3851910" cy="732155"/>
                        </a:xfrm>
                        <a:prstGeom prst="rect">
                          <a:avLst/>
                        </a:prstGeom>
                        <a:noFill/>
                        <a:ln w="6350">
                          <a:noFill/>
                        </a:ln>
                      </wps:spPr>
                      <wps:txbx>
                        <w:txbxContent>
                          <w:p w14:paraId="660CAF42" w14:textId="77777777" w:rsidR="00BF73E7" w:rsidRPr="00B324D2" w:rsidRDefault="00BF73E7" w:rsidP="00BF73E7">
                            <w:pPr>
                              <w:rPr>
                                <w:rFonts w:ascii="Calibri" w:hAnsi="Calibri"/>
                                <w:b/>
                                <w:bCs/>
                                <w:color w:val="002060"/>
                              </w:rPr>
                            </w:pPr>
                            <w:r w:rsidRPr="00BD6E8E">
                              <w:rPr>
                                <w:rFonts w:ascii="Calibri" w:hAnsi="Calibri"/>
                                <w:b/>
                                <w:bCs/>
                                <w:color w:val="002060"/>
                              </w:rPr>
                              <w:t xml:space="preserve">The </w:t>
                            </w:r>
                            <w:r w:rsidRPr="00C21A13">
                              <w:rPr>
                                <w:rFonts w:ascii="Calibri" w:hAnsi="Calibri"/>
                                <w:b/>
                                <w:bCs/>
                                <w:color w:val="002060"/>
                              </w:rPr>
                              <w:t>number of children/learners with an official decision of SEN educated with their peers in mainstream groups/classes for 80% or more of the time (Q2.3a)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6BCEF4CC">
              <v:shape id="Text Box 1666648264" style="position:absolute;left:0;text-align:left;margin-left:56.45pt;margin-top:23.95pt;width:303.3pt;height:57.6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" w14:anchorId="1256DCFC">
                <v:textbox>
                  <w:txbxContent>
                    <w:p w:rsidRPr="00B324D2" w:rsidR="00BF73E7" w:rsidP="00BF73E7" w:rsidRDefault="00BF73E7" w14:paraId="4E62251B" w14:textId="77777777">
                      <w:pPr>
                        <w:rPr>
                          <w:rFonts w:ascii="Calibri" w:hAnsi="Calibri"/>
                          <w:b/>
                          <w:bCs/>
                          <w:color w:val="002060"/>
                        </w:rPr>
                      </w:pPr>
                      <w:r w:rsidRPr="00BD6E8E">
                        <w:rPr>
                          <w:rFonts w:ascii="Calibri" w:hAnsi="Calibri"/>
                          <w:b/>
                          <w:bCs/>
                          <w:color w:val="002060"/>
                        </w:rPr>
                        <w:t xml:space="preserve">The </w:t>
                      </w:r>
                      <w:r w:rsidRPr="00C21A13">
                        <w:rPr>
                          <w:rFonts w:ascii="Calibri" w:hAnsi="Calibri"/>
                          <w:b/>
                          <w:bCs/>
                          <w:color w:val="002060"/>
                        </w:rPr>
                        <w:t>number of children/learners with an official decision of SEN educated with their peers in mainstream groups/classes for 80% or more of the time (Q2.3a)</w:t>
                      </w:r>
                    </w:p>
                  </w:txbxContent>
                </v:textbox>
              </v:shape>
            </w:pict>
          </mc:Fallback>
        </mc:AlternateContent>
      </w:r>
      <w:r w:rsidRPr="00416CBC">
        <w:rPr>
          <w:noProof/>
        </w:rPr>
        <mc:AlternateContent>
          <mc:Choice Requires="wps">
            <w:drawing>
              <wp:anchor distT="0" distB="0" distL="114300" distR="114300" simplePos="0" relativeHeight="251658339" behindDoc="0" locked="0" layoutInCell="1" allowOverlap="1" wp14:anchorId="275849BB" wp14:editId="4F829923">
                <wp:simplePos x="0" y="0"/>
                <wp:positionH relativeFrom="column">
                  <wp:posOffset>716435</wp:posOffset>
                </wp:positionH>
                <wp:positionV relativeFrom="paragraph">
                  <wp:posOffset>1040130</wp:posOffset>
                </wp:positionV>
                <wp:extent cx="3695065" cy="0"/>
                <wp:effectExtent l="0" t="12700" r="13335" b="12700"/>
                <wp:wrapNone/>
                <wp:docPr id="1666648263" name="Straight Connector 16666482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9506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6ACAC329">
              <v:line id="Straight Connector 1666648263" style="position:absolute;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56.4pt,81.9pt" to="347.35pt,81.9pt" w14:anchorId="58F2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"/>
            </w:pict>
          </mc:Fallback>
        </mc:AlternateContent>
      </w:r>
      <w:r w:rsidR="007029C5" w:rsidRPr="00416CBC">
        <w:rPr>
          <w:noProof/>
        </w:rPr>
        <mc:AlternateContent>
          <mc:Choice Requires="wps">
            <w:drawing>
              <wp:inline distT="0" distB="0" distL="0" distR="0" wp14:anchorId="68246C8E" wp14:editId="0A2255D8">
                <wp:extent cx="4391115" cy="1514006"/>
                <wp:effectExtent l="12700" t="12700" r="15875" b="10160"/>
                <wp:docPr id="35" name="Rounded Rectangle 35" descr="The number of children/learners with an official decision of SEN educated with their peers in mainstream groups/classes for 80% or more of the time (Q2.3a)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3911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7F6FA197">
              <v:roundrect id="Rounded Rectangle 35" style="width:345.7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with their peers in mainstream groups/classes for 80% or more of the time (Q2.3a) divided by The actual population of children/learners with an official decision of SEN (Q2.1) multiplied by 100" o:spid="_x0000_s1026" filled="f" strokecolor="#ffc000" strokeweight="1.5pt" arcsize="10923f" w14:anchorId="53F110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">
                <w10:anchorlock/>
              </v:roundrect>
            </w:pict>
          </mc:Fallback>
        </mc:AlternateContent>
      </w:r>
    </w:p>
    <w:p w14:paraId="35C73689" w14:textId="3A372703" w:rsidR="006B72BE" w:rsidRPr="00C60277" w:rsidRDefault="2AE96F3B" w:rsidP="00C1C1F1">
      <w:pPr>
        <w:pStyle w:val="Agency-body-text-report"/>
      </w:pPr>
      <w:r w:rsidRPr="00C60277">
        <w:t xml:space="preserve">Data on pre-primary (ISCED 02) level is available from </w:t>
      </w:r>
      <w:r w:rsidR="0CF20303" w:rsidRPr="00C60277">
        <w:t>11</w:t>
      </w:r>
      <w:r w:rsidRPr="00C60277">
        <w:t xml:space="preserve"> countries. Across the </w:t>
      </w:r>
      <w:r w:rsidR="77AE8B66" w:rsidRPr="00C60277">
        <w:t>11</w:t>
      </w:r>
      <w:r w:rsidRPr="00C60277">
        <w:t xml:space="preserve"> countries, the </w:t>
      </w:r>
      <w:r w:rsidR="67D4C0BB" w:rsidRPr="00C60277">
        <w:t>enrolment rate of children/learners with an official decision of SEN in inclusive education</w:t>
      </w:r>
      <w:r w:rsidRPr="00C60277">
        <w:t xml:space="preserve"> ranges from </w:t>
      </w:r>
      <w:r w:rsidR="75C0F5FC" w:rsidRPr="00C60277">
        <w:t>43.48</w:t>
      </w:r>
      <w:r w:rsidRPr="00C60277">
        <w:t xml:space="preserve">% to </w:t>
      </w:r>
      <w:r w:rsidR="48C48581" w:rsidRPr="00C60277">
        <w:t>201.17</w:t>
      </w:r>
      <w:r w:rsidRPr="00C60277">
        <w:t>%</w:t>
      </w:r>
      <w:r w:rsidR="00115950">
        <w:t xml:space="preserve"> </w:t>
      </w:r>
      <w:r w:rsidR="00115950">
        <w:rPr>
          <w:rStyle w:val="FootnoteReference"/>
        </w:rPr>
        <w:footnoteReference w:id="29"/>
      </w:r>
      <w:r w:rsidRPr="00C60277">
        <w:t xml:space="preserve">; the total average for the </w:t>
      </w:r>
      <w:r w:rsidR="3EC399DC" w:rsidRPr="00C60277">
        <w:t>11</w:t>
      </w:r>
      <w:r w:rsidRPr="00C60277">
        <w:t xml:space="preserve"> countries is </w:t>
      </w:r>
      <w:r w:rsidR="7EB24BCC" w:rsidRPr="00C60277">
        <w:t>86.68%</w:t>
      </w:r>
      <w:r w:rsidRPr="00C60277">
        <w:t>.</w:t>
      </w:r>
    </w:p>
    <w:p w14:paraId="13DF2717" w14:textId="5BD9C497" w:rsidR="00BB5ED9" w:rsidRPr="00C60277" w:rsidRDefault="2AE96F3B">
      <w:pPr>
        <w:pStyle w:val="Agency-body-text-report"/>
      </w:pPr>
      <w:r w:rsidRPr="00C60277">
        <w:t xml:space="preserve">Data on primary and </w:t>
      </w:r>
      <w:r w:rsidR="007314D8" w:rsidRPr="00C60277">
        <w:t>lower-secondary</w:t>
      </w:r>
      <w:r w:rsidRPr="00C60277">
        <w:t xml:space="preserve"> (ISCED 1+2) levels is available from </w:t>
      </w:r>
      <w:r w:rsidR="3D9DBB92" w:rsidRPr="00C60277">
        <w:t>17</w:t>
      </w:r>
      <w:r w:rsidRPr="00C60277">
        <w:t xml:space="preserve"> countries. Across the </w:t>
      </w:r>
      <w:r w:rsidR="39276A3E" w:rsidRPr="00C60277">
        <w:t>17</w:t>
      </w:r>
      <w:r w:rsidRPr="00C60277">
        <w:t xml:space="preserve"> countries, the </w:t>
      </w:r>
      <w:r w:rsidR="67D4C0BB" w:rsidRPr="00C60277">
        <w:t>enrolment rate of children/learners with an official decision of SEN in inclusive education</w:t>
      </w:r>
      <w:r w:rsidRPr="00C60277">
        <w:t xml:space="preserve"> ranges from </w:t>
      </w:r>
      <w:r w:rsidR="77CE1CDE" w:rsidRPr="00C60277">
        <w:t>32.85</w:t>
      </w:r>
      <w:r w:rsidRPr="00C60277">
        <w:t xml:space="preserve">% to </w:t>
      </w:r>
      <w:r w:rsidR="444316EB" w:rsidRPr="00C60277">
        <w:t>98.24</w:t>
      </w:r>
      <w:r w:rsidRPr="00C60277">
        <w:t xml:space="preserve">%; the total average for the </w:t>
      </w:r>
      <w:r w:rsidR="045440B2" w:rsidRPr="00C60277">
        <w:t>17</w:t>
      </w:r>
      <w:r w:rsidRPr="00C60277">
        <w:t xml:space="preserve"> countries is </w:t>
      </w:r>
      <w:r w:rsidR="71D54F19" w:rsidRPr="00C60277">
        <w:t>65.83%</w:t>
      </w:r>
      <w:r w:rsidRPr="00C60277">
        <w:t>.</w:t>
      </w:r>
    </w:p>
    <w:p w14:paraId="72EB4F54" w14:textId="5C3A244C" w:rsidR="00BB5ED9" w:rsidRPr="00C60277" w:rsidRDefault="2AE96F3B">
      <w:pPr>
        <w:pStyle w:val="Agency-body-text-report"/>
      </w:pPr>
      <w:r w:rsidRPr="00C60277">
        <w:t xml:space="preserve">Data on upper-secondary (ISCED 3) level is available from </w:t>
      </w:r>
      <w:r w:rsidR="568FDCC4" w:rsidRPr="00C60277">
        <w:t>12</w:t>
      </w:r>
      <w:r w:rsidRPr="00C60277">
        <w:t xml:space="preserve"> countries. Across the </w:t>
      </w:r>
      <w:r w:rsidR="67AED509" w:rsidRPr="00C60277">
        <w:t>12</w:t>
      </w:r>
      <w:r w:rsidRPr="00C60277">
        <w:t xml:space="preserve"> countries, the </w:t>
      </w:r>
      <w:r w:rsidR="67D4C0BB" w:rsidRPr="00C60277">
        <w:t>enrolment rate of children/learners with an official decision of SEN in inclusive education</w:t>
      </w:r>
      <w:r w:rsidRPr="00C60277">
        <w:t xml:space="preserve"> ranges from </w:t>
      </w:r>
      <w:r w:rsidR="6538E9CF" w:rsidRPr="00C60277">
        <w:t>1.49</w:t>
      </w:r>
      <w:r w:rsidRPr="00C60277">
        <w:t xml:space="preserve">% to </w:t>
      </w:r>
      <w:r w:rsidR="34DD8852" w:rsidRPr="00C60277">
        <w:t>100</w:t>
      </w:r>
      <w:r w:rsidRPr="00C60277">
        <w:t xml:space="preserve">%; the total average for the </w:t>
      </w:r>
      <w:r w:rsidR="09E1C642" w:rsidRPr="00C60277">
        <w:t>12</w:t>
      </w:r>
      <w:r w:rsidRPr="00C60277">
        <w:t xml:space="preserve"> countries is </w:t>
      </w:r>
      <w:r w:rsidR="4C522588" w:rsidRPr="00C60277">
        <w:t>73.12%</w:t>
      </w:r>
      <w:r w:rsidRPr="00C60277">
        <w:t>.</w:t>
      </w:r>
    </w:p>
    <w:p w14:paraId="403424B0" w14:textId="2BF7629D" w:rsidR="007342CF" w:rsidRPr="00C60277" w:rsidRDefault="007342CF" w:rsidP="00014188">
      <w:pPr>
        <w:pStyle w:val="Agency-caption-report"/>
        <w:keepNext/>
      </w:pPr>
      <w:bookmarkStart w:id="48" w:name="Table24"/>
      <w:r w:rsidRPr="00C60277">
        <w:t xml:space="preserve">Table </w:t>
      </w:r>
      <w:r w:rsidRPr="00C60277">
        <w:fldChar w:fldCharType="begin"/>
      </w:r>
      <w:r w:rsidRPr="00C60277">
        <w:instrText xml:space="preserve"> SEQ Table \* ARABIC </w:instrText>
      </w:r>
      <w:r w:rsidRPr="00C60277">
        <w:fldChar w:fldCharType="separate"/>
      </w:r>
      <w:r w:rsidR="006E6395" w:rsidRPr="009418C6">
        <w:t>24</w:t>
      </w:r>
      <w:r w:rsidRPr="00C60277">
        <w:fldChar w:fldCharType="end"/>
      </w:r>
      <w:r w:rsidRPr="00C60277">
        <w:t>. Indicator 2B.2 The enrolment rate of children/learners with an official decision of SEN in inclusive education (%)</w:t>
      </w:r>
    </w:p>
    <w:tbl>
      <w:tblPr>
        <w:tblW w:w="5000" w:type="pct"/>
        <w:tblLayout w:type="fixed"/>
        <w:tblCellMar>
          <w:left w:w="70" w:type="dxa"/>
          <w:right w:w="70" w:type="dxa"/>
        </w:tblCellMar>
        <w:tblLook w:val="04A0" w:firstRow="1" w:lastRow="0" w:firstColumn="1" w:lastColumn="0" w:noHBand="0" w:noVBand="1"/>
      </w:tblPr>
      <w:tblGrid>
        <w:gridCol w:w="1621"/>
        <w:gridCol w:w="811"/>
        <w:gridCol w:w="811"/>
        <w:gridCol w:w="812"/>
        <w:gridCol w:w="812"/>
        <w:gridCol w:w="812"/>
        <w:gridCol w:w="812"/>
        <w:gridCol w:w="812"/>
        <w:gridCol w:w="812"/>
        <w:gridCol w:w="805"/>
      </w:tblGrid>
      <w:tr w:rsidR="009F4CF5" w:rsidRPr="00022CED" w14:paraId="1661D9A5" w14:textId="77777777" w:rsidTr="001529A2">
        <w:trPr>
          <w:cantSplit/>
          <w:tblHeader/>
        </w:trPr>
        <w:tc>
          <w:tcPr>
            <w:tcW w:w="90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8"/>
          <w:p w14:paraId="731E59E0" w14:textId="77777777" w:rsidR="00F47416" w:rsidRPr="00C60277" w:rsidRDefault="18C7A7DB" w:rsidP="00C1C1F1">
            <w:pP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Country</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6E6AE873" w14:textId="77777777" w:rsidR="00F47416" w:rsidRPr="00C60277" w:rsidRDefault="00F47416">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Boys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16646A35" w14:textId="77777777" w:rsidR="00F47416" w:rsidRPr="00C60277" w:rsidRDefault="00F47416">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Girls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254B326C" w14:textId="77777777" w:rsidR="00F47416" w:rsidRPr="00C60277" w:rsidRDefault="00F47416">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Total</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50DA116E" w14:textId="77777777" w:rsidR="00F47416" w:rsidRPr="00C60277" w:rsidRDefault="18C7A7DB" w:rsidP="00C1C1F1">
            <w:pPr>
              <w:jc w:val="cente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ISCED 1+2 Boys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58DB8BA4" w14:textId="77777777" w:rsidR="00F47416" w:rsidRPr="00C60277" w:rsidRDefault="18C7A7DB" w:rsidP="00C1C1F1">
            <w:pPr>
              <w:jc w:val="cente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ISCED 1+2 Girls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7988F4E1" w14:textId="77777777" w:rsidR="00F47416" w:rsidRPr="00C60277" w:rsidRDefault="18C7A7DB" w:rsidP="00C1C1F1">
            <w:pPr>
              <w:jc w:val="cente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ISCED 1+2 Total</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162767EF" w14:textId="77777777" w:rsidR="00F47416" w:rsidRPr="00C60277" w:rsidRDefault="00F47416">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Boys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00CAE99C" w14:textId="77777777" w:rsidR="00F47416" w:rsidRPr="00C60277" w:rsidRDefault="00F47416">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Girls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0370B87A" w14:textId="77777777" w:rsidR="00F47416" w:rsidRPr="00C60277" w:rsidRDefault="00F47416">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Total</w:t>
            </w:r>
          </w:p>
        </w:tc>
      </w:tr>
      <w:tr w:rsidR="009F4CF5" w:rsidRPr="00022CED" w14:paraId="679FB9B0"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tcPr>
          <w:p w14:paraId="42E74C31" w14:textId="77777777" w:rsidR="003F2CFA" w:rsidRPr="00C60277" w:rsidRDefault="003F2CFA" w:rsidP="00014188">
            <w:pPr>
              <w:keepNext/>
              <w:rPr>
                <w:rFonts w:ascii="Calibri" w:hAnsi="Calibri" w:cs="Calibri"/>
                <w:b/>
                <w:bCs/>
                <w:color w:val="000000"/>
                <w:sz w:val="22"/>
                <w:szCs w:val="22"/>
                <w:lang w:val="en-GB"/>
              </w:rPr>
            </w:pPr>
            <w:r w:rsidRPr="00C60277">
              <w:rPr>
                <w:rFonts w:ascii="Calibri" w:hAnsi="Calibri" w:cs="Calibri"/>
                <w:b/>
                <w:bCs/>
                <w:color w:val="000000"/>
                <w:sz w:val="22"/>
                <w:szCs w:val="22"/>
                <w:lang w:val="en-GB"/>
              </w:rPr>
              <w:t>Austria</w:t>
            </w:r>
          </w:p>
        </w:tc>
        <w:tc>
          <w:tcPr>
            <w:tcW w:w="455" w:type="pct"/>
            <w:tcBorders>
              <w:top w:val="nil"/>
              <w:left w:val="nil"/>
              <w:bottom w:val="single" w:sz="4" w:space="0" w:color="auto"/>
              <w:right w:val="single" w:sz="4" w:space="0" w:color="auto"/>
            </w:tcBorders>
            <w:shd w:val="clear" w:color="auto" w:fill="auto"/>
          </w:tcPr>
          <w:p w14:paraId="3E62C5AE" w14:textId="6AB0D2FB" w:rsidR="003F2CFA" w:rsidRPr="00C60277" w:rsidRDefault="003F2CFA"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6E467402" w14:textId="7AC8D3DF" w:rsidR="003F2CFA" w:rsidRPr="00C60277" w:rsidRDefault="003F2CFA"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1FDD5BBA" w14:textId="74F5946B" w:rsidR="003F2CFA" w:rsidRPr="00C60277" w:rsidRDefault="003F2CFA"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0A14B0BC" w14:textId="31F38ABC" w:rsidR="003F2CFA" w:rsidRPr="00C60277" w:rsidRDefault="003F2CFA"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34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47</w:t>
            </w:r>
          </w:p>
        </w:tc>
        <w:tc>
          <w:tcPr>
            <w:tcW w:w="455" w:type="pct"/>
            <w:tcBorders>
              <w:top w:val="nil"/>
              <w:left w:val="nil"/>
              <w:bottom w:val="single" w:sz="4" w:space="0" w:color="auto"/>
              <w:right w:val="single" w:sz="4" w:space="0" w:color="auto"/>
            </w:tcBorders>
            <w:shd w:val="clear" w:color="auto" w:fill="auto"/>
          </w:tcPr>
          <w:p w14:paraId="56CCDEAF" w14:textId="0A4FDFE4" w:rsidR="003F2CFA" w:rsidRPr="00C60277" w:rsidRDefault="003F2CFA"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20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66</w:t>
            </w:r>
          </w:p>
        </w:tc>
        <w:tc>
          <w:tcPr>
            <w:tcW w:w="455" w:type="pct"/>
            <w:tcBorders>
              <w:top w:val="nil"/>
              <w:left w:val="nil"/>
              <w:bottom w:val="single" w:sz="4" w:space="0" w:color="auto"/>
              <w:right w:val="single" w:sz="4" w:space="0" w:color="auto"/>
            </w:tcBorders>
            <w:shd w:val="clear" w:color="auto" w:fill="auto"/>
          </w:tcPr>
          <w:p w14:paraId="0C87B6DF" w14:textId="62AE3086" w:rsidR="003F2CFA" w:rsidRPr="00C60277" w:rsidRDefault="003F2CFA"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55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13</w:t>
            </w:r>
          </w:p>
        </w:tc>
        <w:tc>
          <w:tcPr>
            <w:tcW w:w="455" w:type="pct"/>
            <w:tcBorders>
              <w:top w:val="nil"/>
              <w:left w:val="nil"/>
              <w:bottom w:val="single" w:sz="4" w:space="0" w:color="auto"/>
              <w:right w:val="single" w:sz="4" w:space="0" w:color="auto"/>
            </w:tcBorders>
            <w:shd w:val="clear" w:color="auto" w:fill="auto"/>
          </w:tcPr>
          <w:p w14:paraId="4D7F2D94" w14:textId="3D5FA8D5" w:rsidR="003F2CFA" w:rsidRPr="00C60277" w:rsidRDefault="003F2CFA"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26</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85</w:t>
            </w:r>
          </w:p>
        </w:tc>
        <w:tc>
          <w:tcPr>
            <w:tcW w:w="455" w:type="pct"/>
            <w:tcBorders>
              <w:top w:val="nil"/>
              <w:left w:val="nil"/>
              <w:bottom w:val="single" w:sz="4" w:space="0" w:color="auto"/>
              <w:right w:val="single" w:sz="4" w:space="0" w:color="auto"/>
            </w:tcBorders>
            <w:shd w:val="clear" w:color="auto" w:fill="auto"/>
          </w:tcPr>
          <w:p w14:paraId="230452D2" w14:textId="48BF17BD" w:rsidR="003F2CFA" w:rsidRPr="00C60277" w:rsidRDefault="003F2CFA"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18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w:t>
            </w:r>
          </w:p>
        </w:tc>
        <w:tc>
          <w:tcPr>
            <w:tcW w:w="455" w:type="pct"/>
            <w:tcBorders>
              <w:top w:val="nil"/>
              <w:left w:val="nil"/>
              <w:bottom w:val="single" w:sz="4" w:space="0" w:color="auto"/>
              <w:right w:val="single" w:sz="4" w:space="0" w:color="auto"/>
            </w:tcBorders>
            <w:shd w:val="clear" w:color="auto" w:fill="auto"/>
          </w:tcPr>
          <w:p w14:paraId="77EA03C6" w14:textId="6EA16230" w:rsidR="003F2CFA" w:rsidRPr="00C60277" w:rsidRDefault="003F2CFA" w:rsidP="00014188">
            <w:pPr>
              <w:keepNext/>
              <w:jc w:val="right"/>
              <w:rPr>
                <w:rFonts w:ascii="Calibri" w:hAnsi="Calibri" w:cs="Calibri"/>
                <w:color w:val="000000"/>
                <w:sz w:val="22"/>
                <w:szCs w:val="22"/>
                <w:lang w:val="en-GB"/>
              </w:rPr>
            </w:pPr>
            <w:r w:rsidRPr="00C60277">
              <w:rPr>
                <w:rFonts w:ascii="Calibri" w:hAnsi="Calibri" w:cs="Calibri"/>
                <w:color w:val="000000"/>
                <w:sz w:val="22"/>
                <w:szCs w:val="22"/>
                <w:lang w:val="en-GB"/>
              </w:rPr>
              <w:t>45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25</w:t>
            </w:r>
          </w:p>
        </w:tc>
      </w:tr>
      <w:tr w:rsidR="009F4CF5" w:rsidRPr="00022CED" w14:paraId="04A5404D"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5A39164" w14:textId="3CCF9A9B" w:rsidR="003F2CFA" w:rsidRPr="00C60277" w:rsidRDefault="0227280E" w:rsidP="003F2CFA">
            <w:pP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Belgium (Flemish community</w:t>
            </w:r>
            <w:r w:rsidR="00D1528B" w:rsidRPr="00C60277">
              <w:rPr>
                <w:rFonts w:ascii="Calibri" w:hAnsi="Calibri" w:cs="Calibri"/>
                <w:b/>
                <w:bCs/>
                <w:color w:val="000000" w:themeColor="text1"/>
                <w:sz w:val="22"/>
                <w:szCs w:val="22"/>
                <w:lang w:val="en-GB"/>
              </w:rPr>
              <w:t>)</w:t>
            </w:r>
          </w:p>
        </w:tc>
        <w:tc>
          <w:tcPr>
            <w:tcW w:w="455" w:type="pct"/>
            <w:tcBorders>
              <w:top w:val="nil"/>
              <w:left w:val="nil"/>
              <w:bottom w:val="single" w:sz="4" w:space="0" w:color="auto"/>
              <w:right w:val="single" w:sz="4" w:space="0" w:color="auto"/>
            </w:tcBorders>
            <w:shd w:val="clear" w:color="auto" w:fill="auto"/>
            <w:hideMark/>
          </w:tcPr>
          <w:p w14:paraId="1F0D9E38" w14:textId="11721D16"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41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71</w:t>
            </w:r>
          </w:p>
        </w:tc>
        <w:tc>
          <w:tcPr>
            <w:tcW w:w="455" w:type="pct"/>
            <w:tcBorders>
              <w:top w:val="nil"/>
              <w:left w:val="nil"/>
              <w:bottom w:val="single" w:sz="4" w:space="0" w:color="auto"/>
              <w:right w:val="single" w:sz="4" w:space="0" w:color="auto"/>
            </w:tcBorders>
            <w:shd w:val="clear" w:color="auto" w:fill="auto"/>
            <w:hideMark/>
          </w:tcPr>
          <w:p w14:paraId="687B8B9B" w14:textId="65AD4B0C"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17</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04</w:t>
            </w:r>
          </w:p>
        </w:tc>
        <w:tc>
          <w:tcPr>
            <w:tcW w:w="455" w:type="pct"/>
            <w:tcBorders>
              <w:top w:val="nil"/>
              <w:left w:val="nil"/>
              <w:bottom w:val="single" w:sz="4" w:space="0" w:color="auto"/>
              <w:right w:val="single" w:sz="4" w:space="0" w:color="auto"/>
            </w:tcBorders>
            <w:shd w:val="clear" w:color="auto" w:fill="auto"/>
            <w:hideMark/>
          </w:tcPr>
          <w:p w14:paraId="66A79B2A" w14:textId="595C65F6"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75</w:t>
            </w:r>
          </w:p>
        </w:tc>
        <w:tc>
          <w:tcPr>
            <w:tcW w:w="455" w:type="pct"/>
            <w:tcBorders>
              <w:top w:val="nil"/>
              <w:left w:val="nil"/>
              <w:bottom w:val="single" w:sz="4" w:space="0" w:color="auto"/>
              <w:right w:val="single" w:sz="4" w:space="0" w:color="auto"/>
            </w:tcBorders>
            <w:shd w:val="clear" w:color="auto" w:fill="auto"/>
            <w:hideMark/>
          </w:tcPr>
          <w:p w14:paraId="46F87CA3" w14:textId="1A9B11B6"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14</w:t>
            </w:r>
          </w:p>
        </w:tc>
        <w:tc>
          <w:tcPr>
            <w:tcW w:w="455" w:type="pct"/>
            <w:tcBorders>
              <w:top w:val="nil"/>
              <w:left w:val="nil"/>
              <w:bottom w:val="single" w:sz="4" w:space="0" w:color="auto"/>
              <w:right w:val="single" w:sz="4" w:space="0" w:color="auto"/>
            </w:tcBorders>
            <w:shd w:val="clear" w:color="auto" w:fill="auto"/>
            <w:hideMark/>
          </w:tcPr>
          <w:p w14:paraId="45D26603" w14:textId="7628C42C"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w:t>
            </w:r>
          </w:p>
        </w:tc>
        <w:tc>
          <w:tcPr>
            <w:tcW w:w="455" w:type="pct"/>
            <w:tcBorders>
              <w:top w:val="nil"/>
              <w:left w:val="nil"/>
              <w:bottom w:val="single" w:sz="4" w:space="0" w:color="auto"/>
              <w:right w:val="single" w:sz="4" w:space="0" w:color="auto"/>
            </w:tcBorders>
            <w:shd w:val="clear" w:color="auto" w:fill="auto"/>
            <w:hideMark/>
          </w:tcPr>
          <w:p w14:paraId="33A0510A" w14:textId="72EE50F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85</w:t>
            </w:r>
          </w:p>
        </w:tc>
        <w:tc>
          <w:tcPr>
            <w:tcW w:w="455" w:type="pct"/>
            <w:tcBorders>
              <w:top w:val="nil"/>
              <w:left w:val="nil"/>
              <w:bottom w:val="single" w:sz="4" w:space="0" w:color="auto"/>
              <w:right w:val="single" w:sz="4" w:space="0" w:color="auto"/>
            </w:tcBorders>
            <w:shd w:val="clear" w:color="auto" w:fill="auto"/>
            <w:hideMark/>
          </w:tcPr>
          <w:p w14:paraId="2851BF35" w14:textId="52DEA0B0"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59</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63</w:t>
            </w:r>
          </w:p>
        </w:tc>
        <w:tc>
          <w:tcPr>
            <w:tcW w:w="455" w:type="pct"/>
            <w:tcBorders>
              <w:top w:val="nil"/>
              <w:left w:val="nil"/>
              <w:bottom w:val="single" w:sz="4" w:space="0" w:color="auto"/>
              <w:right w:val="single" w:sz="4" w:space="0" w:color="auto"/>
            </w:tcBorders>
            <w:shd w:val="clear" w:color="auto" w:fill="auto"/>
            <w:hideMark/>
          </w:tcPr>
          <w:p w14:paraId="63210E2C" w14:textId="1B32F1C8"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19</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01</w:t>
            </w:r>
          </w:p>
        </w:tc>
        <w:tc>
          <w:tcPr>
            <w:tcW w:w="455" w:type="pct"/>
            <w:tcBorders>
              <w:top w:val="nil"/>
              <w:left w:val="nil"/>
              <w:bottom w:val="single" w:sz="4" w:space="0" w:color="auto"/>
              <w:right w:val="single" w:sz="4" w:space="0" w:color="auto"/>
            </w:tcBorders>
            <w:shd w:val="clear" w:color="auto" w:fill="auto"/>
            <w:hideMark/>
          </w:tcPr>
          <w:p w14:paraId="0629977D" w14:textId="178D61E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78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64</w:t>
            </w:r>
          </w:p>
        </w:tc>
      </w:tr>
      <w:tr w:rsidR="009F4CF5" w:rsidRPr="00022CED" w14:paraId="795E41B3"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52A06BB1"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Bulgaria</w:t>
            </w:r>
          </w:p>
        </w:tc>
        <w:tc>
          <w:tcPr>
            <w:tcW w:w="455" w:type="pct"/>
            <w:tcBorders>
              <w:top w:val="nil"/>
              <w:left w:val="nil"/>
              <w:bottom w:val="single" w:sz="4" w:space="0" w:color="auto"/>
              <w:right w:val="single" w:sz="4" w:space="0" w:color="auto"/>
            </w:tcBorders>
            <w:shd w:val="clear" w:color="auto" w:fill="auto"/>
            <w:hideMark/>
          </w:tcPr>
          <w:p w14:paraId="6F503519" w14:textId="66C55771"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311EB14" w14:textId="316BD37C"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17446CB" w14:textId="744C636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4CC9C35" w14:textId="571F3DE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8917B84" w14:textId="1CBFEBD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03C3DC2" w14:textId="2F848912"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21A2E44" w14:textId="1D6A6BAA"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16DCB08" w14:textId="21C7849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C12D40F" w14:textId="2D71F38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9F4CF5" w:rsidRPr="00022CED" w14:paraId="1591F2CC"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00B72C7"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Cyprus</w:t>
            </w:r>
          </w:p>
        </w:tc>
        <w:tc>
          <w:tcPr>
            <w:tcW w:w="455" w:type="pct"/>
            <w:tcBorders>
              <w:top w:val="nil"/>
              <w:left w:val="nil"/>
              <w:bottom w:val="single" w:sz="4" w:space="0" w:color="auto"/>
              <w:right w:val="single" w:sz="4" w:space="0" w:color="auto"/>
            </w:tcBorders>
            <w:shd w:val="clear" w:color="auto" w:fill="auto"/>
            <w:hideMark/>
          </w:tcPr>
          <w:p w14:paraId="423F14C9" w14:textId="662366E2"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64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69</w:t>
            </w:r>
          </w:p>
        </w:tc>
        <w:tc>
          <w:tcPr>
            <w:tcW w:w="455" w:type="pct"/>
            <w:tcBorders>
              <w:top w:val="nil"/>
              <w:left w:val="nil"/>
              <w:bottom w:val="single" w:sz="4" w:space="0" w:color="auto"/>
              <w:right w:val="single" w:sz="4" w:space="0" w:color="auto"/>
            </w:tcBorders>
            <w:shd w:val="clear" w:color="auto" w:fill="auto"/>
            <w:hideMark/>
          </w:tcPr>
          <w:p w14:paraId="090D2A5B" w14:textId="5E0C9F6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04</w:t>
            </w:r>
          </w:p>
        </w:tc>
        <w:tc>
          <w:tcPr>
            <w:tcW w:w="455" w:type="pct"/>
            <w:tcBorders>
              <w:top w:val="nil"/>
              <w:left w:val="nil"/>
              <w:bottom w:val="single" w:sz="4" w:space="0" w:color="auto"/>
              <w:right w:val="single" w:sz="4" w:space="0" w:color="auto"/>
            </w:tcBorders>
            <w:shd w:val="clear" w:color="auto" w:fill="auto"/>
            <w:hideMark/>
          </w:tcPr>
          <w:p w14:paraId="591E9589" w14:textId="1ABA36C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87</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74</w:t>
            </w:r>
          </w:p>
        </w:tc>
        <w:tc>
          <w:tcPr>
            <w:tcW w:w="455" w:type="pct"/>
            <w:tcBorders>
              <w:top w:val="nil"/>
              <w:left w:val="nil"/>
              <w:bottom w:val="single" w:sz="4" w:space="0" w:color="auto"/>
              <w:right w:val="single" w:sz="4" w:space="0" w:color="auto"/>
            </w:tcBorders>
            <w:shd w:val="clear" w:color="auto" w:fill="auto"/>
            <w:hideMark/>
          </w:tcPr>
          <w:p w14:paraId="055B969E" w14:textId="7B417172"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59</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42</w:t>
            </w:r>
          </w:p>
        </w:tc>
        <w:tc>
          <w:tcPr>
            <w:tcW w:w="455" w:type="pct"/>
            <w:tcBorders>
              <w:top w:val="nil"/>
              <w:left w:val="nil"/>
              <w:bottom w:val="single" w:sz="4" w:space="0" w:color="auto"/>
              <w:right w:val="single" w:sz="4" w:space="0" w:color="auto"/>
            </w:tcBorders>
            <w:shd w:val="clear" w:color="auto" w:fill="auto"/>
            <w:hideMark/>
          </w:tcPr>
          <w:p w14:paraId="25ADE9D1" w14:textId="4F6F76A2"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29</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19</w:t>
            </w:r>
          </w:p>
        </w:tc>
        <w:tc>
          <w:tcPr>
            <w:tcW w:w="455" w:type="pct"/>
            <w:tcBorders>
              <w:top w:val="nil"/>
              <w:left w:val="nil"/>
              <w:bottom w:val="single" w:sz="4" w:space="0" w:color="auto"/>
              <w:right w:val="single" w:sz="4" w:space="0" w:color="auto"/>
            </w:tcBorders>
            <w:shd w:val="clear" w:color="auto" w:fill="auto"/>
            <w:hideMark/>
          </w:tcPr>
          <w:p w14:paraId="1BEFB62B" w14:textId="2B14545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88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61</w:t>
            </w:r>
          </w:p>
        </w:tc>
        <w:tc>
          <w:tcPr>
            <w:tcW w:w="455" w:type="pct"/>
            <w:tcBorders>
              <w:top w:val="nil"/>
              <w:left w:val="nil"/>
              <w:bottom w:val="single" w:sz="4" w:space="0" w:color="auto"/>
              <w:right w:val="single" w:sz="4" w:space="0" w:color="auto"/>
            </w:tcBorders>
            <w:shd w:val="clear" w:color="auto" w:fill="auto"/>
            <w:hideMark/>
          </w:tcPr>
          <w:p w14:paraId="562C4EC9" w14:textId="553B60F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01</w:t>
            </w:r>
          </w:p>
        </w:tc>
        <w:tc>
          <w:tcPr>
            <w:tcW w:w="455" w:type="pct"/>
            <w:tcBorders>
              <w:top w:val="nil"/>
              <w:left w:val="nil"/>
              <w:bottom w:val="single" w:sz="4" w:space="0" w:color="auto"/>
              <w:right w:val="single" w:sz="4" w:space="0" w:color="auto"/>
            </w:tcBorders>
            <w:shd w:val="clear" w:color="auto" w:fill="auto"/>
            <w:hideMark/>
          </w:tcPr>
          <w:p w14:paraId="7CD75393" w14:textId="5D23807C"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40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86</w:t>
            </w:r>
          </w:p>
        </w:tc>
        <w:tc>
          <w:tcPr>
            <w:tcW w:w="455" w:type="pct"/>
            <w:tcBorders>
              <w:top w:val="nil"/>
              <w:left w:val="nil"/>
              <w:bottom w:val="single" w:sz="4" w:space="0" w:color="auto"/>
              <w:right w:val="single" w:sz="4" w:space="0" w:color="auto"/>
            </w:tcBorders>
            <w:shd w:val="clear" w:color="auto" w:fill="auto"/>
            <w:hideMark/>
          </w:tcPr>
          <w:p w14:paraId="6BAE3772" w14:textId="7A861B82"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93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87</w:t>
            </w:r>
          </w:p>
        </w:tc>
      </w:tr>
      <w:tr w:rsidR="009F4CF5" w:rsidRPr="00022CED" w14:paraId="1FACD120"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1B1C429F"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Czech Republic</w:t>
            </w:r>
          </w:p>
        </w:tc>
        <w:tc>
          <w:tcPr>
            <w:tcW w:w="455" w:type="pct"/>
            <w:tcBorders>
              <w:top w:val="nil"/>
              <w:left w:val="nil"/>
              <w:bottom w:val="single" w:sz="4" w:space="0" w:color="auto"/>
              <w:right w:val="single" w:sz="4" w:space="0" w:color="auto"/>
            </w:tcBorders>
            <w:shd w:val="clear" w:color="auto" w:fill="auto"/>
            <w:hideMark/>
          </w:tcPr>
          <w:p w14:paraId="26347E51" w14:textId="0CBFF39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6DEB7E0" w14:textId="52A55323"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940ED08" w14:textId="035F0DF7"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AD231E1" w14:textId="5FD691F6"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CD08D1B" w14:textId="394563B7"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7C23521" w14:textId="7E85A8E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07CF142" w14:textId="0CE7251A"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4402248" w14:textId="47DCA831"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B6FEB90" w14:textId="1F78DE30"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9F4CF5" w:rsidRPr="00022CED" w14:paraId="54898918"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3DF7BFC"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Denmark</w:t>
            </w:r>
          </w:p>
        </w:tc>
        <w:tc>
          <w:tcPr>
            <w:tcW w:w="455" w:type="pct"/>
            <w:tcBorders>
              <w:top w:val="nil"/>
              <w:left w:val="nil"/>
              <w:bottom w:val="single" w:sz="4" w:space="0" w:color="auto"/>
              <w:right w:val="single" w:sz="4" w:space="0" w:color="auto"/>
            </w:tcBorders>
            <w:shd w:val="clear" w:color="auto" w:fill="auto"/>
            <w:hideMark/>
          </w:tcPr>
          <w:p w14:paraId="6FA457B3" w14:textId="7CF657AC"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EC5501D" w14:textId="1C07888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29F132B" w14:textId="08FE6561"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BAF4005" w14:textId="20160A5A"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32</w:t>
            </w:r>
          </w:p>
        </w:tc>
        <w:tc>
          <w:tcPr>
            <w:tcW w:w="455" w:type="pct"/>
            <w:tcBorders>
              <w:top w:val="nil"/>
              <w:left w:val="nil"/>
              <w:bottom w:val="single" w:sz="4" w:space="0" w:color="auto"/>
              <w:right w:val="single" w:sz="4" w:space="0" w:color="auto"/>
            </w:tcBorders>
            <w:shd w:val="clear" w:color="auto" w:fill="auto"/>
            <w:hideMark/>
          </w:tcPr>
          <w:p w14:paraId="3D37F322" w14:textId="451E7FDF"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79</w:t>
            </w:r>
          </w:p>
        </w:tc>
        <w:tc>
          <w:tcPr>
            <w:tcW w:w="455" w:type="pct"/>
            <w:tcBorders>
              <w:top w:val="nil"/>
              <w:left w:val="nil"/>
              <w:bottom w:val="single" w:sz="4" w:space="0" w:color="auto"/>
              <w:right w:val="single" w:sz="4" w:space="0" w:color="auto"/>
            </w:tcBorders>
            <w:shd w:val="clear" w:color="auto" w:fill="auto"/>
            <w:hideMark/>
          </w:tcPr>
          <w:p w14:paraId="267727CF" w14:textId="6036A57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6</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11</w:t>
            </w:r>
          </w:p>
        </w:tc>
        <w:tc>
          <w:tcPr>
            <w:tcW w:w="455" w:type="pct"/>
            <w:tcBorders>
              <w:top w:val="nil"/>
              <w:left w:val="nil"/>
              <w:bottom w:val="single" w:sz="4" w:space="0" w:color="auto"/>
              <w:right w:val="single" w:sz="4" w:space="0" w:color="auto"/>
            </w:tcBorders>
            <w:shd w:val="clear" w:color="auto" w:fill="auto"/>
            <w:hideMark/>
          </w:tcPr>
          <w:p w14:paraId="443EFC7A" w14:textId="5AADD357"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F68AAB7" w14:textId="40A6DB82"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D69F284" w14:textId="1870E51F"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9F4CF5" w:rsidRPr="00022CED" w14:paraId="6AC97F14"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B5D4113"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Estonia</w:t>
            </w:r>
          </w:p>
        </w:tc>
        <w:tc>
          <w:tcPr>
            <w:tcW w:w="455" w:type="pct"/>
            <w:tcBorders>
              <w:top w:val="nil"/>
              <w:left w:val="nil"/>
              <w:bottom w:val="single" w:sz="4" w:space="0" w:color="auto"/>
              <w:right w:val="single" w:sz="4" w:space="0" w:color="auto"/>
            </w:tcBorders>
            <w:shd w:val="clear" w:color="auto" w:fill="auto"/>
            <w:hideMark/>
          </w:tcPr>
          <w:p w14:paraId="03964A33" w14:textId="683249B8"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7A94744" w14:textId="6107A3A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41FD324" w14:textId="33F25C21"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3F40B4F" w14:textId="6F941657"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46299A9" w14:textId="29AB6B42"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5ADB892" w14:textId="6C85F5EF"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48E7A27" w14:textId="1C9139C0"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8F0FE17" w14:textId="4DF7D01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0507C9E" w14:textId="24F77052"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9F4CF5" w:rsidRPr="00022CED" w14:paraId="08CAEC60"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F1D1F9F"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Finland</w:t>
            </w:r>
          </w:p>
        </w:tc>
        <w:tc>
          <w:tcPr>
            <w:tcW w:w="455" w:type="pct"/>
            <w:tcBorders>
              <w:top w:val="nil"/>
              <w:left w:val="nil"/>
              <w:bottom w:val="single" w:sz="4" w:space="0" w:color="auto"/>
              <w:right w:val="single" w:sz="4" w:space="0" w:color="auto"/>
            </w:tcBorders>
            <w:shd w:val="clear" w:color="auto" w:fill="auto"/>
            <w:hideMark/>
          </w:tcPr>
          <w:p w14:paraId="2B52EC42" w14:textId="6F75DB6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73E5D1F" w14:textId="3D472003"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E872A22" w14:textId="6788DAD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26812D9" w14:textId="1B47D46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04</w:t>
            </w:r>
          </w:p>
        </w:tc>
        <w:tc>
          <w:tcPr>
            <w:tcW w:w="455" w:type="pct"/>
            <w:tcBorders>
              <w:top w:val="nil"/>
              <w:left w:val="nil"/>
              <w:bottom w:val="single" w:sz="4" w:space="0" w:color="auto"/>
              <w:right w:val="single" w:sz="4" w:space="0" w:color="auto"/>
            </w:tcBorders>
            <w:shd w:val="clear" w:color="auto" w:fill="auto"/>
            <w:hideMark/>
          </w:tcPr>
          <w:p w14:paraId="2DA7E706" w14:textId="669E583F"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87</w:t>
            </w:r>
          </w:p>
        </w:tc>
        <w:tc>
          <w:tcPr>
            <w:tcW w:w="455" w:type="pct"/>
            <w:tcBorders>
              <w:top w:val="nil"/>
              <w:left w:val="nil"/>
              <w:bottom w:val="single" w:sz="4" w:space="0" w:color="auto"/>
              <w:right w:val="single" w:sz="4" w:space="0" w:color="auto"/>
            </w:tcBorders>
            <w:shd w:val="clear" w:color="auto" w:fill="auto"/>
            <w:hideMark/>
          </w:tcPr>
          <w:p w14:paraId="1D56A301" w14:textId="684B48E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42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92</w:t>
            </w:r>
          </w:p>
        </w:tc>
        <w:tc>
          <w:tcPr>
            <w:tcW w:w="455" w:type="pct"/>
            <w:tcBorders>
              <w:top w:val="nil"/>
              <w:left w:val="nil"/>
              <w:bottom w:val="single" w:sz="4" w:space="0" w:color="auto"/>
              <w:right w:val="single" w:sz="4" w:space="0" w:color="auto"/>
            </w:tcBorders>
            <w:shd w:val="clear" w:color="auto" w:fill="auto"/>
            <w:hideMark/>
          </w:tcPr>
          <w:p w14:paraId="1FB81E54" w14:textId="47983BD3"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570427F" w14:textId="361DBC90"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EB3F500" w14:textId="47274630"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9F4CF5" w:rsidRPr="00022CED" w14:paraId="3853C54A"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tcPr>
          <w:p w14:paraId="1CF07463"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Germany</w:t>
            </w:r>
          </w:p>
        </w:tc>
        <w:tc>
          <w:tcPr>
            <w:tcW w:w="455" w:type="pct"/>
            <w:tcBorders>
              <w:top w:val="nil"/>
              <w:left w:val="nil"/>
              <w:bottom w:val="single" w:sz="4" w:space="0" w:color="auto"/>
              <w:right w:val="single" w:sz="4" w:space="0" w:color="auto"/>
            </w:tcBorders>
            <w:shd w:val="clear" w:color="auto" w:fill="auto"/>
          </w:tcPr>
          <w:p w14:paraId="4FADC1AC" w14:textId="1B8EF271"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57EBB6CE" w14:textId="18605FF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08D0D614" w14:textId="1FF8221C"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4EB17D8E" w14:textId="1F52858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0A2A8496" w14:textId="0A662443"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1C2D135C" w14:textId="40EFB45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084C71FD" w14:textId="176786C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77BDA7E9" w14:textId="3B811B3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41DF8DE8" w14:textId="34BA2BA7"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9F4CF5" w:rsidRPr="00022CED" w14:paraId="028429DA"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tcPr>
          <w:p w14:paraId="00C470B8"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Greece</w:t>
            </w:r>
          </w:p>
        </w:tc>
        <w:tc>
          <w:tcPr>
            <w:tcW w:w="455" w:type="pct"/>
            <w:tcBorders>
              <w:top w:val="nil"/>
              <w:left w:val="nil"/>
              <w:bottom w:val="single" w:sz="4" w:space="0" w:color="auto"/>
              <w:right w:val="single" w:sz="4" w:space="0" w:color="auto"/>
            </w:tcBorders>
            <w:shd w:val="clear" w:color="auto" w:fill="auto"/>
          </w:tcPr>
          <w:p w14:paraId="0B24E53D" w14:textId="6747AA5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94</w:t>
            </w:r>
          </w:p>
        </w:tc>
        <w:tc>
          <w:tcPr>
            <w:tcW w:w="455" w:type="pct"/>
            <w:tcBorders>
              <w:top w:val="nil"/>
              <w:left w:val="nil"/>
              <w:bottom w:val="single" w:sz="4" w:space="0" w:color="auto"/>
              <w:right w:val="single" w:sz="4" w:space="0" w:color="auto"/>
            </w:tcBorders>
            <w:shd w:val="clear" w:color="auto" w:fill="auto"/>
          </w:tcPr>
          <w:p w14:paraId="217B16F3" w14:textId="2F0CB62C"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17</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68</w:t>
            </w:r>
          </w:p>
        </w:tc>
        <w:tc>
          <w:tcPr>
            <w:tcW w:w="455" w:type="pct"/>
            <w:tcBorders>
              <w:top w:val="nil"/>
              <w:left w:val="nil"/>
              <w:bottom w:val="single" w:sz="4" w:space="0" w:color="auto"/>
              <w:right w:val="single" w:sz="4" w:space="0" w:color="auto"/>
            </w:tcBorders>
            <w:shd w:val="clear" w:color="auto" w:fill="auto"/>
          </w:tcPr>
          <w:p w14:paraId="0A2C39B1" w14:textId="6E75C4B0"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72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63</w:t>
            </w:r>
          </w:p>
        </w:tc>
        <w:tc>
          <w:tcPr>
            <w:tcW w:w="455" w:type="pct"/>
            <w:tcBorders>
              <w:top w:val="nil"/>
              <w:left w:val="nil"/>
              <w:bottom w:val="single" w:sz="4" w:space="0" w:color="auto"/>
              <w:right w:val="single" w:sz="4" w:space="0" w:color="auto"/>
            </w:tcBorders>
            <w:shd w:val="clear" w:color="auto" w:fill="auto"/>
          </w:tcPr>
          <w:p w14:paraId="5DADE91E" w14:textId="37160E7C"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57</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27</w:t>
            </w:r>
          </w:p>
        </w:tc>
        <w:tc>
          <w:tcPr>
            <w:tcW w:w="455" w:type="pct"/>
            <w:tcBorders>
              <w:top w:val="nil"/>
              <w:left w:val="nil"/>
              <w:bottom w:val="single" w:sz="4" w:space="0" w:color="auto"/>
              <w:right w:val="single" w:sz="4" w:space="0" w:color="auto"/>
            </w:tcBorders>
            <w:shd w:val="clear" w:color="auto" w:fill="auto"/>
          </w:tcPr>
          <w:p w14:paraId="73D513BA" w14:textId="17B20B60"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13</w:t>
            </w:r>
          </w:p>
        </w:tc>
        <w:tc>
          <w:tcPr>
            <w:tcW w:w="455" w:type="pct"/>
            <w:tcBorders>
              <w:top w:val="nil"/>
              <w:left w:val="nil"/>
              <w:bottom w:val="single" w:sz="4" w:space="0" w:color="auto"/>
              <w:right w:val="single" w:sz="4" w:space="0" w:color="auto"/>
            </w:tcBorders>
            <w:shd w:val="clear" w:color="auto" w:fill="auto"/>
          </w:tcPr>
          <w:p w14:paraId="5062B769" w14:textId="3E8BA7EC"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82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39</w:t>
            </w:r>
          </w:p>
        </w:tc>
        <w:tc>
          <w:tcPr>
            <w:tcW w:w="455" w:type="pct"/>
            <w:tcBorders>
              <w:top w:val="nil"/>
              <w:left w:val="nil"/>
              <w:bottom w:val="single" w:sz="4" w:space="0" w:color="auto"/>
              <w:right w:val="single" w:sz="4" w:space="0" w:color="auto"/>
            </w:tcBorders>
            <w:shd w:val="clear" w:color="auto" w:fill="auto"/>
          </w:tcPr>
          <w:p w14:paraId="76232643" w14:textId="740C8433"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61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01</w:t>
            </w:r>
          </w:p>
        </w:tc>
        <w:tc>
          <w:tcPr>
            <w:tcW w:w="455" w:type="pct"/>
            <w:tcBorders>
              <w:top w:val="nil"/>
              <w:left w:val="nil"/>
              <w:bottom w:val="single" w:sz="4" w:space="0" w:color="auto"/>
              <w:right w:val="single" w:sz="4" w:space="0" w:color="auto"/>
            </w:tcBorders>
            <w:shd w:val="clear" w:color="auto" w:fill="auto"/>
          </w:tcPr>
          <w:p w14:paraId="3D7FC07E" w14:textId="572E87CA"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w:t>
            </w:r>
          </w:p>
        </w:tc>
        <w:tc>
          <w:tcPr>
            <w:tcW w:w="455" w:type="pct"/>
            <w:tcBorders>
              <w:top w:val="nil"/>
              <w:left w:val="nil"/>
              <w:bottom w:val="single" w:sz="4" w:space="0" w:color="auto"/>
              <w:right w:val="single" w:sz="4" w:space="0" w:color="auto"/>
            </w:tcBorders>
            <w:shd w:val="clear" w:color="auto" w:fill="auto"/>
          </w:tcPr>
          <w:p w14:paraId="690867D4" w14:textId="66FCB95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86</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71</w:t>
            </w:r>
          </w:p>
        </w:tc>
      </w:tr>
      <w:tr w:rsidR="009F4CF5" w:rsidRPr="00022CED" w14:paraId="1D018791"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23465103"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Hungary</w:t>
            </w:r>
          </w:p>
        </w:tc>
        <w:tc>
          <w:tcPr>
            <w:tcW w:w="455" w:type="pct"/>
            <w:tcBorders>
              <w:top w:val="nil"/>
              <w:left w:val="nil"/>
              <w:bottom w:val="single" w:sz="4" w:space="0" w:color="auto"/>
              <w:right w:val="single" w:sz="4" w:space="0" w:color="auto"/>
            </w:tcBorders>
            <w:shd w:val="clear" w:color="auto" w:fill="auto"/>
            <w:hideMark/>
          </w:tcPr>
          <w:p w14:paraId="5B9E9823" w14:textId="3C51CE9F"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56</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69</w:t>
            </w:r>
          </w:p>
        </w:tc>
        <w:tc>
          <w:tcPr>
            <w:tcW w:w="455" w:type="pct"/>
            <w:tcBorders>
              <w:top w:val="nil"/>
              <w:left w:val="nil"/>
              <w:bottom w:val="single" w:sz="4" w:space="0" w:color="auto"/>
              <w:right w:val="single" w:sz="4" w:space="0" w:color="auto"/>
            </w:tcBorders>
            <w:shd w:val="clear" w:color="auto" w:fill="auto"/>
            <w:hideMark/>
          </w:tcPr>
          <w:p w14:paraId="6E3F6276" w14:textId="5CC31920"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56</w:t>
            </w:r>
          </w:p>
        </w:tc>
        <w:tc>
          <w:tcPr>
            <w:tcW w:w="455" w:type="pct"/>
            <w:tcBorders>
              <w:top w:val="nil"/>
              <w:left w:val="nil"/>
              <w:bottom w:val="single" w:sz="4" w:space="0" w:color="auto"/>
              <w:right w:val="single" w:sz="4" w:space="0" w:color="auto"/>
            </w:tcBorders>
            <w:shd w:val="clear" w:color="auto" w:fill="auto"/>
            <w:hideMark/>
          </w:tcPr>
          <w:p w14:paraId="10B12A5A" w14:textId="152A9316"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82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25</w:t>
            </w:r>
          </w:p>
        </w:tc>
        <w:tc>
          <w:tcPr>
            <w:tcW w:w="455" w:type="pct"/>
            <w:tcBorders>
              <w:top w:val="nil"/>
              <w:left w:val="nil"/>
              <w:bottom w:val="single" w:sz="4" w:space="0" w:color="auto"/>
              <w:right w:val="single" w:sz="4" w:space="0" w:color="auto"/>
            </w:tcBorders>
            <w:shd w:val="clear" w:color="auto" w:fill="auto"/>
            <w:hideMark/>
          </w:tcPr>
          <w:p w14:paraId="77B27E4E" w14:textId="0A9FF10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46</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56</w:t>
            </w:r>
          </w:p>
        </w:tc>
        <w:tc>
          <w:tcPr>
            <w:tcW w:w="455" w:type="pct"/>
            <w:tcBorders>
              <w:top w:val="nil"/>
              <w:left w:val="nil"/>
              <w:bottom w:val="single" w:sz="4" w:space="0" w:color="auto"/>
              <w:right w:val="single" w:sz="4" w:space="0" w:color="auto"/>
            </w:tcBorders>
            <w:shd w:val="clear" w:color="auto" w:fill="auto"/>
            <w:hideMark/>
          </w:tcPr>
          <w:p w14:paraId="15A47EB5" w14:textId="5A6EBBF6"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w:t>
            </w:r>
          </w:p>
        </w:tc>
        <w:tc>
          <w:tcPr>
            <w:tcW w:w="455" w:type="pct"/>
            <w:tcBorders>
              <w:top w:val="nil"/>
              <w:left w:val="nil"/>
              <w:bottom w:val="single" w:sz="4" w:space="0" w:color="auto"/>
              <w:right w:val="single" w:sz="4" w:space="0" w:color="auto"/>
            </w:tcBorders>
            <w:shd w:val="clear" w:color="auto" w:fill="auto"/>
            <w:hideMark/>
          </w:tcPr>
          <w:p w14:paraId="629DAFB5" w14:textId="257E97B6"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69</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67</w:t>
            </w:r>
          </w:p>
        </w:tc>
        <w:tc>
          <w:tcPr>
            <w:tcW w:w="455" w:type="pct"/>
            <w:tcBorders>
              <w:top w:val="nil"/>
              <w:left w:val="nil"/>
              <w:bottom w:val="single" w:sz="4" w:space="0" w:color="auto"/>
              <w:right w:val="single" w:sz="4" w:space="0" w:color="auto"/>
            </w:tcBorders>
            <w:shd w:val="clear" w:color="auto" w:fill="auto"/>
            <w:hideMark/>
          </w:tcPr>
          <w:p w14:paraId="566A974E" w14:textId="76BAFA2C"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42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83</w:t>
            </w:r>
          </w:p>
        </w:tc>
        <w:tc>
          <w:tcPr>
            <w:tcW w:w="455" w:type="pct"/>
            <w:tcBorders>
              <w:top w:val="nil"/>
              <w:left w:val="nil"/>
              <w:bottom w:val="single" w:sz="4" w:space="0" w:color="auto"/>
              <w:right w:val="single" w:sz="4" w:space="0" w:color="auto"/>
            </w:tcBorders>
            <w:shd w:val="clear" w:color="auto" w:fill="auto"/>
            <w:hideMark/>
          </w:tcPr>
          <w:p w14:paraId="523B8265" w14:textId="2198B6F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29</w:t>
            </w:r>
          </w:p>
        </w:tc>
        <w:tc>
          <w:tcPr>
            <w:tcW w:w="455" w:type="pct"/>
            <w:tcBorders>
              <w:top w:val="nil"/>
              <w:left w:val="nil"/>
              <w:bottom w:val="single" w:sz="4" w:space="0" w:color="auto"/>
              <w:right w:val="single" w:sz="4" w:space="0" w:color="auto"/>
            </w:tcBorders>
            <w:shd w:val="clear" w:color="auto" w:fill="auto"/>
            <w:hideMark/>
          </w:tcPr>
          <w:p w14:paraId="50064E95" w14:textId="5DF9966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65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11</w:t>
            </w:r>
          </w:p>
        </w:tc>
      </w:tr>
      <w:tr w:rsidR="009F4CF5" w:rsidRPr="00022CED" w14:paraId="1F835730"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5EBA8C8E"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Iceland</w:t>
            </w:r>
          </w:p>
        </w:tc>
        <w:tc>
          <w:tcPr>
            <w:tcW w:w="455" w:type="pct"/>
            <w:tcBorders>
              <w:top w:val="nil"/>
              <w:left w:val="nil"/>
              <w:bottom w:val="single" w:sz="4" w:space="0" w:color="auto"/>
              <w:right w:val="single" w:sz="4" w:space="0" w:color="auto"/>
            </w:tcBorders>
            <w:shd w:val="clear" w:color="auto" w:fill="auto"/>
            <w:hideMark/>
          </w:tcPr>
          <w:p w14:paraId="35AF1D58" w14:textId="72F6AD9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A05992E" w14:textId="2A6360E7"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3D235E0" w14:textId="4A971A91"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269CD1C" w14:textId="2A1F73F2"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16</w:t>
            </w:r>
          </w:p>
        </w:tc>
        <w:tc>
          <w:tcPr>
            <w:tcW w:w="455" w:type="pct"/>
            <w:tcBorders>
              <w:top w:val="nil"/>
              <w:left w:val="nil"/>
              <w:bottom w:val="single" w:sz="4" w:space="0" w:color="auto"/>
              <w:right w:val="single" w:sz="4" w:space="0" w:color="auto"/>
            </w:tcBorders>
            <w:shd w:val="clear" w:color="auto" w:fill="auto"/>
            <w:hideMark/>
          </w:tcPr>
          <w:p w14:paraId="7FEE72E0" w14:textId="58CE8C7F"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77</w:t>
            </w:r>
          </w:p>
        </w:tc>
        <w:tc>
          <w:tcPr>
            <w:tcW w:w="455" w:type="pct"/>
            <w:tcBorders>
              <w:top w:val="nil"/>
              <w:left w:val="nil"/>
              <w:bottom w:val="single" w:sz="4" w:space="0" w:color="auto"/>
              <w:right w:val="single" w:sz="4" w:space="0" w:color="auto"/>
            </w:tcBorders>
            <w:shd w:val="clear" w:color="auto" w:fill="auto"/>
            <w:hideMark/>
          </w:tcPr>
          <w:p w14:paraId="79B9F50E" w14:textId="61103F50"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90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93</w:t>
            </w:r>
          </w:p>
        </w:tc>
        <w:tc>
          <w:tcPr>
            <w:tcW w:w="455" w:type="pct"/>
            <w:tcBorders>
              <w:top w:val="nil"/>
              <w:left w:val="nil"/>
              <w:bottom w:val="single" w:sz="4" w:space="0" w:color="auto"/>
              <w:right w:val="single" w:sz="4" w:space="0" w:color="auto"/>
            </w:tcBorders>
            <w:shd w:val="clear" w:color="auto" w:fill="auto"/>
            <w:hideMark/>
          </w:tcPr>
          <w:p w14:paraId="6DFB19B0" w14:textId="57B869C3"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5155BAA" w14:textId="1528975A"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F6A63CC" w14:textId="137AEF62"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9F4CF5" w:rsidRPr="00022CED" w14:paraId="42B7BA88"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CB48A42"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Italy</w:t>
            </w:r>
          </w:p>
        </w:tc>
        <w:tc>
          <w:tcPr>
            <w:tcW w:w="455" w:type="pct"/>
            <w:tcBorders>
              <w:top w:val="nil"/>
              <w:left w:val="nil"/>
              <w:bottom w:val="single" w:sz="4" w:space="0" w:color="auto"/>
              <w:right w:val="single" w:sz="4" w:space="0" w:color="auto"/>
            </w:tcBorders>
            <w:shd w:val="clear" w:color="auto" w:fill="auto"/>
            <w:hideMark/>
          </w:tcPr>
          <w:p w14:paraId="0528B3D6" w14:textId="66FA88EA"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587D284" w14:textId="63C4059A"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6A3C727" w14:textId="17B38C0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41BFBA9" w14:textId="09BB6071"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09249BB" w14:textId="76E37036"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7233B69" w14:textId="6177C397"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DAB18FC" w14:textId="2EFCD39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7EA86B1" w14:textId="3E25EB78"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B3DF39D" w14:textId="2897F37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9F4CF5" w:rsidRPr="00022CED" w14:paraId="18400EBA"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1D7BCDD9"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Latvia</w:t>
            </w:r>
          </w:p>
        </w:tc>
        <w:tc>
          <w:tcPr>
            <w:tcW w:w="455" w:type="pct"/>
            <w:tcBorders>
              <w:top w:val="nil"/>
              <w:left w:val="nil"/>
              <w:bottom w:val="single" w:sz="4" w:space="0" w:color="auto"/>
              <w:right w:val="single" w:sz="4" w:space="0" w:color="auto"/>
            </w:tcBorders>
            <w:shd w:val="clear" w:color="auto" w:fill="auto"/>
            <w:hideMark/>
          </w:tcPr>
          <w:p w14:paraId="3194BA86" w14:textId="64F3F0D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1C48577" w14:textId="3BB6297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B40F774" w14:textId="201D3FB1"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661F315" w14:textId="1EE31BB8"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6B75394" w14:textId="06C1D56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20E44A2" w14:textId="7DC9536F"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86BDBF6" w14:textId="2CC5D7B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CE22F6E" w14:textId="3651A3C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C42583D" w14:textId="79427CA8"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9F4CF5" w:rsidRPr="00022CED" w14:paraId="71D24FF6"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C81C511"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Lithuania</w:t>
            </w:r>
          </w:p>
        </w:tc>
        <w:tc>
          <w:tcPr>
            <w:tcW w:w="455" w:type="pct"/>
            <w:tcBorders>
              <w:top w:val="nil"/>
              <w:left w:val="nil"/>
              <w:bottom w:val="single" w:sz="4" w:space="0" w:color="auto"/>
              <w:right w:val="single" w:sz="4" w:space="0" w:color="auto"/>
            </w:tcBorders>
            <w:shd w:val="clear" w:color="auto" w:fill="auto"/>
            <w:hideMark/>
          </w:tcPr>
          <w:p w14:paraId="497212AA" w14:textId="5A03D028"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56</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15</w:t>
            </w:r>
          </w:p>
        </w:tc>
        <w:tc>
          <w:tcPr>
            <w:tcW w:w="455" w:type="pct"/>
            <w:tcBorders>
              <w:top w:val="nil"/>
              <w:left w:val="nil"/>
              <w:bottom w:val="single" w:sz="4" w:space="0" w:color="auto"/>
              <w:right w:val="single" w:sz="4" w:space="0" w:color="auto"/>
            </w:tcBorders>
            <w:shd w:val="clear" w:color="auto" w:fill="auto"/>
            <w:hideMark/>
          </w:tcPr>
          <w:p w14:paraId="3842D668" w14:textId="6AA8D526"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53</w:t>
            </w:r>
          </w:p>
        </w:tc>
        <w:tc>
          <w:tcPr>
            <w:tcW w:w="455" w:type="pct"/>
            <w:tcBorders>
              <w:top w:val="nil"/>
              <w:left w:val="nil"/>
              <w:bottom w:val="single" w:sz="4" w:space="0" w:color="auto"/>
              <w:right w:val="single" w:sz="4" w:space="0" w:color="auto"/>
            </w:tcBorders>
            <w:shd w:val="clear" w:color="auto" w:fill="auto"/>
            <w:hideMark/>
          </w:tcPr>
          <w:p w14:paraId="772814AB" w14:textId="0111FF1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94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68</w:t>
            </w:r>
          </w:p>
        </w:tc>
        <w:tc>
          <w:tcPr>
            <w:tcW w:w="455" w:type="pct"/>
            <w:tcBorders>
              <w:top w:val="nil"/>
              <w:left w:val="nil"/>
              <w:bottom w:val="single" w:sz="4" w:space="0" w:color="auto"/>
              <w:right w:val="single" w:sz="4" w:space="0" w:color="auto"/>
            </w:tcBorders>
            <w:shd w:val="clear" w:color="auto" w:fill="auto"/>
            <w:hideMark/>
          </w:tcPr>
          <w:p w14:paraId="57ADC97F" w14:textId="2AD7703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61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27</w:t>
            </w:r>
          </w:p>
        </w:tc>
        <w:tc>
          <w:tcPr>
            <w:tcW w:w="455" w:type="pct"/>
            <w:tcBorders>
              <w:top w:val="nil"/>
              <w:left w:val="nil"/>
              <w:bottom w:val="single" w:sz="4" w:space="0" w:color="auto"/>
              <w:right w:val="single" w:sz="4" w:space="0" w:color="auto"/>
            </w:tcBorders>
            <w:shd w:val="clear" w:color="auto" w:fill="auto"/>
            <w:hideMark/>
          </w:tcPr>
          <w:p w14:paraId="41180433" w14:textId="47DDB1B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25</w:t>
            </w:r>
          </w:p>
        </w:tc>
        <w:tc>
          <w:tcPr>
            <w:tcW w:w="455" w:type="pct"/>
            <w:tcBorders>
              <w:top w:val="nil"/>
              <w:left w:val="nil"/>
              <w:bottom w:val="single" w:sz="4" w:space="0" w:color="auto"/>
              <w:right w:val="single" w:sz="4" w:space="0" w:color="auto"/>
            </w:tcBorders>
            <w:shd w:val="clear" w:color="auto" w:fill="auto"/>
            <w:hideMark/>
          </w:tcPr>
          <w:p w14:paraId="5165E40E" w14:textId="34402E07"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92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51</w:t>
            </w:r>
          </w:p>
        </w:tc>
        <w:tc>
          <w:tcPr>
            <w:tcW w:w="455" w:type="pct"/>
            <w:tcBorders>
              <w:top w:val="nil"/>
              <w:left w:val="nil"/>
              <w:bottom w:val="single" w:sz="4" w:space="0" w:color="auto"/>
              <w:right w:val="single" w:sz="4" w:space="0" w:color="auto"/>
            </w:tcBorders>
            <w:shd w:val="clear" w:color="auto" w:fill="auto"/>
            <w:hideMark/>
          </w:tcPr>
          <w:p w14:paraId="4CEACA85" w14:textId="3A7AE3B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61</w:t>
            </w:r>
          </w:p>
        </w:tc>
        <w:tc>
          <w:tcPr>
            <w:tcW w:w="455" w:type="pct"/>
            <w:tcBorders>
              <w:top w:val="nil"/>
              <w:left w:val="nil"/>
              <w:bottom w:val="single" w:sz="4" w:space="0" w:color="auto"/>
              <w:right w:val="single" w:sz="4" w:space="0" w:color="auto"/>
            </w:tcBorders>
            <w:shd w:val="clear" w:color="auto" w:fill="auto"/>
            <w:hideMark/>
          </w:tcPr>
          <w:p w14:paraId="66683D8F" w14:textId="57E971F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20</w:t>
            </w:r>
          </w:p>
        </w:tc>
        <w:tc>
          <w:tcPr>
            <w:tcW w:w="455" w:type="pct"/>
            <w:tcBorders>
              <w:top w:val="nil"/>
              <w:left w:val="nil"/>
              <w:bottom w:val="single" w:sz="4" w:space="0" w:color="auto"/>
              <w:right w:val="single" w:sz="4" w:space="0" w:color="auto"/>
            </w:tcBorders>
            <w:shd w:val="clear" w:color="auto" w:fill="auto"/>
            <w:hideMark/>
          </w:tcPr>
          <w:p w14:paraId="480E90B5" w14:textId="632C088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61</w:t>
            </w:r>
          </w:p>
        </w:tc>
      </w:tr>
      <w:tr w:rsidR="009F4CF5" w:rsidRPr="00022CED" w14:paraId="233F0E80"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2C5272E6" w14:textId="0C1AE912" w:rsidR="003F2CFA" w:rsidRPr="00C60277" w:rsidRDefault="0227280E" w:rsidP="003F2CFA">
            <w:pP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455" w:type="pct"/>
            <w:tcBorders>
              <w:top w:val="nil"/>
              <w:left w:val="nil"/>
              <w:bottom w:val="single" w:sz="4" w:space="0" w:color="auto"/>
              <w:right w:val="single" w:sz="4" w:space="0" w:color="auto"/>
            </w:tcBorders>
            <w:shd w:val="clear" w:color="auto" w:fill="auto"/>
            <w:hideMark/>
          </w:tcPr>
          <w:p w14:paraId="720EB5FF" w14:textId="577767C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968ECAD" w14:textId="137F752F"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94C7833" w14:textId="1409C97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5ABFDB7" w14:textId="0464B4D3"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231305E" w14:textId="25446D8F"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4196CA6" w14:textId="269DBF98"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E6A08BB" w14:textId="0477C22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4DD9B1E" w14:textId="70FE282F"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49495AF" w14:textId="1DDD6AA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9F4CF5" w:rsidRPr="00022CED" w14:paraId="74FD6A21"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51C199E"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Norway</w:t>
            </w:r>
          </w:p>
        </w:tc>
        <w:tc>
          <w:tcPr>
            <w:tcW w:w="455" w:type="pct"/>
            <w:tcBorders>
              <w:top w:val="nil"/>
              <w:left w:val="nil"/>
              <w:bottom w:val="single" w:sz="4" w:space="0" w:color="auto"/>
              <w:right w:val="single" w:sz="4" w:space="0" w:color="auto"/>
            </w:tcBorders>
            <w:shd w:val="clear" w:color="auto" w:fill="auto"/>
            <w:hideMark/>
          </w:tcPr>
          <w:p w14:paraId="620FA96C" w14:textId="2A286CFC"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DE38B13" w14:textId="052B9DC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D5B0E86" w14:textId="5680E09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949147A" w14:textId="5C7CDFB3" w:rsidR="003F2CFA" w:rsidRPr="00C60277" w:rsidRDefault="003F2CFA" w:rsidP="00014188">
            <w:pPr>
              <w:jc w:val="right"/>
              <w:rPr>
                <w:rFonts w:ascii="Calibri" w:hAnsi="Calibri" w:cs="Calibri"/>
                <w:b/>
                <w:bCs/>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3A37871" w14:textId="0F8DBE21" w:rsidR="003F2CFA" w:rsidRPr="00C60277" w:rsidRDefault="003F2CFA" w:rsidP="00014188">
            <w:pPr>
              <w:jc w:val="right"/>
              <w:rPr>
                <w:rFonts w:ascii="Calibri" w:hAnsi="Calibri" w:cs="Calibri"/>
                <w:b/>
                <w:bCs/>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1506504" w14:textId="2A3A0ACF"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91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68</w:t>
            </w:r>
          </w:p>
        </w:tc>
        <w:tc>
          <w:tcPr>
            <w:tcW w:w="455" w:type="pct"/>
            <w:tcBorders>
              <w:top w:val="nil"/>
              <w:left w:val="nil"/>
              <w:bottom w:val="single" w:sz="4" w:space="0" w:color="auto"/>
              <w:right w:val="single" w:sz="4" w:space="0" w:color="auto"/>
            </w:tcBorders>
            <w:shd w:val="clear" w:color="auto" w:fill="auto"/>
            <w:hideMark/>
          </w:tcPr>
          <w:p w14:paraId="543FF563" w14:textId="4EBB1847"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4B5B3E0" w14:textId="4BADB8EF"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9C27B35" w14:textId="28DA8A9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9F4CF5" w:rsidRPr="00022CED" w14:paraId="34C36489"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8DD77F0"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Poland</w:t>
            </w:r>
          </w:p>
        </w:tc>
        <w:tc>
          <w:tcPr>
            <w:tcW w:w="455" w:type="pct"/>
            <w:tcBorders>
              <w:top w:val="nil"/>
              <w:left w:val="nil"/>
              <w:bottom w:val="single" w:sz="4" w:space="0" w:color="auto"/>
              <w:right w:val="single" w:sz="4" w:space="0" w:color="auto"/>
            </w:tcBorders>
            <w:shd w:val="clear" w:color="auto" w:fill="auto"/>
            <w:hideMark/>
          </w:tcPr>
          <w:p w14:paraId="234F0715" w14:textId="72E13BC0"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56</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45</w:t>
            </w:r>
          </w:p>
        </w:tc>
        <w:tc>
          <w:tcPr>
            <w:tcW w:w="455" w:type="pct"/>
            <w:tcBorders>
              <w:top w:val="nil"/>
              <w:left w:val="nil"/>
              <w:bottom w:val="single" w:sz="4" w:space="0" w:color="auto"/>
              <w:right w:val="single" w:sz="4" w:space="0" w:color="auto"/>
            </w:tcBorders>
            <w:shd w:val="clear" w:color="auto" w:fill="auto"/>
            <w:hideMark/>
          </w:tcPr>
          <w:p w14:paraId="29CF82C1" w14:textId="2DEDFBC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14</w:t>
            </w:r>
          </w:p>
        </w:tc>
        <w:tc>
          <w:tcPr>
            <w:tcW w:w="455" w:type="pct"/>
            <w:tcBorders>
              <w:top w:val="nil"/>
              <w:left w:val="nil"/>
              <w:bottom w:val="single" w:sz="4" w:space="0" w:color="auto"/>
              <w:right w:val="single" w:sz="4" w:space="0" w:color="auto"/>
            </w:tcBorders>
            <w:shd w:val="clear" w:color="auto" w:fill="auto"/>
            <w:hideMark/>
          </w:tcPr>
          <w:p w14:paraId="18D7DC97" w14:textId="5E16FEE2"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80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59</w:t>
            </w:r>
          </w:p>
        </w:tc>
        <w:tc>
          <w:tcPr>
            <w:tcW w:w="455" w:type="pct"/>
            <w:tcBorders>
              <w:top w:val="nil"/>
              <w:left w:val="nil"/>
              <w:bottom w:val="single" w:sz="4" w:space="0" w:color="auto"/>
              <w:right w:val="single" w:sz="4" w:space="0" w:color="auto"/>
            </w:tcBorders>
            <w:shd w:val="clear" w:color="auto" w:fill="auto"/>
            <w:hideMark/>
          </w:tcPr>
          <w:p w14:paraId="2C36425B" w14:textId="46907098"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39</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96</w:t>
            </w:r>
          </w:p>
        </w:tc>
        <w:tc>
          <w:tcPr>
            <w:tcW w:w="455" w:type="pct"/>
            <w:tcBorders>
              <w:top w:val="nil"/>
              <w:left w:val="nil"/>
              <w:bottom w:val="single" w:sz="4" w:space="0" w:color="auto"/>
              <w:right w:val="single" w:sz="4" w:space="0" w:color="auto"/>
            </w:tcBorders>
            <w:shd w:val="clear" w:color="auto" w:fill="auto"/>
            <w:hideMark/>
          </w:tcPr>
          <w:p w14:paraId="389C6B0F" w14:textId="58FBF54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78</w:t>
            </w:r>
          </w:p>
        </w:tc>
        <w:tc>
          <w:tcPr>
            <w:tcW w:w="455" w:type="pct"/>
            <w:tcBorders>
              <w:top w:val="nil"/>
              <w:left w:val="nil"/>
              <w:bottom w:val="single" w:sz="4" w:space="0" w:color="auto"/>
              <w:right w:val="single" w:sz="4" w:space="0" w:color="auto"/>
            </w:tcBorders>
            <w:shd w:val="clear" w:color="auto" w:fill="auto"/>
            <w:hideMark/>
          </w:tcPr>
          <w:p w14:paraId="63C3FBA8" w14:textId="11AF749A"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74</w:t>
            </w:r>
          </w:p>
        </w:tc>
        <w:tc>
          <w:tcPr>
            <w:tcW w:w="455" w:type="pct"/>
            <w:tcBorders>
              <w:top w:val="nil"/>
              <w:left w:val="nil"/>
              <w:bottom w:val="single" w:sz="4" w:space="0" w:color="auto"/>
              <w:right w:val="single" w:sz="4" w:space="0" w:color="auto"/>
            </w:tcBorders>
            <w:shd w:val="clear" w:color="auto" w:fill="auto"/>
            <w:hideMark/>
          </w:tcPr>
          <w:p w14:paraId="709A5ABB" w14:textId="3E6B3BA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17</w:t>
            </w:r>
          </w:p>
        </w:tc>
        <w:tc>
          <w:tcPr>
            <w:tcW w:w="455" w:type="pct"/>
            <w:tcBorders>
              <w:top w:val="nil"/>
              <w:left w:val="nil"/>
              <w:bottom w:val="single" w:sz="4" w:space="0" w:color="auto"/>
              <w:right w:val="single" w:sz="4" w:space="0" w:color="auto"/>
            </w:tcBorders>
            <w:shd w:val="clear" w:color="auto" w:fill="auto"/>
            <w:hideMark/>
          </w:tcPr>
          <w:p w14:paraId="6C97BE0E" w14:textId="34708B67"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19</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73</w:t>
            </w:r>
          </w:p>
        </w:tc>
        <w:tc>
          <w:tcPr>
            <w:tcW w:w="455" w:type="pct"/>
            <w:tcBorders>
              <w:top w:val="nil"/>
              <w:left w:val="nil"/>
              <w:bottom w:val="single" w:sz="4" w:space="0" w:color="auto"/>
              <w:right w:val="single" w:sz="4" w:space="0" w:color="auto"/>
            </w:tcBorders>
            <w:shd w:val="clear" w:color="auto" w:fill="auto"/>
            <w:hideMark/>
          </w:tcPr>
          <w:p w14:paraId="1462FE53" w14:textId="1CE7D7E7"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w:t>
            </w:r>
          </w:p>
        </w:tc>
      </w:tr>
      <w:tr w:rsidR="009F4CF5" w:rsidRPr="00022CED" w14:paraId="570D610B"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6F49FF4"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Serbia</w:t>
            </w:r>
          </w:p>
        </w:tc>
        <w:tc>
          <w:tcPr>
            <w:tcW w:w="455" w:type="pct"/>
            <w:tcBorders>
              <w:top w:val="nil"/>
              <w:left w:val="nil"/>
              <w:bottom w:val="single" w:sz="4" w:space="0" w:color="auto"/>
              <w:right w:val="single" w:sz="4" w:space="0" w:color="auto"/>
            </w:tcBorders>
            <w:shd w:val="clear" w:color="auto" w:fill="auto"/>
            <w:hideMark/>
          </w:tcPr>
          <w:p w14:paraId="31A938B8" w14:textId="12F7D51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3F1C5F5" w14:textId="4940F1A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D441D0D" w14:textId="519B9E2C"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91B356B" w14:textId="2C369291"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3DD1E78" w14:textId="0750BF5F"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4E697D8" w14:textId="4AA71BBA"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75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03</w:t>
            </w:r>
          </w:p>
        </w:tc>
        <w:tc>
          <w:tcPr>
            <w:tcW w:w="455" w:type="pct"/>
            <w:tcBorders>
              <w:top w:val="nil"/>
              <w:left w:val="nil"/>
              <w:bottom w:val="single" w:sz="4" w:space="0" w:color="auto"/>
              <w:right w:val="single" w:sz="4" w:space="0" w:color="auto"/>
            </w:tcBorders>
            <w:shd w:val="clear" w:color="auto" w:fill="auto"/>
            <w:hideMark/>
          </w:tcPr>
          <w:p w14:paraId="3D5C006D" w14:textId="69E92B0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D892FF7" w14:textId="573C441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301CC74" w14:textId="270AC41A"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01</w:t>
            </w:r>
          </w:p>
        </w:tc>
      </w:tr>
      <w:tr w:rsidR="009F4CF5" w:rsidRPr="00022CED" w14:paraId="484C1A0A"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750DA35"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Slovakia</w:t>
            </w:r>
          </w:p>
        </w:tc>
        <w:tc>
          <w:tcPr>
            <w:tcW w:w="455" w:type="pct"/>
            <w:tcBorders>
              <w:top w:val="nil"/>
              <w:left w:val="nil"/>
              <w:bottom w:val="single" w:sz="4" w:space="0" w:color="auto"/>
              <w:right w:val="single" w:sz="4" w:space="0" w:color="auto"/>
            </w:tcBorders>
            <w:shd w:val="clear" w:color="auto" w:fill="auto"/>
            <w:hideMark/>
          </w:tcPr>
          <w:p w14:paraId="33CFFCB8" w14:textId="3E7ED96E" w:rsidR="003F2CFA" w:rsidRPr="00C60277" w:rsidRDefault="0227280E"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101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455" w:type="pct"/>
            <w:tcBorders>
              <w:top w:val="nil"/>
              <w:left w:val="nil"/>
              <w:bottom w:val="single" w:sz="4" w:space="0" w:color="auto"/>
              <w:right w:val="single" w:sz="4" w:space="0" w:color="auto"/>
            </w:tcBorders>
            <w:shd w:val="clear" w:color="auto" w:fill="auto"/>
            <w:hideMark/>
          </w:tcPr>
          <w:p w14:paraId="4D1EF409" w14:textId="6E922864" w:rsidR="003F2CFA" w:rsidRPr="00C60277" w:rsidRDefault="0227280E"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99</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455" w:type="pct"/>
            <w:tcBorders>
              <w:top w:val="nil"/>
              <w:left w:val="nil"/>
              <w:bottom w:val="single" w:sz="4" w:space="0" w:color="auto"/>
              <w:right w:val="single" w:sz="4" w:space="0" w:color="auto"/>
            </w:tcBorders>
            <w:shd w:val="clear" w:color="auto" w:fill="auto"/>
            <w:hideMark/>
          </w:tcPr>
          <w:p w14:paraId="3784EB44" w14:textId="2B424FA3" w:rsidR="003F2CFA" w:rsidRPr="00C60277" w:rsidRDefault="0227280E"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201</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455" w:type="pct"/>
            <w:tcBorders>
              <w:top w:val="nil"/>
              <w:left w:val="nil"/>
              <w:bottom w:val="single" w:sz="4" w:space="0" w:color="auto"/>
              <w:right w:val="single" w:sz="4" w:space="0" w:color="auto"/>
            </w:tcBorders>
            <w:shd w:val="clear" w:color="auto" w:fill="auto"/>
            <w:hideMark/>
          </w:tcPr>
          <w:p w14:paraId="01425C0F" w14:textId="58B568BA"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49</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75</w:t>
            </w:r>
          </w:p>
        </w:tc>
        <w:tc>
          <w:tcPr>
            <w:tcW w:w="455" w:type="pct"/>
            <w:tcBorders>
              <w:top w:val="nil"/>
              <w:left w:val="nil"/>
              <w:bottom w:val="single" w:sz="4" w:space="0" w:color="auto"/>
              <w:right w:val="single" w:sz="4" w:space="0" w:color="auto"/>
            </w:tcBorders>
            <w:shd w:val="clear" w:color="auto" w:fill="auto"/>
            <w:hideMark/>
          </w:tcPr>
          <w:p w14:paraId="69D26272" w14:textId="338588EF"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81</w:t>
            </w:r>
          </w:p>
        </w:tc>
        <w:tc>
          <w:tcPr>
            <w:tcW w:w="455" w:type="pct"/>
            <w:tcBorders>
              <w:top w:val="nil"/>
              <w:left w:val="nil"/>
              <w:bottom w:val="single" w:sz="4" w:space="0" w:color="auto"/>
              <w:right w:val="single" w:sz="4" w:space="0" w:color="auto"/>
            </w:tcBorders>
            <w:shd w:val="clear" w:color="auto" w:fill="auto"/>
            <w:hideMark/>
          </w:tcPr>
          <w:p w14:paraId="471795B1" w14:textId="3569DFC7"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83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56</w:t>
            </w:r>
          </w:p>
        </w:tc>
        <w:tc>
          <w:tcPr>
            <w:tcW w:w="455" w:type="pct"/>
            <w:tcBorders>
              <w:top w:val="nil"/>
              <w:left w:val="nil"/>
              <w:bottom w:val="single" w:sz="4" w:space="0" w:color="auto"/>
              <w:right w:val="single" w:sz="4" w:space="0" w:color="auto"/>
            </w:tcBorders>
            <w:shd w:val="clear" w:color="auto" w:fill="auto"/>
            <w:hideMark/>
          </w:tcPr>
          <w:p w14:paraId="6ED68A47" w14:textId="477658B3"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59</w:t>
            </w:r>
          </w:p>
        </w:tc>
        <w:tc>
          <w:tcPr>
            <w:tcW w:w="455" w:type="pct"/>
            <w:tcBorders>
              <w:top w:val="nil"/>
              <w:left w:val="nil"/>
              <w:bottom w:val="single" w:sz="4" w:space="0" w:color="auto"/>
              <w:right w:val="single" w:sz="4" w:space="0" w:color="auto"/>
            </w:tcBorders>
            <w:shd w:val="clear" w:color="auto" w:fill="auto"/>
            <w:hideMark/>
          </w:tcPr>
          <w:p w14:paraId="3783C3F9" w14:textId="7EE02BD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23</w:t>
            </w:r>
          </w:p>
        </w:tc>
        <w:tc>
          <w:tcPr>
            <w:tcW w:w="455" w:type="pct"/>
            <w:tcBorders>
              <w:top w:val="nil"/>
              <w:left w:val="nil"/>
              <w:bottom w:val="single" w:sz="4" w:space="0" w:color="auto"/>
              <w:right w:val="single" w:sz="4" w:space="0" w:color="auto"/>
            </w:tcBorders>
            <w:shd w:val="clear" w:color="auto" w:fill="auto"/>
            <w:hideMark/>
          </w:tcPr>
          <w:p w14:paraId="5501FCCD" w14:textId="0D6D219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80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82</w:t>
            </w:r>
          </w:p>
        </w:tc>
      </w:tr>
      <w:tr w:rsidR="009F4CF5" w:rsidRPr="00022CED" w14:paraId="6ED42DFD"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2A8FDC1C"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Slovenia</w:t>
            </w:r>
          </w:p>
        </w:tc>
        <w:tc>
          <w:tcPr>
            <w:tcW w:w="455" w:type="pct"/>
            <w:tcBorders>
              <w:top w:val="nil"/>
              <w:left w:val="nil"/>
              <w:bottom w:val="single" w:sz="4" w:space="0" w:color="auto"/>
              <w:right w:val="single" w:sz="4" w:space="0" w:color="auto"/>
            </w:tcBorders>
            <w:shd w:val="clear" w:color="auto" w:fill="auto"/>
            <w:hideMark/>
          </w:tcPr>
          <w:p w14:paraId="6BFBD5EB" w14:textId="647AC56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66</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89</w:t>
            </w:r>
          </w:p>
        </w:tc>
        <w:tc>
          <w:tcPr>
            <w:tcW w:w="455" w:type="pct"/>
            <w:tcBorders>
              <w:top w:val="nil"/>
              <w:left w:val="nil"/>
              <w:bottom w:val="single" w:sz="4" w:space="0" w:color="auto"/>
              <w:right w:val="single" w:sz="4" w:space="0" w:color="auto"/>
            </w:tcBorders>
            <w:shd w:val="clear" w:color="auto" w:fill="auto"/>
            <w:hideMark/>
          </w:tcPr>
          <w:p w14:paraId="374A779B" w14:textId="3868421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27</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72</w:t>
            </w:r>
          </w:p>
        </w:tc>
        <w:tc>
          <w:tcPr>
            <w:tcW w:w="455" w:type="pct"/>
            <w:tcBorders>
              <w:top w:val="nil"/>
              <w:left w:val="nil"/>
              <w:bottom w:val="single" w:sz="4" w:space="0" w:color="auto"/>
              <w:right w:val="single" w:sz="4" w:space="0" w:color="auto"/>
            </w:tcBorders>
            <w:shd w:val="clear" w:color="auto" w:fill="auto"/>
            <w:hideMark/>
          </w:tcPr>
          <w:p w14:paraId="3EDB4A0E" w14:textId="7B6B126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94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61</w:t>
            </w:r>
          </w:p>
        </w:tc>
        <w:tc>
          <w:tcPr>
            <w:tcW w:w="455" w:type="pct"/>
            <w:tcBorders>
              <w:top w:val="nil"/>
              <w:left w:val="nil"/>
              <w:bottom w:val="single" w:sz="4" w:space="0" w:color="auto"/>
              <w:right w:val="single" w:sz="4" w:space="0" w:color="auto"/>
            </w:tcBorders>
            <w:shd w:val="clear" w:color="auto" w:fill="auto"/>
            <w:hideMark/>
          </w:tcPr>
          <w:p w14:paraId="7DB4BF44" w14:textId="3190046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43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66</w:t>
            </w:r>
          </w:p>
        </w:tc>
        <w:tc>
          <w:tcPr>
            <w:tcW w:w="455" w:type="pct"/>
            <w:tcBorders>
              <w:top w:val="nil"/>
              <w:left w:val="nil"/>
              <w:bottom w:val="single" w:sz="4" w:space="0" w:color="auto"/>
              <w:right w:val="single" w:sz="4" w:space="0" w:color="auto"/>
            </w:tcBorders>
            <w:shd w:val="clear" w:color="auto" w:fill="auto"/>
            <w:hideMark/>
          </w:tcPr>
          <w:p w14:paraId="1A1A9F26" w14:textId="01F27A4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94</w:t>
            </w:r>
          </w:p>
        </w:tc>
        <w:tc>
          <w:tcPr>
            <w:tcW w:w="455" w:type="pct"/>
            <w:tcBorders>
              <w:top w:val="nil"/>
              <w:left w:val="nil"/>
              <w:bottom w:val="single" w:sz="4" w:space="0" w:color="auto"/>
              <w:right w:val="single" w:sz="4" w:space="0" w:color="auto"/>
            </w:tcBorders>
            <w:shd w:val="clear" w:color="auto" w:fill="auto"/>
            <w:hideMark/>
          </w:tcPr>
          <w:p w14:paraId="0A5829A2" w14:textId="08BF2EAC"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64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w:t>
            </w:r>
          </w:p>
        </w:tc>
        <w:tc>
          <w:tcPr>
            <w:tcW w:w="455" w:type="pct"/>
            <w:tcBorders>
              <w:top w:val="nil"/>
              <w:left w:val="nil"/>
              <w:bottom w:val="single" w:sz="4" w:space="0" w:color="auto"/>
              <w:right w:val="single" w:sz="4" w:space="0" w:color="auto"/>
            </w:tcBorders>
            <w:shd w:val="clear" w:color="auto" w:fill="auto"/>
            <w:hideMark/>
          </w:tcPr>
          <w:p w14:paraId="7341E17F" w14:textId="05D643A7"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59</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92</w:t>
            </w:r>
          </w:p>
        </w:tc>
        <w:tc>
          <w:tcPr>
            <w:tcW w:w="455" w:type="pct"/>
            <w:tcBorders>
              <w:top w:val="nil"/>
              <w:left w:val="nil"/>
              <w:bottom w:val="single" w:sz="4" w:space="0" w:color="auto"/>
              <w:right w:val="single" w:sz="4" w:space="0" w:color="auto"/>
            </w:tcBorders>
            <w:shd w:val="clear" w:color="auto" w:fill="auto"/>
            <w:hideMark/>
          </w:tcPr>
          <w:p w14:paraId="4174C770" w14:textId="519BFB0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36</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72</w:t>
            </w:r>
          </w:p>
        </w:tc>
        <w:tc>
          <w:tcPr>
            <w:tcW w:w="455" w:type="pct"/>
            <w:tcBorders>
              <w:top w:val="nil"/>
              <w:left w:val="nil"/>
              <w:bottom w:val="single" w:sz="4" w:space="0" w:color="auto"/>
              <w:right w:val="single" w:sz="4" w:space="0" w:color="auto"/>
            </w:tcBorders>
            <w:shd w:val="clear" w:color="auto" w:fill="auto"/>
            <w:hideMark/>
          </w:tcPr>
          <w:p w14:paraId="3813E8BB" w14:textId="28AA6EC3"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96</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64</w:t>
            </w:r>
          </w:p>
        </w:tc>
      </w:tr>
      <w:tr w:rsidR="009F4CF5" w:rsidRPr="00022CED" w14:paraId="5CC65497"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5CF53DDE"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Spain</w:t>
            </w:r>
          </w:p>
        </w:tc>
        <w:tc>
          <w:tcPr>
            <w:tcW w:w="455" w:type="pct"/>
            <w:tcBorders>
              <w:top w:val="nil"/>
              <w:left w:val="nil"/>
              <w:bottom w:val="single" w:sz="4" w:space="0" w:color="auto"/>
              <w:right w:val="single" w:sz="4" w:space="0" w:color="auto"/>
            </w:tcBorders>
            <w:shd w:val="clear" w:color="auto" w:fill="auto"/>
            <w:hideMark/>
          </w:tcPr>
          <w:p w14:paraId="47534A56" w14:textId="092AC38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63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24</w:t>
            </w:r>
          </w:p>
        </w:tc>
        <w:tc>
          <w:tcPr>
            <w:tcW w:w="455" w:type="pct"/>
            <w:tcBorders>
              <w:top w:val="nil"/>
              <w:left w:val="nil"/>
              <w:bottom w:val="single" w:sz="4" w:space="0" w:color="auto"/>
              <w:right w:val="single" w:sz="4" w:space="0" w:color="auto"/>
            </w:tcBorders>
            <w:shd w:val="clear" w:color="auto" w:fill="auto"/>
            <w:hideMark/>
          </w:tcPr>
          <w:p w14:paraId="6157932A" w14:textId="0E3C838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72</w:t>
            </w:r>
          </w:p>
        </w:tc>
        <w:tc>
          <w:tcPr>
            <w:tcW w:w="455" w:type="pct"/>
            <w:tcBorders>
              <w:top w:val="nil"/>
              <w:left w:val="nil"/>
              <w:bottom w:val="single" w:sz="4" w:space="0" w:color="auto"/>
              <w:right w:val="single" w:sz="4" w:space="0" w:color="auto"/>
            </w:tcBorders>
            <w:shd w:val="clear" w:color="auto" w:fill="auto"/>
            <w:hideMark/>
          </w:tcPr>
          <w:p w14:paraId="77B5AEDC" w14:textId="63680976"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88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96</w:t>
            </w:r>
          </w:p>
        </w:tc>
        <w:tc>
          <w:tcPr>
            <w:tcW w:w="455" w:type="pct"/>
            <w:tcBorders>
              <w:top w:val="nil"/>
              <w:left w:val="nil"/>
              <w:bottom w:val="single" w:sz="4" w:space="0" w:color="auto"/>
              <w:right w:val="single" w:sz="4" w:space="0" w:color="auto"/>
            </w:tcBorders>
            <w:shd w:val="clear" w:color="auto" w:fill="auto"/>
            <w:hideMark/>
          </w:tcPr>
          <w:p w14:paraId="100230C0" w14:textId="136F602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11</w:t>
            </w:r>
          </w:p>
        </w:tc>
        <w:tc>
          <w:tcPr>
            <w:tcW w:w="455" w:type="pct"/>
            <w:tcBorders>
              <w:top w:val="nil"/>
              <w:left w:val="nil"/>
              <w:bottom w:val="single" w:sz="4" w:space="0" w:color="auto"/>
              <w:right w:val="single" w:sz="4" w:space="0" w:color="auto"/>
            </w:tcBorders>
            <w:shd w:val="clear" w:color="auto" w:fill="auto"/>
            <w:hideMark/>
          </w:tcPr>
          <w:p w14:paraId="3F14EEEC" w14:textId="3BCB1A71"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22</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98</w:t>
            </w:r>
          </w:p>
        </w:tc>
        <w:tc>
          <w:tcPr>
            <w:tcW w:w="455" w:type="pct"/>
            <w:tcBorders>
              <w:top w:val="nil"/>
              <w:left w:val="nil"/>
              <w:bottom w:val="single" w:sz="4" w:space="0" w:color="auto"/>
              <w:right w:val="single" w:sz="4" w:space="0" w:color="auto"/>
            </w:tcBorders>
            <w:shd w:val="clear" w:color="auto" w:fill="auto"/>
            <w:hideMark/>
          </w:tcPr>
          <w:p w14:paraId="211E9DEA" w14:textId="2923C7F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78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09</w:t>
            </w:r>
          </w:p>
        </w:tc>
        <w:tc>
          <w:tcPr>
            <w:tcW w:w="455" w:type="pct"/>
            <w:tcBorders>
              <w:top w:val="nil"/>
              <w:left w:val="nil"/>
              <w:bottom w:val="single" w:sz="4" w:space="0" w:color="auto"/>
              <w:right w:val="single" w:sz="4" w:space="0" w:color="auto"/>
            </w:tcBorders>
            <w:shd w:val="clear" w:color="auto" w:fill="auto"/>
            <w:hideMark/>
          </w:tcPr>
          <w:p w14:paraId="2E9CED1B" w14:textId="252FA9F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68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02</w:t>
            </w:r>
          </w:p>
        </w:tc>
        <w:tc>
          <w:tcPr>
            <w:tcW w:w="455" w:type="pct"/>
            <w:tcBorders>
              <w:top w:val="nil"/>
              <w:left w:val="nil"/>
              <w:bottom w:val="single" w:sz="4" w:space="0" w:color="auto"/>
              <w:right w:val="single" w:sz="4" w:space="0" w:color="auto"/>
            </w:tcBorders>
            <w:shd w:val="clear" w:color="auto" w:fill="auto"/>
            <w:hideMark/>
          </w:tcPr>
          <w:p w14:paraId="5540E924" w14:textId="70FEBDB7"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98</w:t>
            </w:r>
          </w:p>
        </w:tc>
        <w:tc>
          <w:tcPr>
            <w:tcW w:w="455" w:type="pct"/>
            <w:tcBorders>
              <w:top w:val="nil"/>
              <w:left w:val="nil"/>
              <w:bottom w:val="single" w:sz="4" w:space="0" w:color="auto"/>
              <w:right w:val="single" w:sz="4" w:space="0" w:color="auto"/>
            </w:tcBorders>
            <w:shd w:val="clear" w:color="auto" w:fill="auto"/>
            <w:hideMark/>
          </w:tcPr>
          <w:p w14:paraId="363CFD18" w14:textId="0B3B60AA"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100</w:t>
            </w:r>
          </w:p>
        </w:tc>
      </w:tr>
      <w:tr w:rsidR="009F4CF5" w:rsidRPr="00022CED" w14:paraId="222BD163"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FA7FAA6"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Sweden</w:t>
            </w:r>
          </w:p>
        </w:tc>
        <w:tc>
          <w:tcPr>
            <w:tcW w:w="455" w:type="pct"/>
            <w:tcBorders>
              <w:top w:val="nil"/>
              <w:left w:val="nil"/>
              <w:bottom w:val="single" w:sz="4" w:space="0" w:color="auto"/>
              <w:right w:val="single" w:sz="4" w:space="0" w:color="auto"/>
            </w:tcBorders>
            <w:shd w:val="clear" w:color="auto" w:fill="auto"/>
            <w:noWrap/>
            <w:hideMark/>
          </w:tcPr>
          <w:p w14:paraId="2A478B52" w14:textId="42618F3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76</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35</w:t>
            </w:r>
          </w:p>
        </w:tc>
        <w:tc>
          <w:tcPr>
            <w:tcW w:w="455" w:type="pct"/>
            <w:tcBorders>
              <w:top w:val="nil"/>
              <w:left w:val="nil"/>
              <w:bottom w:val="single" w:sz="4" w:space="0" w:color="auto"/>
              <w:right w:val="single" w:sz="4" w:space="0" w:color="auto"/>
            </w:tcBorders>
            <w:shd w:val="clear" w:color="auto" w:fill="auto"/>
            <w:noWrap/>
            <w:hideMark/>
          </w:tcPr>
          <w:p w14:paraId="15B89A8A" w14:textId="0CED130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65</w:t>
            </w:r>
          </w:p>
        </w:tc>
        <w:tc>
          <w:tcPr>
            <w:tcW w:w="455" w:type="pct"/>
            <w:tcBorders>
              <w:top w:val="nil"/>
              <w:left w:val="nil"/>
              <w:bottom w:val="single" w:sz="4" w:space="0" w:color="auto"/>
              <w:right w:val="single" w:sz="4" w:space="0" w:color="auto"/>
            </w:tcBorders>
            <w:shd w:val="clear" w:color="auto" w:fill="auto"/>
            <w:noWrap/>
            <w:hideMark/>
          </w:tcPr>
          <w:p w14:paraId="660D5A20" w14:textId="6F4920E0"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100</w:t>
            </w:r>
          </w:p>
        </w:tc>
        <w:tc>
          <w:tcPr>
            <w:tcW w:w="455" w:type="pct"/>
            <w:tcBorders>
              <w:top w:val="nil"/>
              <w:left w:val="nil"/>
              <w:bottom w:val="single" w:sz="4" w:space="0" w:color="auto"/>
              <w:right w:val="single" w:sz="4" w:space="0" w:color="auto"/>
            </w:tcBorders>
            <w:shd w:val="clear" w:color="auto" w:fill="auto"/>
            <w:noWrap/>
            <w:hideMark/>
          </w:tcPr>
          <w:p w14:paraId="29476E18" w14:textId="610E22D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55</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55</w:t>
            </w:r>
          </w:p>
        </w:tc>
        <w:tc>
          <w:tcPr>
            <w:tcW w:w="455" w:type="pct"/>
            <w:tcBorders>
              <w:top w:val="nil"/>
              <w:left w:val="nil"/>
              <w:bottom w:val="single" w:sz="4" w:space="0" w:color="auto"/>
              <w:right w:val="single" w:sz="4" w:space="0" w:color="auto"/>
            </w:tcBorders>
            <w:shd w:val="clear" w:color="auto" w:fill="auto"/>
            <w:noWrap/>
            <w:hideMark/>
          </w:tcPr>
          <w:p w14:paraId="34575AD9" w14:textId="39F0575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28</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95</w:t>
            </w:r>
          </w:p>
        </w:tc>
        <w:tc>
          <w:tcPr>
            <w:tcW w:w="455" w:type="pct"/>
            <w:tcBorders>
              <w:top w:val="nil"/>
              <w:left w:val="nil"/>
              <w:bottom w:val="single" w:sz="4" w:space="0" w:color="auto"/>
              <w:right w:val="single" w:sz="4" w:space="0" w:color="auto"/>
            </w:tcBorders>
            <w:shd w:val="clear" w:color="auto" w:fill="auto"/>
            <w:noWrap/>
            <w:hideMark/>
          </w:tcPr>
          <w:p w14:paraId="1644FF4A" w14:textId="0D441DA3"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84</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w:t>
            </w:r>
          </w:p>
        </w:tc>
        <w:tc>
          <w:tcPr>
            <w:tcW w:w="455" w:type="pct"/>
            <w:tcBorders>
              <w:top w:val="nil"/>
              <w:left w:val="nil"/>
              <w:bottom w:val="single" w:sz="4" w:space="0" w:color="auto"/>
              <w:right w:val="single" w:sz="4" w:space="0" w:color="auto"/>
            </w:tcBorders>
            <w:shd w:val="clear" w:color="auto" w:fill="auto"/>
            <w:noWrap/>
            <w:hideMark/>
          </w:tcPr>
          <w:p w14:paraId="70028628" w14:textId="50170AA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99</w:t>
            </w:r>
          </w:p>
        </w:tc>
        <w:tc>
          <w:tcPr>
            <w:tcW w:w="455" w:type="pct"/>
            <w:tcBorders>
              <w:top w:val="nil"/>
              <w:left w:val="nil"/>
              <w:bottom w:val="single" w:sz="4" w:space="0" w:color="auto"/>
              <w:right w:val="single" w:sz="4" w:space="0" w:color="auto"/>
            </w:tcBorders>
            <w:shd w:val="clear" w:color="auto" w:fill="auto"/>
            <w:noWrap/>
            <w:hideMark/>
          </w:tcPr>
          <w:p w14:paraId="2BE1A94A" w14:textId="1C019E91"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w:t>
            </w:r>
          </w:p>
        </w:tc>
        <w:tc>
          <w:tcPr>
            <w:tcW w:w="455" w:type="pct"/>
            <w:tcBorders>
              <w:top w:val="nil"/>
              <w:left w:val="nil"/>
              <w:bottom w:val="single" w:sz="4" w:space="0" w:color="auto"/>
              <w:right w:val="single" w:sz="4" w:space="0" w:color="auto"/>
            </w:tcBorders>
            <w:shd w:val="clear" w:color="auto" w:fill="auto"/>
            <w:noWrap/>
            <w:hideMark/>
          </w:tcPr>
          <w:p w14:paraId="0B283FFF" w14:textId="25EA55CA"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49</w:t>
            </w:r>
          </w:p>
        </w:tc>
      </w:tr>
      <w:tr w:rsidR="009F4CF5" w:rsidRPr="00022CED" w14:paraId="4CB62AC7"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60C7BD7"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Switzerland</w:t>
            </w:r>
          </w:p>
        </w:tc>
        <w:tc>
          <w:tcPr>
            <w:tcW w:w="455" w:type="pct"/>
            <w:tcBorders>
              <w:top w:val="nil"/>
              <w:left w:val="nil"/>
              <w:bottom w:val="single" w:sz="4" w:space="0" w:color="auto"/>
              <w:right w:val="single" w:sz="4" w:space="0" w:color="auto"/>
            </w:tcBorders>
            <w:shd w:val="clear" w:color="auto" w:fill="auto"/>
            <w:noWrap/>
            <w:hideMark/>
          </w:tcPr>
          <w:p w14:paraId="27F7956A" w14:textId="0B631E1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32</w:t>
            </w:r>
          </w:p>
        </w:tc>
        <w:tc>
          <w:tcPr>
            <w:tcW w:w="455" w:type="pct"/>
            <w:tcBorders>
              <w:top w:val="nil"/>
              <w:left w:val="nil"/>
              <w:bottom w:val="single" w:sz="4" w:space="0" w:color="auto"/>
              <w:right w:val="single" w:sz="4" w:space="0" w:color="auto"/>
            </w:tcBorders>
            <w:shd w:val="clear" w:color="auto" w:fill="auto"/>
            <w:noWrap/>
            <w:hideMark/>
          </w:tcPr>
          <w:p w14:paraId="602BC0B9" w14:textId="47779DB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17</w:t>
            </w:r>
          </w:p>
        </w:tc>
        <w:tc>
          <w:tcPr>
            <w:tcW w:w="455" w:type="pct"/>
            <w:tcBorders>
              <w:top w:val="nil"/>
              <w:left w:val="nil"/>
              <w:bottom w:val="single" w:sz="4" w:space="0" w:color="auto"/>
              <w:right w:val="single" w:sz="4" w:space="0" w:color="auto"/>
            </w:tcBorders>
            <w:shd w:val="clear" w:color="auto" w:fill="auto"/>
            <w:noWrap/>
            <w:hideMark/>
          </w:tcPr>
          <w:p w14:paraId="098D6269" w14:textId="77F9414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43</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48</w:t>
            </w:r>
          </w:p>
        </w:tc>
        <w:tc>
          <w:tcPr>
            <w:tcW w:w="455" w:type="pct"/>
            <w:tcBorders>
              <w:top w:val="nil"/>
              <w:left w:val="nil"/>
              <w:bottom w:val="single" w:sz="4" w:space="0" w:color="auto"/>
              <w:right w:val="single" w:sz="4" w:space="0" w:color="auto"/>
            </w:tcBorders>
            <w:shd w:val="clear" w:color="auto" w:fill="auto"/>
            <w:noWrap/>
            <w:hideMark/>
          </w:tcPr>
          <w:p w14:paraId="10050A86" w14:textId="4A98A438"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30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75</w:t>
            </w:r>
          </w:p>
        </w:tc>
        <w:tc>
          <w:tcPr>
            <w:tcW w:w="455" w:type="pct"/>
            <w:tcBorders>
              <w:top w:val="nil"/>
              <w:left w:val="nil"/>
              <w:bottom w:val="single" w:sz="4" w:space="0" w:color="auto"/>
              <w:right w:val="single" w:sz="4" w:space="0" w:color="auto"/>
            </w:tcBorders>
            <w:shd w:val="clear" w:color="auto" w:fill="auto"/>
            <w:noWrap/>
            <w:hideMark/>
          </w:tcPr>
          <w:p w14:paraId="2C7168E2" w14:textId="39D1F0E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16</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79</w:t>
            </w:r>
          </w:p>
        </w:tc>
        <w:tc>
          <w:tcPr>
            <w:tcW w:w="455" w:type="pct"/>
            <w:tcBorders>
              <w:top w:val="nil"/>
              <w:left w:val="nil"/>
              <w:bottom w:val="single" w:sz="4" w:space="0" w:color="auto"/>
              <w:right w:val="single" w:sz="4" w:space="0" w:color="auto"/>
            </w:tcBorders>
            <w:shd w:val="clear" w:color="auto" w:fill="auto"/>
            <w:noWrap/>
            <w:hideMark/>
          </w:tcPr>
          <w:p w14:paraId="15D17468" w14:textId="68E400C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47</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54</w:t>
            </w:r>
          </w:p>
        </w:tc>
        <w:tc>
          <w:tcPr>
            <w:tcW w:w="455" w:type="pct"/>
            <w:tcBorders>
              <w:top w:val="nil"/>
              <w:left w:val="nil"/>
              <w:bottom w:val="single" w:sz="4" w:space="0" w:color="auto"/>
              <w:right w:val="single" w:sz="4" w:space="0" w:color="auto"/>
            </w:tcBorders>
            <w:shd w:val="clear" w:color="auto" w:fill="auto"/>
            <w:noWrap/>
            <w:hideMark/>
          </w:tcPr>
          <w:p w14:paraId="1F6B6624" w14:textId="66EF2698"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63A3AEE" w14:textId="016DA26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2F3C415" w14:textId="340D05A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9F4CF5" w:rsidRPr="00022CED" w14:paraId="4E4158B4"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393E345"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UK (England)</w:t>
            </w:r>
          </w:p>
        </w:tc>
        <w:tc>
          <w:tcPr>
            <w:tcW w:w="455" w:type="pct"/>
            <w:tcBorders>
              <w:top w:val="nil"/>
              <w:left w:val="nil"/>
              <w:bottom w:val="single" w:sz="4" w:space="0" w:color="auto"/>
              <w:right w:val="single" w:sz="4" w:space="0" w:color="auto"/>
            </w:tcBorders>
            <w:shd w:val="clear" w:color="auto" w:fill="auto"/>
            <w:noWrap/>
            <w:hideMark/>
          </w:tcPr>
          <w:p w14:paraId="5B8292C6" w14:textId="3C48FAFC"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B45A56C" w14:textId="380D6448"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9E804DC" w14:textId="73E5DF3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50F69F3" w14:textId="52BC5F9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4B607D32" w14:textId="32256696"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4FAFD2E9" w14:textId="47FBAC1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73B1621" w14:textId="27676780"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0CCAF88" w14:textId="56728A6C"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776A914" w14:textId="2E1AB787"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9F4CF5" w:rsidRPr="00022CED" w14:paraId="4AA9A1E2"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BF4D592"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UK (Northern Ireland)</w:t>
            </w:r>
          </w:p>
        </w:tc>
        <w:tc>
          <w:tcPr>
            <w:tcW w:w="455" w:type="pct"/>
            <w:tcBorders>
              <w:top w:val="nil"/>
              <w:left w:val="nil"/>
              <w:bottom w:val="single" w:sz="4" w:space="0" w:color="auto"/>
              <w:right w:val="single" w:sz="4" w:space="0" w:color="auto"/>
            </w:tcBorders>
            <w:shd w:val="clear" w:color="auto" w:fill="auto"/>
            <w:noWrap/>
            <w:hideMark/>
          </w:tcPr>
          <w:p w14:paraId="3AB21642" w14:textId="50E44072"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D0CC21C" w14:textId="2C28EAD2"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4D7F87BC" w14:textId="05AC427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0870FCA" w14:textId="02E1305C"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48757FB7" w14:textId="353B87D1"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EB16652" w14:textId="7E7BC05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6AF45A2" w14:textId="2E73223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1D0F3CA2" w14:textId="5ABF03B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C95D217" w14:textId="1AB2F5CF"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9F4CF5" w:rsidRPr="00022CED" w14:paraId="2EC31F5B"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8B439BC"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UK (Scotland)</w:t>
            </w:r>
          </w:p>
        </w:tc>
        <w:tc>
          <w:tcPr>
            <w:tcW w:w="455" w:type="pct"/>
            <w:tcBorders>
              <w:top w:val="nil"/>
              <w:left w:val="nil"/>
              <w:bottom w:val="single" w:sz="4" w:space="0" w:color="auto"/>
              <w:right w:val="single" w:sz="4" w:space="0" w:color="auto"/>
            </w:tcBorders>
            <w:shd w:val="clear" w:color="auto" w:fill="auto"/>
            <w:noWrap/>
            <w:hideMark/>
          </w:tcPr>
          <w:p w14:paraId="6517CAF2" w14:textId="594E616A"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CD18419" w14:textId="134EE05F"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CC59948" w14:textId="76817D10"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3965611" w14:textId="20DA5CE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970AE34" w14:textId="32BCF29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2D7ED9D" w14:textId="2817E003"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0C36904" w14:textId="23943653"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3A09524" w14:textId="567DEF16"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2868C59" w14:textId="0ADB7E0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9F4CF5" w:rsidRPr="00022CED" w14:paraId="11791425"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E96A4A1"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UK (Wales)</w:t>
            </w:r>
          </w:p>
        </w:tc>
        <w:tc>
          <w:tcPr>
            <w:tcW w:w="455" w:type="pct"/>
            <w:tcBorders>
              <w:top w:val="nil"/>
              <w:left w:val="nil"/>
              <w:bottom w:val="single" w:sz="4" w:space="0" w:color="auto"/>
              <w:right w:val="single" w:sz="4" w:space="0" w:color="auto"/>
            </w:tcBorders>
            <w:shd w:val="clear" w:color="auto" w:fill="auto"/>
            <w:noWrap/>
            <w:hideMark/>
          </w:tcPr>
          <w:p w14:paraId="44365B4D" w14:textId="18A443D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4597641" w14:textId="5974438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71AA14A" w14:textId="04318E32"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43AA4928" w14:textId="42B6794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6C562FD" w14:textId="743F539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0D736D7D" w14:textId="4B40AC33"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03C0557" w14:textId="2379EB8A"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9A5A589" w14:textId="20F0A3A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2CC44D3" w14:textId="405CF7D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NC</w:t>
            </w:r>
          </w:p>
        </w:tc>
      </w:tr>
      <w:tr w:rsidR="009F4CF5" w:rsidRPr="00022CED" w14:paraId="2FD91F65" w14:textId="77777777" w:rsidTr="001529A2">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FEC5A4F" w14:textId="74EA63EF" w:rsidR="001B6A88" w:rsidRPr="00C60277" w:rsidRDefault="001B6A88">
            <w:pPr>
              <w:rPr>
                <w:rFonts w:ascii="Calibri" w:hAnsi="Calibri" w:cs="Calibri"/>
                <w:b/>
                <w:bCs/>
                <w:color w:val="000000"/>
                <w:sz w:val="22"/>
                <w:szCs w:val="22"/>
                <w:lang w:val="en-GB"/>
              </w:rPr>
            </w:pPr>
            <w:r w:rsidRPr="00C60277">
              <w:rPr>
                <w:rFonts w:ascii="Calibri" w:hAnsi="Calibri" w:cs="Calibri"/>
                <w:b/>
                <w:bCs/>
                <w:color w:val="000000"/>
                <w:sz w:val="22"/>
                <w:szCs w:val="22"/>
                <w:lang w:val="en-GB"/>
              </w:rPr>
              <w:t>Total average</w:t>
            </w:r>
          </w:p>
          <w:p w14:paraId="6D067979" w14:textId="1B09040C" w:rsidR="00F47416" w:rsidRPr="00C60277" w:rsidRDefault="00E275B0">
            <w:pPr>
              <w:rPr>
                <w:rFonts w:ascii="Calibri" w:hAnsi="Calibri" w:cs="Calibri"/>
                <w:b/>
                <w:bCs/>
                <w:color w:val="000000"/>
                <w:sz w:val="22"/>
                <w:szCs w:val="22"/>
                <w:lang w:val="en-GB"/>
              </w:rPr>
            </w:pPr>
            <w:r w:rsidRPr="00C60277">
              <w:rPr>
                <w:rFonts w:ascii="Calibri" w:hAnsi="Calibri" w:cs="Calibri"/>
                <w:b/>
                <w:bCs/>
                <w:color w:val="000000"/>
                <w:sz w:val="22"/>
                <w:szCs w:val="22"/>
                <w:lang w:val="en-GB"/>
              </w:rPr>
              <w:t>(no. of countries</w:t>
            </w:r>
            <w:r w:rsidR="00A27D9D" w:rsidRPr="00C60277">
              <w:rPr>
                <w:rFonts w:ascii="Calibri" w:hAnsi="Calibri" w:cs="Calibri"/>
                <w:b/>
                <w:bCs/>
                <w:color w:val="000000"/>
                <w:sz w:val="22"/>
                <w:szCs w:val="22"/>
                <w:lang w:val="en-GB"/>
              </w:rPr>
              <w:t>)</w:t>
            </w:r>
          </w:p>
        </w:tc>
        <w:tc>
          <w:tcPr>
            <w:tcW w:w="455" w:type="pct"/>
            <w:tcBorders>
              <w:top w:val="nil"/>
              <w:left w:val="nil"/>
              <w:bottom w:val="single" w:sz="4" w:space="0" w:color="auto"/>
              <w:right w:val="single" w:sz="4" w:space="0" w:color="auto"/>
            </w:tcBorders>
            <w:shd w:val="clear" w:color="auto" w:fill="auto"/>
            <w:noWrap/>
            <w:hideMark/>
          </w:tcPr>
          <w:p w14:paraId="0A8FBF0D" w14:textId="396A30CA" w:rsidR="00F47416" w:rsidRPr="00C60277" w:rsidRDefault="7B3015B9"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56.98</w:t>
            </w:r>
          </w:p>
          <w:p w14:paraId="2C6F1357" w14:textId="3B1DDBE5" w:rsidR="00F47416" w:rsidRPr="00C60277" w:rsidRDefault="7B3015B9"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(11)</w:t>
            </w:r>
          </w:p>
        </w:tc>
        <w:tc>
          <w:tcPr>
            <w:tcW w:w="455" w:type="pct"/>
            <w:tcBorders>
              <w:top w:val="nil"/>
              <w:left w:val="nil"/>
              <w:bottom w:val="single" w:sz="4" w:space="0" w:color="auto"/>
              <w:right w:val="single" w:sz="4" w:space="0" w:color="auto"/>
            </w:tcBorders>
            <w:shd w:val="clear" w:color="auto" w:fill="auto"/>
            <w:noWrap/>
            <w:hideMark/>
          </w:tcPr>
          <w:p w14:paraId="53F729EA" w14:textId="61DFABA6" w:rsidR="00F47416" w:rsidRPr="00C60277" w:rsidRDefault="7B3015B9"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29.7</w:t>
            </w:r>
          </w:p>
          <w:p w14:paraId="3C45B82A" w14:textId="50F1A050" w:rsidR="00F47416" w:rsidRPr="00C60277" w:rsidRDefault="7B3015B9"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(11)</w:t>
            </w:r>
          </w:p>
        </w:tc>
        <w:tc>
          <w:tcPr>
            <w:tcW w:w="455" w:type="pct"/>
            <w:tcBorders>
              <w:top w:val="nil"/>
              <w:left w:val="nil"/>
              <w:bottom w:val="single" w:sz="4" w:space="0" w:color="auto"/>
              <w:right w:val="single" w:sz="4" w:space="0" w:color="auto"/>
            </w:tcBorders>
            <w:shd w:val="clear" w:color="auto" w:fill="auto"/>
            <w:noWrap/>
            <w:hideMark/>
          </w:tcPr>
          <w:p w14:paraId="70BB47E1" w14:textId="102E47C8" w:rsidR="00F47416" w:rsidRPr="00C60277" w:rsidRDefault="7B3015B9"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86.68</w:t>
            </w:r>
          </w:p>
          <w:p w14:paraId="59B6E8A4" w14:textId="644CED29" w:rsidR="00F47416" w:rsidRPr="00C60277" w:rsidRDefault="7B3015B9"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(11)</w:t>
            </w:r>
          </w:p>
        </w:tc>
        <w:tc>
          <w:tcPr>
            <w:tcW w:w="455" w:type="pct"/>
            <w:tcBorders>
              <w:top w:val="nil"/>
              <w:left w:val="nil"/>
              <w:bottom w:val="single" w:sz="4" w:space="0" w:color="auto"/>
              <w:right w:val="single" w:sz="4" w:space="0" w:color="auto"/>
            </w:tcBorders>
            <w:shd w:val="clear" w:color="auto" w:fill="auto"/>
            <w:noWrap/>
            <w:hideMark/>
          </w:tcPr>
          <w:p w14:paraId="26FD079E" w14:textId="17A4AEF8" w:rsidR="00F47416" w:rsidRPr="00C60277" w:rsidRDefault="1DD46EB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43.33</w:t>
            </w:r>
          </w:p>
          <w:p w14:paraId="5907BD0F" w14:textId="3E694B6F" w:rsidR="00F47416" w:rsidRPr="00C60277" w:rsidRDefault="1DD46EB2"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(16)</w:t>
            </w:r>
          </w:p>
        </w:tc>
        <w:tc>
          <w:tcPr>
            <w:tcW w:w="455" w:type="pct"/>
            <w:tcBorders>
              <w:top w:val="nil"/>
              <w:left w:val="nil"/>
              <w:bottom w:val="single" w:sz="4" w:space="0" w:color="auto"/>
              <w:right w:val="single" w:sz="4" w:space="0" w:color="auto"/>
            </w:tcBorders>
            <w:shd w:val="clear" w:color="auto" w:fill="auto"/>
            <w:noWrap/>
            <w:hideMark/>
          </w:tcPr>
          <w:p w14:paraId="4B82DC97" w14:textId="7009E6FD" w:rsidR="00F47416" w:rsidRPr="00C60277" w:rsidRDefault="1DD46EB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20.94</w:t>
            </w:r>
          </w:p>
          <w:p w14:paraId="18ECCE5B" w14:textId="0D64A2D4" w:rsidR="00F47416" w:rsidRPr="00C60277" w:rsidRDefault="1DD46EB2"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(16)</w:t>
            </w:r>
          </w:p>
        </w:tc>
        <w:tc>
          <w:tcPr>
            <w:tcW w:w="455" w:type="pct"/>
            <w:tcBorders>
              <w:top w:val="nil"/>
              <w:left w:val="nil"/>
              <w:bottom w:val="single" w:sz="4" w:space="0" w:color="auto"/>
              <w:right w:val="single" w:sz="4" w:space="0" w:color="auto"/>
            </w:tcBorders>
            <w:shd w:val="clear" w:color="auto" w:fill="auto"/>
            <w:noWrap/>
            <w:hideMark/>
          </w:tcPr>
          <w:p w14:paraId="2A4126A8" w14:textId="6128AE4C" w:rsidR="00F47416" w:rsidRPr="00C60277" w:rsidRDefault="1DD46EB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65.83</w:t>
            </w:r>
          </w:p>
          <w:p w14:paraId="4FB52DBC" w14:textId="0A2839B1" w:rsidR="00F47416" w:rsidRPr="00C60277" w:rsidRDefault="1DD46EB2"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(17)</w:t>
            </w:r>
          </w:p>
        </w:tc>
        <w:tc>
          <w:tcPr>
            <w:tcW w:w="455" w:type="pct"/>
            <w:tcBorders>
              <w:top w:val="nil"/>
              <w:left w:val="nil"/>
              <w:bottom w:val="single" w:sz="4" w:space="0" w:color="auto"/>
              <w:right w:val="single" w:sz="4" w:space="0" w:color="auto"/>
            </w:tcBorders>
            <w:shd w:val="clear" w:color="auto" w:fill="auto"/>
            <w:noWrap/>
            <w:hideMark/>
          </w:tcPr>
          <w:p w14:paraId="76CA02EE" w14:textId="4D547FC4" w:rsidR="00F47416" w:rsidRPr="00C60277" w:rsidRDefault="1576379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49.77</w:t>
            </w:r>
          </w:p>
          <w:p w14:paraId="74A8535F" w14:textId="3632E6B3" w:rsidR="00F47416" w:rsidRPr="00C60277" w:rsidRDefault="1576379A"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(11)</w:t>
            </w:r>
          </w:p>
        </w:tc>
        <w:tc>
          <w:tcPr>
            <w:tcW w:w="455" w:type="pct"/>
            <w:tcBorders>
              <w:top w:val="nil"/>
              <w:left w:val="nil"/>
              <w:bottom w:val="single" w:sz="4" w:space="0" w:color="auto"/>
              <w:right w:val="single" w:sz="4" w:space="0" w:color="auto"/>
            </w:tcBorders>
            <w:shd w:val="clear" w:color="auto" w:fill="auto"/>
            <w:noWrap/>
            <w:hideMark/>
          </w:tcPr>
          <w:p w14:paraId="231186B2" w14:textId="51B6EF70" w:rsidR="00F47416" w:rsidRPr="00C60277" w:rsidRDefault="1576379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23.81</w:t>
            </w:r>
          </w:p>
          <w:p w14:paraId="789347B0" w14:textId="08BA54D2" w:rsidR="00F47416" w:rsidRPr="00C60277" w:rsidRDefault="1576379A"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(11)</w:t>
            </w:r>
          </w:p>
        </w:tc>
        <w:tc>
          <w:tcPr>
            <w:tcW w:w="455" w:type="pct"/>
            <w:tcBorders>
              <w:top w:val="nil"/>
              <w:left w:val="nil"/>
              <w:bottom w:val="single" w:sz="4" w:space="0" w:color="auto"/>
              <w:right w:val="single" w:sz="4" w:space="0" w:color="auto"/>
            </w:tcBorders>
            <w:shd w:val="clear" w:color="auto" w:fill="auto"/>
            <w:noWrap/>
            <w:hideMark/>
          </w:tcPr>
          <w:p w14:paraId="6E179047" w14:textId="4E0AE9BD" w:rsidR="00F47416" w:rsidRPr="00C60277" w:rsidRDefault="1576379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73.12</w:t>
            </w:r>
          </w:p>
          <w:p w14:paraId="45322598" w14:textId="6C22A475" w:rsidR="00F47416" w:rsidRPr="00C60277" w:rsidRDefault="1576379A"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(12)</w:t>
            </w:r>
          </w:p>
        </w:tc>
      </w:tr>
    </w:tbl>
    <w:p w14:paraId="7BEFAD4B" w14:textId="0E7C34FD" w:rsidR="00775570" w:rsidRPr="00C60277" w:rsidRDefault="001529A2" w:rsidP="000E0BC0">
      <w:pPr>
        <w:pStyle w:val="Agency-body-text-report"/>
        <w:keepNext/>
        <w:jc w:val="center"/>
      </w:pPr>
      <w:r w:rsidRPr="00416CBC">
        <w:rPr>
          <w:noProof/>
        </w:rPr>
        <w:drawing>
          <wp:inline distT="0" distB="0" distL="0" distR="0" wp14:anchorId="4E0975B2" wp14:editId="234C300C">
            <wp:extent cx="4622800" cy="4419600"/>
            <wp:effectExtent l="0" t="0" r="12700" b="12700"/>
            <wp:docPr id="690042088" name="Chart 690042088">
              <a:extLst xmlns:a="http://schemas.openxmlformats.org/drawingml/2006/main">
                <a:ext uri="{FF2B5EF4-FFF2-40B4-BE49-F238E27FC236}">
                  <a16:creationId xmlns:a16="http://schemas.microsoft.com/office/drawing/2014/main" id="{618A4455-F36D-CF4A-9015-D770FBF21F5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34D808BD" w14:textId="40154C37" w:rsidR="00775570" w:rsidRPr="00C60277" w:rsidRDefault="00775570"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102</w:t>
      </w:r>
      <w:r w:rsidRPr="00C60277">
        <w:fldChar w:fldCharType="end"/>
      </w:r>
      <w:r w:rsidRPr="00C60277">
        <w:t>. Indicator 2B.2 The enrolment rate of children/learners with an official decision of SEN in inclusive education (%), ISCED 02 boys and ISCED 02 girls</w:t>
      </w:r>
    </w:p>
    <w:p w14:paraId="52498718" w14:textId="41FBDF78" w:rsidR="00115950" w:rsidRPr="00115950" w:rsidRDefault="00115950" w:rsidP="00EE1500">
      <w:pPr>
        <w:pStyle w:val="Agency-footnote-report"/>
      </w:pPr>
      <w:r>
        <w:t xml:space="preserve">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 (see </w:t>
      </w:r>
      <w:hyperlink w:anchor="Table24" w:history="1">
        <w:r>
          <w:rPr>
            <w:rStyle w:val="Hyperlink"/>
          </w:rPr>
          <w:t>Table 24</w:t>
        </w:r>
      </w:hyperlink>
      <w:r>
        <w:t>).</w:t>
      </w:r>
    </w:p>
    <w:p w14:paraId="50480D41" w14:textId="79D41840" w:rsidR="00775570" w:rsidRPr="00C60277" w:rsidRDefault="001529A2" w:rsidP="002842D2">
      <w:pPr>
        <w:pStyle w:val="Agency-body-text-report"/>
        <w:keepNext/>
        <w:jc w:val="center"/>
      </w:pPr>
      <w:r w:rsidRPr="00416CBC">
        <w:rPr>
          <w:noProof/>
        </w:rPr>
        <w:drawing>
          <wp:inline distT="0" distB="0" distL="0" distR="0" wp14:anchorId="58B33E5E" wp14:editId="579E2CA2">
            <wp:extent cx="4639310" cy="3395134"/>
            <wp:effectExtent l="0" t="0" r="8890" b="8890"/>
            <wp:docPr id="690042089" name="Chart 690042089">
              <a:extLst xmlns:a="http://schemas.openxmlformats.org/drawingml/2006/main">
                <a:ext uri="{FF2B5EF4-FFF2-40B4-BE49-F238E27FC236}">
                  <a16:creationId xmlns:a16="http://schemas.microsoft.com/office/drawing/2014/main" id="{099205DD-102E-F94F-8DB8-9405BF27A9B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6CAF620F" w14:textId="71DDE22A" w:rsidR="00AC2883" w:rsidRPr="00C60277" w:rsidRDefault="00775570"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103</w:t>
      </w:r>
      <w:r w:rsidRPr="00C60277">
        <w:rPr>
          <w:b w:val="0"/>
          <w:bCs w:val="0"/>
        </w:rPr>
        <w:fldChar w:fldCharType="end"/>
      </w:r>
      <w:r w:rsidRPr="00C60277">
        <w:t>. Indicator 2B.2 The enrolment rate of children/learners with an official decision of SEN in inclusive education (%), ISCED 02 total</w:t>
      </w:r>
    </w:p>
    <w:p w14:paraId="587F2B99" w14:textId="280568A3" w:rsidR="00115950" w:rsidRPr="00115950" w:rsidRDefault="00115950" w:rsidP="00EE1500">
      <w:pPr>
        <w:pStyle w:val="Agency-footnote-report"/>
      </w:pPr>
      <w:r>
        <w:t xml:space="preserve">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 (see </w:t>
      </w:r>
      <w:hyperlink w:anchor="Table24" w:history="1">
        <w:r>
          <w:rPr>
            <w:rStyle w:val="Hyperlink"/>
          </w:rPr>
          <w:t>Table 24</w:t>
        </w:r>
      </w:hyperlink>
      <w:r>
        <w:t>).</w:t>
      </w:r>
    </w:p>
    <w:p w14:paraId="743BF993" w14:textId="5CBB3D38" w:rsidR="00775570" w:rsidRPr="009418C6" w:rsidRDefault="001529A2" w:rsidP="002E1858">
      <w:pPr>
        <w:keepNext/>
        <w:jc w:val="center"/>
        <w:rPr>
          <w:lang w:val="en-GB"/>
        </w:rPr>
      </w:pPr>
      <w:r w:rsidRPr="009418C6">
        <w:rPr>
          <w:noProof/>
          <w:lang w:val="en-GB"/>
        </w:rPr>
        <w:drawing>
          <wp:inline distT="0" distB="0" distL="0" distR="0" wp14:anchorId="162872A6" wp14:editId="391DB31E">
            <wp:extent cx="4614333" cy="6282055"/>
            <wp:effectExtent l="0" t="0" r="8890" b="17145"/>
            <wp:docPr id="690042090" name="Chart 690042090">
              <a:extLst xmlns:a="http://schemas.openxmlformats.org/drawingml/2006/main">
                <a:ext uri="{FF2B5EF4-FFF2-40B4-BE49-F238E27FC236}">
                  <a16:creationId xmlns:a16="http://schemas.microsoft.com/office/drawing/2014/main" id="{964C865C-A06D-4846-AC36-E3D04D9D2E1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3BE27F9A" w14:textId="65B0FE24" w:rsidR="00775570" w:rsidRPr="00C60277" w:rsidRDefault="00775570"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104</w:t>
      </w:r>
      <w:r w:rsidRPr="00C60277">
        <w:fldChar w:fldCharType="end"/>
      </w:r>
      <w:r w:rsidRPr="00C60277">
        <w:t>. Indicator 2B.2 The enrolment rate of children/learners with an official decision of SEN in inclusive education (%), ISCED 1+2 boys and ISCED 1+2 girls</w:t>
      </w:r>
    </w:p>
    <w:p w14:paraId="6323E1CC" w14:textId="7E3253AF" w:rsidR="00775570" w:rsidRPr="00C60277" w:rsidRDefault="001529A2" w:rsidP="00D90194">
      <w:pPr>
        <w:keepNext/>
        <w:jc w:val="center"/>
        <w:rPr>
          <w:lang w:val="en-GB"/>
        </w:rPr>
      </w:pPr>
      <w:r w:rsidRPr="009418C6">
        <w:rPr>
          <w:noProof/>
          <w:lang w:val="en-GB"/>
        </w:rPr>
        <w:drawing>
          <wp:inline distT="0" distB="0" distL="0" distR="0" wp14:anchorId="6BC15682" wp14:editId="647D1104">
            <wp:extent cx="4631055" cy="4461934"/>
            <wp:effectExtent l="0" t="0" r="17145" b="8890"/>
            <wp:docPr id="690042091" name="Chart 690042091">
              <a:extLst xmlns:a="http://schemas.openxmlformats.org/drawingml/2006/main">
                <a:ext uri="{FF2B5EF4-FFF2-40B4-BE49-F238E27FC236}">
                  <a16:creationId xmlns:a16="http://schemas.microsoft.com/office/drawing/2014/main" id="{0F26107E-345F-D846-AD41-4329F60786C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54E74973" w14:textId="0E7C8551" w:rsidR="00114262" w:rsidRPr="00C60277" w:rsidRDefault="00775570" w:rsidP="00014188">
      <w:pPr>
        <w:pStyle w:val="Agency-caption-report"/>
      </w:pPr>
      <w:r w:rsidRPr="00C60277">
        <w:t xml:space="preserve">Chart </w:t>
      </w:r>
      <w:r w:rsidRPr="00C60277">
        <w:rPr>
          <w:b w:val="0"/>
          <w:bCs w:val="0"/>
        </w:rPr>
        <w:fldChar w:fldCharType="begin"/>
      </w:r>
      <w:r w:rsidRPr="00C60277">
        <w:instrText xml:space="preserve"> SEQ Chart \* ARABIC </w:instrText>
      </w:r>
      <w:r w:rsidRPr="00C60277">
        <w:rPr>
          <w:b w:val="0"/>
          <w:bCs w:val="0"/>
        </w:rPr>
        <w:fldChar w:fldCharType="separate"/>
      </w:r>
      <w:r w:rsidR="00A466BF" w:rsidRPr="009418C6">
        <w:t>105</w:t>
      </w:r>
      <w:r w:rsidRPr="00C60277">
        <w:rPr>
          <w:b w:val="0"/>
          <w:bCs w:val="0"/>
        </w:rPr>
        <w:fldChar w:fldCharType="end"/>
      </w:r>
      <w:r w:rsidRPr="00C60277">
        <w:t>. Indicator 2B.2 The enrolment rate of children/learners with an official decision of SEN in inclusive education (%), ISCED 1+2 total</w:t>
      </w:r>
    </w:p>
    <w:p w14:paraId="347146F6" w14:textId="6FE6BF05" w:rsidR="00775570" w:rsidRPr="009418C6" w:rsidRDefault="001529A2" w:rsidP="00D90194">
      <w:pPr>
        <w:keepNext/>
        <w:jc w:val="center"/>
        <w:rPr>
          <w:lang w:val="en-GB"/>
        </w:rPr>
      </w:pPr>
      <w:r w:rsidRPr="009418C6">
        <w:rPr>
          <w:noProof/>
          <w:lang w:val="en-GB"/>
        </w:rPr>
        <w:drawing>
          <wp:inline distT="0" distB="0" distL="0" distR="0" wp14:anchorId="023B0863" wp14:editId="7DA8023C">
            <wp:extent cx="4639310" cy="5105400"/>
            <wp:effectExtent l="0" t="0" r="8890" b="12700"/>
            <wp:docPr id="690042092" name="Chart 690042092">
              <a:extLst xmlns:a="http://schemas.openxmlformats.org/drawingml/2006/main">
                <a:ext uri="{FF2B5EF4-FFF2-40B4-BE49-F238E27FC236}">
                  <a16:creationId xmlns:a16="http://schemas.microsoft.com/office/drawing/2014/main" id="{5C455152-677F-334D-BB00-9C3C8B67227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78BC0AE7" w14:textId="16BAFF3A" w:rsidR="00775570" w:rsidRPr="00C60277" w:rsidRDefault="00775570"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106</w:t>
      </w:r>
      <w:r w:rsidRPr="00C60277">
        <w:fldChar w:fldCharType="end"/>
      </w:r>
      <w:r w:rsidRPr="00C60277">
        <w:t>. Indicator 2B.2 The enrolment rate of children/learners with an official decision of SEN in inclusive education (%), ISCED 3 boys and ISCED 3 girls</w:t>
      </w:r>
    </w:p>
    <w:p w14:paraId="1CE4E967" w14:textId="7533E976" w:rsidR="00775570" w:rsidRPr="00C60277" w:rsidRDefault="001529A2" w:rsidP="006E0202">
      <w:pPr>
        <w:keepNext/>
        <w:jc w:val="center"/>
        <w:rPr>
          <w:lang w:val="en-GB"/>
        </w:rPr>
      </w:pPr>
      <w:r w:rsidRPr="009418C6">
        <w:rPr>
          <w:noProof/>
          <w:lang w:val="en-GB"/>
        </w:rPr>
        <w:drawing>
          <wp:inline distT="0" distB="0" distL="0" distR="0" wp14:anchorId="63905A96" wp14:editId="5C9D82F2">
            <wp:extent cx="4554855" cy="3615267"/>
            <wp:effectExtent l="0" t="0" r="17145" b="17145"/>
            <wp:docPr id="690042093" name="Chart 690042093">
              <a:extLst xmlns:a="http://schemas.openxmlformats.org/drawingml/2006/main">
                <a:ext uri="{FF2B5EF4-FFF2-40B4-BE49-F238E27FC236}">
                  <a16:creationId xmlns:a16="http://schemas.microsoft.com/office/drawing/2014/main" id="{E8B32050-77DC-CB4C-A770-EF7C18B7662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50D52CBB" w14:textId="740F5597" w:rsidR="00114262" w:rsidRPr="00C60277" w:rsidRDefault="00775570"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107</w:t>
      </w:r>
      <w:r w:rsidRPr="00C60277">
        <w:fldChar w:fldCharType="end"/>
      </w:r>
      <w:r w:rsidRPr="00C60277">
        <w:t>. Indicator 2B.2 The enrolment rate of children/learners with an official decision of SEN in inclusive education (%), ISCED 3 total</w:t>
      </w:r>
    </w:p>
    <w:p w14:paraId="332D46CF" w14:textId="47F9AFAC" w:rsidR="007029C5" w:rsidRPr="009418C6" w:rsidRDefault="007029C5" w:rsidP="009418C6">
      <w:pPr>
        <w:pStyle w:val="Agency-body-text-report"/>
      </w:pPr>
      <w:r w:rsidRPr="00C60277">
        <w:br w:type="page"/>
      </w:r>
    </w:p>
    <w:p w14:paraId="313F3CF7" w14:textId="630C8849" w:rsidR="00127DE8" w:rsidRPr="00C60277" w:rsidRDefault="35FF24E3" w:rsidP="00014188">
      <w:pPr>
        <w:pStyle w:val="Agency-heading-3-report"/>
      </w:pPr>
      <w:bookmarkStart w:id="49" w:name="_Toc119416364"/>
      <w:r w:rsidRPr="00C60277">
        <w:t>Indicator 2B.3 The enrolment rate of children/learners with an official decision of SEN in separate</w:t>
      </w:r>
      <w:r w:rsidR="6EF4D49B" w:rsidRPr="00C60277">
        <w:t>,</w:t>
      </w:r>
      <w:r w:rsidRPr="00C60277">
        <w:t xml:space="preserve"> non</w:t>
      </w:r>
      <w:r w:rsidR="6EF4D49B" w:rsidRPr="00C60277">
        <w:t>-</w:t>
      </w:r>
      <w:r w:rsidRPr="00C60277">
        <w:t>inclusive groups/classes within mainstream education (%)</w:t>
      </w:r>
      <w:bookmarkEnd w:id="49"/>
    </w:p>
    <w:p w14:paraId="2D44030A" w14:textId="00F90F20" w:rsidR="00C91FB9" w:rsidRPr="00C60277" w:rsidRDefault="4D3D7B02" w:rsidP="00757A64">
      <w:pPr>
        <w:pStyle w:val="Agency-body-text-report"/>
      </w:pPr>
      <w:r w:rsidRPr="00C60277">
        <w:t xml:space="preserve">The data shows </w:t>
      </w:r>
      <w:r w:rsidR="3FABE14C" w:rsidRPr="00C60277">
        <w:t xml:space="preserve">children/learners with an official decision of SEN </w:t>
      </w:r>
      <w:r w:rsidRPr="00C60277">
        <w:t xml:space="preserve">who are in non-inclusive education, </w:t>
      </w:r>
      <w:r w:rsidR="005130D6">
        <w:t xml:space="preserve">i.e. in </w:t>
      </w:r>
      <w:r w:rsidRPr="00C60277">
        <w:t xml:space="preserve">separate groups or classes in mainstream education, </w:t>
      </w:r>
      <w:r w:rsidR="00A466BF" w:rsidRPr="009418C6">
        <w:t>based on the overall population of learners with an official decision of SEN.</w:t>
      </w:r>
    </w:p>
    <w:p w14:paraId="2F19FD8F" w14:textId="0C1A9B4D" w:rsidR="00C91FB9" w:rsidRPr="00C60277" w:rsidRDefault="4D3D7B02" w:rsidP="00014188">
      <w:pPr>
        <w:pStyle w:val="Agency-body-text-report"/>
      </w:pPr>
      <w:r w:rsidRPr="00C60277">
        <w:t>Enrolment in separate, non-inclusive groups/classes is not in line with the 80% time placement benchmark, or the various proxies for this benchmark.</w:t>
      </w:r>
    </w:p>
    <w:p w14:paraId="73C47EE2" w14:textId="611894C0" w:rsidR="00C91FB9" w:rsidRPr="00C60277" w:rsidRDefault="00C91FB9" w:rsidP="00014188">
      <w:pPr>
        <w:pStyle w:val="Agency-body-text-report"/>
        <w:keepNext/>
      </w:pPr>
      <w:r w:rsidRPr="00C60277">
        <w:t>This indicator has been calculated as follows:</w:t>
      </w:r>
    </w:p>
    <w:p w14:paraId="09FBA304" w14:textId="78D85169" w:rsidR="007029C5" w:rsidRPr="00C60277" w:rsidRDefault="00941525" w:rsidP="00014188">
      <w:pPr>
        <w:pStyle w:val="Agency-body-text-report"/>
        <w:spacing w:before="360" w:after="360"/>
        <w:jc w:val="center"/>
      </w:pPr>
      <w:r w:rsidRPr="00416CBC">
        <w:rPr>
          <w:noProof/>
        </w:rPr>
        <mc:AlternateContent>
          <mc:Choice Requires="wps">
            <w:drawing>
              <wp:anchor distT="0" distB="0" distL="114300" distR="114300" simplePos="0" relativeHeight="251658346" behindDoc="0" locked="0" layoutInCell="1" allowOverlap="1" wp14:anchorId="1EA4CF67" wp14:editId="29129EDC">
                <wp:simplePos x="0" y="0"/>
                <wp:positionH relativeFrom="column">
                  <wp:posOffset>4348090</wp:posOffset>
                </wp:positionH>
                <wp:positionV relativeFrom="paragraph">
                  <wp:posOffset>798860</wp:posOffset>
                </wp:positionV>
                <wp:extent cx="638810" cy="394335"/>
                <wp:effectExtent l="0" t="0" r="0" b="0"/>
                <wp:wrapNone/>
                <wp:docPr id="1666648270" name="Text Box 16666482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39D66696"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25AD94E">
              <v:shape id="Text Box 1666648270" style="position:absolute;left:0;text-align:left;margin-left:342.35pt;margin-top:62.9pt;width:50.3pt;height:31.05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0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" w14:anchorId="1EA4CF67">
                <v:textbox>
                  <w:txbxContent>
                    <w:p w:rsidRPr="00B324D2" w:rsidR="00AB6981" w:rsidP="00AB6981" w:rsidRDefault="00AB6981" w14:paraId="097639A2"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344" behindDoc="0" locked="0" layoutInCell="1" allowOverlap="1" wp14:anchorId="281C055E" wp14:editId="57C3BB83">
                <wp:simplePos x="0" y="0"/>
                <wp:positionH relativeFrom="column">
                  <wp:posOffset>748625</wp:posOffset>
                </wp:positionH>
                <wp:positionV relativeFrom="paragraph">
                  <wp:posOffset>400730</wp:posOffset>
                </wp:positionV>
                <wp:extent cx="3851910" cy="546735"/>
                <wp:effectExtent l="0" t="0" r="0" b="0"/>
                <wp:wrapNone/>
                <wp:docPr id="1666648268" name="Text Box 16666482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546735"/>
                        </a:xfrm>
                        <a:prstGeom prst="rect">
                          <a:avLst/>
                        </a:prstGeom>
                        <a:noFill/>
                        <a:ln w="6350">
                          <a:noFill/>
                        </a:ln>
                      </wps:spPr>
                      <wps:txbx>
                        <w:txbxContent>
                          <w:p w14:paraId="5A634703"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87D6E">
                              <w:rPr>
                                <w:rFonts w:ascii="Calibri" w:hAnsi="Calibri"/>
                                <w:b/>
                                <w:bCs/>
                                <w:color w:val="002060"/>
                              </w:rPr>
                              <w:t>number of children/learners with an official decision of SEN educated in separate groups/classes (Q2.3b)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AF357D3">
              <v:shape id="Text Box 1666648268" style="position:absolute;left:0;text-align:left;margin-left:58.95pt;margin-top:31.55pt;width:303.3pt;height:43.0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0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" w14:anchorId="281C055E">
                <v:textbox>
                  <w:txbxContent>
                    <w:p w:rsidRPr="00B324D2" w:rsidR="00AB6981" w:rsidP="00AB6981" w:rsidRDefault="00AB6981" w14:paraId="75CEF665" w14:textId="77777777">
                      <w:pPr>
                        <w:rPr>
                          <w:rFonts w:ascii="Calibri" w:hAnsi="Calibri"/>
                          <w:b/>
                          <w:bCs/>
                          <w:color w:val="002060"/>
                        </w:rPr>
                      </w:pPr>
                      <w:r w:rsidRPr="00BD6E8E">
                        <w:rPr>
                          <w:rFonts w:ascii="Calibri" w:hAnsi="Calibri"/>
                          <w:b/>
                          <w:bCs/>
                          <w:color w:val="002060"/>
                        </w:rPr>
                        <w:t xml:space="preserve">The </w:t>
                      </w:r>
                      <w:r w:rsidRPr="00A87D6E">
                        <w:rPr>
                          <w:rFonts w:ascii="Calibri" w:hAnsi="Calibri"/>
                          <w:b/>
                          <w:bCs/>
                          <w:color w:val="002060"/>
                        </w:rPr>
                        <w:t>number of children/learners with an official decision of SEN educated in separate groups/classes (Q2.3b)</w:t>
                      </w:r>
                    </w:p>
                  </w:txbxContent>
                </v:textbox>
              </v:shape>
            </w:pict>
          </mc:Fallback>
        </mc:AlternateContent>
      </w:r>
      <w:r w:rsidRPr="00416CBC">
        <w:rPr>
          <w:noProof/>
        </w:rPr>
        <mc:AlternateContent>
          <mc:Choice Requires="wps">
            <w:drawing>
              <wp:anchor distT="0" distB="0" distL="114300" distR="114300" simplePos="0" relativeHeight="251658345" behindDoc="0" locked="0" layoutInCell="1" allowOverlap="1" wp14:anchorId="5AC20B9E" wp14:editId="14A00152">
                <wp:simplePos x="0" y="0"/>
                <wp:positionH relativeFrom="column">
                  <wp:posOffset>745235</wp:posOffset>
                </wp:positionH>
                <wp:positionV relativeFrom="paragraph">
                  <wp:posOffset>1002195</wp:posOffset>
                </wp:positionV>
                <wp:extent cx="3792220" cy="681990"/>
                <wp:effectExtent l="0" t="0" r="0" b="0"/>
                <wp:wrapNone/>
                <wp:docPr id="1666648269" name="Text Box 1666648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294841FB"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BA4DFDF">
              <v:shape id="Text Box 1666648269" style="position:absolute;left:0;text-align:left;margin-left:58.7pt;margin-top:78.9pt;width:298.6pt;height:53.7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1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" w14:anchorId="5AC20B9E">
                <v:textbox>
                  <w:txbxContent>
                    <w:p w:rsidRPr="00B324D2" w:rsidR="00AB6981" w:rsidP="00AB6981" w:rsidRDefault="00AB6981" w14:paraId="6F5F8C86" w14:textId="7777777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003250EE" w:rsidRPr="00416CBC">
        <w:rPr>
          <w:noProof/>
        </w:rPr>
        <mc:AlternateContent>
          <mc:Choice Requires="wps">
            <w:drawing>
              <wp:anchor distT="0" distB="0" distL="114300" distR="114300" simplePos="0" relativeHeight="251658343" behindDoc="0" locked="0" layoutInCell="1" allowOverlap="1" wp14:anchorId="65A53E0B" wp14:editId="68436FF2">
                <wp:simplePos x="0" y="0"/>
                <wp:positionH relativeFrom="column">
                  <wp:posOffset>840105</wp:posOffset>
                </wp:positionH>
                <wp:positionV relativeFrom="paragraph">
                  <wp:posOffset>947477</wp:posOffset>
                </wp:positionV>
                <wp:extent cx="3447415" cy="0"/>
                <wp:effectExtent l="0" t="12700" r="19685" b="12700"/>
                <wp:wrapNone/>
                <wp:docPr id="1666648267" name="Straight Connector 1666648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4741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1816A3C9">
              <v:line id="Straight Connector 1666648267" style="position:absolute;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6.15pt,74.6pt" to="337.6pt,74.6pt" w14:anchorId="539F21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"/>
            </w:pict>
          </mc:Fallback>
        </mc:AlternateContent>
      </w:r>
      <w:r w:rsidR="007029C5" w:rsidRPr="00416CBC">
        <w:rPr>
          <w:noProof/>
        </w:rPr>
        <mc:AlternateContent>
          <mc:Choice Requires="wps">
            <w:drawing>
              <wp:inline distT="0" distB="0" distL="0" distR="0" wp14:anchorId="53BA2DAA" wp14:editId="48C8B4DB">
                <wp:extent cx="4297515" cy="1514006"/>
                <wp:effectExtent l="12700" t="12700" r="8255" b="10160"/>
                <wp:docPr id="36" name="Rounded Rectangle 36" descr="The number of children/learners with an official decision of SEN educated in separate groups/classes (Q2.3b)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2975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16C8E138">
              <v:roundrect id="Rounded Rectangle 36" style="width:338.4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separate groups/classes (Q2.3b) divided by The actual population of children/learners with an official decision of SEN (Q2.1) multiplied by 100" o:spid="_x0000_s1026" filled="f" strokecolor="#ffc000" strokeweight="1.5pt" arcsize="10923f" w14:anchorId="070FC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">
                <w10:anchorlock/>
              </v:roundrect>
            </w:pict>
          </mc:Fallback>
        </mc:AlternateContent>
      </w:r>
    </w:p>
    <w:p w14:paraId="1B6EB98A" w14:textId="6DC5FDB6" w:rsidR="00C91FB9" w:rsidRPr="00C60277" w:rsidRDefault="1996F108" w:rsidP="00C1C1F1">
      <w:pPr>
        <w:pStyle w:val="Agency-body-text-report"/>
      </w:pPr>
      <w:r w:rsidRPr="00C60277">
        <w:t xml:space="preserve">Data on pre-primary (ISCED 02) level is available from </w:t>
      </w:r>
      <w:r w:rsidR="5B92287E" w:rsidRPr="00C60277">
        <w:t>7</w:t>
      </w:r>
      <w:r w:rsidRPr="00C60277">
        <w:t xml:space="preserve"> countries. Across the </w:t>
      </w:r>
      <w:r w:rsidR="2F83C2FA" w:rsidRPr="00C60277">
        <w:t>7</w:t>
      </w:r>
      <w:r w:rsidRPr="00C60277">
        <w:t xml:space="preserve"> countries, the </w:t>
      </w:r>
      <w:r w:rsidR="3B1D6E9F" w:rsidRPr="00C60277">
        <w:t>enrolment rate of children/learners with an official decision of SEN in separate, non-inclusive groups/classes within mainstream education</w:t>
      </w:r>
      <w:r w:rsidRPr="009418C6">
        <w:t xml:space="preserve"> </w:t>
      </w:r>
      <w:r w:rsidRPr="00C60277">
        <w:t xml:space="preserve">ranges from </w:t>
      </w:r>
      <w:r w:rsidR="459D4959" w:rsidRPr="00C60277">
        <w:t>0.77</w:t>
      </w:r>
      <w:r w:rsidRPr="00C60277">
        <w:t xml:space="preserve">% to </w:t>
      </w:r>
      <w:r w:rsidR="08DDE22D" w:rsidRPr="00C60277">
        <w:t>17.05</w:t>
      </w:r>
      <w:r w:rsidRPr="00C60277">
        <w:t xml:space="preserve">%; the total average for the </w:t>
      </w:r>
      <w:r w:rsidR="52DD1530" w:rsidRPr="00C60277">
        <w:t>7</w:t>
      </w:r>
      <w:r w:rsidRPr="00C60277">
        <w:t xml:space="preserve"> countries is </w:t>
      </w:r>
      <w:r w:rsidR="2DE3E72E" w:rsidRPr="00C60277">
        <w:t>3.85</w:t>
      </w:r>
      <w:r w:rsidR="7E606024" w:rsidRPr="00C60277">
        <w:t>%</w:t>
      </w:r>
      <w:r w:rsidRPr="00C60277">
        <w:t>.</w:t>
      </w:r>
    </w:p>
    <w:p w14:paraId="25AEFF73" w14:textId="71EC4211" w:rsidR="00BB5ED9" w:rsidRPr="00C60277" w:rsidRDefault="1996F108">
      <w:pPr>
        <w:pStyle w:val="Agency-body-text-report"/>
      </w:pPr>
      <w:r w:rsidRPr="00C60277">
        <w:t xml:space="preserve">Data on primary and </w:t>
      </w:r>
      <w:r w:rsidR="007314D8" w:rsidRPr="00C60277">
        <w:t>lower-secondary</w:t>
      </w:r>
      <w:r w:rsidRPr="00C60277">
        <w:t xml:space="preserve"> (ISCED 1+2) levels is available from </w:t>
      </w:r>
      <w:r w:rsidR="3DAC3E95" w:rsidRPr="00C60277">
        <w:t>14</w:t>
      </w:r>
      <w:r w:rsidRPr="00C60277">
        <w:t xml:space="preserve"> countries. Across the </w:t>
      </w:r>
      <w:r w:rsidR="002D1ADB" w:rsidRPr="00C60277">
        <w:t>14</w:t>
      </w:r>
      <w:r w:rsidRPr="00C60277">
        <w:t xml:space="preserve"> countries, the </w:t>
      </w:r>
      <w:r w:rsidR="3B1D6E9F" w:rsidRPr="00C60277">
        <w:t xml:space="preserve">enrolment rate of children/learners with an official decision of SEN in separate, non-inclusive groups/classes within mainstream education </w:t>
      </w:r>
      <w:r w:rsidRPr="00C60277">
        <w:t xml:space="preserve">ranges from </w:t>
      </w:r>
      <w:r w:rsidR="7EB21D25" w:rsidRPr="00C60277">
        <w:t>1.07</w:t>
      </w:r>
      <w:r w:rsidRPr="00C60277">
        <w:t xml:space="preserve">% to </w:t>
      </w:r>
      <w:r w:rsidR="336E923F" w:rsidRPr="00C60277">
        <w:t>53.79</w:t>
      </w:r>
      <w:r w:rsidRPr="00C60277">
        <w:t xml:space="preserve">%; the total average for the </w:t>
      </w:r>
      <w:r w:rsidR="7996AF4D" w:rsidRPr="00C60277">
        <w:t>14</w:t>
      </w:r>
      <w:r w:rsidRPr="00C60277">
        <w:t xml:space="preserve"> countries is </w:t>
      </w:r>
      <w:r w:rsidR="0587FBDD" w:rsidRPr="00C60277">
        <w:t>11.77%</w:t>
      </w:r>
      <w:r w:rsidRPr="00C60277">
        <w:t>.</w:t>
      </w:r>
    </w:p>
    <w:p w14:paraId="458AB372" w14:textId="584AD105" w:rsidR="00BB5ED9" w:rsidRPr="00C60277" w:rsidRDefault="1996F108">
      <w:pPr>
        <w:pStyle w:val="Agency-body-text-report"/>
      </w:pPr>
      <w:r w:rsidRPr="00C60277">
        <w:t xml:space="preserve">Data on upper-secondary (ISCED 3) level is available from </w:t>
      </w:r>
      <w:r w:rsidR="1C427832" w:rsidRPr="00C60277">
        <w:t>7</w:t>
      </w:r>
      <w:r w:rsidRPr="00C60277">
        <w:t xml:space="preserve"> countries. Across the </w:t>
      </w:r>
      <w:r w:rsidR="08C866AC" w:rsidRPr="00C60277">
        <w:t>7</w:t>
      </w:r>
      <w:r w:rsidRPr="00C60277">
        <w:t xml:space="preserve"> countries, the </w:t>
      </w:r>
      <w:r w:rsidR="3B1D6E9F" w:rsidRPr="00C60277">
        <w:t xml:space="preserve">enrolment rate of children/learners with an official decision of SEN in separate, non-inclusive groups/classes within mainstream education </w:t>
      </w:r>
      <w:r w:rsidRPr="00C60277">
        <w:t xml:space="preserve">ranges from </w:t>
      </w:r>
      <w:r w:rsidR="62D5FA67" w:rsidRPr="00C60277">
        <w:t>0.07</w:t>
      </w:r>
      <w:r w:rsidRPr="00C60277">
        <w:t xml:space="preserve">% to </w:t>
      </w:r>
      <w:r w:rsidR="1B26ABD7" w:rsidRPr="00C60277">
        <w:t>54.75</w:t>
      </w:r>
      <w:r w:rsidRPr="00C60277">
        <w:t xml:space="preserve">%; the total average for the </w:t>
      </w:r>
      <w:r w:rsidR="2B21641E" w:rsidRPr="00C60277">
        <w:t>7</w:t>
      </w:r>
      <w:r w:rsidRPr="00C60277">
        <w:t xml:space="preserve"> countries is </w:t>
      </w:r>
      <w:r w:rsidR="3CD5E05E" w:rsidRPr="00C60277">
        <w:t>4.93%</w:t>
      </w:r>
      <w:r w:rsidRPr="00C60277">
        <w:t>.</w:t>
      </w:r>
    </w:p>
    <w:p w14:paraId="5A084132" w14:textId="5FA32D12" w:rsidR="00D84AA6" w:rsidRPr="00C60277" w:rsidRDefault="00D84AA6" w:rsidP="00014188">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25</w:t>
      </w:r>
      <w:r w:rsidRPr="00C60277">
        <w:fldChar w:fldCharType="end"/>
      </w:r>
      <w:r w:rsidRPr="00C60277">
        <w:t>. Indicator 2B.3 The enrolment rate of children/learners with an official decision of SEN in separate, non-inclusive groups/classes within mainstream education (%)</w:t>
      </w:r>
    </w:p>
    <w:tbl>
      <w:tblPr>
        <w:tblW w:w="0" w:type="auto"/>
        <w:tblCellMar>
          <w:left w:w="70" w:type="dxa"/>
          <w:right w:w="70" w:type="dxa"/>
        </w:tblCellMar>
        <w:tblLook w:val="04A0" w:firstRow="1" w:lastRow="0" w:firstColumn="1" w:lastColumn="0" w:noHBand="0" w:noVBand="1"/>
      </w:tblPr>
      <w:tblGrid>
        <w:gridCol w:w="1580"/>
        <w:gridCol w:w="815"/>
        <w:gridCol w:w="811"/>
        <w:gridCol w:w="821"/>
        <w:gridCol w:w="836"/>
        <w:gridCol w:w="833"/>
        <w:gridCol w:w="843"/>
        <w:gridCol w:w="793"/>
        <w:gridCol w:w="789"/>
        <w:gridCol w:w="799"/>
      </w:tblGrid>
      <w:tr w:rsidR="0075263B" w:rsidRPr="00022CED" w14:paraId="3D30EC9C"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639DA3" w14:textId="77777777" w:rsidR="003F2CFA" w:rsidRPr="00C60277" w:rsidRDefault="0227280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3A338E8"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7CAC2B9"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89CEDA7"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755ED38" w14:textId="77777777" w:rsidR="003F2CFA" w:rsidRPr="00C60277" w:rsidRDefault="0227280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67A571C" w14:textId="77777777" w:rsidR="003F2CFA" w:rsidRPr="00C60277" w:rsidRDefault="0227280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E6C97E0" w14:textId="77777777" w:rsidR="003F2CFA" w:rsidRPr="00C60277" w:rsidRDefault="0227280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70B49E2"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71E5751"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2088DB4"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114262" w:rsidRPr="00022CED" w14:paraId="626BE49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18F1FBAF"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0" w:type="auto"/>
            <w:tcBorders>
              <w:top w:val="nil"/>
              <w:left w:val="nil"/>
              <w:bottom w:val="single" w:sz="4" w:space="0" w:color="auto"/>
              <w:right w:val="single" w:sz="4" w:space="0" w:color="auto"/>
            </w:tcBorders>
            <w:shd w:val="clear" w:color="auto" w:fill="auto"/>
          </w:tcPr>
          <w:p w14:paraId="16512857" w14:textId="21A296F0"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2855B2F" w14:textId="12449E9C"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11080227" w14:textId="38AB2770"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B47511B" w14:textId="0A4D39B5"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0" w:type="auto"/>
            <w:tcBorders>
              <w:top w:val="nil"/>
              <w:left w:val="nil"/>
              <w:bottom w:val="single" w:sz="4" w:space="0" w:color="auto"/>
              <w:right w:val="single" w:sz="4" w:space="0" w:color="auto"/>
            </w:tcBorders>
            <w:shd w:val="clear" w:color="auto" w:fill="auto"/>
          </w:tcPr>
          <w:p w14:paraId="79FF68D3" w14:textId="05171445"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0" w:type="auto"/>
            <w:tcBorders>
              <w:top w:val="nil"/>
              <w:left w:val="nil"/>
              <w:bottom w:val="single" w:sz="4" w:space="0" w:color="auto"/>
              <w:right w:val="single" w:sz="4" w:space="0" w:color="auto"/>
            </w:tcBorders>
            <w:shd w:val="clear" w:color="auto" w:fill="auto"/>
          </w:tcPr>
          <w:p w14:paraId="566555C5" w14:textId="530FD9F8"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87</w:t>
            </w:r>
          </w:p>
        </w:tc>
        <w:tc>
          <w:tcPr>
            <w:tcW w:w="0" w:type="auto"/>
            <w:tcBorders>
              <w:top w:val="nil"/>
              <w:left w:val="nil"/>
              <w:bottom w:val="single" w:sz="4" w:space="0" w:color="auto"/>
              <w:right w:val="single" w:sz="4" w:space="0" w:color="auto"/>
            </w:tcBorders>
            <w:shd w:val="clear" w:color="auto" w:fill="auto"/>
          </w:tcPr>
          <w:p w14:paraId="08984ECC" w14:textId="3B62AFC3"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0" w:type="auto"/>
            <w:tcBorders>
              <w:top w:val="nil"/>
              <w:left w:val="nil"/>
              <w:bottom w:val="single" w:sz="4" w:space="0" w:color="auto"/>
              <w:right w:val="single" w:sz="4" w:space="0" w:color="auto"/>
            </w:tcBorders>
            <w:shd w:val="clear" w:color="auto" w:fill="auto"/>
          </w:tcPr>
          <w:p w14:paraId="56138E9F" w14:textId="45343119"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tcPr>
          <w:p w14:paraId="4753518A" w14:textId="5402FF80"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r>
      <w:tr w:rsidR="00114262" w:rsidRPr="00022CED" w14:paraId="168AD5D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02C4273"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p>
        </w:tc>
        <w:tc>
          <w:tcPr>
            <w:tcW w:w="0" w:type="auto"/>
            <w:tcBorders>
              <w:top w:val="nil"/>
              <w:left w:val="nil"/>
              <w:bottom w:val="single" w:sz="4" w:space="0" w:color="auto"/>
              <w:right w:val="single" w:sz="4" w:space="0" w:color="auto"/>
            </w:tcBorders>
            <w:shd w:val="clear" w:color="auto" w:fill="auto"/>
            <w:hideMark/>
          </w:tcPr>
          <w:p w14:paraId="1CFE2353" w14:textId="2248C25F"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C9DF00E" w14:textId="54F51364"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20F3F2D" w14:textId="6694EA39"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DF75F04" w14:textId="31F988AF"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604E2BC" w14:textId="3465D851"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47B2EAC" w14:textId="24F3C5B4"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4BA574C" w14:textId="58430247"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BB3DE24" w14:textId="33F5C0A5"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E5DFB9F" w14:textId="02579F5F"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7B516D0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73B1D41"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0" w:type="auto"/>
            <w:tcBorders>
              <w:top w:val="nil"/>
              <w:left w:val="nil"/>
              <w:bottom w:val="single" w:sz="4" w:space="0" w:color="auto"/>
              <w:right w:val="single" w:sz="4" w:space="0" w:color="auto"/>
            </w:tcBorders>
            <w:shd w:val="clear" w:color="auto" w:fill="auto"/>
            <w:hideMark/>
          </w:tcPr>
          <w:p w14:paraId="61DE39A0" w14:textId="1CFD5611"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555A85C" w14:textId="2C75530B"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228A737" w14:textId="06FE5075"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CA3C1FF" w14:textId="5F597D1D"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1562562" w14:textId="3323D794"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0E500F6" w14:textId="2CB2C96B"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C62A77A" w14:textId="48A43492"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FBF9916" w14:textId="2EAD446B"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460A973" w14:textId="0A9EBF3C"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101E5A0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DD1887A"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0" w:type="auto"/>
            <w:tcBorders>
              <w:top w:val="nil"/>
              <w:left w:val="nil"/>
              <w:bottom w:val="single" w:sz="4" w:space="0" w:color="auto"/>
              <w:right w:val="single" w:sz="4" w:space="0" w:color="auto"/>
            </w:tcBorders>
            <w:shd w:val="clear" w:color="auto" w:fill="auto"/>
            <w:hideMark/>
          </w:tcPr>
          <w:p w14:paraId="6A6D9ACB" w14:textId="25E8AA80"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0" w:type="auto"/>
            <w:tcBorders>
              <w:top w:val="nil"/>
              <w:left w:val="nil"/>
              <w:bottom w:val="single" w:sz="4" w:space="0" w:color="auto"/>
              <w:right w:val="single" w:sz="4" w:space="0" w:color="auto"/>
            </w:tcBorders>
            <w:shd w:val="clear" w:color="auto" w:fill="auto"/>
            <w:hideMark/>
          </w:tcPr>
          <w:p w14:paraId="09D83BEF" w14:textId="156FC50A"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0" w:type="auto"/>
            <w:tcBorders>
              <w:top w:val="nil"/>
              <w:left w:val="nil"/>
              <w:bottom w:val="single" w:sz="4" w:space="0" w:color="auto"/>
              <w:right w:val="single" w:sz="4" w:space="0" w:color="auto"/>
            </w:tcBorders>
            <w:shd w:val="clear" w:color="auto" w:fill="auto"/>
            <w:hideMark/>
          </w:tcPr>
          <w:p w14:paraId="477FFFAA" w14:textId="617C5B22"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0" w:type="auto"/>
            <w:tcBorders>
              <w:top w:val="nil"/>
              <w:left w:val="nil"/>
              <w:bottom w:val="single" w:sz="4" w:space="0" w:color="auto"/>
              <w:right w:val="single" w:sz="4" w:space="0" w:color="auto"/>
            </w:tcBorders>
            <w:shd w:val="clear" w:color="auto" w:fill="auto"/>
            <w:hideMark/>
          </w:tcPr>
          <w:p w14:paraId="147FED4F" w14:textId="5A267D29"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0" w:type="auto"/>
            <w:tcBorders>
              <w:top w:val="nil"/>
              <w:left w:val="nil"/>
              <w:bottom w:val="single" w:sz="4" w:space="0" w:color="auto"/>
              <w:right w:val="single" w:sz="4" w:space="0" w:color="auto"/>
            </w:tcBorders>
            <w:shd w:val="clear" w:color="auto" w:fill="auto"/>
            <w:hideMark/>
          </w:tcPr>
          <w:p w14:paraId="0ABFAD4B" w14:textId="39BFD7E6"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68</w:t>
            </w:r>
          </w:p>
        </w:tc>
        <w:tc>
          <w:tcPr>
            <w:tcW w:w="0" w:type="auto"/>
            <w:tcBorders>
              <w:top w:val="nil"/>
              <w:left w:val="nil"/>
              <w:bottom w:val="single" w:sz="4" w:space="0" w:color="auto"/>
              <w:right w:val="single" w:sz="4" w:space="0" w:color="auto"/>
            </w:tcBorders>
            <w:shd w:val="clear" w:color="auto" w:fill="auto"/>
            <w:hideMark/>
          </w:tcPr>
          <w:p w14:paraId="7667D58F" w14:textId="62937D09"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0" w:type="auto"/>
            <w:tcBorders>
              <w:top w:val="nil"/>
              <w:left w:val="nil"/>
              <w:bottom w:val="single" w:sz="4" w:space="0" w:color="auto"/>
              <w:right w:val="single" w:sz="4" w:space="0" w:color="auto"/>
            </w:tcBorders>
            <w:shd w:val="clear" w:color="auto" w:fill="auto"/>
            <w:hideMark/>
          </w:tcPr>
          <w:p w14:paraId="0878BB73" w14:textId="19D88DB4"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0" w:type="auto"/>
            <w:tcBorders>
              <w:top w:val="nil"/>
              <w:left w:val="nil"/>
              <w:bottom w:val="single" w:sz="4" w:space="0" w:color="auto"/>
              <w:right w:val="single" w:sz="4" w:space="0" w:color="auto"/>
            </w:tcBorders>
            <w:shd w:val="clear" w:color="auto" w:fill="auto"/>
            <w:hideMark/>
          </w:tcPr>
          <w:p w14:paraId="1ABBDEDB" w14:textId="3DDCDDAE"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88</w:t>
            </w:r>
          </w:p>
        </w:tc>
        <w:tc>
          <w:tcPr>
            <w:tcW w:w="0" w:type="auto"/>
            <w:tcBorders>
              <w:top w:val="nil"/>
              <w:left w:val="nil"/>
              <w:bottom w:val="single" w:sz="4" w:space="0" w:color="auto"/>
              <w:right w:val="single" w:sz="4" w:space="0" w:color="auto"/>
            </w:tcBorders>
            <w:shd w:val="clear" w:color="auto" w:fill="auto"/>
            <w:hideMark/>
          </w:tcPr>
          <w:p w14:paraId="34613440" w14:textId="407E0A3A"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r>
      <w:tr w:rsidR="00114262" w:rsidRPr="00022CED" w14:paraId="0C56C16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770DC7D"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0" w:type="auto"/>
            <w:tcBorders>
              <w:top w:val="nil"/>
              <w:left w:val="nil"/>
              <w:bottom w:val="single" w:sz="4" w:space="0" w:color="auto"/>
              <w:right w:val="single" w:sz="4" w:space="0" w:color="auto"/>
            </w:tcBorders>
            <w:shd w:val="clear" w:color="auto" w:fill="auto"/>
            <w:hideMark/>
          </w:tcPr>
          <w:p w14:paraId="3FC7A3B7" w14:textId="5848463C"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8E08A81" w14:textId="17FDBDC9"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92E6DB4" w14:textId="0251CC2D"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5334903" w14:textId="3C95B7D0"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B84E1E4" w14:textId="234F3A4F"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3DAAD97" w14:textId="19E11E13"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7423174" w14:textId="2880819B"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1700070" w14:textId="3B59A6B9"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0CDA59A" w14:textId="1E7BBE78"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75A22FE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746C962" w14:textId="77777777" w:rsidR="003F2CFA" w:rsidRPr="00C60277" w:rsidRDefault="003F2CFA" w:rsidP="009418C6">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0" w:type="auto"/>
            <w:tcBorders>
              <w:top w:val="nil"/>
              <w:left w:val="nil"/>
              <w:bottom w:val="single" w:sz="4" w:space="0" w:color="auto"/>
              <w:right w:val="single" w:sz="4" w:space="0" w:color="auto"/>
            </w:tcBorders>
            <w:shd w:val="clear" w:color="auto" w:fill="auto"/>
            <w:hideMark/>
          </w:tcPr>
          <w:p w14:paraId="71A8B88C" w14:textId="120A2948"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0BCCE1D" w14:textId="2F3E80C0"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63C2719" w14:textId="624F4275"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CB4A79A" w14:textId="4B43F367"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0" w:type="auto"/>
            <w:tcBorders>
              <w:top w:val="nil"/>
              <w:left w:val="nil"/>
              <w:bottom w:val="single" w:sz="4" w:space="0" w:color="auto"/>
              <w:right w:val="single" w:sz="4" w:space="0" w:color="auto"/>
            </w:tcBorders>
            <w:shd w:val="clear" w:color="auto" w:fill="auto"/>
            <w:hideMark/>
          </w:tcPr>
          <w:p w14:paraId="598E774A" w14:textId="366A0BDB"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0" w:type="auto"/>
            <w:tcBorders>
              <w:top w:val="nil"/>
              <w:left w:val="nil"/>
              <w:bottom w:val="single" w:sz="4" w:space="0" w:color="auto"/>
              <w:right w:val="single" w:sz="4" w:space="0" w:color="auto"/>
            </w:tcBorders>
            <w:shd w:val="clear" w:color="auto" w:fill="auto"/>
            <w:hideMark/>
          </w:tcPr>
          <w:p w14:paraId="49834280" w14:textId="7B4B9327"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79</w:t>
            </w:r>
          </w:p>
        </w:tc>
        <w:tc>
          <w:tcPr>
            <w:tcW w:w="0" w:type="auto"/>
            <w:tcBorders>
              <w:top w:val="nil"/>
              <w:left w:val="nil"/>
              <w:bottom w:val="single" w:sz="4" w:space="0" w:color="auto"/>
              <w:right w:val="single" w:sz="4" w:space="0" w:color="auto"/>
            </w:tcBorders>
            <w:shd w:val="clear" w:color="auto" w:fill="auto"/>
            <w:hideMark/>
          </w:tcPr>
          <w:p w14:paraId="4B9B0290" w14:textId="11DE5D99"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4BE34E4" w14:textId="590F1D20"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FFFDBDA" w14:textId="4A72A897"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1F2956C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A14BED4"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0" w:type="auto"/>
            <w:tcBorders>
              <w:top w:val="nil"/>
              <w:left w:val="nil"/>
              <w:bottom w:val="single" w:sz="4" w:space="0" w:color="auto"/>
              <w:right w:val="single" w:sz="4" w:space="0" w:color="auto"/>
            </w:tcBorders>
            <w:shd w:val="clear" w:color="auto" w:fill="auto"/>
            <w:hideMark/>
          </w:tcPr>
          <w:p w14:paraId="38E9CC6B" w14:textId="2BDBC7D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C53F2F1" w14:textId="6BDD40B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B9C1218" w14:textId="680E4F1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D6EF703" w14:textId="187F2F2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5071531" w14:textId="4288D3E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BC4D03F" w14:textId="3FF46F2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875B364" w14:textId="3FA7563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66FC723" w14:textId="49CB72A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9377251" w14:textId="2A19F33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2AF0D09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FF309D4"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0" w:type="auto"/>
            <w:tcBorders>
              <w:top w:val="nil"/>
              <w:left w:val="nil"/>
              <w:bottom w:val="single" w:sz="4" w:space="0" w:color="auto"/>
              <w:right w:val="single" w:sz="4" w:space="0" w:color="auto"/>
            </w:tcBorders>
            <w:shd w:val="clear" w:color="auto" w:fill="auto"/>
            <w:hideMark/>
          </w:tcPr>
          <w:p w14:paraId="79CCD551" w14:textId="7429218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2207352" w14:textId="01A4601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1F4E408" w14:textId="40C474E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ADCFF8A" w14:textId="041A6EA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0" w:type="auto"/>
            <w:tcBorders>
              <w:top w:val="nil"/>
              <w:left w:val="nil"/>
              <w:bottom w:val="single" w:sz="4" w:space="0" w:color="auto"/>
              <w:right w:val="single" w:sz="4" w:space="0" w:color="auto"/>
            </w:tcBorders>
            <w:shd w:val="clear" w:color="auto" w:fill="auto"/>
            <w:hideMark/>
          </w:tcPr>
          <w:p w14:paraId="6B443C0E" w14:textId="01F75E6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99</w:t>
            </w:r>
          </w:p>
        </w:tc>
        <w:tc>
          <w:tcPr>
            <w:tcW w:w="0" w:type="auto"/>
            <w:tcBorders>
              <w:top w:val="nil"/>
              <w:left w:val="nil"/>
              <w:bottom w:val="single" w:sz="4" w:space="0" w:color="auto"/>
              <w:right w:val="single" w:sz="4" w:space="0" w:color="auto"/>
            </w:tcBorders>
            <w:shd w:val="clear" w:color="auto" w:fill="auto"/>
            <w:hideMark/>
          </w:tcPr>
          <w:p w14:paraId="33C0C6A5" w14:textId="73B5757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0" w:type="auto"/>
            <w:tcBorders>
              <w:top w:val="nil"/>
              <w:left w:val="nil"/>
              <w:bottom w:val="single" w:sz="4" w:space="0" w:color="auto"/>
              <w:right w:val="single" w:sz="4" w:space="0" w:color="auto"/>
            </w:tcBorders>
            <w:shd w:val="clear" w:color="auto" w:fill="auto"/>
            <w:hideMark/>
          </w:tcPr>
          <w:p w14:paraId="05916E9A" w14:textId="69EAEEE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74CC870" w14:textId="53FE0F6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7B236E6" w14:textId="6E2A2D8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5EA9BEF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0AEFD249"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0" w:type="auto"/>
            <w:tcBorders>
              <w:top w:val="nil"/>
              <w:left w:val="nil"/>
              <w:bottom w:val="single" w:sz="4" w:space="0" w:color="auto"/>
              <w:right w:val="single" w:sz="4" w:space="0" w:color="auto"/>
            </w:tcBorders>
            <w:shd w:val="clear" w:color="auto" w:fill="auto"/>
          </w:tcPr>
          <w:p w14:paraId="2D62FEB5" w14:textId="507567F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9D22478" w14:textId="16972B9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1DCDEAB5" w14:textId="18C15E2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FB1F6CB" w14:textId="2D5CF03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6955D02A" w14:textId="694F376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1C1FD65E" w14:textId="422CE79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0C6F9856" w14:textId="2D10709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3033D9F5" w14:textId="366CC3F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03D671E" w14:textId="68B4A7D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5B55005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310F039C"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0" w:type="auto"/>
            <w:tcBorders>
              <w:top w:val="nil"/>
              <w:left w:val="nil"/>
              <w:bottom w:val="single" w:sz="4" w:space="0" w:color="auto"/>
              <w:right w:val="single" w:sz="4" w:space="0" w:color="auto"/>
            </w:tcBorders>
            <w:shd w:val="clear" w:color="auto" w:fill="auto"/>
          </w:tcPr>
          <w:p w14:paraId="280A4C45" w14:textId="1F15C84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tcPr>
          <w:p w14:paraId="2E1CA951" w14:textId="2898148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0" w:type="auto"/>
            <w:tcBorders>
              <w:top w:val="nil"/>
              <w:left w:val="nil"/>
              <w:bottom w:val="single" w:sz="4" w:space="0" w:color="auto"/>
              <w:right w:val="single" w:sz="4" w:space="0" w:color="auto"/>
            </w:tcBorders>
            <w:shd w:val="clear" w:color="auto" w:fill="auto"/>
          </w:tcPr>
          <w:p w14:paraId="1C984F63" w14:textId="48C7FAE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78</w:t>
            </w:r>
          </w:p>
        </w:tc>
        <w:tc>
          <w:tcPr>
            <w:tcW w:w="0" w:type="auto"/>
            <w:tcBorders>
              <w:top w:val="nil"/>
              <w:left w:val="nil"/>
              <w:bottom w:val="single" w:sz="4" w:space="0" w:color="auto"/>
              <w:right w:val="single" w:sz="4" w:space="0" w:color="auto"/>
            </w:tcBorders>
            <w:shd w:val="clear" w:color="auto" w:fill="auto"/>
          </w:tcPr>
          <w:p w14:paraId="1A2A3CF8" w14:textId="4FE7AB5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w:t>
            </w:r>
          </w:p>
        </w:tc>
        <w:tc>
          <w:tcPr>
            <w:tcW w:w="0" w:type="auto"/>
            <w:tcBorders>
              <w:top w:val="nil"/>
              <w:left w:val="nil"/>
              <w:bottom w:val="single" w:sz="4" w:space="0" w:color="auto"/>
              <w:right w:val="single" w:sz="4" w:space="0" w:color="auto"/>
            </w:tcBorders>
            <w:shd w:val="clear" w:color="auto" w:fill="auto"/>
          </w:tcPr>
          <w:p w14:paraId="6171ABD1" w14:textId="48C8D49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0" w:type="auto"/>
            <w:tcBorders>
              <w:top w:val="nil"/>
              <w:left w:val="nil"/>
              <w:bottom w:val="single" w:sz="4" w:space="0" w:color="auto"/>
              <w:right w:val="single" w:sz="4" w:space="0" w:color="auto"/>
            </w:tcBorders>
            <w:shd w:val="clear" w:color="auto" w:fill="auto"/>
          </w:tcPr>
          <w:p w14:paraId="60D953D4" w14:textId="383DE58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tcPr>
          <w:p w14:paraId="0C71E33B" w14:textId="79243FB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tcPr>
          <w:p w14:paraId="0827018A" w14:textId="30F7951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0" w:type="auto"/>
            <w:tcBorders>
              <w:top w:val="nil"/>
              <w:left w:val="nil"/>
              <w:bottom w:val="single" w:sz="4" w:space="0" w:color="auto"/>
              <w:right w:val="single" w:sz="4" w:space="0" w:color="auto"/>
            </w:tcBorders>
            <w:shd w:val="clear" w:color="auto" w:fill="auto"/>
          </w:tcPr>
          <w:p w14:paraId="5B72B9F6" w14:textId="204269B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r>
      <w:tr w:rsidR="00114262" w:rsidRPr="00022CED" w14:paraId="69978B56"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6FBBC23"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0" w:type="auto"/>
            <w:tcBorders>
              <w:top w:val="nil"/>
              <w:left w:val="nil"/>
              <w:bottom w:val="single" w:sz="4" w:space="0" w:color="auto"/>
              <w:right w:val="single" w:sz="4" w:space="0" w:color="auto"/>
            </w:tcBorders>
            <w:shd w:val="clear" w:color="auto" w:fill="auto"/>
            <w:hideMark/>
          </w:tcPr>
          <w:p w14:paraId="626D6813" w14:textId="20EED7E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A3E872F" w14:textId="76D98BE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BD4C73A" w14:textId="04E15C7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CEBDBE7" w14:textId="3FCC441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F60130B" w14:textId="12D6B2C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3C77CF1" w14:textId="39BC696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710EB44" w14:textId="5B53533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F1E4EA4" w14:textId="20758A0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8BBD999" w14:textId="2E8D3B7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37592C6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5C94A64"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0" w:type="auto"/>
            <w:tcBorders>
              <w:top w:val="nil"/>
              <w:left w:val="nil"/>
              <w:bottom w:val="single" w:sz="4" w:space="0" w:color="auto"/>
              <w:right w:val="single" w:sz="4" w:space="0" w:color="auto"/>
            </w:tcBorders>
            <w:shd w:val="clear" w:color="auto" w:fill="auto"/>
            <w:hideMark/>
          </w:tcPr>
          <w:p w14:paraId="4637CA99" w14:textId="5E78527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5643B8D" w14:textId="3BEAC93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14D869C" w14:textId="6BC2F88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631E837" w14:textId="1E2B122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0" w:type="auto"/>
            <w:tcBorders>
              <w:top w:val="nil"/>
              <w:left w:val="nil"/>
              <w:bottom w:val="single" w:sz="4" w:space="0" w:color="auto"/>
              <w:right w:val="single" w:sz="4" w:space="0" w:color="auto"/>
            </w:tcBorders>
            <w:shd w:val="clear" w:color="auto" w:fill="auto"/>
            <w:hideMark/>
          </w:tcPr>
          <w:p w14:paraId="63A63BC7" w14:textId="14D6FAB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0" w:type="auto"/>
            <w:tcBorders>
              <w:top w:val="nil"/>
              <w:left w:val="nil"/>
              <w:bottom w:val="single" w:sz="4" w:space="0" w:color="auto"/>
              <w:right w:val="single" w:sz="4" w:space="0" w:color="auto"/>
            </w:tcBorders>
            <w:shd w:val="clear" w:color="auto" w:fill="auto"/>
            <w:hideMark/>
          </w:tcPr>
          <w:p w14:paraId="7B502B2A" w14:textId="1D02151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0" w:type="auto"/>
            <w:tcBorders>
              <w:top w:val="nil"/>
              <w:left w:val="nil"/>
              <w:bottom w:val="single" w:sz="4" w:space="0" w:color="auto"/>
              <w:right w:val="single" w:sz="4" w:space="0" w:color="auto"/>
            </w:tcBorders>
            <w:shd w:val="clear" w:color="auto" w:fill="auto"/>
            <w:hideMark/>
          </w:tcPr>
          <w:p w14:paraId="4D94DD59" w14:textId="0918BDC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2FC792B" w14:textId="6547B93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AC15EA9" w14:textId="442251B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484F050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309F975"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0" w:type="auto"/>
            <w:tcBorders>
              <w:top w:val="nil"/>
              <w:left w:val="nil"/>
              <w:bottom w:val="single" w:sz="4" w:space="0" w:color="auto"/>
              <w:right w:val="single" w:sz="4" w:space="0" w:color="auto"/>
            </w:tcBorders>
            <w:shd w:val="clear" w:color="auto" w:fill="auto"/>
            <w:hideMark/>
          </w:tcPr>
          <w:p w14:paraId="60B3EF9E" w14:textId="32E0B05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1FC72D0" w14:textId="1E47741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CCD7D69" w14:textId="6EB2781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2511C0E" w14:textId="7C2048D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CAE291E" w14:textId="0CDBA39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06C2A42" w14:textId="7BEA0E2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09DEEF5" w14:textId="2446CA0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5E503B3" w14:textId="1068423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DCBA393" w14:textId="222A865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11BCBD1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A81F54E"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0" w:type="auto"/>
            <w:tcBorders>
              <w:top w:val="nil"/>
              <w:left w:val="nil"/>
              <w:bottom w:val="single" w:sz="4" w:space="0" w:color="auto"/>
              <w:right w:val="single" w:sz="4" w:space="0" w:color="auto"/>
            </w:tcBorders>
            <w:shd w:val="clear" w:color="auto" w:fill="auto"/>
            <w:hideMark/>
          </w:tcPr>
          <w:p w14:paraId="06AC778C" w14:textId="524AE61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172F0E8" w14:textId="09FCA5F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190ACDA" w14:textId="678DDAD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644065B" w14:textId="5A4002E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AB49EC2" w14:textId="0B6A1E8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E3B602E" w14:textId="19AF2E0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6E5872C" w14:textId="4FEA22F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E7F813F" w14:textId="026BE78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C8E14B2" w14:textId="3B56A99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0AE8FF3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0AEFFB0"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0" w:type="auto"/>
            <w:tcBorders>
              <w:top w:val="nil"/>
              <w:left w:val="nil"/>
              <w:bottom w:val="single" w:sz="4" w:space="0" w:color="auto"/>
              <w:right w:val="single" w:sz="4" w:space="0" w:color="auto"/>
            </w:tcBorders>
            <w:shd w:val="clear" w:color="auto" w:fill="auto"/>
            <w:hideMark/>
          </w:tcPr>
          <w:p w14:paraId="2493BEBB" w14:textId="5B61EFA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5308E3D3" w14:textId="1524673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88</w:t>
            </w:r>
          </w:p>
        </w:tc>
        <w:tc>
          <w:tcPr>
            <w:tcW w:w="0" w:type="auto"/>
            <w:tcBorders>
              <w:top w:val="nil"/>
              <w:left w:val="nil"/>
              <w:bottom w:val="single" w:sz="4" w:space="0" w:color="auto"/>
              <w:right w:val="single" w:sz="4" w:space="0" w:color="auto"/>
            </w:tcBorders>
            <w:shd w:val="clear" w:color="auto" w:fill="auto"/>
            <w:hideMark/>
          </w:tcPr>
          <w:p w14:paraId="1718F1F8" w14:textId="4F36C8F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3307622E" w14:textId="1AE1A08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0" w:type="auto"/>
            <w:tcBorders>
              <w:top w:val="nil"/>
              <w:left w:val="nil"/>
              <w:bottom w:val="single" w:sz="4" w:space="0" w:color="auto"/>
              <w:right w:val="single" w:sz="4" w:space="0" w:color="auto"/>
            </w:tcBorders>
            <w:shd w:val="clear" w:color="auto" w:fill="auto"/>
            <w:hideMark/>
          </w:tcPr>
          <w:p w14:paraId="3D4E4332" w14:textId="613FE03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c>
          <w:tcPr>
            <w:tcW w:w="0" w:type="auto"/>
            <w:tcBorders>
              <w:top w:val="nil"/>
              <w:left w:val="nil"/>
              <w:bottom w:val="single" w:sz="4" w:space="0" w:color="auto"/>
              <w:right w:val="single" w:sz="4" w:space="0" w:color="auto"/>
            </w:tcBorders>
            <w:shd w:val="clear" w:color="auto" w:fill="auto"/>
            <w:hideMark/>
          </w:tcPr>
          <w:p w14:paraId="7E74AFC0" w14:textId="404097C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0" w:type="auto"/>
            <w:tcBorders>
              <w:top w:val="nil"/>
              <w:left w:val="nil"/>
              <w:bottom w:val="single" w:sz="4" w:space="0" w:color="auto"/>
              <w:right w:val="single" w:sz="4" w:space="0" w:color="auto"/>
            </w:tcBorders>
            <w:shd w:val="clear" w:color="auto" w:fill="auto"/>
            <w:hideMark/>
          </w:tcPr>
          <w:p w14:paraId="5D8749BE" w14:textId="4A270DD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0" w:type="auto"/>
            <w:tcBorders>
              <w:top w:val="nil"/>
              <w:left w:val="nil"/>
              <w:bottom w:val="single" w:sz="4" w:space="0" w:color="auto"/>
              <w:right w:val="single" w:sz="4" w:space="0" w:color="auto"/>
            </w:tcBorders>
            <w:shd w:val="clear" w:color="auto" w:fill="auto"/>
            <w:hideMark/>
          </w:tcPr>
          <w:p w14:paraId="2A24D491" w14:textId="667EAF7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61FB90A5" w14:textId="05DEEAB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88</w:t>
            </w:r>
          </w:p>
        </w:tc>
      </w:tr>
      <w:tr w:rsidR="00114262" w:rsidRPr="00022CED" w14:paraId="23A4D96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79351FF"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Netherlands</w:t>
            </w:r>
          </w:p>
        </w:tc>
        <w:tc>
          <w:tcPr>
            <w:tcW w:w="0" w:type="auto"/>
            <w:tcBorders>
              <w:top w:val="nil"/>
              <w:left w:val="nil"/>
              <w:bottom w:val="single" w:sz="4" w:space="0" w:color="auto"/>
              <w:right w:val="single" w:sz="4" w:space="0" w:color="auto"/>
            </w:tcBorders>
            <w:shd w:val="clear" w:color="auto" w:fill="auto"/>
            <w:hideMark/>
          </w:tcPr>
          <w:p w14:paraId="59BD70E3" w14:textId="6EF85F5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3A098B8" w14:textId="24ABC23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30FA608" w14:textId="0DEFFCD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A615CEC" w14:textId="77D8778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4367F4F" w14:textId="2A7E3D0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9BECEAB" w14:textId="0791919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80B4F37" w14:textId="53F4840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4EAA355" w14:textId="74D9CA4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888D01E" w14:textId="15FF743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216D929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63426D9"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0" w:type="auto"/>
            <w:tcBorders>
              <w:top w:val="nil"/>
              <w:left w:val="nil"/>
              <w:bottom w:val="single" w:sz="4" w:space="0" w:color="auto"/>
              <w:right w:val="single" w:sz="4" w:space="0" w:color="auto"/>
            </w:tcBorders>
            <w:shd w:val="clear" w:color="auto" w:fill="auto"/>
            <w:hideMark/>
          </w:tcPr>
          <w:p w14:paraId="19C306AF" w14:textId="1BC9BBA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9E435B9" w14:textId="5BACAA5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2EDE55A" w14:textId="473F78B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B84A429" w14:textId="47F05CEF" w:rsidR="003F2CFA" w:rsidRPr="00C60277" w:rsidRDefault="003F2CFA"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A9A731E" w14:textId="4A049A4C" w:rsidR="003F2CFA" w:rsidRPr="00C60277" w:rsidRDefault="003F2CFA"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23EFE8C" w14:textId="508EA77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0" w:type="auto"/>
            <w:tcBorders>
              <w:top w:val="nil"/>
              <w:left w:val="nil"/>
              <w:bottom w:val="single" w:sz="4" w:space="0" w:color="auto"/>
              <w:right w:val="single" w:sz="4" w:space="0" w:color="auto"/>
            </w:tcBorders>
            <w:shd w:val="clear" w:color="auto" w:fill="auto"/>
            <w:hideMark/>
          </w:tcPr>
          <w:p w14:paraId="35B800A0" w14:textId="278CACB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EFCC3B4" w14:textId="3539342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1ECB877" w14:textId="07134D9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1475067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39E3B60"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0" w:type="auto"/>
            <w:tcBorders>
              <w:top w:val="nil"/>
              <w:left w:val="nil"/>
              <w:bottom w:val="single" w:sz="4" w:space="0" w:color="auto"/>
              <w:right w:val="single" w:sz="4" w:space="0" w:color="auto"/>
            </w:tcBorders>
            <w:shd w:val="clear" w:color="auto" w:fill="auto"/>
            <w:hideMark/>
          </w:tcPr>
          <w:p w14:paraId="6858770A" w14:textId="283FB27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0" w:type="auto"/>
            <w:tcBorders>
              <w:top w:val="nil"/>
              <w:left w:val="nil"/>
              <w:bottom w:val="single" w:sz="4" w:space="0" w:color="auto"/>
              <w:right w:val="single" w:sz="4" w:space="0" w:color="auto"/>
            </w:tcBorders>
            <w:shd w:val="clear" w:color="auto" w:fill="auto"/>
            <w:hideMark/>
          </w:tcPr>
          <w:p w14:paraId="24DB9812" w14:textId="03200F7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0" w:type="auto"/>
            <w:tcBorders>
              <w:top w:val="nil"/>
              <w:left w:val="nil"/>
              <w:bottom w:val="single" w:sz="4" w:space="0" w:color="auto"/>
              <w:right w:val="single" w:sz="4" w:space="0" w:color="auto"/>
            </w:tcBorders>
            <w:shd w:val="clear" w:color="auto" w:fill="auto"/>
            <w:hideMark/>
          </w:tcPr>
          <w:p w14:paraId="1765B16D" w14:textId="5009C54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0" w:type="auto"/>
            <w:tcBorders>
              <w:top w:val="nil"/>
              <w:left w:val="nil"/>
              <w:bottom w:val="single" w:sz="4" w:space="0" w:color="auto"/>
              <w:right w:val="single" w:sz="4" w:space="0" w:color="auto"/>
            </w:tcBorders>
            <w:shd w:val="clear" w:color="auto" w:fill="auto"/>
            <w:hideMark/>
          </w:tcPr>
          <w:p w14:paraId="33544FA1" w14:textId="6D06B0E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0" w:type="auto"/>
            <w:tcBorders>
              <w:top w:val="nil"/>
              <w:left w:val="nil"/>
              <w:bottom w:val="single" w:sz="4" w:space="0" w:color="auto"/>
              <w:right w:val="single" w:sz="4" w:space="0" w:color="auto"/>
            </w:tcBorders>
            <w:shd w:val="clear" w:color="auto" w:fill="auto"/>
            <w:hideMark/>
          </w:tcPr>
          <w:p w14:paraId="447FB3B2" w14:textId="4610487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34</w:t>
            </w:r>
          </w:p>
        </w:tc>
        <w:tc>
          <w:tcPr>
            <w:tcW w:w="0" w:type="auto"/>
            <w:tcBorders>
              <w:top w:val="nil"/>
              <w:left w:val="nil"/>
              <w:bottom w:val="single" w:sz="4" w:space="0" w:color="auto"/>
              <w:right w:val="single" w:sz="4" w:space="0" w:color="auto"/>
            </w:tcBorders>
            <w:shd w:val="clear" w:color="auto" w:fill="auto"/>
            <w:hideMark/>
          </w:tcPr>
          <w:p w14:paraId="721D9631" w14:textId="2E1D712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7417D088" w14:textId="1FEA337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0" w:type="auto"/>
            <w:tcBorders>
              <w:top w:val="nil"/>
              <w:left w:val="nil"/>
              <w:bottom w:val="single" w:sz="4" w:space="0" w:color="auto"/>
              <w:right w:val="single" w:sz="4" w:space="0" w:color="auto"/>
            </w:tcBorders>
            <w:shd w:val="clear" w:color="auto" w:fill="auto"/>
            <w:hideMark/>
          </w:tcPr>
          <w:p w14:paraId="50A7DFA0" w14:textId="6B919AE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0" w:type="auto"/>
            <w:tcBorders>
              <w:top w:val="nil"/>
              <w:left w:val="nil"/>
              <w:bottom w:val="single" w:sz="4" w:space="0" w:color="auto"/>
              <w:right w:val="single" w:sz="4" w:space="0" w:color="auto"/>
            </w:tcBorders>
            <w:shd w:val="clear" w:color="auto" w:fill="auto"/>
            <w:hideMark/>
          </w:tcPr>
          <w:p w14:paraId="533ADE75" w14:textId="7C4DCFB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r>
      <w:tr w:rsidR="00114262" w:rsidRPr="00022CED" w14:paraId="6A1A8C0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8860CDF"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0" w:type="auto"/>
            <w:tcBorders>
              <w:top w:val="nil"/>
              <w:left w:val="nil"/>
              <w:bottom w:val="single" w:sz="4" w:space="0" w:color="auto"/>
              <w:right w:val="single" w:sz="4" w:space="0" w:color="auto"/>
            </w:tcBorders>
            <w:shd w:val="clear" w:color="auto" w:fill="auto"/>
            <w:hideMark/>
          </w:tcPr>
          <w:p w14:paraId="79A8BAB3" w14:textId="797195C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90F5040" w14:textId="38E034A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B867E64" w14:textId="140AC45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1ABA5AF" w14:textId="154DDEF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0FFFEDF" w14:textId="2717FB8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7E171C1" w14:textId="1042B1F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0" w:type="auto"/>
            <w:tcBorders>
              <w:top w:val="nil"/>
              <w:left w:val="nil"/>
              <w:bottom w:val="single" w:sz="4" w:space="0" w:color="auto"/>
              <w:right w:val="single" w:sz="4" w:space="0" w:color="auto"/>
            </w:tcBorders>
            <w:shd w:val="clear" w:color="auto" w:fill="auto"/>
            <w:hideMark/>
          </w:tcPr>
          <w:p w14:paraId="3ED5AA31" w14:textId="2877402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5EEF2AB" w14:textId="1E2EE02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AE04DEE" w14:textId="47EB85F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r>
      <w:tr w:rsidR="00114262" w:rsidRPr="00022CED" w14:paraId="52A02C8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77C0B2C"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0" w:type="auto"/>
            <w:tcBorders>
              <w:top w:val="nil"/>
              <w:left w:val="nil"/>
              <w:bottom w:val="single" w:sz="4" w:space="0" w:color="auto"/>
              <w:right w:val="single" w:sz="4" w:space="0" w:color="auto"/>
            </w:tcBorders>
            <w:shd w:val="clear" w:color="auto" w:fill="auto"/>
            <w:hideMark/>
          </w:tcPr>
          <w:p w14:paraId="0CC543CC" w14:textId="7D0F84D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0" w:type="auto"/>
            <w:tcBorders>
              <w:top w:val="nil"/>
              <w:left w:val="nil"/>
              <w:bottom w:val="single" w:sz="4" w:space="0" w:color="auto"/>
              <w:right w:val="single" w:sz="4" w:space="0" w:color="auto"/>
            </w:tcBorders>
            <w:shd w:val="clear" w:color="auto" w:fill="auto"/>
            <w:hideMark/>
          </w:tcPr>
          <w:p w14:paraId="06C68E0E" w14:textId="27E1AF0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0" w:type="auto"/>
            <w:tcBorders>
              <w:top w:val="nil"/>
              <w:left w:val="nil"/>
              <w:bottom w:val="single" w:sz="4" w:space="0" w:color="auto"/>
              <w:right w:val="single" w:sz="4" w:space="0" w:color="auto"/>
            </w:tcBorders>
            <w:shd w:val="clear" w:color="auto" w:fill="auto"/>
            <w:hideMark/>
          </w:tcPr>
          <w:p w14:paraId="0A445142" w14:textId="25CD53D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0" w:type="auto"/>
            <w:tcBorders>
              <w:top w:val="nil"/>
              <w:left w:val="nil"/>
              <w:bottom w:val="single" w:sz="4" w:space="0" w:color="auto"/>
              <w:right w:val="single" w:sz="4" w:space="0" w:color="auto"/>
            </w:tcBorders>
            <w:shd w:val="clear" w:color="auto" w:fill="auto"/>
            <w:hideMark/>
          </w:tcPr>
          <w:p w14:paraId="79EDFDDB" w14:textId="50255CC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52</w:t>
            </w:r>
          </w:p>
        </w:tc>
        <w:tc>
          <w:tcPr>
            <w:tcW w:w="0" w:type="auto"/>
            <w:tcBorders>
              <w:top w:val="nil"/>
              <w:left w:val="nil"/>
              <w:bottom w:val="single" w:sz="4" w:space="0" w:color="auto"/>
              <w:right w:val="single" w:sz="4" w:space="0" w:color="auto"/>
            </w:tcBorders>
            <w:shd w:val="clear" w:color="auto" w:fill="auto"/>
            <w:hideMark/>
          </w:tcPr>
          <w:p w14:paraId="3A30B332" w14:textId="4C9097D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795749B8" w14:textId="5509139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0" w:type="auto"/>
            <w:tcBorders>
              <w:top w:val="nil"/>
              <w:left w:val="nil"/>
              <w:bottom w:val="single" w:sz="4" w:space="0" w:color="auto"/>
              <w:right w:val="single" w:sz="4" w:space="0" w:color="auto"/>
            </w:tcBorders>
            <w:shd w:val="clear" w:color="auto" w:fill="auto"/>
            <w:hideMark/>
          </w:tcPr>
          <w:p w14:paraId="24B41FC4" w14:textId="028CC56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0" w:type="auto"/>
            <w:tcBorders>
              <w:top w:val="nil"/>
              <w:left w:val="nil"/>
              <w:bottom w:val="single" w:sz="4" w:space="0" w:color="auto"/>
              <w:right w:val="single" w:sz="4" w:space="0" w:color="auto"/>
            </w:tcBorders>
            <w:shd w:val="clear" w:color="auto" w:fill="auto"/>
            <w:hideMark/>
          </w:tcPr>
          <w:p w14:paraId="2D3368DD" w14:textId="7238A08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0" w:type="auto"/>
            <w:tcBorders>
              <w:top w:val="nil"/>
              <w:left w:val="nil"/>
              <w:bottom w:val="single" w:sz="4" w:space="0" w:color="auto"/>
              <w:right w:val="single" w:sz="4" w:space="0" w:color="auto"/>
            </w:tcBorders>
            <w:shd w:val="clear" w:color="auto" w:fill="auto"/>
            <w:hideMark/>
          </w:tcPr>
          <w:p w14:paraId="284AA4C7" w14:textId="6FF6FA7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62</w:t>
            </w:r>
          </w:p>
        </w:tc>
      </w:tr>
      <w:tr w:rsidR="00114262" w:rsidRPr="00022CED" w14:paraId="6A45C523"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5D80BE8"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0" w:type="auto"/>
            <w:tcBorders>
              <w:top w:val="nil"/>
              <w:left w:val="nil"/>
              <w:bottom w:val="single" w:sz="4" w:space="0" w:color="auto"/>
              <w:right w:val="single" w:sz="4" w:space="0" w:color="auto"/>
            </w:tcBorders>
            <w:shd w:val="clear" w:color="auto" w:fill="auto"/>
            <w:hideMark/>
          </w:tcPr>
          <w:p w14:paraId="2C4DA238" w14:textId="72B64CB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954F724" w14:textId="022B37C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B99EDC8" w14:textId="51C33B3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B43D2FF" w14:textId="6373184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hideMark/>
          </w:tcPr>
          <w:p w14:paraId="64024319" w14:textId="11F0979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84</w:t>
            </w:r>
          </w:p>
        </w:tc>
        <w:tc>
          <w:tcPr>
            <w:tcW w:w="0" w:type="auto"/>
            <w:tcBorders>
              <w:top w:val="nil"/>
              <w:left w:val="nil"/>
              <w:bottom w:val="single" w:sz="4" w:space="0" w:color="auto"/>
              <w:right w:val="single" w:sz="4" w:space="0" w:color="auto"/>
            </w:tcBorders>
            <w:shd w:val="clear" w:color="auto" w:fill="auto"/>
            <w:hideMark/>
          </w:tcPr>
          <w:p w14:paraId="45D4F457" w14:textId="0E92DD9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0" w:type="auto"/>
            <w:tcBorders>
              <w:top w:val="nil"/>
              <w:left w:val="nil"/>
              <w:bottom w:val="single" w:sz="4" w:space="0" w:color="auto"/>
              <w:right w:val="single" w:sz="4" w:space="0" w:color="auto"/>
            </w:tcBorders>
            <w:shd w:val="clear" w:color="auto" w:fill="auto"/>
            <w:hideMark/>
          </w:tcPr>
          <w:p w14:paraId="15AE9AC7" w14:textId="5482792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67490B8" w14:textId="4A6F0B5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0E0C72D" w14:textId="456A238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4D8D991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1A8CDF9"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0" w:type="auto"/>
            <w:tcBorders>
              <w:top w:val="nil"/>
              <w:left w:val="nil"/>
              <w:bottom w:val="single" w:sz="4" w:space="0" w:color="auto"/>
              <w:right w:val="single" w:sz="4" w:space="0" w:color="auto"/>
            </w:tcBorders>
            <w:shd w:val="clear" w:color="auto" w:fill="auto"/>
            <w:hideMark/>
          </w:tcPr>
          <w:p w14:paraId="13F27F69" w14:textId="4DAA322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0" w:type="auto"/>
            <w:tcBorders>
              <w:top w:val="nil"/>
              <w:left w:val="nil"/>
              <w:bottom w:val="single" w:sz="4" w:space="0" w:color="auto"/>
              <w:right w:val="single" w:sz="4" w:space="0" w:color="auto"/>
            </w:tcBorders>
            <w:shd w:val="clear" w:color="auto" w:fill="auto"/>
            <w:hideMark/>
          </w:tcPr>
          <w:p w14:paraId="590E8A3A" w14:textId="4A9AEE1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1DD9BDEC" w14:textId="7CA9DE0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52</w:t>
            </w:r>
          </w:p>
        </w:tc>
        <w:tc>
          <w:tcPr>
            <w:tcW w:w="0" w:type="auto"/>
            <w:tcBorders>
              <w:top w:val="nil"/>
              <w:left w:val="nil"/>
              <w:bottom w:val="single" w:sz="4" w:space="0" w:color="auto"/>
              <w:right w:val="single" w:sz="4" w:space="0" w:color="auto"/>
            </w:tcBorders>
            <w:shd w:val="clear" w:color="auto" w:fill="auto"/>
            <w:hideMark/>
          </w:tcPr>
          <w:p w14:paraId="4557BAF6" w14:textId="19784CA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0" w:type="auto"/>
            <w:tcBorders>
              <w:top w:val="nil"/>
              <w:left w:val="nil"/>
              <w:bottom w:val="single" w:sz="4" w:space="0" w:color="auto"/>
              <w:right w:val="single" w:sz="4" w:space="0" w:color="auto"/>
            </w:tcBorders>
            <w:shd w:val="clear" w:color="auto" w:fill="auto"/>
            <w:hideMark/>
          </w:tcPr>
          <w:p w14:paraId="51AC39FF" w14:textId="2C1CB05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0" w:type="auto"/>
            <w:tcBorders>
              <w:top w:val="nil"/>
              <w:left w:val="nil"/>
              <w:bottom w:val="single" w:sz="4" w:space="0" w:color="auto"/>
              <w:right w:val="single" w:sz="4" w:space="0" w:color="auto"/>
            </w:tcBorders>
            <w:shd w:val="clear" w:color="auto" w:fill="auto"/>
            <w:hideMark/>
          </w:tcPr>
          <w:p w14:paraId="5739C22E" w14:textId="459A24A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0" w:type="auto"/>
            <w:tcBorders>
              <w:top w:val="nil"/>
              <w:left w:val="nil"/>
              <w:bottom w:val="single" w:sz="4" w:space="0" w:color="auto"/>
              <w:right w:val="single" w:sz="4" w:space="0" w:color="auto"/>
            </w:tcBorders>
            <w:shd w:val="clear" w:color="auto" w:fill="auto"/>
            <w:hideMark/>
          </w:tcPr>
          <w:p w14:paraId="5DDB30AE" w14:textId="2E11ADF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CE77879" w14:textId="3D186A6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7059E10" w14:textId="34FAC13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249B5C3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C35DF11"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0" w:type="auto"/>
            <w:tcBorders>
              <w:top w:val="nil"/>
              <w:left w:val="nil"/>
              <w:bottom w:val="single" w:sz="4" w:space="0" w:color="auto"/>
              <w:right w:val="single" w:sz="4" w:space="0" w:color="auto"/>
            </w:tcBorders>
            <w:shd w:val="clear" w:color="auto" w:fill="auto"/>
            <w:noWrap/>
            <w:hideMark/>
          </w:tcPr>
          <w:p w14:paraId="49BB6A5D" w14:textId="437D0B9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5EC4DCC" w14:textId="42D480E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571670C" w14:textId="5D34DB2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A8B0C54" w14:textId="5541040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364CB9B" w14:textId="081C276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CE3D206" w14:textId="05D177D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AFD0C6C" w14:textId="02A23BA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8D22F5A" w14:textId="7B8F1E2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26F584E" w14:textId="2574AAB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1EBFD78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72C6B96"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0" w:type="auto"/>
            <w:tcBorders>
              <w:top w:val="nil"/>
              <w:left w:val="nil"/>
              <w:bottom w:val="single" w:sz="4" w:space="0" w:color="auto"/>
              <w:right w:val="single" w:sz="4" w:space="0" w:color="auto"/>
            </w:tcBorders>
            <w:shd w:val="clear" w:color="auto" w:fill="auto"/>
            <w:noWrap/>
            <w:hideMark/>
          </w:tcPr>
          <w:p w14:paraId="7E2844A3" w14:textId="44B70D3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0" w:type="auto"/>
            <w:tcBorders>
              <w:top w:val="nil"/>
              <w:left w:val="nil"/>
              <w:bottom w:val="single" w:sz="4" w:space="0" w:color="auto"/>
              <w:right w:val="single" w:sz="4" w:space="0" w:color="auto"/>
            </w:tcBorders>
            <w:shd w:val="clear" w:color="auto" w:fill="auto"/>
            <w:noWrap/>
            <w:hideMark/>
          </w:tcPr>
          <w:p w14:paraId="69DE17D3" w14:textId="0C142DC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0" w:type="auto"/>
            <w:tcBorders>
              <w:top w:val="nil"/>
              <w:left w:val="nil"/>
              <w:bottom w:val="single" w:sz="4" w:space="0" w:color="auto"/>
              <w:right w:val="single" w:sz="4" w:space="0" w:color="auto"/>
            </w:tcBorders>
            <w:shd w:val="clear" w:color="auto" w:fill="auto"/>
            <w:noWrap/>
            <w:hideMark/>
          </w:tcPr>
          <w:p w14:paraId="0844E82D" w14:textId="6927258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77</w:t>
            </w:r>
          </w:p>
        </w:tc>
        <w:tc>
          <w:tcPr>
            <w:tcW w:w="0" w:type="auto"/>
            <w:tcBorders>
              <w:top w:val="nil"/>
              <w:left w:val="nil"/>
              <w:bottom w:val="single" w:sz="4" w:space="0" w:color="auto"/>
              <w:right w:val="single" w:sz="4" w:space="0" w:color="auto"/>
            </w:tcBorders>
            <w:shd w:val="clear" w:color="auto" w:fill="auto"/>
            <w:noWrap/>
            <w:hideMark/>
          </w:tcPr>
          <w:p w14:paraId="568BB6C0" w14:textId="5C91A31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0" w:type="auto"/>
            <w:tcBorders>
              <w:top w:val="nil"/>
              <w:left w:val="nil"/>
              <w:bottom w:val="single" w:sz="4" w:space="0" w:color="auto"/>
              <w:right w:val="single" w:sz="4" w:space="0" w:color="auto"/>
            </w:tcBorders>
            <w:shd w:val="clear" w:color="auto" w:fill="auto"/>
            <w:noWrap/>
            <w:hideMark/>
          </w:tcPr>
          <w:p w14:paraId="48EECAA0" w14:textId="3195262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0" w:type="auto"/>
            <w:tcBorders>
              <w:top w:val="nil"/>
              <w:left w:val="nil"/>
              <w:bottom w:val="single" w:sz="4" w:space="0" w:color="auto"/>
              <w:right w:val="single" w:sz="4" w:space="0" w:color="auto"/>
            </w:tcBorders>
            <w:shd w:val="clear" w:color="auto" w:fill="auto"/>
            <w:noWrap/>
            <w:hideMark/>
          </w:tcPr>
          <w:p w14:paraId="0BE04507" w14:textId="3AC380F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noWrap/>
            <w:hideMark/>
          </w:tcPr>
          <w:p w14:paraId="35C4DC69" w14:textId="160F6C9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C486AD4" w14:textId="5DA915D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1373A2E" w14:textId="49C548D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2AF5513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0BBD6DE"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0" w:type="auto"/>
            <w:tcBorders>
              <w:top w:val="nil"/>
              <w:left w:val="nil"/>
              <w:bottom w:val="single" w:sz="4" w:space="0" w:color="auto"/>
              <w:right w:val="single" w:sz="4" w:space="0" w:color="auto"/>
            </w:tcBorders>
            <w:shd w:val="clear" w:color="auto" w:fill="auto"/>
            <w:noWrap/>
            <w:hideMark/>
          </w:tcPr>
          <w:p w14:paraId="012EDC6B" w14:textId="69CC8D3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DCA9935" w14:textId="4D7D008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0648A21" w14:textId="070F5A8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C13ED62" w14:textId="76265FE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3867076" w14:textId="1EC9577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79550FD" w14:textId="64D4C12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6509F9A" w14:textId="2001343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E07986E" w14:textId="0C3844E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46FAAB8" w14:textId="0F02048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026F9F1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039E5A1"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0" w:type="auto"/>
            <w:tcBorders>
              <w:top w:val="nil"/>
              <w:left w:val="nil"/>
              <w:bottom w:val="single" w:sz="4" w:space="0" w:color="auto"/>
              <w:right w:val="single" w:sz="4" w:space="0" w:color="auto"/>
            </w:tcBorders>
            <w:shd w:val="clear" w:color="auto" w:fill="auto"/>
            <w:noWrap/>
            <w:hideMark/>
          </w:tcPr>
          <w:p w14:paraId="682B16DF" w14:textId="0C1F24D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8194A7E" w14:textId="7740345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D4BA9AD" w14:textId="242B96E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AB92CE3" w14:textId="5D0FB18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CFBCE8A" w14:textId="3444468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32F6851" w14:textId="1E2B86A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CC1995C" w14:textId="07C67E1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A251F29" w14:textId="68EC07F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D293F57" w14:textId="1B9ECCE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553E6832"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F37B8FC"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0" w:type="auto"/>
            <w:tcBorders>
              <w:top w:val="nil"/>
              <w:left w:val="nil"/>
              <w:bottom w:val="single" w:sz="4" w:space="0" w:color="auto"/>
              <w:right w:val="single" w:sz="4" w:space="0" w:color="auto"/>
            </w:tcBorders>
            <w:shd w:val="clear" w:color="auto" w:fill="auto"/>
            <w:noWrap/>
            <w:hideMark/>
          </w:tcPr>
          <w:p w14:paraId="67C05DC9" w14:textId="3902FFD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9DAC860" w14:textId="71E52D2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945FB58" w14:textId="5451109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CC82B18" w14:textId="4F507D3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62A268A" w14:textId="6539A2E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A15486A" w14:textId="58B32E8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D87BA89" w14:textId="4678C8F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B0C042C" w14:textId="471C0DE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708BCC3" w14:textId="68497A2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4781A3C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6301A75"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0" w:type="auto"/>
            <w:tcBorders>
              <w:top w:val="nil"/>
              <w:left w:val="nil"/>
              <w:bottom w:val="single" w:sz="4" w:space="0" w:color="auto"/>
              <w:right w:val="single" w:sz="4" w:space="0" w:color="auto"/>
            </w:tcBorders>
            <w:shd w:val="clear" w:color="auto" w:fill="auto"/>
            <w:noWrap/>
            <w:hideMark/>
          </w:tcPr>
          <w:p w14:paraId="0E73E19C" w14:textId="0EAAE22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EA2CEC1" w14:textId="0BB20E0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6E2749E" w14:textId="0E81519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8A09536" w14:textId="56CF4E7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388FADB" w14:textId="59DF952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90C6CEB" w14:textId="63A2780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CBB202E" w14:textId="5064058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1CE5003" w14:textId="77D27BB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2E071FD" w14:textId="53D6CD6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53F8690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5197714" w14:textId="638BE96E" w:rsidR="001B6A88" w:rsidRPr="00C60277" w:rsidRDefault="001B6A8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53757504" w14:textId="6896A1F2" w:rsidR="003F2CFA" w:rsidRPr="00C60277" w:rsidRDefault="00E275B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592D66A8" w14:textId="098719D3" w:rsidR="003F2CFA" w:rsidRPr="00C60277" w:rsidRDefault="71D85C25" w:rsidP="00014188">
            <w:pPr>
              <w:spacing w:line="259" w:lineRule="auto"/>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2.75</w:t>
            </w:r>
          </w:p>
          <w:p w14:paraId="5C170539" w14:textId="37F17E74" w:rsidR="003F2CFA" w:rsidRPr="00C60277" w:rsidRDefault="58E53C6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p>
        </w:tc>
        <w:tc>
          <w:tcPr>
            <w:tcW w:w="0" w:type="auto"/>
            <w:tcBorders>
              <w:top w:val="nil"/>
              <w:left w:val="nil"/>
              <w:bottom w:val="single" w:sz="4" w:space="0" w:color="auto"/>
              <w:right w:val="single" w:sz="4" w:space="0" w:color="auto"/>
            </w:tcBorders>
            <w:shd w:val="clear" w:color="auto" w:fill="auto"/>
            <w:noWrap/>
            <w:hideMark/>
          </w:tcPr>
          <w:p w14:paraId="00F66F2D" w14:textId="1EF6669B" w:rsidR="003F2CFA" w:rsidRPr="00C60277" w:rsidRDefault="6D8A3B7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p>
          <w:p w14:paraId="7A3055B0" w14:textId="1204FDF5" w:rsidR="003F2CFA" w:rsidRPr="00C60277" w:rsidRDefault="58E53C6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p>
        </w:tc>
        <w:tc>
          <w:tcPr>
            <w:tcW w:w="0" w:type="auto"/>
            <w:tcBorders>
              <w:top w:val="nil"/>
              <w:left w:val="nil"/>
              <w:bottom w:val="single" w:sz="4" w:space="0" w:color="auto"/>
              <w:right w:val="single" w:sz="4" w:space="0" w:color="auto"/>
            </w:tcBorders>
            <w:shd w:val="clear" w:color="auto" w:fill="auto"/>
            <w:noWrap/>
            <w:hideMark/>
          </w:tcPr>
          <w:p w14:paraId="3806C8CF" w14:textId="2220FD8D" w:rsidR="003F2CFA" w:rsidRPr="00C60277" w:rsidRDefault="067A7C5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3.85</w:t>
            </w:r>
          </w:p>
          <w:p w14:paraId="2B54360D" w14:textId="441FB978" w:rsidR="003F2CFA" w:rsidRPr="00C60277" w:rsidRDefault="512CC7F7"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p>
        </w:tc>
        <w:tc>
          <w:tcPr>
            <w:tcW w:w="0" w:type="auto"/>
            <w:tcBorders>
              <w:top w:val="nil"/>
              <w:left w:val="nil"/>
              <w:bottom w:val="single" w:sz="4" w:space="0" w:color="auto"/>
              <w:right w:val="single" w:sz="4" w:space="0" w:color="auto"/>
            </w:tcBorders>
            <w:shd w:val="clear" w:color="auto" w:fill="auto"/>
            <w:noWrap/>
            <w:hideMark/>
          </w:tcPr>
          <w:p w14:paraId="603E9EDE" w14:textId="5FD73719" w:rsidR="003F2CFA" w:rsidRPr="00C60277" w:rsidRDefault="1B8F39C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8.41</w:t>
            </w:r>
          </w:p>
          <w:p w14:paraId="58AA66F7" w14:textId="2CF07BD8" w:rsidR="003F2CFA" w:rsidRPr="00C60277" w:rsidRDefault="1B8F39C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noWrap/>
            <w:hideMark/>
          </w:tcPr>
          <w:p w14:paraId="55C6B984" w14:textId="57216402" w:rsidR="003F2CFA" w:rsidRPr="00C60277" w:rsidRDefault="1B8F39C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4.02</w:t>
            </w:r>
          </w:p>
          <w:p w14:paraId="1C3CEE32" w14:textId="585A8E82" w:rsidR="003F2CFA" w:rsidRPr="00C60277" w:rsidRDefault="1B8F39C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noWrap/>
            <w:hideMark/>
          </w:tcPr>
          <w:p w14:paraId="2DCBEF8C" w14:textId="688D5D22" w:rsidR="003F2CFA" w:rsidRPr="00C60277" w:rsidRDefault="1B8F39C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11.77</w:t>
            </w:r>
          </w:p>
          <w:p w14:paraId="688AAD2F" w14:textId="0BE68F5C" w:rsidR="003F2CFA" w:rsidRPr="00C60277" w:rsidRDefault="1B8F39C2"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p>
        </w:tc>
        <w:tc>
          <w:tcPr>
            <w:tcW w:w="0" w:type="auto"/>
            <w:tcBorders>
              <w:top w:val="nil"/>
              <w:left w:val="nil"/>
              <w:bottom w:val="single" w:sz="4" w:space="0" w:color="auto"/>
              <w:right w:val="single" w:sz="4" w:space="0" w:color="auto"/>
            </w:tcBorders>
            <w:shd w:val="clear" w:color="auto" w:fill="auto"/>
            <w:noWrap/>
            <w:hideMark/>
          </w:tcPr>
          <w:p w14:paraId="58BF2D27" w14:textId="441AB705" w:rsidR="003F2CFA" w:rsidRPr="00C60277" w:rsidRDefault="11CD87D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1.8</w:t>
            </w:r>
          </w:p>
          <w:p w14:paraId="2B22C6AE" w14:textId="028E41F2" w:rsidR="003F2CFA" w:rsidRPr="00C60277" w:rsidRDefault="11CD87D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p>
        </w:tc>
        <w:tc>
          <w:tcPr>
            <w:tcW w:w="0" w:type="auto"/>
            <w:tcBorders>
              <w:top w:val="nil"/>
              <w:left w:val="nil"/>
              <w:bottom w:val="single" w:sz="4" w:space="0" w:color="auto"/>
              <w:right w:val="single" w:sz="4" w:space="0" w:color="auto"/>
            </w:tcBorders>
            <w:shd w:val="clear" w:color="auto" w:fill="auto"/>
            <w:noWrap/>
            <w:hideMark/>
          </w:tcPr>
          <w:p w14:paraId="35A5B340" w14:textId="3207392A" w:rsidR="003F2CFA" w:rsidRPr="00C60277" w:rsidRDefault="11CD87D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1.16</w:t>
            </w:r>
          </w:p>
          <w:p w14:paraId="702CDC8C" w14:textId="2DF93863" w:rsidR="003F2CFA" w:rsidRPr="00C60277" w:rsidRDefault="11CD87D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p>
        </w:tc>
        <w:tc>
          <w:tcPr>
            <w:tcW w:w="0" w:type="auto"/>
            <w:tcBorders>
              <w:top w:val="nil"/>
              <w:left w:val="nil"/>
              <w:bottom w:val="single" w:sz="4" w:space="0" w:color="auto"/>
              <w:right w:val="single" w:sz="4" w:space="0" w:color="auto"/>
            </w:tcBorders>
            <w:shd w:val="clear" w:color="auto" w:fill="auto"/>
            <w:noWrap/>
            <w:hideMark/>
          </w:tcPr>
          <w:p w14:paraId="123DE06D" w14:textId="2DC98028" w:rsidR="003F2CFA" w:rsidRPr="00C60277" w:rsidRDefault="11CD87D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4.93</w:t>
            </w:r>
          </w:p>
          <w:p w14:paraId="0415D0D0" w14:textId="1E3A3928" w:rsidR="003F2CFA" w:rsidRPr="00C60277" w:rsidRDefault="11CD87D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p>
        </w:tc>
      </w:tr>
    </w:tbl>
    <w:p w14:paraId="39EDAE1D" w14:textId="4A017736" w:rsidR="008B5922" w:rsidRPr="00C60277" w:rsidRDefault="009864A4" w:rsidP="006E0202">
      <w:pPr>
        <w:pStyle w:val="Agency-body-text-report"/>
        <w:keepNext/>
        <w:jc w:val="center"/>
      </w:pPr>
      <w:r w:rsidRPr="00416CBC">
        <w:rPr>
          <w:noProof/>
        </w:rPr>
        <w:drawing>
          <wp:inline distT="0" distB="0" distL="0" distR="0" wp14:anchorId="35472364" wp14:editId="191FBD60">
            <wp:extent cx="4597400" cy="3886200"/>
            <wp:effectExtent l="0" t="0" r="12700" b="12700"/>
            <wp:docPr id="690042094" name="Chart 690042094">
              <a:extLst xmlns:a="http://schemas.openxmlformats.org/drawingml/2006/main">
                <a:ext uri="{FF2B5EF4-FFF2-40B4-BE49-F238E27FC236}">
                  <a16:creationId xmlns:a16="http://schemas.microsoft.com/office/drawing/2014/main" id="{CDC7BF54-648A-804A-8287-41BE733EE9D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6E3D5D22" w14:textId="352D7A40" w:rsidR="008B5922" w:rsidRPr="00C60277" w:rsidRDefault="008B5922"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108</w:t>
      </w:r>
      <w:r w:rsidRPr="00C60277">
        <w:fldChar w:fldCharType="end"/>
      </w:r>
      <w:r w:rsidRPr="00C60277">
        <w:t>. Indicator 2B.3 The enrolment rate of children/learners with an official decision of SEN in separate, non-inclusive groups/classes within mainstream education (%), ISCED 02 boys and ISCED 02 girls</w:t>
      </w:r>
    </w:p>
    <w:p w14:paraId="53740A7B" w14:textId="641F32CF" w:rsidR="00E6563C" w:rsidRPr="00C60277" w:rsidRDefault="009864A4" w:rsidP="000C32EC">
      <w:pPr>
        <w:pStyle w:val="Agency-body-text-report"/>
        <w:keepNext/>
        <w:jc w:val="center"/>
      </w:pPr>
      <w:r w:rsidRPr="00416CBC">
        <w:rPr>
          <w:noProof/>
        </w:rPr>
        <w:drawing>
          <wp:inline distT="0" distB="0" distL="0" distR="0" wp14:anchorId="1BED0E96" wp14:editId="21B56997">
            <wp:extent cx="4605655" cy="2616200"/>
            <wp:effectExtent l="0" t="0" r="17145" b="12700"/>
            <wp:docPr id="690042095" name="Chart 690042095">
              <a:extLst xmlns:a="http://schemas.openxmlformats.org/drawingml/2006/main">
                <a:ext uri="{FF2B5EF4-FFF2-40B4-BE49-F238E27FC236}">
                  <a16:creationId xmlns:a16="http://schemas.microsoft.com/office/drawing/2014/main" id="{1D59A5E2-8CA2-FD43-8C40-24FB2614A04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569A45DC" w14:textId="3ED0159D" w:rsidR="00114262" w:rsidRPr="00C60277" w:rsidRDefault="00E6563C" w:rsidP="00014188">
      <w:pPr>
        <w:pStyle w:val="Agency-caption-report"/>
      </w:pPr>
      <w:r w:rsidRPr="00C60277">
        <w:t xml:space="preserve">Chart </w:t>
      </w:r>
      <w:r w:rsidRPr="00C60277">
        <w:rPr>
          <w:b w:val="0"/>
        </w:rPr>
        <w:fldChar w:fldCharType="begin"/>
      </w:r>
      <w:r w:rsidRPr="00C60277">
        <w:instrText xml:space="preserve"> SEQ Chart \* ARABIC </w:instrText>
      </w:r>
      <w:r w:rsidRPr="00C60277">
        <w:rPr>
          <w:b w:val="0"/>
        </w:rPr>
        <w:fldChar w:fldCharType="separate"/>
      </w:r>
      <w:r w:rsidR="00A466BF" w:rsidRPr="009418C6">
        <w:t>109</w:t>
      </w:r>
      <w:r w:rsidRPr="00C60277">
        <w:rPr>
          <w:b w:val="0"/>
        </w:rPr>
        <w:fldChar w:fldCharType="end"/>
      </w:r>
      <w:r w:rsidR="004F05ED" w:rsidRPr="00C60277">
        <w:t>. Indicator 2B.3 The enrolment rate of children/learners with an official decision of SEN in separate, non-inclusive groups/classes within mainstream education (%), ISCED 02 total</w:t>
      </w:r>
    </w:p>
    <w:p w14:paraId="283D6BCE" w14:textId="7FE3206D" w:rsidR="004F05ED" w:rsidRPr="009418C6" w:rsidRDefault="009864A4" w:rsidP="004C3E8E">
      <w:pPr>
        <w:keepNext/>
        <w:jc w:val="center"/>
        <w:rPr>
          <w:lang w:val="en-GB"/>
        </w:rPr>
      </w:pPr>
      <w:r w:rsidRPr="009418C6">
        <w:rPr>
          <w:noProof/>
          <w:lang w:val="en-GB"/>
        </w:rPr>
        <w:drawing>
          <wp:inline distT="0" distB="0" distL="0" distR="0" wp14:anchorId="475FF19B" wp14:editId="27EAAB9C">
            <wp:extent cx="4631266" cy="5594350"/>
            <wp:effectExtent l="0" t="0" r="17145" b="6350"/>
            <wp:docPr id="690042096" name="Chart 690042096">
              <a:extLst xmlns:a="http://schemas.openxmlformats.org/drawingml/2006/main">
                <a:ext uri="{FF2B5EF4-FFF2-40B4-BE49-F238E27FC236}">
                  <a16:creationId xmlns:a16="http://schemas.microsoft.com/office/drawing/2014/main" id="{DD457D08-3ED4-F841-9F25-7FA27E31606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575D9068" w14:textId="1D299BBF" w:rsidR="004F05ED" w:rsidRPr="00C60277" w:rsidRDefault="004F05ED"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110</w:t>
      </w:r>
      <w:r w:rsidRPr="00C60277">
        <w:fldChar w:fldCharType="end"/>
      </w:r>
      <w:r w:rsidRPr="00C60277">
        <w:t>. Indicator 2B.3 The enrolment rate of children/learners with an official decision of SEN in separate, non-inclusive groups/classes within mainstream education (%)</w:t>
      </w:r>
      <w:r w:rsidR="00D02519" w:rsidRPr="00C60277">
        <w:t>, ISCED 1+2 boys and ISCED 1+2 girls</w:t>
      </w:r>
    </w:p>
    <w:p w14:paraId="2D347483" w14:textId="23CDFD62" w:rsidR="00C15D42" w:rsidRPr="00C60277" w:rsidRDefault="009864A4" w:rsidP="0047313B">
      <w:pPr>
        <w:keepNext/>
        <w:jc w:val="center"/>
        <w:rPr>
          <w:lang w:val="en-GB"/>
        </w:rPr>
      </w:pPr>
      <w:r w:rsidRPr="009418C6">
        <w:rPr>
          <w:noProof/>
          <w:lang w:val="en-GB"/>
        </w:rPr>
        <w:drawing>
          <wp:inline distT="0" distB="0" distL="0" distR="0" wp14:anchorId="307E4EB3" wp14:editId="47A07A01">
            <wp:extent cx="4639310" cy="3793067"/>
            <wp:effectExtent l="0" t="0" r="8890" b="17145"/>
            <wp:docPr id="690042101" name="Chart 690042101">
              <a:extLst xmlns:a="http://schemas.openxmlformats.org/drawingml/2006/main">
                <a:ext uri="{FF2B5EF4-FFF2-40B4-BE49-F238E27FC236}">
                  <a16:creationId xmlns:a16="http://schemas.microsoft.com/office/drawing/2014/main" id="{B14ED49C-882C-8844-9AF9-D37C3DCA5C7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A6BC2B6" w14:textId="1053FA49" w:rsidR="00114262" w:rsidRPr="00C60277" w:rsidRDefault="00C15D42" w:rsidP="00014188">
      <w:pPr>
        <w:pStyle w:val="Agency-caption-report"/>
      </w:pPr>
      <w:r w:rsidRPr="00C60277">
        <w:t xml:space="preserve">Chart </w:t>
      </w:r>
      <w:r w:rsidRPr="00C60277">
        <w:rPr>
          <w:b w:val="0"/>
        </w:rPr>
        <w:fldChar w:fldCharType="begin"/>
      </w:r>
      <w:r w:rsidRPr="00C60277">
        <w:instrText xml:space="preserve"> SEQ Chart \* ARABIC </w:instrText>
      </w:r>
      <w:r w:rsidRPr="00C60277">
        <w:rPr>
          <w:b w:val="0"/>
        </w:rPr>
        <w:fldChar w:fldCharType="separate"/>
      </w:r>
      <w:r w:rsidR="00A466BF" w:rsidRPr="009418C6">
        <w:t>111</w:t>
      </w:r>
      <w:r w:rsidRPr="00C60277">
        <w:rPr>
          <w:b w:val="0"/>
        </w:rPr>
        <w:fldChar w:fldCharType="end"/>
      </w:r>
      <w:r w:rsidRPr="00C60277">
        <w:t>. Indicator 2B.3 The enrolment rate of children/learners with an official decision of SEN in separate, non-inclusive groups/classes within mainstream education (%)</w:t>
      </w:r>
      <w:r w:rsidR="00181BBF" w:rsidRPr="00C60277">
        <w:t>, ISCED 1+2 total</w:t>
      </w:r>
    </w:p>
    <w:p w14:paraId="58BE9545" w14:textId="7DA4B62F" w:rsidR="00A6429F" w:rsidRPr="009418C6" w:rsidRDefault="009864A4" w:rsidP="0047313B">
      <w:pPr>
        <w:keepNext/>
        <w:jc w:val="center"/>
        <w:rPr>
          <w:lang w:val="en-GB"/>
        </w:rPr>
      </w:pPr>
      <w:r w:rsidRPr="009418C6">
        <w:rPr>
          <w:noProof/>
          <w:lang w:val="en-GB"/>
        </w:rPr>
        <w:drawing>
          <wp:inline distT="0" distB="0" distL="0" distR="0" wp14:anchorId="32EE30B2" wp14:editId="5DF34300">
            <wp:extent cx="4613910" cy="3530600"/>
            <wp:effectExtent l="0" t="0" r="8890" b="12700"/>
            <wp:docPr id="690042098" name="Chart 690042098">
              <a:extLst xmlns:a="http://schemas.openxmlformats.org/drawingml/2006/main">
                <a:ext uri="{FF2B5EF4-FFF2-40B4-BE49-F238E27FC236}">
                  <a16:creationId xmlns:a16="http://schemas.microsoft.com/office/drawing/2014/main" id="{0725CFEA-89D7-2848-AF1F-ED217AFFEB8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22715847" w14:textId="2D8CEB00" w:rsidR="00A6429F" w:rsidRPr="00C60277" w:rsidRDefault="00A6429F"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112</w:t>
      </w:r>
      <w:r w:rsidRPr="00C60277">
        <w:fldChar w:fldCharType="end"/>
      </w:r>
      <w:r w:rsidRPr="00C60277">
        <w:t>. Indicator 2B.3 The enrolment rate of children/learners with an official decision of SEN in separate, non-inclusive groups/classes within mainstream education (%), ISCED 3 boys and ISCED 3 girls</w:t>
      </w:r>
    </w:p>
    <w:p w14:paraId="52D9D220" w14:textId="2F8201FB" w:rsidR="00A6429F" w:rsidRPr="00C60277" w:rsidRDefault="009864A4" w:rsidP="00FB4DE7">
      <w:pPr>
        <w:keepNext/>
        <w:jc w:val="center"/>
        <w:rPr>
          <w:lang w:val="en-GB"/>
        </w:rPr>
      </w:pPr>
      <w:r w:rsidRPr="009418C6">
        <w:rPr>
          <w:noProof/>
          <w:lang w:val="en-GB"/>
        </w:rPr>
        <w:drawing>
          <wp:inline distT="0" distB="0" distL="0" distR="0" wp14:anchorId="2992C14B" wp14:editId="6B182F32">
            <wp:extent cx="4613910" cy="2489703"/>
            <wp:effectExtent l="0" t="0" r="8890" b="12700"/>
            <wp:docPr id="690042100" name="Chart 690042100">
              <a:extLst xmlns:a="http://schemas.openxmlformats.org/drawingml/2006/main">
                <a:ext uri="{FF2B5EF4-FFF2-40B4-BE49-F238E27FC236}">
                  <a16:creationId xmlns:a16="http://schemas.microsoft.com/office/drawing/2014/main" id="{09D6DE74-E7C5-384C-BE44-1388BC412EB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4CDFE7E0" w14:textId="1C6A25B4" w:rsidR="00114262" w:rsidRPr="00C60277" w:rsidRDefault="00A6429F"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113</w:t>
      </w:r>
      <w:r w:rsidRPr="00C60277">
        <w:fldChar w:fldCharType="end"/>
      </w:r>
      <w:r w:rsidRPr="00C60277">
        <w:t>. Indicator 2B.3 The enrolment rate of children/learners with an official decision of SEN in separate, non-inclusive groups/classes within mainstream education (%)</w:t>
      </w:r>
      <w:r w:rsidR="00CE2056" w:rsidRPr="00C60277">
        <w:t>, ISCED 3 total</w:t>
      </w:r>
    </w:p>
    <w:p w14:paraId="5BA6627E" w14:textId="4319B920" w:rsidR="007029C5" w:rsidRPr="00C60277" w:rsidRDefault="007029C5" w:rsidP="009418C6">
      <w:pPr>
        <w:pStyle w:val="Agency-body-text-report"/>
        <w:rPr>
          <w:sz w:val="22"/>
          <w:szCs w:val="18"/>
        </w:rPr>
      </w:pPr>
      <w:r w:rsidRPr="00C60277">
        <w:br w:type="page"/>
      </w:r>
    </w:p>
    <w:p w14:paraId="2B64A421" w14:textId="43F002DE" w:rsidR="003F2CFA" w:rsidRPr="00C60277" w:rsidRDefault="35FF24E3" w:rsidP="00014188">
      <w:pPr>
        <w:pStyle w:val="Agency-heading-3-report"/>
      </w:pPr>
      <w:bookmarkStart w:id="50" w:name="_Toc119416365"/>
      <w:r w:rsidRPr="00C60277">
        <w:t>Indicator 2B.4 The share of children/learners with an official decision of SEN who are educated outside of mainstream education (%)</w:t>
      </w:r>
      <w:bookmarkEnd w:id="50"/>
    </w:p>
    <w:p w14:paraId="17240A64" w14:textId="48347BF4" w:rsidR="00D226D7" w:rsidRPr="00C60277" w:rsidRDefault="63EC0D99" w:rsidP="00014188">
      <w:pPr>
        <w:pStyle w:val="Agency-body-text-report"/>
      </w:pPr>
      <w:r w:rsidRPr="00C60277">
        <w:t xml:space="preserve">The data shows the share of </w:t>
      </w:r>
      <w:r w:rsidR="2C2EDC85" w:rsidRPr="00C60277">
        <w:t>children/learners with an official decision of SEN</w:t>
      </w:r>
      <w:r w:rsidRPr="00C60277">
        <w:t xml:space="preserve"> who are educated outside of mainstream education,</w:t>
      </w:r>
      <w:r w:rsidRPr="009418C6">
        <w:t xml:space="preserve"> based on the overall population of learners with an official decision of SEN.</w:t>
      </w:r>
    </w:p>
    <w:p w14:paraId="42928574" w14:textId="77777777" w:rsidR="00D226D7" w:rsidRPr="00C60277" w:rsidRDefault="63EC0D99" w:rsidP="00014188">
      <w:pPr>
        <w:pStyle w:val="Agency-body-text-report"/>
      </w:pPr>
      <w:r w:rsidRPr="00C60277">
        <w:t xml:space="preserve">Those </w:t>
      </w:r>
      <w:r w:rsidR="2C2EDC85" w:rsidRPr="00C60277">
        <w:t>children/learners with an official decision of SEN</w:t>
      </w:r>
      <w:r w:rsidRPr="00C60277">
        <w:t xml:space="preserve"> who are not in mainstream education are educated in fully separate special schools, non-formal education run by health or social services, etc., home-schooled, or are out-of-school children/learners.</w:t>
      </w:r>
    </w:p>
    <w:p w14:paraId="7512FFFE" w14:textId="1777B25B" w:rsidR="00BB5ED9" w:rsidRPr="00C60277" w:rsidRDefault="00D226D7" w:rsidP="00014188">
      <w:pPr>
        <w:pStyle w:val="Agency-body-text-report"/>
        <w:keepNext/>
      </w:pPr>
      <w:r w:rsidRPr="00C60277">
        <w:t>This indicator has been calculated as follows:</w:t>
      </w:r>
    </w:p>
    <w:p w14:paraId="0395220E" w14:textId="01108EFC" w:rsidR="007029C5" w:rsidRPr="00C60277" w:rsidRDefault="000B2756" w:rsidP="00014188">
      <w:pPr>
        <w:pStyle w:val="Agency-body-text-report"/>
        <w:spacing w:before="360" w:after="360"/>
        <w:jc w:val="center"/>
      </w:pPr>
      <w:r w:rsidRPr="00416CBC">
        <w:rPr>
          <w:noProof/>
        </w:rPr>
        <mc:AlternateContent>
          <mc:Choice Requires="wps">
            <w:drawing>
              <wp:anchor distT="0" distB="0" distL="114300" distR="114300" simplePos="0" relativeHeight="251658348" behindDoc="0" locked="0" layoutInCell="1" allowOverlap="1" wp14:anchorId="5F4CC438" wp14:editId="67ACACB6">
                <wp:simplePos x="0" y="0"/>
                <wp:positionH relativeFrom="column">
                  <wp:posOffset>755983</wp:posOffset>
                </wp:positionH>
                <wp:positionV relativeFrom="paragraph">
                  <wp:posOffset>246692</wp:posOffset>
                </wp:positionV>
                <wp:extent cx="3260361" cy="651510"/>
                <wp:effectExtent l="0" t="0" r="0" b="0"/>
                <wp:wrapNone/>
                <wp:docPr id="1666648272" name="Text Box 1666648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60361" cy="651510"/>
                        </a:xfrm>
                        <a:prstGeom prst="rect">
                          <a:avLst/>
                        </a:prstGeom>
                        <a:noFill/>
                        <a:ln w="6350">
                          <a:noFill/>
                        </a:ln>
                      </wps:spPr>
                      <wps:txbx>
                        <w:txbxContent>
                          <w:p w14:paraId="4F24673D" w14:textId="28E7A6F1"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52A60">
                              <w:rPr>
                                <w:rFonts w:ascii="Calibri" w:hAnsi="Calibri"/>
                                <w:b/>
                                <w:bCs/>
                                <w:color w:val="002060"/>
                              </w:rPr>
                              <w:t>number of children/learners with an official decision of SEN educated outside of mainstream (pre</w:t>
                            </w:r>
                            <w:r w:rsidR="000B2756">
                              <w:rPr>
                                <w:rFonts w:ascii="Calibri" w:hAnsi="Calibri"/>
                                <w:b/>
                                <w:bCs/>
                                <w:color w:val="002060"/>
                              </w:rPr>
                              <w:t>-</w:t>
                            </w:r>
                            <w:r w:rsidR="000B2756" w:rsidRPr="00A52A60">
                              <w:rPr>
                                <w:rFonts w:ascii="Calibri" w:hAnsi="Calibri"/>
                                <w:b/>
                                <w:bCs/>
                                <w:color w:val="002060"/>
                              </w:rPr>
                              <w:t>)</w:t>
                            </w:r>
                            <w:r w:rsidRPr="00A52A60">
                              <w:rPr>
                                <w:rFonts w:ascii="Calibri" w:hAnsi="Calibri"/>
                                <w:b/>
                                <w:bCs/>
                                <w:color w:val="002060"/>
                              </w:rPr>
                              <w:t>schools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7C27BC51">
              <v:shape id="Text Box 1666648272" style="position:absolute;left:0;text-align:left;margin-left:59.55pt;margin-top:19.4pt;width:256.7pt;height:51.3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11"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" w14:anchorId="5F4CC438">
                <v:textbox>
                  <w:txbxContent>
                    <w:p w:rsidRPr="00B324D2" w:rsidR="00AB6981" w:rsidP="00AB6981" w:rsidRDefault="00AB6981" w14:paraId="6AA6F4B1" w14:textId="28E7A6F1">
                      <w:pPr>
                        <w:rPr>
                          <w:rFonts w:ascii="Calibri" w:hAnsi="Calibri"/>
                          <w:b/>
                          <w:bCs/>
                          <w:color w:val="002060"/>
                        </w:rPr>
                      </w:pPr>
                      <w:r w:rsidRPr="00BD6E8E">
                        <w:rPr>
                          <w:rFonts w:ascii="Calibri" w:hAnsi="Calibri"/>
                          <w:b/>
                          <w:bCs/>
                          <w:color w:val="002060"/>
                        </w:rPr>
                        <w:t xml:space="preserve">The </w:t>
                      </w:r>
                      <w:r w:rsidRPr="00A52A60">
                        <w:rPr>
                          <w:rFonts w:ascii="Calibri" w:hAnsi="Calibri"/>
                          <w:b/>
                          <w:bCs/>
                          <w:color w:val="002060"/>
                        </w:rPr>
                        <w:t>number of children/learners with an official decision of SEN educated outside of mainstream (pre</w:t>
                      </w:r>
                      <w:r w:rsidR="000B2756">
                        <w:rPr>
                          <w:rFonts w:ascii="Calibri" w:hAnsi="Calibri"/>
                          <w:b/>
                          <w:bCs/>
                          <w:color w:val="002060"/>
                        </w:rPr>
                        <w:t>-</w:t>
                      </w:r>
                      <w:r w:rsidRPr="00A52A60" w:rsidR="000B2756">
                        <w:rPr>
                          <w:rFonts w:ascii="Calibri" w:hAnsi="Calibri"/>
                          <w:b/>
                          <w:bCs/>
                          <w:color w:val="002060"/>
                        </w:rPr>
                        <w:t>)</w:t>
                      </w:r>
                      <w:r w:rsidRPr="00A52A60">
                        <w:rPr>
                          <w:rFonts w:ascii="Calibri" w:hAnsi="Calibri"/>
                          <w:b/>
                          <w:bCs/>
                          <w:color w:val="002060"/>
                        </w:rPr>
                        <w:t>schools (Q2.4)</w:t>
                      </w:r>
                    </w:p>
                  </w:txbxContent>
                </v:textbox>
              </v:shape>
            </w:pict>
          </mc:Fallback>
        </mc:AlternateContent>
      </w:r>
      <w:r w:rsidR="00941525" w:rsidRPr="00416CBC">
        <w:rPr>
          <w:noProof/>
        </w:rPr>
        <mc:AlternateContent>
          <mc:Choice Requires="wps">
            <w:drawing>
              <wp:anchor distT="0" distB="0" distL="114300" distR="114300" simplePos="0" relativeHeight="251658350" behindDoc="0" locked="0" layoutInCell="1" allowOverlap="1" wp14:anchorId="78A633ED" wp14:editId="5F637546">
                <wp:simplePos x="0" y="0"/>
                <wp:positionH relativeFrom="column">
                  <wp:posOffset>4335800</wp:posOffset>
                </wp:positionH>
                <wp:positionV relativeFrom="paragraph">
                  <wp:posOffset>850500</wp:posOffset>
                </wp:positionV>
                <wp:extent cx="638810" cy="394335"/>
                <wp:effectExtent l="0" t="0" r="0" b="0"/>
                <wp:wrapNone/>
                <wp:docPr id="1666648274" name="Text Box 1666648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1238985B"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37859DB5">
              <v:shape id="Text Box 1666648274" style="position:absolute;left:0;text-align:left;margin-left:341.4pt;margin-top:66.95pt;width:50.3pt;height:31.0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12"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" w14:anchorId="78A633ED">
                <v:textbox>
                  <w:txbxContent>
                    <w:p w:rsidRPr="00B324D2" w:rsidR="00AB6981" w:rsidP="00AB6981" w:rsidRDefault="00AB6981" w14:paraId="58D32C05"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00941525" w:rsidRPr="00416CBC">
        <w:rPr>
          <w:noProof/>
        </w:rPr>
        <mc:AlternateContent>
          <mc:Choice Requires="wps">
            <w:drawing>
              <wp:anchor distT="0" distB="0" distL="114300" distR="114300" simplePos="0" relativeHeight="251658349" behindDoc="0" locked="0" layoutInCell="1" allowOverlap="1" wp14:anchorId="58211968" wp14:editId="789C25FC">
                <wp:simplePos x="0" y="0"/>
                <wp:positionH relativeFrom="column">
                  <wp:posOffset>756285</wp:posOffset>
                </wp:positionH>
                <wp:positionV relativeFrom="paragraph">
                  <wp:posOffset>1129665</wp:posOffset>
                </wp:positionV>
                <wp:extent cx="3792220" cy="681990"/>
                <wp:effectExtent l="0" t="0" r="0" b="0"/>
                <wp:wrapNone/>
                <wp:docPr id="1666648273" name="Text Box 1666648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42996806"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60DFAE8C">
              <v:shape id="Text Box 1666648273" style="position:absolute;left:0;text-align:left;margin-left:59.55pt;margin-top:88.95pt;width:298.6pt;height:53.7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13"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" w14:anchorId="58211968">
                <v:textbox>
                  <w:txbxContent>
                    <w:p w:rsidRPr="00B324D2" w:rsidR="00AB6981" w:rsidP="00AB6981" w:rsidRDefault="00AB6981" w14:paraId="1B9AA7EC" w14:textId="7777777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00941525" w:rsidRPr="00416CBC">
        <w:rPr>
          <w:noProof/>
        </w:rPr>
        <mc:AlternateContent>
          <mc:Choice Requires="wps">
            <w:drawing>
              <wp:anchor distT="0" distB="0" distL="114300" distR="114300" simplePos="0" relativeHeight="251658347" behindDoc="0" locked="0" layoutInCell="1" allowOverlap="1" wp14:anchorId="5D5435F6" wp14:editId="40AEABCC">
                <wp:simplePos x="0" y="0"/>
                <wp:positionH relativeFrom="column">
                  <wp:posOffset>840105</wp:posOffset>
                </wp:positionH>
                <wp:positionV relativeFrom="paragraph">
                  <wp:posOffset>1010500</wp:posOffset>
                </wp:positionV>
                <wp:extent cx="3447415" cy="0"/>
                <wp:effectExtent l="0" t="12700" r="19685" b="12700"/>
                <wp:wrapNone/>
                <wp:docPr id="1666648271" name="Straight Connector 1666648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447415"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3A2AC264">
              <v:line id="Straight Connector 1666648271" style="position:absolute;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6.15pt,79.55pt" to="337.6pt,79.55pt" w14:anchorId="65C6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"/>
            </w:pict>
          </mc:Fallback>
        </mc:AlternateContent>
      </w:r>
      <w:r w:rsidR="007029C5" w:rsidRPr="00416CBC">
        <w:rPr>
          <w:noProof/>
        </w:rPr>
        <mc:AlternateContent>
          <mc:Choice Requires="wps">
            <w:drawing>
              <wp:inline distT="0" distB="0" distL="0" distR="0" wp14:anchorId="1748F0C0" wp14:editId="6767F5D5">
                <wp:extent cx="4405515" cy="1514006"/>
                <wp:effectExtent l="12700" t="12700" r="14605" b="10160"/>
                <wp:docPr id="37" name="Rounded Rectangle 37" descr="The number of children/learners with an official decision of SEN educated outside of mainstream (pre-)schools (Q2.4)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4055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126A1386">
              <v:roundrect id="Rounded Rectangle 37" style="width:346.9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outside of mainstream (pre-)schools (Q2.4) divided by The actual population of children/learners with an official decision of SEN (Q2.1) multiplied by 100" o:spid="_x0000_s1026" filled="f" strokecolor="#ffc000" strokeweight="1.5pt" arcsize="10923f" w14:anchorId="726F2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">
                <w10:anchorlock/>
              </v:roundrect>
            </w:pict>
          </mc:Fallback>
        </mc:AlternateContent>
      </w:r>
    </w:p>
    <w:p w14:paraId="2A007377" w14:textId="7B2BFCFD" w:rsidR="000E1965" w:rsidRPr="00C60277" w:rsidRDefault="4B6422E7" w:rsidP="00C1C1F1">
      <w:pPr>
        <w:pStyle w:val="Agency-body-text-report"/>
      </w:pPr>
      <w:r w:rsidRPr="00C60277">
        <w:t xml:space="preserve">Data on pre-primary (ISCED 02) level is available from </w:t>
      </w:r>
      <w:r w:rsidR="7C9A81BC" w:rsidRPr="00C60277">
        <w:t>12</w:t>
      </w:r>
      <w:r w:rsidRPr="00C60277">
        <w:t xml:space="preserve"> countries. Across the </w:t>
      </w:r>
      <w:r w:rsidR="240A27E8" w:rsidRPr="00C60277">
        <w:t>12</w:t>
      </w:r>
      <w:r w:rsidRPr="00C60277">
        <w:t xml:space="preserve"> countries, the share of </w:t>
      </w:r>
      <w:r w:rsidR="3B1D6E9F" w:rsidRPr="00C60277">
        <w:t>children/learners with an official decision of SEN</w:t>
      </w:r>
      <w:r w:rsidRPr="00C60277">
        <w:t xml:space="preserve"> who are educated outside of mainstream education ranges from </w:t>
      </w:r>
      <w:r w:rsidR="175C778B" w:rsidRPr="00C60277">
        <w:t>0.46</w:t>
      </w:r>
      <w:r w:rsidRPr="00C60277">
        <w:t xml:space="preserve">% to </w:t>
      </w:r>
      <w:r w:rsidR="2A64F089" w:rsidRPr="00C60277">
        <w:t>1</w:t>
      </w:r>
      <w:r w:rsidR="4762031F" w:rsidRPr="00C60277">
        <w:t>18.49</w:t>
      </w:r>
      <w:r w:rsidRPr="00C60277">
        <w:t>%</w:t>
      </w:r>
      <w:r w:rsidR="00A86068">
        <w:t xml:space="preserve"> </w:t>
      </w:r>
      <w:r w:rsidR="00A86068">
        <w:rPr>
          <w:rStyle w:val="FootnoteReference"/>
        </w:rPr>
        <w:footnoteReference w:id="30"/>
      </w:r>
      <w:r w:rsidRPr="00C60277">
        <w:t xml:space="preserve">; the total average for the </w:t>
      </w:r>
      <w:r w:rsidR="5E6A2ED7" w:rsidRPr="00C60277">
        <w:t>12</w:t>
      </w:r>
      <w:r w:rsidRPr="00C60277">
        <w:t xml:space="preserve"> countries is </w:t>
      </w:r>
      <w:r w:rsidR="735C9A30" w:rsidRPr="00C60277">
        <w:t>1</w:t>
      </w:r>
      <w:r w:rsidR="1E7CCFD1" w:rsidRPr="00C60277">
        <w:t>8</w:t>
      </w:r>
      <w:r w:rsidR="735C9A30" w:rsidRPr="00C60277">
        <w:t>.</w:t>
      </w:r>
      <w:r w:rsidR="09A52BC6" w:rsidRPr="00C60277">
        <w:t>6</w:t>
      </w:r>
      <w:r w:rsidR="735C9A30" w:rsidRPr="00C60277">
        <w:t>%</w:t>
      </w:r>
      <w:r w:rsidRPr="00C60277">
        <w:t>.</w:t>
      </w:r>
    </w:p>
    <w:p w14:paraId="74F39C78" w14:textId="7880A7D7" w:rsidR="00BB5ED9" w:rsidRPr="00C60277" w:rsidRDefault="4B6422E7">
      <w:pPr>
        <w:pStyle w:val="Agency-body-text-report"/>
      </w:pPr>
      <w:r w:rsidRPr="00C60277">
        <w:t xml:space="preserve">Data on primary and </w:t>
      </w:r>
      <w:r w:rsidR="007314D8" w:rsidRPr="00C60277">
        <w:t>lower-secondary</w:t>
      </w:r>
      <w:r w:rsidRPr="00C60277">
        <w:t xml:space="preserve"> (ISCED 1+2) levels is available from </w:t>
      </w:r>
      <w:r w:rsidR="777BCB68" w:rsidRPr="00C60277">
        <w:t>18</w:t>
      </w:r>
      <w:r w:rsidRPr="00C60277">
        <w:t xml:space="preserve"> countries. Across the </w:t>
      </w:r>
      <w:r w:rsidR="5E179A5E" w:rsidRPr="00C60277">
        <w:t>18</w:t>
      </w:r>
      <w:r w:rsidRPr="00C60277">
        <w:t xml:space="preserve"> countries, the share of </w:t>
      </w:r>
      <w:r w:rsidR="3B1D6E9F" w:rsidRPr="00C60277">
        <w:t>children/learners with an official decision of SEN</w:t>
      </w:r>
      <w:r w:rsidRPr="00C60277">
        <w:t xml:space="preserve"> who are educated outside of mainstream education ranges from </w:t>
      </w:r>
      <w:r w:rsidR="1A2ECD7E" w:rsidRPr="00C60277">
        <w:t>2.5</w:t>
      </w:r>
      <w:r w:rsidRPr="00C60277">
        <w:t xml:space="preserve">% to </w:t>
      </w:r>
      <w:r w:rsidR="1940C287" w:rsidRPr="00C60277">
        <w:t>100</w:t>
      </w:r>
      <w:r w:rsidRPr="00C60277">
        <w:t xml:space="preserve">%; the total average for the </w:t>
      </w:r>
      <w:r w:rsidR="79265082" w:rsidRPr="00C60277">
        <w:t>18</w:t>
      </w:r>
      <w:r w:rsidRPr="00C60277">
        <w:t xml:space="preserve"> countries is </w:t>
      </w:r>
      <w:r w:rsidR="75D4699F" w:rsidRPr="00C60277">
        <w:t>33.47%</w:t>
      </w:r>
      <w:r w:rsidRPr="00C60277">
        <w:t>.</w:t>
      </w:r>
    </w:p>
    <w:p w14:paraId="40C6A8B2" w14:textId="5096E09C" w:rsidR="00BB5ED9" w:rsidRPr="00C60277" w:rsidRDefault="4B6422E7">
      <w:pPr>
        <w:pStyle w:val="Agency-body-text-report"/>
      </w:pPr>
      <w:r w:rsidRPr="00C60277">
        <w:t xml:space="preserve">Data on upper-secondary (ISCED 3) level is available from </w:t>
      </w:r>
      <w:r w:rsidR="6AC0A661" w:rsidRPr="00C60277">
        <w:t>1</w:t>
      </w:r>
      <w:r w:rsidR="00FF3439" w:rsidRPr="00C60277">
        <w:t>1</w:t>
      </w:r>
      <w:r w:rsidRPr="00C60277">
        <w:t xml:space="preserve"> countries. Across the </w:t>
      </w:r>
      <w:r w:rsidR="3AC70A19" w:rsidRPr="00C60277">
        <w:t>1</w:t>
      </w:r>
      <w:r w:rsidR="00FF3439" w:rsidRPr="00C60277">
        <w:t>1</w:t>
      </w:r>
      <w:r w:rsidRPr="00C60277">
        <w:t xml:space="preserve"> countries, the share of </w:t>
      </w:r>
      <w:r w:rsidR="3B1D6E9F" w:rsidRPr="00C60277">
        <w:t>children/learners with an official decision of SEN</w:t>
      </w:r>
      <w:r w:rsidRPr="00C60277">
        <w:t xml:space="preserve"> who are educated outside of mainstream education ranges from </w:t>
      </w:r>
      <w:r w:rsidR="3A21DE49" w:rsidRPr="00C60277">
        <w:t>3.36</w:t>
      </w:r>
      <w:r w:rsidRPr="00C60277">
        <w:t xml:space="preserve">% to </w:t>
      </w:r>
      <w:r w:rsidR="4415FC10" w:rsidRPr="00C60277">
        <w:t>98.51</w:t>
      </w:r>
      <w:r w:rsidRPr="00C60277">
        <w:t xml:space="preserve">%; the total average for the </w:t>
      </w:r>
      <w:r w:rsidR="05A2238C" w:rsidRPr="00C60277">
        <w:t>1</w:t>
      </w:r>
      <w:r w:rsidR="00FF3439" w:rsidRPr="00C60277">
        <w:t>1</w:t>
      </w:r>
      <w:r w:rsidR="002D6964" w:rsidRPr="00C60277">
        <w:t xml:space="preserve"> </w:t>
      </w:r>
      <w:r w:rsidRPr="00C60277">
        <w:t xml:space="preserve">countries is </w:t>
      </w:r>
      <w:r w:rsidR="002D6964" w:rsidRPr="00C60277">
        <w:t>33</w:t>
      </w:r>
      <w:r w:rsidR="3E66BCDA" w:rsidRPr="00C60277">
        <w:t>.</w:t>
      </w:r>
      <w:r w:rsidR="002D6964" w:rsidRPr="00C60277">
        <w:t>69</w:t>
      </w:r>
      <w:r w:rsidR="3E66BCDA" w:rsidRPr="00C60277">
        <w:t>%</w:t>
      </w:r>
      <w:r w:rsidRPr="00C60277">
        <w:t>.</w:t>
      </w:r>
    </w:p>
    <w:p w14:paraId="5B8F65E8" w14:textId="4733A334" w:rsidR="00847A5B" w:rsidRPr="00C60277" w:rsidRDefault="00847A5B" w:rsidP="00014188">
      <w:pPr>
        <w:pStyle w:val="Agency-caption-report"/>
        <w:keepNext/>
      </w:pPr>
      <w:bookmarkStart w:id="51" w:name="Table26"/>
      <w:r w:rsidRPr="00C60277">
        <w:t xml:space="preserve">Table </w:t>
      </w:r>
      <w:r w:rsidRPr="00C60277">
        <w:fldChar w:fldCharType="begin"/>
      </w:r>
      <w:r w:rsidRPr="00C60277">
        <w:instrText xml:space="preserve"> SEQ Table \* ARABIC </w:instrText>
      </w:r>
      <w:r w:rsidRPr="00C60277">
        <w:fldChar w:fldCharType="separate"/>
      </w:r>
      <w:r w:rsidR="006E6395" w:rsidRPr="009418C6">
        <w:t>26</w:t>
      </w:r>
      <w:r w:rsidRPr="00C60277">
        <w:fldChar w:fldCharType="end"/>
      </w:r>
      <w:r w:rsidRPr="00C60277">
        <w:t>. Indicator 2B.4 The share of children/learners with an official decision of SEN who are educated outside of mainstream education (%)</w:t>
      </w:r>
    </w:p>
    <w:tbl>
      <w:tblPr>
        <w:tblW w:w="0" w:type="auto"/>
        <w:tblCellMar>
          <w:left w:w="70" w:type="dxa"/>
          <w:right w:w="70" w:type="dxa"/>
        </w:tblCellMar>
        <w:tblLook w:val="04A0" w:firstRow="1" w:lastRow="0" w:firstColumn="1" w:lastColumn="0" w:noHBand="0" w:noVBand="1"/>
      </w:tblPr>
      <w:tblGrid>
        <w:gridCol w:w="1567"/>
        <w:gridCol w:w="808"/>
        <w:gridCol w:w="805"/>
        <w:gridCol w:w="886"/>
        <w:gridCol w:w="829"/>
        <w:gridCol w:w="825"/>
        <w:gridCol w:w="835"/>
        <w:gridCol w:w="787"/>
        <w:gridCol w:w="784"/>
        <w:gridCol w:w="794"/>
      </w:tblGrid>
      <w:tr w:rsidR="009352BF" w:rsidRPr="00022CED" w14:paraId="3B378BD6"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51"/>
          <w:p w14:paraId="065194FB" w14:textId="77777777" w:rsidR="003F2CFA" w:rsidRPr="00C60277" w:rsidRDefault="0227280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2CD16FC"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0F7850F"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2B85D2F" w14:textId="77777777" w:rsidR="003F2CFA" w:rsidRPr="00C60277" w:rsidRDefault="0227280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5DB7830" w14:textId="77777777" w:rsidR="003F2CFA" w:rsidRPr="00C60277" w:rsidRDefault="0227280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F9EB868" w14:textId="77777777" w:rsidR="003F2CFA" w:rsidRPr="00C60277" w:rsidRDefault="0227280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7155F00" w14:textId="77777777" w:rsidR="003F2CFA" w:rsidRPr="00C60277" w:rsidRDefault="0227280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9EA4828"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BDF197A"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8E102DD"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114262" w:rsidRPr="00022CED" w14:paraId="39FF23D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5CFC6962"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0" w:type="auto"/>
            <w:tcBorders>
              <w:top w:val="nil"/>
              <w:left w:val="nil"/>
              <w:bottom w:val="single" w:sz="4" w:space="0" w:color="auto"/>
              <w:right w:val="single" w:sz="4" w:space="0" w:color="auto"/>
            </w:tcBorders>
            <w:shd w:val="clear" w:color="auto" w:fill="auto"/>
          </w:tcPr>
          <w:p w14:paraId="5A63A9DE" w14:textId="1324E1AF"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3C789E9D" w14:textId="5F58D311"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A69B543" w14:textId="194501FC"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45BCF70" w14:textId="54C6CF83"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0" w:type="auto"/>
            <w:tcBorders>
              <w:top w:val="nil"/>
              <w:left w:val="nil"/>
              <w:bottom w:val="single" w:sz="4" w:space="0" w:color="auto"/>
              <w:right w:val="single" w:sz="4" w:space="0" w:color="auto"/>
            </w:tcBorders>
            <w:shd w:val="clear" w:color="auto" w:fill="auto"/>
          </w:tcPr>
          <w:p w14:paraId="1131DE85" w14:textId="138CDBCE"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0" w:type="auto"/>
            <w:tcBorders>
              <w:top w:val="nil"/>
              <w:left w:val="nil"/>
              <w:bottom w:val="single" w:sz="4" w:space="0" w:color="auto"/>
              <w:right w:val="single" w:sz="4" w:space="0" w:color="auto"/>
            </w:tcBorders>
            <w:shd w:val="clear" w:color="auto" w:fill="auto"/>
          </w:tcPr>
          <w:p w14:paraId="41325E32" w14:textId="2D501234"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87</w:t>
            </w:r>
          </w:p>
        </w:tc>
        <w:tc>
          <w:tcPr>
            <w:tcW w:w="0" w:type="auto"/>
            <w:tcBorders>
              <w:top w:val="nil"/>
              <w:left w:val="nil"/>
              <w:bottom w:val="single" w:sz="4" w:space="0" w:color="auto"/>
              <w:right w:val="single" w:sz="4" w:space="0" w:color="auto"/>
            </w:tcBorders>
            <w:shd w:val="clear" w:color="auto" w:fill="auto"/>
          </w:tcPr>
          <w:p w14:paraId="445481C0" w14:textId="1D79B807"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0" w:type="auto"/>
            <w:tcBorders>
              <w:top w:val="nil"/>
              <w:left w:val="nil"/>
              <w:bottom w:val="single" w:sz="4" w:space="0" w:color="auto"/>
              <w:right w:val="single" w:sz="4" w:space="0" w:color="auto"/>
            </w:tcBorders>
            <w:shd w:val="clear" w:color="auto" w:fill="auto"/>
          </w:tcPr>
          <w:p w14:paraId="79027791" w14:textId="44433A7D"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tcPr>
          <w:p w14:paraId="6EB1E731" w14:textId="23907339"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r>
      <w:tr w:rsidR="00114262" w:rsidRPr="00022CED" w14:paraId="1B01BA8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C0E84EA" w14:textId="7C6FFC2C" w:rsidR="003F2CFA" w:rsidRPr="00C60277" w:rsidRDefault="0227280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D1528B"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hideMark/>
          </w:tcPr>
          <w:p w14:paraId="240DB304" w14:textId="7739AEC7"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74</w:t>
            </w:r>
          </w:p>
        </w:tc>
        <w:tc>
          <w:tcPr>
            <w:tcW w:w="0" w:type="auto"/>
            <w:tcBorders>
              <w:top w:val="nil"/>
              <w:left w:val="nil"/>
              <w:bottom w:val="single" w:sz="4" w:space="0" w:color="auto"/>
              <w:right w:val="single" w:sz="4" w:space="0" w:color="auto"/>
            </w:tcBorders>
            <w:shd w:val="clear" w:color="auto" w:fill="auto"/>
            <w:hideMark/>
          </w:tcPr>
          <w:p w14:paraId="3C996829" w14:textId="57BF4BB6"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0" w:type="auto"/>
            <w:tcBorders>
              <w:top w:val="nil"/>
              <w:left w:val="nil"/>
              <w:bottom w:val="single" w:sz="4" w:space="0" w:color="auto"/>
              <w:right w:val="single" w:sz="4" w:space="0" w:color="auto"/>
            </w:tcBorders>
            <w:shd w:val="clear" w:color="auto" w:fill="auto"/>
            <w:hideMark/>
          </w:tcPr>
          <w:p w14:paraId="643DC037" w14:textId="03DE1870"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3003D739" w14:textId="3B7B6143"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0" w:type="auto"/>
            <w:tcBorders>
              <w:top w:val="nil"/>
              <w:left w:val="nil"/>
              <w:bottom w:val="single" w:sz="4" w:space="0" w:color="auto"/>
              <w:right w:val="single" w:sz="4" w:space="0" w:color="auto"/>
            </w:tcBorders>
            <w:shd w:val="clear" w:color="auto" w:fill="auto"/>
            <w:hideMark/>
          </w:tcPr>
          <w:p w14:paraId="1E6465FF" w14:textId="00D2BDBC"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99</w:t>
            </w:r>
          </w:p>
        </w:tc>
        <w:tc>
          <w:tcPr>
            <w:tcW w:w="0" w:type="auto"/>
            <w:tcBorders>
              <w:top w:val="nil"/>
              <w:left w:val="nil"/>
              <w:bottom w:val="single" w:sz="4" w:space="0" w:color="auto"/>
              <w:right w:val="single" w:sz="4" w:space="0" w:color="auto"/>
            </w:tcBorders>
            <w:shd w:val="clear" w:color="auto" w:fill="auto"/>
            <w:hideMark/>
          </w:tcPr>
          <w:p w14:paraId="0CA9BBA3" w14:textId="45B5C147"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0" w:type="auto"/>
            <w:tcBorders>
              <w:top w:val="nil"/>
              <w:left w:val="nil"/>
              <w:bottom w:val="single" w:sz="4" w:space="0" w:color="auto"/>
              <w:right w:val="single" w:sz="4" w:space="0" w:color="auto"/>
            </w:tcBorders>
            <w:shd w:val="clear" w:color="auto" w:fill="auto"/>
            <w:hideMark/>
          </w:tcPr>
          <w:p w14:paraId="66900114" w14:textId="5B03C843"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0" w:type="auto"/>
            <w:tcBorders>
              <w:top w:val="nil"/>
              <w:left w:val="nil"/>
              <w:bottom w:val="single" w:sz="4" w:space="0" w:color="auto"/>
              <w:right w:val="single" w:sz="4" w:space="0" w:color="auto"/>
            </w:tcBorders>
            <w:shd w:val="clear" w:color="auto" w:fill="auto"/>
            <w:hideMark/>
          </w:tcPr>
          <w:p w14:paraId="3D864431" w14:textId="502A5A66"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0" w:type="auto"/>
            <w:tcBorders>
              <w:top w:val="nil"/>
              <w:left w:val="nil"/>
              <w:bottom w:val="single" w:sz="4" w:space="0" w:color="auto"/>
              <w:right w:val="single" w:sz="4" w:space="0" w:color="auto"/>
            </w:tcBorders>
            <w:shd w:val="clear" w:color="auto" w:fill="auto"/>
            <w:hideMark/>
          </w:tcPr>
          <w:p w14:paraId="62F2E32A" w14:textId="00E07BEE"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r>
      <w:tr w:rsidR="00114262" w:rsidRPr="00022CED" w14:paraId="325124C7"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C5D4840"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0" w:type="auto"/>
            <w:tcBorders>
              <w:top w:val="nil"/>
              <w:left w:val="nil"/>
              <w:bottom w:val="single" w:sz="4" w:space="0" w:color="auto"/>
              <w:right w:val="single" w:sz="4" w:space="0" w:color="auto"/>
            </w:tcBorders>
            <w:shd w:val="clear" w:color="auto" w:fill="auto"/>
            <w:hideMark/>
          </w:tcPr>
          <w:p w14:paraId="11A9811D" w14:textId="6DE04D61"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ECB026A" w14:textId="5AF4202C"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D285DEC" w14:textId="5DA80B46"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0A7F02A" w14:textId="39EFAB31"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5B55565" w14:textId="74CB8E22"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899F13D" w14:textId="0E6329F5"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4C87A11" w14:textId="6D4A6CAF"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9FFADE7" w14:textId="1F4A8DA2"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0BF3496" w14:textId="445702E7"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1415CED6"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DFCA84D"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0" w:type="auto"/>
            <w:tcBorders>
              <w:top w:val="nil"/>
              <w:left w:val="nil"/>
              <w:bottom w:val="single" w:sz="4" w:space="0" w:color="auto"/>
              <w:right w:val="single" w:sz="4" w:space="0" w:color="auto"/>
            </w:tcBorders>
            <w:shd w:val="clear" w:color="auto" w:fill="auto"/>
            <w:hideMark/>
          </w:tcPr>
          <w:p w14:paraId="10D19327" w14:textId="689D9F80"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306F856" w14:textId="5F4FFDE1"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D71EBC9" w14:textId="0FE491FF"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66F511E" w14:textId="76D72249"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787B03C" w14:textId="01676DFE"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B80BA73" w14:textId="4E65217C"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47DA0A6" w14:textId="73DA4A58"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288D61A" w14:textId="29784DDB"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68A5619" w14:textId="14A21765"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2C09A2C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3AC9261" w14:textId="77777777" w:rsidR="003F2CFA" w:rsidRPr="00C60277" w:rsidRDefault="003F2CFA" w:rsidP="009418C6">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0" w:type="auto"/>
            <w:tcBorders>
              <w:top w:val="nil"/>
              <w:left w:val="nil"/>
              <w:bottom w:val="single" w:sz="4" w:space="0" w:color="auto"/>
              <w:right w:val="single" w:sz="4" w:space="0" w:color="auto"/>
            </w:tcBorders>
            <w:shd w:val="clear" w:color="auto" w:fill="auto"/>
            <w:hideMark/>
          </w:tcPr>
          <w:p w14:paraId="2E785447" w14:textId="1E442402"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945F4BE" w14:textId="4F628CB4"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BCB0BC4" w14:textId="6B19E1EC"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78F49DF" w14:textId="39F9A6A1"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F11F0F6" w14:textId="21D9BFD7"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E55FE5B" w14:textId="7C3C5CB4"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40BE5F6" w14:textId="2570FB3E"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78206C8" w14:textId="4D6E2062"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24AD63D" w14:textId="02C26EC8"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726AB36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8B56942"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0" w:type="auto"/>
            <w:tcBorders>
              <w:top w:val="nil"/>
              <w:left w:val="nil"/>
              <w:bottom w:val="single" w:sz="4" w:space="0" w:color="auto"/>
              <w:right w:val="single" w:sz="4" w:space="0" w:color="auto"/>
            </w:tcBorders>
            <w:shd w:val="clear" w:color="auto" w:fill="auto"/>
            <w:hideMark/>
          </w:tcPr>
          <w:p w14:paraId="3293C3B9" w14:textId="1424649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9C85344" w14:textId="2BD75B5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52F4759" w14:textId="12E5A88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1D0ED89" w14:textId="5B7D4F6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0" w:type="auto"/>
            <w:tcBorders>
              <w:top w:val="nil"/>
              <w:left w:val="nil"/>
              <w:bottom w:val="single" w:sz="4" w:space="0" w:color="auto"/>
              <w:right w:val="single" w:sz="4" w:space="0" w:color="auto"/>
            </w:tcBorders>
            <w:shd w:val="clear" w:color="auto" w:fill="auto"/>
            <w:hideMark/>
          </w:tcPr>
          <w:p w14:paraId="07357033" w14:textId="6247CA2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0" w:type="auto"/>
            <w:tcBorders>
              <w:top w:val="nil"/>
              <w:left w:val="nil"/>
              <w:bottom w:val="single" w:sz="4" w:space="0" w:color="auto"/>
              <w:right w:val="single" w:sz="4" w:space="0" w:color="auto"/>
            </w:tcBorders>
            <w:shd w:val="clear" w:color="auto" w:fill="auto"/>
            <w:hideMark/>
          </w:tcPr>
          <w:p w14:paraId="281DF652" w14:textId="2309608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207F7E8F" w14:textId="56890E0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626F476" w14:textId="1CF451E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F7D3BC5" w14:textId="091E9AF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3CA52B6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2726C04"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0" w:type="auto"/>
            <w:tcBorders>
              <w:top w:val="nil"/>
              <w:left w:val="nil"/>
              <w:bottom w:val="single" w:sz="4" w:space="0" w:color="auto"/>
              <w:right w:val="single" w:sz="4" w:space="0" w:color="auto"/>
            </w:tcBorders>
            <w:shd w:val="clear" w:color="auto" w:fill="auto"/>
            <w:hideMark/>
          </w:tcPr>
          <w:p w14:paraId="7AA67C0A" w14:textId="78DDE87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FF17A61" w14:textId="6598882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DF0B7A0" w14:textId="1C4A07D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6C14D8B" w14:textId="334C23C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0C88DDC" w14:textId="4FF97E0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8F70BE3" w14:textId="2ABE3C5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88FCA93" w14:textId="38D9ADB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F5B2B58" w14:textId="33040AA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79A7C73" w14:textId="383D847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570A92A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7800B21"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0" w:type="auto"/>
            <w:tcBorders>
              <w:top w:val="nil"/>
              <w:left w:val="nil"/>
              <w:bottom w:val="single" w:sz="4" w:space="0" w:color="auto"/>
              <w:right w:val="single" w:sz="4" w:space="0" w:color="auto"/>
            </w:tcBorders>
            <w:shd w:val="clear" w:color="auto" w:fill="auto"/>
            <w:hideMark/>
          </w:tcPr>
          <w:p w14:paraId="7637C79A" w14:textId="1D80760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4F15E3F" w14:textId="69C22BC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AB9881A" w14:textId="6A44564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AA738E4" w14:textId="16747AF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0" w:type="auto"/>
            <w:tcBorders>
              <w:top w:val="nil"/>
              <w:left w:val="nil"/>
              <w:bottom w:val="single" w:sz="4" w:space="0" w:color="auto"/>
              <w:right w:val="single" w:sz="4" w:space="0" w:color="auto"/>
            </w:tcBorders>
            <w:shd w:val="clear" w:color="auto" w:fill="auto"/>
            <w:hideMark/>
          </w:tcPr>
          <w:p w14:paraId="0C3E6ECE" w14:textId="7E89F95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c>
          <w:tcPr>
            <w:tcW w:w="0" w:type="auto"/>
            <w:tcBorders>
              <w:top w:val="nil"/>
              <w:left w:val="nil"/>
              <w:bottom w:val="single" w:sz="4" w:space="0" w:color="auto"/>
              <w:right w:val="single" w:sz="4" w:space="0" w:color="auto"/>
            </w:tcBorders>
            <w:shd w:val="clear" w:color="auto" w:fill="auto"/>
            <w:hideMark/>
          </w:tcPr>
          <w:p w14:paraId="522D7E7F" w14:textId="3844244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365AA7AD" w14:textId="403874B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EDF7402" w14:textId="0B62BB3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D725A99" w14:textId="0F9127D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5C3825A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6BBB2A16"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0" w:type="auto"/>
            <w:tcBorders>
              <w:top w:val="nil"/>
              <w:left w:val="nil"/>
              <w:bottom w:val="single" w:sz="4" w:space="0" w:color="auto"/>
              <w:right w:val="single" w:sz="4" w:space="0" w:color="auto"/>
            </w:tcBorders>
            <w:shd w:val="clear" w:color="auto" w:fill="auto"/>
          </w:tcPr>
          <w:p w14:paraId="064A7D44" w14:textId="60C7025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2B44323" w14:textId="1C0CAC4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088080B7" w14:textId="1B51736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4D6AEA4" w14:textId="34F4CBF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AF6B253" w14:textId="42B115B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652417CE" w14:textId="2A7A5E4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34B22B34" w14:textId="548A022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32303CEA" w14:textId="7B697FC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F9D9A5F" w14:textId="3B24717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58575AC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710923F3"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0" w:type="auto"/>
            <w:tcBorders>
              <w:top w:val="nil"/>
              <w:left w:val="nil"/>
              <w:bottom w:val="single" w:sz="4" w:space="0" w:color="auto"/>
              <w:right w:val="single" w:sz="4" w:space="0" w:color="auto"/>
            </w:tcBorders>
            <w:shd w:val="clear" w:color="auto" w:fill="auto"/>
          </w:tcPr>
          <w:p w14:paraId="06B50888" w14:textId="045334A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0" w:type="auto"/>
            <w:tcBorders>
              <w:top w:val="nil"/>
              <w:left w:val="nil"/>
              <w:bottom w:val="single" w:sz="4" w:space="0" w:color="auto"/>
              <w:right w:val="single" w:sz="4" w:space="0" w:color="auto"/>
            </w:tcBorders>
            <w:shd w:val="clear" w:color="auto" w:fill="auto"/>
          </w:tcPr>
          <w:p w14:paraId="6A150892" w14:textId="3A6F4C2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0" w:type="auto"/>
            <w:tcBorders>
              <w:top w:val="nil"/>
              <w:left w:val="nil"/>
              <w:bottom w:val="single" w:sz="4" w:space="0" w:color="auto"/>
              <w:right w:val="single" w:sz="4" w:space="0" w:color="auto"/>
            </w:tcBorders>
            <w:shd w:val="clear" w:color="auto" w:fill="auto"/>
          </w:tcPr>
          <w:p w14:paraId="43F6A799" w14:textId="5BEF74D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0" w:type="auto"/>
            <w:tcBorders>
              <w:top w:val="nil"/>
              <w:left w:val="nil"/>
              <w:bottom w:val="single" w:sz="4" w:space="0" w:color="auto"/>
              <w:right w:val="single" w:sz="4" w:space="0" w:color="auto"/>
            </w:tcBorders>
            <w:shd w:val="clear" w:color="auto" w:fill="auto"/>
          </w:tcPr>
          <w:p w14:paraId="68887B43" w14:textId="5802FB2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0" w:type="auto"/>
            <w:tcBorders>
              <w:top w:val="nil"/>
              <w:left w:val="nil"/>
              <w:bottom w:val="single" w:sz="4" w:space="0" w:color="auto"/>
              <w:right w:val="single" w:sz="4" w:space="0" w:color="auto"/>
            </w:tcBorders>
            <w:shd w:val="clear" w:color="auto" w:fill="auto"/>
          </w:tcPr>
          <w:p w14:paraId="56ED9BA5" w14:textId="788302B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0" w:type="auto"/>
            <w:tcBorders>
              <w:top w:val="nil"/>
              <w:left w:val="nil"/>
              <w:bottom w:val="single" w:sz="4" w:space="0" w:color="auto"/>
              <w:right w:val="single" w:sz="4" w:space="0" w:color="auto"/>
            </w:tcBorders>
            <w:shd w:val="clear" w:color="auto" w:fill="auto"/>
          </w:tcPr>
          <w:p w14:paraId="7478EEC4" w14:textId="2CCA5A3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0" w:type="auto"/>
            <w:tcBorders>
              <w:top w:val="nil"/>
              <w:left w:val="nil"/>
              <w:bottom w:val="single" w:sz="4" w:space="0" w:color="auto"/>
              <w:right w:val="single" w:sz="4" w:space="0" w:color="auto"/>
            </w:tcBorders>
            <w:shd w:val="clear" w:color="auto" w:fill="auto"/>
          </w:tcPr>
          <w:p w14:paraId="5E6CCFA2" w14:textId="2B01C37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0" w:type="auto"/>
            <w:tcBorders>
              <w:top w:val="nil"/>
              <w:left w:val="nil"/>
              <w:bottom w:val="single" w:sz="4" w:space="0" w:color="auto"/>
              <w:right w:val="single" w:sz="4" w:space="0" w:color="auto"/>
            </w:tcBorders>
            <w:shd w:val="clear" w:color="auto" w:fill="auto"/>
          </w:tcPr>
          <w:p w14:paraId="0F667290" w14:textId="21CD56D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78</w:t>
            </w:r>
          </w:p>
        </w:tc>
        <w:tc>
          <w:tcPr>
            <w:tcW w:w="0" w:type="auto"/>
            <w:tcBorders>
              <w:top w:val="nil"/>
              <w:left w:val="nil"/>
              <w:bottom w:val="single" w:sz="4" w:space="0" w:color="auto"/>
              <w:right w:val="single" w:sz="4" w:space="0" w:color="auto"/>
            </w:tcBorders>
            <w:shd w:val="clear" w:color="auto" w:fill="auto"/>
          </w:tcPr>
          <w:p w14:paraId="6845C9B0" w14:textId="573CBFA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r>
      <w:tr w:rsidR="00114262" w:rsidRPr="00022CED" w14:paraId="7B15D15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A433999"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0" w:type="auto"/>
            <w:tcBorders>
              <w:top w:val="nil"/>
              <w:left w:val="nil"/>
              <w:bottom w:val="single" w:sz="4" w:space="0" w:color="auto"/>
              <w:right w:val="single" w:sz="4" w:space="0" w:color="auto"/>
            </w:tcBorders>
            <w:shd w:val="clear" w:color="auto" w:fill="auto"/>
            <w:hideMark/>
          </w:tcPr>
          <w:p w14:paraId="7005753A" w14:textId="504A4F4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0" w:type="auto"/>
            <w:tcBorders>
              <w:top w:val="nil"/>
              <w:left w:val="nil"/>
              <w:bottom w:val="single" w:sz="4" w:space="0" w:color="auto"/>
              <w:right w:val="single" w:sz="4" w:space="0" w:color="auto"/>
            </w:tcBorders>
            <w:shd w:val="clear" w:color="auto" w:fill="auto"/>
            <w:hideMark/>
          </w:tcPr>
          <w:p w14:paraId="1C6F1953" w14:textId="6E3EC35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0" w:type="auto"/>
            <w:tcBorders>
              <w:top w:val="nil"/>
              <w:left w:val="nil"/>
              <w:bottom w:val="single" w:sz="4" w:space="0" w:color="auto"/>
              <w:right w:val="single" w:sz="4" w:space="0" w:color="auto"/>
            </w:tcBorders>
            <w:shd w:val="clear" w:color="auto" w:fill="auto"/>
            <w:hideMark/>
          </w:tcPr>
          <w:p w14:paraId="6D2B4451" w14:textId="534C855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0" w:type="auto"/>
            <w:tcBorders>
              <w:top w:val="nil"/>
              <w:left w:val="nil"/>
              <w:bottom w:val="single" w:sz="4" w:space="0" w:color="auto"/>
              <w:right w:val="single" w:sz="4" w:space="0" w:color="auto"/>
            </w:tcBorders>
            <w:shd w:val="clear" w:color="auto" w:fill="auto"/>
            <w:hideMark/>
          </w:tcPr>
          <w:p w14:paraId="2FE8B5FD" w14:textId="60E904E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77</w:t>
            </w:r>
          </w:p>
        </w:tc>
        <w:tc>
          <w:tcPr>
            <w:tcW w:w="0" w:type="auto"/>
            <w:tcBorders>
              <w:top w:val="nil"/>
              <w:left w:val="nil"/>
              <w:bottom w:val="single" w:sz="4" w:space="0" w:color="auto"/>
              <w:right w:val="single" w:sz="4" w:space="0" w:color="auto"/>
            </w:tcBorders>
            <w:shd w:val="clear" w:color="auto" w:fill="auto"/>
            <w:hideMark/>
          </w:tcPr>
          <w:p w14:paraId="0D9A6761" w14:textId="2E8232D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0" w:type="auto"/>
            <w:tcBorders>
              <w:top w:val="nil"/>
              <w:left w:val="nil"/>
              <w:bottom w:val="single" w:sz="4" w:space="0" w:color="auto"/>
              <w:right w:val="single" w:sz="4" w:space="0" w:color="auto"/>
            </w:tcBorders>
            <w:shd w:val="clear" w:color="auto" w:fill="auto"/>
            <w:hideMark/>
          </w:tcPr>
          <w:p w14:paraId="777CBE1D" w14:textId="001608A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0" w:type="auto"/>
            <w:tcBorders>
              <w:top w:val="nil"/>
              <w:left w:val="nil"/>
              <w:bottom w:val="single" w:sz="4" w:space="0" w:color="auto"/>
              <w:right w:val="single" w:sz="4" w:space="0" w:color="auto"/>
            </w:tcBorders>
            <w:shd w:val="clear" w:color="auto" w:fill="auto"/>
            <w:hideMark/>
          </w:tcPr>
          <w:p w14:paraId="0796627D" w14:textId="07E95B3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0" w:type="auto"/>
            <w:tcBorders>
              <w:top w:val="nil"/>
              <w:left w:val="nil"/>
              <w:bottom w:val="single" w:sz="4" w:space="0" w:color="auto"/>
              <w:right w:val="single" w:sz="4" w:space="0" w:color="auto"/>
            </w:tcBorders>
            <w:shd w:val="clear" w:color="auto" w:fill="auto"/>
            <w:hideMark/>
          </w:tcPr>
          <w:p w14:paraId="2F4D03F1" w14:textId="5A1660F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0" w:type="auto"/>
            <w:tcBorders>
              <w:top w:val="nil"/>
              <w:left w:val="nil"/>
              <w:bottom w:val="single" w:sz="4" w:space="0" w:color="auto"/>
              <w:right w:val="single" w:sz="4" w:space="0" w:color="auto"/>
            </w:tcBorders>
            <w:shd w:val="clear" w:color="auto" w:fill="auto"/>
            <w:hideMark/>
          </w:tcPr>
          <w:p w14:paraId="389D06AC" w14:textId="450C09D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89</w:t>
            </w:r>
          </w:p>
        </w:tc>
      </w:tr>
      <w:tr w:rsidR="00114262" w:rsidRPr="00022CED" w14:paraId="4046974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F0C12A8"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0" w:type="auto"/>
            <w:tcBorders>
              <w:top w:val="nil"/>
              <w:left w:val="nil"/>
              <w:bottom w:val="single" w:sz="4" w:space="0" w:color="auto"/>
              <w:right w:val="single" w:sz="4" w:space="0" w:color="auto"/>
            </w:tcBorders>
            <w:shd w:val="clear" w:color="auto" w:fill="auto"/>
            <w:hideMark/>
          </w:tcPr>
          <w:p w14:paraId="5D345ED1" w14:textId="57CC274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D266313" w14:textId="09F5DA4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4B3A001" w14:textId="0B5DE21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A0E0081" w14:textId="1E9E3B7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79</w:t>
            </w:r>
          </w:p>
        </w:tc>
        <w:tc>
          <w:tcPr>
            <w:tcW w:w="0" w:type="auto"/>
            <w:tcBorders>
              <w:top w:val="nil"/>
              <w:left w:val="nil"/>
              <w:bottom w:val="single" w:sz="4" w:space="0" w:color="auto"/>
              <w:right w:val="single" w:sz="4" w:space="0" w:color="auto"/>
            </w:tcBorders>
            <w:shd w:val="clear" w:color="auto" w:fill="auto"/>
            <w:hideMark/>
          </w:tcPr>
          <w:p w14:paraId="06365345" w14:textId="35CE7E0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w:t>
            </w:r>
          </w:p>
        </w:tc>
        <w:tc>
          <w:tcPr>
            <w:tcW w:w="0" w:type="auto"/>
            <w:tcBorders>
              <w:top w:val="nil"/>
              <w:left w:val="nil"/>
              <w:bottom w:val="single" w:sz="4" w:space="0" w:color="auto"/>
              <w:right w:val="single" w:sz="4" w:space="0" w:color="auto"/>
            </w:tcBorders>
            <w:shd w:val="clear" w:color="auto" w:fill="auto"/>
            <w:hideMark/>
          </w:tcPr>
          <w:p w14:paraId="6D254206" w14:textId="0985A02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0" w:type="auto"/>
            <w:tcBorders>
              <w:top w:val="nil"/>
              <w:left w:val="nil"/>
              <w:bottom w:val="single" w:sz="4" w:space="0" w:color="auto"/>
              <w:right w:val="single" w:sz="4" w:space="0" w:color="auto"/>
            </w:tcBorders>
            <w:shd w:val="clear" w:color="auto" w:fill="auto"/>
            <w:hideMark/>
          </w:tcPr>
          <w:p w14:paraId="4962D6B7" w14:textId="0A3D135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FD4121B" w14:textId="25725BF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5C777AA" w14:textId="43110D0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2EE43BF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F26C640"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0" w:type="auto"/>
            <w:tcBorders>
              <w:top w:val="nil"/>
              <w:left w:val="nil"/>
              <w:bottom w:val="single" w:sz="4" w:space="0" w:color="auto"/>
              <w:right w:val="single" w:sz="4" w:space="0" w:color="auto"/>
            </w:tcBorders>
            <w:shd w:val="clear" w:color="auto" w:fill="auto"/>
            <w:hideMark/>
          </w:tcPr>
          <w:p w14:paraId="3D907352" w14:textId="0B0D3B7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9A4E42F" w14:textId="027EF83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5D2BF47" w14:textId="730942C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1010FB0" w14:textId="2A0CB75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0C3A763" w14:textId="51922CA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CF92947" w14:textId="447965E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DB157FE" w14:textId="53E83FE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78984E3" w14:textId="485FF3D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1BBDB98" w14:textId="3FEAB2F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051133F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4DD8C90"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0" w:type="auto"/>
            <w:tcBorders>
              <w:top w:val="nil"/>
              <w:left w:val="nil"/>
              <w:bottom w:val="single" w:sz="4" w:space="0" w:color="auto"/>
              <w:right w:val="single" w:sz="4" w:space="0" w:color="auto"/>
            </w:tcBorders>
            <w:shd w:val="clear" w:color="auto" w:fill="auto"/>
            <w:hideMark/>
          </w:tcPr>
          <w:p w14:paraId="42662044" w14:textId="4E8BA7B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2F0B422" w14:textId="781A724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73B579D" w14:textId="78A6713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A9D0504" w14:textId="30FC76D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4D64246" w14:textId="00C2A5F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AB92669" w14:textId="5A56B48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C035FB7" w14:textId="4DDA8B1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87BB397" w14:textId="339969D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CA585F7" w14:textId="6B731BF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1756651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0035F67"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0" w:type="auto"/>
            <w:tcBorders>
              <w:top w:val="nil"/>
              <w:left w:val="nil"/>
              <w:bottom w:val="single" w:sz="4" w:space="0" w:color="auto"/>
              <w:right w:val="single" w:sz="4" w:space="0" w:color="auto"/>
            </w:tcBorders>
            <w:shd w:val="clear" w:color="auto" w:fill="auto"/>
            <w:hideMark/>
          </w:tcPr>
          <w:p w14:paraId="1C6FAFA3" w14:textId="5B62546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hideMark/>
          </w:tcPr>
          <w:p w14:paraId="03B1C30E" w14:textId="10FC9F1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0" w:type="auto"/>
            <w:tcBorders>
              <w:top w:val="nil"/>
              <w:left w:val="nil"/>
              <w:bottom w:val="single" w:sz="4" w:space="0" w:color="auto"/>
              <w:right w:val="single" w:sz="4" w:space="0" w:color="auto"/>
            </w:tcBorders>
            <w:shd w:val="clear" w:color="auto" w:fill="auto"/>
            <w:hideMark/>
          </w:tcPr>
          <w:p w14:paraId="5594B249" w14:textId="47B5509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0" w:type="auto"/>
            <w:tcBorders>
              <w:top w:val="nil"/>
              <w:left w:val="nil"/>
              <w:bottom w:val="single" w:sz="4" w:space="0" w:color="auto"/>
              <w:right w:val="single" w:sz="4" w:space="0" w:color="auto"/>
            </w:tcBorders>
            <w:shd w:val="clear" w:color="auto" w:fill="auto"/>
            <w:hideMark/>
          </w:tcPr>
          <w:p w14:paraId="44887392" w14:textId="01BB395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c>
          <w:tcPr>
            <w:tcW w:w="0" w:type="auto"/>
            <w:tcBorders>
              <w:top w:val="nil"/>
              <w:left w:val="nil"/>
              <w:bottom w:val="single" w:sz="4" w:space="0" w:color="auto"/>
              <w:right w:val="single" w:sz="4" w:space="0" w:color="auto"/>
            </w:tcBorders>
            <w:shd w:val="clear" w:color="auto" w:fill="auto"/>
            <w:hideMark/>
          </w:tcPr>
          <w:p w14:paraId="41C6907D" w14:textId="6E704CD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0" w:type="auto"/>
            <w:tcBorders>
              <w:top w:val="nil"/>
              <w:left w:val="nil"/>
              <w:bottom w:val="single" w:sz="4" w:space="0" w:color="auto"/>
              <w:right w:val="single" w:sz="4" w:space="0" w:color="auto"/>
            </w:tcBorders>
            <w:shd w:val="clear" w:color="auto" w:fill="auto"/>
            <w:hideMark/>
          </w:tcPr>
          <w:p w14:paraId="79A1ED30" w14:textId="7927A33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0" w:type="auto"/>
            <w:tcBorders>
              <w:top w:val="nil"/>
              <w:left w:val="nil"/>
              <w:bottom w:val="single" w:sz="4" w:space="0" w:color="auto"/>
              <w:right w:val="single" w:sz="4" w:space="0" w:color="auto"/>
            </w:tcBorders>
            <w:shd w:val="clear" w:color="auto" w:fill="auto"/>
            <w:hideMark/>
          </w:tcPr>
          <w:p w14:paraId="54154C36" w14:textId="1CCB175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w:t>
            </w:r>
          </w:p>
        </w:tc>
        <w:tc>
          <w:tcPr>
            <w:tcW w:w="0" w:type="auto"/>
            <w:tcBorders>
              <w:top w:val="nil"/>
              <w:left w:val="nil"/>
              <w:bottom w:val="single" w:sz="4" w:space="0" w:color="auto"/>
              <w:right w:val="single" w:sz="4" w:space="0" w:color="auto"/>
            </w:tcBorders>
            <w:shd w:val="clear" w:color="auto" w:fill="auto"/>
            <w:hideMark/>
          </w:tcPr>
          <w:p w14:paraId="5019A489" w14:textId="7A63553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0" w:type="auto"/>
            <w:tcBorders>
              <w:top w:val="nil"/>
              <w:left w:val="nil"/>
              <w:bottom w:val="single" w:sz="4" w:space="0" w:color="auto"/>
              <w:right w:val="single" w:sz="4" w:space="0" w:color="auto"/>
            </w:tcBorders>
            <w:shd w:val="clear" w:color="auto" w:fill="auto"/>
            <w:hideMark/>
          </w:tcPr>
          <w:p w14:paraId="02C9EB59" w14:textId="12CF82E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94</w:t>
            </w:r>
          </w:p>
        </w:tc>
      </w:tr>
      <w:tr w:rsidR="00114262" w:rsidRPr="00022CED" w14:paraId="1CBC8A9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86FE556" w14:textId="75C6A60F" w:rsidR="003F2CFA" w:rsidRPr="00C60277" w:rsidRDefault="0227280E"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0" w:type="auto"/>
            <w:tcBorders>
              <w:top w:val="nil"/>
              <w:left w:val="nil"/>
              <w:bottom w:val="single" w:sz="4" w:space="0" w:color="auto"/>
              <w:right w:val="single" w:sz="4" w:space="0" w:color="auto"/>
            </w:tcBorders>
            <w:shd w:val="clear" w:color="auto" w:fill="auto"/>
            <w:hideMark/>
          </w:tcPr>
          <w:p w14:paraId="27BE12DF" w14:textId="5E1B34AA" w:rsidR="003F2CFA" w:rsidRPr="00C60277" w:rsidRDefault="0227280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72</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0" w:type="auto"/>
            <w:tcBorders>
              <w:top w:val="nil"/>
              <w:left w:val="nil"/>
              <w:bottom w:val="single" w:sz="4" w:space="0" w:color="auto"/>
              <w:right w:val="single" w:sz="4" w:space="0" w:color="auto"/>
            </w:tcBorders>
            <w:shd w:val="clear" w:color="auto" w:fill="auto"/>
            <w:hideMark/>
          </w:tcPr>
          <w:p w14:paraId="41E6CDCD" w14:textId="6ECE06FB" w:rsidR="003F2CFA" w:rsidRPr="00C60277" w:rsidRDefault="0227280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4E7214AD" w14:textId="7E4ADDD0" w:rsidR="003F2CFA" w:rsidRPr="00C60277" w:rsidRDefault="0227280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0" w:type="auto"/>
            <w:tcBorders>
              <w:top w:val="nil"/>
              <w:left w:val="nil"/>
              <w:bottom w:val="single" w:sz="4" w:space="0" w:color="auto"/>
              <w:right w:val="single" w:sz="4" w:space="0" w:color="auto"/>
            </w:tcBorders>
            <w:shd w:val="clear" w:color="auto" w:fill="auto"/>
            <w:hideMark/>
          </w:tcPr>
          <w:p w14:paraId="09901D92" w14:textId="13E387F4" w:rsidR="003F2CFA" w:rsidRPr="00C60277" w:rsidRDefault="0227280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72</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0" w:type="auto"/>
            <w:tcBorders>
              <w:top w:val="nil"/>
              <w:left w:val="nil"/>
              <w:bottom w:val="single" w:sz="4" w:space="0" w:color="auto"/>
              <w:right w:val="single" w:sz="4" w:space="0" w:color="auto"/>
            </w:tcBorders>
            <w:shd w:val="clear" w:color="auto" w:fill="auto"/>
            <w:hideMark/>
          </w:tcPr>
          <w:p w14:paraId="78CB3304" w14:textId="1F366E5D" w:rsidR="003F2CFA" w:rsidRPr="00C60277" w:rsidRDefault="0227280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42</w:t>
            </w:r>
          </w:p>
        </w:tc>
        <w:tc>
          <w:tcPr>
            <w:tcW w:w="0" w:type="auto"/>
            <w:tcBorders>
              <w:top w:val="nil"/>
              <w:left w:val="nil"/>
              <w:bottom w:val="single" w:sz="4" w:space="0" w:color="auto"/>
              <w:right w:val="single" w:sz="4" w:space="0" w:color="auto"/>
            </w:tcBorders>
            <w:shd w:val="clear" w:color="auto" w:fill="auto"/>
            <w:hideMark/>
          </w:tcPr>
          <w:p w14:paraId="26711D83" w14:textId="3DFE29A6" w:rsidR="003F2CFA" w:rsidRPr="00C60277" w:rsidRDefault="0227280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0" w:type="auto"/>
            <w:tcBorders>
              <w:top w:val="nil"/>
              <w:left w:val="nil"/>
              <w:bottom w:val="single" w:sz="4" w:space="0" w:color="auto"/>
              <w:right w:val="single" w:sz="4" w:space="0" w:color="auto"/>
            </w:tcBorders>
            <w:shd w:val="clear" w:color="auto" w:fill="auto"/>
            <w:hideMark/>
          </w:tcPr>
          <w:p w14:paraId="5C85E435" w14:textId="75F7657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790B93F" w14:textId="45ADB4B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61F6042" w14:textId="3ED2EE4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000706C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81C6DD7"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0" w:type="auto"/>
            <w:tcBorders>
              <w:top w:val="nil"/>
              <w:left w:val="nil"/>
              <w:bottom w:val="single" w:sz="4" w:space="0" w:color="auto"/>
              <w:right w:val="single" w:sz="4" w:space="0" w:color="auto"/>
            </w:tcBorders>
            <w:shd w:val="clear" w:color="auto" w:fill="auto"/>
            <w:hideMark/>
          </w:tcPr>
          <w:p w14:paraId="45AE7512" w14:textId="2BB76FA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0CE1492" w14:textId="396F2C5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CF80780" w14:textId="2D0A987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46</w:t>
            </w:r>
          </w:p>
        </w:tc>
        <w:tc>
          <w:tcPr>
            <w:tcW w:w="0" w:type="auto"/>
            <w:tcBorders>
              <w:top w:val="nil"/>
              <w:left w:val="nil"/>
              <w:bottom w:val="single" w:sz="4" w:space="0" w:color="auto"/>
              <w:right w:val="single" w:sz="4" w:space="0" w:color="auto"/>
            </w:tcBorders>
            <w:shd w:val="clear" w:color="auto" w:fill="auto"/>
            <w:hideMark/>
          </w:tcPr>
          <w:p w14:paraId="2244608A" w14:textId="452240DD" w:rsidR="003F2CFA" w:rsidRPr="00C60277" w:rsidRDefault="003F2CFA"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43859F6" w14:textId="212019A0" w:rsidR="003F2CFA" w:rsidRPr="00C60277" w:rsidRDefault="003F2CFA"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0E0054F" w14:textId="75CD186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0" w:type="auto"/>
            <w:tcBorders>
              <w:top w:val="nil"/>
              <w:left w:val="nil"/>
              <w:bottom w:val="single" w:sz="4" w:space="0" w:color="auto"/>
              <w:right w:val="single" w:sz="4" w:space="0" w:color="auto"/>
            </w:tcBorders>
            <w:shd w:val="clear" w:color="auto" w:fill="auto"/>
            <w:hideMark/>
          </w:tcPr>
          <w:p w14:paraId="5D38AAD3" w14:textId="68B6589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1FE35B2" w14:textId="53EC359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05ECDB8" w14:textId="77CCAA0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5FE65FD3"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89CC329"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0" w:type="auto"/>
            <w:tcBorders>
              <w:top w:val="nil"/>
              <w:left w:val="nil"/>
              <w:bottom w:val="single" w:sz="4" w:space="0" w:color="auto"/>
              <w:right w:val="single" w:sz="4" w:space="0" w:color="auto"/>
            </w:tcBorders>
            <w:shd w:val="clear" w:color="auto" w:fill="auto"/>
            <w:hideMark/>
          </w:tcPr>
          <w:p w14:paraId="20F7C9D3" w14:textId="270AB45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0" w:type="auto"/>
            <w:tcBorders>
              <w:top w:val="nil"/>
              <w:left w:val="nil"/>
              <w:bottom w:val="single" w:sz="4" w:space="0" w:color="auto"/>
              <w:right w:val="single" w:sz="4" w:space="0" w:color="auto"/>
            </w:tcBorders>
            <w:shd w:val="clear" w:color="auto" w:fill="auto"/>
            <w:hideMark/>
          </w:tcPr>
          <w:p w14:paraId="5D06612B" w14:textId="17F52E2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74</w:t>
            </w:r>
          </w:p>
        </w:tc>
        <w:tc>
          <w:tcPr>
            <w:tcW w:w="0" w:type="auto"/>
            <w:tcBorders>
              <w:top w:val="nil"/>
              <w:left w:val="nil"/>
              <w:bottom w:val="single" w:sz="4" w:space="0" w:color="auto"/>
              <w:right w:val="single" w:sz="4" w:space="0" w:color="auto"/>
            </w:tcBorders>
            <w:shd w:val="clear" w:color="auto" w:fill="auto"/>
            <w:hideMark/>
          </w:tcPr>
          <w:p w14:paraId="58CA8D54" w14:textId="07B08C1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c>
          <w:tcPr>
            <w:tcW w:w="0" w:type="auto"/>
            <w:tcBorders>
              <w:top w:val="nil"/>
              <w:left w:val="nil"/>
              <w:bottom w:val="single" w:sz="4" w:space="0" w:color="auto"/>
              <w:right w:val="single" w:sz="4" w:space="0" w:color="auto"/>
            </w:tcBorders>
            <w:shd w:val="clear" w:color="auto" w:fill="auto"/>
            <w:hideMark/>
          </w:tcPr>
          <w:p w14:paraId="6D9CC021" w14:textId="2CFD5D7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0" w:type="auto"/>
            <w:tcBorders>
              <w:top w:val="nil"/>
              <w:left w:val="nil"/>
              <w:bottom w:val="single" w:sz="4" w:space="0" w:color="auto"/>
              <w:right w:val="single" w:sz="4" w:space="0" w:color="auto"/>
            </w:tcBorders>
            <w:shd w:val="clear" w:color="auto" w:fill="auto"/>
            <w:hideMark/>
          </w:tcPr>
          <w:p w14:paraId="3183B26B" w14:textId="4DF2E99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hideMark/>
          </w:tcPr>
          <w:p w14:paraId="2460733D" w14:textId="0122D58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c>
          <w:tcPr>
            <w:tcW w:w="0" w:type="auto"/>
            <w:tcBorders>
              <w:top w:val="nil"/>
              <w:left w:val="nil"/>
              <w:bottom w:val="single" w:sz="4" w:space="0" w:color="auto"/>
              <w:right w:val="single" w:sz="4" w:space="0" w:color="auto"/>
            </w:tcBorders>
            <w:shd w:val="clear" w:color="auto" w:fill="auto"/>
            <w:hideMark/>
          </w:tcPr>
          <w:p w14:paraId="23319FC3" w14:textId="5A2336C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0" w:type="auto"/>
            <w:tcBorders>
              <w:top w:val="nil"/>
              <w:left w:val="nil"/>
              <w:bottom w:val="single" w:sz="4" w:space="0" w:color="auto"/>
              <w:right w:val="single" w:sz="4" w:space="0" w:color="auto"/>
            </w:tcBorders>
            <w:shd w:val="clear" w:color="auto" w:fill="auto"/>
            <w:hideMark/>
          </w:tcPr>
          <w:p w14:paraId="41CAC2F2" w14:textId="3E70C32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05</w:t>
            </w:r>
          </w:p>
        </w:tc>
        <w:tc>
          <w:tcPr>
            <w:tcW w:w="0" w:type="auto"/>
            <w:tcBorders>
              <w:top w:val="nil"/>
              <w:left w:val="nil"/>
              <w:bottom w:val="single" w:sz="4" w:space="0" w:color="auto"/>
              <w:right w:val="single" w:sz="4" w:space="0" w:color="auto"/>
            </w:tcBorders>
            <w:shd w:val="clear" w:color="auto" w:fill="auto"/>
            <w:hideMark/>
          </w:tcPr>
          <w:p w14:paraId="1AA5A638" w14:textId="5FF3983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r>
      <w:tr w:rsidR="00114262" w:rsidRPr="00022CED" w14:paraId="7CD4577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3F7054F"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0" w:type="auto"/>
            <w:tcBorders>
              <w:top w:val="nil"/>
              <w:left w:val="nil"/>
              <w:bottom w:val="single" w:sz="4" w:space="0" w:color="auto"/>
              <w:right w:val="single" w:sz="4" w:space="0" w:color="auto"/>
            </w:tcBorders>
            <w:shd w:val="clear" w:color="auto" w:fill="auto"/>
            <w:hideMark/>
          </w:tcPr>
          <w:p w14:paraId="56937181" w14:textId="0A0C86C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176387A" w14:textId="57FDC0E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F619F9F" w14:textId="5D04075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F3587FB" w14:textId="2E70C61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3AE6D46" w14:textId="411D764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5A2B5AC" w14:textId="3CEA546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w:t>
            </w:r>
          </w:p>
        </w:tc>
        <w:tc>
          <w:tcPr>
            <w:tcW w:w="0" w:type="auto"/>
            <w:tcBorders>
              <w:top w:val="nil"/>
              <w:left w:val="nil"/>
              <w:bottom w:val="single" w:sz="4" w:space="0" w:color="auto"/>
              <w:right w:val="single" w:sz="4" w:space="0" w:color="auto"/>
            </w:tcBorders>
            <w:shd w:val="clear" w:color="auto" w:fill="auto"/>
            <w:hideMark/>
          </w:tcPr>
          <w:p w14:paraId="5E207DDF" w14:textId="3CB284C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F89AD8E" w14:textId="3AC157A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FD3D662" w14:textId="544B274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r>
      <w:tr w:rsidR="00114262" w:rsidRPr="00022CED" w14:paraId="3E37DEB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92CB01E"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0" w:type="auto"/>
            <w:tcBorders>
              <w:top w:val="nil"/>
              <w:left w:val="nil"/>
              <w:bottom w:val="single" w:sz="4" w:space="0" w:color="auto"/>
              <w:right w:val="single" w:sz="4" w:space="0" w:color="auto"/>
            </w:tcBorders>
            <w:shd w:val="clear" w:color="auto" w:fill="auto"/>
            <w:hideMark/>
          </w:tcPr>
          <w:p w14:paraId="426D7625" w14:textId="30A0FC33" w:rsidR="003F2CFA" w:rsidRPr="00C60277" w:rsidRDefault="0227280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80</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7C5A3E08" w14:textId="08900B60" w:rsidR="003F2CFA" w:rsidRPr="00C60277" w:rsidRDefault="0227280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38</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0" w:type="auto"/>
            <w:tcBorders>
              <w:top w:val="nil"/>
              <w:left w:val="nil"/>
              <w:bottom w:val="single" w:sz="4" w:space="0" w:color="auto"/>
              <w:right w:val="single" w:sz="4" w:space="0" w:color="auto"/>
            </w:tcBorders>
            <w:shd w:val="clear" w:color="auto" w:fill="auto"/>
            <w:hideMark/>
          </w:tcPr>
          <w:p w14:paraId="2D0ABBE2" w14:textId="41051D01" w:rsidR="003F2CFA" w:rsidRPr="00C60277" w:rsidRDefault="0227280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118</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0" w:type="auto"/>
            <w:tcBorders>
              <w:top w:val="nil"/>
              <w:left w:val="nil"/>
              <w:bottom w:val="single" w:sz="4" w:space="0" w:color="auto"/>
              <w:right w:val="single" w:sz="4" w:space="0" w:color="auto"/>
            </w:tcBorders>
            <w:shd w:val="clear" w:color="auto" w:fill="auto"/>
            <w:hideMark/>
          </w:tcPr>
          <w:p w14:paraId="0FD69410" w14:textId="51B3732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0" w:type="auto"/>
            <w:tcBorders>
              <w:top w:val="nil"/>
              <w:left w:val="nil"/>
              <w:bottom w:val="single" w:sz="4" w:space="0" w:color="auto"/>
              <w:right w:val="single" w:sz="4" w:space="0" w:color="auto"/>
            </w:tcBorders>
            <w:shd w:val="clear" w:color="auto" w:fill="auto"/>
            <w:hideMark/>
          </w:tcPr>
          <w:p w14:paraId="35FADDD0" w14:textId="23C5ADC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0" w:type="auto"/>
            <w:tcBorders>
              <w:top w:val="nil"/>
              <w:left w:val="nil"/>
              <w:bottom w:val="single" w:sz="4" w:space="0" w:color="auto"/>
              <w:right w:val="single" w:sz="4" w:space="0" w:color="auto"/>
            </w:tcBorders>
            <w:shd w:val="clear" w:color="auto" w:fill="auto"/>
            <w:hideMark/>
          </w:tcPr>
          <w:p w14:paraId="741C50A6" w14:textId="6E3DFF0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c>
          <w:tcPr>
            <w:tcW w:w="0" w:type="auto"/>
            <w:tcBorders>
              <w:top w:val="nil"/>
              <w:left w:val="nil"/>
              <w:bottom w:val="single" w:sz="4" w:space="0" w:color="auto"/>
              <w:right w:val="single" w:sz="4" w:space="0" w:color="auto"/>
            </w:tcBorders>
            <w:shd w:val="clear" w:color="auto" w:fill="auto"/>
            <w:hideMark/>
          </w:tcPr>
          <w:p w14:paraId="7D4ED335" w14:textId="03D7832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0" w:type="auto"/>
            <w:tcBorders>
              <w:top w:val="nil"/>
              <w:left w:val="nil"/>
              <w:bottom w:val="single" w:sz="4" w:space="0" w:color="auto"/>
              <w:right w:val="single" w:sz="4" w:space="0" w:color="auto"/>
            </w:tcBorders>
            <w:shd w:val="clear" w:color="auto" w:fill="auto"/>
            <w:hideMark/>
          </w:tcPr>
          <w:p w14:paraId="54098F77" w14:textId="25787C5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hideMark/>
          </w:tcPr>
          <w:p w14:paraId="0DD1A1C6" w14:textId="54B2409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r>
      <w:tr w:rsidR="00114262" w:rsidRPr="00022CED" w14:paraId="6009307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0686F73"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0" w:type="auto"/>
            <w:tcBorders>
              <w:top w:val="nil"/>
              <w:left w:val="nil"/>
              <w:bottom w:val="single" w:sz="4" w:space="0" w:color="auto"/>
              <w:right w:val="single" w:sz="4" w:space="0" w:color="auto"/>
            </w:tcBorders>
            <w:shd w:val="clear" w:color="auto" w:fill="auto"/>
            <w:hideMark/>
          </w:tcPr>
          <w:p w14:paraId="41883524" w14:textId="734C8D1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c>
          <w:tcPr>
            <w:tcW w:w="0" w:type="auto"/>
            <w:tcBorders>
              <w:top w:val="nil"/>
              <w:left w:val="nil"/>
              <w:bottom w:val="single" w:sz="4" w:space="0" w:color="auto"/>
              <w:right w:val="single" w:sz="4" w:space="0" w:color="auto"/>
            </w:tcBorders>
            <w:shd w:val="clear" w:color="auto" w:fill="auto"/>
            <w:hideMark/>
          </w:tcPr>
          <w:p w14:paraId="216B7FEC" w14:textId="7E1B9C3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c>
          <w:tcPr>
            <w:tcW w:w="0" w:type="auto"/>
            <w:tcBorders>
              <w:top w:val="nil"/>
              <w:left w:val="nil"/>
              <w:bottom w:val="single" w:sz="4" w:space="0" w:color="auto"/>
              <w:right w:val="single" w:sz="4" w:space="0" w:color="auto"/>
            </w:tcBorders>
            <w:shd w:val="clear" w:color="auto" w:fill="auto"/>
            <w:hideMark/>
          </w:tcPr>
          <w:p w14:paraId="34173A6E" w14:textId="51F8811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0" w:type="auto"/>
            <w:tcBorders>
              <w:top w:val="nil"/>
              <w:left w:val="nil"/>
              <w:bottom w:val="single" w:sz="4" w:space="0" w:color="auto"/>
              <w:right w:val="single" w:sz="4" w:space="0" w:color="auto"/>
            </w:tcBorders>
            <w:shd w:val="clear" w:color="auto" w:fill="auto"/>
            <w:hideMark/>
          </w:tcPr>
          <w:p w14:paraId="7A29628D" w14:textId="1E2CA5C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0" w:type="auto"/>
            <w:tcBorders>
              <w:top w:val="nil"/>
              <w:left w:val="nil"/>
              <w:bottom w:val="single" w:sz="4" w:space="0" w:color="auto"/>
              <w:right w:val="single" w:sz="4" w:space="0" w:color="auto"/>
            </w:tcBorders>
            <w:shd w:val="clear" w:color="auto" w:fill="auto"/>
            <w:hideMark/>
          </w:tcPr>
          <w:p w14:paraId="20B6BE33" w14:textId="77B2762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0" w:type="auto"/>
            <w:tcBorders>
              <w:top w:val="nil"/>
              <w:left w:val="nil"/>
              <w:bottom w:val="single" w:sz="4" w:space="0" w:color="auto"/>
              <w:right w:val="single" w:sz="4" w:space="0" w:color="auto"/>
            </w:tcBorders>
            <w:shd w:val="clear" w:color="auto" w:fill="auto"/>
            <w:hideMark/>
          </w:tcPr>
          <w:p w14:paraId="1DAB717D" w14:textId="6553A4F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0" w:type="auto"/>
            <w:tcBorders>
              <w:top w:val="nil"/>
              <w:left w:val="nil"/>
              <w:bottom w:val="single" w:sz="4" w:space="0" w:color="auto"/>
              <w:right w:val="single" w:sz="4" w:space="0" w:color="auto"/>
            </w:tcBorders>
            <w:shd w:val="clear" w:color="auto" w:fill="auto"/>
            <w:hideMark/>
          </w:tcPr>
          <w:p w14:paraId="552D7C69" w14:textId="2E2CEAD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0" w:type="auto"/>
            <w:tcBorders>
              <w:top w:val="nil"/>
              <w:left w:val="nil"/>
              <w:bottom w:val="single" w:sz="4" w:space="0" w:color="auto"/>
              <w:right w:val="single" w:sz="4" w:space="0" w:color="auto"/>
            </w:tcBorders>
            <w:shd w:val="clear" w:color="auto" w:fill="auto"/>
            <w:hideMark/>
          </w:tcPr>
          <w:p w14:paraId="4D0AA43B" w14:textId="4F46BC0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0" w:type="auto"/>
            <w:tcBorders>
              <w:top w:val="nil"/>
              <w:left w:val="nil"/>
              <w:bottom w:val="single" w:sz="4" w:space="0" w:color="auto"/>
              <w:right w:val="single" w:sz="4" w:space="0" w:color="auto"/>
            </w:tcBorders>
            <w:shd w:val="clear" w:color="auto" w:fill="auto"/>
            <w:hideMark/>
          </w:tcPr>
          <w:p w14:paraId="2C4B4E57" w14:textId="3A87CC7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r>
      <w:tr w:rsidR="00114262" w:rsidRPr="00022CED" w14:paraId="51EA187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B94AB9B"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0" w:type="auto"/>
            <w:tcBorders>
              <w:top w:val="nil"/>
              <w:left w:val="nil"/>
              <w:bottom w:val="single" w:sz="4" w:space="0" w:color="auto"/>
              <w:right w:val="single" w:sz="4" w:space="0" w:color="auto"/>
            </w:tcBorders>
            <w:shd w:val="clear" w:color="auto" w:fill="auto"/>
            <w:hideMark/>
          </w:tcPr>
          <w:p w14:paraId="71882E80" w14:textId="44E9F5B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0" w:type="auto"/>
            <w:tcBorders>
              <w:top w:val="nil"/>
              <w:left w:val="nil"/>
              <w:bottom w:val="single" w:sz="4" w:space="0" w:color="auto"/>
              <w:right w:val="single" w:sz="4" w:space="0" w:color="auto"/>
            </w:tcBorders>
            <w:shd w:val="clear" w:color="auto" w:fill="auto"/>
            <w:hideMark/>
          </w:tcPr>
          <w:p w14:paraId="106CD27F" w14:textId="6E16379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0" w:type="auto"/>
            <w:tcBorders>
              <w:top w:val="nil"/>
              <w:left w:val="nil"/>
              <w:bottom w:val="single" w:sz="4" w:space="0" w:color="auto"/>
              <w:right w:val="single" w:sz="4" w:space="0" w:color="auto"/>
            </w:tcBorders>
            <w:shd w:val="clear" w:color="auto" w:fill="auto"/>
            <w:hideMark/>
          </w:tcPr>
          <w:p w14:paraId="39D41E7D" w14:textId="01BB792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52</w:t>
            </w:r>
          </w:p>
        </w:tc>
        <w:tc>
          <w:tcPr>
            <w:tcW w:w="0" w:type="auto"/>
            <w:tcBorders>
              <w:top w:val="nil"/>
              <w:left w:val="nil"/>
              <w:bottom w:val="single" w:sz="4" w:space="0" w:color="auto"/>
              <w:right w:val="single" w:sz="4" w:space="0" w:color="auto"/>
            </w:tcBorders>
            <w:shd w:val="clear" w:color="auto" w:fill="auto"/>
            <w:hideMark/>
          </w:tcPr>
          <w:p w14:paraId="19A27EC6" w14:textId="2C24EE4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0" w:type="auto"/>
            <w:tcBorders>
              <w:top w:val="nil"/>
              <w:left w:val="nil"/>
              <w:bottom w:val="single" w:sz="4" w:space="0" w:color="auto"/>
              <w:right w:val="single" w:sz="4" w:space="0" w:color="auto"/>
            </w:tcBorders>
            <w:shd w:val="clear" w:color="auto" w:fill="auto"/>
            <w:hideMark/>
          </w:tcPr>
          <w:p w14:paraId="09E631D9" w14:textId="472D9DF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0" w:type="auto"/>
            <w:tcBorders>
              <w:top w:val="nil"/>
              <w:left w:val="nil"/>
              <w:bottom w:val="single" w:sz="4" w:space="0" w:color="auto"/>
              <w:right w:val="single" w:sz="4" w:space="0" w:color="auto"/>
            </w:tcBorders>
            <w:shd w:val="clear" w:color="auto" w:fill="auto"/>
            <w:hideMark/>
          </w:tcPr>
          <w:p w14:paraId="5F1302FC" w14:textId="092E11D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0" w:type="auto"/>
            <w:tcBorders>
              <w:top w:val="nil"/>
              <w:left w:val="nil"/>
              <w:bottom w:val="single" w:sz="4" w:space="0" w:color="auto"/>
              <w:right w:val="single" w:sz="4" w:space="0" w:color="auto"/>
            </w:tcBorders>
            <w:shd w:val="clear" w:color="auto" w:fill="auto"/>
            <w:hideMark/>
          </w:tcPr>
          <w:p w14:paraId="77665D61" w14:textId="63B3BF6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D19384B" w14:textId="4DAC359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B915802" w14:textId="74417A4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3966D67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CBA9CD3"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0" w:type="auto"/>
            <w:tcBorders>
              <w:top w:val="nil"/>
              <w:left w:val="nil"/>
              <w:bottom w:val="single" w:sz="4" w:space="0" w:color="auto"/>
              <w:right w:val="single" w:sz="4" w:space="0" w:color="auto"/>
            </w:tcBorders>
            <w:shd w:val="clear" w:color="auto" w:fill="auto"/>
            <w:noWrap/>
            <w:hideMark/>
          </w:tcPr>
          <w:p w14:paraId="3E1F1894" w14:textId="10CAED3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9FEBC02" w14:textId="729ECEE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C7F7530" w14:textId="26C409A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0BF91D2" w14:textId="6C8748F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0" w:type="auto"/>
            <w:tcBorders>
              <w:top w:val="nil"/>
              <w:left w:val="nil"/>
              <w:bottom w:val="single" w:sz="4" w:space="0" w:color="auto"/>
              <w:right w:val="single" w:sz="4" w:space="0" w:color="auto"/>
            </w:tcBorders>
            <w:shd w:val="clear" w:color="auto" w:fill="auto"/>
            <w:noWrap/>
            <w:hideMark/>
          </w:tcPr>
          <w:p w14:paraId="604A07E5" w14:textId="184C653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0" w:type="auto"/>
            <w:tcBorders>
              <w:top w:val="nil"/>
              <w:left w:val="nil"/>
              <w:bottom w:val="single" w:sz="4" w:space="0" w:color="auto"/>
              <w:right w:val="single" w:sz="4" w:space="0" w:color="auto"/>
            </w:tcBorders>
            <w:shd w:val="clear" w:color="auto" w:fill="auto"/>
            <w:noWrap/>
            <w:hideMark/>
          </w:tcPr>
          <w:p w14:paraId="131DB788" w14:textId="6C21AB8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0" w:type="auto"/>
            <w:tcBorders>
              <w:top w:val="nil"/>
              <w:left w:val="nil"/>
              <w:bottom w:val="single" w:sz="4" w:space="0" w:color="auto"/>
              <w:right w:val="single" w:sz="4" w:space="0" w:color="auto"/>
            </w:tcBorders>
            <w:shd w:val="clear" w:color="auto" w:fill="auto"/>
            <w:noWrap/>
            <w:hideMark/>
          </w:tcPr>
          <w:p w14:paraId="76169FFD" w14:textId="58D3441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0" w:type="auto"/>
            <w:tcBorders>
              <w:top w:val="nil"/>
              <w:left w:val="nil"/>
              <w:bottom w:val="single" w:sz="4" w:space="0" w:color="auto"/>
              <w:right w:val="single" w:sz="4" w:space="0" w:color="auto"/>
            </w:tcBorders>
            <w:shd w:val="clear" w:color="auto" w:fill="auto"/>
            <w:noWrap/>
            <w:hideMark/>
          </w:tcPr>
          <w:p w14:paraId="5D04A6F8" w14:textId="35D38A6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0" w:type="auto"/>
            <w:tcBorders>
              <w:top w:val="nil"/>
              <w:left w:val="nil"/>
              <w:bottom w:val="single" w:sz="4" w:space="0" w:color="auto"/>
              <w:right w:val="single" w:sz="4" w:space="0" w:color="auto"/>
            </w:tcBorders>
            <w:shd w:val="clear" w:color="auto" w:fill="auto"/>
            <w:noWrap/>
            <w:hideMark/>
          </w:tcPr>
          <w:p w14:paraId="16864DE4" w14:textId="1CB9C18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r>
      <w:tr w:rsidR="00114262" w:rsidRPr="00022CED" w14:paraId="12FAE00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93EFE6E"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0" w:type="auto"/>
            <w:tcBorders>
              <w:top w:val="nil"/>
              <w:left w:val="nil"/>
              <w:bottom w:val="single" w:sz="4" w:space="0" w:color="auto"/>
              <w:right w:val="single" w:sz="4" w:space="0" w:color="auto"/>
            </w:tcBorders>
            <w:shd w:val="clear" w:color="auto" w:fill="auto"/>
            <w:noWrap/>
            <w:hideMark/>
          </w:tcPr>
          <w:p w14:paraId="40B3A252" w14:textId="1673CCB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0" w:type="auto"/>
            <w:tcBorders>
              <w:top w:val="nil"/>
              <w:left w:val="nil"/>
              <w:bottom w:val="single" w:sz="4" w:space="0" w:color="auto"/>
              <w:right w:val="single" w:sz="4" w:space="0" w:color="auto"/>
            </w:tcBorders>
            <w:shd w:val="clear" w:color="auto" w:fill="auto"/>
            <w:noWrap/>
            <w:hideMark/>
          </w:tcPr>
          <w:p w14:paraId="4666EDE5" w14:textId="4E3CB28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noWrap/>
            <w:hideMark/>
          </w:tcPr>
          <w:p w14:paraId="75C13651" w14:textId="6928C23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0" w:type="auto"/>
            <w:tcBorders>
              <w:top w:val="nil"/>
              <w:left w:val="nil"/>
              <w:bottom w:val="single" w:sz="4" w:space="0" w:color="auto"/>
              <w:right w:val="single" w:sz="4" w:space="0" w:color="auto"/>
            </w:tcBorders>
            <w:shd w:val="clear" w:color="auto" w:fill="auto"/>
            <w:noWrap/>
            <w:hideMark/>
          </w:tcPr>
          <w:p w14:paraId="104DB03F" w14:textId="52F6728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68</w:t>
            </w:r>
          </w:p>
        </w:tc>
        <w:tc>
          <w:tcPr>
            <w:tcW w:w="0" w:type="auto"/>
            <w:tcBorders>
              <w:top w:val="nil"/>
              <w:left w:val="nil"/>
              <w:bottom w:val="single" w:sz="4" w:space="0" w:color="auto"/>
              <w:right w:val="single" w:sz="4" w:space="0" w:color="auto"/>
            </w:tcBorders>
            <w:shd w:val="clear" w:color="auto" w:fill="auto"/>
            <w:noWrap/>
            <w:hideMark/>
          </w:tcPr>
          <w:p w14:paraId="0F6F2D3E" w14:textId="22228D3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w:t>
            </w:r>
          </w:p>
        </w:tc>
        <w:tc>
          <w:tcPr>
            <w:tcW w:w="0" w:type="auto"/>
            <w:tcBorders>
              <w:top w:val="nil"/>
              <w:left w:val="nil"/>
              <w:bottom w:val="single" w:sz="4" w:space="0" w:color="auto"/>
              <w:right w:val="single" w:sz="4" w:space="0" w:color="auto"/>
            </w:tcBorders>
            <w:shd w:val="clear" w:color="auto" w:fill="auto"/>
            <w:noWrap/>
            <w:hideMark/>
          </w:tcPr>
          <w:p w14:paraId="37275A86" w14:textId="1293BB5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0" w:type="auto"/>
            <w:tcBorders>
              <w:top w:val="nil"/>
              <w:left w:val="nil"/>
              <w:bottom w:val="single" w:sz="4" w:space="0" w:color="auto"/>
              <w:right w:val="single" w:sz="4" w:space="0" w:color="auto"/>
            </w:tcBorders>
            <w:shd w:val="clear" w:color="auto" w:fill="auto"/>
            <w:noWrap/>
            <w:hideMark/>
          </w:tcPr>
          <w:p w14:paraId="7BC88697" w14:textId="27CCEE7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6E04CBC" w14:textId="7A28D23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5ECA821" w14:textId="57B3DB2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5F1925B7"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D71C8C2"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0" w:type="auto"/>
            <w:tcBorders>
              <w:top w:val="nil"/>
              <w:left w:val="nil"/>
              <w:bottom w:val="single" w:sz="4" w:space="0" w:color="auto"/>
              <w:right w:val="single" w:sz="4" w:space="0" w:color="auto"/>
            </w:tcBorders>
            <w:shd w:val="clear" w:color="auto" w:fill="auto"/>
            <w:noWrap/>
            <w:hideMark/>
          </w:tcPr>
          <w:p w14:paraId="512F8E3F" w14:textId="66FDE7B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870E393" w14:textId="06808BC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DD74C55" w14:textId="6B071BA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79808C3" w14:textId="0796D2A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E94D6F0" w14:textId="174F041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F069492" w14:textId="7CC1534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A7E87A4" w14:textId="693B498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326A048" w14:textId="4A2F316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BDFADBE" w14:textId="46A5564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58533546"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2C8D98F"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0" w:type="auto"/>
            <w:tcBorders>
              <w:top w:val="nil"/>
              <w:left w:val="nil"/>
              <w:bottom w:val="single" w:sz="4" w:space="0" w:color="auto"/>
              <w:right w:val="single" w:sz="4" w:space="0" w:color="auto"/>
            </w:tcBorders>
            <w:shd w:val="clear" w:color="auto" w:fill="auto"/>
            <w:noWrap/>
            <w:hideMark/>
          </w:tcPr>
          <w:p w14:paraId="4E4F3B5C" w14:textId="7B14E27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0A50E4A" w14:textId="2EE76F4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7220CDD" w14:textId="025D5F4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0546E47" w14:textId="30C71A0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2175429" w14:textId="19DDD61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40495D7" w14:textId="326F091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EF536FE" w14:textId="3CA9AD8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04B789B" w14:textId="3EEA6AF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A5E8CFA" w14:textId="069B6A0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11DC193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B2FB233"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0" w:type="auto"/>
            <w:tcBorders>
              <w:top w:val="nil"/>
              <w:left w:val="nil"/>
              <w:bottom w:val="single" w:sz="4" w:space="0" w:color="auto"/>
              <w:right w:val="single" w:sz="4" w:space="0" w:color="auto"/>
            </w:tcBorders>
            <w:shd w:val="clear" w:color="auto" w:fill="auto"/>
            <w:noWrap/>
            <w:hideMark/>
          </w:tcPr>
          <w:p w14:paraId="3FD3F3FE" w14:textId="63ADAD2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1442A38" w14:textId="6C5EA78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F14831A" w14:textId="4904514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0F677B5" w14:textId="681D78F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A5B0697" w14:textId="5D8F379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1188C4C" w14:textId="533CA68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5CB22DB" w14:textId="76BCE2B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D04E241" w14:textId="349B0AF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F68C862" w14:textId="1682426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114262" w:rsidRPr="00022CED" w14:paraId="2C4C351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3C1177F"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0" w:type="auto"/>
            <w:tcBorders>
              <w:top w:val="nil"/>
              <w:left w:val="nil"/>
              <w:bottom w:val="single" w:sz="4" w:space="0" w:color="auto"/>
              <w:right w:val="single" w:sz="4" w:space="0" w:color="auto"/>
            </w:tcBorders>
            <w:shd w:val="clear" w:color="auto" w:fill="auto"/>
            <w:noWrap/>
            <w:hideMark/>
          </w:tcPr>
          <w:p w14:paraId="61AF30E9" w14:textId="64500B6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0" w:type="auto"/>
            <w:tcBorders>
              <w:top w:val="nil"/>
              <w:left w:val="nil"/>
              <w:bottom w:val="single" w:sz="4" w:space="0" w:color="auto"/>
              <w:right w:val="single" w:sz="4" w:space="0" w:color="auto"/>
            </w:tcBorders>
            <w:shd w:val="clear" w:color="auto" w:fill="auto"/>
            <w:noWrap/>
            <w:hideMark/>
          </w:tcPr>
          <w:p w14:paraId="18F44951" w14:textId="21FD918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01</w:t>
            </w:r>
          </w:p>
        </w:tc>
        <w:tc>
          <w:tcPr>
            <w:tcW w:w="0" w:type="auto"/>
            <w:tcBorders>
              <w:top w:val="nil"/>
              <w:left w:val="nil"/>
              <w:bottom w:val="single" w:sz="4" w:space="0" w:color="auto"/>
              <w:right w:val="single" w:sz="4" w:space="0" w:color="auto"/>
            </w:tcBorders>
            <w:shd w:val="clear" w:color="auto" w:fill="auto"/>
            <w:noWrap/>
            <w:hideMark/>
          </w:tcPr>
          <w:p w14:paraId="6EAD66C3" w14:textId="1DEB567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noWrap/>
            <w:hideMark/>
          </w:tcPr>
          <w:p w14:paraId="0D4C4BD7" w14:textId="7394688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0" w:type="auto"/>
            <w:tcBorders>
              <w:top w:val="nil"/>
              <w:left w:val="nil"/>
              <w:bottom w:val="single" w:sz="4" w:space="0" w:color="auto"/>
              <w:right w:val="single" w:sz="4" w:space="0" w:color="auto"/>
            </w:tcBorders>
            <w:shd w:val="clear" w:color="auto" w:fill="auto"/>
            <w:noWrap/>
            <w:hideMark/>
          </w:tcPr>
          <w:p w14:paraId="43063A77" w14:textId="760083E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0" w:type="auto"/>
            <w:tcBorders>
              <w:top w:val="nil"/>
              <w:left w:val="nil"/>
              <w:bottom w:val="single" w:sz="4" w:space="0" w:color="auto"/>
              <w:right w:val="single" w:sz="4" w:space="0" w:color="auto"/>
            </w:tcBorders>
            <w:shd w:val="clear" w:color="auto" w:fill="auto"/>
            <w:noWrap/>
            <w:hideMark/>
          </w:tcPr>
          <w:p w14:paraId="60FDCC62" w14:textId="6802CE5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88</w:t>
            </w:r>
          </w:p>
        </w:tc>
        <w:tc>
          <w:tcPr>
            <w:tcW w:w="0" w:type="auto"/>
            <w:tcBorders>
              <w:top w:val="nil"/>
              <w:left w:val="nil"/>
              <w:bottom w:val="single" w:sz="4" w:space="0" w:color="auto"/>
              <w:right w:val="single" w:sz="4" w:space="0" w:color="auto"/>
            </w:tcBorders>
            <w:shd w:val="clear" w:color="auto" w:fill="auto"/>
            <w:noWrap/>
            <w:hideMark/>
          </w:tcPr>
          <w:p w14:paraId="0396ADB0" w14:textId="1A7521A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0" w:type="auto"/>
            <w:tcBorders>
              <w:top w:val="nil"/>
              <w:left w:val="nil"/>
              <w:bottom w:val="single" w:sz="4" w:space="0" w:color="auto"/>
              <w:right w:val="single" w:sz="4" w:space="0" w:color="auto"/>
            </w:tcBorders>
            <w:shd w:val="clear" w:color="auto" w:fill="auto"/>
            <w:noWrap/>
            <w:hideMark/>
          </w:tcPr>
          <w:p w14:paraId="4691E37F" w14:textId="1243AA2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0" w:type="auto"/>
            <w:tcBorders>
              <w:top w:val="nil"/>
              <w:left w:val="nil"/>
              <w:bottom w:val="single" w:sz="4" w:space="0" w:color="auto"/>
              <w:right w:val="single" w:sz="4" w:space="0" w:color="auto"/>
            </w:tcBorders>
            <w:shd w:val="clear" w:color="auto" w:fill="auto"/>
            <w:noWrap/>
            <w:hideMark/>
          </w:tcPr>
          <w:p w14:paraId="65D15F91" w14:textId="7DFCB73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56</w:t>
            </w:r>
          </w:p>
        </w:tc>
      </w:tr>
      <w:tr w:rsidR="00114262" w:rsidRPr="00022CED" w14:paraId="10D5348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82CE93C" w14:textId="74E165B5" w:rsidR="001B6A88" w:rsidRPr="00C60277" w:rsidRDefault="001B6A8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029E618C" w14:textId="3BCF08FD" w:rsidR="003F2CFA" w:rsidRPr="00C60277" w:rsidRDefault="00E275B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5EE92985" w14:textId="74DD4217" w:rsidR="003F2CFA" w:rsidRPr="00C60277" w:rsidRDefault="5CF92D7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14.18</w:t>
            </w:r>
          </w:p>
          <w:p w14:paraId="1110DA54" w14:textId="71F2B327" w:rsidR="003F2CFA" w:rsidRPr="00C60277" w:rsidRDefault="5CF92D7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noWrap/>
            <w:hideMark/>
          </w:tcPr>
          <w:p w14:paraId="3CC0079F" w14:textId="6954C4E8" w:rsidR="003F2CFA" w:rsidRPr="00C60277" w:rsidRDefault="5CF92D7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6.01</w:t>
            </w:r>
          </w:p>
          <w:p w14:paraId="4E949146" w14:textId="68EDEF35" w:rsidR="003F2CFA" w:rsidRPr="00C60277" w:rsidRDefault="5CF92D7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noWrap/>
            <w:hideMark/>
          </w:tcPr>
          <w:p w14:paraId="16464212" w14:textId="09840A2C" w:rsidR="003F2CFA" w:rsidRPr="00C60277" w:rsidRDefault="6226D92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48F6719D" w:rsidRPr="00C60277">
              <w:rPr>
                <w:rFonts w:ascii="Calibri" w:hAnsi="Calibri" w:cs="Calibri"/>
                <w:color w:val="000000" w:themeColor="text1"/>
                <w:sz w:val="22"/>
                <w:szCs w:val="22"/>
                <w:lang w:val="en-GB"/>
              </w:rPr>
              <w:t>8.6</w:t>
            </w:r>
          </w:p>
          <w:p w14:paraId="34960339" w14:textId="67195309" w:rsidR="003F2CFA" w:rsidRPr="00C60277" w:rsidRDefault="6226D92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w:t>
            </w:r>
            <w:r w:rsidR="2C1521A6" w:rsidRPr="00C60277">
              <w:rPr>
                <w:rFonts w:ascii="Calibri" w:hAnsi="Calibri" w:cs="Calibri"/>
                <w:color w:val="000000" w:themeColor="text1"/>
                <w:sz w:val="22"/>
                <w:szCs w:val="22"/>
                <w:lang w:val="en-GB"/>
              </w:rPr>
              <w:t>12</w:t>
            </w:r>
            <w:r w:rsidRPr="00C60277">
              <w:rPr>
                <w:rFonts w:ascii="Calibri" w:hAnsi="Calibri" w:cs="Calibri"/>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1998BE14" w14:textId="78011066" w:rsidR="003F2CFA" w:rsidRPr="00C60277" w:rsidRDefault="270BCBD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23.68</w:t>
            </w:r>
          </w:p>
          <w:p w14:paraId="7A065E8C" w14:textId="6C1868CE" w:rsidR="003F2CFA" w:rsidRPr="00C60277" w:rsidRDefault="270BCBD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noWrap/>
            <w:hideMark/>
          </w:tcPr>
          <w:p w14:paraId="4FBA8243" w14:textId="15E5C343" w:rsidR="003F2CFA" w:rsidRPr="00C60277" w:rsidRDefault="270BCBD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11.81</w:t>
            </w:r>
          </w:p>
          <w:p w14:paraId="61660D94" w14:textId="00AA1AAB" w:rsidR="003F2CFA" w:rsidRPr="00C60277" w:rsidRDefault="270BCBD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noWrap/>
            <w:hideMark/>
          </w:tcPr>
          <w:p w14:paraId="5025A4BE" w14:textId="469D48A8" w:rsidR="003F2CFA" w:rsidRPr="00C60277" w:rsidRDefault="270BCBD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33.47</w:t>
            </w:r>
          </w:p>
          <w:p w14:paraId="2323D630" w14:textId="0607C785" w:rsidR="003F2CFA" w:rsidRPr="00C60277" w:rsidRDefault="270BCBD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noWrap/>
            <w:hideMark/>
          </w:tcPr>
          <w:p w14:paraId="54A843C5" w14:textId="0983826A" w:rsidR="003F2CFA" w:rsidRPr="00C60277" w:rsidRDefault="00A83C0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20.54</w:t>
            </w:r>
          </w:p>
          <w:p w14:paraId="30DCA6BC" w14:textId="1A80EAC1" w:rsidR="003F2CFA" w:rsidRPr="00C60277" w:rsidRDefault="312B79B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FF3439" w:rsidRPr="00C60277">
              <w:rPr>
                <w:rFonts w:ascii="Calibri" w:hAnsi="Calibri" w:cs="Calibri"/>
                <w:color w:val="000000" w:themeColor="text1"/>
                <w:sz w:val="22"/>
                <w:szCs w:val="22"/>
                <w:lang w:val="en-GB"/>
              </w:rPr>
              <w:t>0</w:t>
            </w:r>
            <w:r w:rsidRPr="00C60277">
              <w:rPr>
                <w:rFonts w:ascii="Calibri" w:hAnsi="Calibri" w:cs="Calibri"/>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17625CF1" w14:textId="01DF0E49" w:rsidR="003F2CFA" w:rsidRPr="00C60277" w:rsidRDefault="00A83C0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14.05</w:t>
            </w:r>
          </w:p>
          <w:p w14:paraId="1BF55616" w14:textId="015E4D5F" w:rsidR="003F2CFA" w:rsidRPr="00C60277" w:rsidRDefault="312B79B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FF3439" w:rsidRPr="00C60277">
              <w:rPr>
                <w:rFonts w:ascii="Calibri" w:hAnsi="Calibri" w:cs="Calibri"/>
                <w:color w:val="000000" w:themeColor="text1"/>
                <w:sz w:val="22"/>
                <w:szCs w:val="22"/>
                <w:lang w:val="en-GB"/>
              </w:rPr>
              <w:t>0</w:t>
            </w:r>
            <w:r w:rsidRPr="00C60277">
              <w:rPr>
                <w:rFonts w:ascii="Calibri" w:hAnsi="Calibri" w:cs="Calibri"/>
                <w:color w:val="000000" w:themeColor="text1"/>
                <w:sz w:val="22"/>
                <w:szCs w:val="22"/>
                <w:lang w:val="en-GB"/>
              </w:rPr>
              <w:t>)</w:t>
            </w:r>
            <w:r w:rsidR="0227280E" w:rsidRPr="00C60277">
              <w:rPr>
                <w:rFonts w:ascii="Calibri" w:hAnsi="Calibri" w:cs="Calibri"/>
                <w:color w:val="000000" w:themeColor="text1"/>
                <w:sz w:val="22"/>
                <w:szCs w:val="22"/>
                <w:lang w:val="en-GB"/>
              </w:rPr>
              <w:t> </w:t>
            </w:r>
          </w:p>
        </w:tc>
        <w:tc>
          <w:tcPr>
            <w:tcW w:w="0" w:type="auto"/>
            <w:tcBorders>
              <w:top w:val="nil"/>
              <w:left w:val="nil"/>
              <w:bottom w:val="single" w:sz="4" w:space="0" w:color="auto"/>
              <w:right w:val="single" w:sz="4" w:space="0" w:color="auto"/>
            </w:tcBorders>
            <w:shd w:val="clear" w:color="auto" w:fill="auto"/>
            <w:noWrap/>
            <w:hideMark/>
          </w:tcPr>
          <w:p w14:paraId="0E4B86C4" w14:textId="07F2CD38" w:rsidR="003F2CFA" w:rsidRPr="00C60277" w:rsidRDefault="00A83C0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33.69</w:t>
            </w:r>
          </w:p>
          <w:p w14:paraId="2DF45107" w14:textId="1F4CE2D2" w:rsidR="003F2CFA" w:rsidRPr="00C60277" w:rsidRDefault="5705C3EF"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FF3439" w:rsidRPr="00C60277">
              <w:rPr>
                <w:rFonts w:ascii="Calibri" w:hAnsi="Calibri" w:cs="Calibri"/>
                <w:color w:val="000000" w:themeColor="text1"/>
                <w:sz w:val="22"/>
                <w:szCs w:val="22"/>
                <w:lang w:val="en-GB"/>
              </w:rPr>
              <w:t>1</w:t>
            </w:r>
            <w:r w:rsidRPr="00C60277">
              <w:rPr>
                <w:rFonts w:ascii="Calibri" w:hAnsi="Calibri" w:cs="Calibri"/>
                <w:color w:val="000000" w:themeColor="text1"/>
                <w:sz w:val="22"/>
                <w:szCs w:val="22"/>
                <w:lang w:val="en-GB"/>
              </w:rPr>
              <w:t>)</w:t>
            </w:r>
          </w:p>
        </w:tc>
      </w:tr>
    </w:tbl>
    <w:p w14:paraId="6CB8F3D1" w14:textId="05C760C3" w:rsidR="0038516E" w:rsidRPr="009418C6" w:rsidRDefault="009864A4" w:rsidP="00FB4DE7">
      <w:pPr>
        <w:keepNext/>
        <w:jc w:val="center"/>
        <w:rPr>
          <w:lang w:val="en-GB"/>
        </w:rPr>
      </w:pPr>
      <w:r w:rsidRPr="009418C6">
        <w:rPr>
          <w:noProof/>
          <w:lang w:val="en-GB"/>
        </w:rPr>
        <w:drawing>
          <wp:inline distT="0" distB="0" distL="0" distR="0" wp14:anchorId="4CD7D023" wp14:editId="729D90DD">
            <wp:extent cx="4622800" cy="5317067"/>
            <wp:effectExtent l="0" t="0" r="12700" b="17145"/>
            <wp:docPr id="690042102" name="Chart 690042102">
              <a:extLst xmlns:a="http://schemas.openxmlformats.org/drawingml/2006/main">
                <a:ext uri="{FF2B5EF4-FFF2-40B4-BE49-F238E27FC236}">
                  <a16:creationId xmlns:a16="http://schemas.microsoft.com/office/drawing/2014/main" id="{649F6DBA-16CC-364B-85CE-CDB125AF334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0E6E8919" w14:textId="55EEB382" w:rsidR="0038516E" w:rsidRPr="00C60277" w:rsidRDefault="0038516E"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114</w:t>
      </w:r>
      <w:r w:rsidRPr="00C60277">
        <w:fldChar w:fldCharType="end"/>
      </w:r>
      <w:r w:rsidRPr="00C60277">
        <w:t>. Indicator 2B.4 The share of children/learners with an official decision of SEN who are educated outside of mainstream education (%), ISCED 02 boys and ISCED 02 girls</w:t>
      </w:r>
    </w:p>
    <w:p w14:paraId="1E8AD6FE" w14:textId="6A514DD4" w:rsidR="00F82E47" w:rsidRPr="00C60277" w:rsidRDefault="00346630" w:rsidP="0015716C">
      <w:pPr>
        <w:keepNext/>
        <w:jc w:val="center"/>
        <w:rPr>
          <w:lang w:val="en-GB"/>
        </w:rPr>
      </w:pPr>
      <w:r w:rsidRPr="009418C6">
        <w:rPr>
          <w:noProof/>
          <w:lang w:val="en-GB"/>
        </w:rPr>
        <w:drawing>
          <wp:inline distT="0" distB="0" distL="0" distR="0" wp14:anchorId="4C23AA96" wp14:editId="6820CC6E">
            <wp:extent cx="4622800" cy="3313568"/>
            <wp:effectExtent l="0" t="0" r="12700" b="13970"/>
            <wp:docPr id="690042103" name="Chart 690042103">
              <a:extLst xmlns:a="http://schemas.openxmlformats.org/drawingml/2006/main">
                <a:ext uri="{FF2B5EF4-FFF2-40B4-BE49-F238E27FC236}">
                  <a16:creationId xmlns:a16="http://schemas.microsoft.com/office/drawing/2014/main" id="{843B6AAC-8F70-B142-B4CF-7133747A260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13F56435" w14:textId="6EE094D1" w:rsidR="00726A46" w:rsidRPr="00C60277" w:rsidRDefault="00F82E47" w:rsidP="00014188">
      <w:pPr>
        <w:pStyle w:val="Agency-caption-report"/>
      </w:pPr>
      <w:r w:rsidRPr="00C60277">
        <w:t xml:space="preserve">Chart </w:t>
      </w:r>
      <w:r w:rsidRPr="00C60277">
        <w:rPr>
          <w:b w:val="0"/>
        </w:rPr>
        <w:fldChar w:fldCharType="begin"/>
      </w:r>
      <w:r w:rsidRPr="00C60277">
        <w:instrText xml:space="preserve"> SEQ Chart \* ARABIC </w:instrText>
      </w:r>
      <w:r w:rsidRPr="00C60277">
        <w:rPr>
          <w:b w:val="0"/>
        </w:rPr>
        <w:fldChar w:fldCharType="separate"/>
      </w:r>
      <w:r w:rsidR="00A466BF" w:rsidRPr="009418C6">
        <w:t>115</w:t>
      </w:r>
      <w:r w:rsidRPr="00C60277">
        <w:rPr>
          <w:b w:val="0"/>
        </w:rPr>
        <w:fldChar w:fldCharType="end"/>
      </w:r>
      <w:r w:rsidRPr="00C60277">
        <w:t>. Indicator 2B.4 The share of children/learners with an official decision of SEN who are educated outside of mainstream education (%), ISCED 02 total</w:t>
      </w:r>
    </w:p>
    <w:p w14:paraId="48079809" w14:textId="01FE9CED" w:rsidR="004C6101" w:rsidRPr="004C6101" w:rsidRDefault="004C6101" w:rsidP="00EE1500">
      <w:pPr>
        <w:pStyle w:val="Agency-footnote-report"/>
      </w:pPr>
      <w:r>
        <w:t xml:space="preserve">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 (see </w:t>
      </w:r>
      <w:hyperlink w:anchor="Table26" w:history="1">
        <w:r>
          <w:rPr>
            <w:rStyle w:val="Hyperlink"/>
          </w:rPr>
          <w:t>Table 26</w:t>
        </w:r>
      </w:hyperlink>
      <w:r>
        <w:t>).</w:t>
      </w:r>
    </w:p>
    <w:p w14:paraId="669540F9" w14:textId="6E6518DD" w:rsidR="00BB594C" w:rsidRPr="009418C6" w:rsidRDefault="00346630" w:rsidP="007C5AA5">
      <w:pPr>
        <w:keepNext/>
        <w:jc w:val="center"/>
        <w:rPr>
          <w:lang w:val="en-GB"/>
        </w:rPr>
      </w:pPr>
      <w:r w:rsidRPr="009418C6">
        <w:rPr>
          <w:noProof/>
          <w:lang w:val="en-GB"/>
        </w:rPr>
        <w:drawing>
          <wp:inline distT="0" distB="0" distL="0" distR="0" wp14:anchorId="3777BE83" wp14:editId="251DCDEF">
            <wp:extent cx="4648200" cy="6417734"/>
            <wp:effectExtent l="0" t="0" r="12700" b="8890"/>
            <wp:docPr id="690042104" name="Chart 690042104">
              <a:extLst xmlns:a="http://schemas.openxmlformats.org/drawingml/2006/main">
                <a:ext uri="{FF2B5EF4-FFF2-40B4-BE49-F238E27FC236}">
                  <a16:creationId xmlns:a16="http://schemas.microsoft.com/office/drawing/2014/main" id="{07D5B614-4BBA-114B-85D3-26AFB989646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06EA6DF9" w14:textId="12972506" w:rsidR="00BB594C" w:rsidRPr="00C60277" w:rsidRDefault="00BB594C"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116</w:t>
      </w:r>
      <w:r w:rsidRPr="00C60277">
        <w:fldChar w:fldCharType="end"/>
      </w:r>
      <w:r w:rsidRPr="00C60277">
        <w:t xml:space="preserve">. Indicator 2B.4 The share of children/learners with an official decision of SEN who are educated outside of mainstream education (%), </w:t>
      </w:r>
      <w:r w:rsidR="00962DFD" w:rsidRPr="00C60277">
        <w:t>ISCED 1+2 boys and ISCED 1+2 girls</w:t>
      </w:r>
    </w:p>
    <w:p w14:paraId="71D1E81A" w14:textId="227B41C2" w:rsidR="003C3CCF" w:rsidRPr="00C60277" w:rsidRDefault="00346630" w:rsidP="00446FB5">
      <w:pPr>
        <w:keepNext/>
        <w:jc w:val="center"/>
        <w:rPr>
          <w:lang w:val="en-GB"/>
        </w:rPr>
      </w:pPr>
      <w:r w:rsidRPr="009418C6">
        <w:rPr>
          <w:noProof/>
          <w:lang w:val="en-GB"/>
        </w:rPr>
        <w:drawing>
          <wp:inline distT="0" distB="0" distL="0" distR="0" wp14:anchorId="6D966F17" wp14:editId="00318495">
            <wp:extent cx="4605655" cy="4588934"/>
            <wp:effectExtent l="0" t="0" r="17145" b="8890"/>
            <wp:docPr id="690042105" name="Chart 690042105">
              <a:extLst xmlns:a="http://schemas.openxmlformats.org/drawingml/2006/main">
                <a:ext uri="{FF2B5EF4-FFF2-40B4-BE49-F238E27FC236}">
                  <a16:creationId xmlns:a16="http://schemas.microsoft.com/office/drawing/2014/main" id="{CC609E26-DBC8-A045-86B0-5390AD3E0AB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22D9D46A" w14:textId="47D7A136" w:rsidR="006039A0" w:rsidRPr="00C60277" w:rsidRDefault="003C3CCF" w:rsidP="009418C6">
      <w:pPr>
        <w:pStyle w:val="Agency-caption-report"/>
      </w:pPr>
      <w:r w:rsidRPr="009256C6">
        <w:t xml:space="preserve">Chart </w:t>
      </w:r>
      <w:r w:rsidRPr="009256C6">
        <w:rPr>
          <w:bCs w:val="0"/>
        </w:rPr>
        <w:fldChar w:fldCharType="begin"/>
      </w:r>
      <w:r w:rsidRPr="009256C6">
        <w:instrText xml:space="preserve"> SEQ Chart \* ARABIC </w:instrText>
      </w:r>
      <w:r w:rsidRPr="009256C6">
        <w:rPr>
          <w:bCs w:val="0"/>
        </w:rPr>
        <w:fldChar w:fldCharType="separate"/>
      </w:r>
      <w:r w:rsidR="00A466BF" w:rsidRPr="009418C6">
        <w:t>117</w:t>
      </w:r>
      <w:r w:rsidRPr="009256C6">
        <w:rPr>
          <w:bCs w:val="0"/>
        </w:rPr>
        <w:fldChar w:fldCharType="end"/>
      </w:r>
      <w:r w:rsidRPr="009256C6">
        <w:t>. Indicator 2B.4 The share of children/learners with an official decision of SEN who are</w:t>
      </w:r>
      <w:r w:rsidRPr="00C60277">
        <w:t xml:space="preserve"> educated outside of mainstream education (%)</w:t>
      </w:r>
      <w:r w:rsidR="006039A0" w:rsidRPr="00C60277">
        <w:t>, ISCED 1+2 total</w:t>
      </w:r>
    </w:p>
    <w:p w14:paraId="53AA63BB" w14:textId="71660D67" w:rsidR="00D93F66" w:rsidRPr="00C60277" w:rsidRDefault="00D93F66" w:rsidP="007A6A80">
      <w:pPr>
        <w:pStyle w:val="Agency-body-text-report"/>
        <w:keepNext/>
        <w:jc w:val="center"/>
      </w:pPr>
      <w:r w:rsidRPr="007B668B">
        <w:rPr>
          <w:bCs/>
          <w:noProof/>
        </w:rPr>
        <w:drawing>
          <wp:inline distT="0" distB="0" distL="0" distR="0" wp14:anchorId="403B8212" wp14:editId="4FFA7C3B">
            <wp:extent cx="4639310" cy="4744016"/>
            <wp:effectExtent l="0" t="0" r="8890" b="6350"/>
            <wp:docPr id="1666648291" name="Chart 1666648291">
              <a:extLst xmlns:a="http://schemas.openxmlformats.org/drawingml/2006/main">
                <a:ext uri="{FF2B5EF4-FFF2-40B4-BE49-F238E27FC236}">
                  <a16:creationId xmlns:a16="http://schemas.microsoft.com/office/drawing/2014/main" id="{2E26E1F0-6E37-4F42-AADC-512DE191B52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19B6A7C6" w14:textId="361D0BF5" w:rsidR="006039A0" w:rsidRPr="00C60277" w:rsidRDefault="006039A0"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118</w:t>
      </w:r>
      <w:r w:rsidRPr="00C60277">
        <w:fldChar w:fldCharType="end"/>
      </w:r>
      <w:r w:rsidRPr="00C60277">
        <w:t>. Indicator 2B.4 The share of children/learners with an official decision of SEN who are educated outside of mainstream education (%), ISCED 3 boys and ISCED 3 girls</w:t>
      </w:r>
    </w:p>
    <w:p w14:paraId="64562610" w14:textId="04B3E5B7" w:rsidR="002B4B2B" w:rsidRPr="00A56B29" w:rsidRDefault="003F7E80" w:rsidP="00936B9E">
      <w:pPr>
        <w:keepNext/>
        <w:jc w:val="center"/>
      </w:pPr>
      <w:r w:rsidRPr="009418C6">
        <w:rPr>
          <w:noProof/>
          <w:lang w:val="en-GB"/>
        </w:rPr>
        <w:drawing>
          <wp:inline distT="0" distB="0" distL="0" distR="0" wp14:anchorId="04804340" wp14:editId="274B6CAE">
            <wp:extent cx="4604385" cy="3385996"/>
            <wp:effectExtent l="0" t="0" r="18415" b="17780"/>
            <wp:docPr id="1131994304" name="Chart 1131994304">
              <a:extLst xmlns:a="http://schemas.openxmlformats.org/drawingml/2006/main">
                <a:ext uri="{FF2B5EF4-FFF2-40B4-BE49-F238E27FC236}">
                  <a16:creationId xmlns:a16="http://schemas.microsoft.com/office/drawing/2014/main" id="{7E88FF2F-CD9B-AF49-B77B-4543FB1F012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1FC5E870" w14:textId="2AFA6F92" w:rsidR="007029C5" w:rsidRPr="00C60277" w:rsidRDefault="00460E21" w:rsidP="009418C6">
      <w:pPr>
        <w:pStyle w:val="Agency-caption-report"/>
      </w:pPr>
      <w:r w:rsidRPr="009256C6">
        <w:t xml:space="preserve">Chart </w:t>
      </w:r>
      <w:r w:rsidRPr="009256C6">
        <w:rPr>
          <w:bCs w:val="0"/>
        </w:rPr>
        <w:fldChar w:fldCharType="begin"/>
      </w:r>
      <w:r w:rsidRPr="009256C6">
        <w:instrText xml:space="preserve"> SEQ Chart \* ARABIC </w:instrText>
      </w:r>
      <w:r w:rsidRPr="009256C6">
        <w:rPr>
          <w:bCs w:val="0"/>
        </w:rPr>
        <w:fldChar w:fldCharType="separate"/>
      </w:r>
      <w:r w:rsidR="00A466BF" w:rsidRPr="009418C6">
        <w:t>119</w:t>
      </w:r>
      <w:r w:rsidRPr="009256C6">
        <w:rPr>
          <w:bCs w:val="0"/>
        </w:rPr>
        <w:fldChar w:fldCharType="end"/>
      </w:r>
      <w:r w:rsidRPr="009256C6">
        <w:t>. Indicator 2B.4 The share of children/learners with an official decision of SEN who are</w:t>
      </w:r>
      <w:r w:rsidRPr="00C60277">
        <w:t xml:space="preserve"> educated outside of mainstream education (%), ISCED 3 total</w:t>
      </w:r>
      <w:r w:rsidR="007029C5" w:rsidRPr="00C60277">
        <w:br w:type="page"/>
      </w:r>
    </w:p>
    <w:p w14:paraId="5621BFE7" w14:textId="06DEF209" w:rsidR="00127DE8" w:rsidRPr="00C60277" w:rsidRDefault="35FF24E3" w:rsidP="00014188">
      <w:pPr>
        <w:pStyle w:val="Agency-heading-4-report"/>
      </w:pPr>
      <w:r w:rsidRPr="00C60277">
        <w:t xml:space="preserve">Indicator 2B.4a The enrolment rate of children/learners with an official decision of SEN in separate special </w:t>
      </w:r>
      <w:r w:rsidR="007314D8" w:rsidRPr="00C60277">
        <w:t>(pre-)</w:t>
      </w:r>
      <w:r w:rsidRPr="00C60277">
        <w:t>schools or units organised by the ministry of education (%)</w:t>
      </w:r>
    </w:p>
    <w:p w14:paraId="52F50DEB" w14:textId="11D5C2A5" w:rsidR="001B3DB9" w:rsidRPr="009418C6" w:rsidRDefault="0C958A59" w:rsidP="00014188">
      <w:pPr>
        <w:pStyle w:val="Agency-body-text-report"/>
      </w:pPr>
      <w:r w:rsidRPr="00C60277">
        <w:t xml:space="preserve">The data shows </w:t>
      </w:r>
      <w:r w:rsidR="2C2EDC85" w:rsidRPr="00C60277">
        <w:t>children/learners with an official decision of SEN</w:t>
      </w:r>
      <w:r w:rsidRPr="00C60277">
        <w:t xml:space="preserve"> who are enrolled in separate </w:t>
      </w:r>
      <w:r w:rsidR="006534FF" w:rsidRPr="00C60277">
        <w:t>special, non-inclusive (pre-)</w:t>
      </w:r>
      <w:r w:rsidRPr="00C60277">
        <w:t xml:space="preserve">schools or units organised by the ministry of education, </w:t>
      </w:r>
      <w:r w:rsidRPr="009418C6">
        <w:t>based on the overall population of learners with an official decision of SEN.</w:t>
      </w:r>
    </w:p>
    <w:p w14:paraId="1E23DA9F" w14:textId="77777777" w:rsidR="001B3DB9" w:rsidRPr="00C60277" w:rsidRDefault="0C958A59" w:rsidP="00014188">
      <w:pPr>
        <w:pStyle w:val="Agency-body-text-report"/>
      </w:pPr>
      <w:r w:rsidRPr="00C60277">
        <w:t>Enrolment in this form of separate, non-inclusive setting is not in line with the 80% time placement benchmark, or the various proxies for this benchmark.</w:t>
      </w:r>
    </w:p>
    <w:p w14:paraId="20428D4E" w14:textId="18D558CD" w:rsidR="00BB5ED9" w:rsidRPr="00C60277" w:rsidRDefault="001B3DB9" w:rsidP="00014188">
      <w:pPr>
        <w:pStyle w:val="Agency-body-text-report"/>
        <w:keepNext/>
      </w:pPr>
      <w:r w:rsidRPr="00C60277">
        <w:t>This indicator has been calculated as follows:</w:t>
      </w:r>
    </w:p>
    <w:p w14:paraId="12855F81" w14:textId="14236BD5" w:rsidR="007029C5" w:rsidRPr="00C60277" w:rsidRDefault="00941525" w:rsidP="00014188">
      <w:pPr>
        <w:pStyle w:val="Agency-body-text-report"/>
        <w:spacing w:before="360" w:after="360"/>
        <w:jc w:val="center"/>
      </w:pPr>
      <w:r w:rsidRPr="00416CBC">
        <w:rPr>
          <w:noProof/>
        </w:rPr>
        <mc:AlternateContent>
          <mc:Choice Requires="wps">
            <w:drawing>
              <wp:anchor distT="0" distB="0" distL="114300" distR="114300" simplePos="0" relativeHeight="251658353" behindDoc="0" locked="0" layoutInCell="1" allowOverlap="1" wp14:anchorId="5AA69905" wp14:editId="38297695">
                <wp:simplePos x="0" y="0"/>
                <wp:positionH relativeFrom="column">
                  <wp:posOffset>4487620</wp:posOffset>
                </wp:positionH>
                <wp:positionV relativeFrom="paragraph">
                  <wp:posOffset>869990</wp:posOffset>
                </wp:positionV>
                <wp:extent cx="638810" cy="394335"/>
                <wp:effectExtent l="0" t="0" r="0" b="0"/>
                <wp:wrapNone/>
                <wp:docPr id="1666648278" name="Text Box 16666482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7E07CFB0"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728E6B07">
              <v:shape id="Text Box 1666648278" style="position:absolute;left:0;text-align:left;margin-left:353.35pt;margin-top:68.5pt;width:50.3pt;height:31.0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14"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" w14:anchorId="5AA69905">
                <v:textbox>
                  <w:txbxContent>
                    <w:p w:rsidRPr="00B324D2" w:rsidR="00AB6981" w:rsidP="00AB6981" w:rsidRDefault="00AB6981" w14:paraId="13039037"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352" behindDoc="0" locked="0" layoutInCell="1" allowOverlap="1" wp14:anchorId="6D3FB5FB" wp14:editId="78DD3BF3">
                <wp:simplePos x="0" y="0"/>
                <wp:positionH relativeFrom="column">
                  <wp:posOffset>634285</wp:posOffset>
                </wp:positionH>
                <wp:positionV relativeFrom="paragraph">
                  <wp:posOffset>1130085</wp:posOffset>
                </wp:positionV>
                <wp:extent cx="3792220" cy="681990"/>
                <wp:effectExtent l="0" t="0" r="0" b="0"/>
                <wp:wrapNone/>
                <wp:docPr id="1666648277" name="Text Box 1666648277"/>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58A93825"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7A3D096">
              <v:shape id="Text Box 1666648277" style="position:absolute;left:0;text-align:left;margin-left:49.95pt;margin-top:89pt;width:298.6pt;height:53.7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5"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" w14:anchorId="6D3FB5FB">
                <v:textbox>
                  <w:txbxContent>
                    <w:p w:rsidRPr="00B324D2" w:rsidR="00AB6981" w:rsidP="00AB6981" w:rsidRDefault="00AB6981" w14:paraId="555CF525" w14:textId="77777777">
                      <w:pPr>
                        <w:rPr>
                          <w:rFonts w:ascii="Calibri" w:hAnsi="Calibri"/>
                          <w:b/>
                          <w:bCs/>
                          <w:color w:val="002060"/>
                        </w:rPr>
                      </w:pPr>
                      <w:r w:rsidRPr="00BD6E8E">
                        <w:rPr>
                          <w:rFonts w:ascii="Calibri" w:hAnsi="Calibri"/>
                          <w:b/>
                          <w:bCs/>
                          <w:color w:val="002060"/>
                        </w:rPr>
                        <w:t xml:space="preserve">The </w:t>
                      </w:r>
                      <w:r w:rsidRPr="00553796">
                        <w:rPr>
                          <w:rFonts w:ascii="Calibri" w:hAnsi="Calibri"/>
                          <w:b/>
                          <w:bCs/>
                          <w:color w:val="002060"/>
                        </w:rPr>
                        <w:t>actual population of children/learners with an official decision of SEN (Q2.1)</w:t>
                      </w:r>
                    </w:p>
                  </w:txbxContent>
                </v:textbox>
              </v:shape>
            </w:pict>
          </mc:Fallback>
        </mc:AlternateContent>
      </w:r>
      <w:r w:rsidRPr="00416CBC">
        <w:rPr>
          <w:noProof/>
        </w:rPr>
        <mc:AlternateContent>
          <mc:Choice Requires="wps">
            <w:drawing>
              <wp:anchor distT="0" distB="0" distL="114300" distR="114300" simplePos="0" relativeHeight="251658354" behindDoc="0" locked="0" layoutInCell="1" allowOverlap="1" wp14:anchorId="4841C12D" wp14:editId="026A743E">
                <wp:simplePos x="0" y="0"/>
                <wp:positionH relativeFrom="column">
                  <wp:posOffset>712790</wp:posOffset>
                </wp:positionH>
                <wp:positionV relativeFrom="paragraph">
                  <wp:posOffset>1020250</wp:posOffset>
                </wp:positionV>
                <wp:extent cx="3769360" cy="0"/>
                <wp:effectExtent l="0" t="12700" r="15240" b="12700"/>
                <wp:wrapNone/>
                <wp:docPr id="1666648305" name="Straight Connector 1666648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6936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667B3C0B">
              <v:line id="Straight Connector 1666648305" style="position:absolute;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56.15pt,80.35pt" to="352.95pt,80.35pt" w14:anchorId="64CB9F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"/>
            </w:pict>
          </mc:Fallback>
        </mc:AlternateContent>
      </w:r>
      <w:r w:rsidRPr="00416CBC">
        <w:rPr>
          <w:noProof/>
        </w:rPr>
        <mc:AlternateContent>
          <mc:Choice Requires="wps">
            <w:drawing>
              <wp:anchor distT="0" distB="0" distL="114300" distR="114300" simplePos="0" relativeHeight="251658351" behindDoc="0" locked="0" layoutInCell="1" allowOverlap="1" wp14:anchorId="47AAD723" wp14:editId="34AFAAAB">
                <wp:simplePos x="0" y="0"/>
                <wp:positionH relativeFrom="column">
                  <wp:posOffset>631530</wp:posOffset>
                </wp:positionH>
                <wp:positionV relativeFrom="paragraph">
                  <wp:posOffset>254000</wp:posOffset>
                </wp:positionV>
                <wp:extent cx="3851910" cy="876300"/>
                <wp:effectExtent l="0" t="0" r="0" b="0"/>
                <wp:wrapNone/>
                <wp:docPr id="1666648276" name="Text Box 1666648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51910" cy="876300"/>
                        </a:xfrm>
                        <a:prstGeom prst="rect">
                          <a:avLst/>
                        </a:prstGeom>
                        <a:noFill/>
                        <a:ln w="6350">
                          <a:noFill/>
                        </a:ln>
                      </wps:spPr>
                      <wps:txbx>
                        <w:txbxContent>
                          <w:p w14:paraId="74794D0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405D57">
                              <w:rPr>
                                <w:rFonts w:ascii="Calibri" w:hAnsi="Calibri"/>
                                <w:b/>
                                <w:bCs/>
                                <w:color w:val="002060"/>
                              </w:rPr>
                              <w:t>number of children/learners with an official decision of SEN educated in separate special (pre</w:t>
                            </w:r>
                            <w:r>
                              <w:rPr>
                                <w:rFonts w:ascii="Calibri" w:hAnsi="Calibri"/>
                                <w:b/>
                                <w:bCs/>
                                <w:color w:val="002060"/>
                              </w:rPr>
                              <w:t>-</w:t>
                            </w:r>
                            <w:r w:rsidRPr="00405D57">
                              <w:rPr>
                                <w:rFonts w:ascii="Calibri" w:hAnsi="Calibri"/>
                                <w:b/>
                                <w:bCs/>
                                <w:color w:val="002060"/>
                              </w:rPr>
                              <w:t>)schools or units organised by the ministry of education (Q2.4a)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6BDF9EB">
              <v:shape id="Text Box 1666648276" style="position:absolute;left:0;text-align:left;margin-left:49.75pt;margin-top:20pt;width:303.3pt;height:69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1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" w14:anchorId="47AAD723">
                <v:textbox>
                  <w:txbxContent>
                    <w:p w:rsidRPr="00B324D2" w:rsidR="00AB6981" w:rsidP="00AB6981" w:rsidRDefault="00AB6981" w14:paraId="1C53F987" w14:textId="77777777">
                      <w:pPr>
                        <w:rPr>
                          <w:rFonts w:ascii="Calibri" w:hAnsi="Calibri"/>
                          <w:b/>
                          <w:bCs/>
                          <w:color w:val="002060"/>
                        </w:rPr>
                      </w:pPr>
                      <w:r w:rsidRPr="00BD6E8E">
                        <w:rPr>
                          <w:rFonts w:ascii="Calibri" w:hAnsi="Calibri"/>
                          <w:b/>
                          <w:bCs/>
                          <w:color w:val="002060"/>
                        </w:rPr>
                        <w:t xml:space="preserve">The </w:t>
                      </w:r>
                      <w:r w:rsidRPr="00405D57">
                        <w:rPr>
                          <w:rFonts w:ascii="Calibri" w:hAnsi="Calibri"/>
                          <w:b/>
                          <w:bCs/>
                          <w:color w:val="002060"/>
                        </w:rPr>
                        <w:t>number of children/learners with an official decision of SEN educated in separate special (pre</w:t>
                      </w:r>
                      <w:r>
                        <w:rPr>
                          <w:rFonts w:ascii="Calibri" w:hAnsi="Calibri"/>
                          <w:b/>
                          <w:bCs/>
                          <w:color w:val="002060"/>
                        </w:rPr>
                        <w:t>-</w:t>
                      </w:r>
                      <w:r w:rsidRPr="00405D57">
                        <w:rPr>
                          <w:rFonts w:ascii="Calibri" w:hAnsi="Calibri"/>
                          <w:b/>
                          <w:bCs/>
                          <w:color w:val="002060"/>
                        </w:rPr>
                        <w:t>)schools or units organised by the ministry of education (Q2.4a)</w:t>
                      </w:r>
                    </w:p>
                  </w:txbxContent>
                </v:textbox>
              </v:shape>
            </w:pict>
          </mc:Fallback>
        </mc:AlternateContent>
      </w:r>
      <w:r w:rsidR="007029C5" w:rsidRPr="00416CBC">
        <w:rPr>
          <w:noProof/>
        </w:rPr>
        <mc:AlternateContent>
          <mc:Choice Requires="wps">
            <w:drawing>
              <wp:inline distT="0" distB="0" distL="0" distR="0" wp14:anchorId="6A5776FB" wp14:editId="3B2FB7EB">
                <wp:extent cx="4571115" cy="1514006"/>
                <wp:effectExtent l="12700" t="12700" r="13970" b="10160"/>
                <wp:docPr id="38" name="Rounded Rectangle 38" descr="The number of children/learners with an official decision of SEN educated in separate special (pre-)schools or units organised by the ministry of education (Q2.4a)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711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1955A4C1">
              <v:roundrect id="Rounded Rectangle 38" style="width:359.9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separate special (pre-)schools or units organised by the ministry of education (Q2.4a) divided by The actual population of children/learners with an official decision of SEN (Q2.1) multiplied by 100" o:spid="_x0000_s1026" filled="f" strokecolor="#ffc000" strokeweight="1.5pt" arcsize="10923f" w14:anchorId="1126F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">
                <w10:anchorlock/>
              </v:roundrect>
            </w:pict>
          </mc:Fallback>
        </mc:AlternateContent>
      </w:r>
    </w:p>
    <w:p w14:paraId="69AF92F8" w14:textId="2759C0BE" w:rsidR="00CB4DB8" w:rsidRPr="00C60277" w:rsidRDefault="3E5A355B" w:rsidP="00C1C1F1">
      <w:pPr>
        <w:pStyle w:val="Agency-body-text-report"/>
      </w:pPr>
      <w:r w:rsidRPr="00C60277">
        <w:t xml:space="preserve">Data on pre-primary (ISCED 02) level is available from </w:t>
      </w:r>
      <w:r w:rsidR="5A8A4C3B" w:rsidRPr="00C60277">
        <w:t>11</w:t>
      </w:r>
      <w:r w:rsidRPr="00C60277">
        <w:t xml:space="preserve"> countries. Across the </w:t>
      </w:r>
      <w:r w:rsidR="4FB7F1B8" w:rsidRPr="00C60277">
        <w:t>11</w:t>
      </w:r>
      <w:r w:rsidRPr="00C60277">
        <w:t xml:space="preserve"> countries, the </w:t>
      </w:r>
      <w:r w:rsidR="2DC1DAE7" w:rsidRPr="00C60277">
        <w:t xml:space="preserve">enrolment rate of children/learners with an official decision of SEN in separate special </w:t>
      </w:r>
      <w:r w:rsidR="007314D8" w:rsidRPr="00C60277">
        <w:t>(pre-)</w:t>
      </w:r>
      <w:r w:rsidR="2DC1DAE7" w:rsidRPr="00C60277">
        <w:t xml:space="preserve">schools or units organised by the ministry of education </w:t>
      </w:r>
      <w:r w:rsidRPr="00C60277">
        <w:t xml:space="preserve">ranges from </w:t>
      </w:r>
      <w:r w:rsidR="7E07B745" w:rsidRPr="00C60277">
        <w:t>0.17</w:t>
      </w:r>
      <w:r w:rsidRPr="00C60277">
        <w:t xml:space="preserve">% to </w:t>
      </w:r>
      <w:r w:rsidR="49C4A0A2" w:rsidRPr="00C60277">
        <w:t>118.49</w:t>
      </w:r>
      <w:r w:rsidRPr="00C60277">
        <w:t>%</w:t>
      </w:r>
      <w:r w:rsidR="004C6101">
        <w:t xml:space="preserve"> </w:t>
      </w:r>
      <w:r w:rsidR="004C6101">
        <w:rPr>
          <w:rStyle w:val="FootnoteReference"/>
        </w:rPr>
        <w:footnoteReference w:id="31"/>
      </w:r>
      <w:r w:rsidRPr="00C60277">
        <w:t xml:space="preserve">; the total average for the </w:t>
      </w:r>
      <w:r w:rsidR="641FA012" w:rsidRPr="00C60277">
        <w:t>11</w:t>
      </w:r>
      <w:r w:rsidRPr="00C60277">
        <w:t xml:space="preserve"> countries is </w:t>
      </w:r>
      <w:r w:rsidR="4902C79C" w:rsidRPr="00C60277">
        <w:t>19.29%</w:t>
      </w:r>
      <w:r w:rsidRPr="00C60277">
        <w:t>.</w:t>
      </w:r>
    </w:p>
    <w:p w14:paraId="3433BE9B" w14:textId="78382CC3" w:rsidR="00BB5ED9" w:rsidRPr="00C60277" w:rsidRDefault="3E5A355B">
      <w:pPr>
        <w:pStyle w:val="Agency-body-text-report"/>
      </w:pPr>
      <w:r w:rsidRPr="00C60277">
        <w:t xml:space="preserve">Data on primary and </w:t>
      </w:r>
      <w:r w:rsidR="007314D8" w:rsidRPr="00C60277">
        <w:t>lower-secondary</w:t>
      </w:r>
      <w:r w:rsidRPr="00C60277">
        <w:t xml:space="preserve"> (ISCED 1+2) levels is available from </w:t>
      </w:r>
      <w:r w:rsidR="64D3BA44" w:rsidRPr="00C60277">
        <w:t>17</w:t>
      </w:r>
      <w:r w:rsidRPr="00C60277">
        <w:t xml:space="preserve"> countries. Across the </w:t>
      </w:r>
      <w:r w:rsidR="3B809DA5" w:rsidRPr="00C60277">
        <w:t>17</w:t>
      </w:r>
      <w:r w:rsidRPr="00C60277">
        <w:t xml:space="preserve"> countries, the </w:t>
      </w:r>
      <w:r w:rsidR="2DC1DAE7" w:rsidRPr="00C60277">
        <w:t xml:space="preserve">enrolment rate of children/learners with an official decision of SEN in separate special </w:t>
      </w:r>
      <w:r w:rsidR="007314D8" w:rsidRPr="00C60277">
        <w:t>(pre-)</w:t>
      </w:r>
      <w:r w:rsidR="2DC1DAE7" w:rsidRPr="00C60277">
        <w:t xml:space="preserve">schools or units organised by the ministry of education </w:t>
      </w:r>
      <w:r w:rsidRPr="00C60277">
        <w:t xml:space="preserve">ranges from </w:t>
      </w:r>
      <w:r w:rsidR="53FB6F9B" w:rsidRPr="00C60277">
        <w:t>0.37</w:t>
      </w:r>
      <w:r w:rsidRPr="00C60277">
        <w:t xml:space="preserve">% to </w:t>
      </w:r>
      <w:r w:rsidR="764A3B75" w:rsidRPr="00C60277">
        <w:t>100</w:t>
      </w:r>
      <w:r w:rsidRPr="00C60277">
        <w:t xml:space="preserve">%; the total average for the </w:t>
      </w:r>
      <w:r w:rsidR="21C2EC03" w:rsidRPr="00C60277">
        <w:t>17</w:t>
      </w:r>
      <w:r w:rsidRPr="00C60277">
        <w:t xml:space="preserve"> countries is </w:t>
      </w:r>
      <w:r w:rsidR="0B5582F5" w:rsidRPr="00C60277">
        <w:t>33.05%</w:t>
      </w:r>
      <w:r w:rsidRPr="00C60277">
        <w:t>.</w:t>
      </w:r>
    </w:p>
    <w:p w14:paraId="40240EE9" w14:textId="282EB009" w:rsidR="00BB5ED9" w:rsidRPr="00C60277" w:rsidRDefault="3E5A355B">
      <w:pPr>
        <w:pStyle w:val="Agency-body-text-report"/>
      </w:pPr>
      <w:r w:rsidRPr="00C60277">
        <w:t xml:space="preserve">Data on upper-secondary (ISCED 3) level is available from </w:t>
      </w:r>
      <w:r w:rsidR="14F1C26E" w:rsidRPr="00C60277">
        <w:t>11</w:t>
      </w:r>
      <w:r w:rsidRPr="00C60277">
        <w:t xml:space="preserve"> countries. Across the </w:t>
      </w:r>
      <w:r w:rsidR="6FF18387" w:rsidRPr="00C60277">
        <w:t>11</w:t>
      </w:r>
      <w:r w:rsidRPr="00C60277">
        <w:t xml:space="preserve"> countries, the </w:t>
      </w:r>
      <w:r w:rsidR="2DC1DAE7" w:rsidRPr="00C60277">
        <w:t xml:space="preserve">enrolment rate of children/learners with an official decision of SEN in separate special </w:t>
      </w:r>
      <w:r w:rsidR="007314D8" w:rsidRPr="00C60277">
        <w:t>(pre-)</w:t>
      </w:r>
      <w:r w:rsidR="2DC1DAE7" w:rsidRPr="00C60277">
        <w:t xml:space="preserve">schools or units organised by the ministry of education </w:t>
      </w:r>
      <w:r w:rsidRPr="00C60277">
        <w:t xml:space="preserve">ranges from </w:t>
      </w:r>
      <w:r w:rsidR="0E0C3074" w:rsidRPr="00C60277">
        <w:t>2.2</w:t>
      </w:r>
      <w:r w:rsidRPr="00C60277">
        <w:t xml:space="preserve">% to </w:t>
      </w:r>
      <w:r w:rsidR="3E2ADDD3" w:rsidRPr="00C60277">
        <w:t>98.51</w:t>
      </w:r>
      <w:r w:rsidRPr="00C60277">
        <w:t xml:space="preserve">%; the total average for the </w:t>
      </w:r>
      <w:r w:rsidR="6E99992D" w:rsidRPr="00C60277">
        <w:t>11</w:t>
      </w:r>
      <w:r w:rsidRPr="00C60277">
        <w:t xml:space="preserve"> countries is </w:t>
      </w:r>
      <w:r w:rsidR="499537E0" w:rsidRPr="00C60277">
        <w:t>24.31%</w:t>
      </w:r>
      <w:r w:rsidRPr="00C60277">
        <w:t>.</w:t>
      </w:r>
    </w:p>
    <w:p w14:paraId="7EF062BD" w14:textId="0F36425B" w:rsidR="00266CFC" w:rsidRPr="00C60277" w:rsidRDefault="00266CFC" w:rsidP="00014188">
      <w:pPr>
        <w:pStyle w:val="Agency-caption-report"/>
        <w:keepNext/>
      </w:pPr>
      <w:bookmarkStart w:id="52" w:name="Table27"/>
      <w:r w:rsidRPr="00C60277">
        <w:t xml:space="preserve">Table </w:t>
      </w:r>
      <w:r w:rsidRPr="00C60277">
        <w:fldChar w:fldCharType="begin"/>
      </w:r>
      <w:r w:rsidRPr="00C60277">
        <w:instrText xml:space="preserve"> SEQ Table \* ARABIC </w:instrText>
      </w:r>
      <w:r w:rsidRPr="00C60277">
        <w:fldChar w:fldCharType="separate"/>
      </w:r>
      <w:r w:rsidR="006E6395" w:rsidRPr="009418C6">
        <w:t>27</w:t>
      </w:r>
      <w:r w:rsidRPr="00C60277">
        <w:fldChar w:fldCharType="end"/>
      </w:r>
      <w:r w:rsidRPr="00C60277">
        <w:t>. Indicator 2B.4a The enrolment rate of children/learners with an official decision of SEN in separate special (pre-)schools or units organised by the ministry of education (%)</w:t>
      </w:r>
    </w:p>
    <w:tbl>
      <w:tblPr>
        <w:tblW w:w="5000" w:type="pct"/>
        <w:tblLayout w:type="fixed"/>
        <w:tblCellMar>
          <w:left w:w="70" w:type="dxa"/>
          <w:right w:w="70" w:type="dxa"/>
        </w:tblCellMar>
        <w:tblLook w:val="04A0" w:firstRow="1" w:lastRow="0" w:firstColumn="1" w:lastColumn="0" w:noHBand="0" w:noVBand="1"/>
      </w:tblPr>
      <w:tblGrid>
        <w:gridCol w:w="1621"/>
        <w:gridCol w:w="811"/>
        <w:gridCol w:w="811"/>
        <w:gridCol w:w="812"/>
        <w:gridCol w:w="812"/>
        <w:gridCol w:w="812"/>
        <w:gridCol w:w="812"/>
        <w:gridCol w:w="812"/>
        <w:gridCol w:w="812"/>
        <w:gridCol w:w="805"/>
      </w:tblGrid>
      <w:tr w:rsidR="008B0CDE" w:rsidRPr="00022CED" w14:paraId="28EF856C" w14:textId="77777777" w:rsidTr="078473ED">
        <w:trPr>
          <w:cantSplit/>
          <w:tblHeader/>
        </w:trPr>
        <w:tc>
          <w:tcPr>
            <w:tcW w:w="90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52"/>
          <w:p w14:paraId="578190E7" w14:textId="77777777" w:rsidR="003F2CFA" w:rsidRPr="00C60277" w:rsidRDefault="0227280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20A0CFC7"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544FC14F"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12B7E080"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332C3816" w14:textId="77777777" w:rsidR="003F2CFA" w:rsidRPr="00C60277" w:rsidRDefault="0227280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42707690" w14:textId="77777777" w:rsidR="003F2CFA" w:rsidRPr="00C60277" w:rsidRDefault="0227280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6F815298" w14:textId="77777777" w:rsidR="003F2CFA" w:rsidRPr="00C60277" w:rsidRDefault="0227280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4F4A7AB8"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7752B517"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455" w:type="pct"/>
            <w:tcBorders>
              <w:top w:val="single" w:sz="4" w:space="0" w:color="auto"/>
              <w:left w:val="nil"/>
              <w:bottom w:val="single" w:sz="4" w:space="0" w:color="auto"/>
              <w:right w:val="single" w:sz="4" w:space="0" w:color="auto"/>
            </w:tcBorders>
            <w:shd w:val="clear" w:color="auto" w:fill="D9D9D9" w:themeFill="background1" w:themeFillShade="D9"/>
            <w:hideMark/>
          </w:tcPr>
          <w:p w14:paraId="3AFA21CD"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8B0CDE" w:rsidRPr="00022CED" w14:paraId="573E4C30"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tcPr>
          <w:p w14:paraId="07DE52CF"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455" w:type="pct"/>
            <w:tcBorders>
              <w:top w:val="nil"/>
              <w:left w:val="nil"/>
              <w:bottom w:val="single" w:sz="4" w:space="0" w:color="auto"/>
              <w:right w:val="single" w:sz="4" w:space="0" w:color="auto"/>
            </w:tcBorders>
            <w:shd w:val="clear" w:color="auto" w:fill="auto"/>
          </w:tcPr>
          <w:p w14:paraId="771B891E" w14:textId="62E789C9"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76682D65" w14:textId="2E2C9D2F"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15A2724E" w14:textId="370734A4"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1407E27F" w14:textId="3884DD61"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455" w:type="pct"/>
            <w:tcBorders>
              <w:top w:val="nil"/>
              <w:left w:val="nil"/>
              <w:bottom w:val="single" w:sz="4" w:space="0" w:color="auto"/>
              <w:right w:val="single" w:sz="4" w:space="0" w:color="auto"/>
            </w:tcBorders>
            <w:shd w:val="clear" w:color="auto" w:fill="auto"/>
          </w:tcPr>
          <w:p w14:paraId="0D88D28B" w14:textId="5BE512D4"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455" w:type="pct"/>
            <w:tcBorders>
              <w:top w:val="nil"/>
              <w:left w:val="nil"/>
              <w:bottom w:val="single" w:sz="4" w:space="0" w:color="auto"/>
              <w:right w:val="single" w:sz="4" w:space="0" w:color="auto"/>
            </w:tcBorders>
            <w:shd w:val="clear" w:color="auto" w:fill="auto"/>
          </w:tcPr>
          <w:p w14:paraId="5501DF02" w14:textId="4FA56C94"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87</w:t>
            </w:r>
          </w:p>
        </w:tc>
        <w:tc>
          <w:tcPr>
            <w:tcW w:w="455" w:type="pct"/>
            <w:tcBorders>
              <w:top w:val="nil"/>
              <w:left w:val="nil"/>
              <w:bottom w:val="single" w:sz="4" w:space="0" w:color="auto"/>
              <w:right w:val="single" w:sz="4" w:space="0" w:color="auto"/>
            </w:tcBorders>
            <w:shd w:val="clear" w:color="auto" w:fill="auto"/>
          </w:tcPr>
          <w:p w14:paraId="43D538A0" w14:textId="6A933FCD"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55" w:type="pct"/>
            <w:tcBorders>
              <w:top w:val="nil"/>
              <w:left w:val="nil"/>
              <w:bottom w:val="single" w:sz="4" w:space="0" w:color="auto"/>
              <w:right w:val="single" w:sz="4" w:space="0" w:color="auto"/>
            </w:tcBorders>
            <w:shd w:val="clear" w:color="auto" w:fill="auto"/>
          </w:tcPr>
          <w:p w14:paraId="65EA375A" w14:textId="5A24DCC7"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455" w:type="pct"/>
            <w:tcBorders>
              <w:top w:val="nil"/>
              <w:left w:val="nil"/>
              <w:bottom w:val="single" w:sz="4" w:space="0" w:color="auto"/>
              <w:right w:val="single" w:sz="4" w:space="0" w:color="auto"/>
            </w:tcBorders>
            <w:shd w:val="clear" w:color="auto" w:fill="auto"/>
          </w:tcPr>
          <w:p w14:paraId="0F97C237" w14:textId="7281CDD1" w:rsidR="003F2CFA" w:rsidRPr="00C60277" w:rsidRDefault="3410ED75" w:rsidP="078473ED">
            <w:pPr>
              <w:keepNext/>
              <w:jc w:val="right"/>
              <w:rPr>
                <w:rFonts w:ascii="Calibri" w:hAnsi="Calibri" w:cs="Calibri"/>
                <w:color w:val="000000" w:themeColor="text1"/>
                <w:sz w:val="22"/>
                <w:szCs w:val="22"/>
                <w:lang w:val="en-GB"/>
              </w:rPr>
            </w:pPr>
            <w:r w:rsidRPr="078473ED">
              <w:rPr>
                <w:rFonts w:ascii="Calibri" w:hAnsi="Calibri" w:cs="Calibri"/>
                <w:color w:val="000000" w:themeColor="text1"/>
                <w:sz w:val="22"/>
                <w:szCs w:val="22"/>
                <w:lang w:val="en-GB"/>
              </w:rPr>
              <w:t>54</w:t>
            </w:r>
            <w:r w:rsidR="4C960B80" w:rsidRPr="078473ED">
              <w:rPr>
                <w:rFonts w:ascii="Calibri" w:hAnsi="Calibri" w:cs="Calibri"/>
                <w:color w:val="000000" w:themeColor="text1"/>
                <w:sz w:val="22"/>
                <w:szCs w:val="22"/>
                <w:lang w:val="en-GB"/>
              </w:rPr>
              <w:t>.</w:t>
            </w:r>
            <w:r w:rsidRPr="078473ED">
              <w:rPr>
                <w:rFonts w:ascii="Calibri" w:hAnsi="Calibri" w:cs="Calibri"/>
                <w:color w:val="000000" w:themeColor="text1"/>
                <w:sz w:val="22"/>
                <w:szCs w:val="22"/>
                <w:lang w:val="en-GB"/>
              </w:rPr>
              <w:t>75</w:t>
            </w:r>
          </w:p>
          <w:p w14:paraId="655A60BE" w14:textId="15B83C5D" w:rsidR="003F2CFA" w:rsidRPr="00C60277" w:rsidRDefault="003F2CFA" w:rsidP="078473ED">
            <w:pPr>
              <w:keepNext/>
              <w:jc w:val="right"/>
              <w:rPr>
                <w:rFonts w:ascii="Calibri" w:hAnsi="Calibri" w:cs="Calibri"/>
                <w:color w:val="000000" w:themeColor="text1"/>
                <w:sz w:val="22"/>
                <w:szCs w:val="22"/>
                <w:lang w:val="en-GB"/>
              </w:rPr>
            </w:pPr>
          </w:p>
        </w:tc>
      </w:tr>
      <w:tr w:rsidR="008B0CDE" w:rsidRPr="00022CED" w14:paraId="5E44A187"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BFDAE40" w14:textId="7CF3B50F" w:rsidR="003F2CFA" w:rsidRPr="00C60277" w:rsidRDefault="0227280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D1528B" w:rsidRPr="00C60277">
              <w:rPr>
                <w:rFonts w:ascii="Calibri" w:hAnsi="Calibri" w:cs="Calibri"/>
                <w:b/>
                <w:bCs/>
                <w:color w:val="000000" w:themeColor="text1"/>
                <w:sz w:val="22"/>
                <w:szCs w:val="22"/>
                <w:lang w:val="en-GB"/>
              </w:rPr>
              <w:t>)</w:t>
            </w:r>
          </w:p>
        </w:tc>
        <w:tc>
          <w:tcPr>
            <w:tcW w:w="455" w:type="pct"/>
            <w:tcBorders>
              <w:top w:val="nil"/>
              <w:left w:val="nil"/>
              <w:bottom w:val="single" w:sz="4" w:space="0" w:color="auto"/>
              <w:right w:val="single" w:sz="4" w:space="0" w:color="auto"/>
            </w:tcBorders>
            <w:shd w:val="clear" w:color="auto" w:fill="auto"/>
            <w:hideMark/>
          </w:tcPr>
          <w:p w14:paraId="1E127471" w14:textId="7A794947"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74</w:t>
            </w:r>
          </w:p>
        </w:tc>
        <w:tc>
          <w:tcPr>
            <w:tcW w:w="455" w:type="pct"/>
            <w:tcBorders>
              <w:top w:val="nil"/>
              <w:left w:val="nil"/>
              <w:bottom w:val="single" w:sz="4" w:space="0" w:color="auto"/>
              <w:right w:val="single" w:sz="4" w:space="0" w:color="auto"/>
            </w:tcBorders>
            <w:shd w:val="clear" w:color="auto" w:fill="auto"/>
            <w:hideMark/>
          </w:tcPr>
          <w:p w14:paraId="4509C674" w14:textId="1DD30A90"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c>
          <w:tcPr>
            <w:tcW w:w="455" w:type="pct"/>
            <w:tcBorders>
              <w:top w:val="nil"/>
              <w:left w:val="nil"/>
              <w:bottom w:val="single" w:sz="4" w:space="0" w:color="auto"/>
              <w:right w:val="single" w:sz="4" w:space="0" w:color="auto"/>
            </w:tcBorders>
            <w:shd w:val="clear" w:color="auto" w:fill="auto"/>
            <w:hideMark/>
          </w:tcPr>
          <w:p w14:paraId="230F1AD9" w14:textId="40CFA76B"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55" w:type="pct"/>
            <w:tcBorders>
              <w:top w:val="nil"/>
              <w:left w:val="nil"/>
              <w:bottom w:val="single" w:sz="4" w:space="0" w:color="auto"/>
              <w:right w:val="single" w:sz="4" w:space="0" w:color="auto"/>
            </w:tcBorders>
            <w:shd w:val="clear" w:color="auto" w:fill="auto"/>
            <w:hideMark/>
          </w:tcPr>
          <w:p w14:paraId="1585ADFB" w14:textId="0A111F13"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455" w:type="pct"/>
            <w:tcBorders>
              <w:top w:val="nil"/>
              <w:left w:val="nil"/>
              <w:bottom w:val="single" w:sz="4" w:space="0" w:color="auto"/>
              <w:right w:val="single" w:sz="4" w:space="0" w:color="auto"/>
            </w:tcBorders>
            <w:shd w:val="clear" w:color="auto" w:fill="auto"/>
            <w:hideMark/>
          </w:tcPr>
          <w:p w14:paraId="44704409" w14:textId="6C6FFBCD"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455" w:type="pct"/>
            <w:tcBorders>
              <w:top w:val="nil"/>
              <w:left w:val="nil"/>
              <w:bottom w:val="single" w:sz="4" w:space="0" w:color="auto"/>
              <w:right w:val="single" w:sz="4" w:space="0" w:color="auto"/>
            </w:tcBorders>
            <w:shd w:val="clear" w:color="auto" w:fill="auto"/>
            <w:hideMark/>
          </w:tcPr>
          <w:p w14:paraId="21EEDC8C" w14:textId="0C48ECF6"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455" w:type="pct"/>
            <w:tcBorders>
              <w:top w:val="nil"/>
              <w:left w:val="nil"/>
              <w:bottom w:val="single" w:sz="4" w:space="0" w:color="auto"/>
              <w:right w:val="single" w:sz="4" w:space="0" w:color="auto"/>
            </w:tcBorders>
            <w:shd w:val="clear" w:color="auto" w:fill="auto"/>
            <w:hideMark/>
          </w:tcPr>
          <w:p w14:paraId="638FA114" w14:textId="66D52E99"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15</w:t>
            </w:r>
          </w:p>
        </w:tc>
        <w:tc>
          <w:tcPr>
            <w:tcW w:w="455" w:type="pct"/>
            <w:tcBorders>
              <w:top w:val="nil"/>
              <w:left w:val="nil"/>
              <w:bottom w:val="single" w:sz="4" w:space="0" w:color="auto"/>
              <w:right w:val="single" w:sz="4" w:space="0" w:color="auto"/>
            </w:tcBorders>
            <w:shd w:val="clear" w:color="auto" w:fill="auto"/>
            <w:hideMark/>
          </w:tcPr>
          <w:p w14:paraId="18235B47" w14:textId="392887F8"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55" w:type="pct"/>
            <w:tcBorders>
              <w:top w:val="nil"/>
              <w:left w:val="nil"/>
              <w:bottom w:val="single" w:sz="4" w:space="0" w:color="auto"/>
              <w:right w:val="single" w:sz="4" w:space="0" w:color="auto"/>
            </w:tcBorders>
            <w:shd w:val="clear" w:color="auto" w:fill="auto"/>
            <w:hideMark/>
          </w:tcPr>
          <w:p w14:paraId="1F71728F" w14:textId="6AB5C1C0"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46</w:t>
            </w:r>
          </w:p>
        </w:tc>
      </w:tr>
      <w:tr w:rsidR="008B0CDE" w:rsidRPr="00022CED" w14:paraId="5021B5B3"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9F5A01F"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455" w:type="pct"/>
            <w:tcBorders>
              <w:top w:val="nil"/>
              <w:left w:val="nil"/>
              <w:bottom w:val="single" w:sz="4" w:space="0" w:color="auto"/>
              <w:right w:val="single" w:sz="4" w:space="0" w:color="auto"/>
            </w:tcBorders>
            <w:shd w:val="clear" w:color="auto" w:fill="auto"/>
            <w:hideMark/>
          </w:tcPr>
          <w:p w14:paraId="2F0C8434" w14:textId="1DD037EB"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E38888C" w14:textId="4621DC91"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9DB2B8B" w14:textId="4E874428"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8222E50" w14:textId="7F51DFD5"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257A375" w14:textId="718641C0"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72684A9" w14:textId="68F7166F"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BBC3A56" w14:textId="1A7149BE"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F16C126" w14:textId="756E0AE6"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6FC825A" w14:textId="6B19B8FB"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22C81878"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844695F"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455" w:type="pct"/>
            <w:tcBorders>
              <w:top w:val="nil"/>
              <w:left w:val="nil"/>
              <w:bottom w:val="single" w:sz="4" w:space="0" w:color="auto"/>
              <w:right w:val="single" w:sz="4" w:space="0" w:color="auto"/>
            </w:tcBorders>
            <w:shd w:val="clear" w:color="auto" w:fill="auto"/>
            <w:hideMark/>
          </w:tcPr>
          <w:p w14:paraId="338B3715" w14:textId="1F864D97"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33</w:t>
            </w:r>
          </w:p>
        </w:tc>
        <w:tc>
          <w:tcPr>
            <w:tcW w:w="455" w:type="pct"/>
            <w:tcBorders>
              <w:top w:val="nil"/>
              <w:left w:val="nil"/>
              <w:bottom w:val="single" w:sz="4" w:space="0" w:color="auto"/>
              <w:right w:val="single" w:sz="4" w:space="0" w:color="auto"/>
            </w:tcBorders>
            <w:shd w:val="clear" w:color="auto" w:fill="auto"/>
            <w:hideMark/>
          </w:tcPr>
          <w:p w14:paraId="7ECCE4BC" w14:textId="0F36ED1D"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c>
          <w:tcPr>
            <w:tcW w:w="455" w:type="pct"/>
            <w:tcBorders>
              <w:top w:val="nil"/>
              <w:left w:val="nil"/>
              <w:bottom w:val="single" w:sz="4" w:space="0" w:color="auto"/>
              <w:right w:val="single" w:sz="4" w:space="0" w:color="auto"/>
            </w:tcBorders>
            <w:shd w:val="clear" w:color="auto" w:fill="auto"/>
            <w:hideMark/>
          </w:tcPr>
          <w:p w14:paraId="157004C6" w14:textId="4DA08D69"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455" w:type="pct"/>
            <w:tcBorders>
              <w:top w:val="nil"/>
              <w:left w:val="nil"/>
              <w:bottom w:val="single" w:sz="4" w:space="0" w:color="auto"/>
              <w:right w:val="single" w:sz="4" w:space="0" w:color="auto"/>
            </w:tcBorders>
            <w:shd w:val="clear" w:color="auto" w:fill="auto"/>
            <w:hideMark/>
          </w:tcPr>
          <w:p w14:paraId="0573D8CE" w14:textId="63920BEC"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87</w:t>
            </w:r>
          </w:p>
        </w:tc>
        <w:tc>
          <w:tcPr>
            <w:tcW w:w="455" w:type="pct"/>
            <w:tcBorders>
              <w:top w:val="nil"/>
              <w:left w:val="nil"/>
              <w:bottom w:val="single" w:sz="4" w:space="0" w:color="auto"/>
              <w:right w:val="single" w:sz="4" w:space="0" w:color="auto"/>
            </w:tcBorders>
            <w:shd w:val="clear" w:color="auto" w:fill="auto"/>
            <w:hideMark/>
          </w:tcPr>
          <w:p w14:paraId="48510524" w14:textId="588EF797"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455" w:type="pct"/>
            <w:tcBorders>
              <w:top w:val="nil"/>
              <w:left w:val="nil"/>
              <w:bottom w:val="single" w:sz="4" w:space="0" w:color="auto"/>
              <w:right w:val="single" w:sz="4" w:space="0" w:color="auto"/>
            </w:tcBorders>
            <w:shd w:val="clear" w:color="auto" w:fill="auto"/>
            <w:hideMark/>
          </w:tcPr>
          <w:p w14:paraId="673F19A8" w14:textId="1B2EA367"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94</w:t>
            </w:r>
          </w:p>
        </w:tc>
        <w:tc>
          <w:tcPr>
            <w:tcW w:w="455" w:type="pct"/>
            <w:tcBorders>
              <w:top w:val="nil"/>
              <w:left w:val="nil"/>
              <w:bottom w:val="single" w:sz="4" w:space="0" w:color="auto"/>
              <w:right w:val="single" w:sz="4" w:space="0" w:color="auto"/>
            </w:tcBorders>
            <w:shd w:val="clear" w:color="auto" w:fill="auto"/>
            <w:hideMark/>
          </w:tcPr>
          <w:p w14:paraId="7AC82B3A" w14:textId="08F1C39F"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c>
          <w:tcPr>
            <w:tcW w:w="455" w:type="pct"/>
            <w:tcBorders>
              <w:top w:val="nil"/>
              <w:left w:val="nil"/>
              <w:bottom w:val="single" w:sz="4" w:space="0" w:color="auto"/>
              <w:right w:val="single" w:sz="4" w:space="0" w:color="auto"/>
            </w:tcBorders>
            <w:shd w:val="clear" w:color="auto" w:fill="auto"/>
            <w:hideMark/>
          </w:tcPr>
          <w:p w14:paraId="6C2F512B" w14:textId="60D276FD"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27</w:t>
            </w:r>
          </w:p>
        </w:tc>
        <w:tc>
          <w:tcPr>
            <w:tcW w:w="455" w:type="pct"/>
            <w:tcBorders>
              <w:top w:val="nil"/>
              <w:left w:val="nil"/>
              <w:bottom w:val="single" w:sz="4" w:space="0" w:color="auto"/>
              <w:right w:val="single" w:sz="4" w:space="0" w:color="auto"/>
            </w:tcBorders>
            <w:shd w:val="clear" w:color="auto" w:fill="auto"/>
            <w:hideMark/>
          </w:tcPr>
          <w:p w14:paraId="6E49DD9F" w14:textId="790DF035"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r>
      <w:tr w:rsidR="008B0CDE" w:rsidRPr="00022CED" w14:paraId="49EBBAE5"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15F893C"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455" w:type="pct"/>
            <w:tcBorders>
              <w:top w:val="nil"/>
              <w:left w:val="nil"/>
              <w:bottom w:val="single" w:sz="4" w:space="0" w:color="auto"/>
              <w:right w:val="single" w:sz="4" w:space="0" w:color="auto"/>
            </w:tcBorders>
            <w:shd w:val="clear" w:color="auto" w:fill="auto"/>
            <w:hideMark/>
          </w:tcPr>
          <w:p w14:paraId="7920B43C" w14:textId="3E5EF520"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6AF624C" w14:textId="6AE59263"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15AEB3B" w14:textId="6C0105C4"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7FF0662" w14:textId="0AA04866"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DA4B02C" w14:textId="011042F2"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2076844" w14:textId="527838BF"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137E247" w14:textId="6ACFD021"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7F09502" w14:textId="1048B147"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391580E" w14:textId="6DCB4AC2"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3255B23D"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36DCAAA" w14:textId="77777777" w:rsidR="003F2CFA" w:rsidRPr="00C60277" w:rsidRDefault="003F2CFA" w:rsidP="009418C6">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455" w:type="pct"/>
            <w:tcBorders>
              <w:top w:val="nil"/>
              <w:left w:val="nil"/>
              <w:bottom w:val="single" w:sz="4" w:space="0" w:color="auto"/>
              <w:right w:val="single" w:sz="4" w:space="0" w:color="auto"/>
            </w:tcBorders>
            <w:shd w:val="clear" w:color="auto" w:fill="auto"/>
            <w:hideMark/>
          </w:tcPr>
          <w:p w14:paraId="5604D60A" w14:textId="38ADE522"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2942842" w14:textId="576408E1"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8D931A9" w14:textId="53DAED61"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F52F763" w14:textId="731D1D32"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455" w:type="pct"/>
            <w:tcBorders>
              <w:top w:val="nil"/>
              <w:left w:val="nil"/>
              <w:bottom w:val="single" w:sz="4" w:space="0" w:color="auto"/>
              <w:right w:val="single" w:sz="4" w:space="0" w:color="auto"/>
            </w:tcBorders>
            <w:shd w:val="clear" w:color="auto" w:fill="auto"/>
            <w:hideMark/>
          </w:tcPr>
          <w:p w14:paraId="4CE96662" w14:textId="00294B74"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455" w:type="pct"/>
            <w:tcBorders>
              <w:top w:val="nil"/>
              <w:left w:val="nil"/>
              <w:bottom w:val="single" w:sz="4" w:space="0" w:color="auto"/>
              <w:right w:val="single" w:sz="4" w:space="0" w:color="auto"/>
            </w:tcBorders>
            <w:shd w:val="clear" w:color="auto" w:fill="auto"/>
            <w:hideMark/>
          </w:tcPr>
          <w:p w14:paraId="31099A24" w14:textId="7D34ABFE"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455" w:type="pct"/>
            <w:tcBorders>
              <w:top w:val="nil"/>
              <w:left w:val="nil"/>
              <w:bottom w:val="single" w:sz="4" w:space="0" w:color="auto"/>
              <w:right w:val="single" w:sz="4" w:space="0" w:color="auto"/>
            </w:tcBorders>
            <w:shd w:val="clear" w:color="auto" w:fill="auto"/>
            <w:hideMark/>
          </w:tcPr>
          <w:p w14:paraId="586B1711" w14:textId="161394A3"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F60C5AA" w14:textId="3243323D"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E8BC01B" w14:textId="142E5369"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09A013B9"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1CA38D41"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455" w:type="pct"/>
            <w:tcBorders>
              <w:top w:val="nil"/>
              <w:left w:val="nil"/>
              <w:bottom w:val="single" w:sz="4" w:space="0" w:color="auto"/>
              <w:right w:val="single" w:sz="4" w:space="0" w:color="auto"/>
            </w:tcBorders>
            <w:shd w:val="clear" w:color="auto" w:fill="auto"/>
            <w:hideMark/>
          </w:tcPr>
          <w:p w14:paraId="496EA7D7" w14:textId="27B2AB4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529C9E8" w14:textId="6EF1FA9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F33AB37" w14:textId="336309D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C3C1FF8" w14:textId="7361BDD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9A32F68" w14:textId="7DF833E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45E791B" w14:textId="3301D61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758CFDD" w14:textId="44BADE5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52AF699" w14:textId="7F4DDC8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C4336F5" w14:textId="6FF86F9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03550D9D"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5D2154F5"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455" w:type="pct"/>
            <w:tcBorders>
              <w:top w:val="nil"/>
              <w:left w:val="nil"/>
              <w:bottom w:val="single" w:sz="4" w:space="0" w:color="auto"/>
              <w:right w:val="single" w:sz="4" w:space="0" w:color="auto"/>
            </w:tcBorders>
            <w:shd w:val="clear" w:color="auto" w:fill="auto"/>
            <w:hideMark/>
          </w:tcPr>
          <w:p w14:paraId="62C5100C" w14:textId="7B01E24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D057C6B" w14:textId="773938D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682E978" w14:textId="33A782C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74356D8" w14:textId="555A9BD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09</w:t>
            </w:r>
          </w:p>
        </w:tc>
        <w:tc>
          <w:tcPr>
            <w:tcW w:w="455" w:type="pct"/>
            <w:tcBorders>
              <w:top w:val="nil"/>
              <w:left w:val="nil"/>
              <w:bottom w:val="single" w:sz="4" w:space="0" w:color="auto"/>
              <w:right w:val="single" w:sz="4" w:space="0" w:color="auto"/>
            </w:tcBorders>
            <w:shd w:val="clear" w:color="auto" w:fill="auto"/>
            <w:hideMark/>
          </w:tcPr>
          <w:p w14:paraId="2D67636D" w14:textId="5D1E71A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76</w:t>
            </w:r>
          </w:p>
        </w:tc>
        <w:tc>
          <w:tcPr>
            <w:tcW w:w="455" w:type="pct"/>
            <w:tcBorders>
              <w:top w:val="nil"/>
              <w:left w:val="nil"/>
              <w:bottom w:val="single" w:sz="4" w:space="0" w:color="auto"/>
              <w:right w:val="single" w:sz="4" w:space="0" w:color="auto"/>
            </w:tcBorders>
            <w:shd w:val="clear" w:color="auto" w:fill="auto"/>
            <w:hideMark/>
          </w:tcPr>
          <w:p w14:paraId="725E26F5" w14:textId="0ECC72B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455" w:type="pct"/>
            <w:tcBorders>
              <w:top w:val="nil"/>
              <w:left w:val="nil"/>
              <w:bottom w:val="single" w:sz="4" w:space="0" w:color="auto"/>
              <w:right w:val="single" w:sz="4" w:space="0" w:color="auto"/>
            </w:tcBorders>
            <w:shd w:val="clear" w:color="auto" w:fill="auto"/>
            <w:hideMark/>
          </w:tcPr>
          <w:p w14:paraId="21098775" w14:textId="59B83F3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59E5020" w14:textId="157333F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5748D14" w14:textId="6EB914B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4C3D549A"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tcPr>
          <w:p w14:paraId="2D51C73F"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455" w:type="pct"/>
            <w:tcBorders>
              <w:top w:val="nil"/>
              <w:left w:val="nil"/>
              <w:bottom w:val="single" w:sz="4" w:space="0" w:color="auto"/>
              <w:right w:val="single" w:sz="4" w:space="0" w:color="auto"/>
            </w:tcBorders>
            <w:shd w:val="clear" w:color="auto" w:fill="auto"/>
          </w:tcPr>
          <w:p w14:paraId="35559294" w14:textId="5B6FFA8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2EE517AD" w14:textId="567DF94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25CA0E82" w14:textId="0B4FF07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539B4FB7" w14:textId="13D613A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084E0C0E" w14:textId="0316A92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35313021" w14:textId="5549303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3B1040EC" w14:textId="394FCB5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79977CE4" w14:textId="0A2C611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tcPr>
          <w:p w14:paraId="439F2AE4" w14:textId="19BAAFE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00AC7773"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tcPr>
          <w:p w14:paraId="67E387BC"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455" w:type="pct"/>
            <w:tcBorders>
              <w:top w:val="nil"/>
              <w:left w:val="nil"/>
              <w:bottom w:val="single" w:sz="4" w:space="0" w:color="auto"/>
              <w:right w:val="single" w:sz="4" w:space="0" w:color="auto"/>
            </w:tcBorders>
            <w:shd w:val="clear" w:color="auto" w:fill="auto"/>
          </w:tcPr>
          <w:p w14:paraId="1EDB37CD" w14:textId="0795EA2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c>
          <w:tcPr>
            <w:tcW w:w="455" w:type="pct"/>
            <w:tcBorders>
              <w:top w:val="nil"/>
              <w:left w:val="nil"/>
              <w:bottom w:val="single" w:sz="4" w:space="0" w:color="auto"/>
              <w:right w:val="single" w:sz="4" w:space="0" w:color="auto"/>
            </w:tcBorders>
            <w:shd w:val="clear" w:color="auto" w:fill="auto"/>
          </w:tcPr>
          <w:p w14:paraId="5AF87AA7" w14:textId="4B0E68C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66</w:t>
            </w:r>
          </w:p>
        </w:tc>
        <w:tc>
          <w:tcPr>
            <w:tcW w:w="455" w:type="pct"/>
            <w:tcBorders>
              <w:top w:val="nil"/>
              <w:left w:val="nil"/>
              <w:bottom w:val="single" w:sz="4" w:space="0" w:color="auto"/>
              <w:right w:val="single" w:sz="4" w:space="0" w:color="auto"/>
            </w:tcBorders>
            <w:shd w:val="clear" w:color="auto" w:fill="auto"/>
          </w:tcPr>
          <w:p w14:paraId="098647F1" w14:textId="7735196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455" w:type="pct"/>
            <w:tcBorders>
              <w:top w:val="nil"/>
              <w:left w:val="nil"/>
              <w:bottom w:val="single" w:sz="4" w:space="0" w:color="auto"/>
              <w:right w:val="single" w:sz="4" w:space="0" w:color="auto"/>
            </w:tcBorders>
            <w:shd w:val="clear" w:color="auto" w:fill="auto"/>
          </w:tcPr>
          <w:p w14:paraId="7F8291E8" w14:textId="1CE2956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98</w:t>
            </w:r>
          </w:p>
        </w:tc>
        <w:tc>
          <w:tcPr>
            <w:tcW w:w="455" w:type="pct"/>
            <w:tcBorders>
              <w:top w:val="nil"/>
              <w:left w:val="nil"/>
              <w:bottom w:val="single" w:sz="4" w:space="0" w:color="auto"/>
              <w:right w:val="single" w:sz="4" w:space="0" w:color="auto"/>
            </w:tcBorders>
            <w:shd w:val="clear" w:color="auto" w:fill="auto"/>
          </w:tcPr>
          <w:p w14:paraId="4F247BAC" w14:textId="67946D2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455" w:type="pct"/>
            <w:tcBorders>
              <w:top w:val="nil"/>
              <w:left w:val="nil"/>
              <w:bottom w:val="single" w:sz="4" w:space="0" w:color="auto"/>
              <w:right w:val="single" w:sz="4" w:space="0" w:color="auto"/>
            </w:tcBorders>
            <w:shd w:val="clear" w:color="auto" w:fill="auto"/>
          </w:tcPr>
          <w:p w14:paraId="45A96235" w14:textId="6BDD073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455" w:type="pct"/>
            <w:tcBorders>
              <w:top w:val="nil"/>
              <w:left w:val="nil"/>
              <w:bottom w:val="single" w:sz="4" w:space="0" w:color="auto"/>
              <w:right w:val="single" w:sz="4" w:space="0" w:color="auto"/>
            </w:tcBorders>
            <w:shd w:val="clear" w:color="auto" w:fill="auto"/>
          </w:tcPr>
          <w:p w14:paraId="0E29543D" w14:textId="55135F0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c>
          <w:tcPr>
            <w:tcW w:w="455" w:type="pct"/>
            <w:tcBorders>
              <w:top w:val="nil"/>
              <w:left w:val="nil"/>
              <w:bottom w:val="single" w:sz="4" w:space="0" w:color="auto"/>
              <w:right w:val="single" w:sz="4" w:space="0" w:color="auto"/>
            </w:tcBorders>
            <w:shd w:val="clear" w:color="auto" w:fill="auto"/>
          </w:tcPr>
          <w:p w14:paraId="6291587D" w14:textId="5F44760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455" w:type="pct"/>
            <w:tcBorders>
              <w:top w:val="nil"/>
              <w:left w:val="nil"/>
              <w:bottom w:val="single" w:sz="4" w:space="0" w:color="auto"/>
              <w:right w:val="single" w:sz="4" w:space="0" w:color="auto"/>
            </w:tcBorders>
            <w:shd w:val="clear" w:color="auto" w:fill="auto"/>
          </w:tcPr>
          <w:p w14:paraId="7CFC9351" w14:textId="1102EE3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94</w:t>
            </w:r>
          </w:p>
        </w:tc>
      </w:tr>
      <w:tr w:rsidR="008B0CDE" w:rsidRPr="00022CED" w14:paraId="1CCD547B"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736F3557"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455" w:type="pct"/>
            <w:tcBorders>
              <w:top w:val="nil"/>
              <w:left w:val="nil"/>
              <w:bottom w:val="single" w:sz="4" w:space="0" w:color="auto"/>
              <w:right w:val="single" w:sz="4" w:space="0" w:color="auto"/>
            </w:tcBorders>
            <w:shd w:val="clear" w:color="auto" w:fill="auto"/>
            <w:hideMark/>
          </w:tcPr>
          <w:p w14:paraId="0C5E3E26" w14:textId="2BC6918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455" w:type="pct"/>
            <w:tcBorders>
              <w:top w:val="nil"/>
              <w:left w:val="nil"/>
              <w:bottom w:val="single" w:sz="4" w:space="0" w:color="auto"/>
              <w:right w:val="single" w:sz="4" w:space="0" w:color="auto"/>
            </w:tcBorders>
            <w:shd w:val="clear" w:color="auto" w:fill="auto"/>
            <w:hideMark/>
          </w:tcPr>
          <w:p w14:paraId="1682FA45" w14:textId="60AD5C1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21</w:t>
            </w:r>
          </w:p>
        </w:tc>
        <w:tc>
          <w:tcPr>
            <w:tcW w:w="455" w:type="pct"/>
            <w:tcBorders>
              <w:top w:val="nil"/>
              <w:left w:val="nil"/>
              <w:bottom w:val="single" w:sz="4" w:space="0" w:color="auto"/>
              <w:right w:val="single" w:sz="4" w:space="0" w:color="auto"/>
            </w:tcBorders>
            <w:shd w:val="clear" w:color="auto" w:fill="auto"/>
            <w:hideMark/>
          </w:tcPr>
          <w:p w14:paraId="39C7E0F7" w14:textId="4EB6A0A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45</w:t>
            </w:r>
          </w:p>
        </w:tc>
        <w:tc>
          <w:tcPr>
            <w:tcW w:w="455" w:type="pct"/>
            <w:tcBorders>
              <w:top w:val="nil"/>
              <w:left w:val="nil"/>
              <w:bottom w:val="single" w:sz="4" w:space="0" w:color="auto"/>
              <w:right w:val="single" w:sz="4" w:space="0" w:color="auto"/>
            </w:tcBorders>
            <w:shd w:val="clear" w:color="auto" w:fill="auto"/>
            <w:hideMark/>
          </w:tcPr>
          <w:p w14:paraId="440E2A8A" w14:textId="2242DE3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455" w:type="pct"/>
            <w:tcBorders>
              <w:top w:val="nil"/>
              <w:left w:val="nil"/>
              <w:bottom w:val="single" w:sz="4" w:space="0" w:color="auto"/>
              <w:right w:val="single" w:sz="4" w:space="0" w:color="auto"/>
            </w:tcBorders>
            <w:shd w:val="clear" w:color="auto" w:fill="auto"/>
            <w:hideMark/>
          </w:tcPr>
          <w:p w14:paraId="6E82BC8F" w14:textId="5D1AFBB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55" w:type="pct"/>
            <w:tcBorders>
              <w:top w:val="nil"/>
              <w:left w:val="nil"/>
              <w:bottom w:val="single" w:sz="4" w:space="0" w:color="auto"/>
              <w:right w:val="single" w:sz="4" w:space="0" w:color="auto"/>
            </w:tcBorders>
            <w:shd w:val="clear" w:color="auto" w:fill="auto"/>
            <w:hideMark/>
          </w:tcPr>
          <w:p w14:paraId="28889E48" w14:textId="326D9D4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77</w:t>
            </w:r>
          </w:p>
        </w:tc>
        <w:tc>
          <w:tcPr>
            <w:tcW w:w="455" w:type="pct"/>
            <w:tcBorders>
              <w:top w:val="nil"/>
              <w:left w:val="nil"/>
              <w:bottom w:val="single" w:sz="4" w:space="0" w:color="auto"/>
              <w:right w:val="single" w:sz="4" w:space="0" w:color="auto"/>
            </w:tcBorders>
            <w:shd w:val="clear" w:color="auto" w:fill="auto"/>
            <w:hideMark/>
          </w:tcPr>
          <w:p w14:paraId="1C2CEC07" w14:textId="0B9E4BF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455" w:type="pct"/>
            <w:tcBorders>
              <w:top w:val="nil"/>
              <w:left w:val="nil"/>
              <w:bottom w:val="single" w:sz="4" w:space="0" w:color="auto"/>
              <w:right w:val="single" w:sz="4" w:space="0" w:color="auto"/>
            </w:tcBorders>
            <w:shd w:val="clear" w:color="auto" w:fill="auto"/>
            <w:hideMark/>
          </w:tcPr>
          <w:p w14:paraId="0267810B" w14:textId="76541B8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455" w:type="pct"/>
            <w:tcBorders>
              <w:top w:val="nil"/>
              <w:left w:val="nil"/>
              <w:bottom w:val="single" w:sz="4" w:space="0" w:color="auto"/>
              <w:right w:val="single" w:sz="4" w:space="0" w:color="auto"/>
            </w:tcBorders>
            <w:shd w:val="clear" w:color="auto" w:fill="auto"/>
            <w:hideMark/>
          </w:tcPr>
          <w:p w14:paraId="57CE34D3" w14:textId="6980D99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r>
      <w:tr w:rsidR="008B0CDE" w:rsidRPr="00022CED" w14:paraId="46D2AB80"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C2EA44A"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455" w:type="pct"/>
            <w:tcBorders>
              <w:top w:val="nil"/>
              <w:left w:val="nil"/>
              <w:bottom w:val="single" w:sz="4" w:space="0" w:color="auto"/>
              <w:right w:val="single" w:sz="4" w:space="0" w:color="auto"/>
            </w:tcBorders>
            <w:shd w:val="clear" w:color="auto" w:fill="auto"/>
            <w:hideMark/>
          </w:tcPr>
          <w:p w14:paraId="746167CC" w14:textId="32AA16C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7D7F0CC" w14:textId="6FB5E13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23DAD56" w14:textId="5B4792F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32F6CF2" w14:textId="351F87F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79</w:t>
            </w:r>
          </w:p>
        </w:tc>
        <w:tc>
          <w:tcPr>
            <w:tcW w:w="455" w:type="pct"/>
            <w:tcBorders>
              <w:top w:val="nil"/>
              <w:left w:val="nil"/>
              <w:bottom w:val="single" w:sz="4" w:space="0" w:color="auto"/>
              <w:right w:val="single" w:sz="4" w:space="0" w:color="auto"/>
            </w:tcBorders>
            <w:shd w:val="clear" w:color="auto" w:fill="auto"/>
            <w:hideMark/>
          </w:tcPr>
          <w:p w14:paraId="2D735C4D" w14:textId="7831CE8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w:t>
            </w:r>
          </w:p>
        </w:tc>
        <w:tc>
          <w:tcPr>
            <w:tcW w:w="455" w:type="pct"/>
            <w:tcBorders>
              <w:top w:val="nil"/>
              <w:left w:val="nil"/>
              <w:bottom w:val="single" w:sz="4" w:space="0" w:color="auto"/>
              <w:right w:val="single" w:sz="4" w:space="0" w:color="auto"/>
            </w:tcBorders>
            <w:shd w:val="clear" w:color="auto" w:fill="auto"/>
            <w:hideMark/>
          </w:tcPr>
          <w:p w14:paraId="3DA8CE63" w14:textId="2E9C1FA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455" w:type="pct"/>
            <w:tcBorders>
              <w:top w:val="nil"/>
              <w:left w:val="nil"/>
              <w:bottom w:val="single" w:sz="4" w:space="0" w:color="auto"/>
              <w:right w:val="single" w:sz="4" w:space="0" w:color="auto"/>
            </w:tcBorders>
            <w:shd w:val="clear" w:color="auto" w:fill="auto"/>
            <w:hideMark/>
          </w:tcPr>
          <w:p w14:paraId="100292B2" w14:textId="04368F8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DC26B43" w14:textId="1052FB1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699D6D0" w14:textId="3FA8012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38BE0686"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1B0A2159"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455" w:type="pct"/>
            <w:tcBorders>
              <w:top w:val="nil"/>
              <w:left w:val="nil"/>
              <w:bottom w:val="single" w:sz="4" w:space="0" w:color="auto"/>
              <w:right w:val="single" w:sz="4" w:space="0" w:color="auto"/>
            </w:tcBorders>
            <w:shd w:val="clear" w:color="auto" w:fill="auto"/>
            <w:hideMark/>
          </w:tcPr>
          <w:p w14:paraId="6EAE109F" w14:textId="5AB838A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6C093EE" w14:textId="2EB3C35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4F7E827" w14:textId="3F4647C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5920013" w14:textId="44CD8A3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D19C5EB" w14:textId="2738F7F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0CAD3A9" w14:textId="0218194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026EE02" w14:textId="78287D7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085A6FB" w14:textId="7860AE1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263C65F" w14:textId="15AE7B9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0565C429"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D0D1E9D"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455" w:type="pct"/>
            <w:tcBorders>
              <w:top w:val="nil"/>
              <w:left w:val="nil"/>
              <w:bottom w:val="single" w:sz="4" w:space="0" w:color="auto"/>
              <w:right w:val="single" w:sz="4" w:space="0" w:color="auto"/>
            </w:tcBorders>
            <w:shd w:val="clear" w:color="auto" w:fill="auto"/>
            <w:hideMark/>
          </w:tcPr>
          <w:p w14:paraId="2B5C685E" w14:textId="27BD232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31CB764" w14:textId="28DDB77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FB4379E" w14:textId="338C493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FC67C64" w14:textId="0EBE215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C9EF9EC" w14:textId="7664B57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9E6944C" w14:textId="003DFCF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DD3FEFA" w14:textId="59240A7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8E98EB8" w14:textId="1183D53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314F0C6" w14:textId="1A972AA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33EB6C7C"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2C22FF7C"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455" w:type="pct"/>
            <w:tcBorders>
              <w:top w:val="nil"/>
              <w:left w:val="nil"/>
              <w:bottom w:val="single" w:sz="4" w:space="0" w:color="auto"/>
              <w:right w:val="single" w:sz="4" w:space="0" w:color="auto"/>
            </w:tcBorders>
            <w:shd w:val="clear" w:color="auto" w:fill="auto"/>
            <w:hideMark/>
          </w:tcPr>
          <w:p w14:paraId="55B0006D" w14:textId="0D58EBF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455" w:type="pct"/>
            <w:tcBorders>
              <w:top w:val="nil"/>
              <w:left w:val="nil"/>
              <w:bottom w:val="single" w:sz="4" w:space="0" w:color="auto"/>
              <w:right w:val="single" w:sz="4" w:space="0" w:color="auto"/>
            </w:tcBorders>
            <w:shd w:val="clear" w:color="auto" w:fill="auto"/>
            <w:hideMark/>
          </w:tcPr>
          <w:p w14:paraId="5C0D4145" w14:textId="2959FC3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455" w:type="pct"/>
            <w:tcBorders>
              <w:top w:val="nil"/>
              <w:left w:val="nil"/>
              <w:bottom w:val="single" w:sz="4" w:space="0" w:color="auto"/>
              <w:right w:val="single" w:sz="4" w:space="0" w:color="auto"/>
            </w:tcBorders>
            <w:shd w:val="clear" w:color="auto" w:fill="auto"/>
            <w:hideMark/>
          </w:tcPr>
          <w:p w14:paraId="038DCE95" w14:textId="6597B97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455" w:type="pct"/>
            <w:tcBorders>
              <w:top w:val="nil"/>
              <w:left w:val="nil"/>
              <w:bottom w:val="single" w:sz="4" w:space="0" w:color="auto"/>
              <w:right w:val="single" w:sz="4" w:space="0" w:color="auto"/>
            </w:tcBorders>
            <w:shd w:val="clear" w:color="auto" w:fill="auto"/>
            <w:hideMark/>
          </w:tcPr>
          <w:p w14:paraId="723AEDC9" w14:textId="5792D6C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455" w:type="pct"/>
            <w:tcBorders>
              <w:top w:val="nil"/>
              <w:left w:val="nil"/>
              <w:bottom w:val="single" w:sz="4" w:space="0" w:color="auto"/>
              <w:right w:val="single" w:sz="4" w:space="0" w:color="auto"/>
            </w:tcBorders>
            <w:shd w:val="clear" w:color="auto" w:fill="auto"/>
            <w:hideMark/>
          </w:tcPr>
          <w:p w14:paraId="59C1390B" w14:textId="1B86468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455" w:type="pct"/>
            <w:tcBorders>
              <w:top w:val="nil"/>
              <w:left w:val="nil"/>
              <w:bottom w:val="single" w:sz="4" w:space="0" w:color="auto"/>
              <w:right w:val="single" w:sz="4" w:space="0" w:color="auto"/>
            </w:tcBorders>
            <w:shd w:val="clear" w:color="auto" w:fill="auto"/>
            <w:hideMark/>
          </w:tcPr>
          <w:p w14:paraId="64B6531B" w14:textId="7AD2905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455" w:type="pct"/>
            <w:tcBorders>
              <w:top w:val="nil"/>
              <w:left w:val="nil"/>
              <w:bottom w:val="single" w:sz="4" w:space="0" w:color="auto"/>
              <w:right w:val="single" w:sz="4" w:space="0" w:color="auto"/>
            </w:tcBorders>
            <w:shd w:val="clear" w:color="auto" w:fill="auto"/>
            <w:hideMark/>
          </w:tcPr>
          <w:p w14:paraId="419F132B" w14:textId="0CFA3C0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455" w:type="pct"/>
            <w:tcBorders>
              <w:top w:val="nil"/>
              <w:left w:val="nil"/>
              <w:bottom w:val="single" w:sz="4" w:space="0" w:color="auto"/>
              <w:right w:val="single" w:sz="4" w:space="0" w:color="auto"/>
            </w:tcBorders>
            <w:shd w:val="clear" w:color="auto" w:fill="auto"/>
            <w:hideMark/>
          </w:tcPr>
          <w:p w14:paraId="0EAF22BA" w14:textId="4FE3D3C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c>
          <w:tcPr>
            <w:tcW w:w="455" w:type="pct"/>
            <w:tcBorders>
              <w:top w:val="nil"/>
              <w:left w:val="nil"/>
              <w:bottom w:val="single" w:sz="4" w:space="0" w:color="auto"/>
              <w:right w:val="single" w:sz="4" w:space="0" w:color="auto"/>
            </w:tcBorders>
            <w:shd w:val="clear" w:color="auto" w:fill="auto"/>
            <w:hideMark/>
          </w:tcPr>
          <w:p w14:paraId="6FD405B2" w14:textId="326A21C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w:t>
            </w:r>
          </w:p>
        </w:tc>
      </w:tr>
      <w:tr w:rsidR="008B0CDE" w:rsidRPr="00022CED" w14:paraId="39C145D6"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9AD9D66" w14:textId="3291E1B0" w:rsidR="003F2CFA" w:rsidRPr="00C60277" w:rsidRDefault="0227280E"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455" w:type="pct"/>
            <w:tcBorders>
              <w:top w:val="nil"/>
              <w:left w:val="nil"/>
              <w:bottom w:val="single" w:sz="4" w:space="0" w:color="auto"/>
              <w:right w:val="single" w:sz="4" w:space="0" w:color="auto"/>
            </w:tcBorders>
            <w:shd w:val="clear" w:color="auto" w:fill="auto"/>
            <w:hideMark/>
          </w:tcPr>
          <w:p w14:paraId="447C2F6A" w14:textId="03CA996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455" w:type="pct"/>
            <w:tcBorders>
              <w:top w:val="nil"/>
              <w:left w:val="nil"/>
              <w:bottom w:val="single" w:sz="4" w:space="0" w:color="auto"/>
              <w:right w:val="single" w:sz="4" w:space="0" w:color="auto"/>
            </w:tcBorders>
            <w:shd w:val="clear" w:color="auto" w:fill="auto"/>
            <w:hideMark/>
          </w:tcPr>
          <w:p w14:paraId="6B33DBC8" w14:textId="4133476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455" w:type="pct"/>
            <w:tcBorders>
              <w:top w:val="nil"/>
              <w:left w:val="nil"/>
              <w:bottom w:val="single" w:sz="4" w:space="0" w:color="auto"/>
              <w:right w:val="single" w:sz="4" w:space="0" w:color="auto"/>
            </w:tcBorders>
            <w:shd w:val="clear" w:color="auto" w:fill="auto"/>
            <w:hideMark/>
          </w:tcPr>
          <w:p w14:paraId="3F838589" w14:textId="53DA7B1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33A6B89B" w14:textId="4F53ECE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455" w:type="pct"/>
            <w:tcBorders>
              <w:top w:val="nil"/>
              <w:left w:val="nil"/>
              <w:bottom w:val="single" w:sz="4" w:space="0" w:color="auto"/>
              <w:right w:val="single" w:sz="4" w:space="0" w:color="auto"/>
            </w:tcBorders>
            <w:shd w:val="clear" w:color="auto" w:fill="auto"/>
            <w:hideMark/>
          </w:tcPr>
          <w:p w14:paraId="1E04D200" w14:textId="335B5EF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42</w:t>
            </w:r>
          </w:p>
        </w:tc>
        <w:tc>
          <w:tcPr>
            <w:tcW w:w="455" w:type="pct"/>
            <w:tcBorders>
              <w:top w:val="nil"/>
              <w:left w:val="nil"/>
              <w:bottom w:val="single" w:sz="4" w:space="0" w:color="auto"/>
              <w:right w:val="single" w:sz="4" w:space="0" w:color="auto"/>
            </w:tcBorders>
            <w:shd w:val="clear" w:color="auto" w:fill="auto"/>
            <w:hideMark/>
          </w:tcPr>
          <w:p w14:paraId="39F90C9D" w14:textId="5681464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100</w:t>
            </w:r>
          </w:p>
        </w:tc>
        <w:tc>
          <w:tcPr>
            <w:tcW w:w="455" w:type="pct"/>
            <w:tcBorders>
              <w:top w:val="nil"/>
              <w:left w:val="nil"/>
              <w:bottom w:val="single" w:sz="4" w:space="0" w:color="auto"/>
              <w:right w:val="single" w:sz="4" w:space="0" w:color="auto"/>
            </w:tcBorders>
            <w:shd w:val="clear" w:color="auto" w:fill="auto"/>
            <w:hideMark/>
          </w:tcPr>
          <w:p w14:paraId="2265A8DF" w14:textId="17C823F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10C3194" w14:textId="52B3F17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BD6C7F1" w14:textId="3F7DA4E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489D748E"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6A1020D"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455" w:type="pct"/>
            <w:tcBorders>
              <w:top w:val="nil"/>
              <w:left w:val="nil"/>
              <w:bottom w:val="single" w:sz="4" w:space="0" w:color="auto"/>
              <w:right w:val="single" w:sz="4" w:space="0" w:color="auto"/>
            </w:tcBorders>
            <w:shd w:val="clear" w:color="auto" w:fill="auto"/>
            <w:hideMark/>
          </w:tcPr>
          <w:p w14:paraId="29D8885D" w14:textId="162C95E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2F410E1" w14:textId="75C34C8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8387151" w14:textId="584D72E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85FE15B" w14:textId="05F0C61E" w:rsidR="003F2CFA" w:rsidRPr="00C60277" w:rsidRDefault="003F2CFA"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1552AFD" w14:textId="21A70F94" w:rsidR="003F2CFA" w:rsidRPr="00C60277" w:rsidRDefault="003F2CFA"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B5EF7F6" w14:textId="19EC6E9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655B8037" w14:textId="41A54CA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252B4BF" w14:textId="5C066B7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9ECB30B" w14:textId="489C36F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5B050DC0"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5B8D47F9"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455" w:type="pct"/>
            <w:tcBorders>
              <w:top w:val="nil"/>
              <w:left w:val="nil"/>
              <w:bottom w:val="single" w:sz="4" w:space="0" w:color="auto"/>
              <w:right w:val="single" w:sz="4" w:space="0" w:color="auto"/>
            </w:tcBorders>
            <w:shd w:val="clear" w:color="auto" w:fill="auto"/>
            <w:hideMark/>
          </w:tcPr>
          <w:p w14:paraId="560EF3DF" w14:textId="73671BF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6AE98BE" w14:textId="1E95918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32665A0" w14:textId="14A8A3C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315723C" w14:textId="2FAC645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8CC29BC" w14:textId="2F233EB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2B69E525" w14:textId="545E254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88879BC" w14:textId="5C3236C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6B2EB1A" w14:textId="3B4906F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8F21B10" w14:textId="6707C8E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6526A946"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BED6FE4"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455" w:type="pct"/>
            <w:tcBorders>
              <w:top w:val="nil"/>
              <w:left w:val="nil"/>
              <w:bottom w:val="single" w:sz="4" w:space="0" w:color="auto"/>
              <w:right w:val="single" w:sz="4" w:space="0" w:color="auto"/>
            </w:tcBorders>
            <w:shd w:val="clear" w:color="auto" w:fill="auto"/>
            <w:hideMark/>
          </w:tcPr>
          <w:p w14:paraId="0EEA624F" w14:textId="0338322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50CA3A81" w14:textId="2719F32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9333D7A" w14:textId="79DB0A1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DCA70A0" w14:textId="238AEAC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1A4F74FB" w14:textId="7C13CDC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75478644" w14:textId="5D70031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w:t>
            </w:r>
          </w:p>
        </w:tc>
        <w:tc>
          <w:tcPr>
            <w:tcW w:w="455" w:type="pct"/>
            <w:tcBorders>
              <w:top w:val="nil"/>
              <w:left w:val="nil"/>
              <w:bottom w:val="single" w:sz="4" w:space="0" w:color="auto"/>
              <w:right w:val="single" w:sz="4" w:space="0" w:color="auto"/>
            </w:tcBorders>
            <w:shd w:val="clear" w:color="auto" w:fill="auto"/>
            <w:hideMark/>
          </w:tcPr>
          <w:p w14:paraId="53F6CAAD" w14:textId="13B963A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DCA1EF2" w14:textId="20AADB0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0E120A6D" w14:textId="04E194E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r>
      <w:tr w:rsidR="008B0CDE" w:rsidRPr="00022CED" w14:paraId="6283267B"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1738CCAE" w14:textId="77777777" w:rsidR="003F2CFA" w:rsidRPr="00C60277" w:rsidRDefault="41D2E39F"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455" w:type="pct"/>
            <w:tcBorders>
              <w:top w:val="nil"/>
              <w:left w:val="nil"/>
              <w:bottom w:val="single" w:sz="4" w:space="0" w:color="auto"/>
              <w:right w:val="single" w:sz="4" w:space="0" w:color="auto"/>
            </w:tcBorders>
            <w:shd w:val="clear" w:color="auto" w:fill="auto"/>
            <w:hideMark/>
          </w:tcPr>
          <w:p w14:paraId="7910F86A" w14:textId="5056EB7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55" w:type="pct"/>
            <w:tcBorders>
              <w:top w:val="nil"/>
              <w:left w:val="nil"/>
              <w:bottom w:val="single" w:sz="4" w:space="0" w:color="auto"/>
              <w:right w:val="single" w:sz="4" w:space="0" w:color="auto"/>
            </w:tcBorders>
            <w:shd w:val="clear" w:color="auto" w:fill="auto"/>
            <w:hideMark/>
          </w:tcPr>
          <w:p w14:paraId="1B16E61B" w14:textId="133B104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24</w:t>
            </w:r>
          </w:p>
        </w:tc>
        <w:tc>
          <w:tcPr>
            <w:tcW w:w="455" w:type="pct"/>
            <w:tcBorders>
              <w:top w:val="nil"/>
              <w:left w:val="nil"/>
              <w:bottom w:val="single" w:sz="4" w:space="0" w:color="auto"/>
              <w:right w:val="single" w:sz="4" w:space="0" w:color="auto"/>
            </w:tcBorders>
            <w:shd w:val="clear" w:color="auto" w:fill="auto"/>
            <w:hideMark/>
          </w:tcPr>
          <w:p w14:paraId="58866D5A" w14:textId="074A9D3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olor w:val="000000" w:themeColor="text1"/>
                <w:sz w:val="22"/>
                <w:lang w:val="en-GB"/>
              </w:rPr>
              <w:t>118</w:t>
            </w:r>
            <w:r w:rsidR="00C507F2" w:rsidRPr="00C60277">
              <w:rPr>
                <w:rFonts w:ascii="Calibri" w:hAnsi="Calibri"/>
                <w:color w:val="000000" w:themeColor="text1"/>
                <w:sz w:val="22"/>
                <w:lang w:val="en-GB"/>
              </w:rPr>
              <w:t>.</w:t>
            </w:r>
            <w:r w:rsidRPr="00C60277">
              <w:rPr>
                <w:rFonts w:ascii="Calibri" w:hAnsi="Calibri"/>
                <w:color w:val="000000" w:themeColor="text1"/>
                <w:sz w:val="22"/>
                <w:lang w:val="en-GB"/>
              </w:rPr>
              <w:t>49</w:t>
            </w:r>
          </w:p>
        </w:tc>
        <w:tc>
          <w:tcPr>
            <w:tcW w:w="455" w:type="pct"/>
            <w:tcBorders>
              <w:top w:val="nil"/>
              <w:left w:val="nil"/>
              <w:bottom w:val="single" w:sz="4" w:space="0" w:color="auto"/>
              <w:right w:val="single" w:sz="4" w:space="0" w:color="auto"/>
            </w:tcBorders>
            <w:shd w:val="clear" w:color="auto" w:fill="auto"/>
            <w:hideMark/>
          </w:tcPr>
          <w:p w14:paraId="381E03D7" w14:textId="6904F4C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22</w:t>
            </w:r>
          </w:p>
        </w:tc>
        <w:tc>
          <w:tcPr>
            <w:tcW w:w="455" w:type="pct"/>
            <w:tcBorders>
              <w:top w:val="nil"/>
              <w:left w:val="nil"/>
              <w:bottom w:val="single" w:sz="4" w:space="0" w:color="auto"/>
              <w:right w:val="single" w:sz="4" w:space="0" w:color="auto"/>
            </w:tcBorders>
            <w:shd w:val="clear" w:color="auto" w:fill="auto"/>
            <w:hideMark/>
          </w:tcPr>
          <w:p w14:paraId="72862964" w14:textId="76D4890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455" w:type="pct"/>
            <w:tcBorders>
              <w:top w:val="nil"/>
              <w:left w:val="nil"/>
              <w:bottom w:val="single" w:sz="4" w:space="0" w:color="auto"/>
              <w:right w:val="single" w:sz="4" w:space="0" w:color="auto"/>
            </w:tcBorders>
            <w:shd w:val="clear" w:color="auto" w:fill="auto"/>
            <w:hideMark/>
          </w:tcPr>
          <w:p w14:paraId="1FEEDCD0" w14:textId="692BC48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72</w:t>
            </w:r>
          </w:p>
        </w:tc>
        <w:tc>
          <w:tcPr>
            <w:tcW w:w="455" w:type="pct"/>
            <w:tcBorders>
              <w:top w:val="nil"/>
              <w:left w:val="nil"/>
              <w:bottom w:val="single" w:sz="4" w:space="0" w:color="auto"/>
              <w:right w:val="single" w:sz="4" w:space="0" w:color="auto"/>
            </w:tcBorders>
            <w:shd w:val="clear" w:color="auto" w:fill="auto"/>
            <w:hideMark/>
          </w:tcPr>
          <w:p w14:paraId="2999D83A" w14:textId="2DA6D5A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03</w:t>
            </w:r>
          </w:p>
        </w:tc>
        <w:tc>
          <w:tcPr>
            <w:tcW w:w="455" w:type="pct"/>
            <w:tcBorders>
              <w:top w:val="nil"/>
              <w:left w:val="nil"/>
              <w:bottom w:val="single" w:sz="4" w:space="0" w:color="auto"/>
              <w:right w:val="single" w:sz="4" w:space="0" w:color="auto"/>
            </w:tcBorders>
            <w:shd w:val="clear" w:color="auto" w:fill="auto"/>
            <w:hideMark/>
          </w:tcPr>
          <w:p w14:paraId="0E08F98C" w14:textId="64DF404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455" w:type="pct"/>
            <w:tcBorders>
              <w:top w:val="nil"/>
              <w:left w:val="nil"/>
              <w:bottom w:val="single" w:sz="4" w:space="0" w:color="auto"/>
              <w:right w:val="single" w:sz="4" w:space="0" w:color="auto"/>
            </w:tcBorders>
            <w:shd w:val="clear" w:color="auto" w:fill="auto"/>
            <w:hideMark/>
          </w:tcPr>
          <w:p w14:paraId="095A267C" w14:textId="5160F80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r>
      <w:tr w:rsidR="008B0CDE" w:rsidRPr="00022CED" w14:paraId="5F9CD233"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5C6828CE"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455" w:type="pct"/>
            <w:tcBorders>
              <w:top w:val="nil"/>
              <w:left w:val="nil"/>
              <w:bottom w:val="single" w:sz="4" w:space="0" w:color="auto"/>
              <w:right w:val="single" w:sz="4" w:space="0" w:color="auto"/>
            </w:tcBorders>
            <w:shd w:val="clear" w:color="auto" w:fill="auto"/>
            <w:hideMark/>
          </w:tcPr>
          <w:p w14:paraId="22F244CC" w14:textId="5CE0C46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455" w:type="pct"/>
            <w:tcBorders>
              <w:top w:val="nil"/>
              <w:left w:val="nil"/>
              <w:bottom w:val="single" w:sz="4" w:space="0" w:color="auto"/>
              <w:right w:val="single" w:sz="4" w:space="0" w:color="auto"/>
            </w:tcBorders>
            <w:shd w:val="clear" w:color="auto" w:fill="auto"/>
            <w:hideMark/>
          </w:tcPr>
          <w:p w14:paraId="43461768" w14:textId="5019699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455" w:type="pct"/>
            <w:tcBorders>
              <w:top w:val="nil"/>
              <w:left w:val="nil"/>
              <w:bottom w:val="single" w:sz="4" w:space="0" w:color="auto"/>
              <w:right w:val="single" w:sz="4" w:space="0" w:color="auto"/>
            </w:tcBorders>
            <w:shd w:val="clear" w:color="auto" w:fill="auto"/>
            <w:hideMark/>
          </w:tcPr>
          <w:p w14:paraId="72FCCDB1" w14:textId="3C0ED9C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455" w:type="pct"/>
            <w:tcBorders>
              <w:top w:val="nil"/>
              <w:left w:val="nil"/>
              <w:bottom w:val="single" w:sz="4" w:space="0" w:color="auto"/>
              <w:right w:val="single" w:sz="4" w:space="0" w:color="auto"/>
            </w:tcBorders>
            <w:shd w:val="clear" w:color="auto" w:fill="auto"/>
            <w:hideMark/>
          </w:tcPr>
          <w:p w14:paraId="676BE221" w14:textId="3DA5482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455" w:type="pct"/>
            <w:tcBorders>
              <w:top w:val="nil"/>
              <w:left w:val="nil"/>
              <w:bottom w:val="single" w:sz="4" w:space="0" w:color="auto"/>
              <w:right w:val="single" w:sz="4" w:space="0" w:color="auto"/>
            </w:tcBorders>
            <w:shd w:val="clear" w:color="auto" w:fill="auto"/>
            <w:hideMark/>
          </w:tcPr>
          <w:p w14:paraId="30CEFC4F" w14:textId="31527E2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02</w:t>
            </w:r>
          </w:p>
        </w:tc>
        <w:tc>
          <w:tcPr>
            <w:tcW w:w="455" w:type="pct"/>
            <w:tcBorders>
              <w:top w:val="nil"/>
              <w:left w:val="nil"/>
              <w:bottom w:val="single" w:sz="4" w:space="0" w:color="auto"/>
              <w:right w:val="single" w:sz="4" w:space="0" w:color="auto"/>
            </w:tcBorders>
            <w:shd w:val="clear" w:color="auto" w:fill="auto"/>
            <w:hideMark/>
          </w:tcPr>
          <w:p w14:paraId="0FB220E5" w14:textId="6C05E77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455" w:type="pct"/>
            <w:tcBorders>
              <w:top w:val="nil"/>
              <w:left w:val="nil"/>
              <w:bottom w:val="single" w:sz="4" w:space="0" w:color="auto"/>
              <w:right w:val="single" w:sz="4" w:space="0" w:color="auto"/>
            </w:tcBorders>
            <w:shd w:val="clear" w:color="auto" w:fill="auto"/>
            <w:hideMark/>
          </w:tcPr>
          <w:p w14:paraId="3FA49B87" w14:textId="1A42682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455" w:type="pct"/>
            <w:tcBorders>
              <w:top w:val="nil"/>
              <w:left w:val="nil"/>
              <w:bottom w:val="single" w:sz="4" w:space="0" w:color="auto"/>
              <w:right w:val="single" w:sz="4" w:space="0" w:color="auto"/>
            </w:tcBorders>
            <w:shd w:val="clear" w:color="auto" w:fill="auto"/>
            <w:hideMark/>
          </w:tcPr>
          <w:p w14:paraId="28EF5593" w14:textId="62971B0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455" w:type="pct"/>
            <w:tcBorders>
              <w:top w:val="nil"/>
              <w:left w:val="nil"/>
              <w:bottom w:val="single" w:sz="4" w:space="0" w:color="auto"/>
              <w:right w:val="single" w:sz="4" w:space="0" w:color="auto"/>
            </w:tcBorders>
            <w:shd w:val="clear" w:color="auto" w:fill="auto"/>
            <w:hideMark/>
          </w:tcPr>
          <w:p w14:paraId="00B29F7B" w14:textId="40324B5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36</w:t>
            </w:r>
          </w:p>
        </w:tc>
      </w:tr>
      <w:tr w:rsidR="008B0CDE" w:rsidRPr="00022CED" w14:paraId="7BBE04BE"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1E38E84A"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455" w:type="pct"/>
            <w:tcBorders>
              <w:top w:val="nil"/>
              <w:left w:val="nil"/>
              <w:bottom w:val="single" w:sz="4" w:space="0" w:color="auto"/>
              <w:right w:val="single" w:sz="4" w:space="0" w:color="auto"/>
            </w:tcBorders>
            <w:shd w:val="clear" w:color="auto" w:fill="auto"/>
            <w:hideMark/>
          </w:tcPr>
          <w:p w14:paraId="08342432" w14:textId="72DE1FB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92</w:t>
            </w:r>
          </w:p>
        </w:tc>
        <w:tc>
          <w:tcPr>
            <w:tcW w:w="455" w:type="pct"/>
            <w:tcBorders>
              <w:top w:val="nil"/>
              <w:left w:val="nil"/>
              <w:bottom w:val="single" w:sz="4" w:space="0" w:color="auto"/>
              <w:right w:val="single" w:sz="4" w:space="0" w:color="auto"/>
            </w:tcBorders>
            <w:shd w:val="clear" w:color="auto" w:fill="auto"/>
            <w:hideMark/>
          </w:tcPr>
          <w:p w14:paraId="535D4650" w14:textId="5F180A9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455" w:type="pct"/>
            <w:tcBorders>
              <w:top w:val="nil"/>
              <w:left w:val="nil"/>
              <w:bottom w:val="single" w:sz="4" w:space="0" w:color="auto"/>
              <w:right w:val="single" w:sz="4" w:space="0" w:color="auto"/>
            </w:tcBorders>
            <w:shd w:val="clear" w:color="auto" w:fill="auto"/>
            <w:hideMark/>
          </w:tcPr>
          <w:p w14:paraId="3C5F5516" w14:textId="26BFBC3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52</w:t>
            </w:r>
          </w:p>
        </w:tc>
        <w:tc>
          <w:tcPr>
            <w:tcW w:w="455" w:type="pct"/>
            <w:tcBorders>
              <w:top w:val="nil"/>
              <w:left w:val="nil"/>
              <w:bottom w:val="single" w:sz="4" w:space="0" w:color="auto"/>
              <w:right w:val="single" w:sz="4" w:space="0" w:color="auto"/>
            </w:tcBorders>
            <w:shd w:val="clear" w:color="auto" w:fill="auto"/>
            <w:hideMark/>
          </w:tcPr>
          <w:p w14:paraId="305007A8" w14:textId="45B229E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455" w:type="pct"/>
            <w:tcBorders>
              <w:top w:val="nil"/>
              <w:left w:val="nil"/>
              <w:bottom w:val="single" w:sz="4" w:space="0" w:color="auto"/>
              <w:right w:val="single" w:sz="4" w:space="0" w:color="auto"/>
            </w:tcBorders>
            <w:shd w:val="clear" w:color="auto" w:fill="auto"/>
            <w:hideMark/>
          </w:tcPr>
          <w:p w14:paraId="094289A2" w14:textId="74C577F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455" w:type="pct"/>
            <w:tcBorders>
              <w:top w:val="nil"/>
              <w:left w:val="nil"/>
              <w:bottom w:val="single" w:sz="4" w:space="0" w:color="auto"/>
              <w:right w:val="single" w:sz="4" w:space="0" w:color="auto"/>
            </w:tcBorders>
            <w:shd w:val="clear" w:color="auto" w:fill="auto"/>
            <w:hideMark/>
          </w:tcPr>
          <w:p w14:paraId="58A6B7E9" w14:textId="2E8FD08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455" w:type="pct"/>
            <w:tcBorders>
              <w:top w:val="nil"/>
              <w:left w:val="nil"/>
              <w:bottom w:val="single" w:sz="4" w:space="0" w:color="auto"/>
              <w:right w:val="single" w:sz="4" w:space="0" w:color="auto"/>
            </w:tcBorders>
            <w:shd w:val="clear" w:color="auto" w:fill="auto"/>
            <w:hideMark/>
          </w:tcPr>
          <w:p w14:paraId="0EEA37FE" w14:textId="0723E7E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4A72D6A7" w14:textId="26D1DA3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hideMark/>
          </w:tcPr>
          <w:p w14:paraId="32A1942B" w14:textId="1C4D102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24451183"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43C8E608"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455" w:type="pct"/>
            <w:tcBorders>
              <w:top w:val="nil"/>
              <w:left w:val="nil"/>
              <w:bottom w:val="single" w:sz="4" w:space="0" w:color="auto"/>
              <w:right w:val="single" w:sz="4" w:space="0" w:color="auto"/>
            </w:tcBorders>
            <w:shd w:val="clear" w:color="auto" w:fill="auto"/>
            <w:noWrap/>
            <w:hideMark/>
          </w:tcPr>
          <w:p w14:paraId="0D2DA83C" w14:textId="3413D68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B9BCBC8" w14:textId="7467CB9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12E58429" w14:textId="1D18583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0A0BDDD5" w14:textId="1F61D61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455" w:type="pct"/>
            <w:tcBorders>
              <w:top w:val="nil"/>
              <w:left w:val="nil"/>
              <w:bottom w:val="single" w:sz="4" w:space="0" w:color="auto"/>
              <w:right w:val="single" w:sz="4" w:space="0" w:color="auto"/>
            </w:tcBorders>
            <w:shd w:val="clear" w:color="auto" w:fill="auto"/>
            <w:noWrap/>
            <w:hideMark/>
          </w:tcPr>
          <w:p w14:paraId="0449EC0E" w14:textId="40EEE6C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86</w:t>
            </w:r>
          </w:p>
        </w:tc>
        <w:tc>
          <w:tcPr>
            <w:tcW w:w="455" w:type="pct"/>
            <w:tcBorders>
              <w:top w:val="nil"/>
              <w:left w:val="nil"/>
              <w:bottom w:val="single" w:sz="4" w:space="0" w:color="auto"/>
              <w:right w:val="single" w:sz="4" w:space="0" w:color="auto"/>
            </w:tcBorders>
            <w:shd w:val="clear" w:color="auto" w:fill="auto"/>
            <w:noWrap/>
            <w:hideMark/>
          </w:tcPr>
          <w:p w14:paraId="22F186FE" w14:textId="23DC93B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w:t>
            </w:r>
          </w:p>
        </w:tc>
        <w:tc>
          <w:tcPr>
            <w:tcW w:w="455" w:type="pct"/>
            <w:tcBorders>
              <w:top w:val="nil"/>
              <w:left w:val="nil"/>
              <w:bottom w:val="single" w:sz="4" w:space="0" w:color="auto"/>
              <w:right w:val="single" w:sz="4" w:space="0" w:color="auto"/>
            </w:tcBorders>
            <w:shd w:val="clear" w:color="auto" w:fill="auto"/>
            <w:noWrap/>
            <w:hideMark/>
          </w:tcPr>
          <w:p w14:paraId="26D470B4" w14:textId="211CD13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93</w:t>
            </w:r>
          </w:p>
        </w:tc>
        <w:tc>
          <w:tcPr>
            <w:tcW w:w="455" w:type="pct"/>
            <w:tcBorders>
              <w:top w:val="nil"/>
              <w:left w:val="nil"/>
              <w:bottom w:val="single" w:sz="4" w:space="0" w:color="auto"/>
              <w:right w:val="single" w:sz="4" w:space="0" w:color="auto"/>
            </w:tcBorders>
            <w:shd w:val="clear" w:color="auto" w:fill="auto"/>
            <w:noWrap/>
            <w:hideMark/>
          </w:tcPr>
          <w:p w14:paraId="3EF4663C" w14:textId="5B29834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58</w:t>
            </w:r>
          </w:p>
        </w:tc>
        <w:tc>
          <w:tcPr>
            <w:tcW w:w="455" w:type="pct"/>
            <w:tcBorders>
              <w:top w:val="nil"/>
              <w:left w:val="nil"/>
              <w:bottom w:val="single" w:sz="4" w:space="0" w:color="auto"/>
              <w:right w:val="single" w:sz="4" w:space="0" w:color="auto"/>
            </w:tcBorders>
            <w:shd w:val="clear" w:color="auto" w:fill="auto"/>
            <w:noWrap/>
            <w:hideMark/>
          </w:tcPr>
          <w:p w14:paraId="4102D228" w14:textId="5BFC2A9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r>
      <w:tr w:rsidR="008B0CDE" w:rsidRPr="00022CED" w14:paraId="74559CC5"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08BDA549"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455" w:type="pct"/>
            <w:tcBorders>
              <w:top w:val="nil"/>
              <w:left w:val="nil"/>
              <w:bottom w:val="single" w:sz="4" w:space="0" w:color="auto"/>
              <w:right w:val="single" w:sz="4" w:space="0" w:color="auto"/>
            </w:tcBorders>
            <w:shd w:val="clear" w:color="auto" w:fill="auto"/>
            <w:noWrap/>
            <w:hideMark/>
          </w:tcPr>
          <w:p w14:paraId="6E7A9B10" w14:textId="6639963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67</w:t>
            </w:r>
          </w:p>
        </w:tc>
        <w:tc>
          <w:tcPr>
            <w:tcW w:w="455" w:type="pct"/>
            <w:tcBorders>
              <w:top w:val="nil"/>
              <w:left w:val="nil"/>
              <w:bottom w:val="single" w:sz="4" w:space="0" w:color="auto"/>
              <w:right w:val="single" w:sz="4" w:space="0" w:color="auto"/>
            </w:tcBorders>
            <w:shd w:val="clear" w:color="auto" w:fill="auto"/>
            <w:noWrap/>
            <w:hideMark/>
          </w:tcPr>
          <w:p w14:paraId="709BA1D5" w14:textId="3D0A7D7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455" w:type="pct"/>
            <w:tcBorders>
              <w:top w:val="nil"/>
              <w:left w:val="nil"/>
              <w:bottom w:val="single" w:sz="4" w:space="0" w:color="auto"/>
              <w:right w:val="single" w:sz="4" w:space="0" w:color="auto"/>
            </w:tcBorders>
            <w:shd w:val="clear" w:color="auto" w:fill="auto"/>
            <w:noWrap/>
            <w:hideMark/>
          </w:tcPr>
          <w:p w14:paraId="1D9C4D4F" w14:textId="7A76575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455" w:type="pct"/>
            <w:tcBorders>
              <w:top w:val="nil"/>
              <w:left w:val="nil"/>
              <w:bottom w:val="single" w:sz="4" w:space="0" w:color="auto"/>
              <w:right w:val="single" w:sz="4" w:space="0" w:color="auto"/>
            </w:tcBorders>
            <w:shd w:val="clear" w:color="auto" w:fill="auto"/>
            <w:noWrap/>
            <w:hideMark/>
          </w:tcPr>
          <w:p w14:paraId="104E9CF4" w14:textId="34C2222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68</w:t>
            </w:r>
          </w:p>
        </w:tc>
        <w:tc>
          <w:tcPr>
            <w:tcW w:w="455" w:type="pct"/>
            <w:tcBorders>
              <w:top w:val="nil"/>
              <w:left w:val="nil"/>
              <w:bottom w:val="single" w:sz="4" w:space="0" w:color="auto"/>
              <w:right w:val="single" w:sz="4" w:space="0" w:color="auto"/>
            </w:tcBorders>
            <w:shd w:val="clear" w:color="auto" w:fill="auto"/>
            <w:noWrap/>
            <w:hideMark/>
          </w:tcPr>
          <w:p w14:paraId="32E7FA88" w14:textId="0401BA9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w:t>
            </w:r>
          </w:p>
        </w:tc>
        <w:tc>
          <w:tcPr>
            <w:tcW w:w="455" w:type="pct"/>
            <w:tcBorders>
              <w:top w:val="nil"/>
              <w:left w:val="nil"/>
              <w:bottom w:val="single" w:sz="4" w:space="0" w:color="auto"/>
              <w:right w:val="single" w:sz="4" w:space="0" w:color="auto"/>
            </w:tcBorders>
            <w:shd w:val="clear" w:color="auto" w:fill="auto"/>
            <w:noWrap/>
            <w:hideMark/>
          </w:tcPr>
          <w:p w14:paraId="08830E99" w14:textId="62EF6C4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38</w:t>
            </w:r>
          </w:p>
        </w:tc>
        <w:tc>
          <w:tcPr>
            <w:tcW w:w="455" w:type="pct"/>
            <w:tcBorders>
              <w:top w:val="nil"/>
              <w:left w:val="nil"/>
              <w:bottom w:val="single" w:sz="4" w:space="0" w:color="auto"/>
              <w:right w:val="single" w:sz="4" w:space="0" w:color="auto"/>
            </w:tcBorders>
            <w:shd w:val="clear" w:color="auto" w:fill="auto"/>
            <w:noWrap/>
            <w:hideMark/>
          </w:tcPr>
          <w:p w14:paraId="26D3B93C" w14:textId="550F402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375E85F" w14:textId="22E4D32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D60597A" w14:textId="0AC5AED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6646A206"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136C30B9"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455" w:type="pct"/>
            <w:tcBorders>
              <w:top w:val="nil"/>
              <w:left w:val="nil"/>
              <w:bottom w:val="single" w:sz="4" w:space="0" w:color="auto"/>
              <w:right w:val="single" w:sz="4" w:space="0" w:color="auto"/>
            </w:tcBorders>
            <w:shd w:val="clear" w:color="auto" w:fill="auto"/>
            <w:noWrap/>
            <w:hideMark/>
          </w:tcPr>
          <w:p w14:paraId="3895E620" w14:textId="4B13BCD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9AA26F3" w14:textId="79B615A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FA52380" w14:textId="366AD3C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D4FBC91" w14:textId="3CFE772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701E310" w14:textId="575F604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E70B53A" w14:textId="748D201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4E558CD" w14:textId="23A7559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0D8C6513" w14:textId="4237C7C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E0E5102" w14:textId="7B5F2DF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1E7DE6B9"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3EC2BA63"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455" w:type="pct"/>
            <w:tcBorders>
              <w:top w:val="nil"/>
              <w:left w:val="nil"/>
              <w:bottom w:val="single" w:sz="4" w:space="0" w:color="auto"/>
              <w:right w:val="single" w:sz="4" w:space="0" w:color="auto"/>
            </w:tcBorders>
            <w:shd w:val="clear" w:color="auto" w:fill="auto"/>
            <w:noWrap/>
            <w:hideMark/>
          </w:tcPr>
          <w:p w14:paraId="4F754B9E" w14:textId="38BF57A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1E2DC90" w14:textId="6DED559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7347D4B" w14:textId="49C7A4B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13B77F30" w14:textId="26DD294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01971F38" w14:textId="7B8EAA0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1D956576" w14:textId="5B4806C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0762299A" w14:textId="0BB1326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BE2ADBB" w14:textId="61DC1BD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222FCAA5" w14:textId="4A9F4DE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57BF0526"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5F090552"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455" w:type="pct"/>
            <w:tcBorders>
              <w:top w:val="nil"/>
              <w:left w:val="nil"/>
              <w:bottom w:val="single" w:sz="4" w:space="0" w:color="auto"/>
              <w:right w:val="single" w:sz="4" w:space="0" w:color="auto"/>
            </w:tcBorders>
            <w:shd w:val="clear" w:color="auto" w:fill="auto"/>
            <w:noWrap/>
            <w:hideMark/>
          </w:tcPr>
          <w:p w14:paraId="781E0AE1" w14:textId="3EAB089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3944FC0" w14:textId="2BCE1E8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BC455E2" w14:textId="69FA2F5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161FB6D7" w14:textId="4C52804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59B6139F" w14:textId="4F15C7B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391B9979" w14:textId="7FF8DEC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72DB8135" w14:textId="1CD2EDE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69F8CEAE" w14:textId="5379B12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455" w:type="pct"/>
            <w:tcBorders>
              <w:top w:val="nil"/>
              <w:left w:val="nil"/>
              <w:bottom w:val="single" w:sz="4" w:space="0" w:color="auto"/>
              <w:right w:val="single" w:sz="4" w:space="0" w:color="auto"/>
            </w:tcBorders>
            <w:shd w:val="clear" w:color="auto" w:fill="auto"/>
            <w:noWrap/>
            <w:hideMark/>
          </w:tcPr>
          <w:p w14:paraId="091DCFF1" w14:textId="23669BF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8B0CDE" w:rsidRPr="00022CED" w14:paraId="72FEE0FD"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56357046"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455" w:type="pct"/>
            <w:tcBorders>
              <w:top w:val="nil"/>
              <w:left w:val="nil"/>
              <w:bottom w:val="single" w:sz="4" w:space="0" w:color="auto"/>
              <w:right w:val="single" w:sz="4" w:space="0" w:color="auto"/>
            </w:tcBorders>
            <w:shd w:val="clear" w:color="auto" w:fill="auto"/>
            <w:noWrap/>
            <w:hideMark/>
          </w:tcPr>
          <w:p w14:paraId="5B2115BB" w14:textId="6C0E887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94</w:t>
            </w:r>
          </w:p>
        </w:tc>
        <w:tc>
          <w:tcPr>
            <w:tcW w:w="455" w:type="pct"/>
            <w:tcBorders>
              <w:top w:val="nil"/>
              <w:left w:val="nil"/>
              <w:bottom w:val="single" w:sz="4" w:space="0" w:color="auto"/>
              <w:right w:val="single" w:sz="4" w:space="0" w:color="auto"/>
            </w:tcBorders>
            <w:shd w:val="clear" w:color="auto" w:fill="auto"/>
            <w:noWrap/>
            <w:hideMark/>
          </w:tcPr>
          <w:p w14:paraId="1F4B7AC8" w14:textId="67AA2D5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455" w:type="pct"/>
            <w:tcBorders>
              <w:top w:val="nil"/>
              <w:left w:val="nil"/>
              <w:bottom w:val="single" w:sz="4" w:space="0" w:color="auto"/>
              <w:right w:val="single" w:sz="4" w:space="0" w:color="auto"/>
            </w:tcBorders>
            <w:shd w:val="clear" w:color="auto" w:fill="auto"/>
            <w:noWrap/>
            <w:hideMark/>
          </w:tcPr>
          <w:p w14:paraId="2DB207F3" w14:textId="1156E08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77</w:t>
            </w:r>
          </w:p>
        </w:tc>
        <w:tc>
          <w:tcPr>
            <w:tcW w:w="455" w:type="pct"/>
            <w:tcBorders>
              <w:top w:val="nil"/>
              <w:left w:val="nil"/>
              <w:bottom w:val="single" w:sz="4" w:space="0" w:color="auto"/>
              <w:right w:val="single" w:sz="4" w:space="0" w:color="auto"/>
            </w:tcBorders>
            <w:shd w:val="clear" w:color="auto" w:fill="auto"/>
            <w:noWrap/>
            <w:hideMark/>
          </w:tcPr>
          <w:p w14:paraId="21E7BF15" w14:textId="4A8B377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455" w:type="pct"/>
            <w:tcBorders>
              <w:top w:val="nil"/>
              <w:left w:val="nil"/>
              <w:bottom w:val="single" w:sz="4" w:space="0" w:color="auto"/>
              <w:right w:val="single" w:sz="4" w:space="0" w:color="auto"/>
            </w:tcBorders>
            <w:shd w:val="clear" w:color="auto" w:fill="auto"/>
            <w:noWrap/>
            <w:hideMark/>
          </w:tcPr>
          <w:p w14:paraId="529A5F3F" w14:textId="01EF26E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455" w:type="pct"/>
            <w:tcBorders>
              <w:top w:val="nil"/>
              <w:left w:val="nil"/>
              <w:bottom w:val="single" w:sz="4" w:space="0" w:color="auto"/>
              <w:right w:val="single" w:sz="4" w:space="0" w:color="auto"/>
            </w:tcBorders>
            <w:shd w:val="clear" w:color="auto" w:fill="auto"/>
            <w:noWrap/>
            <w:hideMark/>
          </w:tcPr>
          <w:p w14:paraId="0744CCD5" w14:textId="494B4B5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455" w:type="pct"/>
            <w:tcBorders>
              <w:top w:val="nil"/>
              <w:left w:val="nil"/>
              <w:bottom w:val="single" w:sz="4" w:space="0" w:color="auto"/>
              <w:right w:val="single" w:sz="4" w:space="0" w:color="auto"/>
            </w:tcBorders>
            <w:shd w:val="clear" w:color="auto" w:fill="auto"/>
            <w:noWrap/>
            <w:hideMark/>
          </w:tcPr>
          <w:p w14:paraId="7572ABCB" w14:textId="4A061D5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455" w:type="pct"/>
            <w:tcBorders>
              <w:top w:val="nil"/>
              <w:left w:val="nil"/>
              <w:bottom w:val="single" w:sz="4" w:space="0" w:color="auto"/>
              <w:right w:val="single" w:sz="4" w:space="0" w:color="auto"/>
            </w:tcBorders>
            <w:shd w:val="clear" w:color="auto" w:fill="auto"/>
            <w:noWrap/>
            <w:hideMark/>
          </w:tcPr>
          <w:p w14:paraId="4B356F39" w14:textId="16C25A2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95</w:t>
            </w:r>
          </w:p>
        </w:tc>
        <w:tc>
          <w:tcPr>
            <w:tcW w:w="455" w:type="pct"/>
            <w:tcBorders>
              <w:top w:val="nil"/>
              <w:left w:val="nil"/>
              <w:bottom w:val="single" w:sz="4" w:space="0" w:color="auto"/>
              <w:right w:val="single" w:sz="4" w:space="0" w:color="auto"/>
            </w:tcBorders>
            <w:shd w:val="clear" w:color="auto" w:fill="auto"/>
            <w:noWrap/>
            <w:hideMark/>
          </w:tcPr>
          <w:p w14:paraId="5BF8CDE0" w14:textId="2F1F1C3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44</w:t>
            </w:r>
          </w:p>
        </w:tc>
      </w:tr>
      <w:tr w:rsidR="008B0CDE" w:rsidRPr="00022CED" w14:paraId="4481AF80" w14:textId="77777777" w:rsidTr="078473ED">
        <w:trPr>
          <w:cantSplit/>
        </w:trPr>
        <w:tc>
          <w:tcPr>
            <w:tcW w:w="909" w:type="pct"/>
            <w:tcBorders>
              <w:top w:val="nil"/>
              <w:left w:val="single" w:sz="4" w:space="0" w:color="auto"/>
              <w:bottom w:val="single" w:sz="4" w:space="0" w:color="auto"/>
              <w:right w:val="single" w:sz="4" w:space="0" w:color="auto"/>
            </w:tcBorders>
            <w:shd w:val="clear" w:color="auto" w:fill="auto"/>
            <w:hideMark/>
          </w:tcPr>
          <w:p w14:paraId="69952FA7" w14:textId="72444D07" w:rsidR="001B6A88" w:rsidRPr="00C60277" w:rsidRDefault="001B6A8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370A4937" w14:textId="4AA8C5F1" w:rsidR="003F2CFA" w:rsidRPr="00C60277" w:rsidRDefault="00E275B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455" w:type="pct"/>
            <w:tcBorders>
              <w:top w:val="nil"/>
              <w:left w:val="nil"/>
              <w:bottom w:val="single" w:sz="4" w:space="0" w:color="auto"/>
              <w:right w:val="single" w:sz="4" w:space="0" w:color="auto"/>
            </w:tcBorders>
            <w:shd w:val="clear" w:color="auto" w:fill="auto"/>
            <w:noWrap/>
            <w:hideMark/>
          </w:tcPr>
          <w:p w14:paraId="65D531C9" w14:textId="2666403A" w:rsidR="003F2CFA" w:rsidRPr="00C60277" w:rsidRDefault="22005B54"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13.58</w:t>
            </w:r>
          </w:p>
          <w:p w14:paraId="20A78DD6" w14:textId="0C3B3952" w:rsidR="003F2CFA" w:rsidRPr="00C60277" w:rsidRDefault="22005B54"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p>
        </w:tc>
        <w:tc>
          <w:tcPr>
            <w:tcW w:w="455" w:type="pct"/>
            <w:tcBorders>
              <w:top w:val="nil"/>
              <w:left w:val="nil"/>
              <w:bottom w:val="single" w:sz="4" w:space="0" w:color="auto"/>
              <w:right w:val="single" w:sz="4" w:space="0" w:color="auto"/>
            </w:tcBorders>
            <w:shd w:val="clear" w:color="auto" w:fill="auto"/>
            <w:noWrap/>
            <w:hideMark/>
          </w:tcPr>
          <w:p w14:paraId="1791FFB8" w14:textId="62549FC1" w:rsidR="003F2CFA" w:rsidRPr="00C60277" w:rsidRDefault="22005B54"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5.71</w:t>
            </w:r>
          </w:p>
          <w:p w14:paraId="56F90FD3" w14:textId="71BD3A2A" w:rsidR="003F2CFA" w:rsidRPr="00C60277" w:rsidRDefault="22005B54"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p>
        </w:tc>
        <w:tc>
          <w:tcPr>
            <w:tcW w:w="455" w:type="pct"/>
            <w:tcBorders>
              <w:top w:val="nil"/>
              <w:left w:val="nil"/>
              <w:bottom w:val="single" w:sz="4" w:space="0" w:color="auto"/>
              <w:right w:val="single" w:sz="4" w:space="0" w:color="auto"/>
            </w:tcBorders>
            <w:shd w:val="clear" w:color="auto" w:fill="auto"/>
            <w:noWrap/>
            <w:hideMark/>
          </w:tcPr>
          <w:p w14:paraId="5FA827A7" w14:textId="4F7490F9" w:rsidR="003F2CFA" w:rsidRPr="00C60277" w:rsidRDefault="22005B54"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19.29</w:t>
            </w:r>
          </w:p>
          <w:p w14:paraId="2BE0FDA0" w14:textId="6CCB9091" w:rsidR="003F2CFA" w:rsidRPr="00C60277" w:rsidRDefault="22005B54"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p>
        </w:tc>
        <w:tc>
          <w:tcPr>
            <w:tcW w:w="455" w:type="pct"/>
            <w:tcBorders>
              <w:top w:val="nil"/>
              <w:left w:val="nil"/>
              <w:bottom w:val="single" w:sz="4" w:space="0" w:color="auto"/>
              <w:right w:val="single" w:sz="4" w:space="0" w:color="auto"/>
            </w:tcBorders>
            <w:shd w:val="clear" w:color="auto" w:fill="auto"/>
            <w:noWrap/>
            <w:hideMark/>
          </w:tcPr>
          <w:p w14:paraId="7C7BA36F" w14:textId="704C4EC6" w:rsidR="003F2CFA" w:rsidRPr="00C60277" w:rsidRDefault="354CFA7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22.45</w:t>
            </w:r>
          </w:p>
          <w:p w14:paraId="716EB325" w14:textId="414C0A3E" w:rsidR="003F2CFA" w:rsidRPr="00C60277" w:rsidRDefault="354CFA7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w:t>
            </w:r>
          </w:p>
        </w:tc>
        <w:tc>
          <w:tcPr>
            <w:tcW w:w="455" w:type="pct"/>
            <w:tcBorders>
              <w:top w:val="nil"/>
              <w:left w:val="nil"/>
              <w:bottom w:val="single" w:sz="4" w:space="0" w:color="auto"/>
              <w:right w:val="single" w:sz="4" w:space="0" w:color="auto"/>
            </w:tcBorders>
            <w:shd w:val="clear" w:color="auto" w:fill="auto"/>
            <w:noWrap/>
            <w:hideMark/>
          </w:tcPr>
          <w:p w14:paraId="6A2001F9" w14:textId="21BC3082" w:rsidR="003F2CFA" w:rsidRPr="00C60277" w:rsidRDefault="354CFA7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10.96</w:t>
            </w:r>
          </w:p>
          <w:p w14:paraId="3EDB9258" w14:textId="3572AB41" w:rsidR="003F2CFA" w:rsidRPr="00C60277" w:rsidRDefault="354CFA7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w:t>
            </w:r>
          </w:p>
        </w:tc>
        <w:tc>
          <w:tcPr>
            <w:tcW w:w="455" w:type="pct"/>
            <w:tcBorders>
              <w:top w:val="nil"/>
              <w:left w:val="nil"/>
              <w:bottom w:val="single" w:sz="4" w:space="0" w:color="auto"/>
              <w:right w:val="single" w:sz="4" w:space="0" w:color="auto"/>
            </w:tcBorders>
            <w:shd w:val="clear" w:color="auto" w:fill="auto"/>
            <w:noWrap/>
            <w:hideMark/>
          </w:tcPr>
          <w:p w14:paraId="01A9D606" w14:textId="7FFCC19E" w:rsidR="003F2CFA" w:rsidRPr="00C60277" w:rsidRDefault="354CFA7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33.05</w:t>
            </w:r>
          </w:p>
          <w:p w14:paraId="088A1636" w14:textId="6B4FE8FE" w:rsidR="003F2CFA" w:rsidRPr="00C60277" w:rsidRDefault="354CFA7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p>
        </w:tc>
        <w:tc>
          <w:tcPr>
            <w:tcW w:w="455" w:type="pct"/>
            <w:tcBorders>
              <w:top w:val="nil"/>
              <w:left w:val="nil"/>
              <w:bottom w:val="single" w:sz="4" w:space="0" w:color="auto"/>
              <w:right w:val="single" w:sz="4" w:space="0" w:color="auto"/>
            </w:tcBorders>
            <w:shd w:val="clear" w:color="auto" w:fill="auto"/>
            <w:noWrap/>
            <w:hideMark/>
          </w:tcPr>
          <w:p w14:paraId="2FE6135D" w14:textId="23D155F7" w:rsidR="003F2CFA" w:rsidRPr="00C60277" w:rsidRDefault="521539F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15.34</w:t>
            </w:r>
          </w:p>
          <w:p w14:paraId="3482B9BC" w14:textId="51F219E9" w:rsidR="003F2CFA" w:rsidRPr="00C60277" w:rsidRDefault="521539F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p>
        </w:tc>
        <w:tc>
          <w:tcPr>
            <w:tcW w:w="455" w:type="pct"/>
            <w:tcBorders>
              <w:top w:val="nil"/>
              <w:left w:val="nil"/>
              <w:bottom w:val="single" w:sz="4" w:space="0" w:color="auto"/>
              <w:right w:val="single" w:sz="4" w:space="0" w:color="auto"/>
            </w:tcBorders>
            <w:shd w:val="clear" w:color="auto" w:fill="auto"/>
            <w:noWrap/>
            <w:hideMark/>
          </w:tcPr>
          <w:p w14:paraId="47E84081" w14:textId="000E1829" w:rsidR="003F2CFA" w:rsidRPr="00C60277" w:rsidRDefault="521539F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9.75</w:t>
            </w:r>
          </w:p>
          <w:p w14:paraId="161C29E8" w14:textId="39B16A5E" w:rsidR="003F2CFA" w:rsidRPr="00C60277" w:rsidRDefault="521539F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p>
        </w:tc>
        <w:tc>
          <w:tcPr>
            <w:tcW w:w="455" w:type="pct"/>
            <w:tcBorders>
              <w:top w:val="nil"/>
              <w:left w:val="nil"/>
              <w:bottom w:val="single" w:sz="4" w:space="0" w:color="auto"/>
              <w:right w:val="single" w:sz="4" w:space="0" w:color="auto"/>
            </w:tcBorders>
            <w:shd w:val="clear" w:color="auto" w:fill="auto"/>
            <w:noWrap/>
            <w:hideMark/>
          </w:tcPr>
          <w:p w14:paraId="65655263" w14:textId="428AED86" w:rsidR="003F2CFA" w:rsidRPr="00C60277" w:rsidRDefault="521539F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24.31</w:t>
            </w:r>
          </w:p>
          <w:p w14:paraId="51805D22" w14:textId="150D155C" w:rsidR="003F2CFA" w:rsidRPr="00C60277" w:rsidRDefault="521539FC"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p>
        </w:tc>
      </w:tr>
    </w:tbl>
    <w:p w14:paraId="153A4244" w14:textId="4CEB9654" w:rsidR="008D130F" w:rsidRPr="00C60277" w:rsidRDefault="00346630" w:rsidP="004F52D3">
      <w:pPr>
        <w:pStyle w:val="Agency-body-text-report"/>
        <w:keepNext/>
        <w:jc w:val="center"/>
      </w:pPr>
      <w:r w:rsidRPr="00416CBC">
        <w:rPr>
          <w:noProof/>
        </w:rPr>
        <w:drawing>
          <wp:inline distT="0" distB="0" distL="0" distR="0" wp14:anchorId="04F2E179" wp14:editId="4864AE90">
            <wp:extent cx="4622800" cy="4512734"/>
            <wp:effectExtent l="0" t="0" r="12700" b="8890"/>
            <wp:docPr id="690042108" name="Chart 690042108">
              <a:extLst xmlns:a="http://schemas.openxmlformats.org/drawingml/2006/main">
                <a:ext uri="{FF2B5EF4-FFF2-40B4-BE49-F238E27FC236}">
                  <a16:creationId xmlns:a16="http://schemas.microsoft.com/office/drawing/2014/main" id="{7EF1E6AE-C2CC-7B40-8024-112F2508756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770CF780" w14:textId="788812B5" w:rsidR="008D130F" w:rsidRPr="00C60277" w:rsidRDefault="008D130F"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120</w:t>
      </w:r>
      <w:r w:rsidRPr="00C60277">
        <w:fldChar w:fldCharType="end"/>
      </w:r>
      <w:r w:rsidRPr="00C60277">
        <w:t xml:space="preserve">. Indicator 2B.4a The enrolment rate of children/learners with an official decision of SEN in separate special </w:t>
      </w:r>
      <w:r w:rsidR="007314D8" w:rsidRPr="00C60277">
        <w:t>(pre-)school</w:t>
      </w:r>
      <w:r w:rsidRPr="00C60277">
        <w:t>s or units organised by the ministry of education (%), ISCED 02 boys and ISCED 02 girls</w:t>
      </w:r>
    </w:p>
    <w:p w14:paraId="2E86F362" w14:textId="3056068A" w:rsidR="002A63A6" w:rsidRPr="00C60277" w:rsidRDefault="00346630" w:rsidP="004F52D3">
      <w:pPr>
        <w:pStyle w:val="Agency-body-text-report"/>
        <w:keepNext/>
        <w:jc w:val="center"/>
      </w:pPr>
      <w:r w:rsidRPr="00416CBC">
        <w:rPr>
          <w:noProof/>
        </w:rPr>
        <w:drawing>
          <wp:inline distT="0" distB="0" distL="0" distR="0" wp14:anchorId="6F459839" wp14:editId="582479A2">
            <wp:extent cx="4631055" cy="3547534"/>
            <wp:effectExtent l="0" t="0" r="17145" b="8890"/>
            <wp:docPr id="690042109" name="Chart 690042109">
              <a:extLst xmlns:a="http://schemas.openxmlformats.org/drawingml/2006/main">
                <a:ext uri="{FF2B5EF4-FFF2-40B4-BE49-F238E27FC236}">
                  <a16:creationId xmlns:a16="http://schemas.microsoft.com/office/drawing/2014/main" id="{CCE3152A-A8DD-2D45-9769-98E4298F2D1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5A866840" w14:textId="16181E5A" w:rsidR="00726A46" w:rsidRPr="00C60277" w:rsidRDefault="002A63A6" w:rsidP="00014188">
      <w:pPr>
        <w:pStyle w:val="Agency-caption-report"/>
      </w:pPr>
      <w:r w:rsidRPr="00C60277">
        <w:t xml:space="preserve">Chart </w:t>
      </w:r>
      <w:r w:rsidRPr="00C60277">
        <w:rPr>
          <w:b w:val="0"/>
        </w:rPr>
        <w:fldChar w:fldCharType="begin"/>
      </w:r>
      <w:r w:rsidRPr="00C60277">
        <w:instrText xml:space="preserve"> SEQ Chart \* ARABIC </w:instrText>
      </w:r>
      <w:r w:rsidRPr="00C60277">
        <w:rPr>
          <w:b w:val="0"/>
        </w:rPr>
        <w:fldChar w:fldCharType="separate"/>
      </w:r>
      <w:r w:rsidR="00A466BF" w:rsidRPr="009418C6">
        <w:t>121</w:t>
      </w:r>
      <w:r w:rsidRPr="00C60277">
        <w:rPr>
          <w:b w:val="0"/>
        </w:rPr>
        <w:fldChar w:fldCharType="end"/>
      </w:r>
      <w:r w:rsidRPr="00C60277">
        <w:t xml:space="preserve">. Indicator 2B.4a The enrolment rate of children/learners with an official decision of SEN in separate special </w:t>
      </w:r>
      <w:r w:rsidR="007314D8" w:rsidRPr="00C60277">
        <w:t>(pre-)school</w:t>
      </w:r>
      <w:r w:rsidRPr="00C60277">
        <w:t>s or units organised by the ministry of education (%), ISCED 02 total</w:t>
      </w:r>
    </w:p>
    <w:p w14:paraId="03BA0A96" w14:textId="4A01A5A0" w:rsidR="004C6101" w:rsidRPr="004C6101" w:rsidRDefault="004C6101" w:rsidP="00EE1500">
      <w:pPr>
        <w:pStyle w:val="Agency-footnote-report"/>
      </w:pPr>
      <w:r>
        <w:t xml:space="preserve">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 (see </w:t>
      </w:r>
      <w:hyperlink w:anchor="Table27" w:history="1">
        <w:r>
          <w:rPr>
            <w:rStyle w:val="Hyperlink"/>
          </w:rPr>
          <w:t>Table 27</w:t>
        </w:r>
      </w:hyperlink>
      <w:r>
        <w:t>).</w:t>
      </w:r>
    </w:p>
    <w:p w14:paraId="2E8530BF" w14:textId="60AFF69A" w:rsidR="002A63A6" w:rsidRPr="00C60277" w:rsidRDefault="00346630" w:rsidP="00831498">
      <w:pPr>
        <w:pStyle w:val="Agency-body-text-report"/>
        <w:keepNext/>
        <w:jc w:val="center"/>
      </w:pPr>
      <w:r w:rsidRPr="00416CBC">
        <w:rPr>
          <w:noProof/>
        </w:rPr>
        <w:drawing>
          <wp:inline distT="0" distB="0" distL="0" distR="0" wp14:anchorId="59944916" wp14:editId="267653E9">
            <wp:extent cx="4648200" cy="6163734"/>
            <wp:effectExtent l="0" t="0" r="12700" b="8890"/>
            <wp:docPr id="690042110" name="Chart 690042110">
              <a:extLst xmlns:a="http://schemas.openxmlformats.org/drawingml/2006/main">
                <a:ext uri="{FF2B5EF4-FFF2-40B4-BE49-F238E27FC236}">
                  <a16:creationId xmlns:a16="http://schemas.microsoft.com/office/drawing/2014/main" id="{CCA12708-8F50-BB4C-AAF4-05C4D570AB8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46ABDF8F" w14:textId="10A111C8" w:rsidR="002A63A6" w:rsidRPr="00C60277" w:rsidRDefault="002A63A6"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122</w:t>
      </w:r>
      <w:r w:rsidRPr="00C60277">
        <w:fldChar w:fldCharType="end"/>
      </w:r>
      <w:r w:rsidRPr="00C60277">
        <w:t xml:space="preserve">. Indicator 2B.4a The enrolment rate of children/learners with an official decision of SEN in separate special </w:t>
      </w:r>
      <w:r w:rsidR="007314D8" w:rsidRPr="00C60277">
        <w:t>(pre-)school</w:t>
      </w:r>
      <w:r w:rsidRPr="00C60277">
        <w:t>s or units organised by the ministry of education (%), ISCED 1+2 boys and ISCED 1+2 girls</w:t>
      </w:r>
    </w:p>
    <w:p w14:paraId="616D2D80" w14:textId="53BBE1B9" w:rsidR="00726A46" w:rsidRPr="00C60277" w:rsidRDefault="00346630" w:rsidP="0082544C">
      <w:pPr>
        <w:pStyle w:val="Agency-body-text-report"/>
        <w:jc w:val="center"/>
      </w:pPr>
      <w:r w:rsidRPr="00416CBC">
        <w:rPr>
          <w:noProof/>
        </w:rPr>
        <w:drawing>
          <wp:inline distT="0" distB="0" distL="0" distR="0" wp14:anchorId="69CF63E6" wp14:editId="586540AD">
            <wp:extent cx="4613910" cy="4334934"/>
            <wp:effectExtent l="0" t="0" r="8890" b="8890"/>
            <wp:docPr id="690042111" name="Chart 690042111">
              <a:extLst xmlns:a="http://schemas.openxmlformats.org/drawingml/2006/main">
                <a:ext uri="{FF2B5EF4-FFF2-40B4-BE49-F238E27FC236}">
                  <a16:creationId xmlns:a16="http://schemas.microsoft.com/office/drawing/2014/main" id="{00FD58F3-D469-BE4F-9B4F-5617348559A6}"/>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642009CA" w14:textId="2E79412C" w:rsidR="00726A46" w:rsidRPr="00C60277" w:rsidRDefault="002A63A6"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123</w:t>
      </w:r>
      <w:r w:rsidRPr="00C60277">
        <w:fldChar w:fldCharType="end"/>
      </w:r>
      <w:r w:rsidRPr="00C60277">
        <w:t xml:space="preserve">. Indicator 2B.4a The enrolment rate of children/learners with an official decision of SEN in separate special </w:t>
      </w:r>
      <w:r w:rsidR="007314D8" w:rsidRPr="00C60277">
        <w:t>(pre-)school</w:t>
      </w:r>
      <w:r w:rsidRPr="00C60277">
        <w:t>s or units organised by the ministry of education (%)</w:t>
      </w:r>
      <w:r w:rsidR="00AF1137" w:rsidRPr="00C60277">
        <w:t>, ISCED 1+2 total</w:t>
      </w:r>
    </w:p>
    <w:p w14:paraId="78D1CB7C" w14:textId="091FC12A" w:rsidR="00AF1137" w:rsidRPr="00C60277" w:rsidRDefault="00346630" w:rsidP="00A95E6C">
      <w:pPr>
        <w:pStyle w:val="Agency-body-text-report"/>
        <w:keepNext/>
        <w:jc w:val="center"/>
      </w:pPr>
      <w:r w:rsidRPr="00416CBC">
        <w:rPr>
          <w:noProof/>
        </w:rPr>
        <w:drawing>
          <wp:inline distT="0" distB="0" distL="0" distR="0" wp14:anchorId="22420F86" wp14:editId="42E42740">
            <wp:extent cx="4597400" cy="4131734"/>
            <wp:effectExtent l="0" t="0" r="12700" b="8890"/>
            <wp:docPr id="1531270656" name="Chart 1531270656">
              <a:extLst xmlns:a="http://schemas.openxmlformats.org/drawingml/2006/main">
                <a:ext uri="{FF2B5EF4-FFF2-40B4-BE49-F238E27FC236}">
                  <a16:creationId xmlns:a16="http://schemas.microsoft.com/office/drawing/2014/main" id="{9210ACE5-72FA-3045-AE46-A3A9EBF9736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2378414B" w14:textId="7698B310" w:rsidR="00AF1137" w:rsidRPr="00C60277" w:rsidRDefault="00AF1137"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124</w:t>
      </w:r>
      <w:r w:rsidRPr="00C60277">
        <w:fldChar w:fldCharType="end"/>
      </w:r>
      <w:r w:rsidRPr="00C60277">
        <w:t xml:space="preserve">. Indicator 2B.4a The enrolment rate of children/learners with an official decision of SEN in separate special </w:t>
      </w:r>
      <w:r w:rsidR="007314D8" w:rsidRPr="00C60277">
        <w:t>(pre-)school</w:t>
      </w:r>
      <w:r w:rsidRPr="00C60277">
        <w:t>s or units organised by the ministry of education (%)</w:t>
      </w:r>
      <w:r w:rsidR="007A4D26" w:rsidRPr="00C60277">
        <w:t>, ISCED 3 boys and ISCED 3 girls</w:t>
      </w:r>
    </w:p>
    <w:p w14:paraId="7841B2EA" w14:textId="563417CB" w:rsidR="007A4D26" w:rsidRPr="00C60277" w:rsidRDefault="00346630" w:rsidP="00D45B96">
      <w:pPr>
        <w:pStyle w:val="Agency-body-text-report"/>
        <w:keepNext/>
        <w:jc w:val="center"/>
      </w:pPr>
      <w:r w:rsidRPr="00416CBC">
        <w:rPr>
          <w:noProof/>
        </w:rPr>
        <w:drawing>
          <wp:inline distT="0" distB="0" distL="0" distR="0" wp14:anchorId="27819892" wp14:editId="2143A0E8">
            <wp:extent cx="4597400" cy="2904067"/>
            <wp:effectExtent l="0" t="0" r="12700" b="17145"/>
            <wp:docPr id="1531270657" name="Chart 1531270657">
              <a:extLst xmlns:a="http://schemas.openxmlformats.org/drawingml/2006/main">
                <a:ext uri="{FF2B5EF4-FFF2-40B4-BE49-F238E27FC236}">
                  <a16:creationId xmlns:a16="http://schemas.microsoft.com/office/drawing/2014/main" id="{72308463-8892-094F-B029-F5FA6B3738B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49A88885" w14:textId="1DC9E6EA" w:rsidR="00AC2883" w:rsidRPr="00C60277" w:rsidRDefault="007A4D26" w:rsidP="009418C6">
      <w:pPr>
        <w:pStyle w:val="Agency-caption-report"/>
      </w:pPr>
      <w:r w:rsidRPr="00DA40E5">
        <w:t xml:space="preserve">Chart </w:t>
      </w:r>
      <w:r w:rsidRPr="00DA40E5">
        <w:rPr>
          <w:bCs w:val="0"/>
        </w:rPr>
        <w:fldChar w:fldCharType="begin"/>
      </w:r>
      <w:r w:rsidRPr="00DA40E5">
        <w:instrText xml:space="preserve"> SEQ Chart \* ARABIC </w:instrText>
      </w:r>
      <w:r w:rsidRPr="00DA40E5">
        <w:rPr>
          <w:bCs w:val="0"/>
        </w:rPr>
        <w:fldChar w:fldCharType="separate"/>
      </w:r>
      <w:r w:rsidR="00A466BF" w:rsidRPr="009418C6">
        <w:t>125</w:t>
      </w:r>
      <w:r w:rsidRPr="00DA40E5">
        <w:rPr>
          <w:bCs w:val="0"/>
        </w:rPr>
        <w:fldChar w:fldCharType="end"/>
      </w:r>
      <w:r w:rsidRPr="00DA40E5">
        <w:t>. Indicator 2B.4a The enrolment rate of children/learners with an official decision of SEN</w:t>
      </w:r>
      <w:r w:rsidRPr="00C60277">
        <w:t xml:space="preserve"> in separate special </w:t>
      </w:r>
      <w:r w:rsidR="007314D8" w:rsidRPr="00C60277">
        <w:t>(pre-)school</w:t>
      </w:r>
      <w:r w:rsidRPr="00C60277">
        <w:t>s or units organised by the ministry of education (%), ISCED 3 total</w:t>
      </w:r>
    </w:p>
    <w:p w14:paraId="6BD541A6" w14:textId="5B9D9619" w:rsidR="00127DE8" w:rsidRPr="00C60277" w:rsidRDefault="35FF24E3" w:rsidP="00014188">
      <w:pPr>
        <w:pStyle w:val="Agency-heading-4-report"/>
      </w:pPr>
      <w:r w:rsidRPr="00C60277">
        <w:t xml:space="preserve">Indicator 2B.4b The enrolment rate of children/learners with an official decision of SEN in separate special </w:t>
      </w:r>
      <w:r w:rsidR="007314D8" w:rsidRPr="00C60277">
        <w:t>(pre-)</w:t>
      </w:r>
      <w:r w:rsidRPr="00C60277">
        <w:t>schools or units organised by other sectors/ministries (%)</w:t>
      </w:r>
    </w:p>
    <w:p w14:paraId="120ECA26" w14:textId="18DE1AC9" w:rsidR="00CB4DB8" w:rsidRPr="009418C6" w:rsidRDefault="75F21307" w:rsidP="00527AE6">
      <w:pPr>
        <w:pStyle w:val="Agency-body-text-report"/>
      </w:pPr>
      <w:r w:rsidRPr="00C60277">
        <w:t xml:space="preserve">The data shows children/learners </w:t>
      </w:r>
      <w:r w:rsidR="7ABE0BF6" w:rsidRPr="00C60277">
        <w:t xml:space="preserve">with an official decision of SEN </w:t>
      </w:r>
      <w:r w:rsidRPr="00C60277">
        <w:t xml:space="preserve">who are enrolled in separate, non-inclusive special </w:t>
      </w:r>
      <w:r w:rsidR="007314D8" w:rsidRPr="00C60277">
        <w:t>(pre-)</w:t>
      </w:r>
      <w:r w:rsidRPr="00C60277">
        <w:t>schools or units organised by other sectors/ministries</w:t>
      </w:r>
      <w:r w:rsidR="0EAB1458" w:rsidRPr="00C60277">
        <w:t>,</w:t>
      </w:r>
      <w:r w:rsidR="0EAB1458" w:rsidRPr="009418C6">
        <w:t xml:space="preserve"> based on the overall population of learners with an official decision of SEN.</w:t>
      </w:r>
    </w:p>
    <w:p w14:paraId="5C6DD54A" w14:textId="77777777" w:rsidR="00CB4DB8" w:rsidRPr="00C60277" w:rsidRDefault="75F21307" w:rsidP="00527AE6">
      <w:pPr>
        <w:pStyle w:val="Agency-body-text-report"/>
      </w:pPr>
      <w:r w:rsidRPr="00C60277">
        <w:t>Their enrolment in this form of separate, non-inclusive setting is not in line with the 80% time placement benchmark, or the various proxies for this benchmark.</w:t>
      </w:r>
    </w:p>
    <w:p w14:paraId="425CC8E0" w14:textId="3D6B2B69" w:rsidR="00BB5ED9" w:rsidRPr="00C60277" w:rsidRDefault="00CB4DB8" w:rsidP="00014188">
      <w:pPr>
        <w:pStyle w:val="Agency-body-text-report"/>
        <w:keepNext/>
      </w:pPr>
      <w:r w:rsidRPr="00C60277">
        <w:t>This indicator has been calculated as follows:</w:t>
      </w:r>
    </w:p>
    <w:p w14:paraId="19347C0C" w14:textId="2795C117" w:rsidR="007029C5" w:rsidRPr="00C60277" w:rsidRDefault="00941525" w:rsidP="00014188">
      <w:pPr>
        <w:pStyle w:val="Agency-body-text-report"/>
        <w:spacing w:before="360" w:after="360"/>
        <w:jc w:val="center"/>
      </w:pPr>
      <w:r w:rsidRPr="00416CBC">
        <w:rPr>
          <w:noProof/>
        </w:rPr>
        <mc:AlternateContent>
          <mc:Choice Requires="wps">
            <w:drawing>
              <wp:anchor distT="0" distB="0" distL="114300" distR="114300" simplePos="0" relativeHeight="251658357" behindDoc="0" locked="0" layoutInCell="1" allowOverlap="1" wp14:anchorId="0C849A94" wp14:editId="0FB7CC97">
                <wp:simplePos x="0" y="0"/>
                <wp:positionH relativeFrom="column">
                  <wp:posOffset>625970</wp:posOffset>
                </wp:positionH>
                <wp:positionV relativeFrom="paragraph">
                  <wp:posOffset>1061685</wp:posOffset>
                </wp:positionV>
                <wp:extent cx="3888000" cy="681990"/>
                <wp:effectExtent l="0" t="0" r="0" b="0"/>
                <wp:wrapNone/>
                <wp:docPr id="1666648281" name="Text Box 1666648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8000" cy="681990"/>
                        </a:xfrm>
                        <a:prstGeom prst="rect">
                          <a:avLst/>
                        </a:prstGeom>
                        <a:noFill/>
                        <a:ln w="6350">
                          <a:noFill/>
                        </a:ln>
                      </wps:spPr>
                      <wps:txbx>
                        <w:txbxContent>
                          <w:p w14:paraId="01FEA88B"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07CA0FAD">
              <v:shape id="Text Box 1666648281" style="position:absolute;left:0;text-align:left;margin-left:49.3pt;margin-top:83.6pt;width:306.15pt;height:53.7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1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" w14:anchorId="0C849A94">
                <v:textbox>
                  <w:txbxContent>
                    <w:p w:rsidRPr="00B324D2" w:rsidR="00AB6981" w:rsidP="00AB6981" w:rsidRDefault="00AB6981" w14:paraId="0E15212A" w14:textId="77777777">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416CBC">
        <w:rPr>
          <w:noProof/>
        </w:rPr>
        <mc:AlternateContent>
          <mc:Choice Requires="wps">
            <w:drawing>
              <wp:anchor distT="0" distB="0" distL="114300" distR="114300" simplePos="0" relativeHeight="251658358" behindDoc="0" locked="0" layoutInCell="1" allowOverlap="1" wp14:anchorId="4497BBF4" wp14:editId="57C2C351">
                <wp:simplePos x="0" y="0"/>
                <wp:positionH relativeFrom="column">
                  <wp:posOffset>4419725</wp:posOffset>
                </wp:positionH>
                <wp:positionV relativeFrom="paragraph">
                  <wp:posOffset>814090</wp:posOffset>
                </wp:positionV>
                <wp:extent cx="638810" cy="394335"/>
                <wp:effectExtent l="0" t="0" r="0" b="0"/>
                <wp:wrapNone/>
                <wp:docPr id="1666648282" name="Text Box 1666648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94335"/>
                        </a:xfrm>
                        <a:prstGeom prst="rect">
                          <a:avLst/>
                        </a:prstGeom>
                        <a:noFill/>
                        <a:ln w="6350">
                          <a:noFill/>
                        </a:ln>
                      </wps:spPr>
                      <wps:txbx>
                        <w:txbxContent>
                          <w:p w14:paraId="59A9690C"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F9228D6">
              <v:shape id="Text Box 1666648282" style="position:absolute;left:0;text-align:left;margin-left:348pt;margin-top:64.1pt;width:50.3pt;height:31.0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1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" w14:anchorId="4497BBF4">
                <v:textbox>
                  <w:txbxContent>
                    <w:p w:rsidRPr="00B324D2" w:rsidR="00AB6981" w:rsidP="00AB6981" w:rsidRDefault="00AB6981" w14:paraId="08C95B92"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356" behindDoc="0" locked="0" layoutInCell="1" allowOverlap="1" wp14:anchorId="4913160F" wp14:editId="1D30F3D2">
                <wp:simplePos x="0" y="0"/>
                <wp:positionH relativeFrom="column">
                  <wp:posOffset>634785</wp:posOffset>
                </wp:positionH>
                <wp:positionV relativeFrom="paragraph">
                  <wp:posOffset>233045</wp:posOffset>
                </wp:positionV>
                <wp:extent cx="3836670" cy="696595"/>
                <wp:effectExtent l="0" t="0" r="0" b="0"/>
                <wp:wrapNone/>
                <wp:docPr id="1666648280" name="Text Box 1666648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36670" cy="696595"/>
                        </a:xfrm>
                        <a:prstGeom prst="rect">
                          <a:avLst/>
                        </a:prstGeom>
                        <a:noFill/>
                        <a:ln w="6350">
                          <a:noFill/>
                        </a:ln>
                      </wps:spPr>
                      <wps:txbx>
                        <w:txbxContent>
                          <w:p w14:paraId="3F0F58D0"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FA7E0A">
                              <w:rPr>
                                <w:rFonts w:ascii="Calibri" w:hAnsi="Calibri"/>
                                <w:b/>
                                <w:bCs/>
                                <w:color w:val="002060"/>
                              </w:rPr>
                              <w:t>number of children/learners with an official decision of SEN educated in separate special (pre</w:t>
                            </w:r>
                            <w:r>
                              <w:rPr>
                                <w:rFonts w:ascii="Calibri" w:hAnsi="Calibri"/>
                                <w:b/>
                                <w:bCs/>
                                <w:color w:val="002060"/>
                              </w:rPr>
                              <w:t>-</w:t>
                            </w:r>
                            <w:r w:rsidRPr="00FA7E0A">
                              <w:rPr>
                                <w:rFonts w:ascii="Calibri" w:hAnsi="Calibri"/>
                                <w:b/>
                                <w:bCs/>
                                <w:color w:val="002060"/>
                              </w:rPr>
                              <w:t>)schools or units organised by other sectors/ministries (Q2.4b)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4116443A">
              <v:shape id="Text Box 1666648280" style="position:absolute;left:0;text-align:left;margin-left:50pt;margin-top:18.35pt;width:302.1pt;height:54.8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1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" w14:anchorId="4913160F">
                <v:textbox>
                  <w:txbxContent>
                    <w:p w:rsidRPr="00B324D2" w:rsidR="00AB6981" w:rsidP="00AB6981" w:rsidRDefault="00AB6981" w14:paraId="0C95159F" w14:textId="77777777">
                      <w:pPr>
                        <w:rPr>
                          <w:rFonts w:ascii="Calibri" w:hAnsi="Calibri"/>
                          <w:b/>
                          <w:bCs/>
                          <w:color w:val="002060"/>
                        </w:rPr>
                      </w:pPr>
                      <w:r w:rsidRPr="00BD6E8E">
                        <w:rPr>
                          <w:rFonts w:ascii="Calibri" w:hAnsi="Calibri"/>
                          <w:b/>
                          <w:bCs/>
                          <w:color w:val="002060"/>
                        </w:rPr>
                        <w:t xml:space="preserve">The </w:t>
                      </w:r>
                      <w:r w:rsidRPr="00FA7E0A">
                        <w:rPr>
                          <w:rFonts w:ascii="Calibri" w:hAnsi="Calibri"/>
                          <w:b/>
                          <w:bCs/>
                          <w:color w:val="002060"/>
                        </w:rPr>
                        <w:t>number of children/learners with an official decision of SEN educated in separate special (pre</w:t>
                      </w:r>
                      <w:r>
                        <w:rPr>
                          <w:rFonts w:ascii="Calibri" w:hAnsi="Calibri"/>
                          <w:b/>
                          <w:bCs/>
                          <w:color w:val="002060"/>
                        </w:rPr>
                        <w:t>-</w:t>
                      </w:r>
                      <w:r w:rsidRPr="00FA7E0A">
                        <w:rPr>
                          <w:rFonts w:ascii="Calibri" w:hAnsi="Calibri"/>
                          <w:b/>
                          <w:bCs/>
                          <w:color w:val="002060"/>
                        </w:rPr>
                        <w:t>)schools or units organised by other sectors/ministries (Q2.4b)</w:t>
                      </w:r>
                    </w:p>
                  </w:txbxContent>
                </v:textbox>
              </v:shape>
            </w:pict>
          </mc:Fallback>
        </mc:AlternateContent>
      </w:r>
      <w:r w:rsidRPr="00416CBC">
        <w:rPr>
          <w:noProof/>
        </w:rPr>
        <mc:AlternateContent>
          <mc:Choice Requires="wps">
            <w:drawing>
              <wp:anchor distT="0" distB="0" distL="114300" distR="114300" simplePos="0" relativeHeight="251658355" behindDoc="0" locked="0" layoutInCell="1" allowOverlap="1" wp14:anchorId="65DA7597" wp14:editId="63F42D30">
                <wp:simplePos x="0" y="0"/>
                <wp:positionH relativeFrom="column">
                  <wp:posOffset>708180</wp:posOffset>
                </wp:positionH>
                <wp:positionV relativeFrom="paragraph">
                  <wp:posOffset>975995</wp:posOffset>
                </wp:positionV>
                <wp:extent cx="3657600" cy="0"/>
                <wp:effectExtent l="0" t="12700" r="12700" b="12700"/>
                <wp:wrapNone/>
                <wp:docPr id="1666648279" name="Straight Connector 16666482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619FA9B2">
              <v:line id="Straight Connector 1666648279" style="position:absolute;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55.75pt,76.85pt" to="343.75pt,76.85pt" w14:anchorId="1EE946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"/>
            </w:pict>
          </mc:Fallback>
        </mc:AlternateContent>
      </w:r>
      <w:r w:rsidR="007029C5" w:rsidRPr="00416CBC">
        <w:rPr>
          <w:noProof/>
        </w:rPr>
        <mc:AlternateContent>
          <mc:Choice Requires="wps">
            <w:drawing>
              <wp:inline distT="0" distB="0" distL="0" distR="0" wp14:anchorId="371DF670" wp14:editId="4F7A03B2">
                <wp:extent cx="4506315" cy="1514006"/>
                <wp:effectExtent l="12700" t="12700" r="15240" b="10160"/>
                <wp:docPr id="39" name="Rounded Rectangle 39" descr="The number of children/learners with an official decision of SEN educated in separate special (pre-)schools or units organised by other sectors/ministries (Q2.4b)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063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35E98DE8">
              <v:roundrect id="Rounded Rectangle 39" style="width:354.8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separate special (pre-)schools or units organised by other sectors/ministries (Q2.4b) divided by The actual population of children/learners with an official decision of SEN (Q2.1) multiplied by 100" o:spid="_x0000_s1026" filled="f" strokecolor="#ffc000" strokeweight="1.5pt" arcsize="10923f" w14:anchorId="2DA7B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">
                <w10:anchorlock/>
              </v:roundrect>
            </w:pict>
          </mc:Fallback>
        </mc:AlternateContent>
      </w:r>
    </w:p>
    <w:p w14:paraId="6619A979" w14:textId="536D1E81" w:rsidR="0883185D" w:rsidRPr="00C60277" w:rsidRDefault="0883185D" w:rsidP="00C1C1F1">
      <w:pPr>
        <w:pStyle w:val="Agency-body-text-report"/>
      </w:pPr>
      <w:r w:rsidRPr="00C60277">
        <w:t xml:space="preserve">Only </w:t>
      </w:r>
      <w:r w:rsidR="007D1B64" w:rsidRPr="00C60277">
        <w:t>five countries or fewer</w:t>
      </w:r>
      <w:r w:rsidRPr="00C60277">
        <w:t xml:space="preserve"> can provide any form of data relating to this indicator.</w:t>
      </w:r>
    </w:p>
    <w:p w14:paraId="7C93171B" w14:textId="2724C685" w:rsidR="00BB5ED9" w:rsidRPr="00C60277" w:rsidRDefault="00DA0910" w:rsidP="00C1C1F1">
      <w:pPr>
        <w:pStyle w:val="Agency-body-text-report"/>
      </w:pPr>
      <w:r w:rsidRPr="00C60277">
        <w:t>The truncated summary indicator table below presents their data in full</w:t>
      </w:r>
      <w:r w:rsidR="0883185D" w:rsidRPr="00C60277">
        <w:t>.</w:t>
      </w:r>
    </w:p>
    <w:p w14:paraId="76F5404D" w14:textId="20A87C6B" w:rsidR="007029C5" w:rsidRPr="00C60277" w:rsidRDefault="00210AB5" w:rsidP="007029C5">
      <w:pPr>
        <w:pStyle w:val="Agency-body-text-report"/>
      </w:pPr>
      <w:r w:rsidRPr="00C60277">
        <w:t xml:space="preserve">The total average is not calculated for this indicator as </w:t>
      </w:r>
      <w:r w:rsidR="00B966F9" w:rsidRPr="00C60277">
        <w:t>the number of countries is insufficient</w:t>
      </w:r>
      <w:r w:rsidRPr="00C60277">
        <w:t xml:space="preserve"> to provide a meaningful total average figure.</w:t>
      </w:r>
    </w:p>
    <w:p w14:paraId="21314A8B" w14:textId="7AB9CD10" w:rsidR="00E17184" w:rsidRPr="00C60277" w:rsidRDefault="00E17184" w:rsidP="00014188">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28</w:t>
      </w:r>
      <w:r w:rsidRPr="00C60277">
        <w:fldChar w:fldCharType="end"/>
      </w:r>
      <w:r w:rsidRPr="00C60277">
        <w:t>. Indicator 2B.4b The enrolment rate of children/learners with an official decision of SEN in separate special (pre-)schools or units organised by other sectors/ministries (%)</w:t>
      </w:r>
    </w:p>
    <w:tbl>
      <w:tblPr>
        <w:tblW w:w="0" w:type="auto"/>
        <w:tblCellMar>
          <w:left w:w="70" w:type="dxa"/>
          <w:right w:w="70" w:type="dxa"/>
        </w:tblCellMar>
        <w:tblLook w:val="04A0" w:firstRow="1" w:lastRow="0" w:firstColumn="1" w:lastColumn="0" w:noHBand="0" w:noVBand="1"/>
      </w:tblPr>
      <w:tblGrid>
        <w:gridCol w:w="989"/>
        <w:gridCol w:w="880"/>
        <w:gridCol w:w="875"/>
        <w:gridCol w:w="889"/>
        <w:gridCol w:w="911"/>
        <w:gridCol w:w="906"/>
        <w:gridCol w:w="920"/>
        <w:gridCol w:w="849"/>
        <w:gridCol w:w="843"/>
        <w:gridCol w:w="858"/>
      </w:tblGrid>
      <w:tr w:rsidR="0075263B" w:rsidRPr="00022CED" w14:paraId="324F45F3"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3F0E46" w14:textId="77777777" w:rsidR="003F2CFA" w:rsidRPr="00C60277" w:rsidRDefault="0227280E" w:rsidP="00C1C1F1">
            <w:pP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8134B19" w14:textId="77777777" w:rsidR="003F2CFA" w:rsidRPr="00C60277" w:rsidRDefault="003F2CFA">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4734FCB6" w14:textId="77777777" w:rsidR="003F2CFA" w:rsidRPr="00C60277" w:rsidRDefault="003F2CFA">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6CFAAE8" w14:textId="77777777" w:rsidR="003F2CFA" w:rsidRPr="00C60277" w:rsidRDefault="003F2CFA">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7DC697C" w14:textId="77777777" w:rsidR="003F2CFA" w:rsidRPr="00C60277" w:rsidRDefault="0227280E" w:rsidP="00C1C1F1">
            <w:pPr>
              <w:jc w:val="cente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DC7A6C4" w14:textId="77777777" w:rsidR="003F2CFA" w:rsidRPr="00C60277" w:rsidRDefault="0227280E" w:rsidP="00C1C1F1">
            <w:pPr>
              <w:jc w:val="cente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4F559C9F" w14:textId="77777777" w:rsidR="003F2CFA" w:rsidRPr="00C60277" w:rsidRDefault="0227280E" w:rsidP="00C1C1F1">
            <w:pPr>
              <w:jc w:val="cente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2665D6D" w14:textId="77777777" w:rsidR="003F2CFA" w:rsidRPr="00C60277" w:rsidRDefault="003F2CFA">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4C1AD405" w14:textId="77777777" w:rsidR="003F2CFA" w:rsidRPr="00C60277" w:rsidRDefault="003F2CFA">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C44B136" w14:textId="77777777" w:rsidR="003F2CFA" w:rsidRPr="00C60277" w:rsidRDefault="003F2CFA">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Total</w:t>
            </w:r>
          </w:p>
        </w:tc>
      </w:tr>
      <w:tr w:rsidR="00324367" w:rsidRPr="00022CED" w14:paraId="2C1A9BB6"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0606A60"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Finland</w:t>
            </w:r>
          </w:p>
        </w:tc>
        <w:tc>
          <w:tcPr>
            <w:tcW w:w="0" w:type="auto"/>
            <w:tcBorders>
              <w:top w:val="nil"/>
              <w:left w:val="nil"/>
              <w:bottom w:val="single" w:sz="4" w:space="0" w:color="auto"/>
              <w:right w:val="single" w:sz="4" w:space="0" w:color="auto"/>
            </w:tcBorders>
            <w:shd w:val="clear" w:color="auto" w:fill="auto"/>
            <w:hideMark/>
          </w:tcPr>
          <w:p w14:paraId="4DDDCDD9" w14:textId="1CAD1D5C" w:rsidR="003F2CFA" w:rsidRPr="00C60277" w:rsidRDefault="0227280E"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12EEA07" w14:textId="587C8F5D" w:rsidR="003F2CFA" w:rsidRPr="00C60277" w:rsidRDefault="0227280E"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FD4F37A" w14:textId="0DE15A21" w:rsidR="003F2CFA" w:rsidRPr="00C60277" w:rsidRDefault="0227280E"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6C39154" w14:textId="454B79C7"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0.89</w:t>
            </w:r>
          </w:p>
        </w:tc>
        <w:tc>
          <w:tcPr>
            <w:tcW w:w="0" w:type="auto"/>
            <w:tcBorders>
              <w:top w:val="nil"/>
              <w:left w:val="nil"/>
              <w:bottom w:val="single" w:sz="4" w:space="0" w:color="auto"/>
              <w:right w:val="single" w:sz="4" w:space="0" w:color="auto"/>
            </w:tcBorders>
            <w:shd w:val="clear" w:color="auto" w:fill="auto"/>
            <w:hideMark/>
          </w:tcPr>
          <w:p w14:paraId="21BB807E" w14:textId="35193963"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0.38</w:t>
            </w:r>
          </w:p>
        </w:tc>
        <w:tc>
          <w:tcPr>
            <w:tcW w:w="0" w:type="auto"/>
            <w:tcBorders>
              <w:top w:val="nil"/>
              <w:left w:val="nil"/>
              <w:bottom w:val="single" w:sz="4" w:space="0" w:color="auto"/>
              <w:right w:val="single" w:sz="4" w:space="0" w:color="auto"/>
            </w:tcBorders>
            <w:shd w:val="clear" w:color="auto" w:fill="auto"/>
            <w:hideMark/>
          </w:tcPr>
          <w:p w14:paraId="551AF5AF" w14:textId="687B7478"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1.27</w:t>
            </w:r>
          </w:p>
        </w:tc>
        <w:tc>
          <w:tcPr>
            <w:tcW w:w="0" w:type="auto"/>
            <w:tcBorders>
              <w:top w:val="nil"/>
              <w:left w:val="nil"/>
              <w:bottom w:val="single" w:sz="4" w:space="0" w:color="auto"/>
              <w:right w:val="single" w:sz="4" w:space="0" w:color="auto"/>
            </w:tcBorders>
            <w:shd w:val="clear" w:color="auto" w:fill="auto"/>
            <w:hideMark/>
          </w:tcPr>
          <w:p w14:paraId="78E4D742" w14:textId="43C9E59D" w:rsidR="003F2CFA" w:rsidRPr="00C60277" w:rsidRDefault="0227280E"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E2307A4" w14:textId="7EF07EEA" w:rsidR="003F2CFA" w:rsidRPr="00C60277" w:rsidRDefault="0227280E"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0E92AC5" w14:textId="59E10DCE" w:rsidR="003F2CFA" w:rsidRPr="00C60277" w:rsidRDefault="0227280E"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NC</w:t>
            </w:r>
          </w:p>
        </w:tc>
      </w:tr>
      <w:tr w:rsidR="00324367" w:rsidRPr="00022CED" w14:paraId="3ACB73A7"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836CEBB"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Hungary</w:t>
            </w:r>
          </w:p>
        </w:tc>
        <w:tc>
          <w:tcPr>
            <w:tcW w:w="0" w:type="auto"/>
            <w:tcBorders>
              <w:top w:val="nil"/>
              <w:left w:val="nil"/>
              <w:bottom w:val="single" w:sz="4" w:space="0" w:color="auto"/>
              <w:right w:val="single" w:sz="4" w:space="0" w:color="auto"/>
            </w:tcBorders>
            <w:shd w:val="clear" w:color="auto" w:fill="auto"/>
            <w:hideMark/>
          </w:tcPr>
          <w:p w14:paraId="0F23B27E" w14:textId="39A83FB5"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2.34</w:t>
            </w:r>
          </w:p>
        </w:tc>
        <w:tc>
          <w:tcPr>
            <w:tcW w:w="0" w:type="auto"/>
            <w:tcBorders>
              <w:top w:val="nil"/>
              <w:left w:val="nil"/>
              <w:bottom w:val="single" w:sz="4" w:space="0" w:color="auto"/>
              <w:right w:val="single" w:sz="4" w:space="0" w:color="auto"/>
            </w:tcBorders>
            <w:shd w:val="clear" w:color="auto" w:fill="auto"/>
            <w:hideMark/>
          </w:tcPr>
          <w:p w14:paraId="031AD019" w14:textId="622A9CAF"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0.96</w:t>
            </w:r>
          </w:p>
        </w:tc>
        <w:tc>
          <w:tcPr>
            <w:tcW w:w="0" w:type="auto"/>
            <w:tcBorders>
              <w:top w:val="nil"/>
              <w:left w:val="nil"/>
              <w:bottom w:val="single" w:sz="4" w:space="0" w:color="auto"/>
              <w:right w:val="single" w:sz="4" w:space="0" w:color="auto"/>
            </w:tcBorders>
            <w:shd w:val="clear" w:color="auto" w:fill="auto"/>
            <w:hideMark/>
          </w:tcPr>
          <w:p w14:paraId="25758570" w14:textId="3616A543"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3.31</w:t>
            </w:r>
          </w:p>
        </w:tc>
        <w:tc>
          <w:tcPr>
            <w:tcW w:w="0" w:type="auto"/>
            <w:tcBorders>
              <w:top w:val="nil"/>
              <w:left w:val="nil"/>
              <w:bottom w:val="single" w:sz="4" w:space="0" w:color="auto"/>
              <w:right w:val="single" w:sz="4" w:space="0" w:color="auto"/>
            </w:tcBorders>
            <w:shd w:val="clear" w:color="auto" w:fill="auto"/>
            <w:hideMark/>
          </w:tcPr>
          <w:p w14:paraId="3C3267B3" w14:textId="2017B6F1"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1.67</w:t>
            </w:r>
          </w:p>
        </w:tc>
        <w:tc>
          <w:tcPr>
            <w:tcW w:w="0" w:type="auto"/>
            <w:tcBorders>
              <w:top w:val="nil"/>
              <w:left w:val="nil"/>
              <w:bottom w:val="single" w:sz="4" w:space="0" w:color="auto"/>
              <w:right w:val="single" w:sz="4" w:space="0" w:color="auto"/>
            </w:tcBorders>
            <w:shd w:val="clear" w:color="auto" w:fill="auto"/>
            <w:hideMark/>
          </w:tcPr>
          <w:p w14:paraId="67E4237A" w14:textId="39F0E406"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0.9</w:t>
            </w:r>
          </w:p>
        </w:tc>
        <w:tc>
          <w:tcPr>
            <w:tcW w:w="0" w:type="auto"/>
            <w:tcBorders>
              <w:top w:val="nil"/>
              <w:left w:val="nil"/>
              <w:bottom w:val="single" w:sz="4" w:space="0" w:color="auto"/>
              <w:right w:val="single" w:sz="4" w:space="0" w:color="auto"/>
            </w:tcBorders>
            <w:shd w:val="clear" w:color="auto" w:fill="auto"/>
            <w:hideMark/>
          </w:tcPr>
          <w:p w14:paraId="11F908E3" w14:textId="6C31536B"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2.57</w:t>
            </w:r>
          </w:p>
        </w:tc>
        <w:tc>
          <w:tcPr>
            <w:tcW w:w="0" w:type="auto"/>
            <w:tcBorders>
              <w:top w:val="nil"/>
              <w:left w:val="nil"/>
              <w:bottom w:val="single" w:sz="4" w:space="0" w:color="auto"/>
              <w:right w:val="single" w:sz="4" w:space="0" w:color="auto"/>
            </w:tcBorders>
            <w:shd w:val="clear" w:color="auto" w:fill="auto"/>
            <w:hideMark/>
          </w:tcPr>
          <w:p w14:paraId="1229CE28" w14:textId="09C00B05"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7.03</w:t>
            </w:r>
          </w:p>
        </w:tc>
        <w:tc>
          <w:tcPr>
            <w:tcW w:w="0" w:type="auto"/>
            <w:tcBorders>
              <w:top w:val="nil"/>
              <w:left w:val="nil"/>
              <w:bottom w:val="single" w:sz="4" w:space="0" w:color="auto"/>
              <w:right w:val="single" w:sz="4" w:space="0" w:color="auto"/>
            </w:tcBorders>
            <w:shd w:val="clear" w:color="auto" w:fill="auto"/>
            <w:hideMark/>
          </w:tcPr>
          <w:p w14:paraId="27E88076" w14:textId="14F14208"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4.74</w:t>
            </w:r>
          </w:p>
        </w:tc>
        <w:tc>
          <w:tcPr>
            <w:tcW w:w="0" w:type="auto"/>
            <w:tcBorders>
              <w:top w:val="nil"/>
              <w:left w:val="nil"/>
              <w:bottom w:val="single" w:sz="4" w:space="0" w:color="auto"/>
              <w:right w:val="single" w:sz="4" w:space="0" w:color="auto"/>
            </w:tcBorders>
            <w:shd w:val="clear" w:color="auto" w:fill="auto"/>
            <w:hideMark/>
          </w:tcPr>
          <w:p w14:paraId="3CA91B53" w14:textId="4C4D82F4"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11.76</w:t>
            </w:r>
          </w:p>
        </w:tc>
      </w:tr>
      <w:tr w:rsidR="00324367" w:rsidRPr="00022CED" w14:paraId="7A7F490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464E3B4"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Lithuania</w:t>
            </w:r>
          </w:p>
        </w:tc>
        <w:tc>
          <w:tcPr>
            <w:tcW w:w="0" w:type="auto"/>
            <w:tcBorders>
              <w:top w:val="nil"/>
              <w:left w:val="nil"/>
              <w:bottom w:val="single" w:sz="4" w:space="0" w:color="auto"/>
              <w:right w:val="single" w:sz="4" w:space="0" w:color="auto"/>
            </w:tcBorders>
            <w:shd w:val="clear" w:color="auto" w:fill="auto"/>
            <w:hideMark/>
          </w:tcPr>
          <w:p w14:paraId="56BAB4D5" w14:textId="73DA1AE0"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2.08</w:t>
            </w:r>
          </w:p>
        </w:tc>
        <w:tc>
          <w:tcPr>
            <w:tcW w:w="0" w:type="auto"/>
            <w:tcBorders>
              <w:top w:val="nil"/>
              <w:left w:val="nil"/>
              <w:bottom w:val="single" w:sz="4" w:space="0" w:color="auto"/>
              <w:right w:val="single" w:sz="4" w:space="0" w:color="auto"/>
            </w:tcBorders>
            <w:shd w:val="clear" w:color="auto" w:fill="auto"/>
            <w:hideMark/>
          </w:tcPr>
          <w:p w14:paraId="050B00B0" w14:textId="45044219"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0.95</w:t>
            </w:r>
          </w:p>
        </w:tc>
        <w:tc>
          <w:tcPr>
            <w:tcW w:w="0" w:type="auto"/>
            <w:tcBorders>
              <w:top w:val="nil"/>
              <w:left w:val="nil"/>
              <w:bottom w:val="single" w:sz="4" w:space="0" w:color="auto"/>
              <w:right w:val="single" w:sz="4" w:space="0" w:color="auto"/>
            </w:tcBorders>
            <w:shd w:val="clear" w:color="auto" w:fill="auto"/>
            <w:hideMark/>
          </w:tcPr>
          <w:p w14:paraId="02FD7FA3" w14:textId="7957DF39"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3.03</w:t>
            </w:r>
          </w:p>
        </w:tc>
        <w:tc>
          <w:tcPr>
            <w:tcW w:w="0" w:type="auto"/>
            <w:tcBorders>
              <w:top w:val="nil"/>
              <w:left w:val="nil"/>
              <w:bottom w:val="single" w:sz="4" w:space="0" w:color="auto"/>
              <w:right w:val="single" w:sz="4" w:space="0" w:color="auto"/>
            </w:tcBorders>
            <w:shd w:val="clear" w:color="auto" w:fill="auto"/>
            <w:hideMark/>
          </w:tcPr>
          <w:p w14:paraId="38766CB8" w14:textId="2A1A6116"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5.17</w:t>
            </w:r>
          </w:p>
        </w:tc>
        <w:tc>
          <w:tcPr>
            <w:tcW w:w="0" w:type="auto"/>
            <w:tcBorders>
              <w:top w:val="nil"/>
              <w:left w:val="nil"/>
              <w:bottom w:val="single" w:sz="4" w:space="0" w:color="auto"/>
              <w:right w:val="single" w:sz="4" w:space="0" w:color="auto"/>
            </w:tcBorders>
            <w:shd w:val="clear" w:color="auto" w:fill="auto"/>
            <w:hideMark/>
          </w:tcPr>
          <w:p w14:paraId="559EC4FE" w14:textId="3B7F86B3"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2.6</w:t>
            </w:r>
          </w:p>
        </w:tc>
        <w:tc>
          <w:tcPr>
            <w:tcW w:w="0" w:type="auto"/>
            <w:tcBorders>
              <w:top w:val="nil"/>
              <w:left w:val="nil"/>
              <w:bottom w:val="single" w:sz="4" w:space="0" w:color="auto"/>
              <w:right w:val="single" w:sz="4" w:space="0" w:color="auto"/>
            </w:tcBorders>
            <w:shd w:val="clear" w:color="auto" w:fill="auto"/>
            <w:hideMark/>
          </w:tcPr>
          <w:p w14:paraId="6734BBFC" w14:textId="3319A93A"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7.77</w:t>
            </w:r>
          </w:p>
        </w:tc>
        <w:tc>
          <w:tcPr>
            <w:tcW w:w="0" w:type="auto"/>
            <w:tcBorders>
              <w:top w:val="nil"/>
              <w:left w:val="nil"/>
              <w:bottom w:val="single" w:sz="4" w:space="0" w:color="auto"/>
              <w:right w:val="single" w:sz="4" w:space="0" w:color="auto"/>
            </w:tcBorders>
            <w:shd w:val="clear" w:color="auto" w:fill="auto"/>
            <w:hideMark/>
          </w:tcPr>
          <w:p w14:paraId="6087A5D5" w14:textId="4AEB4084"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24.71</w:t>
            </w:r>
          </w:p>
        </w:tc>
        <w:tc>
          <w:tcPr>
            <w:tcW w:w="0" w:type="auto"/>
            <w:tcBorders>
              <w:top w:val="nil"/>
              <w:left w:val="nil"/>
              <w:bottom w:val="single" w:sz="4" w:space="0" w:color="auto"/>
              <w:right w:val="single" w:sz="4" w:space="0" w:color="auto"/>
            </w:tcBorders>
            <w:shd w:val="clear" w:color="auto" w:fill="auto"/>
            <w:hideMark/>
          </w:tcPr>
          <w:p w14:paraId="467365A6" w14:textId="1079280F"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18.04</w:t>
            </w:r>
          </w:p>
        </w:tc>
        <w:tc>
          <w:tcPr>
            <w:tcW w:w="0" w:type="auto"/>
            <w:tcBorders>
              <w:top w:val="nil"/>
              <w:left w:val="nil"/>
              <w:bottom w:val="single" w:sz="4" w:space="0" w:color="auto"/>
              <w:right w:val="single" w:sz="4" w:space="0" w:color="auto"/>
            </w:tcBorders>
            <w:shd w:val="clear" w:color="auto" w:fill="auto"/>
            <w:hideMark/>
          </w:tcPr>
          <w:p w14:paraId="155FBFAF" w14:textId="5FABB95B"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42.75</w:t>
            </w:r>
          </w:p>
        </w:tc>
      </w:tr>
      <w:tr w:rsidR="00324367" w:rsidRPr="00022CED" w14:paraId="725DCBE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501D246"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Norway</w:t>
            </w:r>
          </w:p>
        </w:tc>
        <w:tc>
          <w:tcPr>
            <w:tcW w:w="0" w:type="auto"/>
            <w:tcBorders>
              <w:top w:val="nil"/>
              <w:left w:val="nil"/>
              <w:bottom w:val="single" w:sz="4" w:space="0" w:color="auto"/>
              <w:right w:val="single" w:sz="4" w:space="0" w:color="auto"/>
            </w:tcBorders>
            <w:shd w:val="clear" w:color="auto" w:fill="auto"/>
            <w:hideMark/>
          </w:tcPr>
          <w:p w14:paraId="6A545A76" w14:textId="46E3A2CB"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A38408C" w14:textId="7AEC34FB"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59D7192" w14:textId="520F2EA7"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0.46</w:t>
            </w:r>
          </w:p>
        </w:tc>
        <w:tc>
          <w:tcPr>
            <w:tcW w:w="0" w:type="auto"/>
            <w:tcBorders>
              <w:top w:val="nil"/>
              <w:left w:val="nil"/>
              <w:bottom w:val="single" w:sz="4" w:space="0" w:color="auto"/>
              <w:right w:val="single" w:sz="4" w:space="0" w:color="auto"/>
            </w:tcBorders>
            <w:shd w:val="clear" w:color="auto" w:fill="auto"/>
            <w:hideMark/>
          </w:tcPr>
          <w:p w14:paraId="29617729" w14:textId="0CB04324"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1.87</w:t>
            </w:r>
          </w:p>
        </w:tc>
        <w:tc>
          <w:tcPr>
            <w:tcW w:w="0" w:type="auto"/>
            <w:tcBorders>
              <w:top w:val="nil"/>
              <w:left w:val="nil"/>
              <w:bottom w:val="single" w:sz="4" w:space="0" w:color="auto"/>
              <w:right w:val="single" w:sz="4" w:space="0" w:color="auto"/>
            </w:tcBorders>
            <w:shd w:val="clear" w:color="auto" w:fill="auto"/>
            <w:hideMark/>
          </w:tcPr>
          <w:p w14:paraId="69D489CB" w14:textId="383F884E"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0.96</w:t>
            </w:r>
          </w:p>
        </w:tc>
        <w:tc>
          <w:tcPr>
            <w:tcW w:w="0" w:type="auto"/>
            <w:tcBorders>
              <w:top w:val="nil"/>
              <w:left w:val="nil"/>
              <w:bottom w:val="single" w:sz="4" w:space="0" w:color="auto"/>
              <w:right w:val="single" w:sz="4" w:space="0" w:color="auto"/>
            </w:tcBorders>
            <w:shd w:val="clear" w:color="auto" w:fill="auto"/>
            <w:hideMark/>
          </w:tcPr>
          <w:p w14:paraId="51F70B56" w14:textId="217B71BF"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2.83</w:t>
            </w:r>
          </w:p>
        </w:tc>
        <w:tc>
          <w:tcPr>
            <w:tcW w:w="0" w:type="auto"/>
            <w:tcBorders>
              <w:top w:val="nil"/>
              <w:left w:val="nil"/>
              <w:bottom w:val="single" w:sz="4" w:space="0" w:color="auto"/>
              <w:right w:val="single" w:sz="4" w:space="0" w:color="auto"/>
            </w:tcBorders>
            <w:shd w:val="clear" w:color="auto" w:fill="auto"/>
            <w:hideMark/>
          </w:tcPr>
          <w:p w14:paraId="4E6CBA92" w14:textId="1667B868"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70AA457" w14:textId="1BD9375D"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1CFC8FF" w14:textId="2DF78CAD"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324367" w:rsidRPr="00022CED" w14:paraId="6A873C7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63AAE0F"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Slovenia</w:t>
            </w:r>
          </w:p>
        </w:tc>
        <w:tc>
          <w:tcPr>
            <w:tcW w:w="0" w:type="auto"/>
            <w:tcBorders>
              <w:top w:val="nil"/>
              <w:left w:val="nil"/>
              <w:bottom w:val="single" w:sz="4" w:space="0" w:color="auto"/>
              <w:right w:val="single" w:sz="4" w:space="0" w:color="auto"/>
            </w:tcBorders>
            <w:shd w:val="clear" w:color="auto" w:fill="auto"/>
            <w:hideMark/>
          </w:tcPr>
          <w:p w14:paraId="1434361E" w14:textId="1A7C455F" w:rsidR="003F2CFA" w:rsidRPr="00C60277" w:rsidRDefault="57793DB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0.68</w:t>
            </w:r>
          </w:p>
        </w:tc>
        <w:tc>
          <w:tcPr>
            <w:tcW w:w="0" w:type="auto"/>
            <w:tcBorders>
              <w:top w:val="nil"/>
              <w:left w:val="nil"/>
              <w:bottom w:val="single" w:sz="4" w:space="0" w:color="auto"/>
              <w:right w:val="single" w:sz="4" w:space="0" w:color="auto"/>
            </w:tcBorders>
            <w:shd w:val="clear" w:color="auto" w:fill="auto"/>
            <w:hideMark/>
          </w:tcPr>
          <w:p w14:paraId="320CC702" w14:textId="4613A493" w:rsidR="003F2CFA" w:rsidRPr="00C60277" w:rsidRDefault="57793DB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2F3B74B7" w14:textId="68E908F0" w:rsidR="003F2CFA" w:rsidRPr="00C60277" w:rsidRDefault="57793DB1"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1.08</w:t>
            </w:r>
          </w:p>
        </w:tc>
        <w:tc>
          <w:tcPr>
            <w:tcW w:w="0" w:type="auto"/>
            <w:tcBorders>
              <w:top w:val="nil"/>
              <w:left w:val="nil"/>
              <w:bottom w:val="single" w:sz="4" w:space="0" w:color="auto"/>
              <w:right w:val="single" w:sz="4" w:space="0" w:color="auto"/>
            </w:tcBorders>
            <w:shd w:val="clear" w:color="auto" w:fill="auto"/>
            <w:hideMark/>
          </w:tcPr>
          <w:p w14:paraId="16F953EB" w14:textId="3A0B7F06" w:rsidR="003F2CFA" w:rsidRPr="00C60277" w:rsidRDefault="0C2B6450" w:rsidP="00014188">
            <w:pPr>
              <w:spacing w:line="259" w:lineRule="auto"/>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6152420" w14:textId="519EB389" w:rsidR="003F2CFA" w:rsidRPr="00C60277" w:rsidRDefault="0C2B6450"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417E3F3" w14:textId="09FE8A4C" w:rsidR="003F2CFA" w:rsidRPr="00C60277" w:rsidRDefault="0C2B6450"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390B2B9" w14:textId="2F560479" w:rsidR="003F2CFA" w:rsidRPr="00C60277" w:rsidRDefault="0C2B6450"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1254E0F" w14:textId="24B24B6A" w:rsidR="003F2CFA" w:rsidRPr="00C60277" w:rsidRDefault="0C2B6450"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F3049AD" w14:textId="200968B4" w:rsidR="003F2CFA" w:rsidRPr="00C60277" w:rsidRDefault="0C2B6450" w:rsidP="00014188">
            <w:pPr>
              <w:jc w:val="right"/>
              <w:rPr>
                <w:rFonts w:ascii="Calibri" w:hAnsi="Calibri" w:cs="Calibri"/>
                <w:color w:val="000000"/>
                <w:sz w:val="22"/>
                <w:szCs w:val="22"/>
                <w:lang w:val="en-GB"/>
              </w:rPr>
            </w:pPr>
            <w:r w:rsidRPr="00C60277">
              <w:rPr>
                <w:rFonts w:ascii="Calibri" w:hAnsi="Calibri" w:cs="Calibri"/>
                <w:color w:val="000000" w:themeColor="text1"/>
                <w:sz w:val="22"/>
                <w:szCs w:val="22"/>
                <w:lang w:val="en-GB"/>
              </w:rPr>
              <w:t>NC</w:t>
            </w:r>
          </w:p>
        </w:tc>
      </w:tr>
    </w:tbl>
    <w:p w14:paraId="27181778" w14:textId="77777777" w:rsidR="007029C5" w:rsidRPr="00C60277" w:rsidRDefault="007029C5" w:rsidP="009418C6">
      <w:pPr>
        <w:pStyle w:val="Agency-body-text-report"/>
        <w:rPr>
          <w:sz w:val="22"/>
          <w:szCs w:val="18"/>
        </w:rPr>
      </w:pPr>
      <w:r w:rsidRPr="00C60277">
        <w:br w:type="page"/>
      </w:r>
    </w:p>
    <w:p w14:paraId="0D0B2C1E" w14:textId="78289943" w:rsidR="00127DE8" w:rsidRPr="00C60277" w:rsidRDefault="35FF24E3" w:rsidP="00014188">
      <w:pPr>
        <w:pStyle w:val="Agency-heading-4-report"/>
      </w:pPr>
      <w:r w:rsidRPr="00C60277">
        <w:t>Indicator 2B.4c The enrolment rate of children/learners with an official decision of SEN in recognised forms of alternative education (%)</w:t>
      </w:r>
    </w:p>
    <w:p w14:paraId="64420E55" w14:textId="28D6F383" w:rsidR="00F34649" w:rsidRPr="009418C6" w:rsidRDefault="0023090A" w:rsidP="00527AE6">
      <w:pPr>
        <w:pStyle w:val="Agency-body-text-report"/>
      </w:pPr>
      <w:r w:rsidRPr="00C60277">
        <w:t xml:space="preserve">The data shows children/learners </w:t>
      </w:r>
      <w:r w:rsidR="7ABE0BF6" w:rsidRPr="00C60277">
        <w:t xml:space="preserve">with an official decision of SEN </w:t>
      </w:r>
      <w:r w:rsidRPr="00C60277">
        <w:t>who are enrolled in non-inclusive, recognised forms of alternative education</w:t>
      </w:r>
      <w:r w:rsidRPr="009418C6">
        <w:t>, based on the overall population of learners with an official decision of SEN.</w:t>
      </w:r>
    </w:p>
    <w:p w14:paraId="552CB196" w14:textId="77777777" w:rsidR="00F34649" w:rsidRPr="00C60277" w:rsidRDefault="0023090A" w:rsidP="00014188">
      <w:pPr>
        <w:pStyle w:val="Agency-body-text-report"/>
      </w:pPr>
      <w:r w:rsidRPr="00C60277">
        <w:t>Enrolment in this form of separate, non-inclusive setting is not in line with the 80% time placement benchmark, or the various proxies for this benchmark.</w:t>
      </w:r>
    </w:p>
    <w:p w14:paraId="31EA6FEE" w14:textId="3B370F02" w:rsidR="00BB5ED9" w:rsidRPr="00C60277" w:rsidRDefault="00F34649" w:rsidP="00014188">
      <w:pPr>
        <w:pStyle w:val="Agency-body-text-report"/>
        <w:keepNext/>
      </w:pPr>
      <w:r w:rsidRPr="00C60277">
        <w:t>This indicator has been calculated as follows:</w:t>
      </w:r>
    </w:p>
    <w:p w14:paraId="55BBAAB4" w14:textId="0D02D20D" w:rsidR="007029C5" w:rsidRPr="00C60277" w:rsidRDefault="0056537D" w:rsidP="00014188">
      <w:pPr>
        <w:pStyle w:val="Agency-body-text-report"/>
        <w:spacing w:before="360" w:after="360"/>
        <w:jc w:val="center"/>
      </w:pPr>
      <w:r w:rsidRPr="00416CBC">
        <w:rPr>
          <w:noProof/>
        </w:rPr>
        <mc:AlternateContent>
          <mc:Choice Requires="wps">
            <w:drawing>
              <wp:anchor distT="0" distB="0" distL="114300" distR="114300" simplePos="0" relativeHeight="251658362" behindDoc="0" locked="0" layoutInCell="1" allowOverlap="1" wp14:anchorId="36CEF7DC" wp14:editId="493C1FA5">
                <wp:simplePos x="0" y="0"/>
                <wp:positionH relativeFrom="column">
                  <wp:posOffset>4446355</wp:posOffset>
                </wp:positionH>
                <wp:positionV relativeFrom="paragraph">
                  <wp:posOffset>902785</wp:posOffset>
                </wp:positionV>
                <wp:extent cx="638810" cy="322580"/>
                <wp:effectExtent l="0" t="0" r="0" b="0"/>
                <wp:wrapNone/>
                <wp:docPr id="1666648287" name="Text Box 16666482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22580"/>
                        </a:xfrm>
                        <a:prstGeom prst="rect">
                          <a:avLst/>
                        </a:prstGeom>
                        <a:noFill/>
                        <a:ln w="6350">
                          <a:noFill/>
                        </a:ln>
                      </wps:spPr>
                      <wps:txbx>
                        <w:txbxContent>
                          <w:p w14:paraId="318D36BE"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ECE692C">
              <v:shape id="Text Box 1666648287" style="position:absolute;left:0;text-align:left;margin-left:350.1pt;margin-top:71.1pt;width:50.3pt;height:25.4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2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" w14:anchorId="36CEF7DC">
                <v:textbox>
                  <w:txbxContent>
                    <w:p w:rsidRPr="00B324D2" w:rsidR="00AB6981" w:rsidP="00AB6981" w:rsidRDefault="00AB6981" w14:paraId="72563C85"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361" behindDoc="0" locked="0" layoutInCell="1" allowOverlap="1" wp14:anchorId="1F779A6F" wp14:editId="54AE77E2">
                <wp:simplePos x="0" y="0"/>
                <wp:positionH relativeFrom="column">
                  <wp:posOffset>652905</wp:posOffset>
                </wp:positionH>
                <wp:positionV relativeFrom="paragraph">
                  <wp:posOffset>1144745</wp:posOffset>
                </wp:positionV>
                <wp:extent cx="3792220" cy="681990"/>
                <wp:effectExtent l="0" t="0" r="0" b="0"/>
                <wp:wrapNone/>
                <wp:docPr id="1666648286" name="Text Box 1666648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01A5E4B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6CA763E1">
              <v:shape id="Text Box 1666648286" style="position:absolute;left:0;text-align:left;margin-left:51.4pt;margin-top:90.15pt;width:298.6pt;height:53.7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21"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" w14:anchorId="1F779A6F">
                <v:textbox>
                  <w:txbxContent>
                    <w:p w:rsidRPr="00B324D2" w:rsidR="00AB6981" w:rsidP="00AB6981" w:rsidRDefault="00AB6981" w14:paraId="38CA1BB6" w14:textId="77777777">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416CBC">
        <w:rPr>
          <w:noProof/>
        </w:rPr>
        <mc:AlternateContent>
          <mc:Choice Requires="wps">
            <w:drawing>
              <wp:anchor distT="0" distB="0" distL="114300" distR="114300" simplePos="0" relativeHeight="251658359" behindDoc="0" locked="0" layoutInCell="1" allowOverlap="1" wp14:anchorId="213BB9CD" wp14:editId="581899FA">
                <wp:simplePos x="0" y="0"/>
                <wp:positionH relativeFrom="column">
                  <wp:posOffset>742060</wp:posOffset>
                </wp:positionH>
                <wp:positionV relativeFrom="paragraph">
                  <wp:posOffset>1055370</wp:posOffset>
                </wp:positionV>
                <wp:extent cx="3657600" cy="0"/>
                <wp:effectExtent l="0" t="12700" r="12700" b="12700"/>
                <wp:wrapNone/>
                <wp:docPr id="1666648284" name="Straight Connector 1666648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1B320B0D">
              <v:line id="Straight Connector 1666648284" style="position:absolute;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58.45pt,83.1pt" to="346.45pt,83.1pt" w14:anchorId="6EF4FA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"/>
            </w:pict>
          </mc:Fallback>
        </mc:AlternateContent>
      </w:r>
      <w:r w:rsidRPr="00416CBC">
        <w:rPr>
          <w:noProof/>
        </w:rPr>
        <mc:AlternateContent>
          <mc:Choice Requires="wps">
            <w:drawing>
              <wp:anchor distT="0" distB="0" distL="114300" distR="114300" simplePos="0" relativeHeight="251658360" behindDoc="0" locked="0" layoutInCell="1" allowOverlap="1" wp14:anchorId="25185C02" wp14:editId="768E6266">
                <wp:simplePos x="0" y="0"/>
                <wp:positionH relativeFrom="column">
                  <wp:posOffset>651635</wp:posOffset>
                </wp:positionH>
                <wp:positionV relativeFrom="paragraph">
                  <wp:posOffset>321125</wp:posOffset>
                </wp:positionV>
                <wp:extent cx="3889375" cy="674370"/>
                <wp:effectExtent l="0" t="0" r="0" b="0"/>
                <wp:wrapNone/>
                <wp:docPr id="1666648285" name="Text Box 1666648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9375" cy="674370"/>
                        </a:xfrm>
                        <a:prstGeom prst="rect">
                          <a:avLst/>
                        </a:prstGeom>
                        <a:noFill/>
                        <a:ln w="6350">
                          <a:noFill/>
                        </a:ln>
                      </wps:spPr>
                      <wps:txbx>
                        <w:txbxContent>
                          <w:p w14:paraId="4D75F5B1"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A17CAA">
                              <w:rPr>
                                <w:rFonts w:ascii="Calibri" w:hAnsi="Calibri"/>
                                <w:b/>
                                <w:bCs/>
                                <w:color w:val="002060"/>
                              </w:rPr>
                              <w:t>number of children/learners with an official decision of SEN educated in recognised forms of alternative education (Q2.4c)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58F0F752">
              <v:shape id="Text Box 1666648285" style="position:absolute;left:0;text-align:left;margin-left:51.3pt;margin-top:25.3pt;width:306.25pt;height:53.1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22"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" w14:anchorId="25185C02">
                <v:textbox>
                  <w:txbxContent>
                    <w:p w:rsidRPr="00B324D2" w:rsidR="00AB6981" w:rsidP="00AB6981" w:rsidRDefault="00AB6981" w14:paraId="1AD97834" w14:textId="77777777">
                      <w:pPr>
                        <w:rPr>
                          <w:rFonts w:ascii="Calibri" w:hAnsi="Calibri"/>
                          <w:b/>
                          <w:bCs/>
                          <w:color w:val="002060"/>
                        </w:rPr>
                      </w:pPr>
                      <w:r w:rsidRPr="00BD6E8E">
                        <w:rPr>
                          <w:rFonts w:ascii="Calibri" w:hAnsi="Calibri"/>
                          <w:b/>
                          <w:bCs/>
                          <w:color w:val="002060"/>
                        </w:rPr>
                        <w:t xml:space="preserve">The </w:t>
                      </w:r>
                      <w:r w:rsidRPr="00A17CAA">
                        <w:rPr>
                          <w:rFonts w:ascii="Calibri" w:hAnsi="Calibri"/>
                          <w:b/>
                          <w:bCs/>
                          <w:color w:val="002060"/>
                        </w:rPr>
                        <w:t>number of children/learners with an official decision of SEN educated in recognised forms of alternative education (Q2.4c)</w:t>
                      </w:r>
                    </w:p>
                  </w:txbxContent>
                </v:textbox>
              </v:shape>
            </w:pict>
          </mc:Fallback>
        </mc:AlternateContent>
      </w:r>
      <w:r w:rsidR="007029C5" w:rsidRPr="00416CBC">
        <w:rPr>
          <w:noProof/>
        </w:rPr>
        <mc:AlternateContent>
          <mc:Choice Requires="wps">
            <w:drawing>
              <wp:inline distT="0" distB="0" distL="0" distR="0" wp14:anchorId="3A782C6F" wp14:editId="439A0456">
                <wp:extent cx="4506315" cy="1514006"/>
                <wp:effectExtent l="12700" t="12700" r="15240" b="10160"/>
                <wp:docPr id="40" name="Rounded Rectangle 40" descr="The number of children/learners with an official decision of SEN educated in recognised forms of alternative education (Q2.4c)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063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69FDD8FB">
              <v:roundrect id="Rounded Rectangle 40" style="width:354.85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recognised forms of alternative education (Q2.4c) divided by The actual population of children/learners with an official decision of SEN (Q2.1) multiplied by 100" o:spid="_x0000_s1026" filled="f" strokecolor="#ffc000" strokeweight="1.5pt" arcsize="10923f" w14:anchorId="1AED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">
                <w10:anchorlock/>
              </v:roundrect>
            </w:pict>
          </mc:Fallback>
        </mc:AlternateContent>
      </w:r>
    </w:p>
    <w:p w14:paraId="2D7945DF" w14:textId="4A479FB6" w:rsidR="007029C5" w:rsidRPr="00C60277" w:rsidRDefault="0CFD660D" w:rsidP="00C1C1F1">
      <w:pPr>
        <w:pStyle w:val="Agency-body-text-report"/>
      </w:pPr>
      <w:r w:rsidRPr="00C60277">
        <w:t xml:space="preserve">Only </w:t>
      </w:r>
      <w:r w:rsidR="007D1B64" w:rsidRPr="00C60277">
        <w:t>five countries or fewer</w:t>
      </w:r>
      <w:r w:rsidRPr="00C60277">
        <w:t xml:space="preserve"> can provide any form of data relating to this indicator.</w:t>
      </w:r>
    </w:p>
    <w:p w14:paraId="09D4C087" w14:textId="5A916412" w:rsidR="00BB5ED9" w:rsidRPr="00C60277" w:rsidRDefault="00DA0910" w:rsidP="00C1C1F1">
      <w:pPr>
        <w:pStyle w:val="Agency-body-text-report"/>
      </w:pPr>
      <w:r w:rsidRPr="00C60277">
        <w:t>The truncated summary indicator table below presents their data in full</w:t>
      </w:r>
      <w:r w:rsidR="0CFD660D" w:rsidRPr="00C60277">
        <w:t>.</w:t>
      </w:r>
    </w:p>
    <w:p w14:paraId="5F93E8CF" w14:textId="16B8E8FF" w:rsidR="00210AB5" w:rsidRPr="00C60277" w:rsidRDefault="00210AB5" w:rsidP="00210AB5">
      <w:pPr>
        <w:pStyle w:val="Agency-body-text-report"/>
      </w:pPr>
      <w:r w:rsidRPr="00C60277">
        <w:t xml:space="preserve">The total average is not calculated for this indicator as </w:t>
      </w:r>
      <w:r w:rsidR="00B966F9" w:rsidRPr="00C60277">
        <w:t>the number of countries is insufficient</w:t>
      </w:r>
      <w:r w:rsidRPr="00C60277">
        <w:t xml:space="preserve"> to provide a meaningful total average figure.</w:t>
      </w:r>
    </w:p>
    <w:p w14:paraId="66DB309B" w14:textId="44FCE7DB" w:rsidR="00881E4E" w:rsidRPr="00C60277" w:rsidRDefault="00881E4E" w:rsidP="00014188">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29</w:t>
      </w:r>
      <w:r w:rsidRPr="00C60277">
        <w:fldChar w:fldCharType="end"/>
      </w:r>
      <w:r w:rsidRPr="00C60277">
        <w:t>. Indicator 2B.4c The enrolment rate of children/learners with an official decision of SEN in recognised forms of alternative education (%)</w:t>
      </w:r>
    </w:p>
    <w:tbl>
      <w:tblPr>
        <w:tblW w:w="0" w:type="auto"/>
        <w:tblCellMar>
          <w:left w:w="70" w:type="dxa"/>
          <w:right w:w="70" w:type="dxa"/>
        </w:tblCellMar>
        <w:tblLook w:val="04A0" w:firstRow="1" w:lastRow="0" w:firstColumn="1" w:lastColumn="0" w:noHBand="0" w:noVBand="1"/>
      </w:tblPr>
      <w:tblGrid>
        <w:gridCol w:w="1570"/>
        <w:gridCol w:w="816"/>
        <w:gridCol w:w="812"/>
        <w:gridCol w:w="822"/>
        <w:gridCol w:w="838"/>
        <w:gridCol w:w="834"/>
        <w:gridCol w:w="844"/>
        <w:gridCol w:w="794"/>
        <w:gridCol w:w="790"/>
        <w:gridCol w:w="800"/>
      </w:tblGrid>
      <w:tr w:rsidR="0075263B" w:rsidRPr="00022CED" w14:paraId="26754E54"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F96010" w14:textId="77777777" w:rsidR="003F2CFA" w:rsidRPr="00C60277" w:rsidRDefault="0227280E" w:rsidP="00C1C1F1">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9E72859" w14:textId="77777777" w:rsidR="003F2CFA" w:rsidRPr="00C60277" w:rsidRDefault="003F2CF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4038C58" w14:textId="77777777" w:rsidR="003F2CFA" w:rsidRPr="00C60277" w:rsidRDefault="003F2CF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72BAD51" w14:textId="77777777" w:rsidR="003F2CFA" w:rsidRPr="00C60277" w:rsidRDefault="003F2CF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1A4A963" w14:textId="77777777" w:rsidR="003F2CFA" w:rsidRPr="00C60277" w:rsidRDefault="0227280E"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502EDD8" w14:textId="77777777" w:rsidR="003F2CFA" w:rsidRPr="00C60277" w:rsidRDefault="0227280E"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C6B37C1" w14:textId="77777777" w:rsidR="003F2CFA" w:rsidRPr="00C60277" w:rsidRDefault="0227280E" w:rsidP="00C1C1F1">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846ECF9" w14:textId="77777777" w:rsidR="003F2CFA" w:rsidRPr="00C60277" w:rsidRDefault="003F2CF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13FDE673" w14:textId="77777777" w:rsidR="003F2CFA" w:rsidRPr="00C60277" w:rsidRDefault="003F2CF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E7E8307" w14:textId="77777777" w:rsidR="003F2CFA" w:rsidRPr="00C60277" w:rsidRDefault="003F2CFA">
            <w:pPr>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726A46" w:rsidRPr="00022CED" w14:paraId="16DBF55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75CA0542" w14:textId="5CED8C21" w:rsidR="1FA15446" w:rsidRPr="00C60277" w:rsidRDefault="1FA15446" w:rsidP="00C1C1F1">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D1528B"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tcPr>
          <w:p w14:paraId="7B7196DF" w14:textId="6910F2C4" w:rsidR="1FA15446" w:rsidRPr="00C60277" w:rsidRDefault="1FA1544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7584E934" w14:textId="2332BBB4" w:rsidR="1FA15446" w:rsidRPr="00C60277" w:rsidRDefault="1FA1544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316941F7" w14:textId="0F6D4BF2" w:rsidR="1FA15446" w:rsidRPr="00C60277" w:rsidRDefault="1FA15446"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7728C7D" w14:textId="49306D09"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0.01</w:t>
            </w:r>
          </w:p>
        </w:tc>
        <w:tc>
          <w:tcPr>
            <w:tcW w:w="0" w:type="auto"/>
            <w:tcBorders>
              <w:top w:val="nil"/>
              <w:left w:val="nil"/>
              <w:bottom w:val="single" w:sz="4" w:space="0" w:color="auto"/>
              <w:right w:val="single" w:sz="4" w:space="0" w:color="auto"/>
            </w:tcBorders>
            <w:shd w:val="clear" w:color="auto" w:fill="auto"/>
          </w:tcPr>
          <w:p w14:paraId="59E70C05" w14:textId="5D57717C"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0.01</w:t>
            </w:r>
          </w:p>
        </w:tc>
        <w:tc>
          <w:tcPr>
            <w:tcW w:w="0" w:type="auto"/>
            <w:tcBorders>
              <w:top w:val="nil"/>
              <w:left w:val="nil"/>
              <w:bottom w:val="single" w:sz="4" w:space="0" w:color="auto"/>
              <w:right w:val="single" w:sz="4" w:space="0" w:color="auto"/>
            </w:tcBorders>
            <w:shd w:val="clear" w:color="auto" w:fill="auto"/>
          </w:tcPr>
          <w:p w14:paraId="178B79F3" w14:textId="03A6FDC1" w:rsidR="00C1C1F1" w:rsidRPr="00C60277" w:rsidRDefault="00C1C1F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0.01</w:t>
            </w:r>
          </w:p>
        </w:tc>
        <w:tc>
          <w:tcPr>
            <w:tcW w:w="0" w:type="auto"/>
            <w:tcBorders>
              <w:top w:val="nil"/>
              <w:left w:val="nil"/>
              <w:bottom w:val="single" w:sz="4" w:space="0" w:color="auto"/>
              <w:right w:val="single" w:sz="4" w:space="0" w:color="auto"/>
            </w:tcBorders>
            <w:shd w:val="clear" w:color="auto" w:fill="auto"/>
          </w:tcPr>
          <w:p w14:paraId="7CDBE2CD" w14:textId="455F6469" w:rsidR="41E34EBB" w:rsidRPr="00C60277" w:rsidRDefault="41E34EB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2B7633C3" w14:textId="105082AC" w:rsidR="41E34EBB" w:rsidRPr="00C60277" w:rsidRDefault="41E34EB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13F249BC" w14:textId="0BCE9C77" w:rsidR="41E34EBB" w:rsidRPr="00C60277" w:rsidRDefault="41E34EBB"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7B92EE1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9DE8EBF"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0" w:type="auto"/>
            <w:tcBorders>
              <w:top w:val="nil"/>
              <w:left w:val="nil"/>
              <w:bottom w:val="single" w:sz="4" w:space="0" w:color="auto"/>
              <w:right w:val="single" w:sz="4" w:space="0" w:color="auto"/>
            </w:tcBorders>
            <w:shd w:val="clear" w:color="auto" w:fill="auto"/>
            <w:noWrap/>
            <w:hideMark/>
          </w:tcPr>
          <w:p w14:paraId="3A16F8E6" w14:textId="0883AEF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0" w:type="auto"/>
            <w:tcBorders>
              <w:top w:val="nil"/>
              <w:left w:val="nil"/>
              <w:bottom w:val="single" w:sz="4" w:space="0" w:color="auto"/>
              <w:right w:val="single" w:sz="4" w:space="0" w:color="auto"/>
            </w:tcBorders>
            <w:shd w:val="clear" w:color="auto" w:fill="auto"/>
            <w:noWrap/>
            <w:hideMark/>
          </w:tcPr>
          <w:p w14:paraId="1E575C49" w14:textId="3F1284A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19</w:t>
            </w:r>
          </w:p>
        </w:tc>
        <w:tc>
          <w:tcPr>
            <w:tcW w:w="0" w:type="auto"/>
            <w:tcBorders>
              <w:top w:val="nil"/>
              <w:left w:val="nil"/>
              <w:bottom w:val="single" w:sz="4" w:space="0" w:color="auto"/>
              <w:right w:val="single" w:sz="4" w:space="0" w:color="auto"/>
            </w:tcBorders>
            <w:shd w:val="clear" w:color="auto" w:fill="auto"/>
            <w:noWrap/>
            <w:hideMark/>
          </w:tcPr>
          <w:p w14:paraId="187C0FFF" w14:textId="52BEE88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46</w:t>
            </w:r>
          </w:p>
        </w:tc>
        <w:tc>
          <w:tcPr>
            <w:tcW w:w="0" w:type="auto"/>
            <w:tcBorders>
              <w:top w:val="nil"/>
              <w:left w:val="nil"/>
              <w:bottom w:val="single" w:sz="4" w:space="0" w:color="auto"/>
              <w:right w:val="single" w:sz="4" w:space="0" w:color="auto"/>
            </w:tcBorders>
            <w:shd w:val="clear" w:color="auto" w:fill="auto"/>
            <w:noWrap/>
            <w:hideMark/>
          </w:tcPr>
          <w:p w14:paraId="6A7E7B4E" w14:textId="4FCFDA2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66</w:t>
            </w:r>
          </w:p>
        </w:tc>
        <w:tc>
          <w:tcPr>
            <w:tcW w:w="0" w:type="auto"/>
            <w:tcBorders>
              <w:top w:val="nil"/>
              <w:left w:val="nil"/>
              <w:bottom w:val="single" w:sz="4" w:space="0" w:color="auto"/>
              <w:right w:val="single" w:sz="4" w:space="0" w:color="auto"/>
            </w:tcBorders>
            <w:shd w:val="clear" w:color="auto" w:fill="auto"/>
            <w:noWrap/>
            <w:hideMark/>
          </w:tcPr>
          <w:p w14:paraId="114D5F18" w14:textId="6ACF7D0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noWrap/>
            <w:hideMark/>
          </w:tcPr>
          <w:p w14:paraId="6045C394" w14:textId="2F2A5D2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77</w:t>
            </w:r>
          </w:p>
        </w:tc>
        <w:tc>
          <w:tcPr>
            <w:tcW w:w="0" w:type="auto"/>
            <w:tcBorders>
              <w:top w:val="nil"/>
              <w:left w:val="nil"/>
              <w:bottom w:val="single" w:sz="4" w:space="0" w:color="auto"/>
              <w:right w:val="single" w:sz="4" w:space="0" w:color="auto"/>
            </w:tcBorders>
            <w:shd w:val="clear" w:color="auto" w:fill="auto"/>
            <w:noWrap/>
            <w:hideMark/>
          </w:tcPr>
          <w:p w14:paraId="6F6CF6E1" w14:textId="7F79ACA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43</w:t>
            </w:r>
          </w:p>
        </w:tc>
        <w:tc>
          <w:tcPr>
            <w:tcW w:w="0" w:type="auto"/>
            <w:tcBorders>
              <w:top w:val="nil"/>
              <w:left w:val="nil"/>
              <w:bottom w:val="single" w:sz="4" w:space="0" w:color="auto"/>
              <w:right w:val="single" w:sz="4" w:space="0" w:color="auto"/>
            </w:tcBorders>
            <w:shd w:val="clear" w:color="auto" w:fill="auto"/>
            <w:noWrap/>
            <w:hideMark/>
          </w:tcPr>
          <w:p w14:paraId="42480814" w14:textId="07FD154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w:t>
            </w:r>
          </w:p>
        </w:tc>
        <w:tc>
          <w:tcPr>
            <w:tcW w:w="0" w:type="auto"/>
            <w:tcBorders>
              <w:top w:val="nil"/>
              <w:left w:val="nil"/>
              <w:bottom w:val="single" w:sz="4" w:space="0" w:color="auto"/>
              <w:right w:val="single" w:sz="4" w:space="0" w:color="auto"/>
            </w:tcBorders>
            <w:shd w:val="clear" w:color="auto" w:fill="auto"/>
            <w:noWrap/>
            <w:hideMark/>
          </w:tcPr>
          <w:p w14:paraId="606AC84C" w14:textId="1FFF35AC" w:rsidR="003F2CFA" w:rsidRPr="00C60277" w:rsidRDefault="0227280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23</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13</w:t>
            </w:r>
          </w:p>
        </w:tc>
      </w:tr>
    </w:tbl>
    <w:p w14:paraId="1015D1DA" w14:textId="77777777" w:rsidR="00AC2883" w:rsidRPr="00C60277" w:rsidRDefault="00AC2883" w:rsidP="009418C6">
      <w:pPr>
        <w:pStyle w:val="Agency-body-text-report"/>
      </w:pPr>
      <w:r w:rsidRPr="00C60277">
        <w:br w:type="page"/>
      </w:r>
    </w:p>
    <w:p w14:paraId="311B0904" w14:textId="218A3AF8" w:rsidR="00127DE8" w:rsidRPr="00C60277" w:rsidRDefault="35FF24E3" w:rsidP="00014188">
      <w:pPr>
        <w:pStyle w:val="Agency-heading-4-report"/>
      </w:pPr>
      <w:r w:rsidRPr="00C60277">
        <w:t>Indicator 2B.4d The share of learners with an official decision of SEN receiving home schooling (%)</w:t>
      </w:r>
    </w:p>
    <w:p w14:paraId="45FA37B6" w14:textId="597B403F" w:rsidR="00F34649" w:rsidRPr="009418C6" w:rsidRDefault="0023090A" w:rsidP="00A61822">
      <w:pPr>
        <w:pStyle w:val="Agency-body-text-report"/>
      </w:pPr>
      <w:r w:rsidRPr="00C60277">
        <w:t xml:space="preserve">The data shows the share of children/learners </w:t>
      </w:r>
      <w:r w:rsidR="2796A82E" w:rsidRPr="00C60277">
        <w:t xml:space="preserve">with an official decision of SEN </w:t>
      </w:r>
      <w:r w:rsidRPr="00C60277">
        <w:t>who are receiving non</w:t>
      </w:r>
      <w:r w:rsidR="7D4DFBDE" w:rsidRPr="00C60277">
        <w:t>-</w:t>
      </w:r>
      <w:r w:rsidRPr="00C60277">
        <w:t>inclusive home schooling</w:t>
      </w:r>
      <w:r w:rsidR="7D4DFBDE" w:rsidRPr="00C60277">
        <w:t xml:space="preserve">, </w:t>
      </w:r>
      <w:r w:rsidR="7D4DFBDE" w:rsidRPr="009418C6">
        <w:t>based on the overall population of learners with an official decision of SEN</w:t>
      </w:r>
      <w:r w:rsidR="0068571E" w:rsidRPr="009418C6">
        <w:t>.</w:t>
      </w:r>
    </w:p>
    <w:p w14:paraId="2B380E72" w14:textId="77777777" w:rsidR="00F34649" w:rsidRPr="00C60277" w:rsidRDefault="0023090A" w:rsidP="00014188">
      <w:pPr>
        <w:pStyle w:val="Agency-body-text-report"/>
      </w:pPr>
      <w:r w:rsidRPr="00C60277">
        <w:t>This form of non-inclusive provision is not in line with the 80% time placement benchmark, or the various proxies for this benchmark.</w:t>
      </w:r>
    </w:p>
    <w:p w14:paraId="41EA9DF6" w14:textId="44BDEB27" w:rsidR="00BB5ED9" w:rsidRPr="00C60277" w:rsidRDefault="00F34649" w:rsidP="00014188">
      <w:pPr>
        <w:pStyle w:val="Agency-body-text-report"/>
        <w:keepNext/>
      </w:pPr>
      <w:r w:rsidRPr="00C60277">
        <w:t>This indicator has been calculated as follows:</w:t>
      </w:r>
    </w:p>
    <w:p w14:paraId="72EFAF1D" w14:textId="3E36A1CF" w:rsidR="007029C5" w:rsidRPr="00C60277" w:rsidRDefault="0056537D" w:rsidP="00014188">
      <w:pPr>
        <w:pStyle w:val="Agency-body-text-report"/>
        <w:spacing w:before="360" w:after="360"/>
        <w:jc w:val="center"/>
      </w:pPr>
      <w:r w:rsidRPr="00416CBC">
        <w:rPr>
          <w:noProof/>
        </w:rPr>
        <mc:AlternateContent>
          <mc:Choice Requires="wps">
            <w:drawing>
              <wp:anchor distT="0" distB="0" distL="114300" distR="114300" simplePos="0" relativeHeight="251658364" behindDoc="0" locked="0" layoutInCell="1" allowOverlap="1" wp14:anchorId="422CD7E9" wp14:editId="7BC3CB05">
                <wp:simplePos x="0" y="0"/>
                <wp:positionH relativeFrom="column">
                  <wp:posOffset>4364355</wp:posOffset>
                </wp:positionH>
                <wp:positionV relativeFrom="paragraph">
                  <wp:posOffset>844970</wp:posOffset>
                </wp:positionV>
                <wp:extent cx="638810" cy="322580"/>
                <wp:effectExtent l="0" t="0" r="0" b="0"/>
                <wp:wrapNone/>
                <wp:docPr id="1666648295" name="Text Box 16666482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22580"/>
                        </a:xfrm>
                        <a:prstGeom prst="rect">
                          <a:avLst/>
                        </a:prstGeom>
                        <a:noFill/>
                        <a:ln w="6350">
                          <a:noFill/>
                        </a:ln>
                      </wps:spPr>
                      <wps:txbx>
                        <w:txbxContent>
                          <w:p w14:paraId="04B39F15"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78D79139">
              <v:shape id="Text Box 1666648295" style="position:absolute;left:0;text-align:left;margin-left:343.65pt;margin-top:66.55pt;width:50.3pt;height:25.4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23"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" w14:anchorId="422CD7E9">
                <v:textbox>
                  <w:txbxContent>
                    <w:p w:rsidRPr="00B324D2" w:rsidR="00AB6981" w:rsidP="00AB6981" w:rsidRDefault="00AB6981" w14:paraId="651A9890"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374" behindDoc="0" locked="0" layoutInCell="1" allowOverlap="1" wp14:anchorId="2DFAA9B1" wp14:editId="1810A64E">
                <wp:simplePos x="0" y="0"/>
                <wp:positionH relativeFrom="column">
                  <wp:posOffset>698625</wp:posOffset>
                </wp:positionH>
                <wp:positionV relativeFrom="paragraph">
                  <wp:posOffset>1017340</wp:posOffset>
                </wp:positionV>
                <wp:extent cx="3792220" cy="681990"/>
                <wp:effectExtent l="0" t="0" r="0" b="0"/>
                <wp:wrapNone/>
                <wp:docPr id="1666648290" name="Text Box 1666648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792220" cy="681990"/>
                        </a:xfrm>
                        <a:prstGeom prst="rect">
                          <a:avLst/>
                        </a:prstGeom>
                        <a:noFill/>
                        <a:ln w="6350">
                          <a:noFill/>
                        </a:ln>
                      </wps:spPr>
                      <wps:txbx>
                        <w:txbxContent>
                          <w:p w14:paraId="475A3FF0"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68BAFF69">
              <v:shape id="Text Box 1666648290" style="position:absolute;left:0;text-align:left;margin-left:55pt;margin-top:80.1pt;width:298.6pt;height:53.7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24"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" w14:anchorId="2DFAA9B1">
                <v:textbox>
                  <w:txbxContent>
                    <w:p w:rsidRPr="00B324D2" w:rsidR="00AB6981" w:rsidP="00AB6981" w:rsidRDefault="00AB6981" w14:paraId="3D7E37DC" w14:textId="77777777">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416CBC">
        <w:rPr>
          <w:noProof/>
        </w:rPr>
        <mc:AlternateContent>
          <mc:Choice Requires="wps">
            <w:drawing>
              <wp:anchor distT="0" distB="0" distL="114300" distR="114300" simplePos="0" relativeHeight="251658373" behindDoc="0" locked="0" layoutInCell="1" allowOverlap="1" wp14:anchorId="616ACB02" wp14:editId="6CB00E10">
                <wp:simplePos x="0" y="0"/>
                <wp:positionH relativeFrom="column">
                  <wp:posOffset>697670</wp:posOffset>
                </wp:positionH>
                <wp:positionV relativeFrom="paragraph">
                  <wp:posOffset>317205</wp:posOffset>
                </wp:positionV>
                <wp:extent cx="3837600" cy="685228"/>
                <wp:effectExtent l="0" t="0" r="0" b="0"/>
                <wp:wrapNone/>
                <wp:docPr id="1666648289" name="Text Box 1666648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37600" cy="685228"/>
                        </a:xfrm>
                        <a:prstGeom prst="rect">
                          <a:avLst/>
                        </a:prstGeom>
                        <a:noFill/>
                        <a:ln w="6350">
                          <a:noFill/>
                        </a:ln>
                      </wps:spPr>
                      <wps:txbx>
                        <w:txbxContent>
                          <w:p w14:paraId="2FE6E133"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526E7C">
                              <w:rPr>
                                <w:rFonts w:ascii="Calibri" w:hAnsi="Calibri"/>
                                <w:b/>
                                <w:bCs/>
                                <w:color w:val="002060"/>
                              </w:rPr>
                              <w:t>number of children/learners with an official decision of SEN educated in recognised forms of home schooling (Q2.4d)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066195E8">
              <v:shape id="Text Box 1666648289" style="position:absolute;left:0;text-align:left;margin-left:54.95pt;margin-top:25pt;width:302.15pt;height:53.9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25"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" w14:anchorId="616ACB02">
                <v:textbox>
                  <w:txbxContent>
                    <w:p w:rsidRPr="00B324D2" w:rsidR="00AB6981" w:rsidP="00AB6981" w:rsidRDefault="00AB6981" w14:paraId="1B623C2F" w14:textId="77777777">
                      <w:pPr>
                        <w:rPr>
                          <w:rFonts w:ascii="Calibri" w:hAnsi="Calibri"/>
                          <w:b/>
                          <w:bCs/>
                          <w:color w:val="002060"/>
                        </w:rPr>
                      </w:pPr>
                      <w:r w:rsidRPr="00BD6E8E">
                        <w:rPr>
                          <w:rFonts w:ascii="Calibri" w:hAnsi="Calibri"/>
                          <w:b/>
                          <w:bCs/>
                          <w:color w:val="002060"/>
                        </w:rPr>
                        <w:t xml:space="preserve">The </w:t>
                      </w:r>
                      <w:r w:rsidRPr="00526E7C">
                        <w:rPr>
                          <w:rFonts w:ascii="Calibri" w:hAnsi="Calibri"/>
                          <w:b/>
                          <w:bCs/>
                          <w:color w:val="002060"/>
                        </w:rPr>
                        <w:t>number of children/learners with an official decision of SEN educated in recognised forms of home schooling (Q2.4d)</w:t>
                      </w:r>
                    </w:p>
                  </w:txbxContent>
                </v:textbox>
              </v:shape>
            </w:pict>
          </mc:Fallback>
        </mc:AlternateContent>
      </w:r>
      <w:r w:rsidRPr="00416CBC">
        <w:rPr>
          <w:noProof/>
        </w:rPr>
        <mc:AlternateContent>
          <mc:Choice Requires="wps">
            <w:drawing>
              <wp:anchor distT="0" distB="0" distL="114300" distR="114300" simplePos="0" relativeHeight="251658363" behindDoc="0" locked="0" layoutInCell="1" allowOverlap="1" wp14:anchorId="0CB7BE28" wp14:editId="32A3DEF0">
                <wp:simplePos x="0" y="0"/>
                <wp:positionH relativeFrom="column">
                  <wp:posOffset>763640</wp:posOffset>
                </wp:positionH>
                <wp:positionV relativeFrom="paragraph">
                  <wp:posOffset>1004570</wp:posOffset>
                </wp:positionV>
                <wp:extent cx="3657600" cy="0"/>
                <wp:effectExtent l="0" t="12700" r="12700" b="12700"/>
                <wp:wrapNone/>
                <wp:docPr id="1666648292" name="Straight Connector 1666648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5E9AF28C">
              <v:line id="Straight Connector 1666648292" style="position:absolute;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60.15pt,79.1pt" to="348.15pt,79.1pt" w14:anchorId="50241A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"/>
            </w:pict>
          </mc:Fallback>
        </mc:AlternateContent>
      </w:r>
      <w:r w:rsidRPr="00416CBC">
        <w:rPr>
          <w:noProof/>
        </w:rPr>
        <mc:AlternateContent>
          <mc:Choice Requires="wps">
            <w:drawing>
              <wp:inline distT="0" distB="0" distL="0" distR="0" wp14:anchorId="56B47394" wp14:editId="060BF887">
                <wp:extent cx="4340715" cy="1492100"/>
                <wp:effectExtent l="12700" t="12700" r="15875" b="6985"/>
                <wp:docPr id="41" name="Rounded Rectangle 41" descr="The number of children/learners with an official decision of SEN educated in recognised forms of home schooling (Q2.4d)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340715" cy="1492100"/>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4E6E7912">
              <v:roundrect id="Rounded Rectangle 41" style="width:341.8pt;height:117.5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recognised forms of home schooling (Q2.4d) divided by The actual population of children/learners with an official decision of SEN (Q2.1) multiplied by 100" o:spid="_x0000_s1026" filled="f" strokecolor="#ffc000" strokeweight="1.5pt" arcsize="10923f" w14:anchorId="2E30FD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">
                <w10:anchorlock/>
              </v:roundrect>
            </w:pict>
          </mc:Fallback>
        </mc:AlternateContent>
      </w:r>
    </w:p>
    <w:p w14:paraId="65F1A68B" w14:textId="44F30505" w:rsidR="4E6605ED" w:rsidRPr="00C60277" w:rsidRDefault="4E6605ED" w:rsidP="00C1C1F1">
      <w:pPr>
        <w:pStyle w:val="Agency-body-text-report"/>
      </w:pPr>
      <w:r w:rsidRPr="00C60277">
        <w:t xml:space="preserve">Only </w:t>
      </w:r>
      <w:r w:rsidR="007D1B64" w:rsidRPr="00C60277">
        <w:t>five countries or fewer</w:t>
      </w:r>
      <w:r w:rsidRPr="00C60277">
        <w:t xml:space="preserve"> can provide any form of data relating to this indicator.</w:t>
      </w:r>
    </w:p>
    <w:p w14:paraId="60BAB291" w14:textId="667338BA" w:rsidR="00BB5ED9" w:rsidRPr="00C60277" w:rsidRDefault="00DA0910" w:rsidP="00C1C1F1">
      <w:pPr>
        <w:pStyle w:val="Agency-body-text-report"/>
      </w:pPr>
      <w:r w:rsidRPr="00C60277">
        <w:t>The truncated summary indicator table below presents their data in full</w:t>
      </w:r>
      <w:r w:rsidR="4E6605ED" w:rsidRPr="00C60277">
        <w:t>.</w:t>
      </w:r>
    </w:p>
    <w:p w14:paraId="77F0C36D" w14:textId="6D541CDF" w:rsidR="00210AB5" w:rsidRPr="00C60277" w:rsidRDefault="00210AB5" w:rsidP="00210AB5">
      <w:pPr>
        <w:pStyle w:val="Agency-body-text-report"/>
      </w:pPr>
      <w:r w:rsidRPr="00C60277">
        <w:t xml:space="preserve">The total average is not calculated for this indicator as </w:t>
      </w:r>
      <w:r w:rsidR="00B966F9" w:rsidRPr="00C60277">
        <w:t>the number of countries is insufficient</w:t>
      </w:r>
      <w:r w:rsidRPr="00C60277">
        <w:t xml:space="preserve"> to provide a meaningful total average figure.</w:t>
      </w:r>
    </w:p>
    <w:p w14:paraId="0EB5A7CE" w14:textId="35579EF1" w:rsidR="00726A46" w:rsidRPr="00C60277" w:rsidRDefault="007D70F8" w:rsidP="00726A46">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006E6395" w:rsidRPr="009418C6">
        <w:t>30</w:t>
      </w:r>
      <w:r w:rsidRPr="00C60277">
        <w:fldChar w:fldCharType="end"/>
      </w:r>
      <w:r w:rsidR="00726A46" w:rsidRPr="00C60277">
        <w:t>. Indicator 2B.4d The share of learners with an official decision of SEN receiving home schooling (%)</w:t>
      </w:r>
    </w:p>
    <w:tbl>
      <w:tblPr>
        <w:tblW w:w="0" w:type="auto"/>
        <w:tblCellMar>
          <w:left w:w="70" w:type="dxa"/>
          <w:right w:w="70" w:type="dxa"/>
        </w:tblCellMar>
        <w:tblLook w:val="04A0" w:firstRow="1" w:lastRow="0" w:firstColumn="1" w:lastColumn="0" w:noHBand="0" w:noVBand="1"/>
      </w:tblPr>
      <w:tblGrid>
        <w:gridCol w:w="989"/>
        <w:gridCol w:w="880"/>
        <w:gridCol w:w="875"/>
        <w:gridCol w:w="889"/>
        <w:gridCol w:w="911"/>
        <w:gridCol w:w="906"/>
        <w:gridCol w:w="920"/>
        <w:gridCol w:w="849"/>
        <w:gridCol w:w="843"/>
        <w:gridCol w:w="858"/>
      </w:tblGrid>
      <w:tr w:rsidR="009352BF" w:rsidRPr="00022CED" w14:paraId="4A900461"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3CA51E" w14:textId="77777777" w:rsidR="003F2CFA" w:rsidRPr="00C60277" w:rsidRDefault="0227280E" w:rsidP="00C1C1F1">
            <w:pPr>
              <w:rPr>
                <w:rFonts w:ascii="Calibri" w:hAnsi="Calibri" w:cs="Calibri"/>
                <w:b/>
                <w:bCs/>
                <w:color w:val="000000"/>
                <w:sz w:val="22"/>
                <w:szCs w:val="22"/>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1972506" w14:textId="77777777" w:rsidR="003F2CFA" w:rsidRPr="00C60277" w:rsidRDefault="003F2CFA">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E7428B4" w14:textId="77777777" w:rsidR="003F2CFA" w:rsidRPr="00C60277" w:rsidRDefault="003F2CFA">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94A4CD8" w14:textId="77777777" w:rsidR="003F2CFA" w:rsidRPr="00C60277" w:rsidRDefault="003F2CFA">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272D0EF" w14:textId="77777777" w:rsidR="003F2CFA" w:rsidRPr="00C60277" w:rsidRDefault="003F2CFA">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9C65231" w14:textId="77777777" w:rsidR="003F2CFA" w:rsidRPr="00C60277" w:rsidRDefault="003F2CFA">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84BF4E6" w14:textId="77777777" w:rsidR="003F2CFA" w:rsidRPr="00C60277" w:rsidRDefault="003F2CFA">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4FEDFE3" w14:textId="77777777" w:rsidR="003F2CFA" w:rsidRPr="00C60277" w:rsidRDefault="003F2CFA">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0DFFA7B" w14:textId="77777777" w:rsidR="003F2CFA" w:rsidRPr="00C60277" w:rsidRDefault="003F2CFA">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4B99138E" w14:textId="77777777" w:rsidR="003F2CFA" w:rsidRPr="00C60277" w:rsidRDefault="003F2CFA">
            <w:pPr>
              <w:jc w:val="center"/>
              <w:rPr>
                <w:rFonts w:ascii="Calibri" w:hAnsi="Calibri" w:cs="Calibri"/>
                <w:b/>
                <w:bCs/>
                <w:color w:val="000000"/>
                <w:sz w:val="22"/>
                <w:szCs w:val="22"/>
                <w:lang w:val="en-GB"/>
              </w:rPr>
            </w:pPr>
            <w:r w:rsidRPr="00C60277">
              <w:rPr>
                <w:rFonts w:ascii="Calibri" w:hAnsi="Calibri" w:cs="Calibri"/>
                <w:b/>
                <w:bCs/>
                <w:color w:val="000000"/>
                <w:sz w:val="22"/>
                <w:szCs w:val="22"/>
                <w:lang w:val="en-GB"/>
              </w:rPr>
              <w:t>ISCED 3 Total</w:t>
            </w:r>
          </w:p>
        </w:tc>
      </w:tr>
      <w:tr w:rsidR="003F2CFA" w:rsidRPr="00022CED" w14:paraId="6827CC3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463BCE7E"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Greece</w:t>
            </w:r>
          </w:p>
        </w:tc>
        <w:tc>
          <w:tcPr>
            <w:tcW w:w="0" w:type="auto"/>
            <w:tcBorders>
              <w:top w:val="nil"/>
              <w:left w:val="nil"/>
              <w:bottom w:val="single" w:sz="4" w:space="0" w:color="auto"/>
              <w:right w:val="single" w:sz="4" w:space="0" w:color="auto"/>
            </w:tcBorders>
            <w:shd w:val="clear" w:color="auto" w:fill="auto"/>
          </w:tcPr>
          <w:p w14:paraId="7F6D8865" w14:textId="7C9DB5D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26</w:t>
            </w:r>
          </w:p>
        </w:tc>
        <w:tc>
          <w:tcPr>
            <w:tcW w:w="0" w:type="auto"/>
            <w:tcBorders>
              <w:top w:val="nil"/>
              <w:left w:val="nil"/>
              <w:bottom w:val="single" w:sz="4" w:space="0" w:color="auto"/>
              <w:right w:val="single" w:sz="4" w:space="0" w:color="auto"/>
            </w:tcBorders>
            <w:shd w:val="clear" w:color="auto" w:fill="auto"/>
          </w:tcPr>
          <w:p w14:paraId="2816759E" w14:textId="2A09D3A2"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32</w:t>
            </w:r>
          </w:p>
        </w:tc>
        <w:tc>
          <w:tcPr>
            <w:tcW w:w="0" w:type="auto"/>
            <w:tcBorders>
              <w:top w:val="nil"/>
              <w:left w:val="nil"/>
              <w:bottom w:val="single" w:sz="4" w:space="0" w:color="auto"/>
              <w:right w:val="single" w:sz="4" w:space="0" w:color="auto"/>
            </w:tcBorders>
            <w:shd w:val="clear" w:color="auto" w:fill="auto"/>
          </w:tcPr>
          <w:p w14:paraId="00AAE9AC" w14:textId="294949D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58</w:t>
            </w:r>
          </w:p>
        </w:tc>
        <w:tc>
          <w:tcPr>
            <w:tcW w:w="0" w:type="auto"/>
            <w:tcBorders>
              <w:top w:val="nil"/>
              <w:left w:val="nil"/>
              <w:bottom w:val="single" w:sz="4" w:space="0" w:color="auto"/>
              <w:right w:val="single" w:sz="4" w:space="0" w:color="auto"/>
            </w:tcBorders>
            <w:shd w:val="clear" w:color="auto" w:fill="auto"/>
          </w:tcPr>
          <w:p w14:paraId="37D31299" w14:textId="1471CF50"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17</w:t>
            </w:r>
          </w:p>
        </w:tc>
        <w:tc>
          <w:tcPr>
            <w:tcW w:w="0" w:type="auto"/>
            <w:tcBorders>
              <w:top w:val="nil"/>
              <w:left w:val="nil"/>
              <w:bottom w:val="single" w:sz="4" w:space="0" w:color="auto"/>
              <w:right w:val="single" w:sz="4" w:space="0" w:color="auto"/>
            </w:tcBorders>
            <w:shd w:val="clear" w:color="auto" w:fill="auto"/>
          </w:tcPr>
          <w:p w14:paraId="377D4A61" w14:textId="2447D5B3"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12</w:t>
            </w:r>
          </w:p>
        </w:tc>
        <w:tc>
          <w:tcPr>
            <w:tcW w:w="0" w:type="auto"/>
            <w:tcBorders>
              <w:top w:val="nil"/>
              <w:left w:val="nil"/>
              <w:bottom w:val="single" w:sz="4" w:space="0" w:color="auto"/>
              <w:right w:val="single" w:sz="4" w:space="0" w:color="auto"/>
            </w:tcBorders>
            <w:shd w:val="clear" w:color="auto" w:fill="auto"/>
          </w:tcPr>
          <w:p w14:paraId="5C9B4587" w14:textId="48DB70F2"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29</w:t>
            </w:r>
          </w:p>
        </w:tc>
        <w:tc>
          <w:tcPr>
            <w:tcW w:w="0" w:type="auto"/>
            <w:tcBorders>
              <w:top w:val="nil"/>
              <w:left w:val="nil"/>
              <w:bottom w:val="single" w:sz="4" w:space="0" w:color="auto"/>
              <w:right w:val="single" w:sz="4" w:space="0" w:color="auto"/>
            </w:tcBorders>
            <w:shd w:val="clear" w:color="auto" w:fill="auto"/>
          </w:tcPr>
          <w:p w14:paraId="4BC72129" w14:textId="0BD73BF6"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15</w:t>
            </w:r>
          </w:p>
        </w:tc>
        <w:tc>
          <w:tcPr>
            <w:tcW w:w="0" w:type="auto"/>
            <w:tcBorders>
              <w:top w:val="nil"/>
              <w:left w:val="nil"/>
              <w:bottom w:val="single" w:sz="4" w:space="0" w:color="auto"/>
              <w:right w:val="single" w:sz="4" w:space="0" w:color="auto"/>
            </w:tcBorders>
            <w:shd w:val="clear" w:color="auto" w:fill="auto"/>
          </w:tcPr>
          <w:p w14:paraId="315008EC" w14:textId="10BE8043"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14</w:t>
            </w:r>
          </w:p>
        </w:tc>
        <w:tc>
          <w:tcPr>
            <w:tcW w:w="0" w:type="auto"/>
            <w:tcBorders>
              <w:top w:val="nil"/>
              <w:left w:val="nil"/>
              <w:bottom w:val="single" w:sz="4" w:space="0" w:color="auto"/>
              <w:right w:val="single" w:sz="4" w:space="0" w:color="auto"/>
            </w:tcBorders>
            <w:shd w:val="clear" w:color="auto" w:fill="auto"/>
          </w:tcPr>
          <w:p w14:paraId="66731635" w14:textId="1E4FB86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28</w:t>
            </w:r>
          </w:p>
        </w:tc>
      </w:tr>
      <w:tr w:rsidR="003F2CFA" w:rsidRPr="00022CED" w14:paraId="76CB030B"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38461C7" w14:textId="77777777" w:rsidR="003F2CFA" w:rsidRPr="00C60277" w:rsidRDefault="003F2CFA" w:rsidP="003F2CFA">
            <w:pPr>
              <w:rPr>
                <w:rFonts w:ascii="Calibri" w:hAnsi="Calibri" w:cs="Calibri"/>
                <w:b/>
                <w:bCs/>
                <w:color w:val="000000"/>
                <w:sz w:val="22"/>
                <w:szCs w:val="22"/>
                <w:lang w:val="en-GB"/>
              </w:rPr>
            </w:pPr>
            <w:r w:rsidRPr="00C60277">
              <w:rPr>
                <w:rFonts w:ascii="Calibri" w:hAnsi="Calibri" w:cs="Calibri"/>
                <w:b/>
                <w:bCs/>
                <w:color w:val="000000"/>
                <w:sz w:val="22"/>
                <w:szCs w:val="22"/>
                <w:lang w:val="en-GB"/>
              </w:rPr>
              <w:t>Lithuania</w:t>
            </w:r>
          </w:p>
        </w:tc>
        <w:tc>
          <w:tcPr>
            <w:tcW w:w="0" w:type="auto"/>
            <w:tcBorders>
              <w:top w:val="nil"/>
              <w:left w:val="nil"/>
              <w:bottom w:val="single" w:sz="4" w:space="0" w:color="auto"/>
              <w:right w:val="single" w:sz="4" w:space="0" w:color="auto"/>
            </w:tcBorders>
            <w:shd w:val="clear" w:color="auto" w:fill="auto"/>
            <w:hideMark/>
          </w:tcPr>
          <w:p w14:paraId="68A7F172" w14:textId="48AC1F9A"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0DE6A0AC" w14:textId="10C6512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p>
        </w:tc>
        <w:tc>
          <w:tcPr>
            <w:tcW w:w="0" w:type="auto"/>
            <w:tcBorders>
              <w:top w:val="nil"/>
              <w:left w:val="nil"/>
              <w:bottom w:val="single" w:sz="4" w:space="0" w:color="auto"/>
              <w:right w:val="single" w:sz="4" w:space="0" w:color="auto"/>
            </w:tcBorders>
            <w:shd w:val="clear" w:color="auto" w:fill="auto"/>
            <w:hideMark/>
          </w:tcPr>
          <w:p w14:paraId="63AE9C6E" w14:textId="34BA580E"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01</w:t>
            </w:r>
          </w:p>
        </w:tc>
        <w:tc>
          <w:tcPr>
            <w:tcW w:w="0" w:type="auto"/>
            <w:tcBorders>
              <w:top w:val="nil"/>
              <w:left w:val="nil"/>
              <w:bottom w:val="single" w:sz="4" w:space="0" w:color="auto"/>
              <w:right w:val="single" w:sz="4" w:space="0" w:color="auto"/>
            </w:tcBorders>
            <w:shd w:val="clear" w:color="auto" w:fill="auto"/>
            <w:hideMark/>
          </w:tcPr>
          <w:p w14:paraId="3CB41FC6" w14:textId="4966D10B"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41</w:t>
            </w:r>
          </w:p>
        </w:tc>
        <w:tc>
          <w:tcPr>
            <w:tcW w:w="0" w:type="auto"/>
            <w:tcBorders>
              <w:top w:val="nil"/>
              <w:left w:val="nil"/>
              <w:bottom w:val="single" w:sz="4" w:space="0" w:color="auto"/>
              <w:right w:val="single" w:sz="4" w:space="0" w:color="auto"/>
            </w:tcBorders>
            <w:shd w:val="clear" w:color="auto" w:fill="auto"/>
            <w:hideMark/>
          </w:tcPr>
          <w:p w14:paraId="6533B36A" w14:textId="11A80484"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13</w:t>
            </w:r>
          </w:p>
        </w:tc>
        <w:tc>
          <w:tcPr>
            <w:tcW w:w="0" w:type="auto"/>
            <w:tcBorders>
              <w:top w:val="nil"/>
              <w:left w:val="nil"/>
              <w:bottom w:val="single" w:sz="4" w:space="0" w:color="auto"/>
              <w:right w:val="single" w:sz="4" w:space="0" w:color="auto"/>
            </w:tcBorders>
            <w:shd w:val="clear" w:color="auto" w:fill="auto"/>
            <w:hideMark/>
          </w:tcPr>
          <w:p w14:paraId="0B76C41A" w14:textId="2FBFB5F5"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54</w:t>
            </w:r>
          </w:p>
        </w:tc>
        <w:tc>
          <w:tcPr>
            <w:tcW w:w="0" w:type="auto"/>
            <w:tcBorders>
              <w:top w:val="nil"/>
              <w:left w:val="nil"/>
              <w:bottom w:val="single" w:sz="4" w:space="0" w:color="auto"/>
              <w:right w:val="single" w:sz="4" w:space="0" w:color="auto"/>
            </w:tcBorders>
            <w:shd w:val="clear" w:color="auto" w:fill="auto"/>
            <w:hideMark/>
          </w:tcPr>
          <w:p w14:paraId="664DBDB5" w14:textId="660E3BA9"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4F73C5A9" w14:textId="4C51A4F7"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24</w:t>
            </w:r>
          </w:p>
        </w:tc>
        <w:tc>
          <w:tcPr>
            <w:tcW w:w="0" w:type="auto"/>
            <w:tcBorders>
              <w:top w:val="nil"/>
              <w:left w:val="nil"/>
              <w:bottom w:val="single" w:sz="4" w:space="0" w:color="auto"/>
              <w:right w:val="single" w:sz="4" w:space="0" w:color="auto"/>
            </w:tcBorders>
            <w:shd w:val="clear" w:color="auto" w:fill="auto"/>
            <w:hideMark/>
          </w:tcPr>
          <w:p w14:paraId="2772B65E" w14:textId="72F0AC0D" w:rsidR="003F2CFA" w:rsidRPr="00C60277" w:rsidRDefault="003F2CFA" w:rsidP="00014188">
            <w:pPr>
              <w:jc w:val="right"/>
              <w:rPr>
                <w:rFonts w:ascii="Calibri" w:hAnsi="Calibri" w:cs="Calibri"/>
                <w:color w:val="000000"/>
                <w:sz w:val="22"/>
                <w:szCs w:val="22"/>
                <w:lang w:val="en-GB"/>
              </w:rPr>
            </w:pPr>
            <w:r w:rsidRPr="00C60277">
              <w:rPr>
                <w:rFonts w:ascii="Calibri" w:hAnsi="Calibri" w:cs="Calibri"/>
                <w:color w:val="000000"/>
                <w:sz w:val="22"/>
                <w:szCs w:val="22"/>
                <w:lang w:val="en-GB"/>
              </w:rPr>
              <w:t>0</w:t>
            </w:r>
            <w:r w:rsidR="00C507F2" w:rsidRPr="00C60277">
              <w:rPr>
                <w:rFonts w:ascii="Calibri" w:hAnsi="Calibri" w:cs="Calibri"/>
                <w:color w:val="000000"/>
                <w:sz w:val="22"/>
                <w:szCs w:val="22"/>
                <w:lang w:val="en-GB"/>
              </w:rPr>
              <w:t>.</w:t>
            </w:r>
            <w:r w:rsidRPr="00C60277">
              <w:rPr>
                <w:rFonts w:ascii="Calibri" w:hAnsi="Calibri" w:cs="Calibri"/>
                <w:color w:val="000000"/>
                <w:sz w:val="22"/>
                <w:szCs w:val="22"/>
                <w:lang w:val="en-GB"/>
              </w:rPr>
              <w:t>31</w:t>
            </w:r>
          </w:p>
        </w:tc>
      </w:tr>
    </w:tbl>
    <w:p w14:paraId="095AB8ED" w14:textId="77777777" w:rsidR="007029C5" w:rsidRPr="009418C6" w:rsidRDefault="007029C5" w:rsidP="009418C6">
      <w:pPr>
        <w:pStyle w:val="Agency-body-text-report"/>
      </w:pPr>
      <w:r w:rsidRPr="00C60277">
        <w:br w:type="page"/>
      </w:r>
    </w:p>
    <w:p w14:paraId="7488EE6A" w14:textId="6495698B" w:rsidR="003F2CFA" w:rsidRPr="00C60277" w:rsidRDefault="35FF24E3" w:rsidP="00014188">
      <w:pPr>
        <w:pStyle w:val="Agency-heading-3-report"/>
      </w:pPr>
      <w:bookmarkStart w:id="53" w:name="_Toc119416366"/>
      <w:r w:rsidRPr="00C60277">
        <w:t>Indicator 2B.5 The share of children/learners with an official decision of SEN who are educated in all forms of segregated (separate</w:t>
      </w:r>
      <w:r w:rsidR="00C74BBC" w:rsidRPr="00C60277">
        <w:t>,</w:t>
      </w:r>
      <w:r w:rsidRPr="00C60277">
        <w:t xml:space="preserve"> non-inclusive) provision (%)</w:t>
      </w:r>
      <w:bookmarkEnd w:id="53"/>
    </w:p>
    <w:p w14:paraId="3D9E9824" w14:textId="52FEE5C4" w:rsidR="0032433D" w:rsidRPr="009418C6" w:rsidRDefault="27E30D74" w:rsidP="00D87507">
      <w:pPr>
        <w:pStyle w:val="Agency-body-text-report"/>
      </w:pPr>
      <w:r w:rsidRPr="00C60277">
        <w:t>The data shows the share of children/learners with an official decision of SEN who are educated in all forms of segregated (i.e.</w:t>
      </w:r>
      <w:r w:rsidR="00C97CF0" w:rsidRPr="00C60277">
        <w:t> </w:t>
      </w:r>
      <w:r w:rsidRPr="00C60277">
        <w:t xml:space="preserve">separate, non-inclusive) provision organised by all sectors/ministries, </w:t>
      </w:r>
      <w:r w:rsidRPr="009418C6">
        <w:t>based on the overall population of learners with an official decision of</w:t>
      </w:r>
      <w:r w:rsidR="2E889B26" w:rsidRPr="009418C6">
        <w:t xml:space="preserve"> SEN</w:t>
      </w:r>
      <w:r w:rsidRPr="009418C6">
        <w:t>.</w:t>
      </w:r>
    </w:p>
    <w:p w14:paraId="75615A76" w14:textId="74C2BA7F" w:rsidR="00BB5ED9" w:rsidRPr="00C60277" w:rsidRDefault="0032433D" w:rsidP="00014188">
      <w:pPr>
        <w:pStyle w:val="Agency-body-text-report"/>
        <w:keepNext/>
      </w:pPr>
      <w:r w:rsidRPr="00C60277">
        <w:t>This indicator has been calculated as follows:</w:t>
      </w:r>
    </w:p>
    <w:p w14:paraId="13B7C882" w14:textId="7D4E1901" w:rsidR="007029C5" w:rsidRPr="00C60277" w:rsidRDefault="00A349F0" w:rsidP="00014188">
      <w:pPr>
        <w:pStyle w:val="Agency-body-text-report"/>
        <w:spacing w:before="360" w:after="360"/>
        <w:jc w:val="center"/>
      </w:pPr>
      <w:r w:rsidRPr="00416CBC">
        <w:rPr>
          <w:noProof/>
        </w:rPr>
        <mc:AlternateContent>
          <mc:Choice Requires="wps">
            <w:drawing>
              <wp:anchor distT="0" distB="0" distL="114300" distR="114300" simplePos="0" relativeHeight="251658368" behindDoc="0" locked="0" layoutInCell="1" allowOverlap="1" wp14:anchorId="314B5EF1" wp14:editId="47CE9DD7">
                <wp:simplePos x="0" y="0"/>
                <wp:positionH relativeFrom="column">
                  <wp:posOffset>4438015</wp:posOffset>
                </wp:positionH>
                <wp:positionV relativeFrom="paragraph">
                  <wp:posOffset>1311171</wp:posOffset>
                </wp:positionV>
                <wp:extent cx="638810" cy="322580"/>
                <wp:effectExtent l="0" t="0" r="0" b="0"/>
                <wp:wrapNone/>
                <wp:docPr id="1666648304" name="Text Box 16666483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22580"/>
                        </a:xfrm>
                        <a:prstGeom prst="rect">
                          <a:avLst/>
                        </a:prstGeom>
                        <a:noFill/>
                        <a:ln w="6350">
                          <a:noFill/>
                        </a:ln>
                      </wps:spPr>
                      <wps:txbx>
                        <w:txbxContent>
                          <w:p w14:paraId="5DF15F0A"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12EE1967">
              <v:shape id="Text Box 1666648304" style="position:absolute;left:0;text-align:left;margin-left:349.45pt;margin-top:103.25pt;width:50.3pt;height:25.4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" w14:anchorId="314B5EF1">
                <v:textbox>
                  <w:txbxContent>
                    <w:p w:rsidRPr="00B324D2" w:rsidR="00AB6981" w:rsidP="00AB6981" w:rsidRDefault="00AB6981" w14:paraId="297C24F6"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366" behindDoc="0" locked="0" layoutInCell="1" allowOverlap="1" wp14:anchorId="76A49C01" wp14:editId="3596F145">
                <wp:simplePos x="0" y="0"/>
                <wp:positionH relativeFrom="column">
                  <wp:posOffset>666042</wp:posOffset>
                </wp:positionH>
                <wp:positionV relativeFrom="paragraph">
                  <wp:posOffset>252792</wp:posOffset>
                </wp:positionV>
                <wp:extent cx="3829050" cy="1241894"/>
                <wp:effectExtent l="0" t="0" r="0" b="0"/>
                <wp:wrapNone/>
                <wp:docPr id="1666648302" name="Text Box 1666648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29050" cy="1241894"/>
                        </a:xfrm>
                        <a:prstGeom prst="rect">
                          <a:avLst/>
                        </a:prstGeom>
                        <a:noFill/>
                        <a:ln w="6350">
                          <a:noFill/>
                        </a:ln>
                      </wps:spPr>
                      <wps:txbx>
                        <w:txbxContent>
                          <w:p w14:paraId="1A377472" w14:textId="3AA92569"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0D44A6">
                              <w:rPr>
                                <w:rFonts w:ascii="Calibri" w:hAnsi="Calibri"/>
                                <w:b/>
                                <w:bCs/>
                                <w:color w:val="002060"/>
                              </w:rPr>
                              <w:t xml:space="preserve">number of children/learners with an official decision of SEN </w:t>
                            </w:r>
                            <w:r w:rsidR="00DF5169">
                              <w:rPr>
                                <w:rFonts w:ascii="Calibri" w:hAnsi="Calibri"/>
                                <w:b/>
                                <w:bCs/>
                                <w:color w:val="002060"/>
                              </w:rPr>
                              <w:t>educated in separate groups/classes</w:t>
                            </w:r>
                            <w:r w:rsidRPr="000D44A6">
                              <w:rPr>
                                <w:rFonts w:ascii="Calibri" w:hAnsi="Calibri"/>
                                <w:b/>
                                <w:bCs/>
                                <w:color w:val="002060"/>
                              </w:rPr>
                              <w:t xml:space="preserve"> (Q2.</w:t>
                            </w:r>
                            <w:r w:rsidR="00DF5169">
                              <w:rPr>
                                <w:rFonts w:ascii="Calibri" w:hAnsi="Calibri"/>
                                <w:b/>
                                <w:bCs/>
                                <w:color w:val="002060"/>
                              </w:rPr>
                              <w:t>3b</w:t>
                            </w:r>
                            <w:r w:rsidRPr="000D44A6">
                              <w:rPr>
                                <w:rFonts w:ascii="Calibri" w:hAnsi="Calibri"/>
                                <w:b/>
                                <w:bCs/>
                                <w:color w:val="002060"/>
                              </w:rPr>
                              <w:t>)</w:t>
                            </w:r>
                            <w:r w:rsidR="00C651E3">
                              <w:rPr>
                                <w:rFonts w:ascii="Calibri" w:hAnsi="Calibri"/>
                                <w:b/>
                                <w:bCs/>
                                <w:color w:val="002060"/>
                              </w:rPr>
                              <w:br/>
                              <w:t>+</w:t>
                            </w:r>
                            <w:r w:rsidR="00C651E3">
                              <w:rPr>
                                <w:rFonts w:ascii="Calibri" w:hAnsi="Calibri"/>
                                <w:b/>
                                <w:bCs/>
                                <w:color w:val="002060"/>
                              </w:rPr>
                              <w:br/>
                            </w:r>
                            <w:r w:rsidR="00501CB5">
                              <w:rPr>
                                <w:rFonts w:ascii="Calibri" w:hAnsi="Calibri"/>
                                <w:b/>
                                <w:bCs/>
                                <w:color w:val="002060"/>
                              </w:rPr>
                              <w:t>The number of children/learners with an</w:t>
                            </w:r>
                            <w:r w:rsidR="00501CB5" w:rsidRPr="00501CB5">
                              <w:rPr>
                                <w:rFonts w:ascii="Calibri" w:hAnsi="Calibri"/>
                                <w:b/>
                                <w:bCs/>
                                <w:color w:val="002060"/>
                              </w:rPr>
                              <w:t xml:space="preserve"> </w:t>
                            </w:r>
                            <w:r w:rsidR="00501CB5" w:rsidRPr="000D44A6">
                              <w:rPr>
                                <w:rFonts w:ascii="Calibri" w:hAnsi="Calibri"/>
                                <w:b/>
                                <w:bCs/>
                                <w:color w:val="002060"/>
                              </w:rPr>
                              <w:t xml:space="preserve">official decision of SEN </w:t>
                            </w:r>
                            <w:r w:rsidR="00A349F0">
                              <w:rPr>
                                <w:rFonts w:ascii="Calibri" w:hAnsi="Calibri"/>
                                <w:b/>
                                <w:bCs/>
                                <w:color w:val="002060"/>
                              </w:rPr>
                              <w:t xml:space="preserve">who are </w:t>
                            </w:r>
                            <w:r w:rsidR="00501CB5">
                              <w:rPr>
                                <w:rFonts w:ascii="Calibri" w:hAnsi="Calibri"/>
                                <w:b/>
                                <w:bCs/>
                                <w:color w:val="002060"/>
                              </w:rPr>
                              <w:t>educated</w:t>
                            </w:r>
                            <w:r w:rsidR="00A349F0">
                              <w:rPr>
                                <w:rFonts w:ascii="Calibri" w:hAnsi="Calibri"/>
                                <w:b/>
                                <w:bCs/>
                                <w:color w:val="002060"/>
                              </w:rPr>
                              <w:t xml:space="preserve"> outside of mainstream </w:t>
                            </w:r>
                            <w:r w:rsidR="00A349F0">
                              <w:rPr>
                                <w:rFonts w:ascii="Calibri" w:hAnsi="Calibri"/>
                                <w:b/>
                                <w:bCs/>
                                <w:color w:val="002060"/>
                              </w:rPr>
                              <w:br/>
                              <w:t>(pre-)schools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6C600784">
              <v:shape id="Text Box 1666648302" style="position:absolute;left:0;text-align:left;margin-left:52.45pt;margin-top:19.9pt;width:301.5pt;height:97.8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" w14:anchorId="76A49C01">
                <v:textbox>
                  <w:txbxContent>
                    <w:p w:rsidRPr="00B324D2" w:rsidR="00AB6981" w:rsidP="00AB6981" w:rsidRDefault="00AB6981" w14:paraId="42D0E764" w14:textId="3AA92569">
                      <w:pPr>
                        <w:rPr>
                          <w:rFonts w:ascii="Calibri" w:hAnsi="Calibri"/>
                          <w:b/>
                          <w:bCs/>
                          <w:color w:val="002060"/>
                        </w:rPr>
                      </w:pPr>
                      <w:r w:rsidRPr="00BD6E8E">
                        <w:rPr>
                          <w:rFonts w:ascii="Calibri" w:hAnsi="Calibri"/>
                          <w:b/>
                          <w:bCs/>
                          <w:color w:val="002060"/>
                        </w:rPr>
                        <w:t xml:space="preserve">The </w:t>
                      </w:r>
                      <w:r w:rsidRPr="000D44A6">
                        <w:rPr>
                          <w:rFonts w:ascii="Calibri" w:hAnsi="Calibri"/>
                          <w:b/>
                          <w:bCs/>
                          <w:color w:val="002060"/>
                        </w:rPr>
                        <w:t xml:space="preserve">number of children/learners with an official decision of SEN </w:t>
                      </w:r>
                      <w:r w:rsidR="00DF5169">
                        <w:rPr>
                          <w:rFonts w:ascii="Calibri" w:hAnsi="Calibri"/>
                          <w:b/>
                          <w:bCs/>
                          <w:color w:val="002060"/>
                        </w:rPr>
                        <w:t>educated in separate groups/classes</w:t>
                      </w:r>
                      <w:r w:rsidRPr="000D44A6">
                        <w:rPr>
                          <w:rFonts w:ascii="Calibri" w:hAnsi="Calibri"/>
                          <w:b/>
                          <w:bCs/>
                          <w:color w:val="002060"/>
                        </w:rPr>
                        <w:t xml:space="preserve"> (Q2.</w:t>
                      </w:r>
                      <w:r w:rsidR="00DF5169">
                        <w:rPr>
                          <w:rFonts w:ascii="Calibri" w:hAnsi="Calibri"/>
                          <w:b/>
                          <w:bCs/>
                          <w:color w:val="002060"/>
                        </w:rPr>
                        <w:t>3b</w:t>
                      </w:r>
                      <w:r w:rsidRPr="000D44A6">
                        <w:rPr>
                          <w:rFonts w:ascii="Calibri" w:hAnsi="Calibri"/>
                          <w:b/>
                          <w:bCs/>
                          <w:color w:val="002060"/>
                        </w:rPr>
                        <w:t>)</w:t>
                      </w:r>
                      <w:r w:rsidR="00C651E3">
                        <w:rPr>
                          <w:rFonts w:ascii="Calibri" w:hAnsi="Calibri"/>
                          <w:b/>
                          <w:bCs/>
                          <w:color w:val="002060"/>
                        </w:rPr>
                        <w:br/>
                      </w:r>
                      <w:r w:rsidR="00C651E3">
                        <w:rPr>
                          <w:rFonts w:ascii="Calibri" w:hAnsi="Calibri"/>
                          <w:b/>
                          <w:bCs/>
                          <w:color w:val="002060"/>
                        </w:rPr>
                        <w:t>+</w:t>
                      </w:r>
                      <w:r w:rsidR="00C651E3">
                        <w:rPr>
                          <w:rFonts w:ascii="Calibri" w:hAnsi="Calibri"/>
                          <w:b/>
                          <w:bCs/>
                          <w:color w:val="002060"/>
                        </w:rPr>
                        <w:br/>
                      </w:r>
                      <w:r w:rsidR="00501CB5">
                        <w:rPr>
                          <w:rFonts w:ascii="Calibri" w:hAnsi="Calibri"/>
                          <w:b/>
                          <w:bCs/>
                          <w:color w:val="002060"/>
                        </w:rPr>
                        <w:t>The number of children/learners with an</w:t>
                      </w:r>
                      <w:r w:rsidRPr="00501CB5" w:rsidR="00501CB5">
                        <w:rPr>
                          <w:rFonts w:ascii="Calibri" w:hAnsi="Calibri"/>
                          <w:b/>
                          <w:bCs/>
                          <w:color w:val="002060"/>
                        </w:rPr>
                        <w:t xml:space="preserve"> </w:t>
                      </w:r>
                      <w:r w:rsidRPr="000D44A6" w:rsidR="00501CB5">
                        <w:rPr>
                          <w:rFonts w:ascii="Calibri" w:hAnsi="Calibri"/>
                          <w:b/>
                          <w:bCs/>
                          <w:color w:val="002060"/>
                        </w:rPr>
                        <w:t xml:space="preserve">official decision of SEN </w:t>
                      </w:r>
                      <w:r w:rsidR="00A349F0">
                        <w:rPr>
                          <w:rFonts w:ascii="Calibri" w:hAnsi="Calibri"/>
                          <w:b/>
                          <w:bCs/>
                          <w:color w:val="002060"/>
                        </w:rPr>
                        <w:t xml:space="preserve">who are </w:t>
                      </w:r>
                      <w:r w:rsidR="00501CB5">
                        <w:rPr>
                          <w:rFonts w:ascii="Calibri" w:hAnsi="Calibri"/>
                          <w:b/>
                          <w:bCs/>
                          <w:color w:val="002060"/>
                        </w:rPr>
                        <w:t>educated</w:t>
                      </w:r>
                      <w:r w:rsidR="00A349F0">
                        <w:rPr>
                          <w:rFonts w:ascii="Calibri" w:hAnsi="Calibri"/>
                          <w:b/>
                          <w:bCs/>
                          <w:color w:val="002060"/>
                        </w:rPr>
                        <w:t xml:space="preserve"> outside of mainstream </w:t>
                      </w:r>
                      <w:r w:rsidR="00A349F0">
                        <w:rPr>
                          <w:rFonts w:ascii="Calibri" w:hAnsi="Calibri"/>
                          <w:b/>
                          <w:bCs/>
                          <w:color w:val="002060"/>
                        </w:rPr>
                        <w:br/>
                      </w:r>
                      <w:r w:rsidR="00A349F0">
                        <w:rPr>
                          <w:rFonts w:ascii="Calibri" w:hAnsi="Calibri"/>
                          <w:b/>
                          <w:bCs/>
                          <w:color w:val="002060"/>
                        </w:rPr>
                        <w:t>(pre-)schools (Q2.4)</w:t>
                      </w:r>
                    </w:p>
                  </w:txbxContent>
                </v:textbox>
              </v:shape>
            </w:pict>
          </mc:Fallback>
        </mc:AlternateContent>
      </w:r>
      <w:r w:rsidRPr="00416CBC">
        <w:rPr>
          <w:noProof/>
        </w:rPr>
        <mc:AlternateContent>
          <mc:Choice Requires="wps">
            <w:drawing>
              <wp:anchor distT="0" distB="0" distL="114300" distR="114300" simplePos="0" relativeHeight="251658367" behindDoc="0" locked="0" layoutInCell="1" allowOverlap="1" wp14:anchorId="73FDC199" wp14:editId="19E7B440">
                <wp:simplePos x="0" y="0"/>
                <wp:positionH relativeFrom="column">
                  <wp:posOffset>708181</wp:posOffset>
                </wp:positionH>
                <wp:positionV relativeFrom="paragraph">
                  <wp:posOffset>1554480</wp:posOffset>
                </wp:positionV>
                <wp:extent cx="3889375" cy="681990"/>
                <wp:effectExtent l="0" t="0" r="0" b="0"/>
                <wp:wrapNone/>
                <wp:docPr id="1666648303" name="Text Box 16666483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9375" cy="681990"/>
                        </a:xfrm>
                        <a:prstGeom prst="rect">
                          <a:avLst/>
                        </a:prstGeom>
                        <a:noFill/>
                        <a:ln w="6350">
                          <a:noFill/>
                        </a:ln>
                      </wps:spPr>
                      <wps:txbx>
                        <w:txbxContent>
                          <w:p w14:paraId="76934DD2"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26009018">
              <v:shape id="Text Box 1666648303" style="position:absolute;left:0;text-align:left;margin-left:55.75pt;margin-top:122.4pt;width:306.25pt;height:53.7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28"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" w14:anchorId="73FDC199">
                <v:textbox>
                  <w:txbxContent>
                    <w:p w:rsidRPr="00B324D2" w:rsidR="00AB6981" w:rsidP="00AB6981" w:rsidRDefault="00AB6981" w14:paraId="6B3BA551" w14:textId="77777777">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Pr="00416CBC">
        <w:rPr>
          <w:noProof/>
        </w:rPr>
        <mc:AlternateContent>
          <mc:Choice Requires="wps">
            <w:drawing>
              <wp:anchor distT="0" distB="0" distL="114300" distR="114300" simplePos="0" relativeHeight="251658365" behindDoc="0" locked="0" layoutInCell="1" allowOverlap="1" wp14:anchorId="02CD6DB0" wp14:editId="5D18789B">
                <wp:simplePos x="0" y="0"/>
                <wp:positionH relativeFrom="column">
                  <wp:posOffset>761365</wp:posOffset>
                </wp:positionH>
                <wp:positionV relativeFrom="paragraph">
                  <wp:posOffset>1494686</wp:posOffset>
                </wp:positionV>
                <wp:extent cx="3657600" cy="0"/>
                <wp:effectExtent l="0" t="12700" r="12700" b="12700"/>
                <wp:wrapNone/>
                <wp:docPr id="1666648301" name="Straight Connector 1666648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71E31886">
              <v:line id="Straight Connector 1666648301" style="position:absolute;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59.95pt,117.7pt" to="347.95pt,117.7pt" w14:anchorId="37224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"/>
            </w:pict>
          </mc:Fallback>
        </mc:AlternateContent>
      </w:r>
      <w:r w:rsidR="007029C5" w:rsidRPr="00416CBC">
        <w:rPr>
          <w:noProof/>
        </w:rPr>
        <mc:AlternateContent>
          <mc:Choice Requires="wps">
            <w:drawing>
              <wp:inline distT="0" distB="0" distL="0" distR="0" wp14:anchorId="2B3148D9" wp14:editId="47A5A296">
                <wp:extent cx="4475755" cy="2070933"/>
                <wp:effectExtent l="12700" t="12700" r="7620" b="12065"/>
                <wp:docPr id="42" name="Rounded Rectangle 42" descr="The number of children/learners with an official decision of SEN educated in separate groups/classes (Q2.3b)&#10;Plus&#10;The number of children/learners with an official decision of SEN who are educated outside of mainstream (pre-)schools (Q2.4),&#10;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475755" cy="2070933"/>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xmlns:arto="http://schemas.microsoft.com/office/word/2006/arto">
            <w:pict w14:anchorId="544ED114">
              <v:roundrect id="Rounded Rectangle 42" style="width:352.4pt;height:163.05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educated in separate groups/classes (Q2.3b)&#10;Plus&#10;The number of children/learners with an official decision of SEN who are educated outside of mainstream (pre-)schools (Q2.4),&#10;divided by The actual population of children/learners with an official decision of SEN (Q2.1), multiplied by 100" o:spid="_x0000_s1026" filled="f" strokecolor="#ffc000" strokeweight="1.5pt" arcsize="10923f" w14:anchorId="40E328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">
                <w10:anchorlock/>
              </v:roundrect>
            </w:pict>
          </mc:Fallback>
        </mc:AlternateContent>
      </w:r>
    </w:p>
    <w:p w14:paraId="51AF73D2" w14:textId="4C83FBFE" w:rsidR="0032433D" w:rsidRPr="00C60277" w:rsidRDefault="7E4FCEE2" w:rsidP="00C1C1F1">
      <w:pPr>
        <w:pStyle w:val="Agency-body-text-report"/>
      </w:pPr>
      <w:r w:rsidRPr="00C60277">
        <w:t>Data on pre-primary (ISCED 02) level is available from</w:t>
      </w:r>
      <w:r w:rsidR="20563745" w:rsidRPr="00C60277">
        <w:t xml:space="preserve"> 6</w:t>
      </w:r>
      <w:r w:rsidRPr="00C60277">
        <w:t xml:space="preserve"> countries. Across the</w:t>
      </w:r>
      <w:r w:rsidR="2D3EB526" w:rsidRPr="00C60277">
        <w:t xml:space="preserve"> 6</w:t>
      </w:r>
      <w:r w:rsidRPr="00C60277">
        <w:t xml:space="preserve"> countries, the </w:t>
      </w:r>
      <w:r w:rsidR="4531C54F" w:rsidRPr="00C60277">
        <w:t>share of children/learners with an official decision of SEN who are educated in all forms of segregated (separate</w:t>
      </w:r>
      <w:r w:rsidRPr="00C60277">
        <w:t>,</w:t>
      </w:r>
      <w:r w:rsidR="4531C54F" w:rsidRPr="00C60277">
        <w:t xml:space="preserve"> non-inclusive) provision</w:t>
      </w:r>
      <w:r w:rsidR="1C56D641" w:rsidRPr="00C60277">
        <w:t xml:space="preserve"> </w:t>
      </w:r>
      <w:r w:rsidRPr="00C60277">
        <w:t xml:space="preserve">ranges from </w:t>
      </w:r>
      <w:r w:rsidR="60229A75" w:rsidRPr="00C60277">
        <w:t>6.3</w:t>
      </w:r>
      <w:r w:rsidRPr="00C60277">
        <w:t xml:space="preserve">% to </w:t>
      </w:r>
      <w:r w:rsidR="2F1ADF8A" w:rsidRPr="00C60277">
        <w:t>135.54</w:t>
      </w:r>
      <w:r w:rsidRPr="00C60277">
        <w:t>%</w:t>
      </w:r>
      <w:r w:rsidR="00B96EEE">
        <w:t xml:space="preserve"> </w:t>
      </w:r>
      <w:r w:rsidR="00B96EEE">
        <w:rPr>
          <w:rStyle w:val="FootnoteReference"/>
        </w:rPr>
        <w:footnoteReference w:id="32"/>
      </w:r>
      <w:r w:rsidRPr="00C60277">
        <w:t xml:space="preserve">; the total average for the </w:t>
      </w:r>
      <w:r w:rsidR="27C3D9B0" w:rsidRPr="00C60277">
        <w:t>6</w:t>
      </w:r>
      <w:r w:rsidRPr="00C60277">
        <w:t xml:space="preserve"> countries is </w:t>
      </w:r>
      <w:r w:rsidR="600FE318" w:rsidRPr="00C60277">
        <w:t>17.9</w:t>
      </w:r>
      <w:r w:rsidR="506A2CDB" w:rsidRPr="00C60277">
        <w:t>%.</w:t>
      </w:r>
    </w:p>
    <w:p w14:paraId="32D84F63" w14:textId="6336CE6C" w:rsidR="00BB5ED9" w:rsidRPr="00C60277" w:rsidRDefault="7E4FCEE2">
      <w:pPr>
        <w:pStyle w:val="Agency-body-text-report"/>
      </w:pPr>
      <w:r w:rsidRPr="00C60277">
        <w:t xml:space="preserve">Data on primary and </w:t>
      </w:r>
      <w:r w:rsidR="007314D8" w:rsidRPr="00C60277">
        <w:t>lower-secondary</w:t>
      </w:r>
      <w:r w:rsidRPr="00C60277">
        <w:t xml:space="preserve"> (ISCED 1+2) levels is available from </w:t>
      </w:r>
      <w:r w:rsidR="35212274" w:rsidRPr="00C60277">
        <w:t>13</w:t>
      </w:r>
      <w:r w:rsidRPr="00C60277">
        <w:t xml:space="preserve"> countries. Across the </w:t>
      </w:r>
      <w:r w:rsidR="302388E6" w:rsidRPr="00C60277">
        <w:t>13</w:t>
      </w:r>
      <w:r w:rsidRPr="00C60277">
        <w:t xml:space="preserve"> countries, the </w:t>
      </w:r>
      <w:r w:rsidR="4531C54F" w:rsidRPr="00C60277">
        <w:t>share of children/learners with an official decision of SEN who are educated in all forms of segregated (separate</w:t>
      </w:r>
      <w:r w:rsidRPr="00C60277">
        <w:t>,</w:t>
      </w:r>
      <w:r w:rsidR="4531C54F" w:rsidRPr="00C60277">
        <w:t xml:space="preserve"> non-inclusive) provision </w:t>
      </w:r>
      <w:r w:rsidRPr="00C60277">
        <w:t xml:space="preserve">ranges from </w:t>
      </w:r>
      <w:r w:rsidR="1100AF5B" w:rsidRPr="00C60277">
        <w:t>8.32</w:t>
      </w:r>
      <w:r w:rsidRPr="00C60277">
        <w:t xml:space="preserve">% to </w:t>
      </w:r>
      <w:r w:rsidR="2F4008BC" w:rsidRPr="00C60277">
        <w:t>93.88</w:t>
      </w:r>
      <w:r w:rsidRPr="00C60277">
        <w:t xml:space="preserve">%; the total average for the </w:t>
      </w:r>
      <w:r w:rsidR="66CB9A7D" w:rsidRPr="00C60277">
        <w:t>13</w:t>
      </w:r>
      <w:r w:rsidRPr="00C60277">
        <w:t xml:space="preserve"> countries is </w:t>
      </w:r>
      <w:r w:rsidR="43D7A2D3" w:rsidRPr="00C60277">
        <w:t>37.39%</w:t>
      </w:r>
      <w:r w:rsidRPr="00C60277">
        <w:t>.</w:t>
      </w:r>
    </w:p>
    <w:p w14:paraId="2F6A5FCF" w14:textId="530122B6" w:rsidR="00BB5ED9" w:rsidRPr="00C60277" w:rsidRDefault="7E4FCEE2">
      <w:pPr>
        <w:pStyle w:val="Agency-body-text-report"/>
      </w:pPr>
      <w:r w:rsidRPr="00C60277">
        <w:t xml:space="preserve">Data on upper-secondary (ISCED 3) level is available from </w:t>
      </w:r>
      <w:r w:rsidR="2253100D" w:rsidRPr="00C60277">
        <w:t>6</w:t>
      </w:r>
      <w:r w:rsidRPr="00C60277">
        <w:t xml:space="preserve"> countries. Across the </w:t>
      </w:r>
      <w:r w:rsidR="7A4CA096" w:rsidRPr="00C60277">
        <w:t>6</w:t>
      </w:r>
      <w:r w:rsidRPr="00C60277">
        <w:t xml:space="preserve"> countries, the </w:t>
      </w:r>
      <w:r w:rsidR="4531C54F" w:rsidRPr="00C60277">
        <w:t>share of children/learners with an official decision of SEN who are educated in all forms of segregated (separate</w:t>
      </w:r>
      <w:r w:rsidRPr="00C60277">
        <w:t>,</w:t>
      </w:r>
      <w:r w:rsidR="4531C54F" w:rsidRPr="00C60277">
        <w:t xml:space="preserve"> non-inclusive) provision </w:t>
      </w:r>
      <w:r w:rsidRPr="00C60277">
        <w:t xml:space="preserve">ranges from </w:t>
      </w:r>
      <w:r w:rsidR="2974FA6C" w:rsidRPr="00C60277">
        <w:t>13.29</w:t>
      </w:r>
      <w:r w:rsidRPr="00C60277">
        <w:t xml:space="preserve">% to </w:t>
      </w:r>
      <w:r w:rsidR="6D07A9EE" w:rsidRPr="00C60277">
        <w:t>109.51</w:t>
      </w:r>
      <w:r w:rsidRPr="00C60277">
        <w:t xml:space="preserve">%; the total average for the </w:t>
      </w:r>
      <w:r w:rsidR="541AA8B8" w:rsidRPr="00C60277">
        <w:t>6</w:t>
      </w:r>
      <w:r w:rsidRPr="00C60277">
        <w:t xml:space="preserve"> countries is </w:t>
      </w:r>
      <w:r w:rsidR="0ACB93CA" w:rsidRPr="00C60277">
        <w:t>36.51%</w:t>
      </w:r>
      <w:r w:rsidRPr="00C60277">
        <w:t>.</w:t>
      </w:r>
    </w:p>
    <w:p w14:paraId="3BEF2294" w14:textId="3F4CFC22" w:rsidR="007029C5" w:rsidRPr="00C60277" w:rsidRDefault="00726A46" w:rsidP="00726A46">
      <w:pPr>
        <w:pStyle w:val="Agency-caption-report"/>
        <w:keepNext/>
      </w:pPr>
      <w:bookmarkStart w:id="54" w:name="Table31"/>
      <w:r w:rsidRPr="00C60277">
        <w:t xml:space="preserve">Table </w:t>
      </w:r>
      <w:r w:rsidR="007D70F8" w:rsidRPr="00C60277">
        <w:fldChar w:fldCharType="begin"/>
      </w:r>
      <w:r w:rsidR="007D70F8" w:rsidRPr="00C60277">
        <w:instrText xml:space="preserve"> SEQ Table \* ARABIC </w:instrText>
      </w:r>
      <w:r w:rsidR="007D70F8" w:rsidRPr="00C60277">
        <w:fldChar w:fldCharType="separate"/>
      </w:r>
      <w:r w:rsidR="006E6395" w:rsidRPr="009418C6">
        <w:t>31</w:t>
      </w:r>
      <w:r w:rsidR="007D70F8" w:rsidRPr="00C60277">
        <w:fldChar w:fldCharType="end"/>
      </w:r>
      <w:r w:rsidR="007D70F8" w:rsidRPr="00C60277">
        <w:t xml:space="preserve">. </w:t>
      </w:r>
      <w:r w:rsidRPr="00C60277">
        <w:t>Indicator 2B.5 The share of children/learners with an official decision of SEN who are educated in all forms of segregated (separate</w:t>
      </w:r>
      <w:r w:rsidR="007D70F8" w:rsidRPr="00C60277">
        <w:t>,</w:t>
      </w:r>
      <w:r w:rsidRPr="00C60277">
        <w:t xml:space="preserve"> non-inclusive) provision (%)</w:t>
      </w:r>
    </w:p>
    <w:tbl>
      <w:tblPr>
        <w:tblW w:w="0" w:type="auto"/>
        <w:tblCellMar>
          <w:left w:w="70" w:type="dxa"/>
          <w:right w:w="70" w:type="dxa"/>
        </w:tblCellMar>
        <w:tblLook w:val="04A0" w:firstRow="1" w:lastRow="0" w:firstColumn="1" w:lastColumn="0" w:noHBand="0" w:noVBand="1"/>
      </w:tblPr>
      <w:tblGrid>
        <w:gridCol w:w="1554"/>
        <w:gridCol w:w="802"/>
        <w:gridCol w:w="798"/>
        <w:gridCol w:w="880"/>
        <w:gridCol w:w="821"/>
        <w:gridCol w:w="818"/>
        <w:gridCol w:w="827"/>
        <w:gridCol w:w="782"/>
        <w:gridCol w:w="778"/>
        <w:gridCol w:w="860"/>
      </w:tblGrid>
      <w:tr w:rsidR="009352BF" w:rsidRPr="00022CED" w14:paraId="7663A71B" w14:textId="77777777" w:rsidTr="00014188">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54"/>
          <w:p w14:paraId="5B147513" w14:textId="77777777" w:rsidR="003F2CFA" w:rsidRPr="00C60277" w:rsidRDefault="0227280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Country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3ADC3E15"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2E467FDA"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1A387F7"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02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59A3EA4B" w14:textId="77777777" w:rsidR="003F2CFA" w:rsidRPr="00C60277" w:rsidRDefault="0227280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06017BE" w14:textId="77777777" w:rsidR="003F2CFA" w:rsidRPr="00C60277" w:rsidRDefault="0227280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017B74FF" w14:textId="77777777" w:rsidR="003F2CFA" w:rsidRPr="00C60277" w:rsidRDefault="0227280E"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1+2 Total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78440B1D"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Boys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56B53C0"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Girls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hideMark/>
          </w:tcPr>
          <w:p w14:paraId="6178E7DB" w14:textId="77777777" w:rsidR="003F2CFA" w:rsidRPr="00C60277" w:rsidRDefault="003F2CFA" w:rsidP="00014188">
            <w:pPr>
              <w:keepNext/>
              <w:jc w:val="cente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ISCED 3 Total</w:t>
            </w:r>
          </w:p>
        </w:tc>
      </w:tr>
      <w:tr w:rsidR="00726A46" w:rsidRPr="00022CED" w14:paraId="74B28E3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680E9BE2"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Austria</w:t>
            </w:r>
          </w:p>
        </w:tc>
        <w:tc>
          <w:tcPr>
            <w:tcW w:w="0" w:type="auto"/>
            <w:tcBorders>
              <w:top w:val="nil"/>
              <w:left w:val="nil"/>
              <w:bottom w:val="single" w:sz="4" w:space="0" w:color="auto"/>
              <w:right w:val="single" w:sz="4" w:space="0" w:color="auto"/>
            </w:tcBorders>
            <w:shd w:val="clear" w:color="auto" w:fill="auto"/>
          </w:tcPr>
          <w:p w14:paraId="137F2EA8" w14:textId="55554D12"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112D98AF" w14:textId="2F7A9C73"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1D472727" w14:textId="1A1F98EA"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DB5B1C6" w14:textId="678EE216"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59</w:t>
            </w:r>
          </w:p>
        </w:tc>
        <w:tc>
          <w:tcPr>
            <w:tcW w:w="0" w:type="auto"/>
            <w:tcBorders>
              <w:top w:val="nil"/>
              <w:left w:val="nil"/>
              <w:bottom w:val="single" w:sz="4" w:space="0" w:color="auto"/>
              <w:right w:val="single" w:sz="4" w:space="0" w:color="auto"/>
            </w:tcBorders>
            <w:shd w:val="clear" w:color="auto" w:fill="auto"/>
          </w:tcPr>
          <w:p w14:paraId="4E71D205" w14:textId="4349153E"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16</w:t>
            </w:r>
          </w:p>
        </w:tc>
        <w:tc>
          <w:tcPr>
            <w:tcW w:w="0" w:type="auto"/>
            <w:tcBorders>
              <w:top w:val="nil"/>
              <w:left w:val="nil"/>
              <w:bottom w:val="single" w:sz="4" w:space="0" w:color="auto"/>
              <w:right w:val="single" w:sz="4" w:space="0" w:color="auto"/>
            </w:tcBorders>
            <w:shd w:val="clear" w:color="auto" w:fill="auto"/>
          </w:tcPr>
          <w:p w14:paraId="7F92E287" w14:textId="31DE75BF"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75</w:t>
            </w:r>
          </w:p>
        </w:tc>
        <w:tc>
          <w:tcPr>
            <w:tcW w:w="0" w:type="auto"/>
            <w:tcBorders>
              <w:top w:val="nil"/>
              <w:left w:val="nil"/>
              <w:bottom w:val="single" w:sz="4" w:space="0" w:color="auto"/>
              <w:right w:val="single" w:sz="4" w:space="0" w:color="auto"/>
            </w:tcBorders>
            <w:shd w:val="clear" w:color="auto" w:fill="auto"/>
          </w:tcPr>
          <w:p w14:paraId="410957A5" w14:textId="50F64B6E"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34</w:t>
            </w:r>
          </w:p>
        </w:tc>
        <w:tc>
          <w:tcPr>
            <w:tcW w:w="0" w:type="auto"/>
            <w:tcBorders>
              <w:top w:val="nil"/>
              <w:left w:val="nil"/>
              <w:bottom w:val="single" w:sz="4" w:space="0" w:color="auto"/>
              <w:right w:val="single" w:sz="4" w:space="0" w:color="auto"/>
            </w:tcBorders>
            <w:shd w:val="clear" w:color="auto" w:fill="auto"/>
          </w:tcPr>
          <w:p w14:paraId="1E741F7F" w14:textId="2CA6FD55"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17</w:t>
            </w:r>
          </w:p>
        </w:tc>
        <w:tc>
          <w:tcPr>
            <w:tcW w:w="0" w:type="auto"/>
            <w:tcBorders>
              <w:top w:val="nil"/>
              <w:left w:val="nil"/>
              <w:bottom w:val="single" w:sz="4" w:space="0" w:color="auto"/>
              <w:right w:val="single" w:sz="4" w:space="0" w:color="auto"/>
            </w:tcBorders>
            <w:shd w:val="clear" w:color="auto" w:fill="auto"/>
          </w:tcPr>
          <w:p w14:paraId="67E91AB5" w14:textId="5AC005F6"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51</w:t>
            </w:r>
          </w:p>
        </w:tc>
      </w:tr>
      <w:tr w:rsidR="00726A46" w:rsidRPr="00022CED" w14:paraId="13816F0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1067C25" w14:textId="5E0FB4BB" w:rsidR="003F2CFA" w:rsidRPr="00C60277" w:rsidRDefault="0227280E"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Belgium (Flemish community</w:t>
            </w:r>
            <w:r w:rsidR="00D1528B"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hideMark/>
          </w:tcPr>
          <w:p w14:paraId="70D558B4" w14:textId="0E23B22B"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3B8D340" w14:textId="0BF3983F"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48D05CF" w14:textId="5F6DB122"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1249B95" w14:textId="14FB4DD3"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471849D" w14:textId="058AFF9E"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1F93A94" w14:textId="16556232"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148F471" w14:textId="257D9234"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6D66121" w14:textId="11069447"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958ECCD" w14:textId="0F8810A1"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11B9BCB4"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78E4C38"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Bulgaria</w:t>
            </w:r>
          </w:p>
        </w:tc>
        <w:tc>
          <w:tcPr>
            <w:tcW w:w="0" w:type="auto"/>
            <w:tcBorders>
              <w:top w:val="nil"/>
              <w:left w:val="nil"/>
              <w:bottom w:val="single" w:sz="4" w:space="0" w:color="auto"/>
              <w:right w:val="single" w:sz="4" w:space="0" w:color="auto"/>
            </w:tcBorders>
            <w:shd w:val="clear" w:color="auto" w:fill="auto"/>
            <w:hideMark/>
          </w:tcPr>
          <w:p w14:paraId="590EDBE8" w14:textId="04FEE71B"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A172BC6" w14:textId="5FD41F9B"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5F71243" w14:textId="4FF62C0A"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2846B30" w14:textId="6BD9CE6B"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D10B18F" w14:textId="701378C5"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478795D" w14:textId="2CD4E76D"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CD4E164" w14:textId="01BCCB04"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DD795DE" w14:textId="193CDF9C"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29D25A2" w14:textId="73E4865D"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6F13220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D88FAD1"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Cyprus</w:t>
            </w:r>
          </w:p>
        </w:tc>
        <w:tc>
          <w:tcPr>
            <w:tcW w:w="0" w:type="auto"/>
            <w:tcBorders>
              <w:top w:val="nil"/>
              <w:left w:val="nil"/>
              <w:bottom w:val="single" w:sz="4" w:space="0" w:color="auto"/>
              <w:right w:val="single" w:sz="4" w:space="0" w:color="auto"/>
            </w:tcBorders>
            <w:shd w:val="clear" w:color="auto" w:fill="auto"/>
            <w:hideMark/>
          </w:tcPr>
          <w:p w14:paraId="2B0AEAF6" w14:textId="202D42FA"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CE49A56" w14:textId="5B2659E4"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901AD35" w14:textId="3ED19937"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05EAD88" w14:textId="4919793B"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B342E19" w14:textId="248AFD7E"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BD939F2" w14:textId="38631A3B"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790A99F" w14:textId="7F1AEA4B"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3C7EEC8" w14:textId="4B31A3DE"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8206D6F" w14:textId="21B2766B"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6CE6734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C0E27AF"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Czech Republic</w:t>
            </w:r>
          </w:p>
        </w:tc>
        <w:tc>
          <w:tcPr>
            <w:tcW w:w="0" w:type="auto"/>
            <w:tcBorders>
              <w:top w:val="nil"/>
              <w:left w:val="nil"/>
              <w:bottom w:val="single" w:sz="4" w:space="0" w:color="auto"/>
              <w:right w:val="single" w:sz="4" w:space="0" w:color="auto"/>
            </w:tcBorders>
            <w:shd w:val="clear" w:color="auto" w:fill="auto"/>
            <w:hideMark/>
          </w:tcPr>
          <w:p w14:paraId="56155231" w14:textId="7A94E425"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AFF180B" w14:textId="77CAB9C1"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74A033B" w14:textId="6F223484"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D6AF933" w14:textId="20DEF862"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BE702A7" w14:textId="7AD4894D"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85D9484" w14:textId="2995167A"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917493F" w14:textId="333F5326"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D61BFB0" w14:textId="19F3A798"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A03BFEB" w14:textId="164A14A4"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2F070A4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FE28ED7" w14:textId="77777777" w:rsidR="003F2CFA" w:rsidRPr="00C60277" w:rsidRDefault="003F2CFA" w:rsidP="00014188">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Denmark</w:t>
            </w:r>
          </w:p>
        </w:tc>
        <w:tc>
          <w:tcPr>
            <w:tcW w:w="0" w:type="auto"/>
            <w:tcBorders>
              <w:top w:val="nil"/>
              <w:left w:val="nil"/>
              <w:bottom w:val="single" w:sz="4" w:space="0" w:color="auto"/>
              <w:right w:val="single" w:sz="4" w:space="0" w:color="auto"/>
            </w:tcBorders>
            <w:shd w:val="clear" w:color="auto" w:fill="auto"/>
            <w:hideMark/>
          </w:tcPr>
          <w:p w14:paraId="118EB2BD" w14:textId="1F532FC4"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A6BADF7" w14:textId="4D65DBA1"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FFDA422" w14:textId="52578129"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08EB086" w14:textId="20C83CA1"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hideMark/>
          </w:tcPr>
          <w:p w14:paraId="3D16EE67" w14:textId="4775753A"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64</w:t>
            </w:r>
          </w:p>
        </w:tc>
        <w:tc>
          <w:tcPr>
            <w:tcW w:w="0" w:type="auto"/>
            <w:tcBorders>
              <w:top w:val="nil"/>
              <w:left w:val="nil"/>
              <w:bottom w:val="single" w:sz="4" w:space="0" w:color="auto"/>
              <w:right w:val="single" w:sz="4" w:space="0" w:color="auto"/>
            </w:tcBorders>
            <w:shd w:val="clear" w:color="auto" w:fill="auto"/>
            <w:hideMark/>
          </w:tcPr>
          <w:p w14:paraId="33C4CA92" w14:textId="40C58A94"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88</w:t>
            </w:r>
          </w:p>
        </w:tc>
        <w:tc>
          <w:tcPr>
            <w:tcW w:w="0" w:type="auto"/>
            <w:tcBorders>
              <w:top w:val="nil"/>
              <w:left w:val="nil"/>
              <w:bottom w:val="single" w:sz="4" w:space="0" w:color="auto"/>
              <w:right w:val="single" w:sz="4" w:space="0" w:color="auto"/>
            </w:tcBorders>
            <w:shd w:val="clear" w:color="auto" w:fill="auto"/>
            <w:hideMark/>
          </w:tcPr>
          <w:p w14:paraId="1F9C251F" w14:textId="07CDD131"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448E72F" w14:textId="6C15E26A"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BD9D682" w14:textId="5DB9CC36" w:rsidR="003F2CFA" w:rsidRPr="00C60277" w:rsidRDefault="003F2CFA" w:rsidP="00014188">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77485DA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3C22F3FB" w14:textId="77777777" w:rsidR="003F2CFA" w:rsidRPr="00C60277" w:rsidRDefault="003F2CFA" w:rsidP="009418C6">
            <w:pPr>
              <w:keepNext/>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Estonia</w:t>
            </w:r>
          </w:p>
        </w:tc>
        <w:tc>
          <w:tcPr>
            <w:tcW w:w="0" w:type="auto"/>
            <w:tcBorders>
              <w:top w:val="nil"/>
              <w:left w:val="nil"/>
              <w:bottom w:val="single" w:sz="4" w:space="0" w:color="auto"/>
              <w:right w:val="single" w:sz="4" w:space="0" w:color="auto"/>
            </w:tcBorders>
            <w:shd w:val="clear" w:color="auto" w:fill="auto"/>
            <w:hideMark/>
          </w:tcPr>
          <w:p w14:paraId="23F6AD04" w14:textId="07EE05C9"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9583B35" w14:textId="050DDE0F"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8E44867" w14:textId="00B2127C"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8BA83B0" w14:textId="0D2288AC"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65AE2D6" w14:textId="74786E1B"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7BCF4CC" w14:textId="641BDDC6"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70813C6" w14:textId="59DCBC4C"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BEB485A" w14:textId="549A3802"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C439217" w14:textId="76794A20" w:rsidR="003F2CFA" w:rsidRPr="00C60277" w:rsidRDefault="003F2CFA" w:rsidP="009418C6">
            <w:pPr>
              <w:keepNext/>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0251C7C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E3F00FB"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Finland</w:t>
            </w:r>
          </w:p>
        </w:tc>
        <w:tc>
          <w:tcPr>
            <w:tcW w:w="0" w:type="auto"/>
            <w:tcBorders>
              <w:top w:val="nil"/>
              <w:left w:val="nil"/>
              <w:bottom w:val="single" w:sz="4" w:space="0" w:color="auto"/>
              <w:right w:val="single" w:sz="4" w:space="0" w:color="auto"/>
            </w:tcBorders>
            <w:shd w:val="clear" w:color="auto" w:fill="auto"/>
            <w:hideMark/>
          </w:tcPr>
          <w:p w14:paraId="42156125" w14:textId="59386B7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93C989D" w14:textId="3533E52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4B7A683" w14:textId="1EB3616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47BC383" w14:textId="4FF4959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96</w:t>
            </w:r>
          </w:p>
        </w:tc>
        <w:tc>
          <w:tcPr>
            <w:tcW w:w="0" w:type="auto"/>
            <w:tcBorders>
              <w:top w:val="nil"/>
              <w:left w:val="nil"/>
              <w:bottom w:val="single" w:sz="4" w:space="0" w:color="auto"/>
              <w:right w:val="single" w:sz="4" w:space="0" w:color="auto"/>
            </w:tcBorders>
            <w:shd w:val="clear" w:color="auto" w:fill="auto"/>
            <w:hideMark/>
          </w:tcPr>
          <w:p w14:paraId="1B083CDA" w14:textId="5DE96B8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26133CE1" w14:textId="1CAF409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08</w:t>
            </w:r>
          </w:p>
        </w:tc>
        <w:tc>
          <w:tcPr>
            <w:tcW w:w="0" w:type="auto"/>
            <w:tcBorders>
              <w:top w:val="nil"/>
              <w:left w:val="nil"/>
              <w:bottom w:val="single" w:sz="4" w:space="0" w:color="auto"/>
              <w:right w:val="single" w:sz="4" w:space="0" w:color="auto"/>
            </w:tcBorders>
            <w:shd w:val="clear" w:color="auto" w:fill="auto"/>
            <w:hideMark/>
          </w:tcPr>
          <w:p w14:paraId="4B135ABB" w14:textId="3042773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08C8D5A" w14:textId="28039AE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B17923B" w14:textId="551569C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7628115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0DE110AF"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Germany</w:t>
            </w:r>
          </w:p>
        </w:tc>
        <w:tc>
          <w:tcPr>
            <w:tcW w:w="0" w:type="auto"/>
            <w:tcBorders>
              <w:top w:val="nil"/>
              <w:left w:val="nil"/>
              <w:bottom w:val="single" w:sz="4" w:space="0" w:color="auto"/>
              <w:right w:val="single" w:sz="4" w:space="0" w:color="auto"/>
            </w:tcBorders>
            <w:shd w:val="clear" w:color="auto" w:fill="auto"/>
          </w:tcPr>
          <w:p w14:paraId="0E49CE49" w14:textId="0BB8C4D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07B8FA6" w14:textId="12BFBB1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F42B7EF" w14:textId="3485163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1D97237E" w14:textId="5DB8FBF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4A39602E" w14:textId="6BF1484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162BA286" w14:textId="1FFF4A5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2306B20B" w14:textId="6CFBE1E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2E90EC9" w14:textId="00B304D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tcPr>
          <w:p w14:paraId="51E9171A" w14:textId="37A1BBD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44A14D5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tcPr>
          <w:p w14:paraId="7A2F2394"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Greece</w:t>
            </w:r>
          </w:p>
        </w:tc>
        <w:tc>
          <w:tcPr>
            <w:tcW w:w="0" w:type="auto"/>
            <w:tcBorders>
              <w:top w:val="nil"/>
              <w:left w:val="nil"/>
              <w:bottom w:val="single" w:sz="4" w:space="0" w:color="auto"/>
              <w:right w:val="single" w:sz="4" w:space="0" w:color="auto"/>
            </w:tcBorders>
            <w:shd w:val="clear" w:color="auto" w:fill="auto"/>
          </w:tcPr>
          <w:p w14:paraId="7D74DC46" w14:textId="388411B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w:t>
            </w:r>
          </w:p>
        </w:tc>
        <w:tc>
          <w:tcPr>
            <w:tcW w:w="0" w:type="auto"/>
            <w:tcBorders>
              <w:top w:val="nil"/>
              <w:left w:val="nil"/>
              <w:bottom w:val="single" w:sz="4" w:space="0" w:color="auto"/>
              <w:right w:val="single" w:sz="4" w:space="0" w:color="auto"/>
            </w:tcBorders>
            <w:shd w:val="clear" w:color="auto" w:fill="auto"/>
          </w:tcPr>
          <w:p w14:paraId="07335ED9" w14:textId="5658DD6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06</w:t>
            </w:r>
          </w:p>
        </w:tc>
        <w:tc>
          <w:tcPr>
            <w:tcW w:w="0" w:type="auto"/>
            <w:tcBorders>
              <w:top w:val="nil"/>
              <w:left w:val="nil"/>
              <w:bottom w:val="single" w:sz="4" w:space="0" w:color="auto"/>
              <w:right w:val="single" w:sz="4" w:space="0" w:color="auto"/>
            </w:tcBorders>
            <w:shd w:val="clear" w:color="auto" w:fill="auto"/>
          </w:tcPr>
          <w:p w14:paraId="58CA5038" w14:textId="0899715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0" w:type="auto"/>
            <w:tcBorders>
              <w:top w:val="nil"/>
              <w:left w:val="nil"/>
              <w:bottom w:val="single" w:sz="4" w:space="0" w:color="auto"/>
              <w:right w:val="single" w:sz="4" w:space="0" w:color="auto"/>
            </w:tcBorders>
            <w:shd w:val="clear" w:color="auto" w:fill="auto"/>
          </w:tcPr>
          <w:p w14:paraId="647466AF" w14:textId="3CDA6EA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85</w:t>
            </w:r>
          </w:p>
        </w:tc>
        <w:tc>
          <w:tcPr>
            <w:tcW w:w="0" w:type="auto"/>
            <w:tcBorders>
              <w:top w:val="nil"/>
              <w:left w:val="nil"/>
              <w:bottom w:val="single" w:sz="4" w:space="0" w:color="auto"/>
              <w:right w:val="single" w:sz="4" w:space="0" w:color="auto"/>
            </w:tcBorders>
            <w:shd w:val="clear" w:color="auto" w:fill="auto"/>
          </w:tcPr>
          <w:p w14:paraId="60942874" w14:textId="4F501A0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76</w:t>
            </w:r>
          </w:p>
        </w:tc>
        <w:tc>
          <w:tcPr>
            <w:tcW w:w="0" w:type="auto"/>
            <w:tcBorders>
              <w:top w:val="nil"/>
              <w:left w:val="nil"/>
              <w:bottom w:val="single" w:sz="4" w:space="0" w:color="auto"/>
              <w:right w:val="single" w:sz="4" w:space="0" w:color="auto"/>
            </w:tcBorders>
            <w:shd w:val="clear" w:color="auto" w:fill="auto"/>
          </w:tcPr>
          <w:p w14:paraId="2EE0E506" w14:textId="5447956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61</w:t>
            </w:r>
          </w:p>
        </w:tc>
        <w:tc>
          <w:tcPr>
            <w:tcW w:w="0" w:type="auto"/>
            <w:tcBorders>
              <w:top w:val="nil"/>
              <w:left w:val="nil"/>
              <w:bottom w:val="single" w:sz="4" w:space="0" w:color="auto"/>
              <w:right w:val="single" w:sz="4" w:space="0" w:color="auto"/>
            </w:tcBorders>
            <w:shd w:val="clear" w:color="auto" w:fill="auto"/>
          </w:tcPr>
          <w:p w14:paraId="04BEECD4" w14:textId="3290FFF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46</w:t>
            </w:r>
          </w:p>
        </w:tc>
        <w:tc>
          <w:tcPr>
            <w:tcW w:w="0" w:type="auto"/>
            <w:tcBorders>
              <w:top w:val="nil"/>
              <w:left w:val="nil"/>
              <w:bottom w:val="single" w:sz="4" w:space="0" w:color="auto"/>
              <w:right w:val="single" w:sz="4" w:space="0" w:color="auto"/>
            </w:tcBorders>
            <w:shd w:val="clear" w:color="auto" w:fill="auto"/>
          </w:tcPr>
          <w:p w14:paraId="2B9025BB" w14:textId="66AFF59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83</w:t>
            </w:r>
          </w:p>
        </w:tc>
        <w:tc>
          <w:tcPr>
            <w:tcW w:w="0" w:type="auto"/>
            <w:tcBorders>
              <w:top w:val="nil"/>
              <w:left w:val="nil"/>
              <w:bottom w:val="single" w:sz="4" w:space="0" w:color="auto"/>
              <w:right w:val="single" w:sz="4" w:space="0" w:color="auto"/>
            </w:tcBorders>
            <w:shd w:val="clear" w:color="auto" w:fill="auto"/>
          </w:tcPr>
          <w:p w14:paraId="540450EC" w14:textId="2FA52BF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29</w:t>
            </w:r>
          </w:p>
        </w:tc>
      </w:tr>
      <w:tr w:rsidR="00726A46" w:rsidRPr="00022CED" w14:paraId="4435659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B20FA1D"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Hungary</w:t>
            </w:r>
          </w:p>
        </w:tc>
        <w:tc>
          <w:tcPr>
            <w:tcW w:w="0" w:type="auto"/>
            <w:tcBorders>
              <w:top w:val="nil"/>
              <w:left w:val="nil"/>
              <w:bottom w:val="single" w:sz="4" w:space="0" w:color="auto"/>
              <w:right w:val="single" w:sz="4" w:space="0" w:color="auto"/>
            </w:tcBorders>
            <w:shd w:val="clear" w:color="auto" w:fill="auto"/>
            <w:hideMark/>
          </w:tcPr>
          <w:p w14:paraId="3B281FE0" w14:textId="0EF4C2B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D5B993D" w14:textId="75E87D4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E1269DE" w14:textId="6304579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3741FAB" w14:textId="3582BD8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8EFE1E6" w14:textId="4394E2D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5BA1B48" w14:textId="4C52D2D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FB5741F" w14:textId="4761009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F34905F" w14:textId="0CE6F15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E934E74" w14:textId="13CEDFD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392991F6"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F88686A"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Iceland</w:t>
            </w:r>
          </w:p>
        </w:tc>
        <w:tc>
          <w:tcPr>
            <w:tcW w:w="0" w:type="auto"/>
            <w:tcBorders>
              <w:top w:val="nil"/>
              <w:left w:val="nil"/>
              <w:bottom w:val="single" w:sz="4" w:space="0" w:color="auto"/>
              <w:right w:val="single" w:sz="4" w:space="0" w:color="auto"/>
            </w:tcBorders>
            <w:shd w:val="clear" w:color="auto" w:fill="auto"/>
            <w:hideMark/>
          </w:tcPr>
          <w:p w14:paraId="3F1A9AAD" w14:textId="78F4F1A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AACB576" w14:textId="3951C40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EBA6F2B" w14:textId="6F00C4C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147B5D6" w14:textId="33FF525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76</w:t>
            </w:r>
          </w:p>
        </w:tc>
        <w:tc>
          <w:tcPr>
            <w:tcW w:w="0" w:type="auto"/>
            <w:tcBorders>
              <w:top w:val="nil"/>
              <w:left w:val="nil"/>
              <w:bottom w:val="single" w:sz="4" w:space="0" w:color="auto"/>
              <w:right w:val="single" w:sz="4" w:space="0" w:color="auto"/>
            </w:tcBorders>
            <w:shd w:val="clear" w:color="auto" w:fill="auto"/>
            <w:hideMark/>
          </w:tcPr>
          <w:p w14:paraId="1717BE31" w14:textId="2FED05F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04E8236A" w14:textId="5C902FD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07</w:t>
            </w:r>
          </w:p>
        </w:tc>
        <w:tc>
          <w:tcPr>
            <w:tcW w:w="0" w:type="auto"/>
            <w:tcBorders>
              <w:top w:val="nil"/>
              <w:left w:val="nil"/>
              <w:bottom w:val="single" w:sz="4" w:space="0" w:color="auto"/>
              <w:right w:val="single" w:sz="4" w:space="0" w:color="auto"/>
            </w:tcBorders>
            <w:shd w:val="clear" w:color="auto" w:fill="auto"/>
            <w:hideMark/>
          </w:tcPr>
          <w:p w14:paraId="58A3432B" w14:textId="40292DE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A54A22A" w14:textId="100CF5D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BDDDB0E" w14:textId="44B0462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530C73D8"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AD1572C"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Italy</w:t>
            </w:r>
          </w:p>
        </w:tc>
        <w:tc>
          <w:tcPr>
            <w:tcW w:w="0" w:type="auto"/>
            <w:tcBorders>
              <w:top w:val="nil"/>
              <w:left w:val="nil"/>
              <w:bottom w:val="single" w:sz="4" w:space="0" w:color="auto"/>
              <w:right w:val="single" w:sz="4" w:space="0" w:color="auto"/>
            </w:tcBorders>
            <w:shd w:val="clear" w:color="auto" w:fill="auto"/>
            <w:hideMark/>
          </w:tcPr>
          <w:p w14:paraId="1C09ED6E" w14:textId="71788C4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3E66283" w14:textId="05C2A8E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85E155A" w14:textId="262D65B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C660EC3" w14:textId="2B78E55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2512C6E" w14:textId="247A50F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F22266A" w14:textId="7340AE5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C28A206" w14:textId="64FE6E4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DDCB824" w14:textId="343BC6F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7910F80" w14:textId="50AC1F1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4BABE833"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FC51736"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Latvia</w:t>
            </w:r>
          </w:p>
        </w:tc>
        <w:tc>
          <w:tcPr>
            <w:tcW w:w="0" w:type="auto"/>
            <w:tcBorders>
              <w:top w:val="nil"/>
              <w:left w:val="nil"/>
              <w:bottom w:val="single" w:sz="4" w:space="0" w:color="auto"/>
              <w:right w:val="single" w:sz="4" w:space="0" w:color="auto"/>
            </w:tcBorders>
            <w:shd w:val="clear" w:color="auto" w:fill="auto"/>
            <w:hideMark/>
          </w:tcPr>
          <w:p w14:paraId="6718421D" w14:textId="06BCCD5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8AD4806" w14:textId="7028A0E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AB0E0D4" w14:textId="7C9DA89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EADE5E8" w14:textId="3A1B142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059B44C" w14:textId="2457DE4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C66983B" w14:textId="0C71D0F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6EAFA5C" w14:textId="4E64AAB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F93569D" w14:textId="36E6B3F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626EB1E7" w14:textId="5E96985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6B484B5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1CF7BAFB"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Lithuania</w:t>
            </w:r>
          </w:p>
        </w:tc>
        <w:tc>
          <w:tcPr>
            <w:tcW w:w="0" w:type="auto"/>
            <w:tcBorders>
              <w:top w:val="nil"/>
              <w:left w:val="nil"/>
              <w:bottom w:val="single" w:sz="4" w:space="0" w:color="auto"/>
              <w:right w:val="single" w:sz="4" w:space="0" w:color="auto"/>
            </w:tcBorders>
            <w:shd w:val="clear" w:color="auto" w:fill="auto"/>
            <w:hideMark/>
          </w:tcPr>
          <w:p w14:paraId="66CCE97A" w14:textId="72C3A34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0" w:type="auto"/>
            <w:tcBorders>
              <w:top w:val="nil"/>
              <w:left w:val="nil"/>
              <w:bottom w:val="single" w:sz="4" w:space="0" w:color="auto"/>
              <w:right w:val="single" w:sz="4" w:space="0" w:color="auto"/>
            </w:tcBorders>
            <w:shd w:val="clear" w:color="auto" w:fill="auto"/>
            <w:hideMark/>
          </w:tcPr>
          <w:p w14:paraId="5E25D34C" w14:textId="4BB45F9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23</w:t>
            </w:r>
          </w:p>
        </w:tc>
        <w:tc>
          <w:tcPr>
            <w:tcW w:w="0" w:type="auto"/>
            <w:tcBorders>
              <w:top w:val="nil"/>
              <w:left w:val="nil"/>
              <w:bottom w:val="single" w:sz="4" w:space="0" w:color="auto"/>
              <w:right w:val="single" w:sz="4" w:space="0" w:color="auto"/>
            </w:tcBorders>
            <w:shd w:val="clear" w:color="auto" w:fill="auto"/>
            <w:hideMark/>
          </w:tcPr>
          <w:p w14:paraId="6C27EC9D" w14:textId="5764513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w:t>
            </w:r>
          </w:p>
        </w:tc>
        <w:tc>
          <w:tcPr>
            <w:tcW w:w="0" w:type="auto"/>
            <w:tcBorders>
              <w:top w:val="nil"/>
              <w:left w:val="nil"/>
              <w:bottom w:val="single" w:sz="4" w:space="0" w:color="auto"/>
              <w:right w:val="single" w:sz="4" w:space="0" w:color="auto"/>
            </w:tcBorders>
            <w:shd w:val="clear" w:color="auto" w:fill="auto"/>
            <w:hideMark/>
          </w:tcPr>
          <w:p w14:paraId="52AD335A" w14:textId="14509AA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0" w:type="auto"/>
            <w:tcBorders>
              <w:top w:val="nil"/>
              <w:left w:val="nil"/>
              <w:bottom w:val="single" w:sz="4" w:space="0" w:color="auto"/>
              <w:right w:val="single" w:sz="4" w:space="0" w:color="auto"/>
            </w:tcBorders>
            <w:shd w:val="clear" w:color="auto" w:fill="auto"/>
            <w:hideMark/>
          </w:tcPr>
          <w:p w14:paraId="5997E853" w14:textId="1ABAA32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53</w:t>
            </w:r>
          </w:p>
        </w:tc>
        <w:tc>
          <w:tcPr>
            <w:tcW w:w="0" w:type="auto"/>
            <w:tcBorders>
              <w:top w:val="nil"/>
              <w:left w:val="nil"/>
              <w:bottom w:val="single" w:sz="4" w:space="0" w:color="auto"/>
              <w:right w:val="single" w:sz="4" w:space="0" w:color="auto"/>
            </w:tcBorders>
            <w:shd w:val="clear" w:color="auto" w:fill="auto"/>
            <w:hideMark/>
          </w:tcPr>
          <w:p w14:paraId="33B88FD2" w14:textId="7575F56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0" w:type="auto"/>
            <w:tcBorders>
              <w:top w:val="nil"/>
              <w:left w:val="nil"/>
              <w:bottom w:val="single" w:sz="4" w:space="0" w:color="auto"/>
              <w:right w:val="single" w:sz="4" w:space="0" w:color="auto"/>
            </w:tcBorders>
            <w:shd w:val="clear" w:color="auto" w:fill="auto"/>
            <w:hideMark/>
          </w:tcPr>
          <w:p w14:paraId="4A7232B2" w14:textId="55CAF03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65</w:t>
            </w:r>
          </w:p>
        </w:tc>
        <w:tc>
          <w:tcPr>
            <w:tcW w:w="0" w:type="auto"/>
            <w:tcBorders>
              <w:top w:val="nil"/>
              <w:left w:val="nil"/>
              <w:bottom w:val="single" w:sz="4" w:space="0" w:color="auto"/>
              <w:right w:val="single" w:sz="4" w:space="0" w:color="auto"/>
            </w:tcBorders>
            <w:shd w:val="clear" w:color="auto" w:fill="auto"/>
            <w:hideMark/>
          </w:tcPr>
          <w:p w14:paraId="1A0FB47A" w14:textId="691B73B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18</w:t>
            </w:r>
          </w:p>
        </w:tc>
        <w:tc>
          <w:tcPr>
            <w:tcW w:w="0" w:type="auto"/>
            <w:tcBorders>
              <w:top w:val="nil"/>
              <w:left w:val="nil"/>
              <w:bottom w:val="single" w:sz="4" w:space="0" w:color="auto"/>
              <w:right w:val="single" w:sz="4" w:space="0" w:color="auto"/>
            </w:tcBorders>
            <w:shd w:val="clear" w:color="auto" w:fill="auto"/>
            <w:hideMark/>
          </w:tcPr>
          <w:p w14:paraId="678B6FAE" w14:textId="2371D60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82</w:t>
            </w:r>
          </w:p>
        </w:tc>
      </w:tr>
      <w:tr w:rsidR="00726A46" w:rsidRPr="00022CED" w14:paraId="7B42BF9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F8010DE" w14:textId="0122E338" w:rsidR="003F2CFA" w:rsidRPr="00C60277" w:rsidRDefault="0227280E"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Netherland</w:t>
            </w:r>
            <w:r w:rsidR="00326892" w:rsidRPr="00C60277">
              <w:rPr>
                <w:rFonts w:ascii="Calibri" w:hAnsi="Calibri" w:cs="Calibri"/>
                <w:b/>
                <w:bCs/>
                <w:color w:val="000000" w:themeColor="text1"/>
                <w:sz w:val="22"/>
                <w:szCs w:val="22"/>
                <w:lang w:val="en-GB"/>
              </w:rPr>
              <w:t>s</w:t>
            </w:r>
          </w:p>
        </w:tc>
        <w:tc>
          <w:tcPr>
            <w:tcW w:w="0" w:type="auto"/>
            <w:tcBorders>
              <w:top w:val="nil"/>
              <w:left w:val="nil"/>
              <w:bottom w:val="single" w:sz="4" w:space="0" w:color="auto"/>
              <w:right w:val="single" w:sz="4" w:space="0" w:color="auto"/>
            </w:tcBorders>
            <w:shd w:val="clear" w:color="auto" w:fill="auto"/>
            <w:hideMark/>
          </w:tcPr>
          <w:p w14:paraId="7F13E5A4" w14:textId="5279AB4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95DD258" w14:textId="2FE3FCF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F5B46EB" w14:textId="46F7580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BBC941D" w14:textId="5664924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C8B0836" w14:textId="1E39A5F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CC6B3C5" w14:textId="5DB0906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DEB503B" w14:textId="0562D9C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7719BBD" w14:textId="5620368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C704CE4" w14:textId="1B7119B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7C52A36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ABDBC62"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Norway</w:t>
            </w:r>
          </w:p>
        </w:tc>
        <w:tc>
          <w:tcPr>
            <w:tcW w:w="0" w:type="auto"/>
            <w:tcBorders>
              <w:top w:val="nil"/>
              <w:left w:val="nil"/>
              <w:bottom w:val="single" w:sz="4" w:space="0" w:color="auto"/>
              <w:right w:val="single" w:sz="4" w:space="0" w:color="auto"/>
            </w:tcBorders>
            <w:shd w:val="clear" w:color="auto" w:fill="auto"/>
            <w:hideMark/>
          </w:tcPr>
          <w:p w14:paraId="6BF0C70D" w14:textId="4B8D72C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F113A8E" w14:textId="786A459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30024BE" w14:textId="508951E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78E479E" w14:textId="03A10594" w:rsidR="003F2CFA" w:rsidRPr="00C60277" w:rsidRDefault="003F2CFA"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85E53E4" w14:textId="1982237B" w:rsidR="003F2CFA" w:rsidRPr="00C60277" w:rsidRDefault="003F2CFA" w:rsidP="00014188">
            <w:pPr>
              <w:jc w:val="right"/>
              <w:rPr>
                <w:rFonts w:ascii="Calibri" w:hAnsi="Calibri" w:cs="Calibri"/>
                <w:b/>
                <w:bCs/>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5C4FCFD" w14:textId="66747F5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8</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32</w:t>
            </w:r>
          </w:p>
        </w:tc>
        <w:tc>
          <w:tcPr>
            <w:tcW w:w="0" w:type="auto"/>
            <w:tcBorders>
              <w:top w:val="nil"/>
              <w:left w:val="nil"/>
              <w:bottom w:val="single" w:sz="4" w:space="0" w:color="auto"/>
              <w:right w:val="single" w:sz="4" w:space="0" w:color="auto"/>
            </w:tcBorders>
            <w:shd w:val="clear" w:color="auto" w:fill="auto"/>
            <w:hideMark/>
          </w:tcPr>
          <w:p w14:paraId="112A415E" w14:textId="2860FD7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D1A6341" w14:textId="6E16FDB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85E7F9F" w14:textId="4F2B433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530EA39E"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954239B"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Poland</w:t>
            </w:r>
          </w:p>
        </w:tc>
        <w:tc>
          <w:tcPr>
            <w:tcW w:w="0" w:type="auto"/>
            <w:tcBorders>
              <w:top w:val="nil"/>
              <w:left w:val="nil"/>
              <w:bottom w:val="single" w:sz="4" w:space="0" w:color="auto"/>
              <w:right w:val="single" w:sz="4" w:space="0" w:color="auto"/>
            </w:tcBorders>
            <w:shd w:val="clear" w:color="auto" w:fill="auto"/>
            <w:hideMark/>
          </w:tcPr>
          <w:p w14:paraId="7BE69BCA" w14:textId="6FF067A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0" w:type="auto"/>
            <w:tcBorders>
              <w:top w:val="nil"/>
              <w:left w:val="nil"/>
              <w:bottom w:val="single" w:sz="4" w:space="0" w:color="auto"/>
              <w:right w:val="single" w:sz="4" w:space="0" w:color="auto"/>
            </w:tcBorders>
            <w:shd w:val="clear" w:color="auto" w:fill="auto"/>
            <w:hideMark/>
          </w:tcPr>
          <w:p w14:paraId="58F39436" w14:textId="7FDDC3C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0" w:type="auto"/>
            <w:tcBorders>
              <w:top w:val="nil"/>
              <w:left w:val="nil"/>
              <w:bottom w:val="single" w:sz="4" w:space="0" w:color="auto"/>
              <w:right w:val="single" w:sz="4" w:space="0" w:color="auto"/>
            </w:tcBorders>
            <w:shd w:val="clear" w:color="auto" w:fill="auto"/>
            <w:hideMark/>
          </w:tcPr>
          <w:p w14:paraId="1389B0F7" w14:textId="14C396B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19</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41</w:t>
            </w:r>
          </w:p>
        </w:tc>
        <w:tc>
          <w:tcPr>
            <w:tcW w:w="0" w:type="auto"/>
            <w:tcBorders>
              <w:top w:val="nil"/>
              <w:left w:val="nil"/>
              <w:bottom w:val="single" w:sz="4" w:space="0" w:color="auto"/>
              <w:right w:val="single" w:sz="4" w:space="0" w:color="auto"/>
            </w:tcBorders>
            <w:shd w:val="clear" w:color="auto" w:fill="auto"/>
            <w:hideMark/>
          </w:tcPr>
          <w:p w14:paraId="2456A2F0" w14:textId="72B1A5E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69</w:t>
            </w:r>
          </w:p>
        </w:tc>
        <w:tc>
          <w:tcPr>
            <w:tcW w:w="0" w:type="auto"/>
            <w:tcBorders>
              <w:top w:val="nil"/>
              <w:left w:val="nil"/>
              <w:bottom w:val="single" w:sz="4" w:space="0" w:color="auto"/>
              <w:right w:val="single" w:sz="4" w:space="0" w:color="auto"/>
            </w:tcBorders>
            <w:shd w:val="clear" w:color="auto" w:fill="auto"/>
            <w:hideMark/>
          </w:tcPr>
          <w:p w14:paraId="2AB5954D" w14:textId="6A26885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0" w:type="auto"/>
            <w:tcBorders>
              <w:top w:val="nil"/>
              <w:left w:val="nil"/>
              <w:bottom w:val="single" w:sz="4" w:space="0" w:color="auto"/>
              <w:right w:val="single" w:sz="4" w:space="0" w:color="auto"/>
            </w:tcBorders>
            <w:shd w:val="clear" w:color="auto" w:fill="auto"/>
            <w:hideMark/>
          </w:tcPr>
          <w:p w14:paraId="132D62B9" w14:textId="1E81468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26</w:t>
            </w:r>
          </w:p>
        </w:tc>
        <w:tc>
          <w:tcPr>
            <w:tcW w:w="0" w:type="auto"/>
            <w:tcBorders>
              <w:top w:val="nil"/>
              <w:left w:val="nil"/>
              <w:bottom w:val="single" w:sz="4" w:space="0" w:color="auto"/>
              <w:right w:val="single" w:sz="4" w:space="0" w:color="auto"/>
            </w:tcBorders>
            <w:shd w:val="clear" w:color="auto" w:fill="auto"/>
            <w:hideMark/>
          </w:tcPr>
          <w:p w14:paraId="4F310C14" w14:textId="24FEC12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26</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73</w:t>
            </w:r>
          </w:p>
        </w:tc>
        <w:tc>
          <w:tcPr>
            <w:tcW w:w="0" w:type="auto"/>
            <w:tcBorders>
              <w:top w:val="nil"/>
              <w:left w:val="nil"/>
              <w:bottom w:val="single" w:sz="4" w:space="0" w:color="auto"/>
              <w:right w:val="single" w:sz="4" w:space="0" w:color="auto"/>
            </w:tcBorders>
            <w:shd w:val="clear" w:color="auto" w:fill="auto"/>
            <w:hideMark/>
          </w:tcPr>
          <w:p w14:paraId="27A92FF0" w14:textId="2CB395F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37</w:t>
            </w:r>
          </w:p>
        </w:tc>
        <w:tc>
          <w:tcPr>
            <w:tcW w:w="0" w:type="auto"/>
            <w:tcBorders>
              <w:top w:val="nil"/>
              <w:left w:val="nil"/>
              <w:bottom w:val="single" w:sz="4" w:space="0" w:color="auto"/>
              <w:right w:val="single" w:sz="4" w:space="0" w:color="auto"/>
            </w:tcBorders>
            <w:shd w:val="clear" w:color="auto" w:fill="auto"/>
            <w:hideMark/>
          </w:tcPr>
          <w:p w14:paraId="20A0C768" w14:textId="55EAEED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w:t>
            </w:r>
          </w:p>
        </w:tc>
      </w:tr>
      <w:tr w:rsidR="00726A46" w:rsidRPr="00022CED" w14:paraId="64C48A6F"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3A7BF22"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Serbia</w:t>
            </w:r>
          </w:p>
        </w:tc>
        <w:tc>
          <w:tcPr>
            <w:tcW w:w="0" w:type="auto"/>
            <w:tcBorders>
              <w:top w:val="nil"/>
              <w:left w:val="nil"/>
              <w:bottom w:val="single" w:sz="4" w:space="0" w:color="auto"/>
              <w:right w:val="single" w:sz="4" w:space="0" w:color="auto"/>
            </w:tcBorders>
            <w:shd w:val="clear" w:color="auto" w:fill="auto"/>
            <w:hideMark/>
          </w:tcPr>
          <w:p w14:paraId="055C7A49" w14:textId="75ED73C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7CBEA9B" w14:textId="62B812E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4F41CF7" w14:textId="0B504A6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40815B5" w14:textId="6DB84AD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535A2D6" w14:textId="0478BFE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5B4BCAB" w14:textId="55ABD2E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97</w:t>
            </w:r>
          </w:p>
        </w:tc>
        <w:tc>
          <w:tcPr>
            <w:tcW w:w="0" w:type="auto"/>
            <w:tcBorders>
              <w:top w:val="nil"/>
              <w:left w:val="nil"/>
              <w:bottom w:val="single" w:sz="4" w:space="0" w:color="auto"/>
              <w:right w:val="single" w:sz="4" w:space="0" w:color="auto"/>
            </w:tcBorders>
            <w:shd w:val="clear" w:color="auto" w:fill="auto"/>
            <w:hideMark/>
          </w:tcPr>
          <w:p w14:paraId="01B6A632" w14:textId="7357D0F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571276DF" w14:textId="744611C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A673761" w14:textId="3C1C08F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r>
      <w:tr w:rsidR="00726A46" w:rsidRPr="00022CED" w14:paraId="26720D12"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2FFAA73"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Slovakia</w:t>
            </w:r>
          </w:p>
        </w:tc>
        <w:tc>
          <w:tcPr>
            <w:tcW w:w="0" w:type="auto"/>
            <w:tcBorders>
              <w:top w:val="nil"/>
              <w:left w:val="nil"/>
              <w:bottom w:val="single" w:sz="4" w:space="0" w:color="auto"/>
              <w:right w:val="single" w:sz="4" w:space="0" w:color="auto"/>
            </w:tcBorders>
            <w:shd w:val="clear" w:color="auto" w:fill="auto"/>
            <w:hideMark/>
          </w:tcPr>
          <w:p w14:paraId="053AEDB9" w14:textId="4B3576B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92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49</w:t>
            </w:r>
          </w:p>
        </w:tc>
        <w:tc>
          <w:tcPr>
            <w:tcW w:w="0" w:type="auto"/>
            <w:tcBorders>
              <w:top w:val="nil"/>
              <w:left w:val="nil"/>
              <w:bottom w:val="single" w:sz="4" w:space="0" w:color="auto"/>
              <w:right w:val="single" w:sz="4" w:space="0" w:color="auto"/>
            </w:tcBorders>
            <w:shd w:val="clear" w:color="auto" w:fill="auto"/>
            <w:hideMark/>
          </w:tcPr>
          <w:p w14:paraId="40BE93EB" w14:textId="2F9EA47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47</w:t>
            </w:r>
          </w:p>
        </w:tc>
        <w:tc>
          <w:tcPr>
            <w:tcW w:w="0" w:type="auto"/>
            <w:tcBorders>
              <w:top w:val="nil"/>
              <w:left w:val="nil"/>
              <w:bottom w:val="single" w:sz="4" w:space="0" w:color="auto"/>
              <w:right w:val="single" w:sz="4" w:space="0" w:color="auto"/>
            </w:tcBorders>
            <w:shd w:val="clear" w:color="auto" w:fill="auto"/>
            <w:hideMark/>
          </w:tcPr>
          <w:p w14:paraId="6A3D83AC" w14:textId="651EF530" w:rsidR="003F2CFA" w:rsidRPr="00C60277" w:rsidRDefault="0227280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135</w:t>
            </w:r>
            <w:r w:rsidR="1ED7A50C"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54</w:t>
            </w:r>
          </w:p>
        </w:tc>
        <w:tc>
          <w:tcPr>
            <w:tcW w:w="0" w:type="auto"/>
            <w:tcBorders>
              <w:top w:val="nil"/>
              <w:left w:val="nil"/>
              <w:bottom w:val="single" w:sz="4" w:space="0" w:color="auto"/>
              <w:right w:val="single" w:sz="4" w:space="0" w:color="auto"/>
            </w:tcBorders>
            <w:shd w:val="clear" w:color="auto" w:fill="auto"/>
            <w:hideMark/>
          </w:tcPr>
          <w:p w14:paraId="54F14D80" w14:textId="7886B69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74</w:t>
            </w:r>
          </w:p>
        </w:tc>
        <w:tc>
          <w:tcPr>
            <w:tcW w:w="0" w:type="auto"/>
            <w:tcBorders>
              <w:top w:val="nil"/>
              <w:left w:val="nil"/>
              <w:bottom w:val="single" w:sz="4" w:space="0" w:color="auto"/>
              <w:right w:val="single" w:sz="4" w:space="0" w:color="auto"/>
            </w:tcBorders>
            <w:shd w:val="clear" w:color="auto" w:fill="auto"/>
            <w:hideMark/>
          </w:tcPr>
          <w:p w14:paraId="4837168B" w14:textId="76C5DAF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81</w:t>
            </w:r>
          </w:p>
        </w:tc>
        <w:tc>
          <w:tcPr>
            <w:tcW w:w="0" w:type="auto"/>
            <w:tcBorders>
              <w:top w:val="nil"/>
              <w:left w:val="nil"/>
              <w:bottom w:val="single" w:sz="4" w:space="0" w:color="auto"/>
              <w:right w:val="single" w:sz="4" w:space="0" w:color="auto"/>
            </w:tcBorders>
            <w:shd w:val="clear" w:color="auto" w:fill="auto"/>
            <w:hideMark/>
          </w:tcPr>
          <w:p w14:paraId="0468B3AF" w14:textId="707FDDB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55</w:t>
            </w:r>
          </w:p>
        </w:tc>
        <w:tc>
          <w:tcPr>
            <w:tcW w:w="0" w:type="auto"/>
            <w:tcBorders>
              <w:top w:val="nil"/>
              <w:left w:val="nil"/>
              <w:bottom w:val="single" w:sz="4" w:space="0" w:color="auto"/>
              <w:right w:val="single" w:sz="4" w:space="0" w:color="auto"/>
            </w:tcBorders>
            <w:shd w:val="clear" w:color="auto" w:fill="auto"/>
            <w:hideMark/>
          </w:tcPr>
          <w:p w14:paraId="3FC1E43E" w14:textId="1976C95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34</w:t>
            </w:r>
          </w:p>
        </w:tc>
        <w:tc>
          <w:tcPr>
            <w:tcW w:w="0" w:type="auto"/>
            <w:tcBorders>
              <w:top w:val="nil"/>
              <w:left w:val="nil"/>
              <w:bottom w:val="single" w:sz="4" w:space="0" w:color="auto"/>
              <w:right w:val="single" w:sz="4" w:space="0" w:color="auto"/>
            </w:tcBorders>
            <w:shd w:val="clear" w:color="auto" w:fill="auto"/>
            <w:hideMark/>
          </w:tcPr>
          <w:p w14:paraId="0C5DE3B0" w14:textId="7FC41A9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57</w:t>
            </w:r>
          </w:p>
        </w:tc>
        <w:tc>
          <w:tcPr>
            <w:tcW w:w="0" w:type="auto"/>
            <w:tcBorders>
              <w:top w:val="nil"/>
              <w:left w:val="nil"/>
              <w:bottom w:val="single" w:sz="4" w:space="0" w:color="auto"/>
              <w:right w:val="single" w:sz="4" w:space="0" w:color="auto"/>
            </w:tcBorders>
            <w:shd w:val="clear" w:color="auto" w:fill="auto"/>
            <w:hideMark/>
          </w:tcPr>
          <w:p w14:paraId="08F47D28" w14:textId="656C3E6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r>
      <w:tr w:rsidR="00726A46" w:rsidRPr="00022CED" w14:paraId="379D58A5"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06C4575"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Slovenia</w:t>
            </w:r>
          </w:p>
        </w:tc>
        <w:tc>
          <w:tcPr>
            <w:tcW w:w="0" w:type="auto"/>
            <w:tcBorders>
              <w:top w:val="nil"/>
              <w:left w:val="nil"/>
              <w:bottom w:val="single" w:sz="4" w:space="0" w:color="auto"/>
              <w:right w:val="single" w:sz="4" w:space="0" w:color="auto"/>
            </w:tcBorders>
            <w:shd w:val="clear" w:color="auto" w:fill="auto"/>
            <w:hideMark/>
          </w:tcPr>
          <w:p w14:paraId="54B14BC8" w14:textId="31F56C8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30B50CED" w14:textId="3788363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2CBDBA2A" w14:textId="5FAC50A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59B9D7A" w14:textId="0D33F17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22</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28</w:t>
            </w:r>
          </w:p>
        </w:tc>
        <w:tc>
          <w:tcPr>
            <w:tcW w:w="0" w:type="auto"/>
            <w:tcBorders>
              <w:top w:val="nil"/>
              <w:left w:val="nil"/>
              <w:bottom w:val="single" w:sz="4" w:space="0" w:color="auto"/>
              <w:right w:val="single" w:sz="4" w:space="0" w:color="auto"/>
            </w:tcBorders>
            <w:shd w:val="clear" w:color="auto" w:fill="auto"/>
            <w:hideMark/>
          </w:tcPr>
          <w:p w14:paraId="3DF4F7FC" w14:textId="5B453DA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79DA4DE5" w14:textId="6F94901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35</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w:t>
            </w:r>
          </w:p>
        </w:tc>
        <w:tc>
          <w:tcPr>
            <w:tcW w:w="0" w:type="auto"/>
            <w:tcBorders>
              <w:top w:val="nil"/>
              <w:left w:val="nil"/>
              <w:bottom w:val="single" w:sz="4" w:space="0" w:color="auto"/>
              <w:right w:val="single" w:sz="4" w:space="0" w:color="auto"/>
            </w:tcBorders>
            <w:shd w:val="clear" w:color="auto" w:fill="auto"/>
            <w:hideMark/>
          </w:tcPr>
          <w:p w14:paraId="46EB31BE" w14:textId="02CC588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47E02110" w14:textId="2896BC5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7C6130E2" w14:textId="3240E96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1E01BD6A"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2A5E863D"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Spain</w:t>
            </w:r>
          </w:p>
        </w:tc>
        <w:tc>
          <w:tcPr>
            <w:tcW w:w="0" w:type="auto"/>
            <w:tcBorders>
              <w:top w:val="nil"/>
              <w:left w:val="nil"/>
              <w:bottom w:val="single" w:sz="4" w:space="0" w:color="auto"/>
              <w:right w:val="single" w:sz="4" w:space="0" w:color="auto"/>
            </w:tcBorders>
            <w:shd w:val="clear" w:color="auto" w:fill="auto"/>
            <w:hideMark/>
          </w:tcPr>
          <w:p w14:paraId="075092E7" w14:textId="3573E8C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31</w:t>
            </w:r>
          </w:p>
        </w:tc>
        <w:tc>
          <w:tcPr>
            <w:tcW w:w="0" w:type="auto"/>
            <w:tcBorders>
              <w:top w:val="nil"/>
              <w:left w:val="nil"/>
              <w:bottom w:val="single" w:sz="4" w:space="0" w:color="auto"/>
              <w:right w:val="single" w:sz="4" w:space="0" w:color="auto"/>
            </w:tcBorders>
            <w:shd w:val="clear" w:color="auto" w:fill="auto"/>
            <w:hideMark/>
          </w:tcPr>
          <w:p w14:paraId="392058FF" w14:textId="1A21B19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p>
        </w:tc>
        <w:tc>
          <w:tcPr>
            <w:tcW w:w="0" w:type="auto"/>
            <w:tcBorders>
              <w:top w:val="nil"/>
              <w:left w:val="nil"/>
              <w:bottom w:val="single" w:sz="4" w:space="0" w:color="auto"/>
              <w:right w:val="single" w:sz="4" w:space="0" w:color="auto"/>
            </w:tcBorders>
            <w:shd w:val="clear" w:color="auto" w:fill="auto"/>
            <w:hideMark/>
          </w:tcPr>
          <w:p w14:paraId="29030781" w14:textId="12B42E5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04</w:t>
            </w:r>
          </w:p>
        </w:tc>
        <w:tc>
          <w:tcPr>
            <w:tcW w:w="0" w:type="auto"/>
            <w:tcBorders>
              <w:top w:val="nil"/>
              <w:left w:val="nil"/>
              <w:bottom w:val="single" w:sz="4" w:space="0" w:color="auto"/>
              <w:right w:val="single" w:sz="4" w:space="0" w:color="auto"/>
            </w:tcBorders>
            <w:shd w:val="clear" w:color="auto" w:fill="auto"/>
            <w:hideMark/>
          </w:tcPr>
          <w:p w14:paraId="7443A3AC" w14:textId="2BF119E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12</w:t>
            </w:r>
          </w:p>
        </w:tc>
        <w:tc>
          <w:tcPr>
            <w:tcW w:w="0" w:type="auto"/>
            <w:tcBorders>
              <w:top w:val="nil"/>
              <w:left w:val="nil"/>
              <w:bottom w:val="single" w:sz="4" w:space="0" w:color="auto"/>
              <w:right w:val="single" w:sz="4" w:space="0" w:color="auto"/>
            </w:tcBorders>
            <w:shd w:val="clear" w:color="auto" w:fill="auto"/>
            <w:hideMark/>
          </w:tcPr>
          <w:p w14:paraId="61EAE615" w14:textId="01655FE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8</w:t>
            </w:r>
          </w:p>
        </w:tc>
        <w:tc>
          <w:tcPr>
            <w:tcW w:w="0" w:type="auto"/>
            <w:tcBorders>
              <w:top w:val="nil"/>
              <w:left w:val="nil"/>
              <w:bottom w:val="single" w:sz="4" w:space="0" w:color="auto"/>
              <w:right w:val="single" w:sz="4" w:space="0" w:color="auto"/>
            </w:tcBorders>
            <w:shd w:val="clear" w:color="auto" w:fill="auto"/>
            <w:hideMark/>
          </w:tcPr>
          <w:p w14:paraId="0B89A35A" w14:textId="46E0D90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21</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91</w:t>
            </w:r>
          </w:p>
        </w:tc>
        <w:tc>
          <w:tcPr>
            <w:tcW w:w="0" w:type="auto"/>
            <w:tcBorders>
              <w:top w:val="nil"/>
              <w:left w:val="nil"/>
              <w:bottom w:val="single" w:sz="4" w:space="0" w:color="auto"/>
              <w:right w:val="single" w:sz="4" w:space="0" w:color="auto"/>
            </w:tcBorders>
            <w:shd w:val="clear" w:color="auto" w:fill="auto"/>
            <w:hideMark/>
          </w:tcPr>
          <w:p w14:paraId="3A4C6081" w14:textId="65D798C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1F1F002B" w14:textId="7FDCD9C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hideMark/>
          </w:tcPr>
          <w:p w14:paraId="03563A28" w14:textId="1D21D57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044239C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43CC5DC7"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Sweden</w:t>
            </w:r>
          </w:p>
        </w:tc>
        <w:tc>
          <w:tcPr>
            <w:tcW w:w="0" w:type="auto"/>
            <w:tcBorders>
              <w:top w:val="nil"/>
              <w:left w:val="nil"/>
              <w:bottom w:val="single" w:sz="4" w:space="0" w:color="auto"/>
              <w:right w:val="single" w:sz="4" w:space="0" w:color="auto"/>
            </w:tcBorders>
            <w:shd w:val="clear" w:color="auto" w:fill="auto"/>
            <w:noWrap/>
            <w:hideMark/>
          </w:tcPr>
          <w:p w14:paraId="12368612" w14:textId="6A64E81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0C20DCC" w14:textId="75C8390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F9819DC" w14:textId="4F79943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924E317" w14:textId="5694E02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728BEDA" w14:textId="197F106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12E6E56" w14:textId="51638F0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D4BBB79" w14:textId="3F87EF6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D63EFD0" w14:textId="6472C38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DF3FD1E" w14:textId="6120AAE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0BDF24C9"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BB00F0A"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Switzerland</w:t>
            </w:r>
          </w:p>
        </w:tc>
        <w:tc>
          <w:tcPr>
            <w:tcW w:w="0" w:type="auto"/>
            <w:tcBorders>
              <w:top w:val="nil"/>
              <w:left w:val="nil"/>
              <w:bottom w:val="single" w:sz="4" w:space="0" w:color="auto"/>
              <w:right w:val="single" w:sz="4" w:space="0" w:color="auto"/>
            </w:tcBorders>
            <w:shd w:val="clear" w:color="auto" w:fill="auto"/>
            <w:noWrap/>
            <w:hideMark/>
          </w:tcPr>
          <w:p w14:paraId="2C3DDADC" w14:textId="2508CBE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30</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34</w:t>
            </w:r>
          </w:p>
        </w:tc>
        <w:tc>
          <w:tcPr>
            <w:tcW w:w="0" w:type="auto"/>
            <w:tcBorders>
              <w:top w:val="nil"/>
              <w:left w:val="nil"/>
              <w:bottom w:val="single" w:sz="4" w:space="0" w:color="auto"/>
              <w:right w:val="single" w:sz="4" w:space="0" w:color="auto"/>
            </w:tcBorders>
            <w:shd w:val="clear" w:color="auto" w:fill="auto"/>
            <w:noWrap/>
            <w:hideMark/>
          </w:tcPr>
          <w:p w14:paraId="5C01F6DF" w14:textId="385598C8"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71</w:t>
            </w:r>
          </w:p>
        </w:tc>
        <w:tc>
          <w:tcPr>
            <w:tcW w:w="0" w:type="auto"/>
            <w:tcBorders>
              <w:top w:val="nil"/>
              <w:left w:val="nil"/>
              <w:bottom w:val="single" w:sz="4" w:space="0" w:color="auto"/>
              <w:right w:val="single" w:sz="4" w:space="0" w:color="auto"/>
            </w:tcBorders>
            <w:shd w:val="clear" w:color="auto" w:fill="auto"/>
            <w:noWrap/>
            <w:hideMark/>
          </w:tcPr>
          <w:p w14:paraId="5268B7C1" w14:textId="266C5CA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43</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48</w:t>
            </w:r>
          </w:p>
        </w:tc>
        <w:tc>
          <w:tcPr>
            <w:tcW w:w="0" w:type="auto"/>
            <w:tcBorders>
              <w:top w:val="nil"/>
              <w:left w:val="nil"/>
              <w:bottom w:val="single" w:sz="4" w:space="0" w:color="auto"/>
              <w:right w:val="single" w:sz="4" w:space="0" w:color="auto"/>
            </w:tcBorders>
            <w:shd w:val="clear" w:color="auto" w:fill="auto"/>
            <w:noWrap/>
            <w:hideMark/>
          </w:tcPr>
          <w:p w14:paraId="165E52CA" w14:textId="6D75149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25</w:t>
            </w:r>
          </w:p>
        </w:tc>
        <w:tc>
          <w:tcPr>
            <w:tcW w:w="0" w:type="auto"/>
            <w:tcBorders>
              <w:top w:val="nil"/>
              <w:left w:val="nil"/>
              <w:bottom w:val="single" w:sz="4" w:space="0" w:color="auto"/>
              <w:right w:val="single" w:sz="4" w:space="0" w:color="auto"/>
            </w:tcBorders>
            <w:shd w:val="clear" w:color="auto" w:fill="auto"/>
            <w:noWrap/>
            <w:hideMark/>
          </w:tcPr>
          <w:p w14:paraId="3B9AC389" w14:textId="764D8E6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14</w:t>
            </w:r>
          </w:p>
        </w:tc>
        <w:tc>
          <w:tcPr>
            <w:tcW w:w="0" w:type="auto"/>
            <w:tcBorders>
              <w:top w:val="nil"/>
              <w:left w:val="nil"/>
              <w:bottom w:val="single" w:sz="4" w:space="0" w:color="auto"/>
              <w:right w:val="single" w:sz="4" w:space="0" w:color="auto"/>
            </w:tcBorders>
            <w:shd w:val="clear" w:color="auto" w:fill="auto"/>
            <w:noWrap/>
            <w:hideMark/>
          </w:tcPr>
          <w:p w14:paraId="3B4C226E" w14:textId="54B6123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54</w:t>
            </w:r>
            <w:r w:rsidR="00C507F2" w:rsidRPr="00C60277">
              <w:rPr>
                <w:rFonts w:ascii="Calibri" w:hAnsi="Calibri" w:cs="Calibri"/>
                <w:color w:val="000000" w:themeColor="text1"/>
                <w:sz w:val="22"/>
                <w:szCs w:val="22"/>
                <w:lang w:val="en-GB"/>
              </w:rPr>
              <w:t>.</w:t>
            </w:r>
            <w:r w:rsidRPr="00C60277">
              <w:rPr>
                <w:rFonts w:ascii="Calibri" w:hAnsi="Calibri" w:cs="Calibri"/>
                <w:color w:val="000000" w:themeColor="text1"/>
                <w:sz w:val="22"/>
                <w:szCs w:val="22"/>
                <w:lang w:val="en-GB"/>
              </w:rPr>
              <w:t>39</w:t>
            </w:r>
          </w:p>
        </w:tc>
        <w:tc>
          <w:tcPr>
            <w:tcW w:w="0" w:type="auto"/>
            <w:tcBorders>
              <w:top w:val="nil"/>
              <w:left w:val="nil"/>
              <w:bottom w:val="single" w:sz="4" w:space="0" w:color="auto"/>
              <w:right w:val="single" w:sz="4" w:space="0" w:color="auto"/>
            </w:tcBorders>
            <w:shd w:val="clear" w:color="auto" w:fill="auto"/>
            <w:noWrap/>
            <w:hideMark/>
          </w:tcPr>
          <w:p w14:paraId="72D1B09F" w14:textId="03A6E46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171BBB8" w14:textId="2A58A77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33B7AB4" w14:textId="2FE6BD5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7A45E7DD"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0A92DAE3"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(England)</w:t>
            </w:r>
          </w:p>
        </w:tc>
        <w:tc>
          <w:tcPr>
            <w:tcW w:w="0" w:type="auto"/>
            <w:tcBorders>
              <w:top w:val="nil"/>
              <w:left w:val="nil"/>
              <w:bottom w:val="single" w:sz="4" w:space="0" w:color="auto"/>
              <w:right w:val="single" w:sz="4" w:space="0" w:color="auto"/>
            </w:tcBorders>
            <w:shd w:val="clear" w:color="auto" w:fill="auto"/>
            <w:noWrap/>
            <w:hideMark/>
          </w:tcPr>
          <w:p w14:paraId="3EE3DBDB" w14:textId="51220AD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6762C89" w14:textId="219DC87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E9764A7" w14:textId="37194F6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0FD2F30" w14:textId="2AE6EB4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C081A15" w14:textId="46CDB3E6"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DDD62B4" w14:textId="024E742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12093BE" w14:textId="5301116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9D0BFB5" w14:textId="5597C06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8575ADE" w14:textId="3CB01F6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6DDA2BC0"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6DCF4BB"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(Northern Ireland)</w:t>
            </w:r>
          </w:p>
        </w:tc>
        <w:tc>
          <w:tcPr>
            <w:tcW w:w="0" w:type="auto"/>
            <w:tcBorders>
              <w:top w:val="nil"/>
              <w:left w:val="nil"/>
              <w:bottom w:val="single" w:sz="4" w:space="0" w:color="auto"/>
              <w:right w:val="single" w:sz="4" w:space="0" w:color="auto"/>
            </w:tcBorders>
            <w:shd w:val="clear" w:color="auto" w:fill="auto"/>
            <w:noWrap/>
            <w:hideMark/>
          </w:tcPr>
          <w:p w14:paraId="45A5960E" w14:textId="165615F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C7A750B" w14:textId="0BD65C3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0E91EA9" w14:textId="3F669B6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A49F005" w14:textId="6890430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189B341" w14:textId="3A3E14B5"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2AAE95E0" w14:textId="63C785D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06B878A9" w14:textId="1F588479"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DF9AD67" w14:textId="7EE1CAF4"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E7E4999" w14:textId="5D826B0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36C24DF1"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65CD554A"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(Scotland)</w:t>
            </w:r>
          </w:p>
        </w:tc>
        <w:tc>
          <w:tcPr>
            <w:tcW w:w="0" w:type="auto"/>
            <w:tcBorders>
              <w:top w:val="nil"/>
              <w:left w:val="nil"/>
              <w:bottom w:val="single" w:sz="4" w:space="0" w:color="auto"/>
              <w:right w:val="single" w:sz="4" w:space="0" w:color="auto"/>
            </w:tcBorders>
            <w:shd w:val="clear" w:color="auto" w:fill="auto"/>
            <w:noWrap/>
            <w:hideMark/>
          </w:tcPr>
          <w:p w14:paraId="114DF17F" w14:textId="0977695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636410B" w14:textId="4850246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A6A2DC6" w14:textId="4D8F017A"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66AB242" w14:textId="4F197B0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6458A0E" w14:textId="49C4C642"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4CE337E" w14:textId="3CA0745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59A6514" w14:textId="42A5F2E7"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F249738" w14:textId="6E3D932E"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9CA08D9" w14:textId="12A04A1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0BF1FDDC"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5734D99C" w14:textId="77777777" w:rsidR="003F2CFA" w:rsidRPr="00C60277" w:rsidRDefault="003F2CFA" w:rsidP="003F2CFA">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UK (Wales)</w:t>
            </w:r>
          </w:p>
        </w:tc>
        <w:tc>
          <w:tcPr>
            <w:tcW w:w="0" w:type="auto"/>
            <w:tcBorders>
              <w:top w:val="nil"/>
              <w:left w:val="nil"/>
              <w:bottom w:val="single" w:sz="4" w:space="0" w:color="auto"/>
              <w:right w:val="single" w:sz="4" w:space="0" w:color="auto"/>
            </w:tcBorders>
            <w:shd w:val="clear" w:color="auto" w:fill="auto"/>
            <w:noWrap/>
            <w:hideMark/>
          </w:tcPr>
          <w:p w14:paraId="218D2551" w14:textId="1CF431CD"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EDD60A1" w14:textId="0061613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DD0CFE9" w14:textId="08F19DC1"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5EC50C2A" w14:textId="2EBBEE93"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48707E06" w14:textId="2457EF1F"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1E9F930F" w14:textId="4DFA4A2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6AD968FC" w14:textId="095437EB"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319D70C7" w14:textId="2161C3A0"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c>
          <w:tcPr>
            <w:tcW w:w="0" w:type="auto"/>
            <w:tcBorders>
              <w:top w:val="nil"/>
              <w:left w:val="nil"/>
              <w:bottom w:val="single" w:sz="4" w:space="0" w:color="auto"/>
              <w:right w:val="single" w:sz="4" w:space="0" w:color="auto"/>
            </w:tcBorders>
            <w:shd w:val="clear" w:color="auto" w:fill="auto"/>
            <w:noWrap/>
            <w:hideMark/>
          </w:tcPr>
          <w:p w14:paraId="7FFC450D" w14:textId="4D44A6EC" w:rsidR="003F2CFA" w:rsidRPr="00C60277" w:rsidRDefault="003F2CFA"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NC</w:t>
            </w:r>
          </w:p>
        </w:tc>
      </w:tr>
      <w:tr w:rsidR="00726A46" w:rsidRPr="00022CED" w14:paraId="27E33333" w14:textId="77777777" w:rsidTr="00014188">
        <w:trPr>
          <w:cantSplit/>
        </w:trPr>
        <w:tc>
          <w:tcPr>
            <w:tcW w:w="0" w:type="auto"/>
            <w:tcBorders>
              <w:top w:val="nil"/>
              <w:left w:val="single" w:sz="4" w:space="0" w:color="auto"/>
              <w:bottom w:val="single" w:sz="4" w:space="0" w:color="auto"/>
              <w:right w:val="single" w:sz="4" w:space="0" w:color="auto"/>
            </w:tcBorders>
            <w:shd w:val="clear" w:color="auto" w:fill="auto"/>
            <w:hideMark/>
          </w:tcPr>
          <w:p w14:paraId="7405E9F6" w14:textId="33C74E14" w:rsidR="001B6A88" w:rsidRPr="00C60277" w:rsidRDefault="001B6A88">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Total average</w:t>
            </w:r>
          </w:p>
          <w:p w14:paraId="5DA49765" w14:textId="74A245C8" w:rsidR="003F2CFA" w:rsidRPr="00C60277" w:rsidRDefault="00E275B0">
            <w:pPr>
              <w:rPr>
                <w:rFonts w:ascii="Calibri" w:hAnsi="Calibri" w:cs="Calibri"/>
                <w:b/>
                <w:bCs/>
                <w:color w:val="000000" w:themeColor="text1"/>
                <w:sz w:val="22"/>
                <w:szCs w:val="22"/>
                <w:lang w:val="en-GB"/>
              </w:rPr>
            </w:pPr>
            <w:r w:rsidRPr="00C60277">
              <w:rPr>
                <w:rFonts w:ascii="Calibri" w:hAnsi="Calibri" w:cs="Calibri"/>
                <w:b/>
                <w:bCs/>
                <w:color w:val="000000" w:themeColor="text1"/>
                <w:sz w:val="22"/>
                <w:szCs w:val="22"/>
                <w:lang w:val="en-GB"/>
              </w:rPr>
              <w:t>(no. of countries</w:t>
            </w:r>
            <w:r w:rsidR="00A27D9D" w:rsidRPr="00C60277">
              <w:rPr>
                <w:rFonts w:ascii="Calibri" w:hAnsi="Calibri" w:cs="Calibri"/>
                <w:b/>
                <w:bCs/>
                <w:color w:val="000000" w:themeColor="text1"/>
                <w:sz w:val="22"/>
                <w:szCs w:val="22"/>
                <w:lang w:val="en-GB"/>
              </w:rPr>
              <w:t>)</w:t>
            </w:r>
          </w:p>
        </w:tc>
        <w:tc>
          <w:tcPr>
            <w:tcW w:w="0" w:type="auto"/>
            <w:tcBorders>
              <w:top w:val="nil"/>
              <w:left w:val="nil"/>
              <w:bottom w:val="single" w:sz="4" w:space="0" w:color="auto"/>
              <w:right w:val="single" w:sz="4" w:space="0" w:color="auto"/>
            </w:tcBorders>
            <w:shd w:val="clear" w:color="auto" w:fill="auto"/>
            <w:noWrap/>
            <w:hideMark/>
          </w:tcPr>
          <w:p w14:paraId="0880FEE4" w14:textId="52A33248" w:rsidR="003F2CFA" w:rsidRPr="00C60277" w:rsidRDefault="3D7B8878"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12.39</w:t>
            </w:r>
          </w:p>
          <w:p w14:paraId="0E50D98F" w14:textId="773965E6" w:rsidR="003F2CFA" w:rsidRPr="00C60277" w:rsidRDefault="5D7693F9"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p>
        </w:tc>
        <w:tc>
          <w:tcPr>
            <w:tcW w:w="0" w:type="auto"/>
            <w:tcBorders>
              <w:top w:val="nil"/>
              <w:left w:val="nil"/>
              <w:bottom w:val="single" w:sz="4" w:space="0" w:color="auto"/>
              <w:right w:val="single" w:sz="4" w:space="0" w:color="auto"/>
            </w:tcBorders>
            <w:shd w:val="clear" w:color="auto" w:fill="auto"/>
            <w:noWrap/>
            <w:hideMark/>
          </w:tcPr>
          <w:p w14:paraId="6231044A" w14:textId="2054128C" w:rsidR="003F2CFA" w:rsidRPr="00C60277" w:rsidRDefault="0F2B1E5D"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5.52</w:t>
            </w:r>
          </w:p>
          <w:p w14:paraId="4EB6EA96" w14:textId="0FBF9125" w:rsidR="003F2CFA" w:rsidRPr="00C60277" w:rsidRDefault="5D7693F9"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p>
        </w:tc>
        <w:tc>
          <w:tcPr>
            <w:tcW w:w="0" w:type="auto"/>
            <w:tcBorders>
              <w:top w:val="nil"/>
              <w:left w:val="nil"/>
              <w:bottom w:val="single" w:sz="4" w:space="0" w:color="auto"/>
              <w:right w:val="single" w:sz="4" w:space="0" w:color="auto"/>
            </w:tcBorders>
            <w:shd w:val="clear" w:color="auto" w:fill="auto"/>
            <w:noWrap/>
            <w:hideMark/>
          </w:tcPr>
          <w:p w14:paraId="5EDE882F" w14:textId="641C65B1" w:rsidR="003F2CFA" w:rsidRPr="00C60277" w:rsidRDefault="21B8C971"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17.9</w:t>
            </w:r>
          </w:p>
          <w:p w14:paraId="5A5259B4" w14:textId="52AA2BE5" w:rsidR="003F2CFA" w:rsidRPr="00C60277" w:rsidRDefault="5D7693F9"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p>
        </w:tc>
        <w:tc>
          <w:tcPr>
            <w:tcW w:w="0" w:type="auto"/>
            <w:tcBorders>
              <w:top w:val="nil"/>
              <w:left w:val="nil"/>
              <w:bottom w:val="single" w:sz="4" w:space="0" w:color="auto"/>
              <w:right w:val="single" w:sz="4" w:space="0" w:color="auto"/>
            </w:tcBorders>
            <w:shd w:val="clear" w:color="auto" w:fill="auto"/>
            <w:noWrap/>
            <w:hideMark/>
          </w:tcPr>
          <w:p w14:paraId="014E2FF2" w14:textId="4C2A22B9" w:rsidR="003F2CFA" w:rsidRPr="00C60277" w:rsidRDefault="6C44FB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26.34</w:t>
            </w:r>
          </w:p>
          <w:p w14:paraId="244826BC" w14:textId="044F102E" w:rsidR="003F2CFA" w:rsidRPr="00C60277" w:rsidRDefault="6C44FB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noWrap/>
            <w:hideMark/>
          </w:tcPr>
          <w:p w14:paraId="2609E983" w14:textId="0A3087CD" w:rsidR="003F2CFA" w:rsidRPr="00C60277" w:rsidRDefault="6C44FB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13.76</w:t>
            </w:r>
          </w:p>
          <w:p w14:paraId="7F02B3B0" w14:textId="3AA983B2" w:rsidR="003F2CFA" w:rsidRPr="00C60277" w:rsidRDefault="6C44FB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(11)</w:t>
            </w:r>
          </w:p>
        </w:tc>
        <w:tc>
          <w:tcPr>
            <w:tcW w:w="0" w:type="auto"/>
            <w:tcBorders>
              <w:top w:val="nil"/>
              <w:left w:val="nil"/>
              <w:bottom w:val="single" w:sz="4" w:space="0" w:color="auto"/>
              <w:right w:val="single" w:sz="4" w:space="0" w:color="auto"/>
            </w:tcBorders>
            <w:shd w:val="clear" w:color="auto" w:fill="auto"/>
            <w:noWrap/>
            <w:hideMark/>
          </w:tcPr>
          <w:p w14:paraId="0A0003E4" w14:textId="012AF9E7" w:rsidR="003F2CFA" w:rsidRPr="00C60277" w:rsidRDefault="6C44FB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37.39</w:t>
            </w:r>
          </w:p>
          <w:p w14:paraId="25B46C63" w14:textId="2C25FFAE" w:rsidR="003F2CFA" w:rsidRPr="00C60277" w:rsidRDefault="6C44FB5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(13)</w:t>
            </w:r>
          </w:p>
        </w:tc>
        <w:tc>
          <w:tcPr>
            <w:tcW w:w="0" w:type="auto"/>
            <w:tcBorders>
              <w:top w:val="nil"/>
              <w:left w:val="nil"/>
              <w:bottom w:val="single" w:sz="4" w:space="0" w:color="auto"/>
              <w:right w:val="single" w:sz="4" w:space="0" w:color="auto"/>
            </w:tcBorders>
            <w:shd w:val="clear" w:color="auto" w:fill="auto"/>
            <w:noWrap/>
            <w:hideMark/>
          </w:tcPr>
          <w:p w14:paraId="7B342960" w14:textId="4142411C" w:rsidR="003F2CFA" w:rsidRPr="00C60277" w:rsidRDefault="520733D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20.74</w:t>
            </w:r>
          </w:p>
          <w:p w14:paraId="15AED8C6" w14:textId="5C1B1E12" w:rsidR="003F2CFA" w:rsidRPr="00C60277" w:rsidRDefault="520733D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p>
        </w:tc>
        <w:tc>
          <w:tcPr>
            <w:tcW w:w="0" w:type="auto"/>
            <w:tcBorders>
              <w:top w:val="nil"/>
              <w:left w:val="nil"/>
              <w:bottom w:val="single" w:sz="4" w:space="0" w:color="auto"/>
              <w:right w:val="single" w:sz="4" w:space="0" w:color="auto"/>
            </w:tcBorders>
            <w:shd w:val="clear" w:color="auto" w:fill="auto"/>
            <w:noWrap/>
            <w:hideMark/>
          </w:tcPr>
          <w:p w14:paraId="582435F3" w14:textId="2DDCE3FD" w:rsidR="003F2CFA" w:rsidRPr="00C60277" w:rsidRDefault="520733D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15.25</w:t>
            </w:r>
          </w:p>
          <w:p w14:paraId="6FBEF05B" w14:textId="0D922741" w:rsidR="003F2CFA" w:rsidRPr="00C60277" w:rsidRDefault="520733D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(5)</w:t>
            </w:r>
          </w:p>
        </w:tc>
        <w:tc>
          <w:tcPr>
            <w:tcW w:w="0" w:type="auto"/>
            <w:tcBorders>
              <w:top w:val="nil"/>
              <w:left w:val="nil"/>
              <w:bottom w:val="single" w:sz="4" w:space="0" w:color="auto"/>
              <w:right w:val="single" w:sz="4" w:space="0" w:color="auto"/>
            </w:tcBorders>
            <w:shd w:val="clear" w:color="auto" w:fill="auto"/>
            <w:noWrap/>
            <w:hideMark/>
          </w:tcPr>
          <w:p w14:paraId="7DF05CC4" w14:textId="469D1979" w:rsidR="003F2CFA" w:rsidRPr="00C60277" w:rsidRDefault="520733D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36.</w:t>
            </w:r>
            <w:r w:rsidR="00A061A9" w:rsidRPr="00C60277">
              <w:rPr>
                <w:rFonts w:ascii="Calibri" w:hAnsi="Calibri" w:cs="Calibri"/>
                <w:color w:val="000000" w:themeColor="text1"/>
                <w:sz w:val="22"/>
                <w:szCs w:val="22"/>
                <w:lang w:val="en-GB"/>
              </w:rPr>
              <w:t>51</w:t>
            </w:r>
          </w:p>
          <w:p w14:paraId="0B17B764" w14:textId="10758CD9" w:rsidR="003F2CFA" w:rsidRPr="00C60277" w:rsidRDefault="520733DE" w:rsidP="00014188">
            <w:pPr>
              <w:jc w:val="right"/>
              <w:rPr>
                <w:rFonts w:ascii="Calibri" w:hAnsi="Calibri" w:cs="Calibri"/>
                <w:color w:val="000000" w:themeColor="text1"/>
                <w:sz w:val="22"/>
                <w:szCs w:val="22"/>
                <w:lang w:val="en-GB"/>
              </w:rPr>
            </w:pPr>
            <w:r w:rsidRPr="00C60277">
              <w:rPr>
                <w:rFonts w:ascii="Calibri" w:hAnsi="Calibri" w:cs="Calibri"/>
                <w:color w:val="000000" w:themeColor="text1"/>
                <w:sz w:val="22"/>
                <w:szCs w:val="22"/>
                <w:lang w:val="en-GB"/>
              </w:rPr>
              <w:t>(6)</w:t>
            </w:r>
          </w:p>
        </w:tc>
      </w:tr>
    </w:tbl>
    <w:p w14:paraId="5820177A" w14:textId="6ACF1D8F" w:rsidR="007D70F8" w:rsidRPr="00C60277" w:rsidRDefault="00346630" w:rsidP="007A073D">
      <w:pPr>
        <w:pStyle w:val="Agency-body-text-report"/>
        <w:keepNext/>
        <w:jc w:val="center"/>
      </w:pPr>
      <w:r w:rsidRPr="00416CBC">
        <w:rPr>
          <w:noProof/>
        </w:rPr>
        <w:drawing>
          <wp:inline distT="0" distB="0" distL="0" distR="0" wp14:anchorId="26ADDCC7" wp14:editId="5EA8E90D">
            <wp:extent cx="4613910" cy="3285067"/>
            <wp:effectExtent l="0" t="0" r="8890" b="17145"/>
            <wp:docPr id="1531270658" name="Chart 1531270658">
              <a:extLst xmlns:a="http://schemas.openxmlformats.org/drawingml/2006/main">
                <a:ext uri="{FF2B5EF4-FFF2-40B4-BE49-F238E27FC236}">
                  <a16:creationId xmlns:a16="http://schemas.microsoft.com/office/drawing/2014/main" id="{35421AAA-3C7E-F740-8B29-33659849899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6231779D" w14:textId="6F1C4509" w:rsidR="007D70F8" w:rsidRPr="00C60277" w:rsidRDefault="007D70F8"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126</w:t>
      </w:r>
      <w:r w:rsidRPr="00C60277">
        <w:fldChar w:fldCharType="end"/>
      </w:r>
      <w:r w:rsidRPr="00C60277">
        <w:t>. Indicator 2B.5 The share of children/learners with an official decision of SEN who are educated in all forms of segregated (separate, non-inclusive) provision (%), ISCED 02 boys and ISCED 02 girls</w:t>
      </w:r>
    </w:p>
    <w:p w14:paraId="2E1B615A" w14:textId="0F5A9DB0" w:rsidR="007D70F8" w:rsidRPr="00C60277" w:rsidRDefault="00346630" w:rsidP="00963B8C">
      <w:pPr>
        <w:pStyle w:val="Agency-body-text-report"/>
        <w:keepNext/>
        <w:jc w:val="center"/>
      </w:pPr>
      <w:r w:rsidRPr="00416CBC">
        <w:rPr>
          <w:noProof/>
        </w:rPr>
        <w:drawing>
          <wp:inline distT="0" distB="0" distL="0" distR="0" wp14:anchorId="22602721" wp14:editId="46F1CA24">
            <wp:extent cx="4631055" cy="2100403"/>
            <wp:effectExtent l="0" t="0" r="17145" b="8255"/>
            <wp:docPr id="1531270659" name="Chart 1531270659">
              <a:extLst xmlns:a="http://schemas.openxmlformats.org/drawingml/2006/main">
                <a:ext uri="{FF2B5EF4-FFF2-40B4-BE49-F238E27FC236}">
                  <a16:creationId xmlns:a16="http://schemas.microsoft.com/office/drawing/2014/main" id="{E6B68666-D2C9-DA46-BD26-8EBF790897C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044D508A" w14:textId="37950437" w:rsidR="00726A46" w:rsidRPr="00C60277" w:rsidRDefault="007D70F8" w:rsidP="00014188">
      <w:pPr>
        <w:pStyle w:val="Agency-caption-report"/>
      </w:pPr>
      <w:r w:rsidRPr="00C60277">
        <w:t xml:space="preserve">Chart </w:t>
      </w:r>
      <w:r w:rsidRPr="00C60277">
        <w:rPr>
          <w:b w:val="0"/>
        </w:rPr>
        <w:fldChar w:fldCharType="begin"/>
      </w:r>
      <w:r w:rsidRPr="00C60277">
        <w:instrText xml:space="preserve"> SEQ Chart \* ARABIC </w:instrText>
      </w:r>
      <w:r w:rsidRPr="00C60277">
        <w:rPr>
          <w:b w:val="0"/>
        </w:rPr>
        <w:fldChar w:fldCharType="separate"/>
      </w:r>
      <w:r w:rsidR="00A466BF" w:rsidRPr="009418C6">
        <w:t>127</w:t>
      </w:r>
      <w:r w:rsidRPr="00C60277">
        <w:rPr>
          <w:b w:val="0"/>
        </w:rPr>
        <w:fldChar w:fldCharType="end"/>
      </w:r>
      <w:r w:rsidRPr="00C60277">
        <w:t>. Indicator 2B.5 The share of children/learners with an official decision of SEN who are educated in all forms of segregated (separate, non-inclusive) provision (%), ISCED 02 total</w:t>
      </w:r>
    </w:p>
    <w:p w14:paraId="7D31B4FD" w14:textId="3FA893F7" w:rsidR="00BC5747" w:rsidRPr="00BC5747" w:rsidRDefault="00BC5747" w:rsidP="00EE1500">
      <w:pPr>
        <w:pStyle w:val="Agency-footnote-report"/>
      </w:pPr>
      <w:r>
        <w:t xml:space="preserve">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 (see </w:t>
      </w:r>
      <w:hyperlink w:anchor="Table31" w:history="1">
        <w:r>
          <w:rPr>
            <w:rStyle w:val="Hyperlink"/>
          </w:rPr>
          <w:t>Table 31</w:t>
        </w:r>
      </w:hyperlink>
      <w:r>
        <w:t>).</w:t>
      </w:r>
    </w:p>
    <w:p w14:paraId="28FE3C3D" w14:textId="1C25ABC9" w:rsidR="00EB2E21" w:rsidRPr="009418C6" w:rsidRDefault="00346630" w:rsidP="00963B8C">
      <w:pPr>
        <w:keepNext/>
        <w:jc w:val="center"/>
        <w:rPr>
          <w:lang w:val="en-GB"/>
        </w:rPr>
      </w:pPr>
      <w:r w:rsidRPr="009418C6">
        <w:rPr>
          <w:noProof/>
          <w:lang w:val="en-GB"/>
        </w:rPr>
        <w:drawing>
          <wp:inline distT="0" distB="0" distL="0" distR="0" wp14:anchorId="6C3BF2D7" wp14:editId="4A829AEB">
            <wp:extent cx="4588510" cy="5522614"/>
            <wp:effectExtent l="0" t="0" r="8890" b="14605"/>
            <wp:docPr id="1531270660" name="Chart 1531270660">
              <a:extLst xmlns:a="http://schemas.openxmlformats.org/drawingml/2006/main">
                <a:ext uri="{FF2B5EF4-FFF2-40B4-BE49-F238E27FC236}">
                  <a16:creationId xmlns:a16="http://schemas.microsoft.com/office/drawing/2014/main" id="{4194E92D-52FA-1148-A757-135FD673124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3C59CA00" w14:textId="30FCF811" w:rsidR="00EB2E21" w:rsidRPr="00C60277" w:rsidRDefault="00EB2E21"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128</w:t>
      </w:r>
      <w:r w:rsidRPr="00C60277">
        <w:fldChar w:fldCharType="end"/>
      </w:r>
      <w:r w:rsidRPr="00C60277">
        <w:t>. Indicator 2B.5 The share of children/learners with an official decision of SEN who are educated in all forms of segregated (separate, non-inclusive) provision (%), ISCED 1+2 boys and ISCED 1+2 girls</w:t>
      </w:r>
    </w:p>
    <w:p w14:paraId="3F1F109B" w14:textId="6013D273" w:rsidR="00A8497F" w:rsidRPr="00C60277" w:rsidRDefault="00346630" w:rsidP="006A5D7C">
      <w:pPr>
        <w:keepNext/>
        <w:jc w:val="center"/>
        <w:rPr>
          <w:lang w:val="en-GB"/>
        </w:rPr>
      </w:pPr>
      <w:r w:rsidRPr="009418C6">
        <w:rPr>
          <w:noProof/>
          <w:lang w:val="en-GB"/>
        </w:rPr>
        <w:drawing>
          <wp:inline distT="0" distB="0" distL="0" distR="0" wp14:anchorId="737D817B" wp14:editId="4BD636E4">
            <wp:extent cx="4605655" cy="3395049"/>
            <wp:effectExtent l="0" t="0" r="17145" b="8890"/>
            <wp:docPr id="1531270661" name="Chart 1531270661">
              <a:extLst xmlns:a="http://schemas.openxmlformats.org/drawingml/2006/main">
                <a:ext uri="{FF2B5EF4-FFF2-40B4-BE49-F238E27FC236}">
                  <a16:creationId xmlns:a16="http://schemas.microsoft.com/office/drawing/2014/main" id="{C4E555F0-ACC1-3848-A628-956CBB38905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04E1D193" w14:textId="44071765" w:rsidR="00726A46" w:rsidRPr="00C60277" w:rsidRDefault="00A8497F" w:rsidP="00014188">
      <w:pPr>
        <w:pStyle w:val="Agency-caption-report"/>
      </w:pPr>
      <w:r w:rsidRPr="00C60277">
        <w:t xml:space="preserve">Chart </w:t>
      </w:r>
      <w:r w:rsidRPr="00C60277">
        <w:rPr>
          <w:b w:val="0"/>
        </w:rPr>
        <w:fldChar w:fldCharType="begin"/>
      </w:r>
      <w:r w:rsidRPr="00C60277">
        <w:instrText xml:space="preserve"> SEQ Chart \* ARABIC </w:instrText>
      </w:r>
      <w:r w:rsidRPr="00C60277">
        <w:rPr>
          <w:b w:val="0"/>
        </w:rPr>
        <w:fldChar w:fldCharType="separate"/>
      </w:r>
      <w:r w:rsidR="00A466BF" w:rsidRPr="009418C6">
        <w:t>129</w:t>
      </w:r>
      <w:r w:rsidRPr="00C60277">
        <w:rPr>
          <w:b w:val="0"/>
        </w:rPr>
        <w:fldChar w:fldCharType="end"/>
      </w:r>
      <w:r w:rsidRPr="00C60277">
        <w:t>. Indicator 2B.5 The share of children/learners with an official decision of SEN who are educated in all forms of segregated (separate, non-inclusive) provision (%), ISCED 1+2 total</w:t>
      </w:r>
    </w:p>
    <w:p w14:paraId="02822178" w14:textId="62FC0D3F" w:rsidR="001D4025" w:rsidRPr="00C60277" w:rsidRDefault="00346630" w:rsidP="006A5D7C">
      <w:pPr>
        <w:keepNext/>
        <w:jc w:val="center"/>
        <w:rPr>
          <w:lang w:val="en-GB"/>
        </w:rPr>
      </w:pPr>
      <w:r w:rsidRPr="009418C6">
        <w:rPr>
          <w:noProof/>
          <w:lang w:val="en-GB"/>
        </w:rPr>
        <w:drawing>
          <wp:inline distT="0" distB="0" distL="0" distR="0" wp14:anchorId="7A95188D" wp14:editId="5C5D7ACA">
            <wp:extent cx="4588510" cy="3204927"/>
            <wp:effectExtent l="0" t="0" r="8890" b="8255"/>
            <wp:docPr id="1531270662" name="Chart 1531270662">
              <a:extLst xmlns:a="http://schemas.openxmlformats.org/drawingml/2006/main">
                <a:ext uri="{FF2B5EF4-FFF2-40B4-BE49-F238E27FC236}">
                  <a16:creationId xmlns:a16="http://schemas.microsoft.com/office/drawing/2014/main" id="{89937EF9-B7BB-4843-B141-2EDA74CDFE1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554AA181" w14:textId="59B1C719" w:rsidR="001D4025" w:rsidRPr="00C60277" w:rsidRDefault="001D4025"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130</w:t>
      </w:r>
      <w:r w:rsidRPr="00C60277">
        <w:fldChar w:fldCharType="end"/>
      </w:r>
      <w:r w:rsidRPr="00C60277">
        <w:t>. Indicator 2B.5 The share of children/learners with an official decision of SEN who are educated in all forms of segregated (separate, non-inclusive) provision (%), ISCED 3 boys and ISCED 3 girls</w:t>
      </w:r>
    </w:p>
    <w:p w14:paraId="1AC0CDF1" w14:textId="3356B972" w:rsidR="001D4025" w:rsidRPr="00C60277" w:rsidRDefault="00A061A9" w:rsidP="000C3B59">
      <w:pPr>
        <w:keepNext/>
        <w:jc w:val="center"/>
        <w:rPr>
          <w:lang w:val="en-GB"/>
        </w:rPr>
      </w:pPr>
      <w:r w:rsidRPr="009418C6">
        <w:rPr>
          <w:noProof/>
          <w:lang w:val="en-GB"/>
        </w:rPr>
        <w:drawing>
          <wp:inline distT="0" distB="0" distL="0" distR="0" wp14:anchorId="21152B26" wp14:editId="2C1CCC11">
            <wp:extent cx="4580255" cy="2037029"/>
            <wp:effectExtent l="0" t="0" r="17145" b="8255"/>
            <wp:docPr id="3" name="Chart 3">
              <a:extLst xmlns:a="http://schemas.openxmlformats.org/drawingml/2006/main">
                <a:ext uri="{FF2B5EF4-FFF2-40B4-BE49-F238E27FC236}">
                  <a16:creationId xmlns:a16="http://schemas.microsoft.com/office/drawing/2014/main" id="{41C8D6DB-1E58-1A4E-A283-92B10197468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1A52B0CB" w14:textId="3221307C" w:rsidR="00726A46" w:rsidRPr="00C60277" w:rsidRDefault="001D4025" w:rsidP="00014188">
      <w:pPr>
        <w:pStyle w:val="Agency-caption-report"/>
      </w:pPr>
      <w:r w:rsidRPr="00C60277">
        <w:t xml:space="preserve">Chart </w:t>
      </w:r>
      <w:r w:rsidRPr="00C60277">
        <w:fldChar w:fldCharType="begin"/>
      </w:r>
      <w:r w:rsidRPr="00C60277">
        <w:instrText xml:space="preserve"> SEQ Chart \* ARABIC </w:instrText>
      </w:r>
      <w:r w:rsidRPr="00C60277">
        <w:fldChar w:fldCharType="separate"/>
      </w:r>
      <w:r w:rsidR="00A466BF" w:rsidRPr="009418C6">
        <w:t>131</w:t>
      </w:r>
      <w:r w:rsidRPr="00C60277">
        <w:fldChar w:fldCharType="end"/>
      </w:r>
      <w:r w:rsidRPr="00C60277">
        <w:t>. Indicator 2B.5 The share of children/learners with an official decision of SEN who are educated in all forms of segregated (separate, non-inclusive) provision (%), ISCED 3 total</w:t>
      </w:r>
    </w:p>
    <w:p w14:paraId="0F92B84B" w14:textId="1981F58C" w:rsidR="00BC5747" w:rsidRPr="00BC5747" w:rsidRDefault="00BC5747" w:rsidP="00EE1500">
      <w:pPr>
        <w:pStyle w:val="Agency-footnote-report"/>
      </w:pPr>
      <w:r>
        <w:t xml:space="preserve">This chart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 (see </w:t>
      </w:r>
      <w:hyperlink w:anchor="Table31" w:history="1">
        <w:r>
          <w:rPr>
            <w:rStyle w:val="Hyperlink"/>
          </w:rPr>
          <w:t>Table 31</w:t>
        </w:r>
      </w:hyperlink>
      <w:r>
        <w:t>).</w:t>
      </w:r>
    </w:p>
    <w:p w14:paraId="11D0B810" w14:textId="6631A9F9" w:rsidR="007029C5" w:rsidRPr="009418C6" w:rsidRDefault="007029C5" w:rsidP="009418C6">
      <w:pPr>
        <w:pStyle w:val="Agency-body-text-report"/>
      </w:pPr>
      <w:r w:rsidRPr="00C60277">
        <w:br w:type="page"/>
      </w:r>
    </w:p>
    <w:p w14:paraId="49343EA0" w14:textId="0B52C1EB" w:rsidR="003F2CFA" w:rsidRPr="00C60277" w:rsidRDefault="35FF24E3" w:rsidP="00014188">
      <w:pPr>
        <w:pStyle w:val="Agency-heading-3-report"/>
      </w:pPr>
      <w:bookmarkStart w:id="55" w:name="_Toc119416367"/>
      <w:r w:rsidRPr="00C60277">
        <w:t xml:space="preserve">Indicator 2B.6 The share of children/learners with an official decision of SEN who are </w:t>
      </w:r>
      <w:r w:rsidR="006E70A7" w:rsidRPr="00C60277">
        <w:t>out</w:t>
      </w:r>
      <w:r w:rsidR="006E70A7">
        <w:t>-</w:t>
      </w:r>
      <w:r w:rsidR="006E70A7" w:rsidRPr="00C60277">
        <w:t>of</w:t>
      </w:r>
      <w:r w:rsidR="006E70A7">
        <w:t>-</w:t>
      </w:r>
      <w:r w:rsidRPr="00C60277">
        <w:t>education (%)</w:t>
      </w:r>
      <w:bookmarkEnd w:id="55"/>
    </w:p>
    <w:p w14:paraId="66DA4042" w14:textId="4BFBD57D" w:rsidR="00AB15C4" w:rsidRPr="009418C6" w:rsidRDefault="2E889B26" w:rsidP="00527AE6">
      <w:pPr>
        <w:pStyle w:val="Agency-body-text-report"/>
      </w:pPr>
      <w:r w:rsidRPr="00C60277">
        <w:t xml:space="preserve">The data shows the </w:t>
      </w:r>
      <w:r w:rsidR="002B2AF7" w:rsidRPr="00C60277">
        <w:t xml:space="preserve">share </w:t>
      </w:r>
      <w:r w:rsidRPr="00C60277">
        <w:t xml:space="preserve">of </w:t>
      </w:r>
      <w:r w:rsidR="44FD4D18" w:rsidRPr="00C60277">
        <w:t>children/learners with an official decision of SEN</w:t>
      </w:r>
      <w:r w:rsidRPr="00C60277">
        <w:t xml:space="preserve"> </w:t>
      </w:r>
      <w:r w:rsidR="0068506F" w:rsidRPr="00C60277">
        <w:t xml:space="preserve">who are </w:t>
      </w:r>
      <w:r w:rsidR="002B2AF7" w:rsidRPr="00C60277">
        <w:t>out of</w:t>
      </w:r>
      <w:r w:rsidRPr="00C60277">
        <w:t xml:space="preserve"> any form of recognised education organised by any sector/ministry</w:t>
      </w:r>
      <w:r w:rsidRPr="009418C6">
        <w:t xml:space="preserve">, based on the </w:t>
      </w:r>
      <w:r w:rsidR="002B2AF7" w:rsidRPr="009418C6">
        <w:t>actual</w:t>
      </w:r>
      <w:r w:rsidRPr="009418C6">
        <w:t xml:space="preserve"> population of </w:t>
      </w:r>
      <w:r w:rsidR="002B2AF7" w:rsidRPr="009418C6">
        <w:t>children/</w:t>
      </w:r>
      <w:r w:rsidRPr="009418C6">
        <w:t>learners with an official decision of</w:t>
      </w:r>
      <w:r w:rsidR="7FE7A36C" w:rsidRPr="009418C6">
        <w:t xml:space="preserve"> </w:t>
      </w:r>
      <w:r w:rsidRPr="009418C6">
        <w:t>SEN.</w:t>
      </w:r>
    </w:p>
    <w:p w14:paraId="1EEA4FAF" w14:textId="197E37E2" w:rsidR="00BB5ED9" w:rsidRPr="00C60277" w:rsidRDefault="00AB15C4" w:rsidP="00014188">
      <w:pPr>
        <w:pStyle w:val="Agency-body-text-report"/>
        <w:keepNext/>
      </w:pPr>
      <w:r w:rsidRPr="00C60277">
        <w:t>This indicator has been calculated as follows:</w:t>
      </w:r>
    </w:p>
    <w:p w14:paraId="01C73FF8" w14:textId="5D3DF35E" w:rsidR="007029C5" w:rsidRPr="00C60277" w:rsidRDefault="0056537D" w:rsidP="00014188">
      <w:pPr>
        <w:pStyle w:val="Agency-body-text-report"/>
        <w:spacing w:before="360" w:after="360"/>
        <w:jc w:val="center"/>
      </w:pPr>
      <w:r w:rsidRPr="00416CBC">
        <w:rPr>
          <w:noProof/>
        </w:rPr>
        <mc:AlternateContent>
          <mc:Choice Requires="wps">
            <w:drawing>
              <wp:anchor distT="0" distB="0" distL="114300" distR="114300" simplePos="0" relativeHeight="251658372" behindDoc="0" locked="0" layoutInCell="1" allowOverlap="1" wp14:anchorId="18A0AAA5" wp14:editId="4902FA10">
                <wp:simplePos x="0" y="0"/>
                <wp:positionH relativeFrom="column">
                  <wp:posOffset>4390860</wp:posOffset>
                </wp:positionH>
                <wp:positionV relativeFrom="paragraph">
                  <wp:posOffset>922490</wp:posOffset>
                </wp:positionV>
                <wp:extent cx="638810" cy="322580"/>
                <wp:effectExtent l="0" t="0" r="0" b="0"/>
                <wp:wrapNone/>
                <wp:docPr id="50" name="Text Box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38810" cy="322580"/>
                        </a:xfrm>
                        <a:prstGeom prst="rect">
                          <a:avLst/>
                        </a:prstGeom>
                        <a:noFill/>
                        <a:ln w="6350">
                          <a:noFill/>
                        </a:ln>
                      </wps:spPr>
                      <wps:txbx>
                        <w:txbxContent>
                          <w:p w14:paraId="715D26BA" w14:textId="77777777" w:rsidR="00AB6981" w:rsidRPr="00B324D2" w:rsidRDefault="00AB6981" w:rsidP="00AB6981">
                            <w:pPr>
                              <w:jc w:val="center"/>
                              <w:rPr>
                                <w:rFonts w:ascii="Calibri" w:hAnsi="Calibri"/>
                                <w:b/>
                                <w:bCs/>
                                <w:color w:val="002060"/>
                              </w:rPr>
                            </w:pPr>
                            <w:r w:rsidRPr="00BD6E8E">
                              <w:rPr>
                                <w:rFonts w:ascii="Calibri" w:hAnsi="Calibri"/>
                                <w:b/>
                                <w:bCs/>
                                <w:color w:val="002060"/>
                              </w:rPr>
                              <w:t>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0308C791">
              <v:shape id="Text Box 50" style="position:absolute;left:0;text-align:left;margin-left:345.75pt;margin-top:72.65pt;width:50.3pt;height:25.4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29"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" w14:anchorId="18A0AAA5">
                <v:textbox>
                  <w:txbxContent>
                    <w:p w:rsidRPr="00B324D2" w:rsidR="00AB6981" w:rsidP="00AB6981" w:rsidRDefault="00AB6981" w14:paraId="1EC60E6A" w14:textId="77777777">
                      <w:pPr>
                        <w:jc w:val="center"/>
                        <w:rPr>
                          <w:rFonts w:ascii="Calibri" w:hAnsi="Calibri"/>
                          <w:b/>
                          <w:bCs/>
                          <w:color w:val="002060"/>
                        </w:rPr>
                      </w:pPr>
                      <w:r w:rsidRPr="00BD6E8E">
                        <w:rPr>
                          <w:rFonts w:ascii="Calibri" w:hAnsi="Calibri"/>
                          <w:b/>
                          <w:bCs/>
                          <w:color w:val="002060"/>
                        </w:rPr>
                        <w:t>x100</w:t>
                      </w:r>
                    </w:p>
                  </w:txbxContent>
                </v:textbox>
              </v:shape>
            </w:pict>
          </mc:Fallback>
        </mc:AlternateContent>
      </w:r>
      <w:r w:rsidRPr="00416CBC">
        <w:rPr>
          <w:noProof/>
        </w:rPr>
        <mc:AlternateContent>
          <mc:Choice Requires="wps">
            <w:drawing>
              <wp:anchor distT="0" distB="0" distL="114300" distR="114300" simplePos="0" relativeHeight="251658369" behindDoc="0" locked="0" layoutInCell="1" allowOverlap="1" wp14:anchorId="38537D3D" wp14:editId="081C65C8">
                <wp:simplePos x="0" y="0"/>
                <wp:positionH relativeFrom="column">
                  <wp:posOffset>694055</wp:posOffset>
                </wp:positionH>
                <wp:positionV relativeFrom="paragraph">
                  <wp:posOffset>1079940</wp:posOffset>
                </wp:positionV>
                <wp:extent cx="3657600" cy="0"/>
                <wp:effectExtent l="0" t="12700" r="12700" b="12700"/>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00206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2BCAED83">
              <v:line id="Straight Connector 47" style="position:absolute;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002060" strokeweight="1.5pt" from="54.65pt,85.05pt" to="342.65pt,85.05pt" w14:anchorId="40CB35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"/>
            </w:pict>
          </mc:Fallback>
        </mc:AlternateContent>
      </w:r>
      <w:r w:rsidRPr="00416CBC">
        <w:rPr>
          <w:noProof/>
        </w:rPr>
        <mc:AlternateContent>
          <mc:Choice Requires="wps">
            <w:drawing>
              <wp:anchor distT="0" distB="0" distL="114300" distR="114300" simplePos="0" relativeHeight="251658370" behindDoc="0" locked="0" layoutInCell="1" allowOverlap="1" wp14:anchorId="543B4C31" wp14:editId="6DAF6E6E">
                <wp:simplePos x="0" y="0"/>
                <wp:positionH relativeFrom="column">
                  <wp:posOffset>618770</wp:posOffset>
                </wp:positionH>
                <wp:positionV relativeFrom="paragraph">
                  <wp:posOffset>163595</wp:posOffset>
                </wp:positionV>
                <wp:extent cx="3889375" cy="835200"/>
                <wp:effectExtent l="0" t="0" r="0" b="0"/>
                <wp:wrapNone/>
                <wp:docPr id="48" name="Text Box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889375" cy="835200"/>
                        </a:xfrm>
                        <a:prstGeom prst="rect">
                          <a:avLst/>
                        </a:prstGeom>
                        <a:noFill/>
                        <a:ln w="6350">
                          <a:noFill/>
                        </a:ln>
                      </wps:spPr>
                      <wps:txbx>
                        <w:txbxContent>
                          <w:p w14:paraId="690AB238"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sidRPr="000D44A6">
                              <w:rPr>
                                <w:rFonts w:ascii="Calibri" w:hAnsi="Calibri"/>
                                <w:b/>
                                <w:bCs/>
                                <w:color w:val="002060"/>
                              </w:rPr>
                              <w:t>number of children/learners with an official decision of SEN who should, by law, be in some form of recognised education, but who are out of any form of recognised education (Q2.5)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62F25AF2">
              <v:shape id="Text Box 48" style="position:absolute;left:0;text-align:left;margin-left:48.7pt;margin-top:12.9pt;width:306.25pt;height:65.7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30"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" w14:anchorId="543B4C31">
                <v:textbox>
                  <w:txbxContent>
                    <w:p w:rsidRPr="00B324D2" w:rsidR="00AB6981" w:rsidP="00AB6981" w:rsidRDefault="00AB6981" w14:paraId="5602A5C0" w14:textId="77777777">
                      <w:pPr>
                        <w:rPr>
                          <w:rFonts w:ascii="Calibri" w:hAnsi="Calibri"/>
                          <w:b/>
                          <w:bCs/>
                          <w:color w:val="002060"/>
                        </w:rPr>
                      </w:pPr>
                      <w:r w:rsidRPr="00BD6E8E">
                        <w:rPr>
                          <w:rFonts w:ascii="Calibri" w:hAnsi="Calibri"/>
                          <w:b/>
                          <w:bCs/>
                          <w:color w:val="002060"/>
                        </w:rPr>
                        <w:t xml:space="preserve">The </w:t>
                      </w:r>
                      <w:r w:rsidRPr="000D44A6">
                        <w:rPr>
                          <w:rFonts w:ascii="Calibri" w:hAnsi="Calibri"/>
                          <w:b/>
                          <w:bCs/>
                          <w:color w:val="002060"/>
                        </w:rPr>
                        <w:t>number of children/learners with an official decision of SEN who should, by law, be in some form of recognised education, but who are out of any form of recognised education (Q2.5)</w:t>
                      </w:r>
                    </w:p>
                  </w:txbxContent>
                </v:textbox>
              </v:shape>
            </w:pict>
          </mc:Fallback>
        </mc:AlternateContent>
      </w:r>
      <w:r w:rsidRPr="00416CBC">
        <w:rPr>
          <w:noProof/>
        </w:rPr>
        <mc:AlternateContent>
          <mc:Choice Requires="wps">
            <w:drawing>
              <wp:anchor distT="0" distB="0" distL="114300" distR="114300" simplePos="0" relativeHeight="251658371" behindDoc="0" locked="0" layoutInCell="1" allowOverlap="1" wp14:anchorId="0DBF6603" wp14:editId="2B044ED6">
                <wp:simplePos x="0" y="0"/>
                <wp:positionH relativeFrom="column">
                  <wp:posOffset>625970</wp:posOffset>
                </wp:positionH>
                <wp:positionV relativeFrom="paragraph">
                  <wp:posOffset>1128395</wp:posOffset>
                </wp:positionV>
                <wp:extent cx="3916800" cy="531426"/>
                <wp:effectExtent l="0" t="0" r="0" b="0"/>
                <wp:wrapNone/>
                <wp:docPr id="49" name="Text Box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16800" cy="531426"/>
                        </a:xfrm>
                        <a:prstGeom prst="rect">
                          <a:avLst/>
                        </a:prstGeom>
                        <a:noFill/>
                        <a:ln w="6350">
                          <a:noFill/>
                        </a:ln>
                      </wps:spPr>
                      <wps:txbx>
                        <w:txbxContent>
                          <w:p w14:paraId="49EB356A" w14:textId="77777777" w:rsidR="00AB6981" w:rsidRPr="00B324D2" w:rsidRDefault="00AB6981" w:rsidP="00AB6981">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ma14="http://schemas.microsoft.com/office/mac/drawingml/2011/main" xmlns:a14="http://schemas.microsoft.com/office/drawing/2010/main" xmlns:a16="http://schemas.microsoft.com/office/drawing/2014/main" xmlns:c="http://schemas.openxmlformats.org/drawingml/2006/chart">
            <w:pict w14:anchorId="635F17CE">
              <v:shape id="Text Box 49" style="position:absolute;left:0;text-align:left;margin-left:49.3pt;margin-top:88.85pt;width:308.4pt;height:41.8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131"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" w14:anchorId="0DBF6603">
                <v:textbox>
                  <w:txbxContent>
                    <w:p w:rsidRPr="00B324D2" w:rsidR="00AB6981" w:rsidP="00AB6981" w:rsidRDefault="00AB6981" w14:paraId="28CB2909" w14:textId="77777777">
                      <w:pPr>
                        <w:rPr>
                          <w:rFonts w:ascii="Calibri" w:hAnsi="Calibri"/>
                          <w:b/>
                          <w:bCs/>
                          <w:color w:val="002060"/>
                        </w:rPr>
                      </w:pPr>
                      <w:r w:rsidRPr="00BD6E8E">
                        <w:rPr>
                          <w:rFonts w:ascii="Calibri" w:hAnsi="Calibri"/>
                          <w:b/>
                          <w:bCs/>
                          <w:color w:val="002060"/>
                        </w:rPr>
                        <w:t xml:space="preserve">The </w:t>
                      </w:r>
                      <w:r>
                        <w:rPr>
                          <w:rFonts w:ascii="Calibri" w:hAnsi="Calibri"/>
                          <w:b/>
                          <w:bCs/>
                          <w:color w:val="002060"/>
                        </w:rPr>
                        <w:t>a</w:t>
                      </w:r>
                      <w:r w:rsidRPr="00FA7E0A">
                        <w:rPr>
                          <w:rFonts w:ascii="Calibri" w:hAnsi="Calibri"/>
                          <w:b/>
                          <w:bCs/>
                          <w:color w:val="002060"/>
                        </w:rPr>
                        <w:t>ctual population of children/learners with an official decision of SEN (Q2.1)</w:t>
                      </w:r>
                    </w:p>
                  </w:txbxContent>
                </v:textbox>
              </v:shape>
            </w:pict>
          </mc:Fallback>
        </mc:AlternateContent>
      </w:r>
      <w:r w:rsidR="007029C5" w:rsidRPr="00416CBC">
        <w:rPr>
          <w:noProof/>
        </w:rPr>
        <mc:AlternateContent>
          <mc:Choice Requires="wps">
            <w:drawing>
              <wp:inline distT="0" distB="0" distL="0" distR="0" wp14:anchorId="008F29CC" wp14:editId="39F1516C">
                <wp:extent cx="4513515" cy="1514006"/>
                <wp:effectExtent l="12700" t="12700" r="8255" b="10160"/>
                <wp:docPr id="43" name="Rounded Rectangle 43" descr="The number of children/learners with an official decision of SEN who should, by law, be in some form of recognised education, but who are out of any form of recognised education (Q2.5) divided by The actual population of children/learners with an official decision of SEN (Q2.1) multiplied by 100"/>
                <wp:cNvGraphicFramePr/>
                <a:graphic xmlns:a="http://schemas.openxmlformats.org/drawingml/2006/main">
                  <a:graphicData uri="http://schemas.microsoft.com/office/word/2010/wordprocessingShape">
                    <wps:wsp>
                      <wps:cNvSpPr/>
                      <wps:spPr>
                        <a:xfrm>
                          <a:off x="0" y="0"/>
                          <a:ext cx="4513515" cy="1514006"/>
                        </a:xfrm>
                        <a:prstGeom prst="roundRect">
                          <a:avLst/>
                        </a:prstGeom>
                        <a:noFill/>
                        <a:ln w="19050">
                          <a:solidFill>
                            <a:srgbClr val="FFC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c="http://schemas.openxmlformats.org/drawingml/2006/chart" xmlns:a16="http://schemas.microsoft.com/office/drawing/2014/main" xmlns:a14="http://schemas.microsoft.com/office/drawing/2010/main" xmlns:ma14="http://schemas.microsoft.com/office/mac/drawingml/2011/main" xmlns:adec="http://schemas.microsoft.com/office/drawing/2017/decorative" xmlns:pic="http://schemas.openxmlformats.org/drawingml/2006/picture" xmlns:a="http://schemas.openxmlformats.org/drawingml/2006/main">
            <w:pict w14:anchorId="0AD8C7EE">
              <v:roundrect id="Rounded Rectangle 43" style="width:355.4pt;height:119.2pt;visibility:visible;mso-wrap-style:square;mso-left-percent:-10001;mso-top-percent:-10001;mso-position-horizontal:absolute;mso-position-horizontal-relative:char;mso-position-vertical:absolute;mso-position-vertical-relative:line;mso-left-percent:-10001;mso-top-percent:-10001;v-text-anchor:middle" alt="The number of children/learners with an official decision of SEN who should, by law, be in some form of recognised education, but who are out of any form of recognised education (Q2.5) divided by The actual population of children/learners with an official decision of SEN (Q2.1) multiplied by 100" o:spid="_x0000_s1026" filled="f" strokecolor="#ffc000" strokeweight="1.5pt" arcsize="10923f" w14:anchorId="7CC1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">
                <w10:anchorlock/>
              </v:roundrect>
            </w:pict>
          </mc:Fallback>
        </mc:AlternateContent>
      </w:r>
    </w:p>
    <w:p w14:paraId="77DF7A87" w14:textId="683FA254" w:rsidR="00B75E05" w:rsidRPr="00C60277" w:rsidRDefault="00D3235C" w:rsidP="00573676">
      <w:pPr>
        <w:pStyle w:val="Agency-body-text-report"/>
      </w:pPr>
      <w:r w:rsidRPr="00022CED">
        <w:t>Participating countries did not provide any usable data for this indicator. As a result, this indicator is not calculable</w:t>
      </w:r>
      <w:r w:rsidR="441B8A20" w:rsidRPr="00C60277">
        <w:t>.</w:t>
      </w:r>
    </w:p>
    <w:p w14:paraId="4FFB5E64" w14:textId="77777777" w:rsidR="0032059A" w:rsidRPr="00C60277" w:rsidRDefault="0032059A" w:rsidP="00573676">
      <w:pPr>
        <w:pStyle w:val="Agency-body-text-report"/>
        <w:sectPr w:rsidR="0032059A" w:rsidRPr="00C60277" w:rsidSect="00341E67">
          <w:headerReference w:type="first" r:id="rId179"/>
          <w:footerReference w:type="first" r:id="rId180"/>
          <w:pgSz w:w="11899" w:h="16838"/>
          <w:pgMar w:top="1134" w:right="1551" w:bottom="1276" w:left="1418" w:header="709" w:footer="709" w:gutter="0"/>
          <w:cols w:space="708"/>
          <w:docGrid w:linePitch="360"/>
        </w:sectPr>
      </w:pPr>
    </w:p>
    <w:p w14:paraId="06C3F804" w14:textId="6C435FDB" w:rsidR="00B75E05" w:rsidRPr="00C60277" w:rsidRDefault="003D2401" w:rsidP="009418C6">
      <w:pPr>
        <w:pStyle w:val="Agency-heading-1-report"/>
      </w:pPr>
      <w:bookmarkStart w:id="56" w:name="_Toc119416368"/>
      <w:bookmarkStart w:id="57" w:name="Annex"/>
      <w:r w:rsidRPr="00C60277">
        <w:t>A</w:t>
      </w:r>
      <w:r>
        <w:t>nnex</w:t>
      </w:r>
      <w:bookmarkEnd w:id="56"/>
    </w:p>
    <w:bookmarkEnd w:id="57"/>
    <w:p w14:paraId="3B50AD9A" w14:textId="0F7D8487" w:rsidR="006E6395" w:rsidRPr="00C60277" w:rsidRDefault="006E6395" w:rsidP="009418C6">
      <w:pPr>
        <w:pStyle w:val="Agency-caption-report"/>
        <w:keepNext/>
      </w:pPr>
      <w:r w:rsidRPr="00C60277">
        <w:t xml:space="preserve">Table </w:t>
      </w:r>
      <w:r w:rsidRPr="00C60277">
        <w:fldChar w:fldCharType="begin"/>
      </w:r>
      <w:r w:rsidRPr="00C60277">
        <w:instrText xml:space="preserve"> SEQ Table \* ARABIC </w:instrText>
      </w:r>
      <w:r w:rsidRPr="00C60277">
        <w:fldChar w:fldCharType="separate"/>
      </w:r>
      <w:r w:rsidRPr="009418C6">
        <w:t>32</w:t>
      </w:r>
      <w:r w:rsidRPr="00C60277">
        <w:fldChar w:fldCharType="end"/>
      </w:r>
      <w:r w:rsidR="00263DB4" w:rsidRPr="00C60277">
        <w:t>. The number of countries with calculable indicators</w:t>
      </w:r>
    </w:p>
    <w:tbl>
      <w:tblPr>
        <w:tblStyle w:val="TableGrid"/>
        <w:tblW w:w="5000" w:type="pct"/>
        <w:tblLook w:val="04A0" w:firstRow="1" w:lastRow="0" w:firstColumn="1" w:lastColumn="0" w:noHBand="0" w:noVBand="1"/>
      </w:tblPr>
      <w:tblGrid>
        <w:gridCol w:w="1274"/>
        <w:gridCol w:w="1274"/>
        <w:gridCol w:w="1274"/>
        <w:gridCol w:w="1274"/>
        <w:gridCol w:w="1274"/>
        <w:gridCol w:w="1275"/>
        <w:gridCol w:w="1275"/>
      </w:tblGrid>
      <w:tr w:rsidR="00CD3C3E" w:rsidRPr="00022CED" w14:paraId="3B8C91E0" w14:textId="77777777" w:rsidTr="006C69DE">
        <w:trPr>
          <w:cantSplit/>
          <w:tblHeader/>
        </w:trPr>
        <w:tc>
          <w:tcPr>
            <w:tcW w:w="1274" w:type="dxa"/>
            <w:shd w:val="clear" w:color="auto" w:fill="D9D9D9" w:themeFill="background1" w:themeFillShade="D9"/>
          </w:tcPr>
          <w:p w14:paraId="6A58F78B" w14:textId="4DB37B06" w:rsidR="00B75E05" w:rsidRPr="009418C6" w:rsidRDefault="000C29D2" w:rsidP="009418C6">
            <w:pPr>
              <w:pStyle w:val="Agency-body-text-report"/>
              <w:keepNext/>
              <w:rPr>
                <w:b/>
                <w:bCs/>
                <w:sz w:val="22"/>
                <w:szCs w:val="22"/>
              </w:rPr>
            </w:pPr>
            <w:r w:rsidRPr="009418C6">
              <w:rPr>
                <w:b/>
                <w:bCs/>
                <w:sz w:val="22"/>
                <w:szCs w:val="22"/>
              </w:rPr>
              <w:t>Indicator</w:t>
            </w:r>
          </w:p>
        </w:tc>
        <w:tc>
          <w:tcPr>
            <w:tcW w:w="1274" w:type="dxa"/>
            <w:shd w:val="clear" w:color="auto" w:fill="D9D9D9" w:themeFill="background1" w:themeFillShade="D9"/>
          </w:tcPr>
          <w:p w14:paraId="73103858" w14:textId="68B6112D" w:rsidR="00B75E05" w:rsidRPr="009418C6" w:rsidRDefault="00B75E05" w:rsidP="009418C6">
            <w:pPr>
              <w:pStyle w:val="Agency-body-text-report"/>
              <w:keepNext/>
              <w:jc w:val="center"/>
              <w:rPr>
                <w:b/>
                <w:bCs/>
                <w:sz w:val="22"/>
                <w:szCs w:val="22"/>
              </w:rPr>
            </w:pPr>
            <w:r w:rsidRPr="009418C6">
              <w:rPr>
                <w:b/>
                <w:bCs/>
                <w:sz w:val="22"/>
                <w:szCs w:val="22"/>
              </w:rPr>
              <w:t>ISCED</w:t>
            </w:r>
            <w:r w:rsidR="000C29D2" w:rsidRPr="009418C6">
              <w:rPr>
                <w:b/>
                <w:bCs/>
                <w:sz w:val="22"/>
                <w:szCs w:val="22"/>
              </w:rPr>
              <w:t> </w:t>
            </w:r>
            <w:r w:rsidRPr="009418C6">
              <w:rPr>
                <w:b/>
                <w:bCs/>
                <w:sz w:val="22"/>
                <w:szCs w:val="22"/>
              </w:rPr>
              <w:t>02</w:t>
            </w:r>
            <w:r w:rsidR="00BE2D12" w:rsidRPr="00C60277">
              <w:rPr>
                <w:b/>
                <w:bCs/>
                <w:sz w:val="22"/>
                <w:szCs w:val="22"/>
              </w:rPr>
              <w:t xml:space="preserve"> B</w:t>
            </w:r>
            <w:r w:rsidRPr="009418C6">
              <w:rPr>
                <w:b/>
                <w:bCs/>
                <w:sz w:val="22"/>
                <w:szCs w:val="22"/>
              </w:rPr>
              <w:t>oys</w:t>
            </w:r>
            <w:r w:rsidR="00BE2D12" w:rsidRPr="00C60277">
              <w:rPr>
                <w:b/>
                <w:bCs/>
                <w:sz w:val="22"/>
                <w:szCs w:val="22"/>
              </w:rPr>
              <w:t xml:space="preserve"> &amp; G</w:t>
            </w:r>
            <w:r w:rsidRPr="009418C6">
              <w:rPr>
                <w:b/>
                <w:bCs/>
                <w:sz w:val="22"/>
                <w:szCs w:val="22"/>
              </w:rPr>
              <w:t>irls</w:t>
            </w:r>
          </w:p>
        </w:tc>
        <w:tc>
          <w:tcPr>
            <w:tcW w:w="1274" w:type="dxa"/>
            <w:shd w:val="clear" w:color="auto" w:fill="D9D9D9" w:themeFill="background1" w:themeFillShade="D9"/>
          </w:tcPr>
          <w:p w14:paraId="6D133107" w14:textId="3010B140" w:rsidR="00B75E05" w:rsidRPr="009418C6" w:rsidRDefault="00B75E05" w:rsidP="009418C6">
            <w:pPr>
              <w:pStyle w:val="Agency-body-text-report"/>
              <w:keepNext/>
              <w:jc w:val="center"/>
              <w:rPr>
                <w:b/>
                <w:bCs/>
                <w:sz w:val="22"/>
                <w:szCs w:val="22"/>
              </w:rPr>
            </w:pPr>
            <w:r w:rsidRPr="009418C6">
              <w:rPr>
                <w:b/>
                <w:bCs/>
                <w:sz w:val="22"/>
                <w:szCs w:val="22"/>
              </w:rPr>
              <w:t>ISCED</w:t>
            </w:r>
            <w:r w:rsidR="000C29D2" w:rsidRPr="009418C6">
              <w:rPr>
                <w:b/>
                <w:bCs/>
                <w:sz w:val="22"/>
                <w:szCs w:val="22"/>
              </w:rPr>
              <w:t> </w:t>
            </w:r>
            <w:r w:rsidRPr="009418C6">
              <w:rPr>
                <w:b/>
                <w:bCs/>
                <w:sz w:val="22"/>
                <w:szCs w:val="22"/>
              </w:rPr>
              <w:t>02</w:t>
            </w:r>
            <w:r w:rsidR="002F16CF" w:rsidRPr="00C60277">
              <w:rPr>
                <w:b/>
                <w:bCs/>
                <w:sz w:val="22"/>
                <w:szCs w:val="22"/>
              </w:rPr>
              <w:t xml:space="preserve"> T</w:t>
            </w:r>
            <w:r w:rsidRPr="009418C6">
              <w:rPr>
                <w:b/>
                <w:bCs/>
                <w:sz w:val="22"/>
                <w:szCs w:val="22"/>
              </w:rPr>
              <w:t>otal</w:t>
            </w:r>
          </w:p>
        </w:tc>
        <w:tc>
          <w:tcPr>
            <w:tcW w:w="1274" w:type="dxa"/>
            <w:shd w:val="clear" w:color="auto" w:fill="D9D9D9" w:themeFill="background1" w:themeFillShade="D9"/>
          </w:tcPr>
          <w:p w14:paraId="5E7EDD47" w14:textId="516B8CA8" w:rsidR="00B75E05" w:rsidRPr="009418C6" w:rsidRDefault="00B75E05" w:rsidP="009418C6">
            <w:pPr>
              <w:pStyle w:val="Agency-body-text-report"/>
              <w:keepNext/>
              <w:jc w:val="center"/>
              <w:rPr>
                <w:b/>
                <w:bCs/>
                <w:sz w:val="22"/>
                <w:szCs w:val="22"/>
              </w:rPr>
            </w:pPr>
            <w:r w:rsidRPr="009418C6">
              <w:rPr>
                <w:b/>
                <w:bCs/>
                <w:sz w:val="22"/>
                <w:szCs w:val="22"/>
              </w:rPr>
              <w:t>ISCED</w:t>
            </w:r>
            <w:r w:rsidR="000C29D2" w:rsidRPr="009418C6">
              <w:rPr>
                <w:b/>
                <w:bCs/>
                <w:sz w:val="22"/>
                <w:szCs w:val="22"/>
              </w:rPr>
              <w:t> </w:t>
            </w:r>
            <w:r w:rsidRPr="009418C6">
              <w:rPr>
                <w:b/>
                <w:bCs/>
                <w:sz w:val="22"/>
                <w:szCs w:val="22"/>
              </w:rPr>
              <w:t>1+2</w:t>
            </w:r>
            <w:r w:rsidR="00E24AFC" w:rsidRPr="00C60277">
              <w:rPr>
                <w:b/>
                <w:bCs/>
                <w:sz w:val="22"/>
                <w:szCs w:val="22"/>
              </w:rPr>
              <w:t xml:space="preserve"> B</w:t>
            </w:r>
            <w:r w:rsidRPr="009418C6">
              <w:rPr>
                <w:b/>
                <w:bCs/>
                <w:sz w:val="22"/>
                <w:szCs w:val="22"/>
              </w:rPr>
              <w:t>oys</w:t>
            </w:r>
            <w:r w:rsidR="00E24AFC" w:rsidRPr="00C60277">
              <w:rPr>
                <w:b/>
                <w:bCs/>
                <w:sz w:val="22"/>
                <w:szCs w:val="22"/>
              </w:rPr>
              <w:t xml:space="preserve"> &amp; G</w:t>
            </w:r>
            <w:r w:rsidRPr="009418C6">
              <w:rPr>
                <w:b/>
                <w:bCs/>
                <w:sz w:val="22"/>
                <w:szCs w:val="22"/>
              </w:rPr>
              <w:t>irls</w:t>
            </w:r>
          </w:p>
        </w:tc>
        <w:tc>
          <w:tcPr>
            <w:tcW w:w="1274" w:type="dxa"/>
            <w:shd w:val="clear" w:color="auto" w:fill="D9D9D9" w:themeFill="background1" w:themeFillShade="D9"/>
          </w:tcPr>
          <w:p w14:paraId="31EDEDC0" w14:textId="646A59C9" w:rsidR="00B75E05" w:rsidRPr="009418C6" w:rsidRDefault="00B75E05" w:rsidP="009418C6">
            <w:pPr>
              <w:pStyle w:val="Agency-body-text-report"/>
              <w:keepNext/>
              <w:jc w:val="center"/>
              <w:rPr>
                <w:b/>
                <w:bCs/>
                <w:sz w:val="22"/>
                <w:szCs w:val="22"/>
              </w:rPr>
            </w:pPr>
            <w:r w:rsidRPr="009418C6">
              <w:rPr>
                <w:b/>
                <w:bCs/>
                <w:sz w:val="22"/>
                <w:szCs w:val="22"/>
              </w:rPr>
              <w:t>ISCED</w:t>
            </w:r>
            <w:r w:rsidR="000C29D2" w:rsidRPr="009418C6">
              <w:rPr>
                <w:b/>
                <w:bCs/>
                <w:sz w:val="22"/>
                <w:szCs w:val="22"/>
              </w:rPr>
              <w:t> </w:t>
            </w:r>
            <w:r w:rsidRPr="009418C6">
              <w:rPr>
                <w:b/>
                <w:bCs/>
                <w:sz w:val="22"/>
                <w:szCs w:val="22"/>
              </w:rPr>
              <w:t>1+2</w:t>
            </w:r>
            <w:r w:rsidR="002F16CF" w:rsidRPr="00C60277">
              <w:rPr>
                <w:b/>
                <w:bCs/>
                <w:sz w:val="22"/>
                <w:szCs w:val="22"/>
              </w:rPr>
              <w:t xml:space="preserve"> T</w:t>
            </w:r>
            <w:r w:rsidRPr="009418C6">
              <w:rPr>
                <w:b/>
                <w:bCs/>
                <w:sz w:val="22"/>
                <w:szCs w:val="22"/>
              </w:rPr>
              <w:t>otal</w:t>
            </w:r>
          </w:p>
        </w:tc>
        <w:tc>
          <w:tcPr>
            <w:tcW w:w="1275" w:type="dxa"/>
            <w:shd w:val="clear" w:color="auto" w:fill="D9D9D9" w:themeFill="background1" w:themeFillShade="D9"/>
          </w:tcPr>
          <w:p w14:paraId="54AA35C7" w14:textId="2ED00EE7" w:rsidR="00B75E05" w:rsidRPr="009418C6" w:rsidRDefault="00B75E05" w:rsidP="009418C6">
            <w:pPr>
              <w:pStyle w:val="Agency-body-text-report"/>
              <w:keepNext/>
              <w:jc w:val="center"/>
              <w:rPr>
                <w:b/>
                <w:bCs/>
                <w:sz w:val="22"/>
                <w:szCs w:val="22"/>
              </w:rPr>
            </w:pPr>
            <w:r w:rsidRPr="009418C6">
              <w:rPr>
                <w:b/>
                <w:bCs/>
                <w:sz w:val="22"/>
                <w:szCs w:val="22"/>
              </w:rPr>
              <w:t>ISCED</w:t>
            </w:r>
            <w:r w:rsidR="000C29D2" w:rsidRPr="009418C6">
              <w:rPr>
                <w:b/>
                <w:bCs/>
                <w:sz w:val="22"/>
                <w:szCs w:val="22"/>
              </w:rPr>
              <w:t> </w:t>
            </w:r>
            <w:r w:rsidRPr="009418C6">
              <w:rPr>
                <w:b/>
                <w:bCs/>
                <w:sz w:val="22"/>
                <w:szCs w:val="22"/>
              </w:rPr>
              <w:t>3</w:t>
            </w:r>
            <w:r w:rsidR="00E24AFC" w:rsidRPr="00C60277">
              <w:rPr>
                <w:b/>
                <w:bCs/>
                <w:sz w:val="22"/>
                <w:szCs w:val="22"/>
              </w:rPr>
              <w:t xml:space="preserve"> B</w:t>
            </w:r>
            <w:r w:rsidRPr="009418C6">
              <w:rPr>
                <w:b/>
                <w:bCs/>
                <w:sz w:val="22"/>
                <w:szCs w:val="22"/>
              </w:rPr>
              <w:t>oys</w:t>
            </w:r>
            <w:r w:rsidR="00E24AFC" w:rsidRPr="00C60277">
              <w:rPr>
                <w:b/>
                <w:bCs/>
                <w:sz w:val="22"/>
                <w:szCs w:val="22"/>
              </w:rPr>
              <w:t xml:space="preserve"> &amp; G</w:t>
            </w:r>
            <w:r w:rsidRPr="009418C6">
              <w:rPr>
                <w:b/>
                <w:bCs/>
                <w:sz w:val="22"/>
                <w:szCs w:val="22"/>
              </w:rPr>
              <w:t>irls</w:t>
            </w:r>
          </w:p>
        </w:tc>
        <w:tc>
          <w:tcPr>
            <w:tcW w:w="1275" w:type="dxa"/>
            <w:shd w:val="clear" w:color="auto" w:fill="D9D9D9" w:themeFill="background1" w:themeFillShade="D9"/>
          </w:tcPr>
          <w:p w14:paraId="7ECA8CE8" w14:textId="520E5C51" w:rsidR="00B75E05" w:rsidRPr="009418C6" w:rsidRDefault="00B75E05" w:rsidP="009418C6">
            <w:pPr>
              <w:pStyle w:val="Agency-body-text-report"/>
              <w:keepNext/>
              <w:jc w:val="center"/>
              <w:rPr>
                <w:b/>
                <w:bCs/>
                <w:sz w:val="22"/>
                <w:szCs w:val="22"/>
              </w:rPr>
            </w:pPr>
            <w:r w:rsidRPr="009418C6">
              <w:rPr>
                <w:b/>
                <w:bCs/>
                <w:sz w:val="22"/>
                <w:szCs w:val="22"/>
              </w:rPr>
              <w:t>ISCED</w:t>
            </w:r>
            <w:r w:rsidR="000C29D2" w:rsidRPr="009418C6">
              <w:rPr>
                <w:b/>
                <w:bCs/>
                <w:sz w:val="22"/>
                <w:szCs w:val="22"/>
              </w:rPr>
              <w:t> </w:t>
            </w:r>
            <w:r w:rsidRPr="009418C6">
              <w:rPr>
                <w:b/>
                <w:bCs/>
                <w:sz w:val="22"/>
                <w:szCs w:val="22"/>
              </w:rPr>
              <w:t>3</w:t>
            </w:r>
            <w:r w:rsidR="002F16CF" w:rsidRPr="00C60277">
              <w:rPr>
                <w:b/>
                <w:bCs/>
                <w:sz w:val="22"/>
                <w:szCs w:val="22"/>
              </w:rPr>
              <w:t xml:space="preserve"> T</w:t>
            </w:r>
            <w:r w:rsidRPr="009418C6">
              <w:rPr>
                <w:b/>
                <w:bCs/>
                <w:sz w:val="22"/>
                <w:szCs w:val="22"/>
              </w:rPr>
              <w:t>otal</w:t>
            </w:r>
          </w:p>
        </w:tc>
      </w:tr>
      <w:tr w:rsidR="00B75E05" w:rsidRPr="00022CED" w14:paraId="493D47D5" w14:textId="77777777" w:rsidTr="009418C6">
        <w:trPr>
          <w:cantSplit/>
        </w:trPr>
        <w:tc>
          <w:tcPr>
            <w:tcW w:w="1274" w:type="dxa"/>
          </w:tcPr>
          <w:p w14:paraId="1AC4FFF1" w14:textId="77777777" w:rsidR="00B75E05" w:rsidRPr="009418C6" w:rsidRDefault="00B75E05" w:rsidP="00A31208">
            <w:pPr>
              <w:pStyle w:val="Agency-body-text-report"/>
              <w:rPr>
                <w:b/>
                <w:bCs/>
                <w:sz w:val="22"/>
                <w:szCs w:val="22"/>
              </w:rPr>
            </w:pPr>
            <w:r w:rsidRPr="009418C6">
              <w:rPr>
                <w:b/>
                <w:bCs/>
                <w:sz w:val="22"/>
                <w:szCs w:val="22"/>
              </w:rPr>
              <w:t>1.1</w:t>
            </w:r>
          </w:p>
        </w:tc>
        <w:tc>
          <w:tcPr>
            <w:tcW w:w="1274" w:type="dxa"/>
          </w:tcPr>
          <w:p w14:paraId="129B718F" w14:textId="77777777" w:rsidR="00B75E05" w:rsidRPr="009418C6" w:rsidRDefault="00B75E05" w:rsidP="009418C6">
            <w:pPr>
              <w:pStyle w:val="Agency-body-text-report"/>
              <w:jc w:val="right"/>
              <w:rPr>
                <w:sz w:val="22"/>
                <w:szCs w:val="22"/>
              </w:rPr>
            </w:pPr>
            <w:r w:rsidRPr="009418C6">
              <w:rPr>
                <w:sz w:val="22"/>
                <w:szCs w:val="22"/>
              </w:rPr>
              <w:t>24</w:t>
            </w:r>
          </w:p>
        </w:tc>
        <w:tc>
          <w:tcPr>
            <w:tcW w:w="1274" w:type="dxa"/>
          </w:tcPr>
          <w:p w14:paraId="7060267B" w14:textId="77777777" w:rsidR="00B75E05" w:rsidRPr="009418C6" w:rsidRDefault="00B75E05" w:rsidP="009418C6">
            <w:pPr>
              <w:pStyle w:val="Agency-body-text-report"/>
              <w:jc w:val="right"/>
              <w:rPr>
                <w:sz w:val="22"/>
                <w:szCs w:val="22"/>
              </w:rPr>
            </w:pPr>
            <w:r w:rsidRPr="009418C6">
              <w:rPr>
                <w:sz w:val="22"/>
                <w:szCs w:val="22"/>
              </w:rPr>
              <w:t>25</w:t>
            </w:r>
          </w:p>
        </w:tc>
        <w:tc>
          <w:tcPr>
            <w:tcW w:w="1274" w:type="dxa"/>
          </w:tcPr>
          <w:p w14:paraId="33B12AFB" w14:textId="77777777" w:rsidR="00B75E05" w:rsidRPr="009418C6" w:rsidRDefault="00B75E05" w:rsidP="009418C6">
            <w:pPr>
              <w:pStyle w:val="Agency-body-text-report"/>
              <w:jc w:val="right"/>
              <w:rPr>
                <w:sz w:val="22"/>
                <w:szCs w:val="22"/>
              </w:rPr>
            </w:pPr>
            <w:r w:rsidRPr="009418C6">
              <w:rPr>
                <w:sz w:val="22"/>
                <w:szCs w:val="22"/>
              </w:rPr>
              <w:t>27</w:t>
            </w:r>
          </w:p>
        </w:tc>
        <w:tc>
          <w:tcPr>
            <w:tcW w:w="1274" w:type="dxa"/>
          </w:tcPr>
          <w:p w14:paraId="2ECAA10C" w14:textId="77777777" w:rsidR="00B75E05" w:rsidRPr="009418C6" w:rsidRDefault="00B75E05" w:rsidP="009418C6">
            <w:pPr>
              <w:pStyle w:val="Agency-body-text-report"/>
              <w:jc w:val="right"/>
              <w:rPr>
                <w:sz w:val="22"/>
                <w:szCs w:val="22"/>
              </w:rPr>
            </w:pPr>
            <w:r w:rsidRPr="009418C6">
              <w:rPr>
                <w:sz w:val="22"/>
                <w:szCs w:val="22"/>
              </w:rPr>
              <w:t>28</w:t>
            </w:r>
          </w:p>
        </w:tc>
        <w:tc>
          <w:tcPr>
            <w:tcW w:w="1275" w:type="dxa"/>
          </w:tcPr>
          <w:p w14:paraId="2E91163D" w14:textId="77777777" w:rsidR="00B75E05" w:rsidRPr="009418C6" w:rsidRDefault="00B75E05" w:rsidP="009418C6">
            <w:pPr>
              <w:pStyle w:val="Agency-body-text-report"/>
              <w:jc w:val="right"/>
              <w:rPr>
                <w:sz w:val="22"/>
                <w:szCs w:val="22"/>
              </w:rPr>
            </w:pPr>
            <w:r w:rsidRPr="009418C6">
              <w:rPr>
                <w:sz w:val="22"/>
                <w:szCs w:val="22"/>
              </w:rPr>
              <w:t>26</w:t>
            </w:r>
          </w:p>
        </w:tc>
        <w:tc>
          <w:tcPr>
            <w:tcW w:w="1275" w:type="dxa"/>
          </w:tcPr>
          <w:p w14:paraId="0F0EE393" w14:textId="77777777" w:rsidR="00B75E05" w:rsidRPr="009418C6" w:rsidRDefault="00B75E05" w:rsidP="009418C6">
            <w:pPr>
              <w:pStyle w:val="Agency-body-text-report"/>
              <w:jc w:val="right"/>
              <w:rPr>
                <w:sz w:val="22"/>
                <w:szCs w:val="22"/>
              </w:rPr>
            </w:pPr>
            <w:r w:rsidRPr="009418C6">
              <w:rPr>
                <w:sz w:val="22"/>
                <w:szCs w:val="22"/>
              </w:rPr>
              <w:t>26</w:t>
            </w:r>
          </w:p>
        </w:tc>
      </w:tr>
      <w:tr w:rsidR="00B75E05" w:rsidRPr="00022CED" w14:paraId="569A05A0" w14:textId="77777777" w:rsidTr="009418C6">
        <w:trPr>
          <w:cantSplit/>
        </w:trPr>
        <w:tc>
          <w:tcPr>
            <w:tcW w:w="1274" w:type="dxa"/>
          </w:tcPr>
          <w:p w14:paraId="4EF99084" w14:textId="77777777" w:rsidR="00B75E05" w:rsidRPr="009418C6" w:rsidRDefault="00B75E05" w:rsidP="00A31208">
            <w:pPr>
              <w:pStyle w:val="Agency-body-text-report"/>
              <w:rPr>
                <w:b/>
                <w:bCs/>
                <w:sz w:val="22"/>
                <w:szCs w:val="22"/>
              </w:rPr>
            </w:pPr>
            <w:r w:rsidRPr="009418C6">
              <w:rPr>
                <w:b/>
                <w:bCs/>
                <w:sz w:val="22"/>
                <w:szCs w:val="22"/>
              </w:rPr>
              <w:t>1.2</w:t>
            </w:r>
          </w:p>
        </w:tc>
        <w:tc>
          <w:tcPr>
            <w:tcW w:w="1274" w:type="dxa"/>
          </w:tcPr>
          <w:p w14:paraId="572A057F" w14:textId="77777777" w:rsidR="00B75E05" w:rsidRPr="009418C6" w:rsidRDefault="00B75E05" w:rsidP="009418C6">
            <w:pPr>
              <w:pStyle w:val="Agency-body-text-report"/>
              <w:jc w:val="right"/>
              <w:rPr>
                <w:sz w:val="22"/>
                <w:szCs w:val="22"/>
              </w:rPr>
            </w:pPr>
            <w:r w:rsidRPr="009418C6">
              <w:rPr>
                <w:sz w:val="22"/>
                <w:szCs w:val="22"/>
              </w:rPr>
              <w:t>21</w:t>
            </w:r>
          </w:p>
        </w:tc>
        <w:tc>
          <w:tcPr>
            <w:tcW w:w="1274" w:type="dxa"/>
          </w:tcPr>
          <w:p w14:paraId="0221C869" w14:textId="77777777" w:rsidR="00B75E05" w:rsidRPr="009418C6" w:rsidRDefault="00B75E05" w:rsidP="009418C6">
            <w:pPr>
              <w:pStyle w:val="Agency-body-text-report"/>
              <w:jc w:val="right"/>
              <w:rPr>
                <w:sz w:val="22"/>
                <w:szCs w:val="22"/>
              </w:rPr>
            </w:pPr>
            <w:r w:rsidRPr="009418C6">
              <w:rPr>
                <w:sz w:val="22"/>
                <w:szCs w:val="22"/>
              </w:rPr>
              <w:t>21</w:t>
            </w:r>
          </w:p>
        </w:tc>
        <w:tc>
          <w:tcPr>
            <w:tcW w:w="1274" w:type="dxa"/>
          </w:tcPr>
          <w:p w14:paraId="65120D81" w14:textId="77777777" w:rsidR="00B75E05" w:rsidRPr="009418C6" w:rsidRDefault="00B75E05" w:rsidP="009418C6">
            <w:pPr>
              <w:pStyle w:val="Agency-body-text-report"/>
              <w:jc w:val="right"/>
              <w:rPr>
                <w:sz w:val="22"/>
                <w:szCs w:val="22"/>
              </w:rPr>
            </w:pPr>
            <w:r w:rsidRPr="009418C6">
              <w:rPr>
                <w:sz w:val="22"/>
                <w:szCs w:val="22"/>
              </w:rPr>
              <w:t>26</w:t>
            </w:r>
          </w:p>
        </w:tc>
        <w:tc>
          <w:tcPr>
            <w:tcW w:w="1274" w:type="dxa"/>
          </w:tcPr>
          <w:p w14:paraId="009CF1E6" w14:textId="77777777" w:rsidR="00B75E05" w:rsidRPr="009418C6" w:rsidRDefault="00B75E05" w:rsidP="009418C6">
            <w:pPr>
              <w:pStyle w:val="Agency-body-text-report"/>
              <w:jc w:val="right"/>
              <w:rPr>
                <w:sz w:val="22"/>
                <w:szCs w:val="22"/>
              </w:rPr>
            </w:pPr>
            <w:r w:rsidRPr="009418C6">
              <w:rPr>
                <w:sz w:val="22"/>
                <w:szCs w:val="22"/>
              </w:rPr>
              <w:t>27</w:t>
            </w:r>
          </w:p>
        </w:tc>
        <w:tc>
          <w:tcPr>
            <w:tcW w:w="1275" w:type="dxa"/>
          </w:tcPr>
          <w:p w14:paraId="1FF8BB7B" w14:textId="77777777" w:rsidR="00B75E05" w:rsidRPr="009418C6" w:rsidRDefault="00B75E05" w:rsidP="009418C6">
            <w:pPr>
              <w:pStyle w:val="Agency-body-text-report"/>
              <w:jc w:val="right"/>
              <w:rPr>
                <w:sz w:val="22"/>
                <w:szCs w:val="22"/>
              </w:rPr>
            </w:pPr>
            <w:r w:rsidRPr="009418C6">
              <w:rPr>
                <w:sz w:val="22"/>
                <w:szCs w:val="22"/>
              </w:rPr>
              <w:t>24</w:t>
            </w:r>
          </w:p>
        </w:tc>
        <w:tc>
          <w:tcPr>
            <w:tcW w:w="1275" w:type="dxa"/>
          </w:tcPr>
          <w:p w14:paraId="243D16A2" w14:textId="77777777" w:rsidR="00B75E05" w:rsidRPr="009418C6" w:rsidRDefault="00B75E05" w:rsidP="009418C6">
            <w:pPr>
              <w:pStyle w:val="Agency-body-text-report"/>
              <w:jc w:val="right"/>
              <w:rPr>
                <w:sz w:val="22"/>
                <w:szCs w:val="22"/>
              </w:rPr>
            </w:pPr>
            <w:r w:rsidRPr="009418C6">
              <w:rPr>
                <w:sz w:val="22"/>
                <w:szCs w:val="22"/>
              </w:rPr>
              <w:t>24</w:t>
            </w:r>
          </w:p>
        </w:tc>
      </w:tr>
      <w:tr w:rsidR="00B75E05" w:rsidRPr="00022CED" w14:paraId="0DDEEC83" w14:textId="77777777" w:rsidTr="009418C6">
        <w:trPr>
          <w:cantSplit/>
        </w:trPr>
        <w:tc>
          <w:tcPr>
            <w:tcW w:w="1274" w:type="dxa"/>
          </w:tcPr>
          <w:p w14:paraId="6DD6B93B" w14:textId="77777777" w:rsidR="00B75E05" w:rsidRPr="009418C6" w:rsidRDefault="00B75E05" w:rsidP="00A31208">
            <w:pPr>
              <w:pStyle w:val="Agency-body-text-report"/>
              <w:rPr>
                <w:b/>
                <w:bCs/>
                <w:sz w:val="22"/>
                <w:szCs w:val="22"/>
              </w:rPr>
            </w:pPr>
            <w:r w:rsidRPr="009418C6">
              <w:rPr>
                <w:b/>
                <w:bCs/>
                <w:sz w:val="22"/>
                <w:szCs w:val="22"/>
              </w:rPr>
              <w:t>1.3</w:t>
            </w:r>
          </w:p>
        </w:tc>
        <w:tc>
          <w:tcPr>
            <w:tcW w:w="1274" w:type="dxa"/>
          </w:tcPr>
          <w:p w14:paraId="618CF661" w14:textId="77777777" w:rsidR="00B75E05" w:rsidRPr="009418C6" w:rsidRDefault="00B75E05" w:rsidP="009418C6">
            <w:pPr>
              <w:pStyle w:val="Agency-body-text-report"/>
              <w:jc w:val="right"/>
              <w:rPr>
                <w:sz w:val="22"/>
                <w:szCs w:val="22"/>
              </w:rPr>
            </w:pPr>
            <w:r w:rsidRPr="009418C6">
              <w:rPr>
                <w:sz w:val="22"/>
                <w:szCs w:val="22"/>
              </w:rPr>
              <w:t>12</w:t>
            </w:r>
          </w:p>
        </w:tc>
        <w:tc>
          <w:tcPr>
            <w:tcW w:w="1274" w:type="dxa"/>
          </w:tcPr>
          <w:p w14:paraId="77D4E171" w14:textId="77777777" w:rsidR="00B75E05" w:rsidRPr="009418C6" w:rsidRDefault="00B75E05" w:rsidP="009418C6">
            <w:pPr>
              <w:pStyle w:val="Agency-body-text-report"/>
              <w:jc w:val="right"/>
              <w:rPr>
                <w:sz w:val="22"/>
                <w:szCs w:val="22"/>
              </w:rPr>
            </w:pPr>
            <w:r w:rsidRPr="009418C6">
              <w:rPr>
                <w:sz w:val="22"/>
                <w:szCs w:val="22"/>
              </w:rPr>
              <w:t>12</w:t>
            </w:r>
          </w:p>
        </w:tc>
        <w:tc>
          <w:tcPr>
            <w:tcW w:w="1274" w:type="dxa"/>
          </w:tcPr>
          <w:p w14:paraId="3CD9B612" w14:textId="77777777" w:rsidR="00B75E05" w:rsidRPr="009418C6" w:rsidRDefault="00B75E05" w:rsidP="009418C6">
            <w:pPr>
              <w:pStyle w:val="Agency-body-text-report"/>
              <w:jc w:val="right"/>
              <w:rPr>
                <w:sz w:val="22"/>
                <w:szCs w:val="22"/>
              </w:rPr>
            </w:pPr>
            <w:r w:rsidRPr="009418C6">
              <w:rPr>
                <w:sz w:val="22"/>
                <w:szCs w:val="22"/>
              </w:rPr>
              <w:t>20</w:t>
            </w:r>
          </w:p>
        </w:tc>
        <w:tc>
          <w:tcPr>
            <w:tcW w:w="1274" w:type="dxa"/>
          </w:tcPr>
          <w:p w14:paraId="072A9A7F" w14:textId="77777777" w:rsidR="00B75E05" w:rsidRPr="009418C6" w:rsidRDefault="00B75E05" w:rsidP="009418C6">
            <w:pPr>
              <w:pStyle w:val="Agency-body-text-report"/>
              <w:jc w:val="right"/>
              <w:rPr>
                <w:sz w:val="22"/>
                <w:szCs w:val="22"/>
              </w:rPr>
            </w:pPr>
            <w:r w:rsidRPr="009418C6">
              <w:rPr>
                <w:sz w:val="22"/>
                <w:szCs w:val="22"/>
              </w:rPr>
              <w:t>21</w:t>
            </w:r>
          </w:p>
        </w:tc>
        <w:tc>
          <w:tcPr>
            <w:tcW w:w="1275" w:type="dxa"/>
          </w:tcPr>
          <w:p w14:paraId="0875B855" w14:textId="77777777" w:rsidR="00B75E05" w:rsidRPr="009418C6" w:rsidRDefault="00B75E05" w:rsidP="009418C6">
            <w:pPr>
              <w:pStyle w:val="Agency-body-text-report"/>
              <w:jc w:val="right"/>
              <w:rPr>
                <w:sz w:val="22"/>
                <w:szCs w:val="22"/>
              </w:rPr>
            </w:pPr>
            <w:r w:rsidRPr="009418C6">
              <w:rPr>
                <w:sz w:val="22"/>
                <w:szCs w:val="22"/>
              </w:rPr>
              <w:t>14</w:t>
            </w:r>
          </w:p>
        </w:tc>
        <w:tc>
          <w:tcPr>
            <w:tcW w:w="1275" w:type="dxa"/>
          </w:tcPr>
          <w:p w14:paraId="272D3F37" w14:textId="77777777" w:rsidR="00B75E05" w:rsidRPr="009418C6" w:rsidRDefault="00B75E05" w:rsidP="009418C6">
            <w:pPr>
              <w:pStyle w:val="Agency-body-text-report"/>
              <w:jc w:val="right"/>
              <w:rPr>
                <w:sz w:val="22"/>
                <w:szCs w:val="22"/>
              </w:rPr>
            </w:pPr>
            <w:r w:rsidRPr="009418C6">
              <w:rPr>
                <w:sz w:val="22"/>
                <w:szCs w:val="22"/>
              </w:rPr>
              <w:t>14</w:t>
            </w:r>
          </w:p>
        </w:tc>
      </w:tr>
      <w:tr w:rsidR="00B75E05" w:rsidRPr="00022CED" w14:paraId="3E9A3F1C" w14:textId="77777777" w:rsidTr="009418C6">
        <w:trPr>
          <w:cantSplit/>
        </w:trPr>
        <w:tc>
          <w:tcPr>
            <w:tcW w:w="1274" w:type="dxa"/>
          </w:tcPr>
          <w:p w14:paraId="3C2414AA" w14:textId="77777777" w:rsidR="00B75E05" w:rsidRPr="009418C6" w:rsidRDefault="00B75E05" w:rsidP="00A31208">
            <w:pPr>
              <w:pStyle w:val="Agency-body-text-report"/>
              <w:rPr>
                <w:b/>
                <w:bCs/>
                <w:sz w:val="22"/>
                <w:szCs w:val="22"/>
              </w:rPr>
            </w:pPr>
            <w:r w:rsidRPr="009418C6">
              <w:rPr>
                <w:b/>
                <w:bCs/>
                <w:sz w:val="22"/>
                <w:szCs w:val="22"/>
              </w:rPr>
              <w:t>1.4</w:t>
            </w:r>
          </w:p>
        </w:tc>
        <w:tc>
          <w:tcPr>
            <w:tcW w:w="1274" w:type="dxa"/>
          </w:tcPr>
          <w:p w14:paraId="4F3984A4" w14:textId="77777777" w:rsidR="00B75E05" w:rsidRPr="009418C6" w:rsidRDefault="00B75E05" w:rsidP="009418C6">
            <w:pPr>
              <w:pStyle w:val="Agency-body-text-report"/>
              <w:jc w:val="right"/>
              <w:rPr>
                <w:sz w:val="22"/>
                <w:szCs w:val="22"/>
              </w:rPr>
            </w:pPr>
            <w:r w:rsidRPr="009418C6">
              <w:rPr>
                <w:sz w:val="22"/>
                <w:szCs w:val="22"/>
              </w:rPr>
              <w:t>17</w:t>
            </w:r>
          </w:p>
        </w:tc>
        <w:tc>
          <w:tcPr>
            <w:tcW w:w="1274" w:type="dxa"/>
          </w:tcPr>
          <w:p w14:paraId="6CA25AF9" w14:textId="77777777" w:rsidR="00B75E05" w:rsidRPr="009418C6" w:rsidRDefault="00B75E05" w:rsidP="009418C6">
            <w:pPr>
              <w:pStyle w:val="Agency-body-text-report"/>
              <w:jc w:val="right"/>
              <w:rPr>
                <w:sz w:val="22"/>
                <w:szCs w:val="22"/>
              </w:rPr>
            </w:pPr>
            <w:r w:rsidRPr="009418C6">
              <w:rPr>
                <w:sz w:val="22"/>
                <w:szCs w:val="22"/>
              </w:rPr>
              <w:t>18</w:t>
            </w:r>
          </w:p>
        </w:tc>
        <w:tc>
          <w:tcPr>
            <w:tcW w:w="1274" w:type="dxa"/>
          </w:tcPr>
          <w:p w14:paraId="2B88E2AB" w14:textId="77777777" w:rsidR="00B75E05" w:rsidRPr="009418C6" w:rsidRDefault="00B75E05" w:rsidP="009418C6">
            <w:pPr>
              <w:pStyle w:val="Agency-body-text-report"/>
              <w:jc w:val="right"/>
              <w:rPr>
                <w:sz w:val="22"/>
                <w:szCs w:val="22"/>
              </w:rPr>
            </w:pPr>
            <w:r w:rsidRPr="009418C6">
              <w:rPr>
                <w:sz w:val="22"/>
                <w:szCs w:val="22"/>
              </w:rPr>
              <w:t>24</w:t>
            </w:r>
          </w:p>
        </w:tc>
        <w:tc>
          <w:tcPr>
            <w:tcW w:w="1274" w:type="dxa"/>
          </w:tcPr>
          <w:p w14:paraId="3D6C764A" w14:textId="77777777" w:rsidR="00B75E05" w:rsidRPr="009418C6" w:rsidRDefault="00B75E05" w:rsidP="009418C6">
            <w:pPr>
              <w:pStyle w:val="Agency-body-text-report"/>
              <w:jc w:val="right"/>
              <w:rPr>
                <w:sz w:val="22"/>
                <w:szCs w:val="22"/>
              </w:rPr>
            </w:pPr>
            <w:r w:rsidRPr="009418C6">
              <w:rPr>
                <w:sz w:val="22"/>
                <w:szCs w:val="22"/>
              </w:rPr>
              <w:t>25</w:t>
            </w:r>
          </w:p>
        </w:tc>
        <w:tc>
          <w:tcPr>
            <w:tcW w:w="1275" w:type="dxa"/>
          </w:tcPr>
          <w:p w14:paraId="0502C942" w14:textId="77777777" w:rsidR="00B75E05" w:rsidRPr="009418C6" w:rsidRDefault="00B75E05" w:rsidP="009418C6">
            <w:pPr>
              <w:pStyle w:val="Agency-body-text-report"/>
              <w:jc w:val="right"/>
              <w:rPr>
                <w:sz w:val="22"/>
                <w:szCs w:val="22"/>
              </w:rPr>
            </w:pPr>
            <w:r w:rsidRPr="009418C6">
              <w:rPr>
                <w:sz w:val="22"/>
                <w:szCs w:val="22"/>
              </w:rPr>
              <w:t>20</w:t>
            </w:r>
          </w:p>
        </w:tc>
        <w:tc>
          <w:tcPr>
            <w:tcW w:w="1275" w:type="dxa"/>
          </w:tcPr>
          <w:p w14:paraId="56EF8A52" w14:textId="77777777" w:rsidR="00B75E05" w:rsidRPr="009418C6" w:rsidRDefault="00B75E05" w:rsidP="009418C6">
            <w:pPr>
              <w:pStyle w:val="Agency-body-text-report"/>
              <w:jc w:val="right"/>
              <w:rPr>
                <w:sz w:val="22"/>
                <w:szCs w:val="22"/>
              </w:rPr>
            </w:pPr>
            <w:r w:rsidRPr="009418C6">
              <w:rPr>
                <w:sz w:val="22"/>
                <w:szCs w:val="22"/>
              </w:rPr>
              <w:t>20</w:t>
            </w:r>
          </w:p>
        </w:tc>
      </w:tr>
      <w:tr w:rsidR="00B75E05" w:rsidRPr="00022CED" w14:paraId="5CD33D4A" w14:textId="77777777" w:rsidTr="009418C6">
        <w:trPr>
          <w:cantSplit/>
        </w:trPr>
        <w:tc>
          <w:tcPr>
            <w:tcW w:w="1274" w:type="dxa"/>
          </w:tcPr>
          <w:p w14:paraId="3E73EE69" w14:textId="77777777" w:rsidR="00B75E05" w:rsidRPr="009418C6" w:rsidRDefault="00B75E05" w:rsidP="00A31208">
            <w:pPr>
              <w:pStyle w:val="Agency-body-text-report"/>
              <w:rPr>
                <w:b/>
                <w:bCs/>
                <w:sz w:val="22"/>
                <w:szCs w:val="22"/>
              </w:rPr>
            </w:pPr>
            <w:r w:rsidRPr="009418C6">
              <w:rPr>
                <w:b/>
                <w:bCs/>
                <w:sz w:val="22"/>
                <w:szCs w:val="22"/>
              </w:rPr>
              <w:t>1.4a</w:t>
            </w:r>
          </w:p>
        </w:tc>
        <w:tc>
          <w:tcPr>
            <w:tcW w:w="1274" w:type="dxa"/>
          </w:tcPr>
          <w:p w14:paraId="008E18CD" w14:textId="77777777" w:rsidR="00B75E05" w:rsidRPr="009418C6" w:rsidRDefault="00B75E05" w:rsidP="009418C6">
            <w:pPr>
              <w:pStyle w:val="Agency-body-text-report"/>
              <w:jc w:val="right"/>
              <w:rPr>
                <w:sz w:val="22"/>
                <w:szCs w:val="22"/>
              </w:rPr>
            </w:pPr>
            <w:r w:rsidRPr="009418C6">
              <w:rPr>
                <w:sz w:val="22"/>
                <w:szCs w:val="22"/>
              </w:rPr>
              <w:t>15</w:t>
            </w:r>
          </w:p>
        </w:tc>
        <w:tc>
          <w:tcPr>
            <w:tcW w:w="1274" w:type="dxa"/>
          </w:tcPr>
          <w:p w14:paraId="665A1E1A" w14:textId="77777777" w:rsidR="00B75E05" w:rsidRPr="009418C6" w:rsidRDefault="00B75E05" w:rsidP="009418C6">
            <w:pPr>
              <w:pStyle w:val="Agency-body-text-report"/>
              <w:jc w:val="right"/>
              <w:rPr>
                <w:sz w:val="22"/>
                <w:szCs w:val="22"/>
              </w:rPr>
            </w:pPr>
            <w:r w:rsidRPr="009418C6">
              <w:rPr>
                <w:sz w:val="22"/>
                <w:szCs w:val="22"/>
              </w:rPr>
              <w:t>15</w:t>
            </w:r>
          </w:p>
        </w:tc>
        <w:tc>
          <w:tcPr>
            <w:tcW w:w="1274" w:type="dxa"/>
          </w:tcPr>
          <w:p w14:paraId="2A41BD0A" w14:textId="77777777" w:rsidR="00B75E05" w:rsidRPr="009418C6" w:rsidRDefault="00B75E05" w:rsidP="009418C6">
            <w:pPr>
              <w:pStyle w:val="Agency-body-text-report"/>
              <w:jc w:val="right"/>
              <w:rPr>
                <w:sz w:val="22"/>
                <w:szCs w:val="22"/>
              </w:rPr>
            </w:pPr>
            <w:r w:rsidRPr="009418C6">
              <w:rPr>
                <w:sz w:val="22"/>
                <w:szCs w:val="22"/>
              </w:rPr>
              <w:t>24</w:t>
            </w:r>
          </w:p>
        </w:tc>
        <w:tc>
          <w:tcPr>
            <w:tcW w:w="1274" w:type="dxa"/>
          </w:tcPr>
          <w:p w14:paraId="36FDF5A9" w14:textId="77777777" w:rsidR="00B75E05" w:rsidRPr="009418C6" w:rsidRDefault="00B75E05" w:rsidP="009418C6">
            <w:pPr>
              <w:pStyle w:val="Agency-body-text-report"/>
              <w:jc w:val="right"/>
              <w:rPr>
                <w:sz w:val="22"/>
                <w:szCs w:val="22"/>
              </w:rPr>
            </w:pPr>
            <w:r w:rsidRPr="009418C6">
              <w:rPr>
                <w:sz w:val="22"/>
                <w:szCs w:val="22"/>
              </w:rPr>
              <w:t>24</w:t>
            </w:r>
          </w:p>
        </w:tc>
        <w:tc>
          <w:tcPr>
            <w:tcW w:w="1275" w:type="dxa"/>
          </w:tcPr>
          <w:p w14:paraId="47C623BE" w14:textId="77777777" w:rsidR="00B75E05" w:rsidRPr="009418C6" w:rsidRDefault="00B75E05" w:rsidP="009418C6">
            <w:pPr>
              <w:pStyle w:val="Agency-body-text-report"/>
              <w:jc w:val="right"/>
              <w:rPr>
                <w:sz w:val="22"/>
                <w:szCs w:val="22"/>
              </w:rPr>
            </w:pPr>
            <w:r w:rsidRPr="009418C6">
              <w:rPr>
                <w:sz w:val="22"/>
                <w:szCs w:val="22"/>
              </w:rPr>
              <w:t>19</w:t>
            </w:r>
          </w:p>
        </w:tc>
        <w:tc>
          <w:tcPr>
            <w:tcW w:w="1275" w:type="dxa"/>
          </w:tcPr>
          <w:p w14:paraId="17561794" w14:textId="77777777" w:rsidR="00B75E05" w:rsidRPr="009418C6" w:rsidRDefault="00B75E05" w:rsidP="009418C6">
            <w:pPr>
              <w:pStyle w:val="Agency-body-text-report"/>
              <w:jc w:val="right"/>
              <w:rPr>
                <w:sz w:val="22"/>
                <w:szCs w:val="22"/>
              </w:rPr>
            </w:pPr>
            <w:r w:rsidRPr="009418C6">
              <w:rPr>
                <w:sz w:val="22"/>
                <w:szCs w:val="22"/>
              </w:rPr>
              <w:t>19</w:t>
            </w:r>
          </w:p>
        </w:tc>
      </w:tr>
      <w:tr w:rsidR="00B75E05" w:rsidRPr="00022CED" w14:paraId="525A8896" w14:textId="77777777" w:rsidTr="009418C6">
        <w:trPr>
          <w:cantSplit/>
        </w:trPr>
        <w:tc>
          <w:tcPr>
            <w:tcW w:w="1274" w:type="dxa"/>
          </w:tcPr>
          <w:p w14:paraId="2EE32663" w14:textId="77777777" w:rsidR="00B75E05" w:rsidRPr="009418C6" w:rsidRDefault="00B75E05" w:rsidP="00A31208">
            <w:pPr>
              <w:pStyle w:val="Agency-body-text-report"/>
              <w:rPr>
                <w:b/>
                <w:bCs/>
                <w:sz w:val="22"/>
                <w:szCs w:val="22"/>
              </w:rPr>
            </w:pPr>
            <w:r w:rsidRPr="009418C6">
              <w:rPr>
                <w:b/>
                <w:bCs/>
                <w:sz w:val="22"/>
                <w:szCs w:val="22"/>
              </w:rPr>
              <w:t>1.4b</w:t>
            </w:r>
          </w:p>
        </w:tc>
        <w:tc>
          <w:tcPr>
            <w:tcW w:w="1274" w:type="dxa"/>
          </w:tcPr>
          <w:p w14:paraId="5B446A05"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6AA43BA6" w14:textId="77777777" w:rsidR="00B75E05" w:rsidRPr="009418C6" w:rsidRDefault="00B75E05" w:rsidP="009418C6">
            <w:pPr>
              <w:pStyle w:val="Agency-body-text-report"/>
              <w:jc w:val="right"/>
              <w:rPr>
                <w:sz w:val="22"/>
                <w:szCs w:val="22"/>
              </w:rPr>
            </w:pPr>
            <w:r w:rsidRPr="009418C6">
              <w:rPr>
                <w:sz w:val="22"/>
                <w:szCs w:val="22"/>
              </w:rPr>
              <w:t>6</w:t>
            </w:r>
          </w:p>
        </w:tc>
        <w:tc>
          <w:tcPr>
            <w:tcW w:w="1274" w:type="dxa"/>
          </w:tcPr>
          <w:p w14:paraId="3991367B"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12E3EB19"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4CBECC76"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4EB6B56A"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r>
      <w:tr w:rsidR="00B75E05" w:rsidRPr="00022CED" w14:paraId="7C7C99F9" w14:textId="77777777" w:rsidTr="009418C6">
        <w:trPr>
          <w:cantSplit/>
        </w:trPr>
        <w:tc>
          <w:tcPr>
            <w:tcW w:w="1274" w:type="dxa"/>
          </w:tcPr>
          <w:p w14:paraId="7636BD9A" w14:textId="77777777" w:rsidR="00B75E05" w:rsidRPr="009418C6" w:rsidRDefault="00B75E05" w:rsidP="00A31208">
            <w:pPr>
              <w:pStyle w:val="Agency-body-text-report"/>
              <w:rPr>
                <w:b/>
                <w:bCs/>
                <w:sz w:val="22"/>
                <w:szCs w:val="22"/>
              </w:rPr>
            </w:pPr>
            <w:r w:rsidRPr="009418C6">
              <w:rPr>
                <w:b/>
                <w:bCs/>
                <w:sz w:val="22"/>
                <w:szCs w:val="22"/>
              </w:rPr>
              <w:t>1.4c</w:t>
            </w:r>
          </w:p>
        </w:tc>
        <w:tc>
          <w:tcPr>
            <w:tcW w:w="1274" w:type="dxa"/>
          </w:tcPr>
          <w:p w14:paraId="2D14B85B"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0EF134D5"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56848494"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34DEFA42"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69337D4E"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775B168A"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r>
      <w:tr w:rsidR="00B75E05" w:rsidRPr="00022CED" w14:paraId="015A3453" w14:textId="77777777" w:rsidTr="009418C6">
        <w:trPr>
          <w:cantSplit/>
        </w:trPr>
        <w:tc>
          <w:tcPr>
            <w:tcW w:w="1274" w:type="dxa"/>
          </w:tcPr>
          <w:p w14:paraId="532BF0BF" w14:textId="77777777" w:rsidR="00B75E05" w:rsidRPr="009418C6" w:rsidRDefault="00B75E05" w:rsidP="00A31208">
            <w:pPr>
              <w:pStyle w:val="Agency-body-text-report"/>
              <w:rPr>
                <w:b/>
                <w:bCs/>
                <w:sz w:val="22"/>
                <w:szCs w:val="22"/>
              </w:rPr>
            </w:pPr>
            <w:r w:rsidRPr="009418C6">
              <w:rPr>
                <w:b/>
                <w:bCs/>
                <w:sz w:val="22"/>
                <w:szCs w:val="22"/>
              </w:rPr>
              <w:t>1.4d</w:t>
            </w:r>
          </w:p>
        </w:tc>
        <w:tc>
          <w:tcPr>
            <w:tcW w:w="1274" w:type="dxa"/>
          </w:tcPr>
          <w:p w14:paraId="57BFC300"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72A8BB40"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4E2487CD" w14:textId="77777777" w:rsidR="00B75E05" w:rsidRPr="009418C6" w:rsidRDefault="00B75E05" w:rsidP="009418C6">
            <w:pPr>
              <w:pStyle w:val="Agency-body-text-report"/>
              <w:jc w:val="right"/>
              <w:rPr>
                <w:sz w:val="22"/>
                <w:szCs w:val="22"/>
              </w:rPr>
            </w:pPr>
            <w:r w:rsidRPr="009418C6">
              <w:rPr>
                <w:sz w:val="22"/>
                <w:szCs w:val="22"/>
              </w:rPr>
              <w:t>9</w:t>
            </w:r>
          </w:p>
        </w:tc>
        <w:tc>
          <w:tcPr>
            <w:tcW w:w="1274" w:type="dxa"/>
          </w:tcPr>
          <w:p w14:paraId="6A7A9F8F" w14:textId="77777777" w:rsidR="00B75E05" w:rsidRPr="009418C6" w:rsidRDefault="00B75E05" w:rsidP="009418C6">
            <w:pPr>
              <w:pStyle w:val="Agency-body-text-report"/>
              <w:jc w:val="right"/>
              <w:rPr>
                <w:sz w:val="22"/>
                <w:szCs w:val="22"/>
              </w:rPr>
            </w:pPr>
            <w:r w:rsidRPr="009418C6">
              <w:rPr>
                <w:sz w:val="22"/>
                <w:szCs w:val="22"/>
              </w:rPr>
              <w:t>10</w:t>
            </w:r>
          </w:p>
        </w:tc>
        <w:tc>
          <w:tcPr>
            <w:tcW w:w="1275" w:type="dxa"/>
          </w:tcPr>
          <w:p w14:paraId="7D4813DA" w14:textId="77777777" w:rsidR="00B75E05" w:rsidRPr="009418C6" w:rsidRDefault="00B75E05" w:rsidP="009418C6">
            <w:pPr>
              <w:pStyle w:val="Agency-body-text-report"/>
              <w:jc w:val="right"/>
              <w:rPr>
                <w:sz w:val="22"/>
                <w:szCs w:val="22"/>
              </w:rPr>
            </w:pPr>
            <w:r w:rsidRPr="009418C6">
              <w:rPr>
                <w:sz w:val="22"/>
                <w:szCs w:val="22"/>
              </w:rPr>
              <w:t>8</w:t>
            </w:r>
          </w:p>
        </w:tc>
        <w:tc>
          <w:tcPr>
            <w:tcW w:w="1275" w:type="dxa"/>
          </w:tcPr>
          <w:p w14:paraId="512E8968" w14:textId="77777777" w:rsidR="00B75E05" w:rsidRPr="009418C6" w:rsidRDefault="00B75E05" w:rsidP="009418C6">
            <w:pPr>
              <w:pStyle w:val="Agency-body-text-report"/>
              <w:jc w:val="right"/>
              <w:rPr>
                <w:sz w:val="22"/>
                <w:szCs w:val="22"/>
              </w:rPr>
            </w:pPr>
            <w:r w:rsidRPr="009418C6">
              <w:rPr>
                <w:sz w:val="22"/>
                <w:szCs w:val="22"/>
              </w:rPr>
              <w:t>9</w:t>
            </w:r>
          </w:p>
        </w:tc>
      </w:tr>
      <w:tr w:rsidR="00B75E05" w:rsidRPr="00022CED" w14:paraId="64E9EFBA" w14:textId="77777777" w:rsidTr="009418C6">
        <w:trPr>
          <w:cantSplit/>
        </w:trPr>
        <w:tc>
          <w:tcPr>
            <w:tcW w:w="1274" w:type="dxa"/>
          </w:tcPr>
          <w:p w14:paraId="7C9609F3" w14:textId="77777777" w:rsidR="00B75E05" w:rsidRPr="009418C6" w:rsidRDefault="00B75E05" w:rsidP="00A31208">
            <w:pPr>
              <w:pStyle w:val="Agency-body-text-report"/>
              <w:rPr>
                <w:b/>
                <w:bCs/>
                <w:sz w:val="22"/>
                <w:szCs w:val="22"/>
              </w:rPr>
            </w:pPr>
            <w:r w:rsidRPr="009418C6">
              <w:rPr>
                <w:b/>
                <w:bCs/>
                <w:sz w:val="22"/>
                <w:szCs w:val="22"/>
              </w:rPr>
              <w:t>1.5</w:t>
            </w:r>
          </w:p>
        </w:tc>
        <w:tc>
          <w:tcPr>
            <w:tcW w:w="1274" w:type="dxa"/>
          </w:tcPr>
          <w:p w14:paraId="23089927" w14:textId="77777777" w:rsidR="00B75E05" w:rsidRPr="009418C6" w:rsidRDefault="00B75E05" w:rsidP="009418C6">
            <w:pPr>
              <w:pStyle w:val="Agency-body-text-report"/>
              <w:jc w:val="right"/>
              <w:rPr>
                <w:sz w:val="22"/>
                <w:szCs w:val="22"/>
              </w:rPr>
            </w:pPr>
            <w:r w:rsidRPr="009418C6">
              <w:rPr>
                <w:sz w:val="22"/>
                <w:szCs w:val="22"/>
              </w:rPr>
              <w:t>9</w:t>
            </w:r>
          </w:p>
        </w:tc>
        <w:tc>
          <w:tcPr>
            <w:tcW w:w="1274" w:type="dxa"/>
          </w:tcPr>
          <w:p w14:paraId="1BE84583" w14:textId="77777777" w:rsidR="00B75E05" w:rsidRPr="009418C6" w:rsidRDefault="00B75E05" w:rsidP="009418C6">
            <w:pPr>
              <w:pStyle w:val="Agency-body-text-report"/>
              <w:jc w:val="right"/>
              <w:rPr>
                <w:sz w:val="22"/>
                <w:szCs w:val="22"/>
              </w:rPr>
            </w:pPr>
            <w:r w:rsidRPr="009418C6">
              <w:rPr>
                <w:sz w:val="22"/>
                <w:szCs w:val="22"/>
              </w:rPr>
              <w:t>9</w:t>
            </w:r>
          </w:p>
        </w:tc>
        <w:tc>
          <w:tcPr>
            <w:tcW w:w="1274" w:type="dxa"/>
          </w:tcPr>
          <w:p w14:paraId="38BF6BFC" w14:textId="77777777" w:rsidR="00B75E05" w:rsidRPr="009418C6" w:rsidRDefault="00B75E05" w:rsidP="009418C6">
            <w:pPr>
              <w:pStyle w:val="Agency-body-text-report"/>
              <w:jc w:val="right"/>
              <w:rPr>
                <w:sz w:val="22"/>
                <w:szCs w:val="22"/>
              </w:rPr>
            </w:pPr>
            <w:r w:rsidRPr="009418C6">
              <w:rPr>
                <w:sz w:val="22"/>
                <w:szCs w:val="22"/>
              </w:rPr>
              <w:t>17</w:t>
            </w:r>
          </w:p>
        </w:tc>
        <w:tc>
          <w:tcPr>
            <w:tcW w:w="1274" w:type="dxa"/>
          </w:tcPr>
          <w:p w14:paraId="229E81A2" w14:textId="77777777" w:rsidR="00B75E05" w:rsidRPr="009418C6" w:rsidRDefault="00B75E05" w:rsidP="009418C6">
            <w:pPr>
              <w:pStyle w:val="Agency-body-text-report"/>
              <w:jc w:val="right"/>
              <w:rPr>
                <w:sz w:val="22"/>
                <w:szCs w:val="22"/>
              </w:rPr>
            </w:pPr>
            <w:r w:rsidRPr="009418C6">
              <w:rPr>
                <w:sz w:val="22"/>
                <w:szCs w:val="22"/>
              </w:rPr>
              <w:t>18</w:t>
            </w:r>
          </w:p>
        </w:tc>
        <w:tc>
          <w:tcPr>
            <w:tcW w:w="1275" w:type="dxa"/>
          </w:tcPr>
          <w:p w14:paraId="35DFEA96" w14:textId="77777777" w:rsidR="00B75E05" w:rsidRPr="009418C6" w:rsidRDefault="00B75E05" w:rsidP="009418C6">
            <w:pPr>
              <w:pStyle w:val="Agency-body-text-report"/>
              <w:jc w:val="right"/>
              <w:rPr>
                <w:sz w:val="22"/>
                <w:szCs w:val="22"/>
              </w:rPr>
            </w:pPr>
            <w:r w:rsidRPr="009418C6">
              <w:rPr>
                <w:sz w:val="22"/>
                <w:szCs w:val="22"/>
              </w:rPr>
              <w:t>13</w:t>
            </w:r>
          </w:p>
        </w:tc>
        <w:tc>
          <w:tcPr>
            <w:tcW w:w="1275" w:type="dxa"/>
          </w:tcPr>
          <w:p w14:paraId="6A3741F3" w14:textId="77777777" w:rsidR="00B75E05" w:rsidRPr="009418C6" w:rsidRDefault="00B75E05" w:rsidP="009418C6">
            <w:pPr>
              <w:pStyle w:val="Agency-body-text-report"/>
              <w:jc w:val="right"/>
              <w:rPr>
                <w:sz w:val="22"/>
                <w:szCs w:val="22"/>
              </w:rPr>
            </w:pPr>
            <w:r w:rsidRPr="009418C6">
              <w:rPr>
                <w:sz w:val="22"/>
                <w:szCs w:val="22"/>
              </w:rPr>
              <w:t>13</w:t>
            </w:r>
          </w:p>
        </w:tc>
      </w:tr>
      <w:tr w:rsidR="00B75E05" w:rsidRPr="00022CED" w14:paraId="35DC5346" w14:textId="77777777" w:rsidTr="009418C6">
        <w:trPr>
          <w:cantSplit/>
        </w:trPr>
        <w:tc>
          <w:tcPr>
            <w:tcW w:w="1274" w:type="dxa"/>
          </w:tcPr>
          <w:p w14:paraId="7D9E9459" w14:textId="77777777" w:rsidR="00B75E05" w:rsidRPr="009418C6" w:rsidRDefault="00B75E05" w:rsidP="00A31208">
            <w:pPr>
              <w:pStyle w:val="Agency-body-text-report"/>
              <w:rPr>
                <w:b/>
                <w:bCs/>
                <w:sz w:val="22"/>
                <w:szCs w:val="22"/>
              </w:rPr>
            </w:pPr>
            <w:r w:rsidRPr="009418C6">
              <w:rPr>
                <w:b/>
                <w:bCs/>
                <w:sz w:val="22"/>
                <w:szCs w:val="22"/>
              </w:rPr>
              <w:t>1.6</w:t>
            </w:r>
          </w:p>
        </w:tc>
        <w:tc>
          <w:tcPr>
            <w:tcW w:w="1274" w:type="dxa"/>
          </w:tcPr>
          <w:p w14:paraId="47AE1C1C"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7D7928B9"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2C1C3725"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517C5CAF"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2AFC820A"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341572A8"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r>
      <w:tr w:rsidR="00B75E05" w:rsidRPr="00022CED" w14:paraId="0C6F542A" w14:textId="77777777" w:rsidTr="009418C6">
        <w:trPr>
          <w:cantSplit/>
        </w:trPr>
        <w:tc>
          <w:tcPr>
            <w:tcW w:w="1274" w:type="dxa"/>
          </w:tcPr>
          <w:p w14:paraId="60737FC4" w14:textId="77777777" w:rsidR="00B75E05" w:rsidRPr="009418C6" w:rsidRDefault="00B75E05" w:rsidP="00A31208">
            <w:pPr>
              <w:pStyle w:val="Agency-body-text-report"/>
              <w:rPr>
                <w:b/>
                <w:bCs/>
                <w:sz w:val="22"/>
                <w:szCs w:val="22"/>
              </w:rPr>
            </w:pPr>
            <w:r w:rsidRPr="009418C6">
              <w:rPr>
                <w:b/>
                <w:bCs/>
                <w:sz w:val="22"/>
                <w:szCs w:val="22"/>
              </w:rPr>
              <w:t>1.7</w:t>
            </w:r>
          </w:p>
        </w:tc>
        <w:tc>
          <w:tcPr>
            <w:tcW w:w="1274" w:type="dxa"/>
          </w:tcPr>
          <w:p w14:paraId="49F96C27" w14:textId="77777777" w:rsidR="00B75E05" w:rsidRPr="009418C6" w:rsidRDefault="00B75E05" w:rsidP="009418C6">
            <w:pPr>
              <w:pStyle w:val="Agency-body-text-report"/>
              <w:jc w:val="right"/>
              <w:rPr>
                <w:sz w:val="22"/>
                <w:szCs w:val="22"/>
              </w:rPr>
            </w:pPr>
            <w:r w:rsidRPr="009418C6">
              <w:rPr>
                <w:sz w:val="22"/>
                <w:szCs w:val="22"/>
              </w:rPr>
              <w:t>26</w:t>
            </w:r>
          </w:p>
        </w:tc>
        <w:tc>
          <w:tcPr>
            <w:tcW w:w="1274" w:type="dxa"/>
          </w:tcPr>
          <w:p w14:paraId="00B6E7DE" w14:textId="77777777" w:rsidR="00B75E05" w:rsidRPr="009418C6" w:rsidRDefault="00B75E05" w:rsidP="009418C6">
            <w:pPr>
              <w:pStyle w:val="Agency-body-text-report"/>
              <w:jc w:val="right"/>
              <w:rPr>
                <w:sz w:val="22"/>
                <w:szCs w:val="22"/>
              </w:rPr>
            </w:pPr>
            <w:r w:rsidRPr="009418C6">
              <w:rPr>
                <w:sz w:val="22"/>
                <w:szCs w:val="22"/>
              </w:rPr>
              <w:t>28</w:t>
            </w:r>
          </w:p>
        </w:tc>
        <w:tc>
          <w:tcPr>
            <w:tcW w:w="1274" w:type="dxa"/>
          </w:tcPr>
          <w:p w14:paraId="03E9DF02" w14:textId="77777777" w:rsidR="00B75E05" w:rsidRPr="009418C6" w:rsidRDefault="00B75E05" w:rsidP="009418C6">
            <w:pPr>
              <w:pStyle w:val="Agency-body-text-report"/>
              <w:jc w:val="right"/>
              <w:rPr>
                <w:sz w:val="22"/>
                <w:szCs w:val="22"/>
              </w:rPr>
            </w:pPr>
            <w:r w:rsidRPr="009418C6">
              <w:rPr>
                <w:sz w:val="22"/>
                <w:szCs w:val="22"/>
              </w:rPr>
              <w:t>28</w:t>
            </w:r>
          </w:p>
        </w:tc>
        <w:tc>
          <w:tcPr>
            <w:tcW w:w="1274" w:type="dxa"/>
          </w:tcPr>
          <w:p w14:paraId="3E1CFB69" w14:textId="77777777" w:rsidR="00B75E05" w:rsidRPr="009418C6" w:rsidRDefault="00B75E05" w:rsidP="009418C6">
            <w:pPr>
              <w:pStyle w:val="Agency-body-text-report"/>
              <w:jc w:val="right"/>
              <w:rPr>
                <w:sz w:val="22"/>
                <w:szCs w:val="22"/>
              </w:rPr>
            </w:pPr>
            <w:r w:rsidRPr="009418C6">
              <w:rPr>
                <w:sz w:val="22"/>
                <w:szCs w:val="22"/>
              </w:rPr>
              <w:t>28</w:t>
            </w:r>
          </w:p>
        </w:tc>
        <w:tc>
          <w:tcPr>
            <w:tcW w:w="1275" w:type="dxa"/>
          </w:tcPr>
          <w:p w14:paraId="78E5CC82" w14:textId="0BF8649F" w:rsidR="00B75E05" w:rsidRPr="009418C6" w:rsidRDefault="00B75E05" w:rsidP="009418C6">
            <w:pPr>
              <w:pStyle w:val="Agency-body-text-report"/>
              <w:jc w:val="right"/>
              <w:rPr>
                <w:sz w:val="22"/>
                <w:szCs w:val="22"/>
              </w:rPr>
            </w:pPr>
            <w:r w:rsidRPr="009418C6">
              <w:rPr>
                <w:sz w:val="22"/>
                <w:szCs w:val="22"/>
              </w:rPr>
              <w:t>2</w:t>
            </w:r>
            <w:r w:rsidR="00BE7A3B">
              <w:rPr>
                <w:sz w:val="22"/>
                <w:szCs w:val="22"/>
              </w:rPr>
              <w:t>6</w:t>
            </w:r>
          </w:p>
        </w:tc>
        <w:tc>
          <w:tcPr>
            <w:tcW w:w="1275" w:type="dxa"/>
          </w:tcPr>
          <w:p w14:paraId="22E37E41" w14:textId="5338EF64" w:rsidR="00B75E05" w:rsidRPr="009418C6" w:rsidRDefault="00B75E05" w:rsidP="009418C6">
            <w:pPr>
              <w:pStyle w:val="Agency-body-text-report"/>
              <w:jc w:val="right"/>
              <w:rPr>
                <w:sz w:val="22"/>
                <w:szCs w:val="22"/>
              </w:rPr>
            </w:pPr>
            <w:r w:rsidRPr="009418C6">
              <w:rPr>
                <w:sz w:val="22"/>
                <w:szCs w:val="22"/>
              </w:rPr>
              <w:t>2</w:t>
            </w:r>
            <w:r w:rsidR="00BE7A3B">
              <w:rPr>
                <w:sz w:val="22"/>
                <w:szCs w:val="22"/>
              </w:rPr>
              <w:t>6</w:t>
            </w:r>
          </w:p>
        </w:tc>
      </w:tr>
      <w:tr w:rsidR="00B75E05" w:rsidRPr="00022CED" w14:paraId="768F6BA5" w14:textId="77777777" w:rsidTr="009418C6">
        <w:trPr>
          <w:cantSplit/>
        </w:trPr>
        <w:tc>
          <w:tcPr>
            <w:tcW w:w="1274" w:type="dxa"/>
          </w:tcPr>
          <w:p w14:paraId="25FC8CDA" w14:textId="77777777" w:rsidR="00B75E05" w:rsidRPr="009418C6" w:rsidRDefault="00B75E05" w:rsidP="00A31208">
            <w:pPr>
              <w:pStyle w:val="Agency-body-text-report"/>
              <w:rPr>
                <w:b/>
                <w:bCs/>
                <w:sz w:val="22"/>
                <w:szCs w:val="22"/>
              </w:rPr>
            </w:pPr>
            <w:r w:rsidRPr="009418C6">
              <w:rPr>
                <w:b/>
                <w:bCs/>
                <w:sz w:val="22"/>
                <w:szCs w:val="22"/>
              </w:rPr>
              <w:t>2A.1</w:t>
            </w:r>
          </w:p>
        </w:tc>
        <w:tc>
          <w:tcPr>
            <w:tcW w:w="1274" w:type="dxa"/>
          </w:tcPr>
          <w:p w14:paraId="64B44682" w14:textId="77777777" w:rsidR="00B75E05" w:rsidRPr="009418C6" w:rsidRDefault="00B75E05" w:rsidP="009418C6">
            <w:pPr>
              <w:pStyle w:val="Agency-body-text-report"/>
              <w:jc w:val="right"/>
              <w:rPr>
                <w:sz w:val="22"/>
                <w:szCs w:val="22"/>
              </w:rPr>
            </w:pPr>
            <w:r w:rsidRPr="009418C6">
              <w:rPr>
                <w:sz w:val="22"/>
                <w:szCs w:val="22"/>
              </w:rPr>
              <w:t>14</w:t>
            </w:r>
          </w:p>
        </w:tc>
        <w:tc>
          <w:tcPr>
            <w:tcW w:w="1274" w:type="dxa"/>
          </w:tcPr>
          <w:p w14:paraId="7301D5B8" w14:textId="77777777" w:rsidR="00B75E05" w:rsidRPr="009418C6" w:rsidRDefault="00B75E05" w:rsidP="009418C6">
            <w:pPr>
              <w:pStyle w:val="Agency-body-text-report"/>
              <w:jc w:val="right"/>
              <w:rPr>
                <w:sz w:val="22"/>
                <w:szCs w:val="22"/>
              </w:rPr>
            </w:pPr>
            <w:r w:rsidRPr="009418C6">
              <w:rPr>
                <w:sz w:val="22"/>
                <w:szCs w:val="22"/>
              </w:rPr>
              <w:t>15</w:t>
            </w:r>
          </w:p>
        </w:tc>
        <w:tc>
          <w:tcPr>
            <w:tcW w:w="1274" w:type="dxa"/>
          </w:tcPr>
          <w:p w14:paraId="2870F4A6" w14:textId="77777777" w:rsidR="00B75E05" w:rsidRPr="009418C6" w:rsidRDefault="00B75E05" w:rsidP="009418C6">
            <w:pPr>
              <w:pStyle w:val="Agency-body-text-report"/>
              <w:jc w:val="right"/>
              <w:rPr>
                <w:sz w:val="22"/>
                <w:szCs w:val="22"/>
              </w:rPr>
            </w:pPr>
            <w:r w:rsidRPr="009418C6">
              <w:rPr>
                <w:sz w:val="22"/>
                <w:szCs w:val="22"/>
              </w:rPr>
              <w:t>18</w:t>
            </w:r>
          </w:p>
        </w:tc>
        <w:tc>
          <w:tcPr>
            <w:tcW w:w="1274" w:type="dxa"/>
          </w:tcPr>
          <w:p w14:paraId="10664113" w14:textId="77777777" w:rsidR="00B75E05" w:rsidRPr="009418C6" w:rsidRDefault="00B75E05" w:rsidP="009418C6">
            <w:pPr>
              <w:pStyle w:val="Agency-body-text-report"/>
              <w:jc w:val="right"/>
              <w:rPr>
                <w:sz w:val="22"/>
                <w:szCs w:val="22"/>
              </w:rPr>
            </w:pPr>
            <w:r w:rsidRPr="009418C6">
              <w:rPr>
                <w:sz w:val="22"/>
                <w:szCs w:val="22"/>
              </w:rPr>
              <w:t>19</w:t>
            </w:r>
          </w:p>
        </w:tc>
        <w:tc>
          <w:tcPr>
            <w:tcW w:w="1275" w:type="dxa"/>
          </w:tcPr>
          <w:p w14:paraId="3DDB354B" w14:textId="77777777" w:rsidR="00B75E05" w:rsidRPr="009418C6" w:rsidRDefault="00B75E05" w:rsidP="009418C6">
            <w:pPr>
              <w:pStyle w:val="Agency-body-text-report"/>
              <w:jc w:val="right"/>
              <w:rPr>
                <w:sz w:val="22"/>
                <w:szCs w:val="22"/>
              </w:rPr>
            </w:pPr>
            <w:r w:rsidRPr="009418C6">
              <w:rPr>
                <w:sz w:val="22"/>
                <w:szCs w:val="22"/>
              </w:rPr>
              <w:t>13</w:t>
            </w:r>
          </w:p>
        </w:tc>
        <w:tc>
          <w:tcPr>
            <w:tcW w:w="1275" w:type="dxa"/>
          </w:tcPr>
          <w:p w14:paraId="1D984B5A" w14:textId="77777777" w:rsidR="00B75E05" w:rsidRPr="009418C6" w:rsidRDefault="00B75E05" w:rsidP="009418C6">
            <w:pPr>
              <w:pStyle w:val="Agency-body-text-report"/>
              <w:jc w:val="right"/>
              <w:rPr>
                <w:sz w:val="22"/>
                <w:szCs w:val="22"/>
              </w:rPr>
            </w:pPr>
            <w:r w:rsidRPr="009418C6">
              <w:rPr>
                <w:sz w:val="22"/>
                <w:szCs w:val="22"/>
              </w:rPr>
              <w:t>14</w:t>
            </w:r>
          </w:p>
        </w:tc>
      </w:tr>
      <w:tr w:rsidR="00B75E05" w:rsidRPr="00022CED" w14:paraId="370C0B8D" w14:textId="77777777" w:rsidTr="009418C6">
        <w:trPr>
          <w:cantSplit/>
        </w:trPr>
        <w:tc>
          <w:tcPr>
            <w:tcW w:w="1274" w:type="dxa"/>
          </w:tcPr>
          <w:p w14:paraId="7721A2BB" w14:textId="77777777" w:rsidR="00B75E05" w:rsidRPr="009418C6" w:rsidRDefault="00B75E05" w:rsidP="00A31208">
            <w:pPr>
              <w:pStyle w:val="Agency-body-text-report"/>
              <w:rPr>
                <w:b/>
                <w:bCs/>
                <w:sz w:val="22"/>
                <w:szCs w:val="22"/>
              </w:rPr>
            </w:pPr>
            <w:r w:rsidRPr="009418C6">
              <w:rPr>
                <w:b/>
                <w:bCs/>
                <w:sz w:val="22"/>
                <w:szCs w:val="22"/>
              </w:rPr>
              <w:t>2A.2</w:t>
            </w:r>
          </w:p>
        </w:tc>
        <w:tc>
          <w:tcPr>
            <w:tcW w:w="1274" w:type="dxa"/>
          </w:tcPr>
          <w:p w14:paraId="606CE1A2" w14:textId="77777777" w:rsidR="00B75E05" w:rsidRPr="009418C6" w:rsidRDefault="00B75E05" w:rsidP="009418C6">
            <w:pPr>
              <w:pStyle w:val="Agency-body-text-report"/>
              <w:jc w:val="right"/>
              <w:rPr>
                <w:sz w:val="22"/>
                <w:szCs w:val="22"/>
              </w:rPr>
            </w:pPr>
            <w:r w:rsidRPr="009418C6">
              <w:rPr>
                <w:sz w:val="22"/>
                <w:szCs w:val="22"/>
              </w:rPr>
              <w:t>20</w:t>
            </w:r>
          </w:p>
        </w:tc>
        <w:tc>
          <w:tcPr>
            <w:tcW w:w="1274" w:type="dxa"/>
          </w:tcPr>
          <w:p w14:paraId="4C18EDE0" w14:textId="77777777" w:rsidR="00B75E05" w:rsidRPr="009418C6" w:rsidRDefault="00B75E05" w:rsidP="009418C6">
            <w:pPr>
              <w:pStyle w:val="Agency-body-text-report"/>
              <w:jc w:val="right"/>
              <w:rPr>
                <w:sz w:val="22"/>
                <w:szCs w:val="22"/>
              </w:rPr>
            </w:pPr>
            <w:r w:rsidRPr="009418C6">
              <w:rPr>
                <w:sz w:val="22"/>
                <w:szCs w:val="22"/>
              </w:rPr>
              <w:t>21</w:t>
            </w:r>
          </w:p>
        </w:tc>
        <w:tc>
          <w:tcPr>
            <w:tcW w:w="1274" w:type="dxa"/>
          </w:tcPr>
          <w:p w14:paraId="736A8509" w14:textId="77777777" w:rsidR="00B75E05" w:rsidRPr="009418C6" w:rsidRDefault="00B75E05" w:rsidP="009418C6">
            <w:pPr>
              <w:pStyle w:val="Agency-body-text-report"/>
              <w:jc w:val="right"/>
              <w:rPr>
                <w:sz w:val="22"/>
                <w:szCs w:val="22"/>
              </w:rPr>
            </w:pPr>
            <w:r w:rsidRPr="009418C6">
              <w:rPr>
                <w:sz w:val="22"/>
                <w:szCs w:val="22"/>
              </w:rPr>
              <w:t>24</w:t>
            </w:r>
          </w:p>
        </w:tc>
        <w:tc>
          <w:tcPr>
            <w:tcW w:w="1274" w:type="dxa"/>
          </w:tcPr>
          <w:p w14:paraId="587EA23B" w14:textId="77777777" w:rsidR="00B75E05" w:rsidRPr="009418C6" w:rsidRDefault="00B75E05" w:rsidP="009418C6">
            <w:pPr>
              <w:pStyle w:val="Agency-body-text-report"/>
              <w:jc w:val="right"/>
              <w:rPr>
                <w:sz w:val="22"/>
                <w:szCs w:val="22"/>
              </w:rPr>
            </w:pPr>
            <w:r w:rsidRPr="009418C6">
              <w:rPr>
                <w:sz w:val="22"/>
                <w:szCs w:val="22"/>
              </w:rPr>
              <w:t>27</w:t>
            </w:r>
          </w:p>
        </w:tc>
        <w:tc>
          <w:tcPr>
            <w:tcW w:w="1275" w:type="dxa"/>
          </w:tcPr>
          <w:p w14:paraId="0D2283EF" w14:textId="77777777" w:rsidR="00B75E05" w:rsidRPr="009418C6" w:rsidRDefault="00B75E05" w:rsidP="009418C6">
            <w:pPr>
              <w:pStyle w:val="Agency-body-text-report"/>
              <w:jc w:val="right"/>
              <w:rPr>
                <w:sz w:val="22"/>
                <w:szCs w:val="22"/>
              </w:rPr>
            </w:pPr>
            <w:r w:rsidRPr="009418C6">
              <w:rPr>
                <w:sz w:val="22"/>
                <w:szCs w:val="22"/>
              </w:rPr>
              <w:t>20</w:t>
            </w:r>
          </w:p>
        </w:tc>
        <w:tc>
          <w:tcPr>
            <w:tcW w:w="1275" w:type="dxa"/>
          </w:tcPr>
          <w:p w14:paraId="002C1AC8" w14:textId="77777777" w:rsidR="00B75E05" w:rsidRPr="009418C6" w:rsidRDefault="00B75E05" w:rsidP="009418C6">
            <w:pPr>
              <w:pStyle w:val="Agency-body-text-report"/>
              <w:jc w:val="right"/>
              <w:rPr>
                <w:sz w:val="22"/>
                <w:szCs w:val="22"/>
              </w:rPr>
            </w:pPr>
            <w:r w:rsidRPr="009418C6">
              <w:rPr>
                <w:sz w:val="22"/>
                <w:szCs w:val="22"/>
              </w:rPr>
              <w:t>22</w:t>
            </w:r>
          </w:p>
        </w:tc>
      </w:tr>
      <w:tr w:rsidR="00B75E05" w:rsidRPr="00022CED" w14:paraId="1379E79B" w14:textId="77777777" w:rsidTr="009418C6">
        <w:trPr>
          <w:cantSplit/>
        </w:trPr>
        <w:tc>
          <w:tcPr>
            <w:tcW w:w="1274" w:type="dxa"/>
          </w:tcPr>
          <w:p w14:paraId="6423F019" w14:textId="77777777" w:rsidR="00B75E05" w:rsidRPr="009418C6" w:rsidRDefault="00B75E05" w:rsidP="00A31208">
            <w:pPr>
              <w:pStyle w:val="Agency-body-text-report"/>
              <w:rPr>
                <w:b/>
                <w:bCs/>
                <w:sz w:val="22"/>
                <w:szCs w:val="22"/>
              </w:rPr>
            </w:pPr>
            <w:r w:rsidRPr="009418C6">
              <w:rPr>
                <w:b/>
                <w:bCs/>
                <w:sz w:val="22"/>
                <w:szCs w:val="22"/>
              </w:rPr>
              <w:t>2A.3</w:t>
            </w:r>
          </w:p>
        </w:tc>
        <w:tc>
          <w:tcPr>
            <w:tcW w:w="1274" w:type="dxa"/>
          </w:tcPr>
          <w:p w14:paraId="51BEC912" w14:textId="77777777" w:rsidR="00B75E05" w:rsidRPr="009418C6" w:rsidRDefault="00B75E05" w:rsidP="009418C6">
            <w:pPr>
              <w:pStyle w:val="Agency-body-text-report"/>
              <w:jc w:val="right"/>
              <w:rPr>
                <w:sz w:val="22"/>
                <w:szCs w:val="22"/>
              </w:rPr>
            </w:pPr>
            <w:r w:rsidRPr="009418C6">
              <w:rPr>
                <w:sz w:val="22"/>
                <w:szCs w:val="22"/>
              </w:rPr>
              <w:t>18</w:t>
            </w:r>
          </w:p>
        </w:tc>
        <w:tc>
          <w:tcPr>
            <w:tcW w:w="1274" w:type="dxa"/>
          </w:tcPr>
          <w:p w14:paraId="1F349726" w14:textId="77777777" w:rsidR="00B75E05" w:rsidRPr="009418C6" w:rsidRDefault="00B75E05" w:rsidP="009418C6">
            <w:pPr>
              <w:pStyle w:val="Agency-body-text-report"/>
              <w:jc w:val="right"/>
              <w:rPr>
                <w:sz w:val="22"/>
                <w:szCs w:val="22"/>
              </w:rPr>
            </w:pPr>
            <w:r w:rsidRPr="009418C6">
              <w:rPr>
                <w:sz w:val="22"/>
                <w:szCs w:val="22"/>
              </w:rPr>
              <w:t>18</w:t>
            </w:r>
          </w:p>
        </w:tc>
        <w:tc>
          <w:tcPr>
            <w:tcW w:w="1274" w:type="dxa"/>
          </w:tcPr>
          <w:p w14:paraId="3F975DF4" w14:textId="77777777" w:rsidR="00B75E05" w:rsidRPr="009418C6" w:rsidRDefault="00B75E05" w:rsidP="009418C6">
            <w:pPr>
              <w:pStyle w:val="Agency-body-text-report"/>
              <w:jc w:val="right"/>
              <w:rPr>
                <w:sz w:val="22"/>
                <w:szCs w:val="22"/>
              </w:rPr>
            </w:pPr>
            <w:r w:rsidRPr="009418C6">
              <w:rPr>
                <w:sz w:val="22"/>
                <w:szCs w:val="22"/>
              </w:rPr>
              <w:t>23</w:t>
            </w:r>
          </w:p>
        </w:tc>
        <w:tc>
          <w:tcPr>
            <w:tcW w:w="1274" w:type="dxa"/>
          </w:tcPr>
          <w:p w14:paraId="2CFC289E" w14:textId="77777777" w:rsidR="00B75E05" w:rsidRPr="009418C6" w:rsidRDefault="00B75E05" w:rsidP="009418C6">
            <w:pPr>
              <w:pStyle w:val="Agency-body-text-report"/>
              <w:jc w:val="right"/>
              <w:rPr>
                <w:sz w:val="22"/>
                <w:szCs w:val="22"/>
              </w:rPr>
            </w:pPr>
            <w:r w:rsidRPr="009418C6">
              <w:rPr>
                <w:sz w:val="22"/>
                <w:szCs w:val="22"/>
              </w:rPr>
              <w:t>26</w:t>
            </w:r>
          </w:p>
        </w:tc>
        <w:tc>
          <w:tcPr>
            <w:tcW w:w="1275" w:type="dxa"/>
          </w:tcPr>
          <w:p w14:paraId="60AEFA1B" w14:textId="77777777" w:rsidR="00B75E05" w:rsidRPr="009418C6" w:rsidRDefault="00B75E05" w:rsidP="009418C6">
            <w:pPr>
              <w:pStyle w:val="Agency-body-text-report"/>
              <w:jc w:val="right"/>
              <w:rPr>
                <w:sz w:val="22"/>
                <w:szCs w:val="22"/>
              </w:rPr>
            </w:pPr>
            <w:r w:rsidRPr="009418C6">
              <w:rPr>
                <w:sz w:val="22"/>
                <w:szCs w:val="22"/>
              </w:rPr>
              <w:t>19</w:t>
            </w:r>
          </w:p>
        </w:tc>
        <w:tc>
          <w:tcPr>
            <w:tcW w:w="1275" w:type="dxa"/>
          </w:tcPr>
          <w:p w14:paraId="33BDCD4E" w14:textId="77777777" w:rsidR="00B75E05" w:rsidRPr="009418C6" w:rsidRDefault="00B75E05" w:rsidP="009418C6">
            <w:pPr>
              <w:pStyle w:val="Agency-body-text-report"/>
              <w:jc w:val="right"/>
              <w:rPr>
                <w:sz w:val="22"/>
                <w:szCs w:val="22"/>
              </w:rPr>
            </w:pPr>
            <w:r w:rsidRPr="009418C6">
              <w:rPr>
                <w:sz w:val="22"/>
                <w:szCs w:val="22"/>
              </w:rPr>
              <w:t>21</w:t>
            </w:r>
          </w:p>
        </w:tc>
      </w:tr>
      <w:tr w:rsidR="00B75E05" w:rsidRPr="00022CED" w14:paraId="288F7D21" w14:textId="77777777" w:rsidTr="009418C6">
        <w:trPr>
          <w:cantSplit/>
        </w:trPr>
        <w:tc>
          <w:tcPr>
            <w:tcW w:w="1274" w:type="dxa"/>
          </w:tcPr>
          <w:p w14:paraId="46B6D69D" w14:textId="77777777" w:rsidR="00B75E05" w:rsidRPr="009418C6" w:rsidRDefault="00B75E05" w:rsidP="00A31208">
            <w:pPr>
              <w:pStyle w:val="Agency-body-text-report"/>
              <w:rPr>
                <w:b/>
                <w:bCs/>
                <w:sz w:val="22"/>
                <w:szCs w:val="22"/>
              </w:rPr>
            </w:pPr>
            <w:r w:rsidRPr="009418C6">
              <w:rPr>
                <w:b/>
                <w:bCs/>
                <w:sz w:val="22"/>
                <w:szCs w:val="22"/>
              </w:rPr>
              <w:t>2A.4</w:t>
            </w:r>
          </w:p>
        </w:tc>
        <w:tc>
          <w:tcPr>
            <w:tcW w:w="1274" w:type="dxa"/>
          </w:tcPr>
          <w:p w14:paraId="6F540C70" w14:textId="77777777" w:rsidR="00B75E05" w:rsidRPr="009418C6" w:rsidRDefault="00B75E05" w:rsidP="009418C6">
            <w:pPr>
              <w:pStyle w:val="Agency-body-text-report"/>
              <w:jc w:val="right"/>
              <w:rPr>
                <w:sz w:val="22"/>
                <w:szCs w:val="22"/>
              </w:rPr>
            </w:pPr>
            <w:r w:rsidRPr="009418C6">
              <w:rPr>
                <w:sz w:val="22"/>
                <w:szCs w:val="22"/>
              </w:rPr>
              <w:t>11</w:t>
            </w:r>
          </w:p>
        </w:tc>
        <w:tc>
          <w:tcPr>
            <w:tcW w:w="1274" w:type="dxa"/>
          </w:tcPr>
          <w:p w14:paraId="066E28DD" w14:textId="77777777" w:rsidR="00B75E05" w:rsidRPr="009418C6" w:rsidRDefault="00B75E05" w:rsidP="009418C6">
            <w:pPr>
              <w:pStyle w:val="Agency-body-text-report"/>
              <w:jc w:val="right"/>
              <w:rPr>
                <w:sz w:val="22"/>
                <w:szCs w:val="22"/>
              </w:rPr>
            </w:pPr>
            <w:r w:rsidRPr="009418C6">
              <w:rPr>
                <w:sz w:val="22"/>
                <w:szCs w:val="22"/>
              </w:rPr>
              <w:t>11</w:t>
            </w:r>
          </w:p>
        </w:tc>
        <w:tc>
          <w:tcPr>
            <w:tcW w:w="1274" w:type="dxa"/>
          </w:tcPr>
          <w:p w14:paraId="4B2269A5" w14:textId="77777777" w:rsidR="00B75E05" w:rsidRPr="009418C6" w:rsidRDefault="00B75E05" w:rsidP="009418C6">
            <w:pPr>
              <w:pStyle w:val="Agency-body-text-report"/>
              <w:jc w:val="right"/>
              <w:rPr>
                <w:sz w:val="22"/>
                <w:szCs w:val="22"/>
              </w:rPr>
            </w:pPr>
            <w:r w:rsidRPr="009418C6">
              <w:rPr>
                <w:sz w:val="22"/>
                <w:szCs w:val="22"/>
              </w:rPr>
              <w:t>19</w:t>
            </w:r>
          </w:p>
        </w:tc>
        <w:tc>
          <w:tcPr>
            <w:tcW w:w="1274" w:type="dxa"/>
          </w:tcPr>
          <w:p w14:paraId="023BC419" w14:textId="77777777" w:rsidR="00B75E05" w:rsidRPr="009418C6" w:rsidRDefault="00B75E05" w:rsidP="009418C6">
            <w:pPr>
              <w:pStyle w:val="Agency-body-text-report"/>
              <w:jc w:val="right"/>
              <w:rPr>
                <w:sz w:val="22"/>
                <w:szCs w:val="22"/>
              </w:rPr>
            </w:pPr>
            <w:r w:rsidRPr="009418C6">
              <w:rPr>
                <w:sz w:val="22"/>
                <w:szCs w:val="22"/>
              </w:rPr>
              <w:t>21</w:t>
            </w:r>
          </w:p>
        </w:tc>
        <w:tc>
          <w:tcPr>
            <w:tcW w:w="1275" w:type="dxa"/>
          </w:tcPr>
          <w:p w14:paraId="49DEAECD" w14:textId="77777777" w:rsidR="00B75E05" w:rsidRPr="009418C6" w:rsidRDefault="00B75E05" w:rsidP="009418C6">
            <w:pPr>
              <w:pStyle w:val="Agency-body-text-report"/>
              <w:jc w:val="right"/>
              <w:rPr>
                <w:sz w:val="22"/>
                <w:szCs w:val="22"/>
              </w:rPr>
            </w:pPr>
            <w:r w:rsidRPr="009418C6">
              <w:rPr>
                <w:sz w:val="22"/>
                <w:szCs w:val="22"/>
              </w:rPr>
              <w:t>12</w:t>
            </w:r>
          </w:p>
        </w:tc>
        <w:tc>
          <w:tcPr>
            <w:tcW w:w="1275" w:type="dxa"/>
          </w:tcPr>
          <w:p w14:paraId="7EE4BF65" w14:textId="77777777" w:rsidR="00B75E05" w:rsidRPr="009418C6" w:rsidRDefault="00B75E05" w:rsidP="009418C6">
            <w:pPr>
              <w:pStyle w:val="Agency-body-text-report"/>
              <w:jc w:val="right"/>
              <w:rPr>
                <w:sz w:val="22"/>
                <w:szCs w:val="22"/>
              </w:rPr>
            </w:pPr>
            <w:r w:rsidRPr="009418C6">
              <w:rPr>
                <w:sz w:val="22"/>
                <w:szCs w:val="22"/>
              </w:rPr>
              <w:t>13</w:t>
            </w:r>
          </w:p>
        </w:tc>
      </w:tr>
      <w:tr w:rsidR="00B75E05" w:rsidRPr="00022CED" w14:paraId="449444AF" w14:textId="77777777" w:rsidTr="009418C6">
        <w:trPr>
          <w:cantSplit/>
        </w:trPr>
        <w:tc>
          <w:tcPr>
            <w:tcW w:w="1274" w:type="dxa"/>
          </w:tcPr>
          <w:p w14:paraId="23C02325" w14:textId="77777777" w:rsidR="00B75E05" w:rsidRPr="009418C6" w:rsidRDefault="00B75E05" w:rsidP="00A31208">
            <w:pPr>
              <w:pStyle w:val="Agency-body-text-report"/>
              <w:rPr>
                <w:b/>
                <w:bCs/>
                <w:sz w:val="22"/>
                <w:szCs w:val="22"/>
              </w:rPr>
            </w:pPr>
            <w:r w:rsidRPr="009418C6">
              <w:rPr>
                <w:b/>
                <w:bCs/>
                <w:sz w:val="22"/>
                <w:szCs w:val="22"/>
              </w:rPr>
              <w:t>2A.5</w:t>
            </w:r>
          </w:p>
        </w:tc>
        <w:tc>
          <w:tcPr>
            <w:tcW w:w="1274" w:type="dxa"/>
          </w:tcPr>
          <w:p w14:paraId="1D111936" w14:textId="77777777" w:rsidR="00B75E05" w:rsidRPr="009418C6" w:rsidRDefault="00B75E05" w:rsidP="009418C6">
            <w:pPr>
              <w:pStyle w:val="Agency-body-text-report"/>
              <w:jc w:val="right"/>
              <w:rPr>
                <w:sz w:val="22"/>
                <w:szCs w:val="22"/>
              </w:rPr>
            </w:pPr>
            <w:r w:rsidRPr="009418C6">
              <w:rPr>
                <w:sz w:val="22"/>
                <w:szCs w:val="22"/>
              </w:rPr>
              <w:t>18</w:t>
            </w:r>
          </w:p>
        </w:tc>
        <w:tc>
          <w:tcPr>
            <w:tcW w:w="1274" w:type="dxa"/>
          </w:tcPr>
          <w:p w14:paraId="3400ED22" w14:textId="77777777" w:rsidR="00B75E05" w:rsidRPr="009418C6" w:rsidRDefault="00B75E05" w:rsidP="009418C6">
            <w:pPr>
              <w:pStyle w:val="Agency-body-text-report"/>
              <w:jc w:val="right"/>
              <w:rPr>
                <w:sz w:val="22"/>
                <w:szCs w:val="22"/>
              </w:rPr>
            </w:pPr>
            <w:r w:rsidRPr="009418C6">
              <w:rPr>
                <w:sz w:val="22"/>
                <w:szCs w:val="22"/>
              </w:rPr>
              <w:t>19</w:t>
            </w:r>
          </w:p>
        </w:tc>
        <w:tc>
          <w:tcPr>
            <w:tcW w:w="1274" w:type="dxa"/>
          </w:tcPr>
          <w:p w14:paraId="2295F3E4" w14:textId="77777777" w:rsidR="00B75E05" w:rsidRPr="009418C6" w:rsidRDefault="00B75E05" w:rsidP="009418C6">
            <w:pPr>
              <w:pStyle w:val="Agency-body-text-report"/>
              <w:jc w:val="right"/>
              <w:rPr>
                <w:sz w:val="22"/>
                <w:szCs w:val="22"/>
              </w:rPr>
            </w:pPr>
            <w:r w:rsidRPr="009418C6">
              <w:rPr>
                <w:sz w:val="22"/>
                <w:szCs w:val="22"/>
              </w:rPr>
              <w:t>25</w:t>
            </w:r>
          </w:p>
        </w:tc>
        <w:tc>
          <w:tcPr>
            <w:tcW w:w="1274" w:type="dxa"/>
          </w:tcPr>
          <w:p w14:paraId="6DBA30B1" w14:textId="77777777" w:rsidR="00B75E05" w:rsidRPr="009418C6" w:rsidRDefault="00B75E05" w:rsidP="009418C6">
            <w:pPr>
              <w:pStyle w:val="Agency-body-text-report"/>
              <w:jc w:val="right"/>
              <w:rPr>
                <w:sz w:val="22"/>
                <w:szCs w:val="22"/>
              </w:rPr>
            </w:pPr>
            <w:r w:rsidRPr="009418C6">
              <w:rPr>
                <w:sz w:val="22"/>
                <w:szCs w:val="22"/>
              </w:rPr>
              <w:t>27</w:t>
            </w:r>
          </w:p>
        </w:tc>
        <w:tc>
          <w:tcPr>
            <w:tcW w:w="1275" w:type="dxa"/>
          </w:tcPr>
          <w:p w14:paraId="1AEADF5A" w14:textId="77777777" w:rsidR="00B75E05" w:rsidRPr="009418C6" w:rsidRDefault="00B75E05" w:rsidP="009418C6">
            <w:pPr>
              <w:pStyle w:val="Agency-body-text-report"/>
              <w:jc w:val="right"/>
              <w:rPr>
                <w:sz w:val="22"/>
                <w:szCs w:val="22"/>
              </w:rPr>
            </w:pPr>
            <w:r w:rsidRPr="009418C6">
              <w:rPr>
                <w:sz w:val="22"/>
                <w:szCs w:val="22"/>
              </w:rPr>
              <w:t>19</w:t>
            </w:r>
          </w:p>
        </w:tc>
        <w:tc>
          <w:tcPr>
            <w:tcW w:w="1275" w:type="dxa"/>
          </w:tcPr>
          <w:p w14:paraId="3F874CA6" w14:textId="77777777" w:rsidR="00B75E05" w:rsidRPr="009418C6" w:rsidRDefault="00B75E05" w:rsidP="009418C6">
            <w:pPr>
              <w:pStyle w:val="Agency-body-text-report"/>
              <w:jc w:val="right"/>
              <w:rPr>
                <w:sz w:val="22"/>
                <w:szCs w:val="22"/>
              </w:rPr>
            </w:pPr>
            <w:r w:rsidRPr="009418C6">
              <w:rPr>
                <w:sz w:val="22"/>
                <w:szCs w:val="22"/>
              </w:rPr>
              <w:t>20</w:t>
            </w:r>
          </w:p>
        </w:tc>
      </w:tr>
      <w:tr w:rsidR="00B75E05" w:rsidRPr="00022CED" w14:paraId="795402CC" w14:textId="77777777" w:rsidTr="009418C6">
        <w:trPr>
          <w:cantSplit/>
        </w:trPr>
        <w:tc>
          <w:tcPr>
            <w:tcW w:w="1274" w:type="dxa"/>
          </w:tcPr>
          <w:p w14:paraId="071BD940" w14:textId="77777777" w:rsidR="00B75E05" w:rsidRPr="009418C6" w:rsidRDefault="00B75E05" w:rsidP="00A31208">
            <w:pPr>
              <w:pStyle w:val="Agency-body-text-report"/>
              <w:rPr>
                <w:b/>
                <w:bCs/>
                <w:sz w:val="22"/>
                <w:szCs w:val="22"/>
              </w:rPr>
            </w:pPr>
            <w:r w:rsidRPr="009418C6">
              <w:rPr>
                <w:b/>
                <w:bCs/>
                <w:sz w:val="22"/>
                <w:szCs w:val="22"/>
              </w:rPr>
              <w:t>2A.5a</w:t>
            </w:r>
          </w:p>
        </w:tc>
        <w:tc>
          <w:tcPr>
            <w:tcW w:w="1274" w:type="dxa"/>
          </w:tcPr>
          <w:p w14:paraId="526A2066" w14:textId="77777777" w:rsidR="00B75E05" w:rsidRPr="009418C6" w:rsidRDefault="00B75E05" w:rsidP="009418C6">
            <w:pPr>
              <w:pStyle w:val="Agency-body-text-report"/>
              <w:jc w:val="right"/>
              <w:rPr>
                <w:sz w:val="22"/>
                <w:szCs w:val="22"/>
              </w:rPr>
            </w:pPr>
            <w:r w:rsidRPr="009418C6">
              <w:rPr>
                <w:sz w:val="22"/>
                <w:szCs w:val="22"/>
              </w:rPr>
              <w:t>16</w:t>
            </w:r>
          </w:p>
        </w:tc>
        <w:tc>
          <w:tcPr>
            <w:tcW w:w="1274" w:type="dxa"/>
          </w:tcPr>
          <w:p w14:paraId="4C69D314" w14:textId="77777777" w:rsidR="00B75E05" w:rsidRPr="009418C6" w:rsidRDefault="00B75E05" w:rsidP="009418C6">
            <w:pPr>
              <w:pStyle w:val="Agency-body-text-report"/>
              <w:jc w:val="right"/>
              <w:rPr>
                <w:sz w:val="22"/>
                <w:szCs w:val="22"/>
              </w:rPr>
            </w:pPr>
            <w:r w:rsidRPr="009418C6">
              <w:rPr>
                <w:sz w:val="22"/>
                <w:szCs w:val="22"/>
              </w:rPr>
              <w:t>16</w:t>
            </w:r>
          </w:p>
        </w:tc>
        <w:tc>
          <w:tcPr>
            <w:tcW w:w="1274" w:type="dxa"/>
          </w:tcPr>
          <w:p w14:paraId="12D380EF" w14:textId="77777777" w:rsidR="00B75E05" w:rsidRPr="009418C6" w:rsidRDefault="00B75E05" w:rsidP="009418C6">
            <w:pPr>
              <w:pStyle w:val="Agency-body-text-report"/>
              <w:jc w:val="right"/>
              <w:rPr>
                <w:sz w:val="22"/>
                <w:szCs w:val="22"/>
              </w:rPr>
            </w:pPr>
            <w:r w:rsidRPr="009418C6">
              <w:rPr>
                <w:sz w:val="22"/>
                <w:szCs w:val="22"/>
              </w:rPr>
              <w:t>24</w:t>
            </w:r>
          </w:p>
        </w:tc>
        <w:tc>
          <w:tcPr>
            <w:tcW w:w="1274" w:type="dxa"/>
          </w:tcPr>
          <w:p w14:paraId="5705FC0F" w14:textId="77777777" w:rsidR="00B75E05" w:rsidRPr="009418C6" w:rsidRDefault="00B75E05" w:rsidP="009418C6">
            <w:pPr>
              <w:pStyle w:val="Agency-body-text-report"/>
              <w:jc w:val="right"/>
              <w:rPr>
                <w:sz w:val="22"/>
                <w:szCs w:val="22"/>
              </w:rPr>
            </w:pPr>
            <w:r w:rsidRPr="009418C6">
              <w:rPr>
                <w:sz w:val="22"/>
                <w:szCs w:val="22"/>
              </w:rPr>
              <w:t>25</w:t>
            </w:r>
          </w:p>
        </w:tc>
        <w:tc>
          <w:tcPr>
            <w:tcW w:w="1275" w:type="dxa"/>
          </w:tcPr>
          <w:p w14:paraId="1BA39DDF" w14:textId="77777777" w:rsidR="00B75E05" w:rsidRPr="009418C6" w:rsidRDefault="00B75E05" w:rsidP="009418C6">
            <w:pPr>
              <w:pStyle w:val="Agency-body-text-report"/>
              <w:jc w:val="right"/>
              <w:rPr>
                <w:sz w:val="22"/>
                <w:szCs w:val="22"/>
              </w:rPr>
            </w:pPr>
            <w:r w:rsidRPr="009418C6">
              <w:rPr>
                <w:sz w:val="22"/>
                <w:szCs w:val="22"/>
              </w:rPr>
              <w:t>18</w:t>
            </w:r>
          </w:p>
        </w:tc>
        <w:tc>
          <w:tcPr>
            <w:tcW w:w="1275" w:type="dxa"/>
          </w:tcPr>
          <w:p w14:paraId="6EEC465B" w14:textId="77777777" w:rsidR="00B75E05" w:rsidRPr="009418C6" w:rsidRDefault="00B75E05" w:rsidP="009418C6">
            <w:pPr>
              <w:pStyle w:val="Agency-body-text-report"/>
              <w:jc w:val="right"/>
              <w:rPr>
                <w:sz w:val="22"/>
                <w:szCs w:val="22"/>
              </w:rPr>
            </w:pPr>
            <w:r w:rsidRPr="009418C6">
              <w:rPr>
                <w:sz w:val="22"/>
                <w:szCs w:val="22"/>
              </w:rPr>
              <w:t>19</w:t>
            </w:r>
          </w:p>
        </w:tc>
      </w:tr>
      <w:tr w:rsidR="00B75E05" w:rsidRPr="00022CED" w14:paraId="7AF002BA" w14:textId="77777777" w:rsidTr="009418C6">
        <w:trPr>
          <w:cantSplit/>
        </w:trPr>
        <w:tc>
          <w:tcPr>
            <w:tcW w:w="1274" w:type="dxa"/>
          </w:tcPr>
          <w:p w14:paraId="26FC4220" w14:textId="77777777" w:rsidR="00B75E05" w:rsidRPr="009418C6" w:rsidRDefault="00B75E05" w:rsidP="00A31208">
            <w:pPr>
              <w:pStyle w:val="Agency-body-text-report"/>
              <w:rPr>
                <w:b/>
                <w:bCs/>
                <w:sz w:val="22"/>
                <w:szCs w:val="22"/>
              </w:rPr>
            </w:pPr>
            <w:r w:rsidRPr="009418C6">
              <w:rPr>
                <w:b/>
                <w:bCs/>
                <w:sz w:val="22"/>
                <w:szCs w:val="22"/>
              </w:rPr>
              <w:t>2A.5b</w:t>
            </w:r>
          </w:p>
        </w:tc>
        <w:tc>
          <w:tcPr>
            <w:tcW w:w="1274" w:type="dxa"/>
          </w:tcPr>
          <w:p w14:paraId="36817C66"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208E266E"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0865077B"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26DCB208"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7BA6A728"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4367A9F5"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r>
      <w:tr w:rsidR="00B75E05" w:rsidRPr="00022CED" w14:paraId="2B0E9DCF" w14:textId="77777777" w:rsidTr="009418C6">
        <w:trPr>
          <w:cantSplit/>
        </w:trPr>
        <w:tc>
          <w:tcPr>
            <w:tcW w:w="1274" w:type="dxa"/>
          </w:tcPr>
          <w:p w14:paraId="64A59AE5" w14:textId="77777777" w:rsidR="00B75E05" w:rsidRPr="009418C6" w:rsidRDefault="00B75E05" w:rsidP="00A31208">
            <w:pPr>
              <w:pStyle w:val="Agency-body-text-report"/>
              <w:rPr>
                <w:b/>
                <w:bCs/>
                <w:sz w:val="22"/>
                <w:szCs w:val="22"/>
              </w:rPr>
            </w:pPr>
            <w:r w:rsidRPr="009418C6">
              <w:rPr>
                <w:b/>
                <w:bCs/>
                <w:sz w:val="22"/>
                <w:szCs w:val="22"/>
              </w:rPr>
              <w:t>2A.5c</w:t>
            </w:r>
          </w:p>
        </w:tc>
        <w:tc>
          <w:tcPr>
            <w:tcW w:w="1274" w:type="dxa"/>
          </w:tcPr>
          <w:p w14:paraId="403430D0"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2D416B70"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41C3734A"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022AC24A"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3D6C53A5"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7FD1B4B6"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r>
      <w:tr w:rsidR="00B75E05" w:rsidRPr="00022CED" w14:paraId="20F41977" w14:textId="77777777" w:rsidTr="009418C6">
        <w:trPr>
          <w:cantSplit/>
        </w:trPr>
        <w:tc>
          <w:tcPr>
            <w:tcW w:w="1274" w:type="dxa"/>
          </w:tcPr>
          <w:p w14:paraId="6AC8D30E" w14:textId="77777777" w:rsidR="00B75E05" w:rsidRPr="009418C6" w:rsidRDefault="00B75E05" w:rsidP="00A31208">
            <w:pPr>
              <w:pStyle w:val="Agency-body-text-report"/>
              <w:rPr>
                <w:b/>
                <w:bCs/>
                <w:sz w:val="22"/>
                <w:szCs w:val="22"/>
              </w:rPr>
            </w:pPr>
            <w:r w:rsidRPr="009418C6">
              <w:rPr>
                <w:b/>
                <w:bCs/>
                <w:sz w:val="22"/>
                <w:szCs w:val="22"/>
              </w:rPr>
              <w:t>2A.5d</w:t>
            </w:r>
          </w:p>
        </w:tc>
        <w:tc>
          <w:tcPr>
            <w:tcW w:w="1274" w:type="dxa"/>
          </w:tcPr>
          <w:p w14:paraId="3555BD84"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35544D7E"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7E2D9AC2"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36970953"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5B4D90F0"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49BE3495"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r>
      <w:tr w:rsidR="00B75E05" w:rsidRPr="00022CED" w14:paraId="6235152D" w14:textId="77777777" w:rsidTr="009418C6">
        <w:trPr>
          <w:cantSplit/>
        </w:trPr>
        <w:tc>
          <w:tcPr>
            <w:tcW w:w="1274" w:type="dxa"/>
          </w:tcPr>
          <w:p w14:paraId="4F819BD5" w14:textId="77777777" w:rsidR="00B75E05" w:rsidRPr="009418C6" w:rsidRDefault="00B75E05" w:rsidP="00A31208">
            <w:pPr>
              <w:pStyle w:val="Agency-body-text-report"/>
              <w:rPr>
                <w:b/>
                <w:bCs/>
                <w:sz w:val="22"/>
                <w:szCs w:val="22"/>
              </w:rPr>
            </w:pPr>
            <w:r w:rsidRPr="009418C6">
              <w:rPr>
                <w:b/>
                <w:bCs/>
                <w:sz w:val="22"/>
                <w:szCs w:val="22"/>
              </w:rPr>
              <w:t>2A.6</w:t>
            </w:r>
          </w:p>
        </w:tc>
        <w:tc>
          <w:tcPr>
            <w:tcW w:w="1274" w:type="dxa"/>
          </w:tcPr>
          <w:p w14:paraId="3A441DA9" w14:textId="77777777" w:rsidR="00B75E05" w:rsidRPr="009418C6" w:rsidRDefault="00B75E05" w:rsidP="009418C6">
            <w:pPr>
              <w:pStyle w:val="Agency-body-text-report"/>
              <w:jc w:val="right"/>
              <w:rPr>
                <w:sz w:val="22"/>
                <w:szCs w:val="22"/>
              </w:rPr>
            </w:pPr>
            <w:r w:rsidRPr="009418C6">
              <w:rPr>
                <w:sz w:val="22"/>
                <w:szCs w:val="22"/>
              </w:rPr>
              <w:t>10</w:t>
            </w:r>
          </w:p>
        </w:tc>
        <w:tc>
          <w:tcPr>
            <w:tcW w:w="1274" w:type="dxa"/>
          </w:tcPr>
          <w:p w14:paraId="6232A9B8" w14:textId="77777777" w:rsidR="00B75E05" w:rsidRPr="009418C6" w:rsidRDefault="00B75E05" w:rsidP="009418C6">
            <w:pPr>
              <w:pStyle w:val="Agency-body-text-report"/>
              <w:jc w:val="right"/>
              <w:rPr>
                <w:sz w:val="22"/>
                <w:szCs w:val="22"/>
              </w:rPr>
            </w:pPr>
            <w:r w:rsidRPr="009418C6">
              <w:rPr>
                <w:sz w:val="22"/>
                <w:szCs w:val="22"/>
              </w:rPr>
              <w:t>10</w:t>
            </w:r>
          </w:p>
        </w:tc>
        <w:tc>
          <w:tcPr>
            <w:tcW w:w="1274" w:type="dxa"/>
          </w:tcPr>
          <w:p w14:paraId="4CA5E311" w14:textId="77777777" w:rsidR="00B75E05" w:rsidRPr="009418C6" w:rsidRDefault="00B75E05" w:rsidP="009418C6">
            <w:pPr>
              <w:pStyle w:val="Agency-body-text-report"/>
              <w:jc w:val="right"/>
              <w:rPr>
                <w:sz w:val="22"/>
                <w:szCs w:val="22"/>
              </w:rPr>
            </w:pPr>
            <w:r w:rsidRPr="009418C6">
              <w:rPr>
                <w:sz w:val="22"/>
                <w:szCs w:val="22"/>
              </w:rPr>
              <w:t>17</w:t>
            </w:r>
          </w:p>
        </w:tc>
        <w:tc>
          <w:tcPr>
            <w:tcW w:w="1274" w:type="dxa"/>
          </w:tcPr>
          <w:p w14:paraId="1304DA3F" w14:textId="77777777" w:rsidR="00B75E05" w:rsidRPr="009418C6" w:rsidRDefault="00B75E05" w:rsidP="009418C6">
            <w:pPr>
              <w:pStyle w:val="Agency-body-text-report"/>
              <w:jc w:val="right"/>
              <w:rPr>
                <w:sz w:val="22"/>
                <w:szCs w:val="22"/>
              </w:rPr>
            </w:pPr>
            <w:r w:rsidRPr="009418C6">
              <w:rPr>
                <w:sz w:val="22"/>
                <w:szCs w:val="22"/>
              </w:rPr>
              <w:t>20</w:t>
            </w:r>
          </w:p>
        </w:tc>
        <w:tc>
          <w:tcPr>
            <w:tcW w:w="1275" w:type="dxa"/>
          </w:tcPr>
          <w:p w14:paraId="3C3558E9" w14:textId="77777777" w:rsidR="00B75E05" w:rsidRPr="009418C6" w:rsidRDefault="00B75E05" w:rsidP="009418C6">
            <w:pPr>
              <w:pStyle w:val="Agency-body-text-report"/>
              <w:jc w:val="right"/>
              <w:rPr>
                <w:sz w:val="22"/>
                <w:szCs w:val="22"/>
              </w:rPr>
            </w:pPr>
            <w:r w:rsidRPr="009418C6">
              <w:rPr>
                <w:sz w:val="22"/>
                <w:szCs w:val="22"/>
              </w:rPr>
              <w:t>11</w:t>
            </w:r>
          </w:p>
        </w:tc>
        <w:tc>
          <w:tcPr>
            <w:tcW w:w="1275" w:type="dxa"/>
          </w:tcPr>
          <w:p w14:paraId="65A0BB0F" w14:textId="77777777" w:rsidR="00B75E05" w:rsidRPr="009418C6" w:rsidRDefault="00B75E05" w:rsidP="009418C6">
            <w:pPr>
              <w:pStyle w:val="Agency-body-text-report"/>
              <w:jc w:val="right"/>
              <w:rPr>
                <w:sz w:val="22"/>
                <w:szCs w:val="22"/>
              </w:rPr>
            </w:pPr>
            <w:r w:rsidRPr="009418C6">
              <w:rPr>
                <w:sz w:val="22"/>
                <w:szCs w:val="22"/>
              </w:rPr>
              <w:t>12</w:t>
            </w:r>
          </w:p>
        </w:tc>
      </w:tr>
      <w:tr w:rsidR="00B75E05" w:rsidRPr="00022CED" w14:paraId="2687D031" w14:textId="77777777" w:rsidTr="009418C6">
        <w:trPr>
          <w:cantSplit/>
        </w:trPr>
        <w:tc>
          <w:tcPr>
            <w:tcW w:w="1274" w:type="dxa"/>
          </w:tcPr>
          <w:p w14:paraId="297A3A50" w14:textId="77777777" w:rsidR="00B75E05" w:rsidRPr="009418C6" w:rsidRDefault="00B75E05" w:rsidP="00A31208">
            <w:pPr>
              <w:pStyle w:val="Agency-body-text-report"/>
              <w:rPr>
                <w:b/>
                <w:bCs/>
                <w:sz w:val="22"/>
                <w:szCs w:val="22"/>
              </w:rPr>
            </w:pPr>
            <w:r w:rsidRPr="009418C6">
              <w:rPr>
                <w:b/>
                <w:bCs/>
                <w:sz w:val="22"/>
                <w:szCs w:val="22"/>
              </w:rPr>
              <w:t>2A.7</w:t>
            </w:r>
          </w:p>
        </w:tc>
        <w:tc>
          <w:tcPr>
            <w:tcW w:w="1274" w:type="dxa"/>
          </w:tcPr>
          <w:p w14:paraId="511BD62B"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33F417EC"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36468C94"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4B8BED6B"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5220120A"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3360E040"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r>
      <w:tr w:rsidR="00B75E05" w:rsidRPr="00022CED" w14:paraId="1AD13698" w14:textId="77777777" w:rsidTr="009418C6">
        <w:trPr>
          <w:cantSplit/>
        </w:trPr>
        <w:tc>
          <w:tcPr>
            <w:tcW w:w="1274" w:type="dxa"/>
          </w:tcPr>
          <w:p w14:paraId="434AB294" w14:textId="77777777" w:rsidR="00B75E05" w:rsidRPr="009418C6" w:rsidRDefault="00B75E05" w:rsidP="00A31208">
            <w:pPr>
              <w:pStyle w:val="Agency-body-text-report"/>
              <w:rPr>
                <w:b/>
                <w:bCs/>
                <w:sz w:val="22"/>
                <w:szCs w:val="22"/>
              </w:rPr>
            </w:pPr>
            <w:r w:rsidRPr="009418C6">
              <w:rPr>
                <w:b/>
                <w:bCs/>
                <w:sz w:val="22"/>
                <w:szCs w:val="22"/>
              </w:rPr>
              <w:t>2A.8</w:t>
            </w:r>
          </w:p>
        </w:tc>
        <w:tc>
          <w:tcPr>
            <w:tcW w:w="1274" w:type="dxa"/>
          </w:tcPr>
          <w:p w14:paraId="23B1BC3F" w14:textId="77777777" w:rsidR="00B75E05" w:rsidRPr="009418C6" w:rsidRDefault="00B75E05" w:rsidP="009418C6">
            <w:pPr>
              <w:pStyle w:val="Agency-body-text-report"/>
              <w:jc w:val="right"/>
              <w:rPr>
                <w:sz w:val="22"/>
                <w:szCs w:val="22"/>
              </w:rPr>
            </w:pPr>
            <w:r w:rsidRPr="009418C6">
              <w:rPr>
                <w:sz w:val="22"/>
                <w:szCs w:val="22"/>
              </w:rPr>
              <w:t>13</w:t>
            </w:r>
          </w:p>
        </w:tc>
        <w:tc>
          <w:tcPr>
            <w:tcW w:w="1274" w:type="dxa"/>
          </w:tcPr>
          <w:p w14:paraId="748F869D" w14:textId="77777777" w:rsidR="00B75E05" w:rsidRPr="009418C6" w:rsidRDefault="00B75E05" w:rsidP="009418C6">
            <w:pPr>
              <w:pStyle w:val="Agency-body-text-report"/>
              <w:jc w:val="right"/>
              <w:rPr>
                <w:sz w:val="22"/>
                <w:szCs w:val="22"/>
              </w:rPr>
            </w:pPr>
            <w:r w:rsidRPr="009418C6">
              <w:rPr>
                <w:sz w:val="22"/>
                <w:szCs w:val="22"/>
              </w:rPr>
              <w:t>14</w:t>
            </w:r>
          </w:p>
        </w:tc>
        <w:tc>
          <w:tcPr>
            <w:tcW w:w="1274" w:type="dxa"/>
          </w:tcPr>
          <w:p w14:paraId="412C2B0C" w14:textId="77777777" w:rsidR="00B75E05" w:rsidRPr="009418C6" w:rsidRDefault="00B75E05" w:rsidP="009418C6">
            <w:pPr>
              <w:pStyle w:val="Agency-body-text-report"/>
              <w:jc w:val="right"/>
              <w:rPr>
                <w:sz w:val="22"/>
                <w:szCs w:val="22"/>
              </w:rPr>
            </w:pPr>
            <w:r w:rsidRPr="009418C6">
              <w:rPr>
                <w:sz w:val="22"/>
                <w:szCs w:val="22"/>
              </w:rPr>
              <w:t>17</w:t>
            </w:r>
          </w:p>
        </w:tc>
        <w:tc>
          <w:tcPr>
            <w:tcW w:w="1274" w:type="dxa"/>
          </w:tcPr>
          <w:p w14:paraId="567C487F" w14:textId="77777777" w:rsidR="00B75E05" w:rsidRPr="009418C6" w:rsidRDefault="00B75E05" w:rsidP="009418C6">
            <w:pPr>
              <w:pStyle w:val="Agency-body-text-report"/>
              <w:jc w:val="right"/>
              <w:rPr>
                <w:sz w:val="22"/>
                <w:szCs w:val="22"/>
              </w:rPr>
            </w:pPr>
            <w:r w:rsidRPr="009418C6">
              <w:rPr>
                <w:sz w:val="22"/>
                <w:szCs w:val="22"/>
              </w:rPr>
              <w:t>18</w:t>
            </w:r>
          </w:p>
        </w:tc>
        <w:tc>
          <w:tcPr>
            <w:tcW w:w="1275" w:type="dxa"/>
          </w:tcPr>
          <w:p w14:paraId="78F60181" w14:textId="77777777" w:rsidR="00B75E05" w:rsidRPr="009418C6" w:rsidRDefault="00B75E05" w:rsidP="009418C6">
            <w:pPr>
              <w:pStyle w:val="Agency-body-text-report"/>
              <w:jc w:val="right"/>
              <w:rPr>
                <w:sz w:val="22"/>
                <w:szCs w:val="22"/>
              </w:rPr>
            </w:pPr>
            <w:r w:rsidRPr="009418C6">
              <w:rPr>
                <w:sz w:val="22"/>
                <w:szCs w:val="22"/>
              </w:rPr>
              <w:t>12</w:t>
            </w:r>
          </w:p>
        </w:tc>
        <w:tc>
          <w:tcPr>
            <w:tcW w:w="1275" w:type="dxa"/>
          </w:tcPr>
          <w:p w14:paraId="10A4BC1C" w14:textId="77777777" w:rsidR="00B75E05" w:rsidRPr="009418C6" w:rsidRDefault="00B75E05" w:rsidP="009418C6">
            <w:pPr>
              <w:pStyle w:val="Agency-body-text-report"/>
              <w:jc w:val="right"/>
              <w:rPr>
                <w:sz w:val="22"/>
                <w:szCs w:val="22"/>
              </w:rPr>
            </w:pPr>
            <w:r w:rsidRPr="009418C6">
              <w:rPr>
                <w:sz w:val="22"/>
                <w:szCs w:val="22"/>
              </w:rPr>
              <w:t>13</w:t>
            </w:r>
          </w:p>
        </w:tc>
      </w:tr>
      <w:tr w:rsidR="00B75E05" w:rsidRPr="00022CED" w14:paraId="72284C7A" w14:textId="77777777" w:rsidTr="009418C6">
        <w:trPr>
          <w:cantSplit/>
        </w:trPr>
        <w:tc>
          <w:tcPr>
            <w:tcW w:w="1274" w:type="dxa"/>
          </w:tcPr>
          <w:p w14:paraId="67283670" w14:textId="77777777" w:rsidR="00B75E05" w:rsidRPr="009418C6" w:rsidRDefault="00B75E05" w:rsidP="00A31208">
            <w:pPr>
              <w:pStyle w:val="Agency-body-text-report"/>
              <w:rPr>
                <w:b/>
                <w:bCs/>
                <w:sz w:val="22"/>
                <w:szCs w:val="22"/>
              </w:rPr>
            </w:pPr>
            <w:r w:rsidRPr="009418C6">
              <w:rPr>
                <w:b/>
                <w:bCs/>
                <w:sz w:val="22"/>
                <w:szCs w:val="22"/>
              </w:rPr>
              <w:t>2B.1</w:t>
            </w:r>
          </w:p>
        </w:tc>
        <w:tc>
          <w:tcPr>
            <w:tcW w:w="1274" w:type="dxa"/>
          </w:tcPr>
          <w:p w14:paraId="0CBD62FF" w14:textId="77777777" w:rsidR="00B75E05" w:rsidRPr="009418C6" w:rsidRDefault="00B75E05" w:rsidP="009418C6">
            <w:pPr>
              <w:pStyle w:val="Agency-body-text-report"/>
              <w:jc w:val="right"/>
              <w:rPr>
                <w:sz w:val="22"/>
                <w:szCs w:val="22"/>
              </w:rPr>
            </w:pPr>
            <w:r w:rsidRPr="009418C6">
              <w:rPr>
                <w:sz w:val="22"/>
                <w:szCs w:val="22"/>
              </w:rPr>
              <w:t>13</w:t>
            </w:r>
          </w:p>
        </w:tc>
        <w:tc>
          <w:tcPr>
            <w:tcW w:w="1274" w:type="dxa"/>
          </w:tcPr>
          <w:p w14:paraId="588B9139" w14:textId="77777777" w:rsidR="00B75E05" w:rsidRPr="009418C6" w:rsidRDefault="00B75E05" w:rsidP="009418C6">
            <w:pPr>
              <w:pStyle w:val="Agency-body-text-report"/>
              <w:jc w:val="right"/>
              <w:rPr>
                <w:sz w:val="22"/>
                <w:szCs w:val="22"/>
              </w:rPr>
            </w:pPr>
            <w:r w:rsidRPr="009418C6">
              <w:rPr>
                <w:sz w:val="22"/>
                <w:szCs w:val="22"/>
              </w:rPr>
              <w:t>14</w:t>
            </w:r>
          </w:p>
        </w:tc>
        <w:tc>
          <w:tcPr>
            <w:tcW w:w="1274" w:type="dxa"/>
          </w:tcPr>
          <w:p w14:paraId="7D4F2792" w14:textId="77777777" w:rsidR="00B75E05" w:rsidRPr="009418C6" w:rsidRDefault="00B75E05" w:rsidP="009418C6">
            <w:pPr>
              <w:pStyle w:val="Agency-body-text-report"/>
              <w:jc w:val="right"/>
              <w:rPr>
                <w:sz w:val="22"/>
                <w:szCs w:val="22"/>
              </w:rPr>
            </w:pPr>
            <w:r w:rsidRPr="009418C6">
              <w:rPr>
                <w:sz w:val="22"/>
                <w:szCs w:val="22"/>
              </w:rPr>
              <w:t>16</w:t>
            </w:r>
          </w:p>
        </w:tc>
        <w:tc>
          <w:tcPr>
            <w:tcW w:w="1274" w:type="dxa"/>
          </w:tcPr>
          <w:p w14:paraId="60AE1382" w14:textId="77777777" w:rsidR="00B75E05" w:rsidRPr="009418C6" w:rsidRDefault="00B75E05" w:rsidP="009418C6">
            <w:pPr>
              <w:pStyle w:val="Agency-body-text-report"/>
              <w:jc w:val="right"/>
              <w:rPr>
                <w:sz w:val="22"/>
                <w:szCs w:val="22"/>
              </w:rPr>
            </w:pPr>
            <w:r w:rsidRPr="009418C6">
              <w:rPr>
                <w:sz w:val="22"/>
                <w:szCs w:val="22"/>
              </w:rPr>
              <w:t>18</w:t>
            </w:r>
          </w:p>
        </w:tc>
        <w:tc>
          <w:tcPr>
            <w:tcW w:w="1275" w:type="dxa"/>
          </w:tcPr>
          <w:p w14:paraId="112F4BA7" w14:textId="77777777" w:rsidR="00B75E05" w:rsidRPr="009418C6" w:rsidRDefault="00B75E05" w:rsidP="009418C6">
            <w:pPr>
              <w:pStyle w:val="Agency-body-text-report"/>
              <w:jc w:val="right"/>
              <w:rPr>
                <w:sz w:val="22"/>
                <w:szCs w:val="22"/>
              </w:rPr>
            </w:pPr>
            <w:r w:rsidRPr="009418C6">
              <w:rPr>
                <w:sz w:val="22"/>
                <w:szCs w:val="22"/>
              </w:rPr>
              <w:t>12</w:t>
            </w:r>
          </w:p>
        </w:tc>
        <w:tc>
          <w:tcPr>
            <w:tcW w:w="1275" w:type="dxa"/>
          </w:tcPr>
          <w:p w14:paraId="5E760EF2" w14:textId="77777777" w:rsidR="00B75E05" w:rsidRPr="009418C6" w:rsidRDefault="00B75E05" w:rsidP="009418C6">
            <w:pPr>
              <w:pStyle w:val="Agency-body-text-report"/>
              <w:jc w:val="right"/>
              <w:rPr>
                <w:sz w:val="22"/>
                <w:szCs w:val="22"/>
              </w:rPr>
            </w:pPr>
            <w:r w:rsidRPr="009418C6">
              <w:rPr>
                <w:sz w:val="22"/>
                <w:szCs w:val="22"/>
              </w:rPr>
              <w:t>13</w:t>
            </w:r>
          </w:p>
        </w:tc>
      </w:tr>
      <w:tr w:rsidR="00B75E05" w:rsidRPr="00022CED" w14:paraId="5B6A1C2E" w14:textId="77777777" w:rsidTr="009418C6">
        <w:trPr>
          <w:cantSplit/>
        </w:trPr>
        <w:tc>
          <w:tcPr>
            <w:tcW w:w="1274" w:type="dxa"/>
          </w:tcPr>
          <w:p w14:paraId="0F0ADA1C" w14:textId="77777777" w:rsidR="00B75E05" w:rsidRPr="009418C6" w:rsidRDefault="00B75E05" w:rsidP="00A31208">
            <w:pPr>
              <w:pStyle w:val="Agency-body-text-report"/>
              <w:rPr>
                <w:b/>
                <w:bCs/>
                <w:sz w:val="22"/>
                <w:szCs w:val="22"/>
              </w:rPr>
            </w:pPr>
            <w:r w:rsidRPr="009418C6">
              <w:rPr>
                <w:b/>
                <w:bCs/>
                <w:sz w:val="22"/>
                <w:szCs w:val="22"/>
              </w:rPr>
              <w:t>2B.2</w:t>
            </w:r>
          </w:p>
        </w:tc>
        <w:tc>
          <w:tcPr>
            <w:tcW w:w="1274" w:type="dxa"/>
          </w:tcPr>
          <w:p w14:paraId="2E5E2C54" w14:textId="77777777" w:rsidR="00B75E05" w:rsidRPr="009418C6" w:rsidRDefault="00B75E05" w:rsidP="009418C6">
            <w:pPr>
              <w:pStyle w:val="Agency-body-text-report"/>
              <w:jc w:val="right"/>
              <w:rPr>
                <w:sz w:val="22"/>
                <w:szCs w:val="22"/>
              </w:rPr>
            </w:pPr>
            <w:r w:rsidRPr="009418C6">
              <w:rPr>
                <w:sz w:val="22"/>
                <w:szCs w:val="22"/>
              </w:rPr>
              <w:t>11</w:t>
            </w:r>
          </w:p>
        </w:tc>
        <w:tc>
          <w:tcPr>
            <w:tcW w:w="1274" w:type="dxa"/>
          </w:tcPr>
          <w:p w14:paraId="6DD76948" w14:textId="77777777" w:rsidR="00B75E05" w:rsidRPr="009418C6" w:rsidRDefault="00B75E05" w:rsidP="009418C6">
            <w:pPr>
              <w:pStyle w:val="Agency-body-text-report"/>
              <w:jc w:val="right"/>
              <w:rPr>
                <w:sz w:val="22"/>
                <w:szCs w:val="22"/>
              </w:rPr>
            </w:pPr>
            <w:r w:rsidRPr="009418C6">
              <w:rPr>
                <w:sz w:val="22"/>
                <w:szCs w:val="22"/>
              </w:rPr>
              <w:t>11</w:t>
            </w:r>
          </w:p>
        </w:tc>
        <w:tc>
          <w:tcPr>
            <w:tcW w:w="1274" w:type="dxa"/>
          </w:tcPr>
          <w:p w14:paraId="7BEED608" w14:textId="77777777" w:rsidR="00B75E05" w:rsidRPr="009418C6" w:rsidRDefault="00B75E05" w:rsidP="009418C6">
            <w:pPr>
              <w:pStyle w:val="Agency-body-text-report"/>
              <w:jc w:val="right"/>
              <w:rPr>
                <w:sz w:val="22"/>
                <w:szCs w:val="22"/>
              </w:rPr>
            </w:pPr>
            <w:r w:rsidRPr="009418C6">
              <w:rPr>
                <w:sz w:val="22"/>
                <w:szCs w:val="22"/>
              </w:rPr>
              <w:t>16</w:t>
            </w:r>
          </w:p>
        </w:tc>
        <w:tc>
          <w:tcPr>
            <w:tcW w:w="1274" w:type="dxa"/>
          </w:tcPr>
          <w:p w14:paraId="1495D9E2" w14:textId="77777777" w:rsidR="00B75E05" w:rsidRPr="009418C6" w:rsidRDefault="00B75E05" w:rsidP="009418C6">
            <w:pPr>
              <w:pStyle w:val="Agency-body-text-report"/>
              <w:jc w:val="right"/>
              <w:rPr>
                <w:sz w:val="22"/>
                <w:szCs w:val="22"/>
              </w:rPr>
            </w:pPr>
            <w:r w:rsidRPr="009418C6">
              <w:rPr>
                <w:sz w:val="22"/>
                <w:szCs w:val="22"/>
              </w:rPr>
              <w:t>17</w:t>
            </w:r>
          </w:p>
        </w:tc>
        <w:tc>
          <w:tcPr>
            <w:tcW w:w="1275" w:type="dxa"/>
          </w:tcPr>
          <w:p w14:paraId="53D47902" w14:textId="77777777" w:rsidR="00B75E05" w:rsidRPr="009418C6" w:rsidRDefault="00B75E05" w:rsidP="009418C6">
            <w:pPr>
              <w:pStyle w:val="Agency-body-text-report"/>
              <w:jc w:val="right"/>
              <w:rPr>
                <w:sz w:val="22"/>
                <w:szCs w:val="22"/>
              </w:rPr>
            </w:pPr>
            <w:r w:rsidRPr="009418C6">
              <w:rPr>
                <w:sz w:val="22"/>
                <w:szCs w:val="22"/>
              </w:rPr>
              <w:t>11</w:t>
            </w:r>
          </w:p>
        </w:tc>
        <w:tc>
          <w:tcPr>
            <w:tcW w:w="1275" w:type="dxa"/>
          </w:tcPr>
          <w:p w14:paraId="19332DA0" w14:textId="77777777" w:rsidR="00B75E05" w:rsidRPr="009418C6" w:rsidRDefault="00B75E05" w:rsidP="009418C6">
            <w:pPr>
              <w:pStyle w:val="Agency-body-text-report"/>
              <w:jc w:val="right"/>
              <w:rPr>
                <w:sz w:val="22"/>
                <w:szCs w:val="22"/>
              </w:rPr>
            </w:pPr>
            <w:r w:rsidRPr="009418C6">
              <w:rPr>
                <w:sz w:val="22"/>
                <w:szCs w:val="22"/>
              </w:rPr>
              <w:t>12</w:t>
            </w:r>
          </w:p>
        </w:tc>
      </w:tr>
      <w:tr w:rsidR="00B75E05" w:rsidRPr="00022CED" w14:paraId="17E434D6" w14:textId="77777777" w:rsidTr="009418C6">
        <w:trPr>
          <w:cantSplit/>
        </w:trPr>
        <w:tc>
          <w:tcPr>
            <w:tcW w:w="1274" w:type="dxa"/>
          </w:tcPr>
          <w:p w14:paraId="10C7EE60" w14:textId="77777777" w:rsidR="00B75E05" w:rsidRPr="009418C6" w:rsidRDefault="00B75E05" w:rsidP="00A31208">
            <w:pPr>
              <w:pStyle w:val="Agency-body-text-report"/>
              <w:rPr>
                <w:b/>
                <w:bCs/>
                <w:sz w:val="22"/>
                <w:szCs w:val="22"/>
              </w:rPr>
            </w:pPr>
            <w:r w:rsidRPr="009418C6">
              <w:rPr>
                <w:b/>
                <w:bCs/>
                <w:sz w:val="22"/>
                <w:szCs w:val="22"/>
              </w:rPr>
              <w:t>2B.3</w:t>
            </w:r>
          </w:p>
        </w:tc>
        <w:tc>
          <w:tcPr>
            <w:tcW w:w="1274" w:type="dxa"/>
          </w:tcPr>
          <w:p w14:paraId="61108E4C" w14:textId="77777777" w:rsidR="00B75E05" w:rsidRPr="009418C6" w:rsidRDefault="00B75E05" w:rsidP="009418C6">
            <w:pPr>
              <w:pStyle w:val="Agency-body-text-report"/>
              <w:jc w:val="right"/>
              <w:rPr>
                <w:sz w:val="22"/>
                <w:szCs w:val="22"/>
              </w:rPr>
            </w:pPr>
            <w:r w:rsidRPr="009418C6">
              <w:rPr>
                <w:sz w:val="22"/>
                <w:szCs w:val="22"/>
              </w:rPr>
              <w:t>7</w:t>
            </w:r>
          </w:p>
        </w:tc>
        <w:tc>
          <w:tcPr>
            <w:tcW w:w="1274" w:type="dxa"/>
          </w:tcPr>
          <w:p w14:paraId="532FE701" w14:textId="77777777" w:rsidR="00B75E05" w:rsidRPr="009418C6" w:rsidRDefault="00B75E05" w:rsidP="009418C6">
            <w:pPr>
              <w:pStyle w:val="Agency-body-text-report"/>
              <w:jc w:val="right"/>
              <w:rPr>
                <w:sz w:val="22"/>
                <w:szCs w:val="22"/>
              </w:rPr>
            </w:pPr>
            <w:r w:rsidRPr="009418C6">
              <w:rPr>
                <w:sz w:val="22"/>
                <w:szCs w:val="22"/>
              </w:rPr>
              <w:t>7</w:t>
            </w:r>
          </w:p>
        </w:tc>
        <w:tc>
          <w:tcPr>
            <w:tcW w:w="1274" w:type="dxa"/>
          </w:tcPr>
          <w:p w14:paraId="6FBDF2B1" w14:textId="77777777" w:rsidR="00B75E05" w:rsidRPr="009418C6" w:rsidRDefault="00B75E05" w:rsidP="009418C6">
            <w:pPr>
              <w:pStyle w:val="Agency-body-text-report"/>
              <w:jc w:val="right"/>
              <w:rPr>
                <w:sz w:val="22"/>
                <w:szCs w:val="22"/>
              </w:rPr>
            </w:pPr>
            <w:r w:rsidRPr="009418C6">
              <w:rPr>
                <w:sz w:val="22"/>
                <w:szCs w:val="22"/>
              </w:rPr>
              <w:t>12</w:t>
            </w:r>
          </w:p>
        </w:tc>
        <w:tc>
          <w:tcPr>
            <w:tcW w:w="1274" w:type="dxa"/>
          </w:tcPr>
          <w:p w14:paraId="65146EA1" w14:textId="77777777" w:rsidR="00B75E05" w:rsidRPr="009418C6" w:rsidRDefault="00B75E05" w:rsidP="009418C6">
            <w:pPr>
              <w:pStyle w:val="Agency-body-text-report"/>
              <w:jc w:val="right"/>
              <w:rPr>
                <w:sz w:val="22"/>
                <w:szCs w:val="22"/>
              </w:rPr>
            </w:pPr>
            <w:r w:rsidRPr="009418C6">
              <w:rPr>
                <w:sz w:val="22"/>
                <w:szCs w:val="22"/>
              </w:rPr>
              <w:t>14</w:t>
            </w:r>
          </w:p>
        </w:tc>
        <w:tc>
          <w:tcPr>
            <w:tcW w:w="1275" w:type="dxa"/>
          </w:tcPr>
          <w:p w14:paraId="5BE4F9EB" w14:textId="77777777" w:rsidR="00B75E05" w:rsidRPr="009418C6" w:rsidRDefault="00B75E05" w:rsidP="009418C6">
            <w:pPr>
              <w:pStyle w:val="Agency-body-text-report"/>
              <w:jc w:val="right"/>
              <w:rPr>
                <w:sz w:val="22"/>
                <w:szCs w:val="22"/>
              </w:rPr>
            </w:pPr>
            <w:r w:rsidRPr="009418C6">
              <w:rPr>
                <w:sz w:val="22"/>
                <w:szCs w:val="22"/>
              </w:rPr>
              <w:t>6</w:t>
            </w:r>
          </w:p>
        </w:tc>
        <w:tc>
          <w:tcPr>
            <w:tcW w:w="1275" w:type="dxa"/>
          </w:tcPr>
          <w:p w14:paraId="7A5487A1" w14:textId="77777777" w:rsidR="00B75E05" w:rsidRPr="009418C6" w:rsidRDefault="00B75E05" w:rsidP="009418C6">
            <w:pPr>
              <w:pStyle w:val="Agency-body-text-report"/>
              <w:jc w:val="right"/>
              <w:rPr>
                <w:sz w:val="22"/>
                <w:szCs w:val="22"/>
              </w:rPr>
            </w:pPr>
            <w:r w:rsidRPr="009418C6">
              <w:rPr>
                <w:sz w:val="22"/>
                <w:szCs w:val="22"/>
              </w:rPr>
              <w:t>7</w:t>
            </w:r>
          </w:p>
        </w:tc>
      </w:tr>
      <w:tr w:rsidR="00B75E05" w:rsidRPr="00022CED" w14:paraId="03B83F4D" w14:textId="77777777" w:rsidTr="009418C6">
        <w:trPr>
          <w:cantSplit/>
        </w:trPr>
        <w:tc>
          <w:tcPr>
            <w:tcW w:w="1274" w:type="dxa"/>
          </w:tcPr>
          <w:p w14:paraId="28CBA746" w14:textId="77777777" w:rsidR="00B75E05" w:rsidRPr="009418C6" w:rsidRDefault="00B75E05" w:rsidP="00A31208">
            <w:pPr>
              <w:pStyle w:val="Agency-body-text-report"/>
              <w:rPr>
                <w:b/>
                <w:bCs/>
                <w:sz w:val="22"/>
                <w:szCs w:val="22"/>
              </w:rPr>
            </w:pPr>
            <w:r w:rsidRPr="009418C6">
              <w:rPr>
                <w:b/>
                <w:bCs/>
                <w:sz w:val="22"/>
                <w:szCs w:val="22"/>
              </w:rPr>
              <w:t>2B.4</w:t>
            </w:r>
          </w:p>
        </w:tc>
        <w:tc>
          <w:tcPr>
            <w:tcW w:w="1274" w:type="dxa"/>
          </w:tcPr>
          <w:p w14:paraId="27DCDE61" w14:textId="77777777" w:rsidR="00B75E05" w:rsidRPr="009418C6" w:rsidRDefault="00B75E05" w:rsidP="009418C6">
            <w:pPr>
              <w:pStyle w:val="Agency-body-text-report"/>
              <w:jc w:val="right"/>
              <w:rPr>
                <w:sz w:val="22"/>
                <w:szCs w:val="22"/>
              </w:rPr>
            </w:pPr>
            <w:r w:rsidRPr="009418C6">
              <w:rPr>
                <w:sz w:val="22"/>
                <w:szCs w:val="22"/>
              </w:rPr>
              <w:t>11</w:t>
            </w:r>
          </w:p>
        </w:tc>
        <w:tc>
          <w:tcPr>
            <w:tcW w:w="1274" w:type="dxa"/>
          </w:tcPr>
          <w:p w14:paraId="5F4C00AF" w14:textId="77777777" w:rsidR="00B75E05" w:rsidRPr="009418C6" w:rsidRDefault="00B75E05" w:rsidP="009418C6">
            <w:pPr>
              <w:pStyle w:val="Agency-body-text-report"/>
              <w:jc w:val="right"/>
              <w:rPr>
                <w:sz w:val="22"/>
                <w:szCs w:val="22"/>
              </w:rPr>
            </w:pPr>
            <w:r w:rsidRPr="009418C6">
              <w:rPr>
                <w:sz w:val="22"/>
                <w:szCs w:val="22"/>
              </w:rPr>
              <w:t>12</w:t>
            </w:r>
          </w:p>
        </w:tc>
        <w:tc>
          <w:tcPr>
            <w:tcW w:w="1274" w:type="dxa"/>
          </w:tcPr>
          <w:p w14:paraId="01C3246D" w14:textId="77777777" w:rsidR="00B75E05" w:rsidRPr="009418C6" w:rsidRDefault="00B75E05" w:rsidP="009418C6">
            <w:pPr>
              <w:pStyle w:val="Agency-body-text-report"/>
              <w:jc w:val="right"/>
              <w:rPr>
                <w:sz w:val="22"/>
                <w:szCs w:val="22"/>
              </w:rPr>
            </w:pPr>
            <w:r w:rsidRPr="009418C6">
              <w:rPr>
                <w:sz w:val="22"/>
                <w:szCs w:val="22"/>
              </w:rPr>
              <w:t>16</w:t>
            </w:r>
          </w:p>
        </w:tc>
        <w:tc>
          <w:tcPr>
            <w:tcW w:w="1274" w:type="dxa"/>
          </w:tcPr>
          <w:p w14:paraId="36591DD3" w14:textId="77777777" w:rsidR="00B75E05" w:rsidRPr="009418C6" w:rsidRDefault="00B75E05" w:rsidP="009418C6">
            <w:pPr>
              <w:pStyle w:val="Agency-body-text-report"/>
              <w:jc w:val="right"/>
              <w:rPr>
                <w:sz w:val="22"/>
                <w:szCs w:val="22"/>
              </w:rPr>
            </w:pPr>
            <w:r w:rsidRPr="009418C6">
              <w:rPr>
                <w:sz w:val="22"/>
                <w:szCs w:val="22"/>
              </w:rPr>
              <w:t>18</w:t>
            </w:r>
          </w:p>
        </w:tc>
        <w:tc>
          <w:tcPr>
            <w:tcW w:w="1275" w:type="dxa"/>
          </w:tcPr>
          <w:p w14:paraId="13D9F249" w14:textId="77777777" w:rsidR="00B75E05" w:rsidRPr="009418C6" w:rsidRDefault="00B75E05" w:rsidP="009418C6">
            <w:pPr>
              <w:pStyle w:val="Agency-body-text-report"/>
              <w:jc w:val="right"/>
              <w:rPr>
                <w:sz w:val="22"/>
                <w:szCs w:val="22"/>
              </w:rPr>
            </w:pPr>
            <w:r w:rsidRPr="009418C6">
              <w:rPr>
                <w:sz w:val="22"/>
                <w:szCs w:val="22"/>
              </w:rPr>
              <w:t>10</w:t>
            </w:r>
          </w:p>
        </w:tc>
        <w:tc>
          <w:tcPr>
            <w:tcW w:w="1275" w:type="dxa"/>
          </w:tcPr>
          <w:p w14:paraId="2B30A1B4" w14:textId="77777777" w:rsidR="00B75E05" w:rsidRPr="009418C6" w:rsidRDefault="00B75E05" w:rsidP="009418C6">
            <w:pPr>
              <w:pStyle w:val="Agency-body-text-report"/>
              <w:jc w:val="right"/>
              <w:rPr>
                <w:sz w:val="22"/>
                <w:szCs w:val="22"/>
              </w:rPr>
            </w:pPr>
            <w:r w:rsidRPr="009418C6">
              <w:rPr>
                <w:sz w:val="22"/>
                <w:szCs w:val="22"/>
              </w:rPr>
              <w:t>11</w:t>
            </w:r>
          </w:p>
        </w:tc>
      </w:tr>
      <w:tr w:rsidR="00B75E05" w:rsidRPr="00022CED" w14:paraId="5D68D1F5" w14:textId="77777777" w:rsidTr="009418C6">
        <w:trPr>
          <w:cantSplit/>
        </w:trPr>
        <w:tc>
          <w:tcPr>
            <w:tcW w:w="1274" w:type="dxa"/>
          </w:tcPr>
          <w:p w14:paraId="4E611655" w14:textId="77777777" w:rsidR="00B75E05" w:rsidRPr="009418C6" w:rsidRDefault="00B75E05" w:rsidP="00A31208">
            <w:pPr>
              <w:pStyle w:val="Agency-body-text-report"/>
              <w:rPr>
                <w:b/>
                <w:bCs/>
                <w:sz w:val="22"/>
                <w:szCs w:val="22"/>
              </w:rPr>
            </w:pPr>
            <w:r w:rsidRPr="009418C6">
              <w:rPr>
                <w:b/>
                <w:bCs/>
                <w:sz w:val="22"/>
                <w:szCs w:val="22"/>
              </w:rPr>
              <w:t>2B.4a</w:t>
            </w:r>
          </w:p>
        </w:tc>
        <w:tc>
          <w:tcPr>
            <w:tcW w:w="1274" w:type="dxa"/>
          </w:tcPr>
          <w:p w14:paraId="7DA29EE8" w14:textId="77777777" w:rsidR="00B75E05" w:rsidRPr="009418C6" w:rsidRDefault="00B75E05" w:rsidP="009418C6">
            <w:pPr>
              <w:pStyle w:val="Agency-body-text-report"/>
              <w:jc w:val="right"/>
              <w:rPr>
                <w:sz w:val="22"/>
                <w:szCs w:val="22"/>
              </w:rPr>
            </w:pPr>
            <w:r w:rsidRPr="009418C6">
              <w:rPr>
                <w:sz w:val="22"/>
                <w:szCs w:val="22"/>
              </w:rPr>
              <w:t>11</w:t>
            </w:r>
          </w:p>
        </w:tc>
        <w:tc>
          <w:tcPr>
            <w:tcW w:w="1274" w:type="dxa"/>
          </w:tcPr>
          <w:p w14:paraId="62B716ED" w14:textId="77777777" w:rsidR="00B75E05" w:rsidRPr="009418C6" w:rsidRDefault="00B75E05" w:rsidP="009418C6">
            <w:pPr>
              <w:pStyle w:val="Agency-body-text-report"/>
              <w:jc w:val="right"/>
              <w:rPr>
                <w:sz w:val="22"/>
                <w:szCs w:val="22"/>
              </w:rPr>
            </w:pPr>
            <w:r w:rsidRPr="009418C6">
              <w:rPr>
                <w:sz w:val="22"/>
                <w:szCs w:val="22"/>
              </w:rPr>
              <w:t>11</w:t>
            </w:r>
          </w:p>
        </w:tc>
        <w:tc>
          <w:tcPr>
            <w:tcW w:w="1274" w:type="dxa"/>
          </w:tcPr>
          <w:p w14:paraId="24F76AA0" w14:textId="77777777" w:rsidR="00B75E05" w:rsidRPr="009418C6" w:rsidRDefault="00B75E05" w:rsidP="009418C6">
            <w:pPr>
              <w:pStyle w:val="Agency-body-text-report"/>
              <w:jc w:val="right"/>
              <w:rPr>
                <w:sz w:val="22"/>
                <w:szCs w:val="22"/>
              </w:rPr>
            </w:pPr>
            <w:r w:rsidRPr="009418C6">
              <w:rPr>
                <w:sz w:val="22"/>
                <w:szCs w:val="22"/>
              </w:rPr>
              <w:t>16</w:t>
            </w:r>
          </w:p>
        </w:tc>
        <w:tc>
          <w:tcPr>
            <w:tcW w:w="1274" w:type="dxa"/>
          </w:tcPr>
          <w:p w14:paraId="42C23E83" w14:textId="77777777" w:rsidR="00B75E05" w:rsidRPr="009418C6" w:rsidRDefault="00B75E05" w:rsidP="009418C6">
            <w:pPr>
              <w:pStyle w:val="Agency-body-text-report"/>
              <w:jc w:val="right"/>
              <w:rPr>
                <w:sz w:val="22"/>
                <w:szCs w:val="22"/>
              </w:rPr>
            </w:pPr>
            <w:r w:rsidRPr="009418C6">
              <w:rPr>
                <w:sz w:val="22"/>
                <w:szCs w:val="22"/>
              </w:rPr>
              <w:t>17</w:t>
            </w:r>
          </w:p>
        </w:tc>
        <w:tc>
          <w:tcPr>
            <w:tcW w:w="1275" w:type="dxa"/>
          </w:tcPr>
          <w:p w14:paraId="30E4FEE2" w14:textId="77777777" w:rsidR="00B75E05" w:rsidRPr="009418C6" w:rsidRDefault="00B75E05" w:rsidP="009418C6">
            <w:pPr>
              <w:pStyle w:val="Agency-body-text-report"/>
              <w:jc w:val="right"/>
              <w:rPr>
                <w:sz w:val="22"/>
                <w:szCs w:val="22"/>
              </w:rPr>
            </w:pPr>
            <w:r w:rsidRPr="009418C6">
              <w:rPr>
                <w:sz w:val="22"/>
                <w:szCs w:val="22"/>
              </w:rPr>
              <w:t>10</w:t>
            </w:r>
          </w:p>
        </w:tc>
        <w:tc>
          <w:tcPr>
            <w:tcW w:w="1275" w:type="dxa"/>
          </w:tcPr>
          <w:p w14:paraId="5C12EF07" w14:textId="77777777" w:rsidR="00B75E05" w:rsidRPr="009418C6" w:rsidRDefault="00B75E05" w:rsidP="009418C6">
            <w:pPr>
              <w:pStyle w:val="Agency-body-text-report"/>
              <w:jc w:val="right"/>
              <w:rPr>
                <w:sz w:val="22"/>
                <w:szCs w:val="22"/>
              </w:rPr>
            </w:pPr>
            <w:r w:rsidRPr="009418C6">
              <w:rPr>
                <w:sz w:val="22"/>
                <w:szCs w:val="22"/>
              </w:rPr>
              <w:t>11</w:t>
            </w:r>
          </w:p>
        </w:tc>
      </w:tr>
      <w:tr w:rsidR="00B75E05" w:rsidRPr="00022CED" w14:paraId="05EEA713" w14:textId="77777777" w:rsidTr="009418C6">
        <w:trPr>
          <w:cantSplit/>
        </w:trPr>
        <w:tc>
          <w:tcPr>
            <w:tcW w:w="1274" w:type="dxa"/>
          </w:tcPr>
          <w:p w14:paraId="194B8BDB" w14:textId="77777777" w:rsidR="00B75E05" w:rsidRPr="009418C6" w:rsidRDefault="00B75E05" w:rsidP="00A31208">
            <w:pPr>
              <w:pStyle w:val="Agency-body-text-report"/>
              <w:rPr>
                <w:b/>
                <w:bCs/>
                <w:sz w:val="22"/>
                <w:szCs w:val="22"/>
              </w:rPr>
            </w:pPr>
            <w:r w:rsidRPr="009418C6">
              <w:rPr>
                <w:b/>
                <w:bCs/>
                <w:sz w:val="22"/>
                <w:szCs w:val="22"/>
              </w:rPr>
              <w:t>2B.4b</w:t>
            </w:r>
          </w:p>
        </w:tc>
        <w:tc>
          <w:tcPr>
            <w:tcW w:w="1274" w:type="dxa"/>
          </w:tcPr>
          <w:p w14:paraId="024120F6"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179A2D06"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10BE06BE"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65155D0B"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7F9F6DC5"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22432BA9"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r>
      <w:tr w:rsidR="00B75E05" w:rsidRPr="00022CED" w14:paraId="12F77BDB" w14:textId="77777777" w:rsidTr="009418C6">
        <w:trPr>
          <w:cantSplit/>
        </w:trPr>
        <w:tc>
          <w:tcPr>
            <w:tcW w:w="1274" w:type="dxa"/>
          </w:tcPr>
          <w:p w14:paraId="2F8C2B9E" w14:textId="77777777" w:rsidR="00B75E05" w:rsidRPr="009418C6" w:rsidRDefault="00B75E05" w:rsidP="00A31208">
            <w:pPr>
              <w:pStyle w:val="Agency-body-text-report"/>
              <w:rPr>
                <w:b/>
                <w:bCs/>
                <w:sz w:val="22"/>
                <w:szCs w:val="22"/>
              </w:rPr>
            </w:pPr>
            <w:r w:rsidRPr="009418C6">
              <w:rPr>
                <w:b/>
                <w:bCs/>
                <w:sz w:val="22"/>
                <w:szCs w:val="22"/>
              </w:rPr>
              <w:t>2B.4c</w:t>
            </w:r>
          </w:p>
        </w:tc>
        <w:tc>
          <w:tcPr>
            <w:tcW w:w="1274" w:type="dxa"/>
          </w:tcPr>
          <w:p w14:paraId="2F720A37"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44FEB433"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7A53E8A8"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001176F6"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390D6DA5"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53342836"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r>
      <w:tr w:rsidR="00B75E05" w:rsidRPr="00022CED" w14:paraId="1A757869" w14:textId="77777777" w:rsidTr="009418C6">
        <w:trPr>
          <w:cantSplit/>
        </w:trPr>
        <w:tc>
          <w:tcPr>
            <w:tcW w:w="1274" w:type="dxa"/>
          </w:tcPr>
          <w:p w14:paraId="3B574B0A" w14:textId="77777777" w:rsidR="00B75E05" w:rsidRPr="009418C6" w:rsidRDefault="00B75E05" w:rsidP="00A31208">
            <w:pPr>
              <w:pStyle w:val="Agency-body-text-report"/>
              <w:rPr>
                <w:b/>
                <w:bCs/>
                <w:sz w:val="22"/>
                <w:szCs w:val="22"/>
              </w:rPr>
            </w:pPr>
            <w:r w:rsidRPr="009418C6">
              <w:rPr>
                <w:b/>
                <w:bCs/>
                <w:sz w:val="22"/>
                <w:szCs w:val="22"/>
              </w:rPr>
              <w:t>2B.4d</w:t>
            </w:r>
          </w:p>
        </w:tc>
        <w:tc>
          <w:tcPr>
            <w:tcW w:w="1274" w:type="dxa"/>
          </w:tcPr>
          <w:p w14:paraId="1EE6873E"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0CDF0961"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63777606"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78F7AF53"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510DF99D"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202DDC9F"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r>
      <w:tr w:rsidR="00B75E05" w:rsidRPr="00022CED" w14:paraId="32D7FE02" w14:textId="77777777" w:rsidTr="009418C6">
        <w:trPr>
          <w:cantSplit/>
        </w:trPr>
        <w:tc>
          <w:tcPr>
            <w:tcW w:w="1274" w:type="dxa"/>
          </w:tcPr>
          <w:p w14:paraId="279913E9" w14:textId="77777777" w:rsidR="00B75E05" w:rsidRPr="009418C6" w:rsidRDefault="00B75E05" w:rsidP="00A31208">
            <w:pPr>
              <w:pStyle w:val="Agency-body-text-report"/>
              <w:rPr>
                <w:b/>
                <w:bCs/>
                <w:sz w:val="22"/>
                <w:szCs w:val="22"/>
              </w:rPr>
            </w:pPr>
            <w:r w:rsidRPr="009418C6">
              <w:rPr>
                <w:b/>
                <w:bCs/>
                <w:sz w:val="22"/>
                <w:szCs w:val="22"/>
              </w:rPr>
              <w:t>2B.5</w:t>
            </w:r>
          </w:p>
        </w:tc>
        <w:tc>
          <w:tcPr>
            <w:tcW w:w="1274" w:type="dxa"/>
          </w:tcPr>
          <w:p w14:paraId="369D9B3A" w14:textId="77777777" w:rsidR="00B75E05" w:rsidRPr="009418C6" w:rsidRDefault="00B75E05" w:rsidP="009418C6">
            <w:pPr>
              <w:pStyle w:val="Agency-body-text-report"/>
              <w:jc w:val="right"/>
              <w:rPr>
                <w:sz w:val="22"/>
                <w:szCs w:val="22"/>
              </w:rPr>
            </w:pPr>
            <w:r w:rsidRPr="009418C6">
              <w:rPr>
                <w:sz w:val="22"/>
                <w:szCs w:val="22"/>
              </w:rPr>
              <w:t>6</w:t>
            </w:r>
          </w:p>
        </w:tc>
        <w:tc>
          <w:tcPr>
            <w:tcW w:w="1274" w:type="dxa"/>
          </w:tcPr>
          <w:p w14:paraId="5758C1C8" w14:textId="77777777" w:rsidR="00B75E05" w:rsidRPr="009418C6" w:rsidRDefault="00B75E05" w:rsidP="009418C6">
            <w:pPr>
              <w:pStyle w:val="Agency-body-text-report"/>
              <w:jc w:val="right"/>
              <w:rPr>
                <w:sz w:val="22"/>
                <w:szCs w:val="22"/>
              </w:rPr>
            </w:pPr>
            <w:r w:rsidRPr="009418C6">
              <w:rPr>
                <w:sz w:val="22"/>
                <w:szCs w:val="22"/>
              </w:rPr>
              <w:t>6</w:t>
            </w:r>
          </w:p>
        </w:tc>
        <w:tc>
          <w:tcPr>
            <w:tcW w:w="1274" w:type="dxa"/>
          </w:tcPr>
          <w:p w14:paraId="030EFAF7" w14:textId="77777777" w:rsidR="00B75E05" w:rsidRPr="009418C6" w:rsidRDefault="00B75E05" w:rsidP="009418C6">
            <w:pPr>
              <w:pStyle w:val="Agency-body-text-report"/>
              <w:jc w:val="right"/>
              <w:rPr>
                <w:sz w:val="22"/>
                <w:szCs w:val="22"/>
              </w:rPr>
            </w:pPr>
            <w:r w:rsidRPr="009418C6">
              <w:rPr>
                <w:sz w:val="22"/>
                <w:szCs w:val="22"/>
              </w:rPr>
              <w:t>11</w:t>
            </w:r>
          </w:p>
        </w:tc>
        <w:tc>
          <w:tcPr>
            <w:tcW w:w="1274" w:type="dxa"/>
          </w:tcPr>
          <w:p w14:paraId="70BE7905" w14:textId="77777777" w:rsidR="00B75E05" w:rsidRPr="009418C6" w:rsidRDefault="00B75E05" w:rsidP="009418C6">
            <w:pPr>
              <w:pStyle w:val="Agency-body-text-report"/>
              <w:jc w:val="right"/>
              <w:rPr>
                <w:sz w:val="22"/>
                <w:szCs w:val="22"/>
              </w:rPr>
            </w:pPr>
            <w:r w:rsidRPr="009418C6">
              <w:rPr>
                <w:sz w:val="22"/>
                <w:szCs w:val="22"/>
              </w:rPr>
              <w:t>13</w:t>
            </w:r>
          </w:p>
        </w:tc>
        <w:tc>
          <w:tcPr>
            <w:tcW w:w="1275" w:type="dxa"/>
          </w:tcPr>
          <w:p w14:paraId="5635A3DD" w14:textId="77777777" w:rsidR="00B75E05" w:rsidRPr="009418C6" w:rsidRDefault="00B75E05" w:rsidP="009418C6">
            <w:pPr>
              <w:pStyle w:val="Agency-body-text-report"/>
              <w:jc w:val="right"/>
              <w:rPr>
                <w:sz w:val="22"/>
                <w:szCs w:val="22"/>
              </w:rPr>
            </w:pPr>
            <w:r w:rsidRPr="009418C6">
              <w:rPr>
                <w:sz w:val="22"/>
                <w:szCs w:val="22"/>
              </w:rPr>
              <w:t>5</w:t>
            </w:r>
          </w:p>
        </w:tc>
        <w:tc>
          <w:tcPr>
            <w:tcW w:w="1275" w:type="dxa"/>
          </w:tcPr>
          <w:p w14:paraId="62DC272E" w14:textId="77777777" w:rsidR="00B75E05" w:rsidRPr="009418C6" w:rsidRDefault="00B75E05" w:rsidP="009418C6">
            <w:pPr>
              <w:pStyle w:val="Agency-body-text-report"/>
              <w:jc w:val="right"/>
              <w:rPr>
                <w:sz w:val="22"/>
                <w:szCs w:val="22"/>
              </w:rPr>
            </w:pPr>
            <w:r w:rsidRPr="009418C6">
              <w:rPr>
                <w:sz w:val="22"/>
                <w:szCs w:val="22"/>
              </w:rPr>
              <w:t>6</w:t>
            </w:r>
          </w:p>
        </w:tc>
      </w:tr>
      <w:tr w:rsidR="00B75E05" w:rsidRPr="00022CED" w14:paraId="54F9ACE8" w14:textId="77777777" w:rsidTr="009418C6">
        <w:trPr>
          <w:cantSplit/>
        </w:trPr>
        <w:tc>
          <w:tcPr>
            <w:tcW w:w="1274" w:type="dxa"/>
          </w:tcPr>
          <w:p w14:paraId="23385497" w14:textId="77777777" w:rsidR="00B75E05" w:rsidRPr="009418C6" w:rsidRDefault="00B75E05" w:rsidP="00A31208">
            <w:pPr>
              <w:pStyle w:val="Agency-body-text-report"/>
              <w:rPr>
                <w:b/>
                <w:bCs/>
                <w:sz w:val="22"/>
                <w:szCs w:val="22"/>
              </w:rPr>
            </w:pPr>
            <w:r w:rsidRPr="009418C6">
              <w:rPr>
                <w:b/>
                <w:bCs/>
                <w:sz w:val="22"/>
                <w:szCs w:val="22"/>
              </w:rPr>
              <w:t>2B.6</w:t>
            </w:r>
          </w:p>
        </w:tc>
        <w:tc>
          <w:tcPr>
            <w:tcW w:w="1274" w:type="dxa"/>
          </w:tcPr>
          <w:p w14:paraId="4311F1BB"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22737AB6"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4337618C"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4" w:type="dxa"/>
          </w:tcPr>
          <w:p w14:paraId="3EA61200"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040D5130"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c>
          <w:tcPr>
            <w:tcW w:w="1275" w:type="dxa"/>
          </w:tcPr>
          <w:p w14:paraId="0DF040FC" w14:textId="77777777" w:rsidR="00B75E05" w:rsidRPr="009418C6" w:rsidRDefault="00B75E05" w:rsidP="009418C6">
            <w:pPr>
              <w:pStyle w:val="Agency-body-text-report"/>
              <w:jc w:val="right"/>
              <w:rPr>
                <w:sz w:val="22"/>
                <w:szCs w:val="22"/>
              </w:rPr>
            </w:pPr>
            <w:r w:rsidRPr="009418C6">
              <w:rPr>
                <w:rFonts w:ascii="Symbol" w:eastAsia="Symbol" w:hAnsi="Symbol" w:cs="Symbol"/>
                <w:sz w:val="22"/>
                <w:szCs w:val="22"/>
              </w:rPr>
              <w:t>&lt;</w:t>
            </w:r>
            <w:r w:rsidRPr="009418C6">
              <w:rPr>
                <w:sz w:val="22"/>
                <w:szCs w:val="22"/>
              </w:rPr>
              <w:t>6</w:t>
            </w:r>
          </w:p>
        </w:tc>
      </w:tr>
    </w:tbl>
    <w:p w14:paraId="2D9C904F" w14:textId="77777777" w:rsidR="00B75E05" w:rsidRPr="00C60277" w:rsidRDefault="00B75E05" w:rsidP="00573676">
      <w:pPr>
        <w:pStyle w:val="Agency-body-text-report"/>
      </w:pPr>
    </w:p>
    <w:sectPr w:rsidR="00B75E05" w:rsidRPr="00C60277" w:rsidSect="00341E67">
      <w:footerReference w:type="first" r:id="rId181"/>
      <w:pgSz w:w="11899" w:h="16838"/>
      <w:pgMar w:top="1134" w:right="1551"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228FD" w14:textId="77777777" w:rsidR="00DF3BAB" w:rsidRDefault="00DF3BAB">
      <w:r>
        <w:separator/>
      </w:r>
    </w:p>
  </w:endnote>
  <w:endnote w:type="continuationSeparator" w:id="0">
    <w:p w14:paraId="0C6F2E7B" w14:textId="77777777" w:rsidR="00DF3BAB" w:rsidRDefault="00DF3BAB">
      <w:r>
        <w:continuationSeparator/>
      </w:r>
    </w:p>
  </w:endnote>
  <w:endnote w:type="continuationNotice" w:id="1">
    <w:p w14:paraId="3E8170A3" w14:textId="77777777" w:rsidR="00DF3BAB" w:rsidRDefault="00DF3B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rlito">
    <w:altName w:val="Calibri"/>
    <w:panose1 w:val="020B0604020202020204"/>
    <w:charset w:val="01"/>
    <w:family w:val="roman"/>
    <w:pitch w:val="variable"/>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0940" w14:textId="77777777" w:rsidR="00E44392" w:rsidRPr="00AE6CBE" w:rsidRDefault="00E44392">
    <w:pPr>
      <w:framePr w:wrap="around" w:vAnchor="text" w:hAnchor="page" w:x="9810"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noProof/>
        <w:color w:val="FFFFFF"/>
      </w:rPr>
      <w:t>3</w:t>
    </w:r>
    <w:r w:rsidRPr="00AE6CBE">
      <w:rPr>
        <w:rFonts w:ascii="Calibri" w:hAnsi="Calibri"/>
        <w:color w:val="FFFFFF"/>
      </w:rPr>
      <w:fldChar w:fldCharType="end"/>
    </w:r>
  </w:p>
  <w:p w14:paraId="790D8BC0" w14:textId="77777777" w:rsidR="00E44392" w:rsidRPr="007F1F89" w:rsidRDefault="00E44392">
    <w:pPr>
      <w:pStyle w:val="Agency-footer-report"/>
    </w:pPr>
    <w:r>
      <w:rPr>
        <w:noProof/>
        <w:lang w:eastAsia="en-GB"/>
      </w:rPr>
      <w:drawing>
        <wp:anchor distT="0" distB="0" distL="114300" distR="114300" simplePos="0" relativeHeight="251658242" behindDoc="1" locked="0" layoutInCell="1" allowOverlap="1" wp14:anchorId="3C744EE2" wp14:editId="5503125C">
          <wp:simplePos x="0" y="0"/>
          <wp:positionH relativeFrom="column">
            <wp:align>right</wp:align>
          </wp:positionH>
          <wp:positionV relativeFrom="paragraph">
            <wp:posOffset>-39370</wp:posOffset>
          </wp:positionV>
          <wp:extent cx="1627505" cy="259080"/>
          <wp:effectExtent l="0" t="0" r="0" b="0"/>
          <wp:wrapNone/>
          <wp:docPr id="1131994315"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259080"/>
                  </a:xfrm>
                  <a:prstGeom prst="rect">
                    <a:avLst/>
                  </a:prstGeom>
                  <a:noFill/>
                  <a:ln>
                    <a:noFill/>
                  </a:ln>
                </pic:spPr>
              </pic:pic>
            </a:graphicData>
          </a:graphic>
          <wp14:sizeRelH relativeFrom="page">
            <wp14:pctWidth>0</wp14:pctWidth>
          </wp14:sizeRelH>
          <wp14:sizeRelV relativeFrom="page">
            <wp14:pctHeight>0</wp14:pctHeight>
          </wp14:sizeRelV>
        </wp:anchor>
      </w:drawing>
    </w:r>
    <w:r>
      <w:t>2018 Dataset Cross-Country Report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4A3CD6FD" w14:textId="77777777" w:rsidTr="00EE1500">
      <w:tc>
        <w:tcPr>
          <w:tcW w:w="2975" w:type="dxa"/>
        </w:tcPr>
        <w:p w14:paraId="04F1D27C" w14:textId="42BBDA19" w:rsidR="39CBB23E" w:rsidRDefault="39CBB23E" w:rsidP="00EE1500">
          <w:pPr>
            <w:pStyle w:val="Header"/>
            <w:ind w:left="-115"/>
          </w:pPr>
        </w:p>
      </w:tc>
      <w:tc>
        <w:tcPr>
          <w:tcW w:w="2975" w:type="dxa"/>
        </w:tcPr>
        <w:p w14:paraId="31E94603" w14:textId="7D23A37E" w:rsidR="39CBB23E" w:rsidRDefault="39CBB23E" w:rsidP="00EE1500">
          <w:pPr>
            <w:pStyle w:val="Header"/>
            <w:jc w:val="center"/>
          </w:pPr>
        </w:p>
      </w:tc>
      <w:tc>
        <w:tcPr>
          <w:tcW w:w="2975" w:type="dxa"/>
        </w:tcPr>
        <w:p w14:paraId="55B68839" w14:textId="3745EDAC" w:rsidR="39CBB23E" w:rsidRDefault="39CBB23E" w:rsidP="00EE1500">
          <w:pPr>
            <w:pStyle w:val="Header"/>
            <w:ind w:right="-115"/>
            <w:jc w:val="right"/>
          </w:pPr>
        </w:p>
      </w:tc>
    </w:tr>
  </w:tbl>
  <w:p w14:paraId="2D0B8A0B" w14:textId="1E46F059" w:rsidR="39CBB23E" w:rsidRDefault="39CBB23E" w:rsidP="00EE150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2182A02B" w14:textId="77777777" w:rsidTr="00EE1500">
      <w:tc>
        <w:tcPr>
          <w:tcW w:w="2975" w:type="dxa"/>
        </w:tcPr>
        <w:p w14:paraId="0E433A9D" w14:textId="7A27B2AB" w:rsidR="39CBB23E" w:rsidRDefault="39CBB23E" w:rsidP="00EE1500">
          <w:pPr>
            <w:pStyle w:val="Header"/>
            <w:ind w:left="-115"/>
          </w:pPr>
        </w:p>
      </w:tc>
      <w:tc>
        <w:tcPr>
          <w:tcW w:w="2975" w:type="dxa"/>
        </w:tcPr>
        <w:p w14:paraId="2EEF8682" w14:textId="6C3DECAE" w:rsidR="39CBB23E" w:rsidRDefault="39CBB23E" w:rsidP="00EE1500">
          <w:pPr>
            <w:pStyle w:val="Header"/>
            <w:jc w:val="center"/>
          </w:pPr>
        </w:p>
      </w:tc>
      <w:tc>
        <w:tcPr>
          <w:tcW w:w="2975" w:type="dxa"/>
        </w:tcPr>
        <w:p w14:paraId="6197F8BE" w14:textId="6D93B0BE" w:rsidR="39CBB23E" w:rsidRDefault="39CBB23E" w:rsidP="00EE1500">
          <w:pPr>
            <w:pStyle w:val="Header"/>
            <w:ind w:right="-115"/>
            <w:jc w:val="right"/>
          </w:pPr>
        </w:p>
      </w:tc>
    </w:tr>
  </w:tbl>
  <w:p w14:paraId="68D50452" w14:textId="1CB775B4" w:rsidR="39CBB23E" w:rsidRDefault="39CBB23E" w:rsidP="00EE150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66441CD0" w14:textId="77777777" w:rsidTr="00EE1500">
      <w:tc>
        <w:tcPr>
          <w:tcW w:w="2975" w:type="dxa"/>
        </w:tcPr>
        <w:p w14:paraId="0BF5C6FF" w14:textId="7D232721" w:rsidR="39CBB23E" w:rsidRDefault="39CBB23E" w:rsidP="00EE1500">
          <w:pPr>
            <w:pStyle w:val="Header"/>
            <w:ind w:left="-115"/>
          </w:pPr>
        </w:p>
      </w:tc>
      <w:tc>
        <w:tcPr>
          <w:tcW w:w="2975" w:type="dxa"/>
        </w:tcPr>
        <w:p w14:paraId="703C0C2D" w14:textId="79649825" w:rsidR="39CBB23E" w:rsidRDefault="39CBB23E" w:rsidP="00EE1500">
          <w:pPr>
            <w:pStyle w:val="Header"/>
            <w:jc w:val="center"/>
          </w:pPr>
        </w:p>
      </w:tc>
      <w:tc>
        <w:tcPr>
          <w:tcW w:w="2975" w:type="dxa"/>
        </w:tcPr>
        <w:p w14:paraId="1ADC365E" w14:textId="41592C2E" w:rsidR="39CBB23E" w:rsidRDefault="39CBB23E" w:rsidP="00EE1500">
          <w:pPr>
            <w:pStyle w:val="Header"/>
            <w:ind w:right="-115"/>
            <w:jc w:val="right"/>
          </w:pPr>
        </w:p>
      </w:tc>
    </w:tr>
  </w:tbl>
  <w:p w14:paraId="1E59F343" w14:textId="5427F969" w:rsidR="39CBB23E" w:rsidRDefault="39CBB23E" w:rsidP="00EE150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31D340F4" w14:textId="77777777" w:rsidTr="00EE1500">
      <w:tc>
        <w:tcPr>
          <w:tcW w:w="2975" w:type="dxa"/>
        </w:tcPr>
        <w:p w14:paraId="5A477B0B" w14:textId="582FD167" w:rsidR="39CBB23E" w:rsidRDefault="39CBB23E" w:rsidP="00EE1500">
          <w:pPr>
            <w:pStyle w:val="Header"/>
            <w:ind w:left="-115"/>
          </w:pPr>
        </w:p>
      </w:tc>
      <w:tc>
        <w:tcPr>
          <w:tcW w:w="2975" w:type="dxa"/>
        </w:tcPr>
        <w:p w14:paraId="7082B494" w14:textId="01A0F028" w:rsidR="39CBB23E" w:rsidRDefault="39CBB23E" w:rsidP="00EE1500">
          <w:pPr>
            <w:pStyle w:val="Header"/>
            <w:jc w:val="center"/>
          </w:pPr>
        </w:p>
      </w:tc>
      <w:tc>
        <w:tcPr>
          <w:tcW w:w="2975" w:type="dxa"/>
        </w:tcPr>
        <w:p w14:paraId="51E968E4" w14:textId="1D6274DE" w:rsidR="39CBB23E" w:rsidRDefault="39CBB23E" w:rsidP="00EE1500">
          <w:pPr>
            <w:pStyle w:val="Header"/>
            <w:ind w:right="-115"/>
            <w:jc w:val="right"/>
          </w:pPr>
        </w:p>
      </w:tc>
    </w:tr>
  </w:tbl>
  <w:p w14:paraId="5C1914E9" w14:textId="7225DE37" w:rsidR="39CBB23E" w:rsidRDefault="39CBB23E" w:rsidP="00EE15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F14F" w14:textId="7F8D1743" w:rsidR="00F90041" w:rsidRDefault="00F90041">
    <w:pPr>
      <w:pStyle w:val="Footer"/>
    </w:pPr>
  </w:p>
  <w:p w14:paraId="4AB3BC69" w14:textId="7F77119F" w:rsidR="00031B73" w:rsidRPr="00B4075B" w:rsidRDefault="00031B73" w:rsidP="00A914A4">
    <w:pPr>
      <w:pStyle w:val="Agency-footer-repor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0891C" w14:textId="77777777" w:rsidR="00031B73" w:rsidRPr="00AE6CBE" w:rsidRDefault="00031B73" w:rsidP="00014188">
    <w:pPr>
      <w:framePr w:wrap="none" w:vAnchor="text" w:hAnchor="margin" w:xAlign="outside" w:y="1"/>
      <w:jc w:val="right"/>
      <w:rPr>
        <w:color w:val="FFFFFF"/>
      </w:rPr>
    </w:pPr>
    <w:r w:rsidRPr="00AE6CBE">
      <w:rPr>
        <w:rFonts w:ascii="Calibri" w:hAnsi="Calibri"/>
        <w:color w:val="FFFFFF"/>
      </w:rPr>
      <w:fldChar w:fldCharType="begin"/>
    </w:r>
    <w:r w:rsidRPr="00AE6CBE">
      <w:rPr>
        <w:rFonts w:ascii="Calibri" w:hAnsi="Calibri"/>
        <w:color w:val="FFFFFF"/>
      </w:rPr>
      <w:instrText xml:space="preserve">PAGE  </w:instrText>
    </w:r>
    <w:r w:rsidRPr="00AE6CBE">
      <w:rPr>
        <w:rFonts w:ascii="Calibri" w:hAnsi="Calibri"/>
        <w:color w:val="FFFFFF"/>
      </w:rPr>
      <w:fldChar w:fldCharType="separate"/>
    </w:r>
    <w:r>
      <w:rPr>
        <w:rFonts w:ascii="Calibri" w:hAnsi="Calibri"/>
        <w:color w:val="FFFFFF"/>
      </w:rPr>
      <w:t>5</w:t>
    </w:r>
    <w:r w:rsidRPr="00AE6CBE">
      <w:rPr>
        <w:rFonts w:ascii="Calibri" w:hAnsi="Calibri"/>
        <w:color w:val="FFFFFF"/>
      </w:rPr>
      <w:fldChar w:fldCharType="end"/>
    </w:r>
  </w:p>
  <w:p w14:paraId="22B8D12A" w14:textId="4AD4FD5B" w:rsidR="00031B73" w:rsidRPr="007F1F89" w:rsidRDefault="00031B73" w:rsidP="009418C6">
    <w:pPr>
      <w:pStyle w:val="Agency-footer-report"/>
      <w:ind w:right="360"/>
    </w:pPr>
    <w:r>
      <w:rPr>
        <w:noProof/>
        <w:lang w:val="en-US"/>
      </w:rPr>
      <w:drawing>
        <wp:anchor distT="0" distB="0" distL="114300" distR="114300" simplePos="0" relativeHeight="251658240" behindDoc="1" locked="0" layoutInCell="1" allowOverlap="1" wp14:anchorId="6E75346B" wp14:editId="3B7A92EE">
          <wp:simplePos x="0" y="0"/>
          <wp:positionH relativeFrom="margin">
            <wp:posOffset>4267416</wp:posOffset>
          </wp:positionH>
          <wp:positionV relativeFrom="paragraph">
            <wp:posOffset>-39370</wp:posOffset>
          </wp:positionV>
          <wp:extent cx="1627200" cy="259200"/>
          <wp:effectExtent l="0" t="0" r="0" b="0"/>
          <wp:wrapNone/>
          <wp:docPr id="1131994318"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200" cy="25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EB1">
      <w:t>2018</w:t>
    </w:r>
    <w:r w:rsidR="00FD5D7E">
      <w:t>/</w:t>
    </w:r>
    <w:r w:rsidR="00B90EB1">
      <w:t>2019 School Year Dataset Cross-Country 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6A9F37A8" w14:textId="77777777" w:rsidTr="00EE1500">
      <w:tc>
        <w:tcPr>
          <w:tcW w:w="2975" w:type="dxa"/>
        </w:tcPr>
        <w:p w14:paraId="0AF9EA44" w14:textId="5DEE157B" w:rsidR="39CBB23E" w:rsidRDefault="39CBB23E" w:rsidP="00EE1500">
          <w:pPr>
            <w:pStyle w:val="Header"/>
            <w:ind w:left="-115"/>
          </w:pPr>
        </w:p>
      </w:tc>
      <w:tc>
        <w:tcPr>
          <w:tcW w:w="2975" w:type="dxa"/>
        </w:tcPr>
        <w:p w14:paraId="3C76279B" w14:textId="5B71F497" w:rsidR="39CBB23E" w:rsidRDefault="39CBB23E" w:rsidP="00EE1500">
          <w:pPr>
            <w:pStyle w:val="Header"/>
            <w:jc w:val="center"/>
          </w:pPr>
        </w:p>
      </w:tc>
      <w:tc>
        <w:tcPr>
          <w:tcW w:w="2975" w:type="dxa"/>
        </w:tcPr>
        <w:p w14:paraId="39AAC021" w14:textId="4C7B680F" w:rsidR="39CBB23E" w:rsidRDefault="39CBB23E" w:rsidP="00EE1500">
          <w:pPr>
            <w:pStyle w:val="Header"/>
            <w:ind w:right="-115"/>
            <w:jc w:val="right"/>
          </w:pPr>
        </w:p>
      </w:tc>
    </w:tr>
  </w:tbl>
  <w:p w14:paraId="6FB326EF" w14:textId="24A1BE3F" w:rsidR="39CBB23E" w:rsidRDefault="39CBB23E" w:rsidP="00EE15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39CBB23E" w14:paraId="3B4188F1" w14:textId="77777777" w:rsidTr="00EE1500">
      <w:tc>
        <w:tcPr>
          <w:tcW w:w="1390" w:type="dxa"/>
        </w:tcPr>
        <w:p w14:paraId="347BF00D" w14:textId="223C565A" w:rsidR="39CBB23E" w:rsidRDefault="39CBB23E" w:rsidP="00EE1500">
          <w:pPr>
            <w:pStyle w:val="Header"/>
            <w:ind w:left="-115"/>
          </w:pPr>
        </w:p>
      </w:tc>
      <w:tc>
        <w:tcPr>
          <w:tcW w:w="1390" w:type="dxa"/>
        </w:tcPr>
        <w:p w14:paraId="43D6E717" w14:textId="0819F644" w:rsidR="39CBB23E" w:rsidRDefault="39CBB23E" w:rsidP="00EE1500">
          <w:pPr>
            <w:pStyle w:val="Header"/>
            <w:jc w:val="center"/>
          </w:pPr>
        </w:p>
      </w:tc>
      <w:tc>
        <w:tcPr>
          <w:tcW w:w="1390" w:type="dxa"/>
        </w:tcPr>
        <w:p w14:paraId="5CF779D4" w14:textId="20EBFD86" w:rsidR="39CBB23E" w:rsidRDefault="39CBB23E" w:rsidP="00EE1500">
          <w:pPr>
            <w:pStyle w:val="Header"/>
            <w:ind w:right="-115"/>
            <w:jc w:val="right"/>
          </w:pPr>
        </w:p>
      </w:tc>
    </w:tr>
  </w:tbl>
  <w:p w14:paraId="2FF29649" w14:textId="680D0AD9" w:rsidR="39CBB23E" w:rsidRDefault="39CBB23E" w:rsidP="00EE15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77B299B8" w14:textId="77777777" w:rsidTr="00EE1500">
      <w:tc>
        <w:tcPr>
          <w:tcW w:w="2975" w:type="dxa"/>
        </w:tcPr>
        <w:p w14:paraId="2E586AC8" w14:textId="43A1E674" w:rsidR="39CBB23E" w:rsidRDefault="39CBB23E" w:rsidP="00EE1500">
          <w:pPr>
            <w:pStyle w:val="Header"/>
            <w:ind w:left="-115"/>
          </w:pPr>
        </w:p>
      </w:tc>
      <w:tc>
        <w:tcPr>
          <w:tcW w:w="2975" w:type="dxa"/>
        </w:tcPr>
        <w:p w14:paraId="61639FD9" w14:textId="46C4E6D4" w:rsidR="39CBB23E" w:rsidRDefault="39CBB23E" w:rsidP="00EE1500">
          <w:pPr>
            <w:pStyle w:val="Header"/>
            <w:jc w:val="center"/>
          </w:pPr>
        </w:p>
      </w:tc>
      <w:tc>
        <w:tcPr>
          <w:tcW w:w="2975" w:type="dxa"/>
        </w:tcPr>
        <w:p w14:paraId="7E3372D5" w14:textId="7F8668A7" w:rsidR="39CBB23E" w:rsidRDefault="39CBB23E" w:rsidP="00EE1500">
          <w:pPr>
            <w:pStyle w:val="Header"/>
            <w:ind w:right="-115"/>
            <w:jc w:val="right"/>
          </w:pPr>
        </w:p>
      </w:tc>
    </w:tr>
  </w:tbl>
  <w:p w14:paraId="7611FB4D" w14:textId="1E47698F" w:rsidR="39CBB23E" w:rsidRDefault="39CBB23E" w:rsidP="00EE15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DABA" w14:textId="3027224E" w:rsidR="00B90EB1" w:rsidRDefault="00286741" w:rsidP="00014188">
    <w:pPr>
      <w:pStyle w:val="Footer"/>
      <w:ind w:right="360" w:firstLine="360"/>
    </w:pPr>
    <w:r>
      <w:rPr>
        <w:noProof/>
        <w:lang w:val="en-US"/>
      </w:rPr>
      <w:drawing>
        <wp:anchor distT="0" distB="0" distL="114300" distR="114300" simplePos="0" relativeHeight="251658241" behindDoc="1" locked="0" layoutInCell="1" allowOverlap="1" wp14:anchorId="141E2BB3" wp14:editId="619EAB16">
          <wp:simplePos x="0" y="0"/>
          <wp:positionH relativeFrom="margin">
            <wp:posOffset>-243489</wp:posOffset>
          </wp:positionH>
          <wp:positionV relativeFrom="paragraph">
            <wp:posOffset>175260</wp:posOffset>
          </wp:positionV>
          <wp:extent cx="1623600" cy="259200"/>
          <wp:effectExtent l="0" t="0" r="2540" b="0"/>
          <wp:wrapNone/>
          <wp:docPr id="113199431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25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D5EE8" w14:textId="77777777" w:rsidR="001C0AC1" w:rsidRPr="00014188" w:rsidRDefault="001C0AC1" w:rsidP="00014188">
    <w:pPr>
      <w:pStyle w:val="Footer"/>
      <w:framePr w:wrap="none" w:vAnchor="text" w:hAnchor="page" w:x="1411" w:y="58"/>
      <w:rPr>
        <w:rStyle w:val="PageNumber"/>
        <w:rFonts w:asciiTheme="majorHAnsi" w:hAnsiTheme="majorHAnsi" w:cstheme="majorHAnsi"/>
        <w:color w:val="FFFFFF" w:themeColor="background1"/>
      </w:rPr>
    </w:pPr>
    <w:r w:rsidRPr="00014188">
      <w:rPr>
        <w:rStyle w:val="PageNumber"/>
        <w:rFonts w:asciiTheme="majorHAnsi" w:hAnsiTheme="majorHAnsi" w:cstheme="majorHAnsi"/>
        <w:color w:val="FFFFFF" w:themeColor="background1"/>
      </w:rPr>
      <w:fldChar w:fldCharType="begin"/>
    </w:r>
    <w:r w:rsidRPr="00014188">
      <w:rPr>
        <w:rStyle w:val="PageNumber"/>
        <w:rFonts w:asciiTheme="majorHAnsi" w:hAnsiTheme="majorHAnsi" w:cstheme="majorHAnsi"/>
        <w:color w:val="FFFFFF" w:themeColor="background1"/>
      </w:rPr>
      <w:instrText xml:space="preserve"> PAGE </w:instrText>
    </w:r>
    <w:r w:rsidRPr="00014188">
      <w:rPr>
        <w:rStyle w:val="PageNumber"/>
        <w:rFonts w:asciiTheme="majorHAnsi" w:hAnsiTheme="majorHAnsi" w:cstheme="majorHAnsi"/>
        <w:color w:val="FFFFFF" w:themeColor="background1"/>
      </w:rPr>
      <w:fldChar w:fldCharType="separate"/>
    </w:r>
    <w:r w:rsidRPr="00014188">
      <w:rPr>
        <w:rStyle w:val="PageNumber"/>
        <w:rFonts w:asciiTheme="majorHAnsi" w:hAnsiTheme="majorHAnsi" w:cstheme="majorHAnsi"/>
        <w:noProof/>
        <w:color w:val="FFFFFF" w:themeColor="background1"/>
      </w:rPr>
      <w:t>4</w:t>
    </w:r>
    <w:r w:rsidRPr="00014188">
      <w:rPr>
        <w:rStyle w:val="PageNumber"/>
        <w:rFonts w:asciiTheme="majorHAnsi" w:hAnsiTheme="majorHAnsi" w:cstheme="majorHAnsi"/>
        <w:color w:val="FFFFFF" w:themeColor="background1"/>
      </w:rPr>
      <w:fldChar w:fldCharType="end"/>
    </w:r>
  </w:p>
  <w:p w14:paraId="39CBCBF1" w14:textId="4B7CFE10" w:rsidR="00B90EB1" w:rsidRPr="00B4075B" w:rsidRDefault="00820F30" w:rsidP="00A914A4">
    <w:pPr>
      <w:pStyle w:val="Agency-footer-report"/>
      <w:jc w:val="right"/>
    </w:pPr>
    <w:r>
      <w:t>European Agency Statistics on Inclusive Education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48503B3A" w14:textId="77777777" w:rsidTr="00EE1500">
      <w:tc>
        <w:tcPr>
          <w:tcW w:w="2975" w:type="dxa"/>
        </w:tcPr>
        <w:p w14:paraId="5CB5CCF3" w14:textId="0891C239" w:rsidR="39CBB23E" w:rsidRDefault="39CBB23E" w:rsidP="00EE1500">
          <w:pPr>
            <w:pStyle w:val="Header"/>
            <w:ind w:left="-115"/>
          </w:pPr>
        </w:p>
      </w:tc>
      <w:tc>
        <w:tcPr>
          <w:tcW w:w="2975" w:type="dxa"/>
        </w:tcPr>
        <w:p w14:paraId="579F3642" w14:textId="3ACF7827" w:rsidR="39CBB23E" w:rsidRDefault="39CBB23E" w:rsidP="00EE1500">
          <w:pPr>
            <w:pStyle w:val="Header"/>
            <w:jc w:val="center"/>
          </w:pPr>
        </w:p>
      </w:tc>
      <w:tc>
        <w:tcPr>
          <w:tcW w:w="2975" w:type="dxa"/>
        </w:tcPr>
        <w:p w14:paraId="381D7906" w14:textId="11EB1750" w:rsidR="39CBB23E" w:rsidRDefault="39CBB23E" w:rsidP="00EE1500">
          <w:pPr>
            <w:pStyle w:val="Header"/>
            <w:ind w:right="-115"/>
            <w:jc w:val="right"/>
          </w:pPr>
        </w:p>
      </w:tc>
    </w:tr>
  </w:tbl>
  <w:p w14:paraId="31B64F02" w14:textId="3D72B35B" w:rsidR="39CBB23E" w:rsidRDefault="39CBB23E" w:rsidP="00EE150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39CBB23E" w14:paraId="3001A841" w14:textId="77777777" w:rsidTr="00EE1500">
      <w:tc>
        <w:tcPr>
          <w:tcW w:w="1390" w:type="dxa"/>
        </w:tcPr>
        <w:p w14:paraId="1561EF96" w14:textId="31298929" w:rsidR="39CBB23E" w:rsidRDefault="39CBB23E" w:rsidP="00EE1500">
          <w:pPr>
            <w:pStyle w:val="Header"/>
            <w:ind w:left="-115"/>
          </w:pPr>
        </w:p>
      </w:tc>
      <w:tc>
        <w:tcPr>
          <w:tcW w:w="1390" w:type="dxa"/>
        </w:tcPr>
        <w:p w14:paraId="59675D79" w14:textId="5EBA65A6" w:rsidR="39CBB23E" w:rsidRDefault="39CBB23E" w:rsidP="00EE1500">
          <w:pPr>
            <w:pStyle w:val="Header"/>
            <w:jc w:val="center"/>
          </w:pPr>
        </w:p>
      </w:tc>
      <w:tc>
        <w:tcPr>
          <w:tcW w:w="1390" w:type="dxa"/>
        </w:tcPr>
        <w:p w14:paraId="171E3021" w14:textId="49F59B0F" w:rsidR="39CBB23E" w:rsidRDefault="39CBB23E" w:rsidP="00EE1500">
          <w:pPr>
            <w:pStyle w:val="Header"/>
            <w:ind w:right="-115"/>
            <w:jc w:val="right"/>
          </w:pPr>
        </w:p>
      </w:tc>
    </w:tr>
  </w:tbl>
  <w:p w14:paraId="18858418" w14:textId="256E37CE" w:rsidR="39CBB23E" w:rsidRDefault="39CBB23E" w:rsidP="00EE1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E8F4A" w14:textId="77777777" w:rsidR="00DF3BAB" w:rsidRDefault="00DF3BAB">
      <w:r>
        <w:separator/>
      </w:r>
    </w:p>
  </w:footnote>
  <w:footnote w:type="continuationSeparator" w:id="0">
    <w:p w14:paraId="7412230A" w14:textId="77777777" w:rsidR="00DF3BAB" w:rsidRDefault="00DF3BAB">
      <w:r>
        <w:continuationSeparator/>
      </w:r>
    </w:p>
  </w:footnote>
  <w:footnote w:type="continuationNotice" w:id="1">
    <w:p w14:paraId="391D6464" w14:textId="77777777" w:rsidR="00DF3BAB" w:rsidRDefault="00DF3BAB"/>
  </w:footnote>
  <w:footnote w:id="2">
    <w:p w14:paraId="3A22C06F" w14:textId="34E937E9" w:rsidR="665A095A" w:rsidRDefault="665A095A" w:rsidP="00EE1500">
      <w:pPr>
        <w:pStyle w:val="Agency-footnote-report"/>
      </w:pPr>
      <w:r w:rsidRPr="665A095A">
        <w:rPr>
          <w:rStyle w:val="FootnoteReference"/>
        </w:rPr>
        <w:footnoteRef/>
      </w:r>
      <w:r>
        <w:t xml:space="preserve"> Th</w:t>
      </w:r>
      <w:r w:rsidR="00BC5747">
        <w:t>e</w:t>
      </w:r>
      <w:r>
        <w:t xml:space="preserve"> </w:t>
      </w:r>
      <w:r w:rsidR="006849E1">
        <w:t>table</w:t>
      </w:r>
      <w:r>
        <w:t xml:space="preserve"> presents the indicators as calculated using all available data. </w:t>
      </w:r>
      <w:r w:rsidR="006849E1">
        <w:t>D</w:t>
      </w:r>
      <w:r>
        <w:t>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w:t>
      </w:r>
    </w:p>
  </w:footnote>
  <w:footnote w:id="3">
    <w:p w14:paraId="67E342D9" w14:textId="76854148" w:rsidR="00C1C1F1" w:rsidRDefault="00C1C1F1" w:rsidP="00014188">
      <w:pPr>
        <w:pStyle w:val="Agency-footnote-report"/>
      </w:pPr>
      <w:r w:rsidRPr="00C1C1F1">
        <w:rPr>
          <w:rStyle w:val="FootnoteReference"/>
        </w:rPr>
        <w:footnoteRef/>
      </w:r>
      <w:r>
        <w:t xml:space="preserve"> </w:t>
      </w:r>
      <w:r w:rsidRPr="00C1C1F1">
        <w:t xml:space="preserve">All learners excluding </w:t>
      </w:r>
      <w:r w:rsidR="00CB209E">
        <w:t>those</w:t>
      </w:r>
      <w:r w:rsidR="00CB209E" w:rsidRPr="00C1C1F1">
        <w:t xml:space="preserve"> </w:t>
      </w:r>
      <w:r w:rsidRPr="00C1C1F1">
        <w:t>i</w:t>
      </w:r>
      <w:r w:rsidR="009D40BE">
        <w:t>n</w:t>
      </w:r>
      <w:r w:rsidRPr="00C1C1F1">
        <w:t xml:space="preserve"> special schools.</w:t>
      </w:r>
    </w:p>
  </w:footnote>
  <w:footnote w:id="4">
    <w:p w14:paraId="77C1F090" w14:textId="66332A61" w:rsidR="00150117" w:rsidRDefault="00C1C1F1" w:rsidP="00014188">
      <w:pPr>
        <w:pStyle w:val="Agency-footnote-report"/>
      </w:pPr>
      <w:r w:rsidRPr="00C1C1F1">
        <w:rPr>
          <w:rStyle w:val="FootnoteReference"/>
        </w:rPr>
        <w:footnoteRef/>
      </w:r>
      <w:r>
        <w:t xml:space="preserve"> </w:t>
      </w:r>
      <w:r w:rsidRPr="00C1C1F1">
        <w:t xml:space="preserve">There are only 15-year-old learners in this cohort. Agricultural and forestry schools start at age 14, so that in the current representation around 3,000 learners per year (14- and 15-year-olds) were missing. With age, schools for health professions would be added as missing (although there are only a few hundred </w:t>
      </w:r>
      <w:r w:rsidR="00D25A7C">
        <w:t>learner</w:t>
      </w:r>
      <w:r w:rsidRPr="00C1C1F1">
        <w:t>s per age group). In the overall evidence, there are still around 1,200 learners with SEN over the age of 15.</w:t>
      </w:r>
    </w:p>
  </w:footnote>
  <w:footnote w:id="5">
    <w:p w14:paraId="777EE1AE" w14:textId="14EA8BB0" w:rsidR="0000758C" w:rsidRPr="0000758C" w:rsidRDefault="0000758C" w:rsidP="00EE1500">
      <w:pPr>
        <w:pStyle w:val="Agency-footnote-report"/>
      </w:pPr>
      <w:r>
        <w:rPr>
          <w:rStyle w:val="FootnoteReference"/>
        </w:rPr>
        <w:footnoteRef/>
      </w:r>
      <w:r>
        <w:t xml:space="preserve"> Th</w:t>
      </w:r>
      <w:r w:rsidR="00C411A7">
        <w:t>e</w:t>
      </w:r>
      <w:r>
        <w:t xml:space="preserve"> table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w:t>
      </w:r>
    </w:p>
  </w:footnote>
  <w:footnote w:id="6">
    <w:p w14:paraId="385CB3F5" w14:textId="5F54A37B" w:rsidR="00C1C1F1" w:rsidRDefault="00C1C1F1" w:rsidP="00014188">
      <w:pPr>
        <w:pStyle w:val="Agency-footnote-report"/>
        <w:rPr>
          <w:lang w:val="en"/>
        </w:rPr>
      </w:pPr>
      <w:r w:rsidRPr="00C1C1F1">
        <w:rPr>
          <w:rStyle w:val="FootnoteReference"/>
        </w:rPr>
        <w:footnoteRef/>
      </w:r>
      <w:r w:rsidR="00E9605C">
        <w:t xml:space="preserve"> </w:t>
      </w:r>
      <w:r w:rsidRPr="00C1C1F1">
        <w:t>All learners except children in special schools and home</w:t>
      </w:r>
      <w:r w:rsidR="00401A28">
        <w:t>-</w:t>
      </w:r>
      <w:r w:rsidRPr="00C1C1F1">
        <w:t>schooling.</w:t>
      </w:r>
    </w:p>
  </w:footnote>
  <w:footnote w:id="7">
    <w:p w14:paraId="60B903D8" w14:textId="53EDAEAB" w:rsidR="00C1C1F1" w:rsidRPr="00E9605C" w:rsidRDefault="00C1C1F1" w:rsidP="00014188">
      <w:pPr>
        <w:pStyle w:val="Agency-footnote-report"/>
      </w:pPr>
      <w:r w:rsidRPr="00C1C1F1">
        <w:rPr>
          <w:rStyle w:val="FootnoteReference"/>
        </w:rPr>
        <w:footnoteRef/>
      </w:r>
      <w:r>
        <w:t xml:space="preserve"> </w:t>
      </w:r>
      <w:r w:rsidRPr="00E9605C">
        <w:t xml:space="preserve">There are only 15-year-old learners in this cohort. Agricultural and forestry schools start at age 14, so that in the current representation around 3,000 learners per year (14- and 15-year-olds) were missing. With age, schools for health professions would be added as missing (although there are only a few hundred </w:t>
      </w:r>
      <w:r w:rsidR="00D25A7C">
        <w:t>learner</w:t>
      </w:r>
      <w:r w:rsidRPr="00E9605C">
        <w:t>s per age group). In the overall evidence, there are still around 1,200 learners with SEN over the age of 15.</w:t>
      </w:r>
    </w:p>
  </w:footnote>
  <w:footnote w:id="8">
    <w:p w14:paraId="23DFBC0B" w14:textId="5F6C6788" w:rsidR="00EC0C5E" w:rsidRDefault="00EC0C5E" w:rsidP="00EC0C5E">
      <w:pPr>
        <w:pStyle w:val="Agency-footnote-report"/>
      </w:pPr>
      <w:r w:rsidRPr="665A095A">
        <w:rPr>
          <w:rStyle w:val="FootnoteReference"/>
        </w:rPr>
        <w:footnoteRef/>
      </w:r>
      <w:r>
        <w:t xml:space="preserve"> In ISCED 3, learners have a much wider range of ages than the typical population (15–18)</w:t>
      </w:r>
      <w:r w:rsidR="007D5520">
        <w:t>.</w:t>
      </w:r>
    </w:p>
  </w:footnote>
  <w:footnote w:id="9">
    <w:p w14:paraId="7124FEF4" w14:textId="3E0AD1B4" w:rsidR="00C1C1F1" w:rsidRDefault="00C1C1F1" w:rsidP="00014188">
      <w:pPr>
        <w:pStyle w:val="Agency-footnote-report"/>
      </w:pPr>
      <w:r w:rsidRPr="00C1C1F1">
        <w:rPr>
          <w:rStyle w:val="FootnoteReference"/>
        </w:rPr>
        <w:footnoteRef/>
      </w:r>
      <w:r>
        <w:t xml:space="preserve"> </w:t>
      </w:r>
      <w:r w:rsidRPr="00C1C1F1">
        <w:rPr>
          <w:rFonts w:eastAsia="Segoe UI"/>
        </w:rPr>
        <w:t>The number is calculated as the difference between the population and the enrolment. This is a very good estimate as there are no forms of ISCED 02 that are not covered by this data.</w:t>
      </w:r>
    </w:p>
  </w:footnote>
  <w:footnote w:id="10">
    <w:p w14:paraId="64D4C7F8" w14:textId="6ABD2B07" w:rsidR="0029412E" w:rsidRPr="00C411A7" w:rsidRDefault="0029412E" w:rsidP="00EE1500">
      <w:pPr>
        <w:pStyle w:val="Agency-footnote-report"/>
      </w:pPr>
      <w:r>
        <w:rPr>
          <w:rStyle w:val="FootnoteReference"/>
        </w:rPr>
        <w:footnoteRef/>
      </w:r>
      <w:r>
        <w:t xml:space="preserve"> Th</w:t>
      </w:r>
      <w:r w:rsidR="00C411A7">
        <w:t>e</w:t>
      </w:r>
      <w:r>
        <w:t xml:space="preserve"> table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w:t>
      </w:r>
    </w:p>
  </w:footnote>
  <w:footnote w:id="11">
    <w:p w14:paraId="230692B0" w14:textId="6052B162" w:rsidR="00C1C1F1" w:rsidRDefault="00C1C1F1" w:rsidP="00014188">
      <w:pPr>
        <w:pStyle w:val="Agency-footnote-report"/>
      </w:pPr>
      <w:r w:rsidRPr="00C1C1F1">
        <w:rPr>
          <w:rStyle w:val="FootnoteReference"/>
        </w:rPr>
        <w:footnoteRef/>
      </w:r>
      <w:r>
        <w:t xml:space="preserve"> </w:t>
      </w:r>
      <w:r w:rsidR="00E932E6">
        <w:t>P</w:t>
      </w:r>
      <w:r>
        <w:t>opulation data: Eurostat, enrolment data: UNESCO</w:t>
      </w:r>
      <w:r w:rsidR="00014F83">
        <w:t>.</w:t>
      </w:r>
    </w:p>
  </w:footnote>
  <w:footnote w:id="12">
    <w:p w14:paraId="7220A34C" w14:textId="1051EC8C" w:rsidR="00C1C1F1" w:rsidRDefault="00C1C1F1" w:rsidP="00014188">
      <w:pPr>
        <w:pStyle w:val="Agency-footnote-report"/>
      </w:pPr>
      <w:r w:rsidRPr="00C1C1F1">
        <w:rPr>
          <w:rStyle w:val="FootnoteReference"/>
        </w:rPr>
        <w:footnoteRef/>
      </w:r>
      <w:r w:rsidRPr="00C1C1F1">
        <w:t xml:space="preserve"> </w:t>
      </w:r>
      <w:r w:rsidR="000D5B76">
        <w:t>P</w:t>
      </w:r>
      <w:r w:rsidRPr="00C1C1F1">
        <w:t xml:space="preserve">opulation data: </w:t>
      </w:r>
      <w:r w:rsidRPr="00D82044">
        <w:t xml:space="preserve">Ministry of Regional Development and Public Works </w:t>
      </w:r>
      <w:r w:rsidR="000D5B76">
        <w:t>–</w:t>
      </w:r>
      <w:r w:rsidRPr="00D82044">
        <w:t xml:space="preserve"> population register (</w:t>
      </w:r>
      <w:r w:rsidR="0065626C">
        <w:t>d</w:t>
      </w:r>
      <w:r w:rsidRPr="00D82044">
        <w:t xml:space="preserve">ata includes all Bulgarian citizens, regardless of where they live), enrolment data: </w:t>
      </w:r>
      <w:r w:rsidR="0065626C">
        <w:t>n</w:t>
      </w:r>
      <w:r w:rsidRPr="00D82044">
        <w:t>ational electronic information system for pre</w:t>
      </w:r>
      <w:r w:rsidR="0065626C">
        <w:t>-</w:t>
      </w:r>
      <w:r w:rsidRPr="00D82044">
        <w:t>school and school education.</w:t>
      </w:r>
    </w:p>
  </w:footnote>
  <w:footnote w:id="13">
    <w:p w14:paraId="1C63567F" w14:textId="6FBD6563" w:rsidR="00C1C1F1" w:rsidRDefault="00C1C1F1" w:rsidP="00014188">
      <w:pPr>
        <w:pStyle w:val="Agency-footnote-report"/>
      </w:pPr>
      <w:r w:rsidRPr="00C1C1F1">
        <w:rPr>
          <w:rStyle w:val="FootnoteReference"/>
        </w:rPr>
        <w:footnoteRef/>
      </w:r>
      <w:r w:rsidRPr="00C1C1F1">
        <w:t xml:space="preserve"> </w:t>
      </w:r>
      <w:r w:rsidR="0065626C">
        <w:t>P</w:t>
      </w:r>
      <w:r w:rsidRPr="00C1C1F1">
        <w:t xml:space="preserve">opulation data: </w:t>
      </w:r>
      <w:r w:rsidRPr="00D82044">
        <w:t xml:space="preserve">Czech Statistical Office, </w:t>
      </w:r>
      <w:r w:rsidRPr="00C1C1F1">
        <w:t xml:space="preserve">enrolment data: </w:t>
      </w:r>
      <w:r w:rsidRPr="00D82044">
        <w:t>Ministry of Education, Youth and Sports.</w:t>
      </w:r>
      <w:r w:rsidR="003C4857">
        <w:t xml:space="preserve"> </w:t>
      </w:r>
      <w:r w:rsidRPr="00D82044">
        <w:t>Pre-primary education is typically designed for children aged 3</w:t>
      </w:r>
      <w:r w:rsidR="000250F5">
        <w:t>–</w:t>
      </w:r>
      <w:r w:rsidRPr="00D82044">
        <w:t>5, but children at age 2 and children at age 6 and over (postponing compulsory education at primary level) can attend these educational settings.</w:t>
      </w:r>
      <w:r w:rsidR="003C4857">
        <w:t xml:space="preserve"> </w:t>
      </w:r>
      <w:r w:rsidRPr="00D82044">
        <w:t>Postponing of compulsory education at age 6 (around 20% of population at age 6) may</w:t>
      </w:r>
      <w:r w:rsidR="00FF3938">
        <w:t xml:space="preserve"> </w:t>
      </w:r>
      <w:r w:rsidRPr="00D82044">
        <w:t xml:space="preserve">lead to differences between typical population and number of </w:t>
      </w:r>
      <w:r w:rsidR="00D25A7C">
        <w:t>learner</w:t>
      </w:r>
      <w:r w:rsidRPr="00D82044">
        <w:t xml:space="preserve">s enrolled at each ISCED level. At ISCED 3, there are </w:t>
      </w:r>
      <w:r w:rsidR="00D25A7C">
        <w:t>learner</w:t>
      </w:r>
      <w:r w:rsidRPr="00D82044">
        <w:t>s with much wider range of ages than typical population (15–18).</w:t>
      </w:r>
    </w:p>
  </w:footnote>
  <w:footnote w:id="14">
    <w:p w14:paraId="507A4B14" w14:textId="7E7EA248" w:rsidR="00C1C1F1" w:rsidRPr="00014188" w:rsidRDefault="00C1C1F1" w:rsidP="00014188">
      <w:pPr>
        <w:pStyle w:val="Agency-footnote-report"/>
      </w:pPr>
      <w:r w:rsidRPr="00C1C1F1">
        <w:rPr>
          <w:rStyle w:val="FootnoteReference"/>
        </w:rPr>
        <w:footnoteRef/>
      </w:r>
      <w:r w:rsidRPr="00C1C1F1">
        <w:t xml:space="preserve"> ISCED</w:t>
      </w:r>
      <w:r w:rsidR="0065626C">
        <w:t> </w:t>
      </w:r>
      <w:r w:rsidRPr="00C1C1F1">
        <w:t xml:space="preserve">02: </w:t>
      </w:r>
      <w:r w:rsidRPr="003C4857">
        <w:t>Only children in age care groups 3–5 years included. Only public institutions included.</w:t>
      </w:r>
      <w:r w:rsidR="003C4857">
        <w:t xml:space="preserve"> </w:t>
      </w:r>
      <w:r w:rsidRPr="003C4857">
        <w:t xml:space="preserve">ISCED1+2: Includes only </w:t>
      </w:r>
      <w:r w:rsidR="00D25A7C">
        <w:t>learner</w:t>
      </w:r>
      <w:r w:rsidRPr="003C4857">
        <w:t>s in public schools</w:t>
      </w:r>
      <w:r w:rsidR="00107770">
        <w:t>.</w:t>
      </w:r>
    </w:p>
  </w:footnote>
  <w:footnote w:id="15">
    <w:p w14:paraId="0B6DDA09" w14:textId="0D26B72F" w:rsidR="00C1C1F1" w:rsidRDefault="00C1C1F1" w:rsidP="00014188">
      <w:pPr>
        <w:pStyle w:val="Agency-footnote-report"/>
      </w:pPr>
      <w:r w:rsidRPr="00C1C1F1">
        <w:rPr>
          <w:rStyle w:val="FootnoteReference"/>
        </w:rPr>
        <w:footnoteRef/>
      </w:r>
      <w:r>
        <w:t xml:space="preserve"> </w:t>
      </w:r>
      <w:r w:rsidRPr="003C4857">
        <w:t xml:space="preserve">Differences </w:t>
      </w:r>
      <w:r w:rsidR="00107770">
        <w:t>in</w:t>
      </w:r>
      <w:r w:rsidR="00107770" w:rsidRPr="003C4857">
        <w:t xml:space="preserve"> </w:t>
      </w:r>
      <w:r w:rsidRPr="003C4857">
        <w:t xml:space="preserve">population data occur due to mismatching of data on population forecast and administrative data provided by </w:t>
      </w:r>
      <w:r w:rsidR="000257E0">
        <w:t>k</w:t>
      </w:r>
      <w:r w:rsidRPr="003C4857">
        <w:t>indergartens, schools.</w:t>
      </w:r>
    </w:p>
  </w:footnote>
  <w:footnote w:id="16">
    <w:p w14:paraId="7908A6F7" w14:textId="26CB42EE" w:rsidR="00C1C1F1" w:rsidRDefault="00C1C1F1" w:rsidP="00014188">
      <w:pPr>
        <w:pStyle w:val="Agency-footnote-report"/>
      </w:pPr>
      <w:r w:rsidRPr="00C1C1F1">
        <w:rPr>
          <w:rStyle w:val="FootnoteReference"/>
        </w:rPr>
        <w:footnoteRef/>
      </w:r>
      <w:r w:rsidRPr="00C1C1F1">
        <w:t xml:space="preserve"> </w:t>
      </w:r>
      <w:r w:rsidRPr="003C4857">
        <w:t>Classes 1</w:t>
      </w:r>
      <w:r w:rsidR="000257E0">
        <w:t>–</w:t>
      </w:r>
      <w:r w:rsidRPr="003C4857">
        <w:t>6 and</w:t>
      </w:r>
      <w:r w:rsidR="00BB5ED9">
        <w:t xml:space="preserve"> </w:t>
      </w:r>
      <w:r w:rsidRPr="003C4857">
        <w:t>7</w:t>
      </w:r>
      <w:r w:rsidR="000257E0">
        <w:t>–</w:t>
      </w:r>
      <w:r w:rsidRPr="003C4857">
        <w:t>9 + ISCED 2 Vocational, gross enrolment</w:t>
      </w:r>
    </w:p>
  </w:footnote>
  <w:footnote w:id="17">
    <w:p w14:paraId="53A830F5" w14:textId="5ED37E86" w:rsidR="00C1C1F1" w:rsidRDefault="00C1C1F1" w:rsidP="00014188">
      <w:pPr>
        <w:pStyle w:val="Agency-footnote-report"/>
      </w:pPr>
      <w:r w:rsidRPr="00C1C1F1">
        <w:rPr>
          <w:rStyle w:val="FootnoteReference"/>
        </w:rPr>
        <w:footnoteRef/>
      </w:r>
      <w:r w:rsidRPr="00C1C1F1">
        <w:t xml:space="preserve"> </w:t>
      </w:r>
      <w:r w:rsidR="00D7694D">
        <w:t>E</w:t>
      </w:r>
      <w:r w:rsidRPr="00C1C1F1">
        <w:t xml:space="preserve">nrolment: </w:t>
      </w:r>
      <w:r w:rsidRPr="003C4857">
        <w:t>The data covers children who are educated in institutions. Pre-school and pre-primary education are non-formal in Lithuania. Education is compulsory from 6 years of age. This level may include learners from other age groups.</w:t>
      </w:r>
    </w:p>
  </w:footnote>
  <w:footnote w:id="18">
    <w:p w14:paraId="0D501070" w14:textId="72A9C141" w:rsidR="00C1C1F1" w:rsidRDefault="00C1C1F1" w:rsidP="00014188">
      <w:pPr>
        <w:pStyle w:val="Agency-footnote-report"/>
      </w:pPr>
      <w:r w:rsidRPr="00C1C1F1">
        <w:rPr>
          <w:rStyle w:val="FootnoteReference"/>
        </w:rPr>
        <w:footnoteRef/>
      </w:r>
      <w:r w:rsidRPr="00C1C1F1">
        <w:t xml:space="preserve"> </w:t>
      </w:r>
      <w:r w:rsidR="00D7694D">
        <w:t>E</w:t>
      </w:r>
      <w:r w:rsidRPr="00C1C1F1">
        <w:t xml:space="preserve">nrolment: </w:t>
      </w:r>
      <w:r w:rsidRPr="003C4857">
        <w:t>This level may include learners from other age groups.</w:t>
      </w:r>
    </w:p>
  </w:footnote>
  <w:footnote w:id="19">
    <w:p w14:paraId="705FDCF2" w14:textId="03E172A6" w:rsidR="00C1C1F1" w:rsidRDefault="00C1C1F1" w:rsidP="00014188">
      <w:pPr>
        <w:pStyle w:val="Agency-footnote-report"/>
      </w:pPr>
      <w:r w:rsidRPr="00C1C1F1">
        <w:rPr>
          <w:rStyle w:val="FootnoteReference"/>
        </w:rPr>
        <w:footnoteRef/>
      </w:r>
      <w:r w:rsidRPr="00C1C1F1">
        <w:t xml:space="preserve"> ISCED 3</w:t>
      </w:r>
      <w:r w:rsidR="00D7694D">
        <w:t>:</w:t>
      </w:r>
      <w:r w:rsidRPr="00C1C1F1">
        <w:t xml:space="preserve"> all </w:t>
      </w:r>
      <w:r w:rsidR="00D25A7C">
        <w:t>learner</w:t>
      </w:r>
      <w:r w:rsidRPr="00C1C1F1">
        <w:t xml:space="preserve">s (no age ranges) who are in </w:t>
      </w:r>
      <w:r w:rsidRPr="00C1C1F1">
        <w:rPr>
          <w:i/>
        </w:rPr>
        <w:t>havo/vwo leerjaar</w:t>
      </w:r>
      <w:r w:rsidRPr="00C1C1F1">
        <w:t xml:space="preserve"> 4–6 (upper-secondary general education grades 10–12), </w:t>
      </w:r>
      <w:r w:rsidRPr="00014188">
        <w:rPr>
          <w:i/>
          <w:iCs/>
        </w:rPr>
        <w:t>mbo</w:t>
      </w:r>
      <w:r w:rsidRPr="00C1C1F1">
        <w:t xml:space="preserve"> 2, 3, 4 (upper-secondary vocational education – assistants</w:t>
      </w:r>
      <w:r w:rsidR="00D5017C">
        <w:t>’</w:t>
      </w:r>
      <w:r w:rsidRPr="00C1C1F1">
        <w:t xml:space="preserve"> training, vocational training, middle management training) and upper-secondary general education for adults. Registered </w:t>
      </w:r>
      <w:r w:rsidR="004D7567">
        <w:t>learner</w:t>
      </w:r>
      <w:r w:rsidRPr="00C1C1F1">
        <w:t>s in the privately</w:t>
      </w:r>
      <w:r w:rsidR="00D5017C">
        <w:t>-</w:t>
      </w:r>
      <w:r w:rsidRPr="00C1C1F1">
        <w:t xml:space="preserve">funded education sector are also counted in this indicator. The difference between </w:t>
      </w:r>
      <w:r w:rsidR="00F77478">
        <w:t>Q</w:t>
      </w:r>
      <w:r w:rsidRPr="00C1C1F1">
        <w:t xml:space="preserve">1.1 and </w:t>
      </w:r>
      <w:r w:rsidR="00F77478">
        <w:t>Q</w:t>
      </w:r>
      <w:r w:rsidRPr="00C1C1F1">
        <w:t>1.2 for ISCED 3 can be explained by the difference in ages in both indicators</w:t>
      </w:r>
      <w:r w:rsidR="00D5017C">
        <w:t>;</w:t>
      </w:r>
      <w:r w:rsidRPr="00C1C1F1">
        <w:t xml:space="preserve"> the population in </w:t>
      </w:r>
      <w:r w:rsidR="00F77478">
        <w:t>Q</w:t>
      </w:r>
      <w:r w:rsidRPr="00C1C1F1">
        <w:t>1.1 is restricted to age ranges 17–18, where</w:t>
      </w:r>
      <w:r w:rsidR="00D5017C">
        <w:t>as</w:t>
      </w:r>
      <w:r w:rsidRPr="00C1C1F1">
        <w:t xml:space="preserve"> in </w:t>
      </w:r>
      <w:r w:rsidR="00F77478">
        <w:t>Q</w:t>
      </w:r>
      <w:r w:rsidRPr="00C1C1F1">
        <w:t>1.2 no age restrictions are set.</w:t>
      </w:r>
    </w:p>
  </w:footnote>
  <w:footnote w:id="20">
    <w:p w14:paraId="64BD5DF6" w14:textId="1E9E981F" w:rsidR="00C1C1F1" w:rsidRDefault="00C1C1F1" w:rsidP="00014188">
      <w:pPr>
        <w:pStyle w:val="Agency-footnote-report"/>
      </w:pPr>
      <w:r w:rsidRPr="00C1C1F1">
        <w:rPr>
          <w:rStyle w:val="FootnoteReference"/>
        </w:rPr>
        <w:footnoteRef/>
      </w:r>
      <w:r w:rsidRPr="00C1C1F1">
        <w:t xml:space="preserve"> </w:t>
      </w:r>
      <w:r w:rsidRPr="003C4857">
        <w:t>One child may attend more than one kindergarten</w:t>
      </w:r>
      <w:r w:rsidR="004C12DD">
        <w:t>.</w:t>
      </w:r>
    </w:p>
  </w:footnote>
  <w:footnote w:id="21">
    <w:p w14:paraId="4E5FCF27" w14:textId="453EA3B2" w:rsidR="00C1C1F1" w:rsidRDefault="00C1C1F1" w:rsidP="00014188">
      <w:pPr>
        <w:pStyle w:val="Agency-footnote-report"/>
      </w:pPr>
      <w:r w:rsidRPr="00C1C1F1">
        <w:rPr>
          <w:rStyle w:val="FootnoteReference"/>
        </w:rPr>
        <w:footnoteRef/>
      </w:r>
      <w:r>
        <w:t xml:space="preserve"> </w:t>
      </w:r>
      <w:r w:rsidR="00E8357D">
        <w:t>D</w:t>
      </w:r>
      <w:r>
        <w:t>ositej database</w:t>
      </w:r>
      <w:r w:rsidR="00014F83">
        <w:t>.</w:t>
      </w:r>
    </w:p>
  </w:footnote>
  <w:footnote w:id="22">
    <w:p w14:paraId="66A34352" w14:textId="759A9315" w:rsidR="00C1C1F1" w:rsidRPr="003C4857" w:rsidRDefault="00C1C1F1" w:rsidP="00014188">
      <w:pPr>
        <w:pStyle w:val="Agency-footnote-report"/>
      </w:pPr>
      <w:r w:rsidRPr="00C1C1F1">
        <w:rPr>
          <w:rStyle w:val="FootnoteReference"/>
        </w:rPr>
        <w:footnoteRef/>
      </w:r>
      <w:r w:rsidRPr="00C1C1F1">
        <w:t xml:space="preserve"> </w:t>
      </w:r>
      <w:r w:rsidR="00014F83">
        <w:t>P</w:t>
      </w:r>
      <w:r w:rsidRPr="00C1C1F1">
        <w:t>opulation: Eurostat</w:t>
      </w:r>
      <w:r w:rsidR="009F476A">
        <w:t xml:space="preserve"> – </w:t>
      </w:r>
      <w:r w:rsidR="00882FED">
        <w:t>t</w:t>
      </w:r>
      <w:r w:rsidRPr="003C4857">
        <w:t>his data has been obtained from the theoretical age of the population in these levels</w:t>
      </w:r>
      <w:r w:rsidR="00882FED">
        <w:t>.</w:t>
      </w:r>
      <w:r w:rsidRPr="003C4857">
        <w:t xml:space="preserve"> </w:t>
      </w:r>
      <w:r w:rsidR="00882FED">
        <w:t>I</w:t>
      </w:r>
      <w:r w:rsidRPr="003C4857">
        <w:t xml:space="preserve">n fact, there are </w:t>
      </w:r>
      <w:r w:rsidR="00D25A7C">
        <w:t>learner</w:t>
      </w:r>
      <w:r w:rsidRPr="003C4857">
        <w:t>s enrolled in these levels with different ages</w:t>
      </w:r>
      <w:r w:rsidR="003C4857">
        <w:t xml:space="preserve">. </w:t>
      </w:r>
      <w:r w:rsidRPr="003C4857">
        <w:t xml:space="preserve">Enrolment: </w:t>
      </w:r>
      <w:r w:rsidR="00014F83">
        <w:t>s</w:t>
      </w:r>
      <w:r w:rsidRPr="003C4857">
        <w:t xml:space="preserve">tatistics on non-university </w:t>
      </w:r>
      <w:r w:rsidR="00014F83">
        <w:t>e</w:t>
      </w:r>
      <w:r w:rsidRPr="003C4857">
        <w:t>ducation</w:t>
      </w:r>
      <w:r w:rsidR="00D57970">
        <w:t>,</w:t>
      </w:r>
      <w:r w:rsidRPr="003C4857">
        <w:t xml:space="preserve"> Ministry of Education and Vocational Training</w:t>
      </w:r>
      <w:r w:rsidR="00014F83">
        <w:t>.</w:t>
      </w:r>
    </w:p>
  </w:footnote>
  <w:footnote w:id="23">
    <w:p w14:paraId="6FB78207" w14:textId="271724C3" w:rsidR="00C1C1F1" w:rsidRDefault="00C1C1F1" w:rsidP="00014188">
      <w:pPr>
        <w:pStyle w:val="Agency-footnote-report"/>
      </w:pPr>
      <w:r w:rsidRPr="00C1C1F1">
        <w:rPr>
          <w:rStyle w:val="FootnoteReference"/>
        </w:rPr>
        <w:footnoteRef/>
      </w:r>
      <w:r w:rsidRPr="00C1C1F1">
        <w:t xml:space="preserve"> </w:t>
      </w:r>
      <w:r w:rsidR="00961212">
        <w:t>P</w:t>
      </w:r>
      <w:r w:rsidRPr="00C1C1F1">
        <w:t>opulation:</w:t>
      </w:r>
      <w:r w:rsidRPr="003853A9">
        <w:t xml:space="preserve"> </w:t>
      </w:r>
      <w:hyperlink r:id="rId1" w:history="1">
        <w:r w:rsidRPr="00775889">
          <w:rPr>
            <w:rStyle w:val="Hyperlink"/>
          </w:rPr>
          <w:t>SCB homepage</w:t>
        </w:r>
      </w:hyperlink>
      <w:r w:rsidR="009F476A">
        <w:t xml:space="preserve"> – </w:t>
      </w:r>
      <w:r w:rsidRPr="003853A9">
        <w:t>Age 16</w:t>
      </w:r>
      <w:r w:rsidR="00DA608F">
        <w:t>–</w:t>
      </w:r>
      <w:r w:rsidRPr="003853A9">
        <w:t xml:space="preserve">18 ISCED level 3. Data is not absolutely comparable with </w:t>
      </w:r>
      <w:r w:rsidR="004D7567">
        <w:t>learner</w:t>
      </w:r>
      <w:r w:rsidRPr="003853A9">
        <w:t xml:space="preserve"> data collected on 15 October 2018.</w:t>
      </w:r>
      <w:r w:rsidR="003853A9">
        <w:t xml:space="preserve"> </w:t>
      </w:r>
      <w:r w:rsidRPr="00C1C1F1">
        <w:t xml:space="preserve">Enrolment: </w:t>
      </w:r>
      <w:r w:rsidRPr="003853A9">
        <w:t>Official statistics, Swedish National Agency for Education (school year 2018/19)</w:t>
      </w:r>
      <w:r w:rsidR="00BB5ED9">
        <w:t xml:space="preserve"> </w:t>
      </w:r>
      <w:r w:rsidR="0040447D">
        <w:t>–</w:t>
      </w:r>
      <w:r w:rsidRPr="003853A9">
        <w:t xml:space="preserve"> </w:t>
      </w:r>
      <w:r w:rsidR="008E48EB">
        <w:t>d</w:t>
      </w:r>
      <w:r w:rsidRPr="003853A9">
        <w:t>ata collected on 15 October 2018. The discrepancy between Q1.1 and Q1.2 is probably due to children/</w:t>
      </w:r>
      <w:r w:rsidR="004D7567">
        <w:t>learner</w:t>
      </w:r>
      <w:r w:rsidRPr="003853A9">
        <w:t xml:space="preserve">s </w:t>
      </w:r>
      <w:r w:rsidR="004D7567">
        <w:t>who</w:t>
      </w:r>
      <w:r w:rsidR="004D7567" w:rsidRPr="003853A9">
        <w:t xml:space="preserve"> </w:t>
      </w:r>
      <w:r w:rsidRPr="003853A9">
        <w:t xml:space="preserve">are asylum seekers or </w:t>
      </w:r>
      <w:r w:rsidR="008E48EB">
        <w:t>who</w:t>
      </w:r>
      <w:r w:rsidR="008E48EB" w:rsidRPr="003853A9">
        <w:t xml:space="preserve"> </w:t>
      </w:r>
      <w:r w:rsidRPr="003853A9">
        <w:t>have come to Sweden through family reunification. Children/</w:t>
      </w:r>
      <w:r w:rsidR="004D7567">
        <w:t>learner</w:t>
      </w:r>
      <w:r w:rsidRPr="003853A9">
        <w:t xml:space="preserve">s </w:t>
      </w:r>
      <w:r w:rsidR="004D7567">
        <w:t>who</w:t>
      </w:r>
      <w:r w:rsidR="004D7567" w:rsidRPr="003853A9">
        <w:t xml:space="preserve"> </w:t>
      </w:r>
      <w:r w:rsidRPr="003853A9">
        <w:t>come to Sweden are usually placed in a school, but it can take time for them to appear in the Swedish population register, due to investigation of their status. They appear in the Swedish National Agency for Education</w:t>
      </w:r>
      <w:r w:rsidR="007F6B4A">
        <w:t>’</w:t>
      </w:r>
      <w:r w:rsidRPr="003853A9">
        <w:t xml:space="preserve">s register as </w:t>
      </w:r>
      <w:r w:rsidR="004D7567">
        <w:t>learner</w:t>
      </w:r>
      <w:r w:rsidRPr="003853A9">
        <w:t xml:space="preserve">s with an unknown background until they are on the population register. There might be other reasons why a </w:t>
      </w:r>
      <w:r w:rsidR="004D7567">
        <w:t>learner</w:t>
      </w:r>
      <w:r w:rsidRPr="003853A9">
        <w:t xml:space="preserve"> has an unknown background. The population data from Eurostat only includes children/</w:t>
      </w:r>
      <w:r w:rsidR="004D7567">
        <w:t>learner</w:t>
      </w:r>
      <w:r w:rsidRPr="003853A9">
        <w:t xml:space="preserve">s </w:t>
      </w:r>
      <w:r w:rsidR="004D7567">
        <w:t>who</w:t>
      </w:r>
      <w:r w:rsidR="004D7567" w:rsidRPr="003853A9">
        <w:t xml:space="preserve"> </w:t>
      </w:r>
      <w:r w:rsidRPr="003853A9">
        <w:t xml:space="preserve">are in the population register. </w:t>
      </w:r>
      <w:r w:rsidR="00E73FD4">
        <w:t>Sweden</w:t>
      </w:r>
      <w:r w:rsidR="00E73FD4" w:rsidRPr="003853A9">
        <w:t xml:space="preserve"> </w:t>
      </w:r>
      <w:r w:rsidRPr="003853A9">
        <w:t>only collect</w:t>
      </w:r>
      <w:r w:rsidR="00E73FD4">
        <w:t>s</w:t>
      </w:r>
      <w:r w:rsidRPr="003853A9">
        <w:t xml:space="preserve"> data once a year (15 October) and much happens between the school years.</w:t>
      </w:r>
    </w:p>
  </w:footnote>
  <w:footnote w:id="24">
    <w:p w14:paraId="3983EA0F" w14:textId="72EE6607" w:rsidR="00C1C1F1" w:rsidRDefault="00C1C1F1" w:rsidP="00014188">
      <w:pPr>
        <w:pStyle w:val="Agency-footnote-report"/>
      </w:pPr>
      <w:r w:rsidRPr="00C1C1F1">
        <w:rPr>
          <w:rStyle w:val="FootnoteReference"/>
        </w:rPr>
        <w:footnoteRef/>
      </w:r>
      <w:r w:rsidRPr="00C1C1F1">
        <w:t xml:space="preserve"> </w:t>
      </w:r>
      <w:r w:rsidR="003853A9">
        <w:t>P</w:t>
      </w:r>
      <w:r w:rsidR="003853A9" w:rsidRPr="003853A9">
        <w:t>opulation</w:t>
      </w:r>
      <w:r w:rsidRPr="00C1C1F1">
        <w:t xml:space="preserve">: </w:t>
      </w:r>
      <w:r w:rsidR="00F85B61">
        <w:t>t</w:t>
      </w:r>
      <w:r w:rsidRPr="003853A9">
        <w:t>he permanent resident population includes all persons of Swiss nationality with their main place of residence in Switzerland; persons of foreign nationality holding a residence or settlement permit for a minimum duration of 12 months (Permit B or C or FDA permit – international officials, diplomats and members of their family); foreign nationals holding a short-stay permit (Permit L) for a cumulative period of at least 12 months; and asylum seekers (Permit F or N) who have resided in Switzerland for a total of at least 12 months.</w:t>
      </w:r>
      <w:r w:rsidRPr="00C1C1F1">
        <w:t xml:space="preserve"> </w:t>
      </w:r>
      <w:r w:rsidR="003853A9">
        <w:t>E</w:t>
      </w:r>
      <w:r w:rsidRPr="00C1C1F1">
        <w:t xml:space="preserve">nrolment: </w:t>
      </w:r>
      <w:r w:rsidRPr="003853A9">
        <w:t xml:space="preserve">The discrepancy with the population is </w:t>
      </w:r>
      <w:r w:rsidR="001749C4">
        <w:t>due to</w:t>
      </w:r>
      <w:r w:rsidRPr="003853A9">
        <w:t xml:space="preserve"> the reference population </w:t>
      </w:r>
      <w:r w:rsidR="001749C4">
        <w:t>being</w:t>
      </w:r>
      <w:r w:rsidRPr="003853A9">
        <w:t xml:space="preserve"> distributed in the ISCED levels according to observed age ranges. In the annual survey in schools, the distribution is based on the type of education followed by each </w:t>
      </w:r>
      <w:r w:rsidR="004D7567">
        <w:t>learner</w:t>
      </w:r>
      <w:r w:rsidRPr="003853A9">
        <w:t>; each type of education is linked to a</w:t>
      </w:r>
      <w:r w:rsidR="000C04C4">
        <w:t>n</w:t>
      </w:r>
      <w:r w:rsidRPr="003853A9">
        <w:t xml:space="preserve"> ISCED level (for example, primary school is linked to ISCED level 1). The standard pre-school offer is </w:t>
      </w:r>
      <w:r w:rsidR="00414A1A">
        <w:t>two</w:t>
      </w:r>
      <w:r w:rsidRPr="003853A9">
        <w:t xml:space="preserve"> years, but compulsory participation is limited to </w:t>
      </w:r>
      <w:r w:rsidR="00414A1A">
        <w:t>one</w:t>
      </w:r>
      <w:r w:rsidRPr="003853A9">
        <w:t xml:space="preserve"> year in some cantons. The </w:t>
      </w:r>
      <w:r w:rsidR="001749C4">
        <w:t xml:space="preserve">entry </w:t>
      </w:r>
      <w:r w:rsidRPr="003853A9">
        <w:t>age is therefore variable.</w:t>
      </w:r>
    </w:p>
  </w:footnote>
  <w:footnote w:id="25">
    <w:p w14:paraId="72CC1FE5" w14:textId="0CD07FF2" w:rsidR="00E431C7" w:rsidRPr="00115950" w:rsidRDefault="00E431C7" w:rsidP="00EE1500">
      <w:pPr>
        <w:pStyle w:val="Agency-footnote-report"/>
      </w:pPr>
      <w:r>
        <w:rPr>
          <w:rStyle w:val="FootnoteReference"/>
        </w:rPr>
        <w:footnoteRef/>
      </w:r>
      <w:r>
        <w:t xml:space="preserve"> </w:t>
      </w:r>
      <w:r w:rsidR="00115950">
        <w:t>The table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w:t>
      </w:r>
    </w:p>
  </w:footnote>
  <w:footnote w:id="26">
    <w:p w14:paraId="3A25E24E" w14:textId="51B72D54" w:rsidR="537B79DF" w:rsidRPr="009F5DF6" w:rsidRDefault="537B79DF" w:rsidP="009418C6">
      <w:pPr>
        <w:pStyle w:val="Agency-footnote-report"/>
      </w:pPr>
      <w:r w:rsidRPr="009F5DF6">
        <w:rPr>
          <w:rStyle w:val="FootnoteReference"/>
        </w:rPr>
        <w:footnoteRef/>
      </w:r>
      <w:r w:rsidRPr="009F5DF6">
        <w:t xml:space="preserve"> Education is compulsory until 16 years of age</w:t>
      </w:r>
      <w:r w:rsidR="00C20C12">
        <w:t>,</w:t>
      </w:r>
      <w:r w:rsidRPr="009F5DF6">
        <w:t xml:space="preserve"> but learners with SEN can stay in school until 21 years of age.</w:t>
      </w:r>
    </w:p>
  </w:footnote>
  <w:footnote w:id="27">
    <w:p w14:paraId="119A6F96" w14:textId="4BCF59EE" w:rsidR="00115950" w:rsidRPr="00115950" w:rsidRDefault="00115950" w:rsidP="00EE1500">
      <w:pPr>
        <w:pStyle w:val="Agency-footnote-report"/>
      </w:pPr>
      <w:r>
        <w:rPr>
          <w:rStyle w:val="FootnoteReference"/>
        </w:rPr>
        <w:footnoteRef/>
      </w:r>
      <w:r>
        <w:t xml:space="preserve"> The table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w:t>
      </w:r>
    </w:p>
  </w:footnote>
  <w:footnote w:id="28">
    <w:p w14:paraId="4F84524F" w14:textId="6D91E128" w:rsidR="00C1C1F1" w:rsidRDefault="00C1C1F1" w:rsidP="00014188">
      <w:pPr>
        <w:pStyle w:val="Agency-footnote-report"/>
      </w:pPr>
      <w:r w:rsidRPr="00C1C1F1">
        <w:rPr>
          <w:rStyle w:val="FootnoteReference"/>
        </w:rPr>
        <w:footnoteRef/>
      </w:r>
      <w:r>
        <w:t xml:space="preserve"> </w:t>
      </w:r>
      <w:r w:rsidRPr="00C1C1F1">
        <w:t>This means learners who are integrated in mainstream school</w:t>
      </w:r>
      <w:r w:rsidR="00896C6F">
        <w:t>s</w:t>
      </w:r>
      <w:r w:rsidRPr="00C1C1F1">
        <w:t xml:space="preserve"> at ISCED level 3. Sweden has learners in special programmes (schools)</w:t>
      </w:r>
      <w:r w:rsidR="004A07E6">
        <w:t>,</w:t>
      </w:r>
      <w:r w:rsidRPr="00C1C1F1">
        <w:t xml:space="preserve"> but who are considered integrated when they are educated in mainstream school for at least half the number of hours per week </w:t>
      </w:r>
      <w:r w:rsidR="004A07E6">
        <w:t>(</w:t>
      </w:r>
      <w:r w:rsidRPr="00C1C1F1">
        <w:t>50%</w:t>
      </w:r>
      <w:r w:rsidR="004A07E6">
        <w:t>)</w:t>
      </w:r>
      <w:r w:rsidRPr="00C1C1F1">
        <w:t xml:space="preserve"> for the actual grade according to the time schedule.</w:t>
      </w:r>
    </w:p>
  </w:footnote>
  <w:footnote w:id="29">
    <w:p w14:paraId="70E07049" w14:textId="6AE1BC14" w:rsidR="00115950" w:rsidRPr="00115950" w:rsidRDefault="00115950" w:rsidP="00EE1500">
      <w:pPr>
        <w:pStyle w:val="Agency-footnote-report"/>
      </w:pPr>
      <w:r>
        <w:rPr>
          <w:rStyle w:val="FootnoteReference"/>
        </w:rPr>
        <w:footnoteRef/>
      </w:r>
      <w:r>
        <w:t xml:space="preserve"> The table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w:t>
      </w:r>
    </w:p>
  </w:footnote>
  <w:footnote w:id="30">
    <w:p w14:paraId="61956DDE" w14:textId="0B205EA9" w:rsidR="00A86068" w:rsidRPr="004C6101" w:rsidRDefault="00A86068" w:rsidP="00EE1500">
      <w:pPr>
        <w:pStyle w:val="Agency-footnote-report"/>
      </w:pPr>
      <w:r>
        <w:rPr>
          <w:rStyle w:val="FootnoteReference"/>
        </w:rPr>
        <w:footnoteRef/>
      </w:r>
      <w:r>
        <w:t xml:space="preserve"> </w:t>
      </w:r>
      <w:r w:rsidR="004C6101">
        <w:t>The table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w:t>
      </w:r>
    </w:p>
  </w:footnote>
  <w:footnote w:id="31">
    <w:p w14:paraId="394411AA" w14:textId="7F1ACA5B" w:rsidR="004C6101" w:rsidRPr="004C6101" w:rsidRDefault="004C6101" w:rsidP="00EE1500">
      <w:pPr>
        <w:pStyle w:val="Agency-footnote-report"/>
      </w:pPr>
      <w:r>
        <w:rPr>
          <w:rStyle w:val="FootnoteReference"/>
        </w:rPr>
        <w:footnoteRef/>
      </w:r>
      <w:r>
        <w:t xml:space="preserve"> The table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w:t>
      </w:r>
    </w:p>
  </w:footnote>
  <w:footnote w:id="32">
    <w:p w14:paraId="7E672BFE" w14:textId="73E40B01" w:rsidR="00B96EEE" w:rsidRPr="00BC5747" w:rsidRDefault="00B96EEE" w:rsidP="00EE1500">
      <w:pPr>
        <w:pStyle w:val="Agency-footnote-report"/>
      </w:pPr>
      <w:r>
        <w:rPr>
          <w:rStyle w:val="FootnoteReference"/>
        </w:rPr>
        <w:footnoteRef/>
      </w:r>
      <w:r>
        <w:t xml:space="preserve"> </w:t>
      </w:r>
      <w:r w:rsidR="00BC5747">
        <w:t>The table presents the indicators as calculated using all available data. Due to different ways of collecting and reporting data in individual countries, there are instances where reported country indicators exceed 100%. Wherever available, explanatory information provided by the country is included as a footnote to clarify the possible reasons behind these instances.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1B1ED" w14:textId="77777777" w:rsidR="00E44392" w:rsidRDefault="00E44392">
    <w:pPr>
      <w:pStyle w:val="Header"/>
    </w:pPr>
    <w:r>
      <w:rPr>
        <w:noProof/>
        <w:lang w:eastAsia="en-GB"/>
      </w:rPr>
      <w:drawing>
        <wp:inline distT="0" distB="0" distL="0" distR="0" wp14:anchorId="6DC8CBC8" wp14:editId="4B3E9F5B">
          <wp:extent cx="5669280" cy="477520"/>
          <wp:effectExtent l="0" t="0" r="0" b="5080"/>
          <wp:docPr id="1131994314" name="Picture 20"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3353B3B4" w14:textId="77777777" w:rsidR="00E44392" w:rsidRPr="0015418F" w:rsidRDefault="00E4439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6B6EEC62" w14:textId="77777777" w:rsidTr="00EE1500">
      <w:tc>
        <w:tcPr>
          <w:tcW w:w="2975" w:type="dxa"/>
        </w:tcPr>
        <w:p w14:paraId="14B6EC78" w14:textId="04FA3BF7" w:rsidR="39CBB23E" w:rsidRDefault="39CBB23E" w:rsidP="00EE1500">
          <w:pPr>
            <w:pStyle w:val="Header"/>
            <w:ind w:left="-115"/>
          </w:pPr>
        </w:p>
      </w:tc>
      <w:tc>
        <w:tcPr>
          <w:tcW w:w="2975" w:type="dxa"/>
        </w:tcPr>
        <w:p w14:paraId="6D16F4DE" w14:textId="0312BBD2" w:rsidR="39CBB23E" w:rsidRDefault="39CBB23E" w:rsidP="00EE1500">
          <w:pPr>
            <w:pStyle w:val="Header"/>
            <w:jc w:val="center"/>
          </w:pPr>
        </w:p>
      </w:tc>
      <w:tc>
        <w:tcPr>
          <w:tcW w:w="2975" w:type="dxa"/>
        </w:tcPr>
        <w:p w14:paraId="4DEAC0B8" w14:textId="2AEC29E4" w:rsidR="39CBB23E" w:rsidRDefault="39CBB23E" w:rsidP="00EE1500">
          <w:pPr>
            <w:pStyle w:val="Header"/>
            <w:ind w:right="-115"/>
            <w:jc w:val="right"/>
          </w:pPr>
        </w:p>
      </w:tc>
    </w:tr>
  </w:tbl>
  <w:p w14:paraId="21B5C1EC" w14:textId="55EB2D15" w:rsidR="39CBB23E" w:rsidRDefault="39CBB23E" w:rsidP="00EE150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B302" w14:textId="77777777" w:rsidR="00031B73" w:rsidRDefault="00031B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620B" w14:textId="77777777" w:rsidR="00031B73" w:rsidRDefault="00031B73">
    <w:pPr>
      <w:pStyle w:val="Header"/>
    </w:pPr>
    <w:r>
      <w:rPr>
        <w:noProof/>
        <w:lang w:val="en-US"/>
      </w:rPr>
      <w:drawing>
        <wp:inline distT="0" distB="0" distL="0" distR="0" wp14:anchorId="1FCA2E99" wp14:editId="2A6A61D9">
          <wp:extent cx="5669280" cy="477520"/>
          <wp:effectExtent l="0" t="0" r="0" b="5080"/>
          <wp:docPr id="1131994316" name="Picture 1131994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5DAC01B5" w14:textId="77777777" w:rsidR="00031B73" w:rsidRDefault="00031B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A31B" w14:textId="77777777" w:rsidR="00031B73" w:rsidRDefault="00031B73">
    <w:pPr>
      <w:pStyle w:val="Header"/>
    </w:pPr>
    <w:r>
      <w:rPr>
        <w:noProof/>
        <w:lang w:val="en-US"/>
      </w:rPr>
      <w:drawing>
        <wp:inline distT="0" distB="0" distL="0" distR="0" wp14:anchorId="4E38997F" wp14:editId="6C658AE7">
          <wp:extent cx="5669280" cy="477520"/>
          <wp:effectExtent l="0" t="0" r="0" b="5080"/>
          <wp:docPr id="1131994317"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477520"/>
                  </a:xfrm>
                  <a:prstGeom prst="rect">
                    <a:avLst/>
                  </a:prstGeom>
                  <a:noFill/>
                  <a:ln>
                    <a:noFill/>
                  </a:ln>
                </pic:spPr>
              </pic:pic>
            </a:graphicData>
          </a:graphic>
        </wp:inline>
      </w:drawing>
    </w:r>
  </w:p>
  <w:p w14:paraId="4C1E0B7D" w14:textId="77777777" w:rsidR="00031B73" w:rsidRDefault="00031B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2FB388C3" w14:textId="77777777" w:rsidTr="00EE1500">
      <w:tc>
        <w:tcPr>
          <w:tcW w:w="2975" w:type="dxa"/>
        </w:tcPr>
        <w:p w14:paraId="73DAAD48" w14:textId="410C6B69" w:rsidR="39CBB23E" w:rsidRDefault="39CBB23E" w:rsidP="00EE1500">
          <w:pPr>
            <w:pStyle w:val="Header"/>
            <w:ind w:left="-115"/>
          </w:pPr>
        </w:p>
      </w:tc>
      <w:tc>
        <w:tcPr>
          <w:tcW w:w="2975" w:type="dxa"/>
        </w:tcPr>
        <w:p w14:paraId="5CFD6C85" w14:textId="2DFDD15D" w:rsidR="39CBB23E" w:rsidRDefault="39CBB23E" w:rsidP="00EE1500">
          <w:pPr>
            <w:pStyle w:val="Header"/>
            <w:jc w:val="center"/>
          </w:pPr>
        </w:p>
      </w:tc>
      <w:tc>
        <w:tcPr>
          <w:tcW w:w="2975" w:type="dxa"/>
        </w:tcPr>
        <w:p w14:paraId="5C1DB103" w14:textId="08E9CD49" w:rsidR="39CBB23E" w:rsidRDefault="39CBB23E" w:rsidP="00EE1500">
          <w:pPr>
            <w:pStyle w:val="Header"/>
            <w:ind w:right="-115"/>
            <w:jc w:val="right"/>
          </w:pPr>
        </w:p>
      </w:tc>
    </w:tr>
  </w:tbl>
  <w:p w14:paraId="26D7C40E" w14:textId="7F48F3E1" w:rsidR="39CBB23E" w:rsidRDefault="39CBB23E" w:rsidP="00EE15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39CBB23E" w14:paraId="7BEFB115" w14:textId="77777777" w:rsidTr="00EE1500">
      <w:tc>
        <w:tcPr>
          <w:tcW w:w="1390" w:type="dxa"/>
        </w:tcPr>
        <w:p w14:paraId="61D68D9F" w14:textId="42537FB1" w:rsidR="39CBB23E" w:rsidRDefault="39CBB23E" w:rsidP="00EE1500">
          <w:pPr>
            <w:pStyle w:val="Header"/>
            <w:ind w:left="-115"/>
          </w:pPr>
        </w:p>
      </w:tc>
      <w:tc>
        <w:tcPr>
          <w:tcW w:w="1390" w:type="dxa"/>
        </w:tcPr>
        <w:p w14:paraId="0B9D8410" w14:textId="43A5200C" w:rsidR="39CBB23E" w:rsidRDefault="39CBB23E" w:rsidP="00EE1500">
          <w:pPr>
            <w:pStyle w:val="Header"/>
            <w:jc w:val="center"/>
          </w:pPr>
        </w:p>
      </w:tc>
      <w:tc>
        <w:tcPr>
          <w:tcW w:w="1390" w:type="dxa"/>
        </w:tcPr>
        <w:p w14:paraId="00F47284" w14:textId="005CBE05" w:rsidR="39CBB23E" w:rsidRDefault="39CBB23E" w:rsidP="00EE1500">
          <w:pPr>
            <w:pStyle w:val="Header"/>
            <w:ind w:right="-115"/>
            <w:jc w:val="right"/>
          </w:pPr>
        </w:p>
      </w:tc>
    </w:tr>
  </w:tbl>
  <w:p w14:paraId="3298E737" w14:textId="4ABF04A3" w:rsidR="39CBB23E" w:rsidRDefault="39CBB23E" w:rsidP="00EE15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5C68221D" w14:textId="77777777" w:rsidTr="00EE1500">
      <w:tc>
        <w:tcPr>
          <w:tcW w:w="2975" w:type="dxa"/>
        </w:tcPr>
        <w:p w14:paraId="7C8F7034" w14:textId="52887DE5" w:rsidR="39CBB23E" w:rsidRDefault="39CBB23E" w:rsidP="00EE1500">
          <w:pPr>
            <w:pStyle w:val="Header"/>
            <w:ind w:left="-115"/>
          </w:pPr>
        </w:p>
      </w:tc>
      <w:tc>
        <w:tcPr>
          <w:tcW w:w="2975" w:type="dxa"/>
        </w:tcPr>
        <w:p w14:paraId="7B2046AA" w14:textId="2AC54C5A" w:rsidR="39CBB23E" w:rsidRDefault="39CBB23E" w:rsidP="00EE1500">
          <w:pPr>
            <w:pStyle w:val="Header"/>
            <w:jc w:val="center"/>
          </w:pPr>
        </w:p>
      </w:tc>
      <w:tc>
        <w:tcPr>
          <w:tcW w:w="2975" w:type="dxa"/>
        </w:tcPr>
        <w:p w14:paraId="1381C918" w14:textId="7064D8A2" w:rsidR="39CBB23E" w:rsidRDefault="39CBB23E" w:rsidP="00EE1500">
          <w:pPr>
            <w:pStyle w:val="Header"/>
            <w:ind w:right="-115"/>
            <w:jc w:val="right"/>
          </w:pPr>
        </w:p>
      </w:tc>
    </w:tr>
  </w:tbl>
  <w:p w14:paraId="7E9ED835" w14:textId="18994AE5" w:rsidR="39CBB23E" w:rsidRDefault="39CBB23E" w:rsidP="00EE15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154BDB3C" w14:textId="77777777" w:rsidTr="00EE1500">
      <w:tc>
        <w:tcPr>
          <w:tcW w:w="2975" w:type="dxa"/>
        </w:tcPr>
        <w:p w14:paraId="0573FC0B" w14:textId="204B0A61" w:rsidR="39CBB23E" w:rsidRDefault="39CBB23E" w:rsidP="00EE1500">
          <w:pPr>
            <w:pStyle w:val="Header"/>
            <w:ind w:left="-115"/>
          </w:pPr>
        </w:p>
      </w:tc>
      <w:tc>
        <w:tcPr>
          <w:tcW w:w="2975" w:type="dxa"/>
        </w:tcPr>
        <w:p w14:paraId="41AA3A21" w14:textId="380C4F12" w:rsidR="39CBB23E" w:rsidRDefault="39CBB23E" w:rsidP="00EE1500">
          <w:pPr>
            <w:pStyle w:val="Header"/>
            <w:jc w:val="center"/>
          </w:pPr>
        </w:p>
      </w:tc>
      <w:tc>
        <w:tcPr>
          <w:tcW w:w="2975" w:type="dxa"/>
        </w:tcPr>
        <w:p w14:paraId="08B1427B" w14:textId="38D95A7C" w:rsidR="39CBB23E" w:rsidRDefault="39CBB23E" w:rsidP="00EE1500">
          <w:pPr>
            <w:pStyle w:val="Header"/>
            <w:ind w:right="-115"/>
            <w:jc w:val="right"/>
          </w:pPr>
        </w:p>
      </w:tc>
    </w:tr>
  </w:tbl>
  <w:p w14:paraId="2049BBF8" w14:textId="3877B9F7" w:rsidR="39CBB23E" w:rsidRDefault="39CBB23E" w:rsidP="00EE15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39CBB23E" w14:paraId="08C07509" w14:textId="77777777" w:rsidTr="00EE1500">
      <w:tc>
        <w:tcPr>
          <w:tcW w:w="1390" w:type="dxa"/>
        </w:tcPr>
        <w:p w14:paraId="40C0D1F4" w14:textId="7FC9386F" w:rsidR="39CBB23E" w:rsidRDefault="39CBB23E" w:rsidP="00EE1500">
          <w:pPr>
            <w:pStyle w:val="Header"/>
            <w:ind w:left="-115"/>
          </w:pPr>
        </w:p>
      </w:tc>
      <w:tc>
        <w:tcPr>
          <w:tcW w:w="1390" w:type="dxa"/>
        </w:tcPr>
        <w:p w14:paraId="7F543534" w14:textId="6D36A311" w:rsidR="39CBB23E" w:rsidRDefault="39CBB23E" w:rsidP="00EE1500">
          <w:pPr>
            <w:pStyle w:val="Header"/>
            <w:jc w:val="center"/>
          </w:pPr>
        </w:p>
      </w:tc>
      <w:tc>
        <w:tcPr>
          <w:tcW w:w="1390" w:type="dxa"/>
        </w:tcPr>
        <w:p w14:paraId="0D47DC60" w14:textId="7585C76E" w:rsidR="39CBB23E" w:rsidRDefault="39CBB23E" w:rsidP="00EE1500">
          <w:pPr>
            <w:pStyle w:val="Header"/>
            <w:ind w:right="-115"/>
            <w:jc w:val="right"/>
          </w:pPr>
        </w:p>
      </w:tc>
    </w:tr>
  </w:tbl>
  <w:p w14:paraId="34296FC1" w14:textId="7F98B1D4" w:rsidR="39CBB23E" w:rsidRDefault="39CBB23E" w:rsidP="00EE15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75"/>
      <w:gridCol w:w="2975"/>
      <w:gridCol w:w="2975"/>
    </w:tblGrid>
    <w:tr w:rsidR="39CBB23E" w14:paraId="3B657AAC" w14:textId="77777777" w:rsidTr="00EE1500">
      <w:tc>
        <w:tcPr>
          <w:tcW w:w="2975" w:type="dxa"/>
        </w:tcPr>
        <w:p w14:paraId="6C643C6C" w14:textId="4304DA28" w:rsidR="39CBB23E" w:rsidRDefault="39CBB23E" w:rsidP="00EE1500">
          <w:pPr>
            <w:pStyle w:val="Header"/>
            <w:ind w:left="-115"/>
          </w:pPr>
        </w:p>
      </w:tc>
      <w:tc>
        <w:tcPr>
          <w:tcW w:w="2975" w:type="dxa"/>
        </w:tcPr>
        <w:p w14:paraId="733C5C07" w14:textId="445B6A09" w:rsidR="39CBB23E" w:rsidRDefault="39CBB23E" w:rsidP="00EE1500">
          <w:pPr>
            <w:pStyle w:val="Header"/>
            <w:jc w:val="center"/>
          </w:pPr>
        </w:p>
      </w:tc>
      <w:tc>
        <w:tcPr>
          <w:tcW w:w="2975" w:type="dxa"/>
        </w:tcPr>
        <w:p w14:paraId="6BF09AFE" w14:textId="4C9FA0EF" w:rsidR="39CBB23E" w:rsidRDefault="39CBB23E" w:rsidP="00EE1500">
          <w:pPr>
            <w:pStyle w:val="Header"/>
            <w:ind w:right="-115"/>
            <w:jc w:val="right"/>
          </w:pPr>
        </w:p>
      </w:tc>
    </w:tr>
  </w:tbl>
  <w:p w14:paraId="2A084258" w14:textId="47D8CF4F" w:rsidR="39CBB23E" w:rsidRDefault="39CBB23E" w:rsidP="00EE15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65A74"/>
    <w:multiLevelType w:val="hybridMultilevel"/>
    <w:tmpl w:val="C1321296"/>
    <w:lvl w:ilvl="0" w:tplc="FFFFFFFF">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3F63C3"/>
    <w:multiLevelType w:val="hybridMultilevel"/>
    <w:tmpl w:val="F5CE7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37CC3"/>
    <w:multiLevelType w:val="hybridMultilevel"/>
    <w:tmpl w:val="13749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63A7F"/>
    <w:multiLevelType w:val="hybridMultilevel"/>
    <w:tmpl w:val="AAEA50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7681EFE"/>
    <w:multiLevelType w:val="hybridMultilevel"/>
    <w:tmpl w:val="65B8C4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9214FA5"/>
    <w:multiLevelType w:val="hybridMultilevel"/>
    <w:tmpl w:val="72D85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255413"/>
    <w:multiLevelType w:val="hybridMultilevel"/>
    <w:tmpl w:val="68F4D450"/>
    <w:lvl w:ilvl="0" w:tplc="08090001">
      <w:start w:val="1"/>
      <w:numFmt w:val="bullet"/>
      <w:lvlText w:val=""/>
      <w:lvlJc w:val="left"/>
      <w:pPr>
        <w:ind w:left="720" w:hanging="360"/>
      </w:pPr>
      <w:rPr>
        <w:rFonts w:ascii="Symbol" w:hAnsi="Symbol" w:hint="default"/>
      </w:rPr>
    </w:lvl>
    <w:lvl w:ilvl="1" w:tplc="82AC6A70">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77BA4"/>
    <w:multiLevelType w:val="hybridMultilevel"/>
    <w:tmpl w:val="3BA0EAC4"/>
    <w:lvl w:ilvl="0" w:tplc="481E087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2824F9"/>
    <w:multiLevelType w:val="hybridMultilevel"/>
    <w:tmpl w:val="3DB23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5E6510"/>
    <w:multiLevelType w:val="hybridMultilevel"/>
    <w:tmpl w:val="086672C6"/>
    <w:lvl w:ilvl="0" w:tplc="78A6096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F75362"/>
    <w:multiLevelType w:val="hybridMultilevel"/>
    <w:tmpl w:val="27FC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CB4A56"/>
    <w:multiLevelType w:val="hybridMultilevel"/>
    <w:tmpl w:val="054A4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E14954"/>
    <w:multiLevelType w:val="hybridMultilevel"/>
    <w:tmpl w:val="B2C4B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5E7972"/>
    <w:multiLevelType w:val="hybridMultilevel"/>
    <w:tmpl w:val="AD0087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B773ED8"/>
    <w:multiLevelType w:val="hybridMultilevel"/>
    <w:tmpl w:val="39B65946"/>
    <w:lvl w:ilvl="0" w:tplc="041D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DB5A90"/>
    <w:multiLevelType w:val="hybridMultilevel"/>
    <w:tmpl w:val="C66E2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C4B0F23"/>
    <w:multiLevelType w:val="hybridMultilevel"/>
    <w:tmpl w:val="B38A6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6928315">
    <w:abstractNumId w:val="4"/>
  </w:num>
  <w:num w:numId="2" w16cid:durableId="386413377">
    <w:abstractNumId w:val="6"/>
  </w:num>
  <w:num w:numId="3" w16cid:durableId="1511488711">
    <w:abstractNumId w:val="12"/>
  </w:num>
  <w:num w:numId="4" w16cid:durableId="282542465">
    <w:abstractNumId w:val="10"/>
  </w:num>
  <w:num w:numId="5" w16cid:durableId="260375709">
    <w:abstractNumId w:val="7"/>
  </w:num>
  <w:num w:numId="6" w16cid:durableId="896085057">
    <w:abstractNumId w:val="11"/>
  </w:num>
  <w:num w:numId="7" w16cid:durableId="919559860">
    <w:abstractNumId w:val="16"/>
  </w:num>
  <w:num w:numId="8" w16cid:durableId="415521611">
    <w:abstractNumId w:val="5"/>
  </w:num>
  <w:num w:numId="9" w16cid:durableId="178204526">
    <w:abstractNumId w:val="8"/>
  </w:num>
  <w:num w:numId="10" w16cid:durableId="1878926148">
    <w:abstractNumId w:val="3"/>
  </w:num>
  <w:num w:numId="11" w16cid:durableId="1816683343">
    <w:abstractNumId w:val="1"/>
  </w:num>
  <w:num w:numId="12" w16cid:durableId="1547908029">
    <w:abstractNumId w:val="2"/>
  </w:num>
  <w:num w:numId="13" w16cid:durableId="1348287331">
    <w:abstractNumId w:val="15"/>
  </w:num>
  <w:num w:numId="14" w16cid:durableId="138039379">
    <w:abstractNumId w:val="9"/>
  </w:num>
  <w:num w:numId="15" w16cid:durableId="1840458116">
    <w:abstractNumId w:val="13"/>
  </w:num>
  <w:num w:numId="16" w16cid:durableId="1986079632">
    <w:abstractNumId w:val="14"/>
  </w:num>
  <w:num w:numId="17" w16cid:durableId="187637999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u6rMSuBXSNbErJX/VZJUZ6vmBt28kj9oP3kumYnSe3+GpDVTbP9gN8DVdyVXb/a/DQ6X7FAV5YVkeHFj3X+n3g==" w:salt="CW+nKBvRP9tIv7rWkQ9SDg=="/>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D9E"/>
    <w:rsid w:val="000001DB"/>
    <w:rsid w:val="00001440"/>
    <w:rsid w:val="00001B53"/>
    <w:rsid w:val="000040B5"/>
    <w:rsid w:val="00005305"/>
    <w:rsid w:val="00005ACD"/>
    <w:rsid w:val="00005BE3"/>
    <w:rsid w:val="00005DC1"/>
    <w:rsid w:val="00006AE3"/>
    <w:rsid w:val="0000758C"/>
    <w:rsid w:val="0000786E"/>
    <w:rsid w:val="00010984"/>
    <w:rsid w:val="00011D84"/>
    <w:rsid w:val="00014188"/>
    <w:rsid w:val="000142EF"/>
    <w:rsid w:val="00014F83"/>
    <w:rsid w:val="00015CB6"/>
    <w:rsid w:val="00022CED"/>
    <w:rsid w:val="000244C4"/>
    <w:rsid w:val="00024E2F"/>
    <w:rsid w:val="000250F5"/>
    <w:rsid w:val="00025656"/>
    <w:rsid w:val="000257E0"/>
    <w:rsid w:val="00027349"/>
    <w:rsid w:val="000273F2"/>
    <w:rsid w:val="00027999"/>
    <w:rsid w:val="000315C1"/>
    <w:rsid w:val="00031AE9"/>
    <w:rsid w:val="00031B73"/>
    <w:rsid w:val="000329CA"/>
    <w:rsid w:val="000330BB"/>
    <w:rsid w:val="00033304"/>
    <w:rsid w:val="000338ED"/>
    <w:rsid w:val="000343DD"/>
    <w:rsid w:val="0003507D"/>
    <w:rsid w:val="000355E7"/>
    <w:rsid w:val="000356BF"/>
    <w:rsid w:val="00035D20"/>
    <w:rsid w:val="00036FD5"/>
    <w:rsid w:val="00037105"/>
    <w:rsid w:val="000374FF"/>
    <w:rsid w:val="0004063B"/>
    <w:rsid w:val="00042D56"/>
    <w:rsid w:val="00043626"/>
    <w:rsid w:val="00043AE7"/>
    <w:rsid w:val="00043EC0"/>
    <w:rsid w:val="00044A60"/>
    <w:rsid w:val="00044C08"/>
    <w:rsid w:val="00046494"/>
    <w:rsid w:val="000479FF"/>
    <w:rsid w:val="00050404"/>
    <w:rsid w:val="00050643"/>
    <w:rsid w:val="0005155E"/>
    <w:rsid w:val="00052EC2"/>
    <w:rsid w:val="00054F2D"/>
    <w:rsid w:val="00055371"/>
    <w:rsid w:val="00055907"/>
    <w:rsid w:val="00056427"/>
    <w:rsid w:val="000564A0"/>
    <w:rsid w:val="00056A06"/>
    <w:rsid w:val="00060933"/>
    <w:rsid w:val="000610BA"/>
    <w:rsid w:val="00062201"/>
    <w:rsid w:val="00062D79"/>
    <w:rsid w:val="0006310B"/>
    <w:rsid w:val="00063D00"/>
    <w:rsid w:val="00063F51"/>
    <w:rsid w:val="000647D3"/>
    <w:rsid w:val="00064AA2"/>
    <w:rsid w:val="000657E6"/>
    <w:rsid w:val="00065D54"/>
    <w:rsid w:val="00067A13"/>
    <w:rsid w:val="0007083E"/>
    <w:rsid w:val="00072D20"/>
    <w:rsid w:val="00073859"/>
    <w:rsid w:val="000749BD"/>
    <w:rsid w:val="00075CDD"/>
    <w:rsid w:val="00075D03"/>
    <w:rsid w:val="00076007"/>
    <w:rsid w:val="000761AF"/>
    <w:rsid w:val="00082AE8"/>
    <w:rsid w:val="000840E0"/>
    <w:rsid w:val="000842F5"/>
    <w:rsid w:val="000854A3"/>
    <w:rsid w:val="000855F7"/>
    <w:rsid w:val="00085A4A"/>
    <w:rsid w:val="0008682E"/>
    <w:rsid w:val="000915B7"/>
    <w:rsid w:val="00093474"/>
    <w:rsid w:val="00095037"/>
    <w:rsid w:val="000968D1"/>
    <w:rsid w:val="00097057"/>
    <w:rsid w:val="000A1542"/>
    <w:rsid w:val="000A173B"/>
    <w:rsid w:val="000A495F"/>
    <w:rsid w:val="000A4EAA"/>
    <w:rsid w:val="000A5EE7"/>
    <w:rsid w:val="000A6722"/>
    <w:rsid w:val="000A67DC"/>
    <w:rsid w:val="000A6B1F"/>
    <w:rsid w:val="000B17F7"/>
    <w:rsid w:val="000B2756"/>
    <w:rsid w:val="000B2FA4"/>
    <w:rsid w:val="000B3809"/>
    <w:rsid w:val="000B3A1C"/>
    <w:rsid w:val="000B5D66"/>
    <w:rsid w:val="000B6C24"/>
    <w:rsid w:val="000B6F8B"/>
    <w:rsid w:val="000B76E4"/>
    <w:rsid w:val="000B7F13"/>
    <w:rsid w:val="000C0396"/>
    <w:rsid w:val="000C04C4"/>
    <w:rsid w:val="000C07AE"/>
    <w:rsid w:val="000C223F"/>
    <w:rsid w:val="000C29D2"/>
    <w:rsid w:val="000C2CB7"/>
    <w:rsid w:val="000C32EC"/>
    <w:rsid w:val="000C3B59"/>
    <w:rsid w:val="000C43D3"/>
    <w:rsid w:val="000C4B4C"/>
    <w:rsid w:val="000C7E01"/>
    <w:rsid w:val="000D07D3"/>
    <w:rsid w:val="000D09A7"/>
    <w:rsid w:val="000D0DF9"/>
    <w:rsid w:val="000D1199"/>
    <w:rsid w:val="000D139F"/>
    <w:rsid w:val="000D28A1"/>
    <w:rsid w:val="000D2E7C"/>
    <w:rsid w:val="000D393E"/>
    <w:rsid w:val="000D3C23"/>
    <w:rsid w:val="000D4E29"/>
    <w:rsid w:val="000D567F"/>
    <w:rsid w:val="000D5B76"/>
    <w:rsid w:val="000D629B"/>
    <w:rsid w:val="000D6342"/>
    <w:rsid w:val="000D7A7C"/>
    <w:rsid w:val="000E0BC0"/>
    <w:rsid w:val="000E135F"/>
    <w:rsid w:val="000E1965"/>
    <w:rsid w:val="000E1FE6"/>
    <w:rsid w:val="000E2F46"/>
    <w:rsid w:val="000E3303"/>
    <w:rsid w:val="000E3ADF"/>
    <w:rsid w:val="000E69EE"/>
    <w:rsid w:val="000F1C0D"/>
    <w:rsid w:val="000F1E51"/>
    <w:rsid w:val="000F30CF"/>
    <w:rsid w:val="000F38C8"/>
    <w:rsid w:val="000F49EC"/>
    <w:rsid w:val="000F577F"/>
    <w:rsid w:val="000F57E4"/>
    <w:rsid w:val="00100521"/>
    <w:rsid w:val="001009A6"/>
    <w:rsid w:val="00100FA7"/>
    <w:rsid w:val="00101610"/>
    <w:rsid w:val="00102136"/>
    <w:rsid w:val="00102138"/>
    <w:rsid w:val="001021C7"/>
    <w:rsid w:val="001024FF"/>
    <w:rsid w:val="00103172"/>
    <w:rsid w:val="001031C2"/>
    <w:rsid w:val="0010372F"/>
    <w:rsid w:val="00104339"/>
    <w:rsid w:val="001058EF"/>
    <w:rsid w:val="00105989"/>
    <w:rsid w:val="00107770"/>
    <w:rsid w:val="0011029D"/>
    <w:rsid w:val="0011058C"/>
    <w:rsid w:val="0011129E"/>
    <w:rsid w:val="00111F86"/>
    <w:rsid w:val="001132BC"/>
    <w:rsid w:val="00113780"/>
    <w:rsid w:val="00114262"/>
    <w:rsid w:val="00115950"/>
    <w:rsid w:val="00116A80"/>
    <w:rsid w:val="0011781D"/>
    <w:rsid w:val="001204BA"/>
    <w:rsid w:val="00121217"/>
    <w:rsid w:val="00122E26"/>
    <w:rsid w:val="001231C9"/>
    <w:rsid w:val="001245C0"/>
    <w:rsid w:val="00124A9D"/>
    <w:rsid w:val="001251F6"/>
    <w:rsid w:val="00125BEE"/>
    <w:rsid w:val="00125E9F"/>
    <w:rsid w:val="00127C9B"/>
    <w:rsid w:val="00127DE8"/>
    <w:rsid w:val="00132AA1"/>
    <w:rsid w:val="00132B33"/>
    <w:rsid w:val="0013300F"/>
    <w:rsid w:val="001331AB"/>
    <w:rsid w:val="00133205"/>
    <w:rsid w:val="001336A9"/>
    <w:rsid w:val="00133BFF"/>
    <w:rsid w:val="001363D5"/>
    <w:rsid w:val="001365DC"/>
    <w:rsid w:val="00136CAD"/>
    <w:rsid w:val="00137DE3"/>
    <w:rsid w:val="001414A6"/>
    <w:rsid w:val="001419F7"/>
    <w:rsid w:val="001423F7"/>
    <w:rsid w:val="001444E2"/>
    <w:rsid w:val="00146229"/>
    <w:rsid w:val="0014751F"/>
    <w:rsid w:val="00150117"/>
    <w:rsid w:val="001501CA"/>
    <w:rsid w:val="001504C4"/>
    <w:rsid w:val="00150F38"/>
    <w:rsid w:val="00152795"/>
    <w:rsid w:val="001529A2"/>
    <w:rsid w:val="00153024"/>
    <w:rsid w:val="001531AE"/>
    <w:rsid w:val="00153B5E"/>
    <w:rsid w:val="00153B93"/>
    <w:rsid w:val="00153EAB"/>
    <w:rsid w:val="0015418F"/>
    <w:rsid w:val="00154AAF"/>
    <w:rsid w:val="00155335"/>
    <w:rsid w:val="00155582"/>
    <w:rsid w:val="0015643B"/>
    <w:rsid w:val="00156A93"/>
    <w:rsid w:val="0015716C"/>
    <w:rsid w:val="00157454"/>
    <w:rsid w:val="00160888"/>
    <w:rsid w:val="00160945"/>
    <w:rsid w:val="00161DBC"/>
    <w:rsid w:val="00162BC7"/>
    <w:rsid w:val="00163534"/>
    <w:rsid w:val="001647FD"/>
    <w:rsid w:val="00164CC5"/>
    <w:rsid w:val="0016620E"/>
    <w:rsid w:val="001663A7"/>
    <w:rsid w:val="0016644E"/>
    <w:rsid w:val="00166460"/>
    <w:rsid w:val="00166C15"/>
    <w:rsid w:val="00166E8F"/>
    <w:rsid w:val="00167B27"/>
    <w:rsid w:val="0017038C"/>
    <w:rsid w:val="00170929"/>
    <w:rsid w:val="00170A88"/>
    <w:rsid w:val="00170BC5"/>
    <w:rsid w:val="00172EE7"/>
    <w:rsid w:val="001749C4"/>
    <w:rsid w:val="00174C6A"/>
    <w:rsid w:val="0017623E"/>
    <w:rsid w:val="001765B8"/>
    <w:rsid w:val="00177ACF"/>
    <w:rsid w:val="00177C54"/>
    <w:rsid w:val="001815EE"/>
    <w:rsid w:val="00181BBF"/>
    <w:rsid w:val="00182D23"/>
    <w:rsid w:val="00182FDF"/>
    <w:rsid w:val="00183081"/>
    <w:rsid w:val="00183CA4"/>
    <w:rsid w:val="001853DD"/>
    <w:rsid w:val="001857E5"/>
    <w:rsid w:val="001858C4"/>
    <w:rsid w:val="001865DC"/>
    <w:rsid w:val="0018D8CB"/>
    <w:rsid w:val="001902FF"/>
    <w:rsid w:val="00192E2D"/>
    <w:rsid w:val="00193977"/>
    <w:rsid w:val="00197EEB"/>
    <w:rsid w:val="001A12AE"/>
    <w:rsid w:val="001A155E"/>
    <w:rsid w:val="001A293D"/>
    <w:rsid w:val="001A675E"/>
    <w:rsid w:val="001B02CC"/>
    <w:rsid w:val="001B26A9"/>
    <w:rsid w:val="001B2846"/>
    <w:rsid w:val="001B3DB9"/>
    <w:rsid w:val="001B425D"/>
    <w:rsid w:val="001B5828"/>
    <w:rsid w:val="001B607B"/>
    <w:rsid w:val="001B6234"/>
    <w:rsid w:val="001B6A88"/>
    <w:rsid w:val="001B6BFB"/>
    <w:rsid w:val="001B6DC8"/>
    <w:rsid w:val="001B6F21"/>
    <w:rsid w:val="001B6FF0"/>
    <w:rsid w:val="001C0AC1"/>
    <w:rsid w:val="001C3304"/>
    <w:rsid w:val="001C43DB"/>
    <w:rsid w:val="001C4522"/>
    <w:rsid w:val="001C47A6"/>
    <w:rsid w:val="001C504C"/>
    <w:rsid w:val="001C72C4"/>
    <w:rsid w:val="001C76F1"/>
    <w:rsid w:val="001C77E3"/>
    <w:rsid w:val="001D05E4"/>
    <w:rsid w:val="001D07DD"/>
    <w:rsid w:val="001D0803"/>
    <w:rsid w:val="001D0C1E"/>
    <w:rsid w:val="001D0F89"/>
    <w:rsid w:val="001D1FE6"/>
    <w:rsid w:val="001D2A2B"/>
    <w:rsid w:val="001D4025"/>
    <w:rsid w:val="001D4040"/>
    <w:rsid w:val="001D4E1C"/>
    <w:rsid w:val="001D6852"/>
    <w:rsid w:val="001D6FB3"/>
    <w:rsid w:val="001E0037"/>
    <w:rsid w:val="001E0601"/>
    <w:rsid w:val="001E0BA2"/>
    <w:rsid w:val="001E1068"/>
    <w:rsid w:val="001E21BF"/>
    <w:rsid w:val="001E2C2F"/>
    <w:rsid w:val="001E4EAA"/>
    <w:rsid w:val="001E720C"/>
    <w:rsid w:val="001E7407"/>
    <w:rsid w:val="001E7BE4"/>
    <w:rsid w:val="001E7D63"/>
    <w:rsid w:val="001F0684"/>
    <w:rsid w:val="001F0C27"/>
    <w:rsid w:val="001F214C"/>
    <w:rsid w:val="001F2415"/>
    <w:rsid w:val="001F2DD3"/>
    <w:rsid w:val="001F5D73"/>
    <w:rsid w:val="001F6D78"/>
    <w:rsid w:val="00202323"/>
    <w:rsid w:val="00203EED"/>
    <w:rsid w:val="002041C0"/>
    <w:rsid w:val="00204CDC"/>
    <w:rsid w:val="002056C6"/>
    <w:rsid w:val="00206AF7"/>
    <w:rsid w:val="00207235"/>
    <w:rsid w:val="00207916"/>
    <w:rsid w:val="00207F92"/>
    <w:rsid w:val="00210AB5"/>
    <w:rsid w:val="00210E5C"/>
    <w:rsid w:val="0021105B"/>
    <w:rsid w:val="00211076"/>
    <w:rsid w:val="00211DF4"/>
    <w:rsid w:val="002136B1"/>
    <w:rsid w:val="00215522"/>
    <w:rsid w:val="00215C2E"/>
    <w:rsid w:val="0021728B"/>
    <w:rsid w:val="002176AA"/>
    <w:rsid w:val="00217FB3"/>
    <w:rsid w:val="002206F6"/>
    <w:rsid w:val="00220BD2"/>
    <w:rsid w:val="00221342"/>
    <w:rsid w:val="00221C0F"/>
    <w:rsid w:val="002235C9"/>
    <w:rsid w:val="00223E7B"/>
    <w:rsid w:val="002268F0"/>
    <w:rsid w:val="002269C3"/>
    <w:rsid w:val="00227777"/>
    <w:rsid w:val="0023090A"/>
    <w:rsid w:val="00230F5C"/>
    <w:rsid w:val="00232F7D"/>
    <w:rsid w:val="00234628"/>
    <w:rsid w:val="00236FB0"/>
    <w:rsid w:val="00237D42"/>
    <w:rsid w:val="002406E9"/>
    <w:rsid w:val="00241B13"/>
    <w:rsid w:val="00241FE1"/>
    <w:rsid w:val="0024224B"/>
    <w:rsid w:val="002436E9"/>
    <w:rsid w:val="002477A2"/>
    <w:rsid w:val="00247939"/>
    <w:rsid w:val="00247E28"/>
    <w:rsid w:val="00253EBB"/>
    <w:rsid w:val="00255917"/>
    <w:rsid w:val="00257793"/>
    <w:rsid w:val="00257C17"/>
    <w:rsid w:val="0026064F"/>
    <w:rsid w:val="0026387C"/>
    <w:rsid w:val="00263DB4"/>
    <w:rsid w:val="00263EB7"/>
    <w:rsid w:val="002659ED"/>
    <w:rsid w:val="00265DF4"/>
    <w:rsid w:val="00266CFC"/>
    <w:rsid w:val="00267353"/>
    <w:rsid w:val="0027235C"/>
    <w:rsid w:val="00273305"/>
    <w:rsid w:val="00274B2D"/>
    <w:rsid w:val="00276717"/>
    <w:rsid w:val="00280A09"/>
    <w:rsid w:val="002815CA"/>
    <w:rsid w:val="00282C35"/>
    <w:rsid w:val="00282EF7"/>
    <w:rsid w:val="00284077"/>
    <w:rsid w:val="002842D2"/>
    <w:rsid w:val="00284383"/>
    <w:rsid w:val="00284B2F"/>
    <w:rsid w:val="00285229"/>
    <w:rsid w:val="00286741"/>
    <w:rsid w:val="00287340"/>
    <w:rsid w:val="00287C5B"/>
    <w:rsid w:val="002902D0"/>
    <w:rsid w:val="0029058A"/>
    <w:rsid w:val="00290CE8"/>
    <w:rsid w:val="00293665"/>
    <w:rsid w:val="00293667"/>
    <w:rsid w:val="00293952"/>
    <w:rsid w:val="00293B4E"/>
    <w:rsid w:val="00294087"/>
    <w:rsid w:val="0029412E"/>
    <w:rsid w:val="00295214"/>
    <w:rsid w:val="00295AC9"/>
    <w:rsid w:val="0029681E"/>
    <w:rsid w:val="0029686A"/>
    <w:rsid w:val="002A0996"/>
    <w:rsid w:val="002A4D59"/>
    <w:rsid w:val="002A619E"/>
    <w:rsid w:val="002A63A6"/>
    <w:rsid w:val="002B06FC"/>
    <w:rsid w:val="002B077A"/>
    <w:rsid w:val="002B081C"/>
    <w:rsid w:val="002B1211"/>
    <w:rsid w:val="002B1FA9"/>
    <w:rsid w:val="002B21DD"/>
    <w:rsid w:val="002B2AF7"/>
    <w:rsid w:val="002B36FB"/>
    <w:rsid w:val="002B3C6A"/>
    <w:rsid w:val="002B4B2B"/>
    <w:rsid w:val="002B4EEE"/>
    <w:rsid w:val="002B6855"/>
    <w:rsid w:val="002B68CF"/>
    <w:rsid w:val="002C0E9A"/>
    <w:rsid w:val="002C2C15"/>
    <w:rsid w:val="002C3B0B"/>
    <w:rsid w:val="002C4210"/>
    <w:rsid w:val="002C4AC8"/>
    <w:rsid w:val="002C5F95"/>
    <w:rsid w:val="002C6E66"/>
    <w:rsid w:val="002C6E8F"/>
    <w:rsid w:val="002C7CAF"/>
    <w:rsid w:val="002D065E"/>
    <w:rsid w:val="002D09BB"/>
    <w:rsid w:val="002D1A6B"/>
    <w:rsid w:val="002D1ADB"/>
    <w:rsid w:val="002D472B"/>
    <w:rsid w:val="002D4D23"/>
    <w:rsid w:val="002D4EA5"/>
    <w:rsid w:val="002D5B73"/>
    <w:rsid w:val="002D6964"/>
    <w:rsid w:val="002D701D"/>
    <w:rsid w:val="002E0182"/>
    <w:rsid w:val="002E11CC"/>
    <w:rsid w:val="002E1604"/>
    <w:rsid w:val="002E1858"/>
    <w:rsid w:val="002E1C2A"/>
    <w:rsid w:val="002E24F9"/>
    <w:rsid w:val="002E2882"/>
    <w:rsid w:val="002E2F45"/>
    <w:rsid w:val="002F0AAC"/>
    <w:rsid w:val="002F16CF"/>
    <w:rsid w:val="002F17CA"/>
    <w:rsid w:val="002F2871"/>
    <w:rsid w:val="002F3823"/>
    <w:rsid w:val="002F5F66"/>
    <w:rsid w:val="00300A63"/>
    <w:rsid w:val="00300B19"/>
    <w:rsid w:val="00302374"/>
    <w:rsid w:val="003040E3"/>
    <w:rsid w:val="003041ED"/>
    <w:rsid w:val="003046A4"/>
    <w:rsid w:val="00305B04"/>
    <w:rsid w:val="0030610C"/>
    <w:rsid w:val="00306823"/>
    <w:rsid w:val="00306A21"/>
    <w:rsid w:val="00310844"/>
    <w:rsid w:val="003108AF"/>
    <w:rsid w:val="00310C78"/>
    <w:rsid w:val="003118B6"/>
    <w:rsid w:val="003126CF"/>
    <w:rsid w:val="00312814"/>
    <w:rsid w:val="00313003"/>
    <w:rsid w:val="00314D12"/>
    <w:rsid w:val="003161C0"/>
    <w:rsid w:val="003162D1"/>
    <w:rsid w:val="00317B48"/>
    <w:rsid w:val="00317C39"/>
    <w:rsid w:val="0032049F"/>
    <w:rsid w:val="0032059A"/>
    <w:rsid w:val="003219F8"/>
    <w:rsid w:val="0032433D"/>
    <w:rsid w:val="00324367"/>
    <w:rsid w:val="00324419"/>
    <w:rsid w:val="003250EE"/>
    <w:rsid w:val="00326892"/>
    <w:rsid w:val="0032739A"/>
    <w:rsid w:val="00330B04"/>
    <w:rsid w:val="00331199"/>
    <w:rsid w:val="00331DED"/>
    <w:rsid w:val="003329B9"/>
    <w:rsid w:val="003341DA"/>
    <w:rsid w:val="00335084"/>
    <w:rsid w:val="00335AFF"/>
    <w:rsid w:val="00336E1F"/>
    <w:rsid w:val="003370C5"/>
    <w:rsid w:val="00337103"/>
    <w:rsid w:val="0033790E"/>
    <w:rsid w:val="00341636"/>
    <w:rsid w:val="00341D49"/>
    <w:rsid w:val="00341E67"/>
    <w:rsid w:val="0034247B"/>
    <w:rsid w:val="003427EF"/>
    <w:rsid w:val="00342814"/>
    <w:rsid w:val="00342EE0"/>
    <w:rsid w:val="003439E1"/>
    <w:rsid w:val="00343E85"/>
    <w:rsid w:val="003446BA"/>
    <w:rsid w:val="00346630"/>
    <w:rsid w:val="003519A0"/>
    <w:rsid w:val="00351B93"/>
    <w:rsid w:val="00353AEB"/>
    <w:rsid w:val="00353DEF"/>
    <w:rsid w:val="00354680"/>
    <w:rsid w:val="00355BFB"/>
    <w:rsid w:val="003578D1"/>
    <w:rsid w:val="003605C5"/>
    <w:rsid w:val="00360D35"/>
    <w:rsid w:val="00361B09"/>
    <w:rsid w:val="00362149"/>
    <w:rsid w:val="00364B30"/>
    <w:rsid w:val="003717DC"/>
    <w:rsid w:val="00371940"/>
    <w:rsid w:val="00373328"/>
    <w:rsid w:val="003738BF"/>
    <w:rsid w:val="0037721A"/>
    <w:rsid w:val="00381432"/>
    <w:rsid w:val="00381EAF"/>
    <w:rsid w:val="003824D6"/>
    <w:rsid w:val="003829C5"/>
    <w:rsid w:val="003829F4"/>
    <w:rsid w:val="00382AF5"/>
    <w:rsid w:val="0038469A"/>
    <w:rsid w:val="0038516E"/>
    <w:rsid w:val="003853A9"/>
    <w:rsid w:val="003853D7"/>
    <w:rsid w:val="00385BE0"/>
    <w:rsid w:val="00386521"/>
    <w:rsid w:val="00387511"/>
    <w:rsid w:val="00387609"/>
    <w:rsid w:val="00387AC7"/>
    <w:rsid w:val="0039181F"/>
    <w:rsid w:val="00391B50"/>
    <w:rsid w:val="00391C9C"/>
    <w:rsid w:val="0039388B"/>
    <w:rsid w:val="00393E33"/>
    <w:rsid w:val="0039760A"/>
    <w:rsid w:val="003A0298"/>
    <w:rsid w:val="003A0ACA"/>
    <w:rsid w:val="003A1964"/>
    <w:rsid w:val="003A1E4A"/>
    <w:rsid w:val="003A2811"/>
    <w:rsid w:val="003A29D8"/>
    <w:rsid w:val="003A3EFE"/>
    <w:rsid w:val="003A483D"/>
    <w:rsid w:val="003A5D8F"/>
    <w:rsid w:val="003B043F"/>
    <w:rsid w:val="003B07D0"/>
    <w:rsid w:val="003B1CC0"/>
    <w:rsid w:val="003B1DBD"/>
    <w:rsid w:val="003B405A"/>
    <w:rsid w:val="003B6224"/>
    <w:rsid w:val="003B749A"/>
    <w:rsid w:val="003C0BFF"/>
    <w:rsid w:val="003C23E2"/>
    <w:rsid w:val="003C23EE"/>
    <w:rsid w:val="003C3A78"/>
    <w:rsid w:val="003C3CCF"/>
    <w:rsid w:val="003C40BA"/>
    <w:rsid w:val="003C4857"/>
    <w:rsid w:val="003C60E8"/>
    <w:rsid w:val="003C64F3"/>
    <w:rsid w:val="003D0CD5"/>
    <w:rsid w:val="003D2401"/>
    <w:rsid w:val="003D2D06"/>
    <w:rsid w:val="003D33BD"/>
    <w:rsid w:val="003D3694"/>
    <w:rsid w:val="003D3EAE"/>
    <w:rsid w:val="003D483A"/>
    <w:rsid w:val="003D58F3"/>
    <w:rsid w:val="003D5F0D"/>
    <w:rsid w:val="003D6204"/>
    <w:rsid w:val="003D74ED"/>
    <w:rsid w:val="003E0770"/>
    <w:rsid w:val="003E1ACB"/>
    <w:rsid w:val="003E1CD5"/>
    <w:rsid w:val="003E23CF"/>
    <w:rsid w:val="003E29A8"/>
    <w:rsid w:val="003E3848"/>
    <w:rsid w:val="003E461A"/>
    <w:rsid w:val="003E46D0"/>
    <w:rsid w:val="003E5F74"/>
    <w:rsid w:val="003E647D"/>
    <w:rsid w:val="003E654D"/>
    <w:rsid w:val="003E65EA"/>
    <w:rsid w:val="003E66A2"/>
    <w:rsid w:val="003E683A"/>
    <w:rsid w:val="003E6D93"/>
    <w:rsid w:val="003E7532"/>
    <w:rsid w:val="003E7630"/>
    <w:rsid w:val="003E7DD9"/>
    <w:rsid w:val="003F1790"/>
    <w:rsid w:val="003F2CFA"/>
    <w:rsid w:val="003F3ABF"/>
    <w:rsid w:val="003F402B"/>
    <w:rsid w:val="003F4B25"/>
    <w:rsid w:val="003F6930"/>
    <w:rsid w:val="003F7E80"/>
    <w:rsid w:val="004000F4"/>
    <w:rsid w:val="00401A28"/>
    <w:rsid w:val="004028D2"/>
    <w:rsid w:val="0040447D"/>
    <w:rsid w:val="00404B14"/>
    <w:rsid w:val="00405842"/>
    <w:rsid w:val="0040588F"/>
    <w:rsid w:val="004059E9"/>
    <w:rsid w:val="00406308"/>
    <w:rsid w:val="00407D85"/>
    <w:rsid w:val="004103FB"/>
    <w:rsid w:val="00410C24"/>
    <w:rsid w:val="00412053"/>
    <w:rsid w:val="00412C51"/>
    <w:rsid w:val="004130D9"/>
    <w:rsid w:val="00414A1A"/>
    <w:rsid w:val="00415156"/>
    <w:rsid w:val="00416CBC"/>
    <w:rsid w:val="00421D44"/>
    <w:rsid w:val="0042253F"/>
    <w:rsid w:val="00423CCD"/>
    <w:rsid w:val="0042412F"/>
    <w:rsid w:val="00425352"/>
    <w:rsid w:val="00425DB2"/>
    <w:rsid w:val="00427175"/>
    <w:rsid w:val="0043077D"/>
    <w:rsid w:val="00430ADB"/>
    <w:rsid w:val="004311D8"/>
    <w:rsid w:val="004314AE"/>
    <w:rsid w:val="00432173"/>
    <w:rsid w:val="0043315D"/>
    <w:rsid w:val="00433840"/>
    <w:rsid w:val="00433B41"/>
    <w:rsid w:val="00433F62"/>
    <w:rsid w:val="004346EF"/>
    <w:rsid w:val="00435902"/>
    <w:rsid w:val="00436E3A"/>
    <w:rsid w:val="00437E22"/>
    <w:rsid w:val="00440689"/>
    <w:rsid w:val="00444380"/>
    <w:rsid w:val="0044539D"/>
    <w:rsid w:val="00445821"/>
    <w:rsid w:val="004458A8"/>
    <w:rsid w:val="0044681D"/>
    <w:rsid w:val="00446FB5"/>
    <w:rsid w:val="004472B2"/>
    <w:rsid w:val="00447C64"/>
    <w:rsid w:val="00450C58"/>
    <w:rsid w:val="00451477"/>
    <w:rsid w:val="004531ED"/>
    <w:rsid w:val="00454E2C"/>
    <w:rsid w:val="0045561B"/>
    <w:rsid w:val="0045681D"/>
    <w:rsid w:val="00457CD4"/>
    <w:rsid w:val="00460E21"/>
    <w:rsid w:val="00462136"/>
    <w:rsid w:val="0046242D"/>
    <w:rsid w:val="00463CAE"/>
    <w:rsid w:val="00464E1B"/>
    <w:rsid w:val="00465AF2"/>
    <w:rsid w:val="0046720E"/>
    <w:rsid w:val="00467B19"/>
    <w:rsid w:val="00470DC0"/>
    <w:rsid w:val="0047108B"/>
    <w:rsid w:val="004721EA"/>
    <w:rsid w:val="0047313B"/>
    <w:rsid w:val="00473DE2"/>
    <w:rsid w:val="00474307"/>
    <w:rsid w:val="00474C94"/>
    <w:rsid w:val="00476524"/>
    <w:rsid w:val="0047664C"/>
    <w:rsid w:val="004773C0"/>
    <w:rsid w:val="004774CE"/>
    <w:rsid w:val="00477D5E"/>
    <w:rsid w:val="004800E1"/>
    <w:rsid w:val="00480F6E"/>
    <w:rsid w:val="004811DE"/>
    <w:rsid w:val="00482DE7"/>
    <w:rsid w:val="0048334C"/>
    <w:rsid w:val="0048418E"/>
    <w:rsid w:val="00484A80"/>
    <w:rsid w:val="00486C07"/>
    <w:rsid w:val="00487997"/>
    <w:rsid w:val="004905C2"/>
    <w:rsid w:val="00490D48"/>
    <w:rsid w:val="0049170D"/>
    <w:rsid w:val="00492887"/>
    <w:rsid w:val="00492F58"/>
    <w:rsid w:val="00493327"/>
    <w:rsid w:val="0049540D"/>
    <w:rsid w:val="00495F6E"/>
    <w:rsid w:val="00497857"/>
    <w:rsid w:val="00497DAD"/>
    <w:rsid w:val="004A0333"/>
    <w:rsid w:val="004A07E6"/>
    <w:rsid w:val="004A0853"/>
    <w:rsid w:val="004A0B48"/>
    <w:rsid w:val="004A2ACC"/>
    <w:rsid w:val="004A3301"/>
    <w:rsid w:val="004A39EA"/>
    <w:rsid w:val="004A5A60"/>
    <w:rsid w:val="004A6BD8"/>
    <w:rsid w:val="004A7D39"/>
    <w:rsid w:val="004B2CEC"/>
    <w:rsid w:val="004B3B98"/>
    <w:rsid w:val="004B46E7"/>
    <w:rsid w:val="004B7499"/>
    <w:rsid w:val="004C04CC"/>
    <w:rsid w:val="004C050C"/>
    <w:rsid w:val="004C10C9"/>
    <w:rsid w:val="004C12DD"/>
    <w:rsid w:val="004C1ACE"/>
    <w:rsid w:val="004C2EC3"/>
    <w:rsid w:val="004C3928"/>
    <w:rsid w:val="004C3E1E"/>
    <w:rsid w:val="004C3E8E"/>
    <w:rsid w:val="004C44C1"/>
    <w:rsid w:val="004C4FF0"/>
    <w:rsid w:val="004C55E6"/>
    <w:rsid w:val="004C6101"/>
    <w:rsid w:val="004C66A9"/>
    <w:rsid w:val="004C6F5D"/>
    <w:rsid w:val="004C7074"/>
    <w:rsid w:val="004C7B21"/>
    <w:rsid w:val="004D04AA"/>
    <w:rsid w:val="004D0736"/>
    <w:rsid w:val="004D092F"/>
    <w:rsid w:val="004D2209"/>
    <w:rsid w:val="004D37C3"/>
    <w:rsid w:val="004D37CA"/>
    <w:rsid w:val="004D3856"/>
    <w:rsid w:val="004D4F77"/>
    <w:rsid w:val="004D53E4"/>
    <w:rsid w:val="004D7567"/>
    <w:rsid w:val="004E02E7"/>
    <w:rsid w:val="004E0CEA"/>
    <w:rsid w:val="004E1CA6"/>
    <w:rsid w:val="004E406B"/>
    <w:rsid w:val="004E5289"/>
    <w:rsid w:val="004F0024"/>
    <w:rsid w:val="004F05ED"/>
    <w:rsid w:val="004F0D44"/>
    <w:rsid w:val="004F1642"/>
    <w:rsid w:val="004F2B38"/>
    <w:rsid w:val="004F4C8A"/>
    <w:rsid w:val="004F52D3"/>
    <w:rsid w:val="004F5A56"/>
    <w:rsid w:val="004F746F"/>
    <w:rsid w:val="004F776D"/>
    <w:rsid w:val="004F77DA"/>
    <w:rsid w:val="00500794"/>
    <w:rsid w:val="00501CB5"/>
    <w:rsid w:val="00502985"/>
    <w:rsid w:val="00502F3E"/>
    <w:rsid w:val="00503D0D"/>
    <w:rsid w:val="00504FA4"/>
    <w:rsid w:val="00505C19"/>
    <w:rsid w:val="00506128"/>
    <w:rsid w:val="00506D44"/>
    <w:rsid w:val="00507463"/>
    <w:rsid w:val="00507714"/>
    <w:rsid w:val="00510304"/>
    <w:rsid w:val="00510A37"/>
    <w:rsid w:val="00510C95"/>
    <w:rsid w:val="00510DAA"/>
    <w:rsid w:val="005116D9"/>
    <w:rsid w:val="00511796"/>
    <w:rsid w:val="005117AD"/>
    <w:rsid w:val="0051202A"/>
    <w:rsid w:val="00512500"/>
    <w:rsid w:val="005125D4"/>
    <w:rsid w:val="005130D6"/>
    <w:rsid w:val="00513AF0"/>
    <w:rsid w:val="00513EA2"/>
    <w:rsid w:val="00515CAB"/>
    <w:rsid w:val="00515DF9"/>
    <w:rsid w:val="00516393"/>
    <w:rsid w:val="005202AE"/>
    <w:rsid w:val="005222DA"/>
    <w:rsid w:val="00522307"/>
    <w:rsid w:val="0052253E"/>
    <w:rsid w:val="00523610"/>
    <w:rsid w:val="0052380F"/>
    <w:rsid w:val="00523C73"/>
    <w:rsid w:val="0052449B"/>
    <w:rsid w:val="00527AE6"/>
    <w:rsid w:val="005323BE"/>
    <w:rsid w:val="00533F56"/>
    <w:rsid w:val="00536692"/>
    <w:rsid w:val="005367FB"/>
    <w:rsid w:val="00541878"/>
    <w:rsid w:val="0054277F"/>
    <w:rsid w:val="00543006"/>
    <w:rsid w:val="0054335E"/>
    <w:rsid w:val="00544208"/>
    <w:rsid w:val="00544674"/>
    <w:rsid w:val="00544682"/>
    <w:rsid w:val="00544D84"/>
    <w:rsid w:val="0054562F"/>
    <w:rsid w:val="00545B0C"/>
    <w:rsid w:val="00545D48"/>
    <w:rsid w:val="00545DC0"/>
    <w:rsid w:val="00552175"/>
    <w:rsid w:val="00552E6D"/>
    <w:rsid w:val="00553828"/>
    <w:rsid w:val="0055475B"/>
    <w:rsid w:val="00554877"/>
    <w:rsid w:val="00556F51"/>
    <w:rsid w:val="0055777C"/>
    <w:rsid w:val="0056066C"/>
    <w:rsid w:val="00561126"/>
    <w:rsid w:val="00561156"/>
    <w:rsid w:val="00561D04"/>
    <w:rsid w:val="005629DF"/>
    <w:rsid w:val="00563150"/>
    <w:rsid w:val="0056537D"/>
    <w:rsid w:val="005656EF"/>
    <w:rsid w:val="00565756"/>
    <w:rsid w:val="00565762"/>
    <w:rsid w:val="005675DF"/>
    <w:rsid w:val="00570AA9"/>
    <w:rsid w:val="00571DB8"/>
    <w:rsid w:val="0057223B"/>
    <w:rsid w:val="0057249E"/>
    <w:rsid w:val="00573676"/>
    <w:rsid w:val="005737AC"/>
    <w:rsid w:val="005747A6"/>
    <w:rsid w:val="00574E76"/>
    <w:rsid w:val="005766FF"/>
    <w:rsid w:val="00577A31"/>
    <w:rsid w:val="00580F71"/>
    <w:rsid w:val="00581509"/>
    <w:rsid w:val="0058184D"/>
    <w:rsid w:val="00582CC5"/>
    <w:rsid w:val="00583A94"/>
    <w:rsid w:val="00583CDD"/>
    <w:rsid w:val="00584FDB"/>
    <w:rsid w:val="005855E9"/>
    <w:rsid w:val="005869A0"/>
    <w:rsid w:val="00590CF1"/>
    <w:rsid w:val="00591301"/>
    <w:rsid w:val="00591590"/>
    <w:rsid w:val="0059167D"/>
    <w:rsid w:val="005921E9"/>
    <w:rsid w:val="0059286A"/>
    <w:rsid w:val="00594D9C"/>
    <w:rsid w:val="00596058"/>
    <w:rsid w:val="00596998"/>
    <w:rsid w:val="00597568"/>
    <w:rsid w:val="005A07F8"/>
    <w:rsid w:val="005A1E75"/>
    <w:rsid w:val="005A211B"/>
    <w:rsid w:val="005A2F2B"/>
    <w:rsid w:val="005A32A9"/>
    <w:rsid w:val="005A3FB5"/>
    <w:rsid w:val="005A4D8C"/>
    <w:rsid w:val="005A4DB5"/>
    <w:rsid w:val="005A66EB"/>
    <w:rsid w:val="005A71F2"/>
    <w:rsid w:val="005B1422"/>
    <w:rsid w:val="005B1920"/>
    <w:rsid w:val="005B2AA2"/>
    <w:rsid w:val="005B30A3"/>
    <w:rsid w:val="005B57ED"/>
    <w:rsid w:val="005B6423"/>
    <w:rsid w:val="005B7157"/>
    <w:rsid w:val="005B7FF7"/>
    <w:rsid w:val="005C0F21"/>
    <w:rsid w:val="005C1C66"/>
    <w:rsid w:val="005C37D0"/>
    <w:rsid w:val="005C3C2C"/>
    <w:rsid w:val="005C4869"/>
    <w:rsid w:val="005C52AB"/>
    <w:rsid w:val="005C65C3"/>
    <w:rsid w:val="005C6A76"/>
    <w:rsid w:val="005C751B"/>
    <w:rsid w:val="005D12DD"/>
    <w:rsid w:val="005D183C"/>
    <w:rsid w:val="005D2D81"/>
    <w:rsid w:val="005D4D7B"/>
    <w:rsid w:val="005D59EB"/>
    <w:rsid w:val="005D5C15"/>
    <w:rsid w:val="005D5F62"/>
    <w:rsid w:val="005D76DC"/>
    <w:rsid w:val="005D78D2"/>
    <w:rsid w:val="005E0943"/>
    <w:rsid w:val="005E16BF"/>
    <w:rsid w:val="005E258F"/>
    <w:rsid w:val="005E26B7"/>
    <w:rsid w:val="005E29E6"/>
    <w:rsid w:val="005E446A"/>
    <w:rsid w:val="005E45C6"/>
    <w:rsid w:val="005F2504"/>
    <w:rsid w:val="005F2F0F"/>
    <w:rsid w:val="005F36B6"/>
    <w:rsid w:val="005F49D2"/>
    <w:rsid w:val="005F5002"/>
    <w:rsid w:val="005F5375"/>
    <w:rsid w:val="005F5500"/>
    <w:rsid w:val="005F55D6"/>
    <w:rsid w:val="005F577C"/>
    <w:rsid w:val="005F6269"/>
    <w:rsid w:val="005F697F"/>
    <w:rsid w:val="005F74DD"/>
    <w:rsid w:val="005FD9B2"/>
    <w:rsid w:val="00601E42"/>
    <w:rsid w:val="00602606"/>
    <w:rsid w:val="006032B0"/>
    <w:rsid w:val="006039A0"/>
    <w:rsid w:val="006044DB"/>
    <w:rsid w:val="00604D51"/>
    <w:rsid w:val="00605FE6"/>
    <w:rsid w:val="00605FEB"/>
    <w:rsid w:val="006061DF"/>
    <w:rsid w:val="006065BF"/>
    <w:rsid w:val="00606766"/>
    <w:rsid w:val="006079E9"/>
    <w:rsid w:val="006119C0"/>
    <w:rsid w:val="00612E80"/>
    <w:rsid w:val="00613632"/>
    <w:rsid w:val="00614BAF"/>
    <w:rsid w:val="006168DD"/>
    <w:rsid w:val="00620F8C"/>
    <w:rsid w:val="00621AB9"/>
    <w:rsid w:val="006229CE"/>
    <w:rsid w:val="00622DE7"/>
    <w:rsid w:val="00623DD5"/>
    <w:rsid w:val="006250BA"/>
    <w:rsid w:val="006260BE"/>
    <w:rsid w:val="00626B29"/>
    <w:rsid w:val="00627B2C"/>
    <w:rsid w:val="00630271"/>
    <w:rsid w:val="00630381"/>
    <w:rsid w:val="00630946"/>
    <w:rsid w:val="006324CD"/>
    <w:rsid w:val="006334A1"/>
    <w:rsid w:val="0063474B"/>
    <w:rsid w:val="00635077"/>
    <w:rsid w:val="00635B17"/>
    <w:rsid w:val="00636DA2"/>
    <w:rsid w:val="00637C9D"/>
    <w:rsid w:val="00637D56"/>
    <w:rsid w:val="006405FF"/>
    <w:rsid w:val="006417B7"/>
    <w:rsid w:val="006419AB"/>
    <w:rsid w:val="006430F2"/>
    <w:rsid w:val="00643893"/>
    <w:rsid w:val="0064518C"/>
    <w:rsid w:val="006453B4"/>
    <w:rsid w:val="006465B7"/>
    <w:rsid w:val="00646A25"/>
    <w:rsid w:val="00647754"/>
    <w:rsid w:val="006529FD"/>
    <w:rsid w:val="006534FF"/>
    <w:rsid w:val="006547D5"/>
    <w:rsid w:val="00654E5C"/>
    <w:rsid w:val="006558B3"/>
    <w:rsid w:val="0065626C"/>
    <w:rsid w:val="006620C7"/>
    <w:rsid w:val="006646F8"/>
    <w:rsid w:val="00664FD0"/>
    <w:rsid w:val="006659FB"/>
    <w:rsid w:val="00665AB4"/>
    <w:rsid w:val="00665CE6"/>
    <w:rsid w:val="00665DB6"/>
    <w:rsid w:val="00666E82"/>
    <w:rsid w:val="006674B7"/>
    <w:rsid w:val="00670BBB"/>
    <w:rsid w:val="0067278D"/>
    <w:rsid w:val="0067414F"/>
    <w:rsid w:val="00674DD9"/>
    <w:rsid w:val="006759E5"/>
    <w:rsid w:val="00675C29"/>
    <w:rsid w:val="00675C5C"/>
    <w:rsid w:val="00676C46"/>
    <w:rsid w:val="0067785B"/>
    <w:rsid w:val="00677C66"/>
    <w:rsid w:val="00680FF8"/>
    <w:rsid w:val="00681EDD"/>
    <w:rsid w:val="006832BE"/>
    <w:rsid w:val="00683590"/>
    <w:rsid w:val="00683C86"/>
    <w:rsid w:val="006840DA"/>
    <w:rsid w:val="006849E1"/>
    <w:rsid w:val="0068506F"/>
    <w:rsid w:val="006854D5"/>
    <w:rsid w:val="0068571E"/>
    <w:rsid w:val="00685834"/>
    <w:rsid w:val="00685D95"/>
    <w:rsid w:val="00686CD2"/>
    <w:rsid w:val="00687FD0"/>
    <w:rsid w:val="00694AB8"/>
    <w:rsid w:val="00694C08"/>
    <w:rsid w:val="00696970"/>
    <w:rsid w:val="00697E20"/>
    <w:rsid w:val="006A034F"/>
    <w:rsid w:val="006A1BAE"/>
    <w:rsid w:val="006A1E81"/>
    <w:rsid w:val="006A3131"/>
    <w:rsid w:val="006A3C17"/>
    <w:rsid w:val="006A4C51"/>
    <w:rsid w:val="006A50A7"/>
    <w:rsid w:val="006A5D7C"/>
    <w:rsid w:val="006A5E6F"/>
    <w:rsid w:val="006A63ED"/>
    <w:rsid w:val="006A7488"/>
    <w:rsid w:val="006A7AEE"/>
    <w:rsid w:val="006B01DA"/>
    <w:rsid w:val="006B208E"/>
    <w:rsid w:val="006B4267"/>
    <w:rsid w:val="006B50C3"/>
    <w:rsid w:val="006B72BE"/>
    <w:rsid w:val="006C06BB"/>
    <w:rsid w:val="006C1578"/>
    <w:rsid w:val="006C27C6"/>
    <w:rsid w:val="006C3375"/>
    <w:rsid w:val="006C33A9"/>
    <w:rsid w:val="006C3914"/>
    <w:rsid w:val="006C3EDA"/>
    <w:rsid w:val="006C40AD"/>
    <w:rsid w:val="006C4183"/>
    <w:rsid w:val="006C4407"/>
    <w:rsid w:val="006C48BC"/>
    <w:rsid w:val="006C4E89"/>
    <w:rsid w:val="006C505C"/>
    <w:rsid w:val="006C550D"/>
    <w:rsid w:val="006C5C57"/>
    <w:rsid w:val="006C69DE"/>
    <w:rsid w:val="006C6E88"/>
    <w:rsid w:val="006C70D0"/>
    <w:rsid w:val="006C7CD5"/>
    <w:rsid w:val="006D0FCE"/>
    <w:rsid w:val="006D3AD3"/>
    <w:rsid w:val="006D539E"/>
    <w:rsid w:val="006D691C"/>
    <w:rsid w:val="006D7DD4"/>
    <w:rsid w:val="006E0202"/>
    <w:rsid w:val="006E07B3"/>
    <w:rsid w:val="006E12A5"/>
    <w:rsid w:val="006E2A79"/>
    <w:rsid w:val="006E3977"/>
    <w:rsid w:val="006E501C"/>
    <w:rsid w:val="006E5A6F"/>
    <w:rsid w:val="006E6253"/>
    <w:rsid w:val="006E6395"/>
    <w:rsid w:val="006E70A7"/>
    <w:rsid w:val="006E7679"/>
    <w:rsid w:val="006E7B7A"/>
    <w:rsid w:val="006E7CAD"/>
    <w:rsid w:val="006F0FA7"/>
    <w:rsid w:val="006F1AF4"/>
    <w:rsid w:val="006F24DE"/>
    <w:rsid w:val="006F326E"/>
    <w:rsid w:val="006F5035"/>
    <w:rsid w:val="006F5585"/>
    <w:rsid w:val="006F6D13"/>
    <w:rsid w:val="006F72E1"/>
    <w:rsid w:val="006F781A"/>
    <w:rsid w:val="006F7846"/>
    <w:rsid w:val="006F7E5A"/>
    <w:rsid w:val="00700441"/>
    <w:rsid w:val="00700C3E"/>
    <w:rsid w:val="00701D74"/>
    <w:rsid w:val="007029C5"/>
    <w:rsid w:val="007049D3"/>
    <w:rsid w:val="00705876"/>
    <w:rsid w:val="0070592D"/>
    <w:rsid w:val="0070675B"/>
    <w:rsid w:val="0071093D"/>
    <w:rsid w:val="007119D5"/>
    <w:rsid w:val="007130D4"/>
    <w:rsid w:val="007142ED"/>
    <w:rsid w:val="00714D55"/>
    <w:rsid w:val="007176B2"/>
    <w:rsid w:val="00717FC4"/>
    <w:rsid w:val="00720678"/>
    <w:rsid w:val="007209B9"/>
    <w:rsid w:val="00721C4E"/>
    <w:rsid w:val="00722303"/>
    <w:rsid w:val="007237C3"/>
    <w:rsid w:val="007246E9"/>
    <w:rsid w:val="00725A94"/>
    <w:rsid w:val="00726A46"/>
    <w:rsid w:val="00727636"/>
    <w:rsid w:val="0072782B"/>
    <w:rsid w:val="00727B6D"/>
    <w:rsid w:val="00727F30"/>
    <w:rsid w:val="00730AB3"/>
    <w:rsid w:val="00730AD7"/>
    <w:rsid w:val="00731041"/>
    <w:rsid w:val="007314D8"/>
    <w:rsid w:val="00731649"/>
    <w:rsid w:val="0073274D"/>
    <w:rsid w:val="007328F3"/>
    <w:rsid w:val="00732E81"/>
    <w:rsid w:val="00732EFE"/>
    <w:rsid w:val="00734170"/>
    <w:rsid w:val="007342CF"/>
    <w:rsid w:val="00735681"/>
    <w:rsid w:val="0073590A"/>
    <w:rsid w:val="00735BD4"/>
    <w:rsid w:val="0073635C"/>
    <w:rsid w:val="00736EF1"/>
    <w:rsid w:val="007373E1"/>
    <w:rsid w:val="00740BAC"/>
    <w:rsid w:val="00743CE6"/>
    <w:rsid w:val="00743FAC"/>
    <w:rsid w:val="00744C70"/>
    <w:rsid w:val="00744FEB"/>
    <w:rsid w:val="00745AA5"/>
    <w:rsid w:val="00745F57"/>
    <w:rsid w:val="00746822"/>
    <w:rsid w:val="00747204"/>
    <w:rsid w:val="007517A2"/>
    <w:rsid w:val="0075214F"/>
    <w:rsid w:val="0075263B"/>
    <w:rsid w:val="00752B02"/>
    <w:rsid w:val="00754B11"/>
    <w:rsid w:val="00755EAB"/>
    <w:rsid w:val="00756939"/>
    <w:rsid w:val="00757553"/>
    <w:rsid w:val="00757A64"/>
    <w:rsid w:val="007610CA"/>
    <w:rsid w:val="0076120D"/>
    <w:rsid w:val="0076269A"/>
    <w:rsid w:val="00767EA0"/>
    <w:rsid w:val="007706E5"/>
    <w:rsid w:val="007709AA"/>
    <w:rsid w:val="00770D95"/>
    <w:rsid w:val="00771EC9"/>
    <w:rsid w:val="00771F16"/>
    <w:rsid w:val="00772BD7"/>
    <w:rsid w:val="00772F65"/>
    <w:rsid w:val="00773F4F"/>
    <w:rsid w:val="00774A4C"/>
    <w:rsid w:val="00774C98"/>
    <w:rsid w:val="00774F99"/>
    <w:rsid w:val="00775099"/>
    <w:rsid w:val="00775570"/>
    <w:rsid w:val="00775889"/>
    <w:rsid w:val="007758A6"/>
    <w:rsid w:val="00776394"/>
    <w:rsid w:val="00777843"/>
    <w:rsid w:val="00777EBC"/>
    <w:rsid w:val="00780138"/>
    <w:rsid w:val="00780E79"/>
    <w:rsid w:val="00781C0F"/>
    <w:rsid w:val="00785D41"/>
    <w:rsid w:val="00787BEF"/>
    <w:rsid w:val="00790AE6"/>
    <w:rsid w:val="00790DAF"/>
    <w:rsid w:val="007912E7"/>
    <w:rsid w:val="0079211B"/>
    <w:rsid w:val="0079438C"/>
    <w:rsid w:val="007944B8"/>
    <w:rsid w:val="00794C09"/>
    <w:rsid w:val="00795043"/>
    <w:rsid w:val="0079515D"/>
    <w:rsid w:val="007973B9"/>
    <w:rsid w:val="007978DF"/>
    <w:rsid w:val="00797BA2"/>
    <w:rsid w:val="007A073D"/>
    <w:rsid w:val="007A0DBB"/>
    <w:rsid w:val="007A1694"/>
    <w:rsid w:val="007A1BEC"/>
    <w:rsid w:val="007A2873"/>
    <w:rsid w:val="007A4BBF"/>
    <w:rsid w:val="007A4D26"/>
    <w:rsid w:val="007A5080"/>
    <w:rsid w:val="007A598C"/>
    <w:rsid w:val="007A6591"/>
    <w:rsid w:val="007A67E7"/>
    <w:rsid w:val="007A6A80"/>
    <w:rsid w:val="007B2855"/>
    <w:rsid w:val="007B4831"/>
    <w:rsid w:val="007B6340"/>
    <w:rsid w:val="007B6526"/>
    <w:rsid w:val="007B668B"/>
    <w:rsid w:val="007C3F6A"/>
    <w:rsid w:val="007C5AA5"/>
    <w:rsid w:val="007C716D"/>
    <w:rsid w:val="007C719D"/>
    <w:rsid w:val="007C799F"/>
    <w:rsid w:val="007C7FDD"/>
    <w:rsid w:val="007D0EC4"/>
    <w:rsid w:val="007D1B64"/>
    <w:rsid w:val="007D1D97"/>
    <w:rsid w:val="007D1F19"/>
    <w:rsid w:val="007D349A"/>
    <w:rsid w:val="007D3664"/>
    <w:rsid w:val="007D41CC"/>
    <w:rsid w:val="007D5036"/>
    <w:rsid w:val="007D5520"/>
    <w:rsid w:val="007D70B7"/>
    <w:rsid w:val="007D70F8"/>
    <w:rsid w:val="007D73AA"/>
    <w:rsid w:val="007D778F"/>
    <w:rsid w:val="007E042F"/>
    <w:rsid w:val="007E141E"/>
    <w:rsid w:val="007E1F1F"/>
    <w:rsid w:val="007E1F91"/>
    <w:rsid w:val="007E639F"/>
    <w:rsid w:val="007E6CE0"/>
    <w:rsid w:val="007E77FF"/>
    <w:rsid w:val="007F0048"/>
    <w:rsid w:val="007F0242"/>
    <w:rsid w:val="007F0B4A"/>
    <w:rsid w:val="007F35B2"/>
    <w:rsid w:val="007F3BC5"/>
    <w:rsid w:val="007F4143"/>
    <w:rsid w:val="007F437A"/>
    <w:rsid w:val="007F689C"/>
    <w:rsid w:val="007F6B4A"/>
    <w:rsid w:val="007F7A07"/>
    <w:rsid w:val="008002AD"/>
    <w:rsid w:val="00802331"/>
    <w:rsid w:val="00802DFB"/>
    <w:rsid w:val="00803BD8"/>
    <w:rsid w:val="0080530A"/>
    <w:rsid w:val="00810578"/>
    <w:rsid w:val="00811393"/>
    <w:rsid w:val="0081149D"/>
    <w:rsid w:val="00811579"/>
    <w:rsid w:val="00812645"/>
    <w:rsid w:val="008127D8"/>
    <w:rsid w:val="0081362C"/>
    <w:rsid w:val="008143E9"/>
    <w:rsid w:val="00814433"/>
    <w:rsid w:val="00814729"/>
    <w:rsid w:val="00814B4D"/>
    <w:rsid w:val="00815296"/>
    <w:rsid w:val="008155B0"/>
    <w:rsid w:val="00815E6F"/>
    <w:rsid w:val="00816309"/>
    <w:rsid w:val="0081636B"/>
    <w:rsid w:val="008171CD"/>
    <w:rsid w:val="00817A60"/>
    <w:rsid w:val="00820F30"/>
    <w:rsid w:val="00821E49"/>
    <w:rsid w:val="00822632"/>
    <w:rsid w:val="00822A5E"/>
    <w:rsid w:val="00823848"/>
    <w:rsid w:val="00823BDA"/>
    <w:rsid w:val="0082544C"/>
    <w:rsid w:val="00825A48"/>
    <w:rsid w:val="008262EF"/>
    <w:rsid w:val="0082774E"/>
    <w:rsid w:val="00827928"/>
    <w:rsid w:val="00830F48"/>
    <w:rsid w:val="00831498"/>
    <w:rsid w:val="008318A9"/>
    <w:rsid w:val="00831EC1"/>
    <w:rsid w:val="0083254E"/>
    <w:rsid w:val="008337CD"/>
    <w:rsid w:val="00834320"/>
    <w:rsid w:val="00836A6F"/>
    <w:rsid w:val="008408C0"/>
    <w:rsid w:val="008434EA"/>
    <w:rsid w:val="008438C1"/>
    <w:rsid w:val="00844689"/>
    <w:rsid w:val="008458ED"/>
    <w:rsid w:val="008464E2"/>
    <w:rsid w:val="00846B83"/>
    <w:rsid w:val="00847A5B"/>
    <w:rsid w:val="00847FB9"/>
    <w:rsid w:val="008504C5"/>
    <w:rsid w:val="00850B6D"/>
    <w:rsid w:val="00851170"/>
    <w:rsid w:val="00851248"/>
    <w:rsid w:val="00851AC9"/>
    <w:rsid w:val="00853C40"/>
    <w:rsid w:val="00853F47"/>
    <w:rsid w:val="00853F9E"/>
    <w:rsid w:val="008556A9"/>
    <w:rsid w:val="008565FE"/>
    <w:rsid w:val="00857072"/>
    <w:rsid w:val="00857757"/>
    <w:rsid w:val="00857A6C"/>
    <w:rsid w:val="00860772"/>
    <w:rsid w:val="0086237E"/>
    <w:rsid w:val="008624E2"/>
    <w:rsid w:val="00862A8C"/>
    <w:rsid w:val="00862B4C"/>
    <w:rsid w:val="00863253"/>
    <w:rsid w:val="00865026"/>
    <w:rsid w:val="00865A04"/>
    <w:rsid w:val="00866115"/>
    <w:rsid w:val="0087249C"/>
    <w:rsid w:val="00873183"/>
    <w:rsid w:val="008731F7"/>
    <w:rsid w:val="008738C1"/>
    <w:rsid w:val="008738C4"/>
    <w:rsid w:val="008738DC"/>
    <w:rsid w:val="00875FA9"/>
    <w:rsid w:val="00876BC4"/>
    <w:rsid w:val="00880F85"/>
    <w:rsid w:val="00881E4E"/>
    <w:rsid w:val="00881FE8"/>
    <w:rsid w:val="008826DE"/>
    <w:rsid w:val="00882FED"/>
    <w:rsid w:val="00885A70"/>
    <w:rsid w:val="00885AE0"/>
    <w:rsid w:val="00887399"/>
    <w:rsid w:val="0088799F"/>
    <w:rsid w:val="00890061"/>
    <w:rsid w:val="00890402"/>
    <w:rsid w:val="00892EB3"/>
    <w:rsid w:val="008942FA"/>
    <w:rsid w:val="00894608"/>
    <w:rsid w:val="00894974"/>
    <w:rsid w:val="008966E7"/>
    <w:rsid w:val="00896C6F"/>
    <w:rsid w:val="008A0694"/>
    <w:rsid w:val="008A1B8F"/>
    <w:rsid w:val="008A4DE3"/>
    <w:rsid w:val="008A64BF"/>
    <w:rsid w:val="008A751E"/>
    <w:rsid w:val="008A75D8"/>
    <w:rsid w:val="008B0CDE"/>
    <w:rsid w:val="008B233A"/>
    <w:rsid w:val="008B36F4"/>
    <w:rsid w:val="008B436A"/>
    <w:rsid w:val="008B5922"/>
    <w:rsid w:val="008B7146"/>
    <w:rsid w:val="008C0585"/>
    <w:rsid w:val="008C147D"/>
    <w:rsid w:val="008C27C0"/>
    <w:rsid w:val="008C2CF4"/>
    <w:rsid w:val="008C3AF0"/>
    <w:rsid w:val="008C4060"/>
    <w:rsid w:val="008C4B10"/>
    <w:rsid w:val="008C556B"/>
    <w:rsid w:val="008C647D"/>
    <w:rsid w:val="008C700D"/>
    <w:rsid w:val="008D07F4"/>
    <w:rsid w:val="008D130F"/>
    <w:rsid w:val="008D1D86"/>
    <w:rsid w:val="008D2B67"/>
    <w:rsid w:val="008D31D5"/>
    <w:rsid w:val="008D38D0"/>
    <w:rsid w:val="008D4337"/>
    <w:rsid w:val="008D57F4"/>
    <w:rsid w:val="008D6085"/>
    <w:rsid w:val="008D68A8"/>
    <w:rsid w:val="008D7A49"/>
    <w:rsid w:val="008E0299"/>
    <w:rsid w:val="008E0B20"/>
    <w:rsid w:val="008E2ABE"/>
    <w:rsid w:val="008E331D"/>
    <w:rsid w:val="008E3F65"/>
    <w:rsid w:val="008E4596"/>
    <w:rsid w:val="008E4613"/>
    <w:rsid w:val="008E48EB"/>
    <w:rsid w:val="008E70A4"/>
    <w:rsid w:val="008F034A"/>
    <w:rsid w:val="008F0482"/>
    <w:rsid w:val="008F309C"/>
    <w:rsid w:val="008F4375"/>
    <w:rsid w:val="008F4774"/>
    <w:rsid w:val="008F5F07"/>
    <w:rsid w:val="008F5FC5"/>
    <w:rsid w:val="008F616A"/>
    <w:rsid w:val="008F67B8"/>
    <w:rsid w:val="008F69DF"/>
    <w:rsid w:val="008F6AC2"/>
    <w:rsid w:val="00901D26"/>
    <w:rsid w:val="009022BA"/>
    <w:rsid w:val="0090266F"/>
    <w:rsid w:val="00902CB3"/>
    <w:rsid w:val="00905D60"/>
    <w:rsid w:val="00906824"/>
    <w:rsid w:val="00906A2C"/>
    <w:rsid w:val="00906F4F"/>
    <w:rsid w:val="009105FB"/>
    <w:rsid w:val="00910BAB"/>
    <w:rsid w:val="0091436E"/>
    <w:rsid w:val="00916CB7"/>
    <w:rsid w:val="009176F0"/>
    <w:rsid w:val="00920757"/>
    <w:rsid w:val="0092177D"/>
    <w:rsid w:val="009236AB"/>
    <w:rsid w:val="00924C81"/>
    <w:rsid w:val="00925649"/>
    <w:rsid w:val="009256C6"/>
    <w:rsid w:val="00927F3D"/>
    <w:rsid w:val="00927F53"/>
    <w:rsid w:val="009322B7"/>
    <w:rsid w:val="009340B0"/>
    <w:rsid w:val="0093445A"/>
    <w:rsid w:val="009352BF"/>
    <w:rsid w:val="00935B8A"/>
    <w:rsid w:val="009367A8"/>
    <w:rsid w:val="00936871"/>
    <w:rsid w:val="00936B9E"/>
    <w:rsid w:val="00937834"/>
    <w:rsid w:val="009403EA"/>
    <w:rsid w:val="00940879"/>
    <w:rsid w:val="00941525"/>
    <w:rsid w:val="00941698"/>
    <w:rsid w:val="009418C6"/>
    <w:rsid w:val="00942B82"/>
    <w:rsid w:val="009433EE"/>
    <w:rsid w:val="00944387"/>
    <w:rsid w:val="00945550"/>
    <w:rsid w:val="00946BBF"/>
    <w:rsid w:val="00951F4D"/>
    <w:rsid w:val="009520AB"/>
    <w:rsid w:val="00953F3A"/>
    <w:rsid w:val="00954DFD"/>
    <w:rsid w:val="00960566"/>
    <w:rsid w:val="00961212"/>
    <w:rsid w:val="00961BC6"/>
    <w:rsid w:val="009623D1"/>
    <w:rsid w:val="00962DFD"/>
    <w:rsid w:val="00963464"/>
    <w:rsid w:val="00963B8C"/>
    <w:rsid w:val="0097109E"/>
    <w:rsid w:val="00971D09"/>
    <w:rsid w:val="00972C24"/>
    <w:rsid w:val="00972CF8"/>
    <w:rsid w:val="00974496"/>
    <w:rsid w:val="00974A52"/>
    <w:rsid w:val="009751F2"/>
    <w:rsid w:val="00976F23"/>
    <w:rsid w:val="00976F98"/>
    <w:rsid w:val="00977189"/>
    <w:rsid w:val="00977703"/>
    <w:rsid w:val="00977CDF"/>
    <w:rsid w:val="00977D08"/>
    <w:rsid w:val="0098121B"/>
    <w:rsid w:val="00981E87"/>
    <w:rsid w:val="009820D3"/>
    <w:rsid w:val="009823C6"/>
    <w:rsid w:val="00982C94"/>
    <w:rsid w:val="00983814"/>
    <w:rsid w:val="0098580A"/>
    <w:rsid w:val="009864A4"/>
    <w:rsid w:val="009865BE"/>
    <w:rsid w:val="00986AED"/>
    <w:rsid w:val="00990B6B"/>
    <w:rsid w:val="009911A9"/>
    <w:rsid w:val="009913F4"/>
    <w:rsid w:val="00991663"/>
    <w:rsid w:val="00991BB0"/>
    <w:rsid w:val="00994B64"/>
    <w:rsid w:val="0099640D"/>
    <w:rsid w:val="00996C92"/>
    <w:rsid w:val="009A0C8F"/>
    <w:rsid w:val="009A1DC3"/>
    <w:rsid w:val="009A2223"/>
    <w:rsid w:val="009A25A7"/>
    <w:rsid w:val="009A35AD"/>
    <w:rsid w:val="009A3652"/>
    <w:rsid w:val="009A4843"/>
    <w:rsid w:val="009A54BC"/>
    <w:rsid w:val="009A5564"/>
    <w:rsid w:val="009A60E1"/>
    <w:rsid w:val="009B006A"/>
    <w:rsid w:val="009B0723"/>
    <w:rsid w:val="009B3301"/>
    <w:rsid w:val="009B5508"/>
    <w:rsid w:val="009B6F11"/>
    <w:rsid w:val="009B72FE"/>
    <w:rsid w:val="009C01FE"/>
    <w:rsid w:val="009C0C5B"/>
    <w:rsid w:val="009C1D4F"/>
    <w:rsid w:val="009C22C7"/>
    <w:rsid w:val="009C27DF"/>
    <w:rsid w:val="009C2BBB"/>
    <w:rsid w:val="009C39E5"/>
    <w:rsid w:val="009C3FDA"/>
    <w:rsid w:val="009C719A"/>
    <w:rsid w:val="009C799A"/>
    <w:rsid w:val="009D099B"/>
    <w:rsid w:val="009D12AA"/>
    <w:rsid w:val="009D3B09"/>
    <w:rsid w:val="009D40BE"/>
    <w:rsid w:val="009D65B9"/>
    <w:rsid w:val="009D6B8B"/>
    <w:rsid w:val="009D74A9"/>
    <w:rsid w:val="009E01DE"/>
    <w:rsid w:val="009E0CE4"/>
    <w:rsid w:val="009E11AF"/>
    <w:rsid w:val="009E3020"/>
    <w:rsid w:val="009E5275"/>
    <w:rsid w:val="009E55F3"/>
    <w:rsid w:val="009F2646"/>
    <w:rsid w:val="009F29A0"/>
    <w:rsid w:val="009F3D66"/>
    <w:rsid w:val="009F476A"/>
    <w:rsid w:val="009F4CF5"/>
    <w:rsid w:val="009F5DF6"/>
    <w:rsid w:val="009F6AA4"/>
    <w:rsid w:val="00A00219"/>
    <w:rsid w:val="00A01B93"/>
    <w:rsid w:val="00A01BDD"/>
    <w:rsid w:val="00A061A9"/>
    <w:rsid w:val="00A101E4"/>
    <w:rsid w:val="00A10436"/>
    <w:rsid w:val="00A1097F"/>
    <w:rsid w:val="00A11EE5"/>
    <w:rsid w:val="00A11F9D"/>
    <w:rsid w:val="00A13AA9"/>
    <w:rsid w:val="00A209E8"/>
    <w:rsid w:val="00A210D1"/>
    <w:rsid w:val="00A27D9D"/>
    <w:rsid w:val="00A30AF9"/>
    <w:rsid w:val="00A310A4"/>
    <w:rsid w:val="00A31208"/>
    <w:rsid w:val="00A3232C"/>
    <w:rsid w:val="00A32556"/>
    <w:rsid w:val="00A32FB2"/>
    <w:rsid w:val="00A331FC"/>
    <w:rsid w:val="00A33444"/>
    <w:rsid w:val="00A34070"/>
    <w:rsid w:val="00A3409D"/>
    <w:rsid w:val="00A34131"/>
    <w:rsid w:val="00A349F0"/>
    <w:rsid w:val="00A35C24"/>
    <w:rsid w:val="00A37EEC"/>
    <w:rsid w:val="00A42807"/>
    <w:rsid w:val="00A4382C"/>
    <w:rsid w:val="00A4386E"/>
    <w:rsid w:val="00A43CFB"/>
    <w:rsid w:val="00A457BF"/>
    <w:rsid w:val="00A458C8"/>
    <w:rsid w:val="00A466BF"/>
    <w:rsid w:val="00A47EE1"/>
    <w:rsid w:val="00A51CF4"/>
    <w:rsid w:val="00A5202E"/>
    <w:rsid w:val="00A521E6"/>
    <w:rsid w:val="00A54C86"/>
    <w:rsid w:val="00A56B29"/>
    <w:rsid w:val="00A5707A"/>
    <w:rsid w:val="00A60745"/>
    <w:rsid w:val="00A60E93"/>
    <w:rsid w:val="00A61822"/>
    <w:rsid w:val="00A62E03"/>
    <w:rsid w:val="00A62E77"/>
    <w:rsid w:val="00A63D5C"/>
    <w:rsid w:val="00A6405A"/>
    <w:rsid w:val="00A6406E"/>
    <w:rsid w:val="00A6429F"/>
    <w:rsid w:val="00A6543D"/>
    <w:rsid w:val="00A65A1D"/>
    <w:rsid w:val="00A676D4"/>
    <w:rsid w:val="00A677DF"/>
    <w:rsid w:val="00A70B6F"/>
    <w:rsid w:val="00A7187F"/>
    <w:rsid w:val="00A72297"/>
    <w:rsid w:val="00A75CD8"/>
    <w:rsid w:val="00A75F64"/>
    <w:rsid w:val="00A76CF9"/>
    <w:rsid w:val="00A77114"/>
    <w:rsid w:val="00A775D6"/>
    <w:rsid w:val="00A811B2"/>
    <w:rsid w:val="00A834CD"/>
    <w:rsid w:val="00A83C01"/>
    <w:rsid w:val="00A8497F"/>
    <w:rsid w:val="00A84A6D"/>
    <w:rsid w:val="00A84CA6"/>
    <w:rsid w:val="00A84EBA"/>
    <w:rsid w:val="00A86068"/>
    <w:rsid w:val="00A8625C"/>
    <w:rsid w:val="00A90215"/>
    <w:rsid w:val="00A91116"/>
    <w:rsid w:val="00A914A4"/>
    <w:rsid w:val="00A9252C"/>
    <w:rsid w:val="00A92A4F"/>
    <w:rsid w:val="00A92D92"/>
    <w:rsid w:val="00A93024"/>
    <w:rsid w:val="00A93700"/>
    <w:rsid w:val="00A93BF8"/>
    <w:rsid w:val="00A941F4"/>
    <w:rsid w:val="00A952B4"/>
    <w:rsid w:val="00A953A7"/>
    <w:rsid w:val="00A95E6C"/>
    <w:rsid w:val="00A95FAA"/>
    <w:rsid w:val="00AA0879"/>
    <w:rsid w:val="00AA1A64"/>
    <w:rsid w:val="00AA2325"/>
    <w:rsid w:val="00AA302B"/>
    <w:rsid w:val="00AA39D5"/>
    <w:rsid w:val="00AA6012"/>
    <w:rsid w:val="00AB00BB"/>
    <w:rsid w:val="00AB04BC"/>
    <w:rsid w:val="00AB15C4"/>
    <w:rsid w:val="00AB1D17"/>
    <w:rsid w:val="00AB5ADD"/>
    <w:rsid w:val="00AB6981"/>
    <w:rsid w:val="00AB744A"/>
    <w:rsid w:val="00AC0382"/>
    <w:rsid w:val="00AC2883"/>
    <w:rsid w:val="00AC3157"/>
    <w:rsid w:val="00AC4B06"/>
    <w:rsid w:val="00AC4EB9"/>
    <w:rsid w:val="00AC5564"/>
    <w:rsid w:val="00AC58E7"/>
    <w:rsid w:val="00AC5ED7"/>
    <w:rsid w:val="00AC6284"/>
    <w:rsid w:val="00AC666F"/>
    <w:rsid w:val="00AD01B1"/>
    <w:rsid w:val="00AD208F"/>
    <w:rsid w:val="00AD2DFD"/>
    <w:rsid w:val="00AD3BD0"/>
    <w:rsid w:val="00AD468D"/>
    <w:rsid w:val="00AD4BC2"/>
    <w:rsid w:val="00AD4EE2"/>
    <w:rsid w:val="00AD71CF"/>
    <w:rsid w:val="00AD75AA"/>
    <w:rsid w:val="00AE024C"/>
    <w:rsid w:val="00AE1C20"/>
    <w:rsid w:val="00AE1DD5"/>
    <w:rsid w:val="00AE2CB1"/>
    <w:rsid w:val="00AE384D"/>
    <w:rsid w:val="00AE41F7"/>
    <w:rsid w:val="00AE4ECB"/>
    <w:rsid w:val="00AE5C8F"/>
    <w:rsid w:val="00AE684B"/>
    <w:rsid w:val="00AE6CBE"/>
    <w:rsid w:val="00AE7303"/>
    <w:rsid w:val="00AE7ADE"/>
    <w:rsid w:val="00AE7F7B"/>
    <w:rsid w:val="00AF1137"/>
    <w:rsid w:val="00AF11D4"/>
    <w:rsid w:val="00AF1714"/>
    <w:rsid w:val="00AF264C"/>
    <w:rsid w:val="00AF37B7"/>
    <w:rsid w:val="00AF3E76"/>
    <w:rsid w:val="00AF4F73"/>
    <w:rsid w:val="00AF6A8C"/>
    <w:rsid w:val="00B017F4"/>
    <w:rsid w:val="00B01A0C"/>
    <w:rsid w:val="00B02B27"/>
    <w:rsid w:val="00B05920"/>
    <w:rsid w:val="00B06130"/>
    <w:rsid w:val="00B06C6A"/>
    <w:rsid w:val="00B0797D"/>
    <w:rsid w:val="00B112CD"/>
    <w:rsid w:val="00B12D9A"/>
    <w:rsid w:val="00B13755"/>
    <w:rsid w:val="00B1477C"/>
    <w:rsid w:val="00B160AC"/>
    <w:rsid w:val="00B162BE"/>
    <w:rsid w:val="00B17611"/>
    <w:rsid w:val="00B17760"/>
    <w:rsid w:val="00B2214F"/>
    <w:rsid w:val="00B237D5"/>
    <w:rsid w:val="00B23A4C"/>
    <w:rsid w:val="00B26247"/>
    <w:rsid w:val="00B26A78"/>
    <w:rsid w:val="00B277A6"/>
    <w:rsid w:val="00B3316D"/>
    <w:rsid w:val="00B3564A"/>
    <w:rsid w:val="00B37637"/>
    <w:rsid w:val="00B4085E"/>
    <w:rsid w:val="00B40960"/>
    <w:rsid w:val="00B459FF"/>
    <w:rsid w:val="00B46235"/>
    <w:rsid w:val="00B51D72"/>
    <w:rsid w:val="00B526C8"/>
    <w:rsid w:val="00B539CA"/>
    <w:rsid w:val="00B5432D"/>
    <w:rsid w:val="00B54868"/>
    <w:rsid w:val="00B56036"/>
    <w:rsid w:val="00B56138"/>
    <w:rsid w:val="00B56CFC"/>
    <w:rsid w:val="00B61109"/>
    <w:rsid w:val="00B61CB8"/>
    <w:rsid w:val="00B620DA"/>
    <w:rsid w:val="00B6218E"/>
    <w:rsid w:val="00B63A98"/>
    <w:rsid w:val="00B65124"/>
    <w:rsid w:val="00B65132"/>
    <w:rsid w:val="00B65597"/>
    <w:rsid w:val="00B74314"/>
    <w:rsid w:val="00B74B03"/>
    <w:rsid w:val="00B75E05"/>
    <w:rsid w:val="00B7647D"/>
    <w:rsid w:val="00B779EA"/>
    <w:rsid w:val="00B81600"/>
    <w:rsid w:val="00B84949"/>
    <w:rsid w:val="00B855D0"/>
    <w:rsid w:val="00B86762"/>
    <w:rsid w:val="00B87E08"/>
    <w:rsid w:val="00B90EB1"/>
    <w:rsid w:val="00B91000"/>
    <w:rsid w:val="00B91E8E"/>
    <w:rsid w:val="00B91F59"/>
    <w:rsid w:val="00B92C55"/>
    <w:rsid w:val="00B92E05"/>
    <w:rsid w:val="00B966F9"/>
    <w:rsid w:val="00B96B4A"/>
    <w:rsid w:val="00B96E4E"/>
    <w:rsid w:val="00B96EEE"/>
    <w:rsid w:val="00B96FC9"/>
    <w:rsid w:val="00BA088A"/>
    <w:rsid w:val="00BA0DC9"/>
    <w:rsid w:val="00BA0FCC"/>
    <w:rsid w:val="00BA3D72"/>
    <w:rsid w:val="00BA4C9A"/>
    <w:rsid w:val="00BA648C"/>
    <w:rsid w:val="00BA7992"/>
    <w:rsid w:val="00BB09B4"/>
    <w:rsid w:val="00BB19EF"/>
    <w:rsid w:val="00BB234E"/>
    <w:rsid w:val="00BB3002"/>
    <w:rsid w:val="00BB594C"/>
    <w:rsid w:val="00BB5ED9"/>
    <w:rsid w:val="00BB6C5C"/>
    <w:rsid w:val="00BB7636"/>
    <w:rsid w:val="00BB7D07"/>
    <w:rsid w:val="00BC5747"/>
    <w:rsid w:val="00BC5D27"/>
    <w:rsid w:val="00BC5D78"/>
    <w:rsid w:val="00BC65D7"/>
    <w:rsid w:val="00BC6A5D"/>
    <w:rsid w:val="00BD0E64"/>
    <w:rsid w:val="00BD1FFA"/>
    <w:rsid w:val="00BD4549"/>
    <w:rsid w:val="00BD573D"/>
    <w:rsid w:val="00BE002F"/>
    <w:rsid w:val="00BE013B"/>
    <w:rsid w:val="00BE1519"/>
    <w:rsid w:val="00BE25CA"/>
    <w:rsid w:val="00BE2D12"/>
    <w:rsid w:val="00BE3E47"/>
    <w:rsid w:val="00BE5A26"/>
    <w:rsid w:val="00BE634F"/>
    <w:rsid w:val="00BE6C6E"/>
    <w:rsid w:val="00BE6D34"/>
    <w:rsid w:val="00BE7574"/>
    <w:rsid w:val="00BE7A3B"/>
    <w:rsid w:val="00BE7E6D"/>
    <w:rsid w:val="00BF2072"/>
    <w:rsid w:val="00BF2A10"/>
    <w:rsid w:val="00BF39BC"/>
    <w:rsid w:val="00BF3B7E"/>
    <w:rsid w:val="00BF73E7"/>
    <w:rsid w:val="00C01A59"/>
    <w:rsid w:val="00C026FA"/>
    <w:rsid w:val="00C03705"/>
    <w:rsid w:val="00C0466B"/>
    <w:rsid w:val="00C05077"/>
    <w:rsid w:val="00C06948"/>
    <w:rsid w:val="00C07831"/>
    <w:rsid w:val="00C10738"/>
    <w:rsid w:val="00C10B74"/>
    <w:rsid w:val="00C12E20"/>
    <w:rsid w:val="00C14775"/>
    <w:rsid w:val="00C15D42"/>
    <w:rsid w:val="00C15FEC"/>
    <w:rsid w:val="00C17185"/>
    <w:rsid w:val="00C1C1F1"/>
    <w:rsid w:val="00C20C12"/>
    <w:rsid w:val="00C20F18"/>
    <w:rsid w:val="00C21D72"/>
    <w:rsid w:val="00C22BA4"/>
    <w:rsid w:val="00C24387"/>
    <w:rsid w:val="00C24435"/>
    <w:rsid w:val="00C24BDF"/>
    <w:rsid w:val="00C27B2B"/>
    <w:rsid w:val="00C27CE8"/>
    <w:rsid w:val="00C31A44"/>
    <w:rsid w:val="00C3258E"/>
    <w:rsid w:val="00C32C07"/>
    <w:rsid w:val="00C33F1E"/>
    <w:rsid w:val="00C34218"/>
    <w:rsid w:val="00C368AA"/>
    <w:rsid w:val="00C36F1E"/>
    <w:rsid w:val="00C40712"/>
    <w:rsid w:val="00C40756"/>
    <w:rsid w:val="00C40A55"/>
    <w:rsid w:val="00C40BBB"/>
    <w:rsid w:val="00C411A7"/>
    <w:rsid w:val="00C445A1"/>
    <w:rsid w:val="00C453CD"/>
    <w:rsid w:val="00C45A54"/>
    <w:rsid w:val="00C507F2"/>
    <w:rsid w:val="00C51B99"/>
    <w:rsid w:val="00C51DB5"/>
    <w:rsid w:val="00C5218F"/>
    <w:rsid w:val="00C53783"/>
    <w:rsid w:val="00C539F6"/>
    <w:rsid w:val="00C53A54"/>
    <w:rsid w:val="00C53C70"/>
    <w:rsid w:val="00C55C07"/>
    <w:rsid w:val="00C56F96"/>
    <w:rsid w:val="00C60277"/>
    <w:rsid w:val="00C63DB5"/>
    <w:rsid w:val="00C642CD"/>
    <w:rsid w:val="00C64B8A"/>
    <w:rsid w:val="00C651E3"/>
    <w:rsid w:val="00C67FEC"/>
    <w:rsid w:val="00C70467"/>
    <w:rsid w:val="00C73320"/>
    <w:rsid w:val="00C738A3"/>
    <w:rsid w:val="00C74BBC"/>
    <w:rsid w:val="00C75DF8"/>
    <w:rsid w:val="00C76560"/>
    <w:rsid w:val="00C80E03"/>
    <w:rsid w:val="00C80E15"/>
    <w:rsid w:val="00C80F0B"/>
    <w:rsid w:val="00C81330"/>
    <w:rsid w:val="00C8141A"/>
    <w:rsid w:val="00C828C3"/>
    <w:rsid w:val="00C82D39"/>
    <w:rsid w:val="00C82FE7"/>
    <w:rsid w:val="00C830F8"/>
    <w:rsid w:val="00C83503"/>
    <w:rsid w:val="00C840D3"/>
    <w:rsid w:val="00C85D9B"/>
    <w:rsid w:val="00C87243"/>
    <w:rsid w:val="00C914A3"/>
    <w:rsid w:val="00C91584"/>
    <w:rsid w:val="00C91A44"/>
    <w:rsid w:val="00C91FB9"/>
    <w:rsid w:val="00C94817"/>
    <w:rsid w:val="00C94F08"/>
    <w:rsid w:val="00C952C3"/>
    <w:rsid w:val="00C97CF0"/>
    <w:rsid w:val="00CA072F"/>
    <w:rsid w:val="00CA1A2D"/>
    <w:rsid w:val="00CA3835"/>
    <w:rsid w:val="00CA50C0"/>
    <w:rsid w:val="00CA78DE"/>
    <w:rsid w:val="00CA7A11"/>
    <w:rsid w:val="00CB209E"/>
    <w:rsid w:val="00CB2D10"/>
    <w:rsid w:val="00CB2D60"/>
    <w:rsid w:val="00CB4DB8"/>
    <w:rsid w:val="00CB5C7E"/>
    <w:rsid w:val="00CC2AEC"/>
    <w:rsid w:val="00CC325A"/>
    <w:rsid w:val="00CC33EE"/>
    <w:rsid w:val="00CC4497"/>
    <w:rsid w:val="00CC7E20"/>
    <w:rsid w:val="00CD0EFE"/>
    <w:rsid w:val="00CD1E5D"/>
    <w:rsid w:val="00CD2691"/>
    <w:rsid w:val="00CD3C3E"/>
    <w:rsid w:val="00CD586D"/>
    <w:rsid w:val="00CDFE62"/>
    <w:rsid w:val="00CE19C1"/>
    <w:rsid w:val="00CE2056"/>
    <w:rsid w:val="00CE43D7"/>
    <w:rsid w:val="00CE48FB"/>
    <w:rsid w:val="00CE4BB7"/>
    <w:rsid w:val="00CE4D9E"/>
    <w:rsid w:val="00CE5DA3"/>
    <w:rsid w:val="00CE618F"/>
    <w:rsid w:val="00CF150A"/>
    <w:rsid w:val="00CF2707"/>
    <w:rsid w:val="00CF2B68"/>
    <w:rsid w:val="00CF3901"/>
    <w:rsid w:val="00CF3B46"/>
    <w:rsid w:val="00CF49B6"/>
    <w:rsid w:val="00CF53E9"/>
    <w:rsid w:val="00CF5CF7"/>
    <w:rsid w:val="00CF69AC"/>
    <w:rsid w:val="00CF7396"/>
    <w:rsid w:val="00CF74D0"/>
    <w:rsid w:val="00CF781F"/>
    <w:rsid w:val="00CF78A5"/>
    <w:rsid w:val="00CF7ABF"/>
    <w:rsid w:val="00D002E6"/>
    <w:rsid w:val="00D00D78"/>
    <w:rsid w:val="00D02443"/>
    <w:rsid w:val="00D02519"/>
    <w:rsid w:val="00D040F7"/>
    <w:rsid w:val="00D04991"/>
    <w:rsid w:val="00D04DD8"/>
    <w:rsid w:val="00D078FC"/>
    <w:rsid w:val="00D11C17"/>
    <w:rsid w:val="00D13353"/>
    <w:rsid w:val="00D14722"/>
    <w:rsid w:val="00D14F1B"/>
    <w:rsid w:val="00D1528B"/>
    <w:rsid w:val="00D16062"/>
    <w:rsid w:val="00D16B14"/>
    <w:rsid w:val="00D17187"/>
    <w:rsid w:val="00D20446"/>
    <w:rsid w:val="00D21A34"/>
    <w:rsid w:val="00D226D7"/>
    <w:rsid w:val="00D2321D"/>
    <w:rsid w:val="00D238B4"/>
    <w:rsid w:val="00D24877"/>
    <w:rsid w:val="00D249AF"/>
    <w:rsid w:val="00D24DD3"/>
    <w:rsid w:val="00D25A63"/>
    <w:rsid w:val="00D25A7C"/>
    <w:rsid w:val="00D2608A"/>
    <w:rsid w:val="00D3095A"/>
    <w:rsid w:val="00D30A79"/>
    <w:rsid w:val="00D31257"/>
    <w:rsid w:val="00D31607"/>
    <w:rsid w:val="00D3235C"/>
    <w:rsid w:val="00D32FCD"/>
    <w:rsid w:val="00D340BC"/>
    <w:rsid w:val="00D344A3"/>
    <w:rsid w:val="00D348C1"/>
    <w:rsid w:val="00D36429"/>
    <w:rsid w:val="00D36E97"/>
    <w:rsid w:val="00D424BF"/>
    <w:rsid w:val="00D42906"/>
    <w:rsid w:val="00D44267"/>
    <w:rsid w:val="00D45B96"/>
    <w:rsid w:val="00D4656A"/>
    <w:rsid w:val="00D468AB"/>
    <w:rsid w:val="00D47744"/>
    <w:rsid w:val="00D479B0"/>
    <w:rsid w:val="00D47F3A"/>
    <w:rsid w:val="00D47FFA"/>
    <w:rsid w:val="00D5017C"/>
    <w:rsid w:val="00D508BE"/>
    <w:rsid w:val="00D51EF0"/>
    <w:rsid w:val="00D55144"/>
    <w:rsid w:val="00D55951"/>
    <w:rsid w:val="00D57970"/>
    <w:rsid w:val="00D60813"/>
    <w:rsid w:val="00D60A84"/>
    <w:rsid w:val="00D615F3"/>
    <w:rsid w:val="00D621CB"/>
    <w:rsid w:val="00D631B1"/>
    <w:rsid w:val="00D64552"/>
    <w:rsid w:val="00D648B2"/>
    <w:rsid w:val="00D65421"/>
    <w:rsid w:val="00D678A0"/>
    <w:rsid w:val="00D70489"/>
    <w:rsid w:val="00D7069E"/>
    <w:rsid w:val="00D7270E"/>
    <w:rsid w:val="00D74EF1"/>
    <w:rsid w:val="00D758D4"/>
    <w:rsid w:val="00D76349"/>
    <w:rsid w:val="00D7694D"/>
    <w:rsid w:val="00D76CEF"/>
    <w:rsid w:val="00D77B95"/>
    <w:rsid w:val="00D82044"/>
    <w:rsid w:val="00D835A2"/>
    <w:rsid w:val="00D83C5F"/>
    <w:rsid w:val="00D84AA6"/>
    <w:rsid w:val="00D85494"/>
    <w:rsid w:val="00D85CEA"/>
    <w:rsid w:val="00D86302"/>
    <w:rsid w:val="00D87507"/>
    <w:rsid w:val="00D87B85"/>
    <w:rsid w:val="00D90194"/>
    <w:rsid w:val="00D911BA"/>
    <w:rsid w:val="00D93F66"/>
    <w:rsid w:val="00D949EE"/>
    <w:rsid w:val="00D94CA7"/>
    <w:rsid w:val="00D95B92"/>
    <w:rsid w:val="00DA0910"/>
    <w:rsid w:val="00DA0ADC"/>
    <w:rsid w:val="00DA0FD7"/>
    <w:rsid w:val="00DA27DA"/>
    <w:rsid w:val="00DA40E5"/>
    <w:rsid w:val="00DA56D1"/>
    <w:rsid w:val="00DA5E7E"/>
    <w:rsid w:val="00DA608F"/>
    <w:rsid w:val="00DA62AE"/>
    <w:rsid w:val="00DA6F0D"/>
    <w:rsid w:val="00DB2910"/>
    <w:rsid w:val="00DB294B"/>
    <w:rsid w:val="00DB4060"/>
    <w:rsid w:val="00DB41BC"/>
    <w:rsid w:val="00DB4CE3"/>
    <w:rsid w:val="00DB5A94"/>
    <w:rsid w:val="00DB6C6E"/>
    <w:rsid w:val="00DC0F70"/>
    <w:rsid w:val="00DC167D"/>
    <w:rsid w:val="00DC1899"/>
    <w:rsid w:val="00DC1D2D"/>
    <w:rsid w:val="00DC3D92"/>
    <w:rsid w:val="00DC4071"/>
    <w:rsid w:val="00DC7546"/>
    <w:rsid w:val="00DC7DFF"/>
    <w:rsid w:val="00DC7E59"/>
    <w:rsid w:val="00DD09C6"/>
    <w:rsid w:val="00DD0BC9"/>
    <w:rsid w:val="00DD1CE2"/>
    <w:rsid w:val="00DD2DED"/>
    <w:rsid w:val="00DD4C65"/>
    <w:rsid w:val="00DD51FB"/>
    <w:rsid w:val="00DD7B50"/>
    <w:rsid w:val="00DE11D8"/>
    <w:rsid w:val="00DE1331"/>
    <w:rsid w:val="00DE19B8"/>
    <w:rsid w:val="00DE3120"/>
    <w:rsid w:val="00DE3904"/>
    <w:rsid w:val="00DE5170"/>
    <w:rsid w:val="00DE5A1E"/>
    <w:rsid w:val="00DF0F02"/>
    <w:rsid w:val="00DF1E95"/>
    <w:rsid w:val="00DF2846"/>
    <w:rsid w:val="00DF2EB4"/>
    <w:rsid w:val="00DF3BAB"/>
    <w:rsid w:val="00DF4CA5"/>
    <w:rsid w:val="00DF5169"/>
    <w:rsid w:val="00DF61D5"/>
    <w:rsid w:val="00DF6483"/>
    <w:rsid w:val="00DF6BB0"/>
    <w:rsid w:val="00DF7852"/>
    <w:rsid w:val="00E007A6"/>
    <w:rsid w:val="00E00A56"/>
    <w:rsid w:val="00E0253A"/>
    <w:rsid w:val="00E03109"/>
    <w:rsid w:val="00E03DDC"/>
    <w:rsid w:val="00E04381"/>
    <w:rsid w:val="00E10627"/>
    <w:rsid w:val="00E10669"/>
    <w:rsid w:val="00E10DF0"/>
    <w:rsid w:val="00E114DB"/>
    <w:rsid w:val="00E11C48"/>
    <w:rsid w:val="00E13102"/>
    <w:rsid w:val="00E13306"/>
    <w:rsid w:val="00E14C7D"/>
    <w:rsid w:val="00E14FAD"/>
    <w:rsid w:val="00E15299"/>
    <w:rsid w:val="00E16B46"/>
    <w:rsid w:val="00E16D0F"/>
    <w:rsid w:val="00E17184"/>
    <w:rsid w:val="00E17D7F"/>
    <w:rsid w:val="00E210D0"/>
    <w:rsid w:val="00E23304"/>
    <w:rsid w:val="00E23E5D"/>
    <w:rsid w:val="00E24AFC"/>
    <w:rsid w:val="00E24C05"/>
    <w:rsid w:val="00E25CE3"/>
    <w:rsid w:val="00E26E79"/>
    <w:rsid w:val="00E275B0"/>
    <w:rsid w:val="00E316E8"/>
    <w:rsid w:val="00E32FDD"/>
    <w:rsid w:val="00E34C2F"/>
    <w:rsid w:val="00E36581"/>
    <w:rsid w:val="00E371B8"/>
    <w:rsid w:val="00E377B6"/>
    <w:rsid w:val="00E37FD9"/>
    <w:rsid w:val="00E40C6A"/>
    <w:rsid w:val="00E413C7"/>
    <w:rsid w:val="00E415ED"/>
    <w:rsid w:val="00E41C47"/>
    <w:rsid w:val="00E41D1A"/>
    <w:rsid w:val="00E42031"/>
    <w:rsid w:val="00E426D7"/>
    <w:rsid w:val="00E431C7"/>
    <w:rsid w:val="00E44392"/>
    <w:rsid w:val="00E46966"/>
    <w:rsid w:val="00E470E7"/>
    <w:rsid w:val="00E471E3"/>
    <w:rsid w:val="00E50166"/>
    <w:rsid w:val="00E50437"/>
    <w:rsid w:val="00E5243E"/>
    <w:rsid w:val="00E52A38"/>
    <w:rsid w:val="00E53168"/>
    <w:rsid w:val="00E54E6A"/>
    <w:rsid w:val="00E54F3E"/>
    <w:rsid w:val="00E55C31"/>
    <w:rsid w:val="00E56224"/>
    <w:rsid w:val="00E56CB2"/>
    <w:rsid w:val="00E5CE32"/>
    <w:rsid w:val="00E6188E"/>
    <w:rsid w:val="00E64DA6"/>
    <w:rsid w:val="00E652FC"/>
    <w:rsid w:val="00E654BC"/>
    <w:rsid w:val="00E6563C"/>
    <w:rsid w:val="00E66ACF"/>
    <w:rsid w:val="00E679CF"/>
    <w:rsid w:val="00E67D75"/>
    <w:rsid w:val="00E70D7B"/>
    <w:rsid w:val="00E73D5F"/>
    <w:rsid w:val="00E73FD4"/>
    <w:rsid w:val="00E73FFE"/>
    <w:rsid w:val="00E748BA"/>
    <w:rsid w:val="00E769B9"/>
    <w:rsid w:val="00E8357D"/>
    <w:rsid w:val="00E84049"/>
    <w:rsid w:val="00E8594E"/>
    <w:rsid w:val="00E860CB"/>
    <w:rsid w:val="00E86C9D"/>
    <w:rsid w:val="00E8C05C"/>
    <w:rsid w:val="00E9059C"/>
    <w:rsid w:val="00E90740"/>
    <w:rsid w:val="00E91E80"/>
    <w:rsid w:val="00E92823"/>
    <w:rsid w:val="00E92929"/>
    <w:rsid w:val="00E92FFF"/>
    <w:rsid w:val="00E930A1"/>
    <w:rsid w:val="00E932E6"/>
    <w:rsid w:val="00E938AB"/>
    <w:rsid w:val="00E93F5F"/>
    <w:rsid w:val="00E951A9"/>
    <w:rsid w:val="00E9605C"/>
    <w:rsid w:val="00E9632B"/>
    <w:rsid w:val="00E96750"/>
    <w:rsid w:val="00E97429"/>
    <w:rsid w:val="00E977BA"/>
    <w:rsid w:val="00E97833"/>
    <w:rsid w:val="00E97BAF"/>
    <w:rsid w:val="00EA0A63"/>
    <w:rsid w:val="00EA1A17"/>
    <w:rsid w:val="00EA314E"/>
    <w:rsid w:val="00EA6175"/>
    <w:rsid w:val="00EA6602"/>
    <w:rsid w:val="00EA7F65"/>
    <w:rsid w:val="00EB2536"/>
    <w:rsid w:val="00EB2689"/>
    <w:rsid w:val="00EB26FF"/>
    <w:rsid w:val="00EB2E21"/>
    <w:rsid w:val="00EB39FA"/>
    <w:rsid w:val="00EB3C52"/>
    <w:rsid w:val="00EB4BE3"/>
    <w:rsid w:val="00EB56E2"/>
    <w:rsid w:val="00EB72F6"/>
    <w:rsid w:val="00EC03E0"/>
    <w:rsid w:val="00EC0C5E"/>
    <w:rsid w:val="00EC19AD"/>
    <w:rsid w:val="00EC2B5D"/>
    <w:rsid w:val="00EC30AF"/>
    <w:rsid w:val="00EC370D"/>
    <w:rsid w:val="00EC4AA5"/>
    <w:rsid w:val="00EC4BDF"/>
    <w:rsid w:val="00EC5EDD"/>
    <w:rsid w:val="00ED0609"/>
    <w:rsid w:val="00ED0D3E"/>
    <w:rsid w:val="00ED237D"/>
    <w:rsid w:val="00ED5AAC"/>
    <w:rsid w:val="00ED7F09"/>
    <w:rsid w:val="00EE147B"/>
    <w:rsid w:val="00EE14A0"/>
    <w:rsid w:val="00EE1500"/>
    <w:rsid w:val="00EE3238"/>
    <w:rsid w:val="00EE54D7"/>
    <w:rsid w:val="00EE565F"/>
    <w:rsid w:val="00EE5B0B"/>
    <w:rsid w:val="00EE6964"/>
    <w:rsid w:val="00EE7126"/>
    <w:rsid w:val="00EE714F"/>
    <w:rsid w:val="00EF059A"/>
    <w:rsid w:val="00EF1213"/>
    <w:rsid w:val="00EF1D9A"/>
    <w:rsid w:val="00EF1FF6"/>
    <w:rsid w:val="00EF2308"/>
    <w:rsid w:val="00EF52C2"/>
    <w:rsid w:val="00EF56A7"/>
    <w:rsid w:val="00F036E1"/>
    <w:rsid w:val="00F03F6F"/>
    <w:rsid w:val="00F04807"/>
    <w:rsid w:val="00F07E15"/>
    <w:rsid w:val="00F10ACC"/>
    <w:rsid w:val="00F11C7D"/>
    <w:rsid w:val="00F139FD"/>
    <w:rsid w:val="00F145D3"/>
    <w:rsid w:val="00F14771"/>
    <w:rsid w:val="00F15122"/>
    <w:rsid w:val="00F15EED"/>
    <w:rsid w:val="00F16D3D"/>
    <w:rsid w:val="00F16FBC"/>
    <w:rsid w:val="00F17987"/>
    <w:rsid w:val="00F20300"/>
    <w:rsid w:val="00F20AE4"/>
    <w:rsid w:val="00F21145"/>
    <w:rsid w:val="00F230A9"/>
    <w:rsid w:val="00F2368A"/>
    <w:rsid w:val="00F24075"/>
    <w:rsid w:val="00F24EAA"/>
    <w:rsid w:val="00F2548D"/>
    <w:rsid w:val="00F263E9"/>
    <w:rsid w:val="00F266FA"/>
    <w:rsid w:val="00F32197"/>
    <w:rsid w:val="00F327EE"/>
    <w:rsid w:val="00F3374E"/>
    <w:rsid w:val="00F339DB"/>
    <w:rsid w:val="00F34649"/>
    <w:rsid w:val="00F346DA"/>
    <w:rsid w:val="00F347CD"/>
    <w:rsid w:val="00F34E40"/>
    <w:rsid w:val="00F35623"/>
    <w:rsid w:val="00F36123"/>
    <w:rsid w:val="00F36555"/>
    <w:rsid w:val="00F36F60"/>
    <w:rsid w:val="00F37307"/>
    <w:rsid w:val="00F403F4"/>
    <w:rsid w:val="00F4104C"/>
    <w:rsid w:val="00F413F7"/>
    <w:rsid w:val="00F41634"/>
    <w:rsid w:val="00F41658"/>
    <w:rsid w:val="00F42998"/>
    <w:rsid w:val="00F42D00"/>
    <w:rsid w:val="00F42D6B"/>
    <w:rsid w:val="00F434CD"/>
    <w:rsid w:val="00F44C62"/>
    <w:rsid w:val="00F4573E"/>
    <w:rsid w:val="00F461F1"/>
    <w:rsid w:val="00F47008"/>
    <w:rsid w:val="00F47416"/>
    <w:rsid w:val="00F50E46"/>
    <w:rsid w:val="00F5252B"/>
    <w:rsid w:val="00F53351"/>
    <w:rsid w:val="00F55002"/>
    <w:rsid w:val="00F55CA9"/>
    <w:rsid w:val="00F57856"/>
    <w:rsid w:val="00F6095A"/>
    <w:rsid w:val="00F6182C"/>
    <w:rsid w:val="00F624CF"/>
    <w:rsid w:val="00F64697"/>
    <w:rsid w:val="00F647FD"/>
    <w:rsid w:val="00F65FC8"/>
    <w:rsid w:val="00F66362"/>
    <w:rsid w:val="00F666D5"/>
    <w:rsid w:val="00F6757F"/>
    <w:rsid w:val="00F675A0"/>
    <w:rsid w:val="00F675BB"/>
    <w:rsid w:val="00F70214"/>
    <w:rsid w:val="00F71566"/>
    <w:rsid w:val="00F72975"/>
    <w:rsid w:val="00F72E62"/>
    <w:rsid w:val="00F73B12"/>
    <w:rsid w:val="00F73C71"/>
    <w:rsid w:val="00F759F4"/>
    <w:rsid w:val="00F75BF5"/>
    <w:rsid w:val="00F76079"/>
    <w:rsid w:val="00F7645F"/>
    <w:rsid w:val="00F769DC"/>
    <w:rsid w:val="00F77478"/>
    <w:rsid w:val="00F82CBC"/>
    <w:rsid w:val="00F82E47"/>
    <w:rsid w:val="00F82F09"/>
    <w:rsid w:val="00F83584"/>
    <w:rsid w:val="00F83C0C"/>
    <w:rsid w:val="00F848B0"/>
    <w:rsid w:val="00F85B61"/>
    <w:rsid w:val="00F86EF0"/>
    <w:rsid w:val="00F90041"/>
    <w:rsid w:val="00F92DA0"/>
    <w:rsid w:val="00F937C8"/>
    <w:rsid w:val="00F944C7"/>
    <w:rsid w:val="00F94704"/>
    <w:rsid w:val="00F94BF5"/>
    <w:rsid w:val="00F96AEE"/>
    <w:rsid w:val="00F97638"/>
    <w:rsid w:val="00FA0926"/>
    <w:rsid w:val="00FA0E07"/>
    <w:rsid w:val="00FA16B2"/>
    <w:rsid w:val="00FA1A15"/>
    <w:rsid w:val="00FA28EC"/>
    <w:rsid w:val="00FA2B5F"/>
    <w:rsid w:val="00FA493B"/>
    <w:rsid w:val="00FA622F"/>
    <w:rsid w:val="00FA72B1"/>
    <w:rsid w:val="00FA7B69"/>
    <w:rsid w:val="00FB00CF"/>
    <w:rsid w:val="00FB0196"/>
    <w:rsid w:val="00FB0F81"/>
    <w:rsid w:val="00FB0FAB"/>
    <w:rsid w:val="00FB10A3"/>
    <w:rsid w:val="00FB19EB"/>
    <w:rsid w:val="00FB2834"/>
    <w:rsid w:val="00FB3383"/>
    <w:rsid w:val="00FB49BA"/>
    <w:rsid w:val="00FB4DE7"/>
    <w:rsid w:val="00FB53E5"/>
    <w:rsid w:val="00FB5435"/>
    <w:rsid w:val="00FB5E5B"/>
    <w:rsid w:val="00FB65FE"/>
    <w:rsid w:val="00FB68F0"/>
    <w:rsid w:val="00FC09B7"/>
    <w:rsid w:val="00FC1E74"/>
    <w:rsid w:val="00FC200E"/>
    <w:rsid w:val="00FC2CD9"/>
    <w:rsid w:val="00FC37D0"/>
    <w:rsid w:val="00FC4435"/>
    <w:rsid w:val="00FC4A2C"/>
    <w:rsid w:val="00FC54A1"/>
    <w:rsid w:val="00FC6546"/>
    <w:rsid w:val="00FC77A9"/>
    <w:rsid w:val="00FD01CE"/>
    <w:rsid w:val="00FD239E"/>
    <w:rsid w:val="00FD3461"/>
    <w:rsid w:val="00FD5D64"/>
    <w:rsid w:val="00FD5D7E"/>
    <w:rsid w:val="00FD6ED9"/>
    <w:rsid w:val="00FD71E6"/>
    <w:rsid w:val="00FD7C06"/>
    <w:rsid w:val="00FD7F34"/>
    <w:rsid w:val="00FE02B0"/>
    <w:rsid w:val="00FE08DF"/>
    <w:rsid w:val="00FE13E9"/>
    <w:rsid w:val="00FE35F5"/>
    <w:rsid w:val="00FE3F1B"/>
    <w:rsid w:val="00FE52C8"/>
    <w:rsid w:val="00FE6D7E"/>
    <w:rsid w:val="00FE740E"/>
    <w:rsid w:val="00FE7958"/>
    <w:rsid w:val="00FE7B02"/>
    <w:rsid w:val="00FF0A48"/>
    <w:rsid w:val="00FF0AF7"/>
    <w:rsid w:val="00FF0CB2"/>
    <w:rsid w:val="00FF3439"/>
    <w:rsid w:val="00FF3938"/>
    <w:rsid w:val="00FF3E5D"/>
    <w:rsid w:val="00FF4842"/>
    <w:rsid w:val="00FF4C12"/>
    <w:rsid w:val="00FF4FDA"/>
    <w:rsid w:val="00FF5359"/>
    <w:rsid w:val="00FF5E44"/>
    <w:rsid w:val="00FF6023"/>
    <w:rsid w:val="00FF635A"/>
    <w:rsid w:val="00FF673B"/>
    <w:rsid w:val="00FF6CC7"/>
    <w:rsid w:val="00FF6CF7"/>
    <w:rsid w:val="00FF770E"/>
    <w:rsid w:val="010881CA"/>
    <w:rsid w:val="01193E59"/>
    <w:rsid w:val="012DD7A1"/>
    <w:rsid w:val="015767CC"/>
    <w:rsid w:val="016A745E"/>
    <w:rsid w:val="017C6EEC"/>
    <w:rsid w:val="0197E806"/>
    <w:rsid w:val="01A1CC58"/>
    <w:rsid w:val="01A425AE"/>
    <w:rsid w:val="01A87DE7"/>
    <w:rsid w:val="01B23D11"/>
    <w:rsid w:val="01BD4401"/>
    <w:rsid w:val="01BDC461"/>
    <w:rsid w:val="01C19386"/>
    <w:rsid w:val="01C6A07B"/>
    <w:rsid w:val="01CA99A4"/>
    <w:rsid w:val="01F313F3"/>
    <w:rsid w:val="01FC31B0"/>
    <w:rsid w:val="020495AF"/>
    <w:rsid w:val="0210E4E4"/>
    <w:rsid w:val="0227280E"/>
    <w:rsid w:val="024E712A"/>
    <w:rsid w:val="02534F59"/>
    <w:rsid w:val="02618635"/>
    <w:rsid w:val="0263A5B6"/>
    <w:rsid w:val="02665E20"/>
    <w:rsid w:val="02699D87"/>
    <w:rsid w:val="0275A45E"/>
    <w:rsid w:val="02791C51"/>
    <w:rsid w:val="02BF4460"/>
    <w:rsid w:val="02D802C0"/>
    <w:rsid w:val="02E10D31"/>
    <w:rsid w:val="02E31962"/>
    <w:rsid w:val="02F10488"/>
    <w:rsid w:val="02FB237F"/>
    <w:rsid w:val="03000D6E"/>
    <w:rsid w:val="0301E50B"/>
    <w:rsid w:val="03041D6B"/>
    <w:rsid w:val="031E966C"/>
    <w:rsid w:val="031FF4B8"/>
    <w:rsid w:val="03432F73"/>
    <w:rsid w:val="03601ED3"/>
    <w:rsid w:val="03686B9D"/>
    <w:rsid w:val="03732279"/>
    <w:rsid w:val="03738303"/>
    <w:rsid w:val="037A1EBE"/>
    <w:rsid w:val="037FF152"/>
    <w:rsid w:val="0384660D"/>
    <w:rsid w:val="03973100"/>
    <w:rsid w:val="039A94D6"/>
    <w:rsid w:val="03A5C2E5"/>
    <w:rsid w:val="03AA2496"/>
    <w:rsid w:val="03AFE21F"/>
    <w:rsid w:val="03CA7B7B"/>
    <w:rsid w:val="03D2A9DE"/>
    <w:rsid w:val="03D37ECC"/>
    <w:rsid w:val="03D7EC31"/>
    <w:rsid w:val="04065C81"/>
    <w:rsid w:val="043CE7C1"/>
    <w:rsid w:val="0440FBD6"/>
    <w:rsid w:val="045440B2"/>
    <w:rsid w:val="0470339F"/>
    <w:rsid w:val="04758248"/>
    <w:rsid w:val="0484D079"/>
    <w:rsid w:val="048823C3"/>
    <w:rsid w:val="04B88974"/>
    <w:rsid w:val="04CEB74F"/>
    <w:rsid w:val="04EDC22B"/>
    <w:rsid w:val="04FF82D8"/>
    <w:rsid w:val="0508D0B6"/>
    <w:rsid w:val="050B37FD"/>
    <w:rsid w:val="0511EFE1"/>
    <w:rsid w:val="051F1CC7"/>
    <w:rsid w:val="05489213"/>
    <w:rsid w:val="05611860"/>
    <w:rsid w:val="0587FBDD"/>
    <w:rsid w:val="0588AA56"/>
    <w:rsid w:val="058DB826"/>
    <w:rsid w:val="0595C466"/>
    <w:rsid w:val="05A11A5C"/>
    <w:rsid w:val="05A2238C"/>
    <w:rsid w:val="05DBF4DF"/>
    <w:rsid w:val="05E1D0DC"/>
    <w:rsid w:val="05F2A172"/>
    <w:rsid w:val="060C0400"/>
    <w:rsid w:val="06175904"/>
    <w:rsid w:val="061DECD9"/>
    <w:rsid w:val="062CF3E6"/>
    <w:rsid w:val="0636F372"/>
    <w:rsid w:val="064913FD"/>
    <w:rsid w:val="0651EE30"/>
    <w:rsid w:val="067A7C56"/>
    <w:rsid w:val="067F4028"/>
    <w:rsid w:val="068A70BE"/>
    <w:rsid w:val="06990FF0"/>
    <w:rsid w:val="06B1073F"/>
    <w:rsid w:val="06BE24D6"/>
    <w:rsid w:val="06C00F8D"/>
    <w:rsid w:val="06C1FCA3"/>
    <w:rsid w:val="06C67743"/>
    <w:rsid w:val="06D13306"/>
    <w:rsid w:val="06D32ADD"/>
    <w:rsid w:val="06D4245B"/>
    <w:rsid w:val="06D7EA2C"/>
    <w:rsid w:val="06DF3BC0"/>
    <w:rsid w:val="06EAA718"/>
    <w:rsid w:val="06F1AD1C"/>
    <w:rsid w:val="07021C3D"/>
    <w:rsid w:val="0714F694"/>
    <w:rsid w:val="07167A17"/>
    <w:rsid w:val="0731C3D3"/>
    <w:rsid w:val="07413078"/>
    <w:rsid w:val="0747E870"/>
    <w:rsid w:val="07636DE2"/>
    <w:rsid w:val="076829FB"/>
    <w:rsid w:val="076E9826"/>
    <w:rsid w:val="077CEC25"/>
    <w:rsid w:val="077DC5F5"/>
    <w:rsid w:val="0780D6A9"/>
    <w:rsid w:val="0783CE0F"/>
    <w:rsid w:val="078473ED"/>
    <w:rsid w:val="079895FC"/>
    <w:rsid w:val="07A5D7ED"/>
    <w:rsid w:val="07A69C28"/>
    <w:rsid w:val="07AC7B8A"/>
    <w:rsid w:val="07B00BEE"/>
    <w:rsid w:val="07B186F9"/>
    <w:rsid w:val="07B53954"/>
    <w:rsid w:val="07C871BA"/>
    <w:rsid w:val="07DB45D4"/>
    <w:rsid w:val="07FC39A3"/>
    <w:rsid w:val="080E0706"/>
    <w:rsid w:val="082102DD"/>
    <w:rsid w:val="0840FF36"/>
    <w:rsid w:val="0843DCEE"/>
    <w:rsid w:val="084C68AE"/>
    <w:rsid w:val="085DD41B"/>
    <w:rsid w:val="0870D820"/>
    <w:rsid w:val="0879C7C4"/>
    <w:rsid w:val="0883185D"/>
    <w:rsid w:val="088B40C8"/>
    <w:rsid w:val="08A056C5"/>
    <w:rsid w:val="08BCE909"/>
    <w:rsid w:val="08C866AC"/>
    <w:rsid w:val="08CCB825"/>
    <w:rsid w:val="08DDE22D"/>
    <w:rsid w:val="08F598D6"/>
    <w:rsid w:val="08FB65B0"/>
    <w:rsid w:val="0924CEFF"/>
    <w:rsid w:val="09279880"/>
    <w:rsid w:val="09324211"/>
    <w:rsid w:val="09425759"/>
    <w:rsid w:val="09558D9B"/>
    <w:rsid w:val="095C6EF6"/>
    <w:rsid w:val="09657CEF"/>
    <w:rsid w:val="096A7A50"/>
    <w:rsid w:val="096EC705"/>
    <w:rsid w:val="099A7BEF"/>
    <w:rsid w:val="09A52BC6"/>
    <w:rsid w:val="09A9D767"/>
    <w:rsid w:val="09AAB376"/>
    <w:rsid w:val="09B35645"/>
    <w:rsid w:val="09B41119"/>
    <w:rsid w:val="09BC94C5"/>
    <w:rsid w:val="09CFDC9D"/>
    <w:rsid w:val="09E1C642"/>
    <w:rsid w:val="09F7A4D1"/>
    <w:rsid w:val="0A003DBD"/>
    <w:rsid w:val="0A2FB6BE"/>
    <w:rsid w:val="0A310583"/>
    <w:rsid w:val="0A3146A5"/>
    <w:rsid w:val="0A4E97D6"/>
    <w:rsid w:val="0A5453EC"/>
    <w:rsid w:val="0A874B7E"/>
    <w:rsid w:val="0A8D1448"/>
    <w:rsid w:val="0A904177"/>
    <w:rsid w:val="0A944242"/>
    <w:rsid w:val="0A964D09"/>
    <w:rsid w:val="0AAC8CF6"/>
    <w:rsid w:val="0ABFA186"/>
    <w:rsid w:val="0ACB93CA"/>
    <w:rsid w:val="0ADE3CEA"/>
    <w:rsid w:val="0AE1FE77"/>
    <w:rsid w:val="0AEF0C2E"/>
    <w:rsid w:val="0B0AC497"/>
    <w:rsid w:val="0B1CC995"/>
    <w:rsid w:val="0B1DDF95"/>
    <w:rsid w:val="0B422714"/>
    <w:rsid w:val="0B432333"/>
    <w:rsid w:val="0B4D4FD3"/>
    <w:rsid w:val="0B54588F"/>
    <w:rsid w:val="0B5582F5"/>
    <w:rsid w:val="0B58B04E"/>
    <w:rsid w:val="0B65C9A0"/>
    <w:rsid w:val="0B80430D"/>
    <w:rsid w:val="0B9C6798"/>
    <w:rsid w:val="0BB8FCF2"/>
    <w:rsid w:val="0BB92F72"/>
    <w:rsid w:val="0BCD975D"/>
    <w:rsid w:val="0BD557EB"/>
    <w:rsid w:val="0BE48C6A"/>
    <w:rsid w:val="0C0154B2"/>
    <w:rsid w:val="0C13D06A"/>
    <w:rsid w:val="0C2B6450"/>
    <w:rsid w:val="0C5722B0"/>
    <w:rsid w:val="0C7816F0"/>
    <w:rsid w:val="0C890BD6"/>
    <w:rsid w:val="0C958A59"/>
    <w:rsid w:val="0CB76958"/>
    <w:rsid w:val="0CBD4C63"/>
    <w:rsid w:val="0CF1F0FF"/>
    <w:rsid w:val="0CF20303"/>
    <w:rsid w:val="0CF331CC"/>
    <w:rsid w:val="0CF7F49A"/>
    <w:rsid w:val="0CFD660D"/>
    <w:rsid w:val="0D10321E"/>
    <w:rsid w:val="0D24ADDC"/>
    <w:rsid w:val="0D2F34E4"/>
    <w:rsid w:val="0D33903A"/>
    <w:rsid w:val="0D37DE7F"/>
    <w:rsid w:val="0D6E92DC"/>
    <w:rsid w:val="0D81C304"/>
    <w:rsid w:val="0D83A823"/>
    <w:rsid w:val="0D8C80E1"/>
    <w:rsid w:val="0DCCDF23"/>
    <w:rsid w:val="0DD7FFD2"/>
    <w:rsid w:val="0DD87846"/>
    <w:rsid w:val="0E04C503"/>
    <w:rsid w:val="0E0C3074"/>
    <w:rsid w:val="0E18D827"/>
    <w:rsid w:val="0E1CBF91"/>
    <w:rsid w:val="0E1D7434"/>
    <w:rsid w:val="0E36A17A"/>
    <w:rsid w:val="0E3E99B4"/>
    <w:rsid w:val="0E5F86FA"/>
    <w:rsid w:val="0E6011D6"/>
    <w:rsid w:val="0E722678"/>
    <w:rsid w:val="0EAB1458"/>
    <w:rsid w:val="0EABE8A5"/>
    <w:rsid w:val="0EC0991B"/>
    <w:rsid w:val="0EC1AC10"/>
    <w:rsid w:val="0EE03936"/>
    <w:rsid w:val="0EE21532"/>
    <w:rsid w:val="0EE6636F"/>
    <w:rsid w:val="0EEB6FCA"/>
    <w:rsid w:val="0EED4C8A"/>
    <w:rsid w:val="0EF007F7"/>
    <w:rsid w:val="0EF45A92"/>
    <w:rsid w:val="0F0087FB"/>
    <w:rsid w:val="0F073256"/>
    <w:rsid w:val="0F2B1E5D"/>
    <w:rsid w:val="0F341B92"/>
    <w:rsid w:val="0F509736"/>
    <w:rsid w:val="0F5C8DCB"/>
    <w:rsid w:val="0F600586"/>
    <w:rsid w:val="0F608117"/>
    <w:rsid w:val="0F67053D"/>
    <w:rsid w:val="0F75F225"/>
    <w:rsid w:val="0F7AB404"/>
    <w:rsid w:val="0F8A7900"/>
    <w:rsid w:val="0F8BC190"/>
    <w:rsid w:val="0F9465FF"/>
    <w:rsid w:val="0F9B961B"/>
    <w:rsid w:val="0FAB1D7C"/>
    <w:rsid w:val="0FAEAFB2"/>
    <w:rsid w:val="0FBAD3CC"/>
    <w:rsid w:val="0FD7283D"/>
    <w:rsid w:val="0FE657B9"/>
    <w:rsid w:val="0FE95DCE"/>
    <w:rsid w:val="1000250F"/>
    <w:rsid w:val="10202D9D"/>
    <w:rsid w:val="1060B211"/>
    <w:rsid w:val="10A06209"/>
    <w:rsid w:val="10A9A46D"/>
    <w:rsid w:val="10B8E706"/>
    <w:rsid w:val="10BB2638"/>
    <w:rsid w:val="10BC5493"/>
    <w:rsid w:val="10C158EA"/>
    <w:rsid w:val="10D5FBEF"/>
    <w:rsid w:val="10ED89C4"/>
    <w:rsid w:val="10F2A0B0"/>
    <w:rsid w:val="10F4E770"/>
    <w:rsid w:val="1100AF5B"/>
    <w:rsid w:val="110BB16E"/>
    <w:rsid w:val="111133BB"/>
    <w:rsid w:val="111CF3CA"/>
    <w:rsid w:val="1129A5CE"/>
    <w:rsid w:val="114E52DA"/>
    <w:rsid w:val="11558F6F"/>
    <w:rsid w:val="11585E92"/>
    <w:rsid w:val="115F1548"/>
    <w:rsid w:val="116780DB"/>
    <w:rsid w:val="117BF228"/>
    <w:rsid w:val="11CB0D2A"/>
    <w:rsid w:val="11CD87DC"/>
    <w:rsid w:val="11F1AA3C"/>
    <w:rsid w:val="1232230E"/>
    <w:rsid w:val="123C3197"/>
    <w:rsid w:val="1267E0A9"/>
    <w:rsid w:val="126B8EE2"/>
    <w:rsid w:val="1279FEE0"/>
    <w:rsid w:val="12A95DD7"/>
    <w:rsid w:val="12AE487F"/>
    <w:rsid w:val="12D5B2C4"/>
    <w:rsid w:val="12EC0470"/>
    <w:rsid w:val="12FB66DA"/>
    <w:rsid w:val="130C14ED"/>
    <w:rsid w:val="131699C0"/>
    <w:rsid w:val="1335B65A"/>
    <w:rsid w:val="133BCFF4"/>
    <w:rsid w:val="1346B3A2"/>
    <w:rsid w:val="13492AEC"/>
    <w:rsid w:val="1369E20A"/>
    <w:rsid w:val="13789886"/>
    <w:rsid w:val="13BA8321"/>
    <w:rsid w:val="13C0733F"/>
    <w:rsid w:val="13CC6ED3"/>
    <w:rsid w:val="13CDF36F"/>
    <w:rsid w:val="13D8A942"/>
    <w:rsid w:val="13E2857C"/>
    <w:rsid w:val="13E902AF"/>
    <w:rsid w:val="13F10399"/>
    <w:rsid w:val="13F12685"/>
    <w:rsid w:val="13F3784B"/>
    <w:rsid w:val="14152590"/>
    <w:rsid w:val="14301872"/>
    <w:rsid w:val="1448D47D"/>
    <w:rsid w:val="146B4FB3"/>
    <w:rsid w:val="14718325"/>
    <w:rsid w:val="147D0EB6"/>
    <w:rsid w:val="14851F30"/>
    <w:rsid w:val="14884E16"/>
    <w:rsid w:val="148A2E55"/>
    <w:rsid w:val="1496DF1F"/>
    <w:rsid w:val="14AC7710"/>
    <w:rsid w:val="14B292E4"/>
    <w:rsid w:val="14BB518A"/>
    <w:rsid w:val="14D9F0DE"/>
    <w:rsid w:val="14E104EF"/>
    <w:rsid w:val="14F1C26E"/>
    <w:rsid w:val="14F92FAA"/>
    <w:rsid w:val="14FBD5AA"/>
    <w:rsid w:val="1512DB60"/>
    <w:rsid w:val="151D8E98"/>
    <w:rsid w:val="151DFEDD"/>
    <w:rsid w:val="152D7031"/>
    <w:rsid w:val="1539BF27"/>
    <w:rsid w:val="154364E8"/>
    <w:rsid w:val="155B62F8"/>
    <w:rsid w:val="1569C3D0"/>
    <w:rsid w:val="156A67E2"/>
    <w:rsid w:val="1576379A"/>
    <w:rsid w:val="15A543C3"/>
    <w:rsid w:val="15B01784"/>
    <w:rsid w:val="15B4799D"/>
    <w:rsid w:val="15DB3499"/>
    <w:rsid w:val="15DC6B1B"/>
    <w:rsid w:val="1605F53E"/>
    <w:rsid w:val="1615F544"/>
    <w:rsid w:val="161DE358"/>
    <w:rsid w:val="1621C88E"/>
    <w:rsid w:val="16290092"/>
    <w:rsid w:val="16422020"/>
    <w:rsid w:val="16988092"/>
    <w:rsid w:val="16C93515"/>
    <w:rsid w:val="16CA433F"/>
    <w:rsid w:val="16CE3DD2"/>
    <w:rsid w:val="16DF3549"/>
    <w:rsid w:val="172B190D"/>
    <w:rsid w:val="174D21F1"/>
    <w:rsid w:val="17520E91"/>
    <w:rsid w:val="175C778B"/>
    <w:rsid w:val="17870ECB"/>
    <w:rsid w:val="17AB95DD"/>
    <w:rsid w:val="17C24071"/>
    <w:rsid w:val="17C51837"/>
    <w:rsid w:val="17CAC973"/>
    <w:rsid w:val="17D26524"/>
    <w:rsid w:val="17E8A266"/>
    <w:rsid w:val="185D9F8B"/>
    <w:rsid w:val="18652919"/>
    <w:rsid w:val="186A6668"/>
    <w:rsid w:val="186F68A7"/>
    <w:rsid w:val="18735672"/>
    <w:rsid w:val="18941878"/>
    <w:rsid w:val="18A208A4"/>
    <w:rsid w:val="18B22983"/>
    <w:rsid w:val="18BD3867"/>
    <w:rsid w:val="18C7A7DB"/>
    <w:rsid w:val="18CF9567"/>
    <w:rsid w:val="18D33B84"/>
    <w:rsid w:val="190EAB7A"/>
    <w:rsid w:val="191E51D8"/>
    <w:rsid w:val="192BF47A"/>
    <w:rsid w:val="192E9EF1"/>
    <w:rsid w:val="193515DA"/>
    <w:rsid w:val="1940C287"/>
    <w:rsid w:val="19569D5A"/>
    <w:rsid w:val="19607DD9"/>
    <w:rsid w:val="196528AE"/>
    <w:rsid w:val="1996F108"/>
    <w:rsid w:val="199B290E"/>
    <w:rsid w:val="19ACE58B"/>
    <w:rsid w:val="19C1463F"/>
    <w:rsid w:val="19E05C52"/>
    <w:rsid w:val="19EFF15F"/>
    <w:rsid w:val="1A088073"/>
    <w:rsid w:val="1A0A51CE"/>
    <w:rsid w:val="1A18701B"/>
    <w:rsid w:val="1A2ECD7E"/>
    <w:rsid w:val="1A2ED41B"/>
    <w:rsid w:val="1A35B907"/>
    <w:rsid w:val="1A45FB67"/>
    <w:rsid w:val="1A4EA09D"/>
    <w:rsid w:val="1A524A0B"/>
    <w:rsid w:val="1A5C558E"/>
    <w:rsid w:val="1A76CABA"/>
    <w:rsid w:val="1A78AFFB"/>
    <w:rsid w:val="1A81DE2D"/>
    <w:rsid w:val="1A8BF990"/>
    <w:rsid w:val="1A9EE5F9"/>
    <w:rsid w:val="1AAA8573"/>
    <w:rsid w:val="1ABB48C0"/>
    <w:rsid w:val="1ABD16F5"/>
    <w:rsid w:val="1ACDBDBE"/>
    <w:rsid w:val="1AD38E64"/>
    <w:rsid w:val="1AE51465"/>
    <w:rsid w:val="1AE83E22"/>
    <w:rsid w:val="1AFB3777"/>
    <w:rsid w:val="1B17C568"/>
    <w:rsid w:val="1B1C2369"/>
    <w:rsid w:val="1B26ABD7"/>
    <w:rsid w:val="1B27B390"/>
    <w:rsid w:val="1B31F60A"/>
    <w:rsid w:val="1B5BCB92"/>
    <w:rsid w:val="1B5CD5E5"/>
    <w:rsid w:val="1B798629"/>
    <w:rsid w:val="1B7D83B2"/>
    <w:rsid w:val="1B809C4B"/>
    <w:rsid w:val="1B8F39C2"/>
    <w:rsid w:val="1B9742D3"/>
    <w:rsid w:val="1BC80AA1"/>
    <w:rsid w:val="1BD20441"/>
    <w:rsid w:val="1BD9A966"/>
    <w:rsid w:val="1BF48350"/>
    <w:rsid w:val="1C0E8460"/>
    <w:rsid w:val="1C129B1B"/>
    <w:rsid w:val="1C2947B9"/>
    <w:rsid w:val="1C2EB733"/>
    <w:rsid w:val="1C427832"/>
    <w:rsid w:val="1C56D641"/>
    <w:rsid w:val="1C58B99F"/>
    <w:rsid w:val="1C5ABD5D"/>
    <w:rsid w:val="1C5C64B6"/>
    <w:rsid w:val="1C697F9D"/>
    <w:rsid w:val="1C6E3C5A"/>
    <w:rsid w:val="1C77FD9F"/>
    <w:rsid w:val="1C838F6E"/>
    <w:rsid w:val="1CB18959"/>
    <w:rsid w:val="1CB66C41"/>
    <w:rsid w:val="1CC41834"/>
    <w:rsid w:val="1CDA20DD"/>
    <w:rsid w:val="1CDFDA83"/>
    <w:rsid w:val="1CEA8259"/>
    <w:rsid w:val="1CF65D85"/>
    <w:rsid w:val="1CFBF4C9"/>
    <w:rsid w:val="1CFE7088"/>
    <w:rsid w:val="1D27AFEA"/>
    <w:rsid w:val="1D31437F"/>
    <w:rsid w:val="1D414DBD"/>
    <w:rsid w:val="1D4A5C0B"/>
    <w:rsid w:val="1D50B640"/>
    <w:rsid w:val="1D58901F"/>
    <w:rsid w:val="1D6AB67B"/>
    <w:rsid w:val="1D754A3C"/>
    <w:rsid w:val="1D992624"/>
    <w:rsid w:val="1D9ABFDA"/>
    <w:rsid w:val="1DA0766C"/>
    <w:rsid w:val="1DA904FF"/>
    <w:rsid w:val="1DBCBB3F"/>
    <w:rsid w:val="1DC06140"/>
    <w:rsid w:val="1DD46EB2"/>
    <w:rsid w:val="1DDDDE50"/>
    <w:rsid w:val="1DEF97D6"/>
    <w:rsid w:val="1DFAE889"/>
    <w:rsid w:val="1E017838"/>
    <w:rsid w:val="1E0314C9"/>
    <w:rsid w:val="1E07BA51"/>
    <w:rsid w:val="1E110723"/>
    <w:rsid w:val="1E1280A9"/>
    <w:rsid w:val="1E1DB93D"/>
    <w:rsid w:val="1E332AC1"/>
    <w:rsid w:val="1E33EEFC"/>
    <w:rsid w:val="1E3E4BB3"/>
    <w:rsid w:val="1E61D75B"/>
    <w:rsid w:val="1E69285F"/>
    <w:rsid w:val="1E6DE1F9"/>
    <w:rsid w:val="1E7CCFD1"/>
    <w:rsid w:val="1E873E28"/>
    <w:rsid w:val="1EA0E1A0"/>
    <w:rsid w:val="1EAC94B1"/>
    <w:rsid w:val="1EC1BA58"/>
    <w:rsid w:val="1ED7A50C"/>
    <w:rsid w:val="1EE25F03"/>
    <w:rsid w:val="1EE60AEB"/>
    <w:rsid w:val="1EE69DF1"/>
    <w:rsid w:val="1EFB3BBC"/>
    <w:rsid w:val="1EFE4891"/>
    <w:rsid w:val="1EFE5AA1"/>
    <w:rsid w:val="1F09C4F1"/>
    <w:rsid w:val="1F1CA04C"/>
    <w:rsid w:val="1F217CFC"/>
    <w:rsid w:val="1F245B01"/>
    <w:rsid w:val="1F42904C"/>
    <w:rsid w:val="1F4AFC55"/>
    <w:rsid w:val="1F4C7DFB"/>
    <w:rsid w:val="1F595FB8"/>
    <w:rsid w:val="1F6D8501"/>
    <w:rsid w:val="1F753139"/>
    <w:rsid w:val="1F96AAEC"/>
    <w:rsid w:val="1F9B800D"/>
    <w:rsid w:val="1F9D7F65"/>
    <w:rsid w:val="1FA15446"/>
    <w:rsid w:val="1FCFBE66"/>
    <w:rsid w:val="1FEEF5AF"/>
    <w:rsid w:val="1FEF9410"/>
    <w:rsid w:val="1FFD7974"/>
    <w:rsid w:val="200BAD63"/>
    <w:rsid w:val="201E3374"/>
    <w:rsid w:val="20248B92"/>
    <w:rsid w:val="20259136"/>
    <w:rsid w:val="2027BA43"/>
    <w:rsid w:val="204AC6A6"/>
    <w:rsid w:val="20563745"/>
    <w:rsid w:val="2062FDCC"/>
    <w:rsid w:val="2098E533"/>
    <w:rsid w:val="20A7B685"/>
    <w:rsid w:val="20F7C65A"/>
    <w:rsid w:val="211049C6"/>
    <w:rsid w:val="211B1222"/>
    <w:rsid w:val="21309776"/>
    <w:rsid w:val="2135BC24"/>
    <w:rsid w:val="21400CC4"/>
    <w:rsid w:val="214233A0"/>
    <w:rsid w:val="21686D90"/>
    <w:rsid w:val="216B8FBE"/>
    <w:rsid w:val="217E9A38"/>
    <w:rsid w:val="2189724C"/>
    <w:rsid w:val="2196C053"/>
    <w:rsid w:val="21AA848B"/>
    <w:rsid w:val="21AC95E9"/>
    <w:rsid w:val="21B8C971"/>
    <w:rsid w:val="21C2EC03"/>
    <w:rsid w:val="21CA0B0B"/>
    <w:rsid w:val="21F4E233"/>
    <w:rsid w:val="21F8B2D5"/>
    <w:rsid w:val="22005B54"/>
    <w:rsid w:val="2204A3FD"/>
    <w:rsid w:val="220522EB"/>
    <w:rsid w:val="220DB5BF"/>
    <w:rsid w:val="22447F99"/>
    <w:rsid w:val="224AB92F"/>
    <w:rsid w:val="2253100D"/>
    <w:rsid w:val="22580B9E"/>
    <w:rsid w:val="22617BCF"/>
    <w:rsid w:val="2262AABF"/>
    <w:rsid w:val="22686057"/>
    <w:rsid w:val="227BDB86"/>
    <w:rsid w:val="229B85FD"/>
    <w:rsid w:val="229BF582"/>
    <w:rsid w:val="22C1C337"/>
    <w:rsid w:val="22C97B9A"/>
    <w:rsid w:val="22EEB567"/>
    <w:rsid w:val="22FCA8D6"/>
    <w:rsid w:val="237046BE"/>
    <w:rsid w:val="23713774"/>
    <w:rsid w:val="2371C643"/>
    <w:rsid w:val="23763C66"/>
    <w:rsid w:val="237E1699"/>
    <w:rsid w:val="237F52C1"/>
    <w:rsid w:val="2382E8F2"/>
    <w:rsid w:val="23CC5D96"/>
    <w:rsid w:val="23DC09D5"/>
    <w:rsid w:val="23ECA8D1"/>
    <w:rsid w:val="23FD4C30"/>
    <w:rsid w:val="23FDB00E"/>
    <w:rsid w:val="2404590C"/>
    <w:rsid w:val="240A27E8"/>
    <w:rsid w:val="241655B4"/>
    <w:rsid w:val="242D3836"/>
    <w:rsid w:val="243E1CD2"/>
    <w:rsid w:val="2466BF02"/>
    <w:rsid w:val="2486663A"/>
    <w:rsid w:val="248CE11C"/>
    <w:rsid w:val="249E2710"/>
    <w:rsid w:val="24AF2E72"/>
    <w:rsid w:val="24B5DF15"/>
    <w:rsid w:val="24B7DF88"/>
    <w:rsid w:val="24D15DA5"/>
    <w:rsid w:val="24EBFED0"/>
    <w:rsid w:val="24F67935"/>
    <w:rsid w:val="25062179"/>
    <w:rsid w:val="251EBAAC"/>
    <w:rsid w:val="253A8B3D"/>
    <w:rsid w:val="258C2333"/>
    <w:rsid w:val="259252F0"/>
    <w:rsid w:val="25991C91"/>
    <w:rsid w:val="25A1B014"/>
    <w:rsid w:val="25A85F2A"/>
    <w:rsid w:val="25ACAC59"/>
    <w:rsid w:val="25D015A9"/>
    <w:rsid w:val="25D39644"/>
    <w:rsid w:val="25DD486E"/>
    <w:rsid w:val="25FB3628"/>
    <w:rsid w:val="261C8CD9"/>
    <w:rsid w:val="26334D04"/>
    <w:rsid w:val="263C6B3C"/>
    <w:rsid w:val="264A8746"/>
    <w:rsid w:val="265A8230"/>
    <w:rsid w:val="2688AA2F"/>
    <w:rsid w:val="268E7994"/>
    <w:rsid w:val="268F6213"/>
    <w:rsid w:val="26B4B468"/>
    <w:rsid w:val="26B9F956"/>
    <w:rsid w:val="26BC8DAF"/>
    <w:rsid w:val="26C26F2A"/>
    <w:rsid w:val="26DF2AB1"/>
    <w:rsid w:val="26ECE87C"/>
    <w:rsid w:val="26F76BDF"/>
    <w:rsid w:val="270BCBDA"/>
    <w:rsid w:val="2713927E"/>
    <w:rsid w:val="271F74EC"/>
    <w:rsid w:val="27429E82"/>
    <w:rsid w:val="274983A2"/>
    <w:rsid w:val="274A88CA"/>
    <w:rsid w:val="2753D92C"/>
    <w:rsid w:val="27568FB0"/>
    <w:rsid w:val="2778D619"/>
    <w:rsid w:val="27799A78"/>
    <w:rsid w:val="278A53A6"/>
    <w:rsid w:val="278F9540"/>
    <w:rsid w:val="2792412C"/>
    <w:rsid w:val="2796A82E"/>
    <w:rsid w:val="279BBA30"/>
    <w:rsid w:val="27BFD6EF"/>
    <w:rsid w:val="27C3D9B0"/>
    <w:rsid w:val="27CFBEA8"/>
    <w:rsid w:val="27D0BDDC"/>
    <w:rsid w:val="27DA050F"/>
    <w:rsid w:val="27E2E243"/>
    <w:rsid w:val="27E30D74"/>
    <w:rsid w:val="27FA6607"/>
    <w:rsid w:val="281CCA37"/>
    <w:rsid w:val="2835F310"/>
    <w:rsid w:val="28482334"/>
    <w:rsid w:val="285084C9"/>
    <w:rsid w:val="2851852F"/>
    <w:rsid w:val="285202BE"/>
    <w:rsid w:val="285A0385"/>
    <w:rsid w:val="2874FBE7"/>
    <w:rsid w:val="28A0E332"/>
    <w:rsid w:val="28A2C0B5"/>
    <w:rsid w:val="28AAB244"/>
    <w:rsid w:val="28C7EB15"/>
    <w:rsid w:val="28D223F7"/>
    <w:rsid w:val="28F2D951"/>
    <w:rsid w:val="290A95EC"/>
    <w:rsid w:val="2910BF39"/>
    <w:rsid w:val="29204F51"/>
    <w:rsid w:val="292763DD"/>
    <w:rsid w:val="294AE9D9"/>
    <w:rsid w:val="2953173F"/>
    <w:rsid w:val="295C5F91"/>
    <w:rsid w:val="2974FA6C"/>
    <w:rsid w:val="297BA8BB"/>
    <w:rsid w:val="297E7467"/>
    <w:rsid w:val="297EB2A4"/>
    <w:rsid w:val="299967C1"/>
    <w:rsid w:val="29A7C827"/>
    <w:rsid w:val="29BC1040"/>
    <w:rsid w:val="29D3AFEB"/>
    <w:rsid w:val="29D82A9E"/>
    <w:rsid w:val="2A144AF0"/>
    <w:rsid w:val="2A22B054"/>
    <w:rsid w:val="2A37F85E"/>
    <w:rsid w:val="2A64F089"/>
    <w:rsid w:val="2A67AC6A"/>
    <w:rsid w:val="2A67C796"/>
    <w:rsid w:val="2A694DD3"/>
    <w:rsid w:val="2A6AAA84"/>
    <w:rsid w:val="2A7A1806"/>
    <w:rsid w:val="2A8F6CC8"/>
    <w:rsid w:val="2A9D81A4"/>
    <w:rsid w:val="2ABC5460"/>
    <w:rsid w:val="2ADBCA7C"/>
    <w:rsid w:val="2AE96F3B"/>
    <w:rsid w:val="2AEF30BE"/>
    <w:rsid w:val="2B21641E"/>
    <w:rsid w:val="2B27700E"/>
    <w:rsid w:val="2B2AC63A"/>
    <w:rsid w:val="2B62DDEE"/>
    <w:rsid w:val="2B73FF89"/>
    <w:rsid w:val="2B9A7FE9"/>
    <w:rsid w:val="2BAA4DE9"/>
    <w:rsid w:val="2BAB6DB9"/>
    <w:rsid w:val="2BCBED8A"/>
    <w:rsid w:val="2BDF17C9"/>
    <w:rsid w:val="2BF946DD"/>
    <w:rsid w:val="2BFAD7F9"/>
    <w:rsid w:val="2C0E8685"/>
    <w:rsid w:val="2C0F9688"/>
    <w:rsid w:val="2C10F039"/>
    <w:rsid w:val="2C1521A6"/>
    <w:rsid w:val="2C1D8EC6"/>
    <w:rsid w:val="2C1F8FC4"/>
    <w:rsid w:val="2C1F9C1B"/>
    <w:rsid w:val="2C2D395A"/>
    <w:rsid w:val="2C2D72D0"/>
    <w:rsid w:val="2C2EDC85"/>
    <w:rsid w:val="2C34E4B6"/>
    <w:rsid w:val="2C35E25B"/>
    <w:rsid w:val="2C6CA6E4"/>
    <w:rsid w:val="2C814711"/>
    <w:rsid w:val="2CA3EA25"/>
    <w:rsid w:val="2CE6A7A8"/>
    <w:rsid w:val="2CE9663B"/>
    <w:rsid w:val="2CE9CF7D"/>
    <w:rsid w:val="2D08B0E2"/>
    <w:rsid w:val="2D100FB5"/>
    <w:rsid w:val="2D210771"/>
    <w:rsid w:val="2D2E3BF4"/>
    <w:rsid w:val="2D2FB0B2"/>
    <w:rsid w:val="2D3D9834"/>
    <w:rsid w:val="2D3EB526"/>
    <w:rsid w:val="2D70C9CC"/>
    <w:rsid w:val="2D81CB5B"/>
    <w:rsid w:val="2D87C638"/>
    <w:rsid w:val="2D9E15D3"/>
    <w:rsid w:val="2DA882C2"/>
    <w:rsid w:val="2DAB66E9"/>
    <w:rsid w:val="2DAE308A"/>
    <w:rsid w:val="2DB1C72D"/>
    <w:rsid w:val="2DB86BE1"/>
    <w:rsid w:val="2DC0E347"/>
    <w:rsid w:val="2DC1DAE7"/>
    <w:rsid w:val="2DC6C956"/>
    <w:rsid w:val="2DE3E72E"/>
    <w:rsid w:val="2DE9452C"/>
    <w:rsid w:val="2DF185D7"/>
    <w:rsid w:val="2E0A4C45"/>
    <w:rsid w:val="2E0C1549"/>
    <w:rsid w:val="2E2FD0B4"/>
    <w:rsid w:val="2E373B93"/>
    <w:rsid w:val="2E3A2386"/>
    <w:rsid w:val="2E53BDEF"/>
    <w:rsid w:val="2E62673B"/>
    <w:rsid w:val="2E849765"/>
    <w:rsid w:val="2E889B26"/>
    <w:rsid w:val="2E89605A"/>
    <w:rsid w:val="2E8D0F08"/>
    <w:rsid w:val="2EE5C335"/>
    <w:rsid w:val="2EFFFBFC"/>
    <w:rsid w:val="2F0EE860"/>
    <w:rsid w:val="2F15C626"/>
    <w:rsid w:val="2F1ADF8A"/>
    <w:rsid w:val="2F25E595"/>
    <w:rsid w:val="2F4008BC"/>
    <w:rsid w:val="2F42E227"/>
    <w:rsid w:val="2F63DF95"/>
    <w:rsid w:val="2F727A84"/>
    <w:rsid w:val="2F83C2FA"/>
    <w:rsid w:val="2F9D5311"/>
    <w:rsid w:val="2FA64F1B"/>
    <w:rsid w:val="2FB278B8"/>
    <w:rsid w:val="2FB3F67D"/>
    <w:rsid w:val="2FC9FA49"/>
    <w:rsid w:val="2FE1A8F9"/>
    <w:rsid w:val="301C4798"/>
    <w:rsid w:val="302388E6"/>
    <w:rsid w:val="302FA7EE"/>
    <w:rsid w:val="3034A9E1"/>
    <w:rsid w:val="30755885"/>
    <w:rsid w:val="3082AE64"/>
    <w:rsid w:val="30A7BB74"/>
    <w:rsid w:val="30AD815F"/>
    <w:rsid w:val="30B288EC"/>
    <w:rsid w:val="30BE3C8E"/>
    <w:rsid w:val="30BE404C"/>
    <w:rsid w:val="30D9597C"/>
    <w:rsid w:val="310DD96B"/>
    <w:rsid w:val="3110EA2C"/>
    <w:rsid w:val="31182179"/>
    <w:rsid w:val="312B79B1"/>
    <w:rsid w:val="314B2DA7"/>
    <w:rsid w:val="314E4919"/>
    <w:rsid w:val="3175876B"/>
    <w:rsid w:val="3197B5D6"/>
    <w:rsid w:val="31CB986B"/>
    <w:rsid w:val="31D71E45"/>
    <w:rsid w:val="31F81BE0"/>
    <w:rsid w:val="31FC9F47"/>
    <w:rsid w:val="3208D3E4"/>
    <w:rsid w:val="322ABEDD"/>
    <w:rsid w:val="324440D1"/>
    <w:rsid w:val="3257E59E"/>
    <w:rsid w:val="326A245E"/>
    <w:rsid w:val="326FA3EA"/>
    <w:rsid w:val="3274CA25"/>
    <w:rsid w:val="32C656FD"/>
    <w:rsid w:val="32D3BC3C"/>
    <w:rsid w:val="32F0FF4E"/>
    <w:rsid w:val="32F2F537"/>
    <w:rsid w:val="32F30537"/>
    <w:rsid w:val="32F8A7AF"/>
    <w:rsid w:val="32FFBA6F"/>
    <w:rsid w:val="33000D97"/>
    <w:rsid w:val="3308A7A3"/>
    <w:rsid w:val="3317D02B"/>
    <w:rsid w:val="331D8D6A"/>
    <w:rsid w:val="331E5DF9"/>
    <w:rsid w:val="3327DD95"/>
    <w:rsid w:val="332E30F5"/>
    <w:rsid w:val="3331CF40"/>
    <w:rsid w:val="334ECBF6"/>
    <w:rsid w:val="3366779A"/>
    <w:rsid w:val="3366E4FB"/>
    <w:rsid w:val="336E923F"/>
    <w:rsid w:val="33747E07"/>
    <w:rsid w:val="33767377"/>
    <w:rsid w:val="337CB890"/>
    <w:rsid w:val="33808830"/>
    <w:rsid w:val="3389479D"/>
    <w:rsid w:val="3392C44E"/>
    <w:rsid w:val="33B47DD9"/>
    <w:rsid w:val="33B50EBA"/>
    <w:rsid w:val="33BE6F45"/>
    <w:rsid w:val="33C0C563"/>
    <w:rsid w:val="33E60727"/>
    <w:rsid w:val="33E7A52C"/>
    <w:rsid w:val="33F81E7F"/>
    <w:rsid w:val="34022859"/>
    <w:rsid w:val="3410E67F"/>
    <w:rsid w:val="3410ED75"/>
    <w:rsid w:val="3427A016"/>
    <w:rsid w:val="34301224"/>
    <w:rsid w:val="34501965"/>
    <w:rsid w:val="345E61E1"/>
    <w:rsid w:val="346ACC61"/>
    <w:rsid w:val="347E1792"/>
    <w:rsid w:val="34808611"/>
    <w:rsid w:val="34887858"/>
    <w:rsid w:val="3490A9A9"/>
    <w:rsid w:val="3494AD3F"/>
    <w:rsid w:val="34B72E4E"/>
    <w:rsid w:val="34DD8852"/>
    <w:rsid w:val="35184766"/>
    <w:rsid w:val="351FF614"/>
    <w:rsid w:val="35212274"/>
    <w:rsid w:val="35342F63"/>
    <w:rsid w:val="3539769F"/>
    <w:rsid w:val="353BAA8D"/>
    <w:rsid w:val="354CFA7E"/>
    <w:rsid w:val="357C462B"/>
    <w:rsid w:val="3581BA7D"/>
    <w:rsid w:val="3583758D"/>
    <w:rsid w:val="358407BA"/>
    <w:rsid w:val="35BF1B0A"/>
    <w:rsid w:val="35DB3238"/>
    <w:rsid w:val="35F0B49A"/>
    <w:rsid w:val="35F21775"/>
    <w:rsid w:val="35FEABDA"/>
    <w:rsid w:val="35FF24E3"/>
    <w:rsid w:val="360DB842"/>
    <w:rsid w:val="36186E17"/>
    <w:rsid w:val="3623CDB7"/>
    <w:rsid w:val="3646DC72"/>
    <w:rsid w:val="364E44CF"/>
    <w:rsid w:val="3659ED25"/>
    <w:rsid w:val="3677AE53"/>
    <w:rsid w:val="36977A9F"/>
    <w:rsid w:val="36B638C4"/>
    <w:rsid w:val="36D2A565"/>
    <w:rsid w:val="36F31CC4"/>
    <w:rsid w:val="36F4C6F9"/>
    <w:rsid w:val="36F67AC7"/>
    <w:rsid w:val="370A242D"/>
    <w:rsid w:val="371576A1"/>
    <w:rsid w:val="374A1FD7"/>
    <w:rsid w:val="374B4090"/>
    <w:rsid w:val="3754045D"/>
    <w:rsid w:val="376468ED"/>
    <w:rsid w:val="37814A70"/>
    <w:rsid w:val="3786A050"/>
    <w:rsid w:val="3790F36D"/>
    <w:rsid w:val="379838A3"/>
    <w:rsid w:val="379EB87B"/>
    <w:rsid w:val="37A380CC"/>
    <w:rsid w:val="37D4E8FC"/>
    <w:rsid w:val="37E45B08"/>
    <w:rsid w:val="37FD4114"/>
    <w:rsid w:val="38025721"/>
    <w:rsid w:val="3803F0E8"/>
    <w:rsid w:val="380F2A28"/>
    <w:rsid w:val="3823BF3B"/>
    <w:rsid w:val="38334B00"/>
    <w:rsid w:val="384D61D1"/>
    <w:rsid w:val="38593450"/>
    <w:rsid w:val="3862C00E"/>
    <w:rsid w:val="3869AC3D"/>
    <w:rsid w:val="38857B4A"/>
    <w:rsid w:val="3887CC76"/>
    <w:rsid w:val="3892BAC5"/>
    <w:rsid w:val="3894E8A4"/>
    <w:rsid w:val="38ABB16C"/>
    <w:rsid w:val="38DABF0A"/>
    <w:rsid w:val="38E3746E"/>
    <w:rsid w:val="38EFB686"/>
    <w:rsid w:val="38FA5D31"/>
    <w:rsid w:val="39011A89"/>
    <w:rsid w:val="3923D232"/>
    <w:rsid w:val="39249109"/>
    <w:rsid w:val="39276A3E"/>
    <w:rsid w:val="392B0CFA"/>
    <w:rsid w:val="39443557"/>
    <w:rsid w:val="3947A7DD"/>
    <w:rsid w:val="3951D4C2"/>
    <w:rsid w:val="3953BC27"/>
    <w:rsid w:val="3966E6C1"/>
    <w:rsid w:val="39788391"/>
    <w:rsid w:val="397FE5A7"/>
    <w:rsid w:val="399E2782"/>
    <w:rsid w:val="39B83F1F"/>
    <w:rsid w:val="39C3251C"/>
    <w:rsid w:val="39CBB23E"/>
    <w:rsid w:val="39CD13CC"/>
    <w:rsid w:val="39FF33EB"/>
    <w:rsid w:val="3A0D8BD3"/>
    <w:rsid w:val="3A0F81B3"/>
    <w:rsid w:val="3A151DC3"/>
    <w:rsid w:val="3A1BE294"/>
    <w:rsid w:val="3A21DE49"/>
    <w:rsid w:val="3A2833DE"/>
    <w:rsid w:val="3A3E9214"/>
    <w:rsid w:val="3A646540"/>
    <w:rsid w:val="3A72D0AE"/>
    <w:rsid w:val="3A958D28"/>
    <w:rsid w:val="3AB3CBE6"/>
    <w:rsid w:val="3AC70A19"/>
    <w:rsid w:val="3ADA1062"/>
    <w:rsid w:val="3ADC62AF"/>
    <w:rsid w:val="3AE005B8"/>
    <w:rsid w:val="3AE2E8D6"/>
    <w:rsid w:val="3AEAC666"/>
    <w:rsid w:val="3AF4731E"/>
    <w:rsid w:val="3AF4E82B"/>
    <w:rsid w:val="3B09A6A2"/>
    <w:rsid w:val="3B0AFEFF"/>
    <w:rsid w:val="3B1D6E9F"/>
    <w:rsid w:val="3B3DCEA0"/>
    <w:rsid w:val="3B4991BB"/>
    <w:rsid w:val="3B4CC59F"/>
    <w:rsid w:val="3B5D4829"/>
    <w:rsid w:val="3B675D39"/>
    <w:rsid w:val="3B6F87EA"/>
    <w:rsid w:val="3B71897F"/>
    <w:rsid w:val="3B79D55B"/>
    <w:rsid w:val="3B809DA5"/>
    <w:rsid w:val="3BA0FDFE"/>
    <w:rsid w:val="3BA43664"/>
    <w:rsid w:val="3BCD4212"/>
    <w:rsid w:val="3BCDB3F2"/>
    <w:rsid w:val="3BF58A05"/>
    <w:rsid w:val="3BFB7AF4"/>
    <w:rsid w:val="3C1B6BC7"/>
    <w:rsid w:val="3C315D89"/>
    <w:rsid w:val="3C4BD79E"/>
    <w:rsid w:val="3C6D6617"/>
    <w:rsid w:val="3C78CEE8"/>
    <w:rsid w:val="3C841261"/>
    <w:rsid w:val="3CAA0182"/>
    <w:rsid w:val="3CBB747C"/>
    <w:rsid w:val="3CD5E05E"/>
    <w:rsid w:val="3CDF2293"/>
    <w:rsid w:val="3CF0C1E1"/>
    <w:rsid w:val="3CF78EFF"/>
    <w:rsid w:val="3D1CDAD7"/>
    <w:rsid w:val="3D397201"/>
    <w:rsid w:val="3D3C680A"/>
    <w:rsid w:val="3D472275"/>
    <w:rsid w:val="3D56BF71"/>
    <w:rsid w:val="3D5B360C"/>
    <w:rsid w:val="3D5E81A2"/>
    <w:rsid w:val="3D69D2A5"/>
    <w:rsid w:val="3D77E1E5"/>
    <w:rsid w:val="3D7B8878"/>
    <w:rsid w:val="3D8C62C0"/>
    <w:rsid w:val="3D98F97A"/>
    <w:rsid w:val="3D993C52"/>
    <w:rsid w:val="3D9DBB92"/>
    <w:rsid w:val="3DA72E49"/>
    <w:rsid w:val="3DAB69F8"/>
    <w:rsid w:val="3DAC3E95"/>
    <w:rsid w:val="3DBFA1DF"/>
    <w:rsid w:val="3DC3817F"/>
    <w:rsid w:val="3E066BA3"/>
    <w:rsid w:val="3E17776A"/>
    <w:rsid w:val="3E22C259"/>
    <w:rsid w:val="3E243465"/>
    <w:rsid w:val="3E2ADCBB"/>
    <w:rsid w:val="3E2ADDD3"/>
    <w:rsid w:val="3E30EA85"/>
    <w:rsid w:val="3E44757A"/>
    <w:rsid w:val="3E4EE1B4"/>
    <w:rsid w:val="3E55C2B5"/>
    <w:rsid w:val="3E5A355B"/>
    <w:rsid w:val="3E5CD1F9"/>
    <w:rsid w:val="3E61CCF5"/>
    <w:rsid w:val="3E631F6E"/>
    <w:rsid w:val="3E644765"/>
    <w:rsid w:val="3E66BCDA"/>
    <w:rsid w:val="3E69AC1A"/>
    <w:rsid w:val="3E6AE3B4"/>
    <w:rsid w:val="3E7FE66D"/>
    <w:rsid w:val="3E850CEC"/>
    <w:rsid w:val="3E88B65D"/>
    <w:rsid w:val="3E92D7F8"/>
    <w:rsid w:val="3EA0DE2D"/>
    <w:rsid w:val="3EBAB9E5"/>
    <w:rsid w:val="3EC399DC"/>
    <w:rsid w:val="3ED7DB97"/>
    <w:rsid w:val="3EF0C6E4"/>
    <w:rsid w:val="3F012DE7"/>
    <w:rsid w:val="3F0686F8"/>
    <w:rsid w:val="3F58C4FF"/>
    <w:rsid w:val="3F5C6103"/>
    <w:rsid w:val="3F65489A"/>
    <w:rsid w:val="3F768246"/>
    <w:rsid w:val="3F9A4E7E"/>
    <w:rsid w:val="3FA2282B"/>
    <w:rsid w:val="3FABE14C"/>
    <w:rsid w:val="3FAC63EF"/>
    <w:rsid w:val="3FADC49C"/>
    <w:rsid w:val="3FB60E05"/>
    <w:rsid w:val="3FCDDD37"/>
    <w:rsid w:val="3FD69B58"/>
    <w:rsid w:val="3FDABCF6"/>
    <w:rsid w:val="3FF34A63"/>
    <w:rsid w:val="401B244E"/>
    <w:rsid w:val="402019D8"/>
    <w:rsid w:val="402819C3"/>
    <w:rsid w:val="4048BADD"/>
    <w:rsid w:val="405865D2"/>
    <w:rsid w:val="4060DD19"/>
    <w:rsid w:val="40613A63"/>
    <w:rsid w:val="4073A9E0"/>
    <w:rsid w:val="4096F535"/>
    <w:rsid w:val="4097E680"/>
    <w:rsid w:val="4098D01A"/>
    <w:rsid w:val="40A4863F"/>
    <w:rsid w:val="40BEC669"/>
    <w:rsid w:val="40C2AAA7"/>
    <w:rsid w:val="40DC71BF"/>
    <w:rsid w:val="40E9D29D"/>
    <w:rsid w:val="40F3FDA9"/>
    <w:rsid w:val="40FDECF6"/>
    <w:rsid w:val="410FCE6E"/>
    <w:rsid w:val="411EF9B6"/>
    <w:rsid w:val="412464EC"/>
    <w:rsid w:val="412E890F"/>
    <w:rsid w:val="4166324E"/>
    <w:rsid w:val="41868276"/>
    <w:rsid w:val="4190080A"/>
    <w:rsid w:val="41913D38"/>
    <w:rsid w:val="419EBC8F"/>
    <w:rsid w:val="41ABDD27"/>
    <w:rsid w:val="41BEF04E"/>
    <w:rsid w:val="41BF95DF"/>
    <w:rsid w:val="41D1F997"/>
    <w:rsid w:val="41D2E39F"/>
    <w:rsid w:val="41D3D19E"/>
    <w:rsid w:val="41E34EBB"/>
    <w:rsid w:val="41EE3056"/>
    <w:rsid w:val="41EF6CAC"/>
    <w:rsid w:val="41F044B9"/>
    <w:rsid w:val="42334734"/>
    <w:rsid w:val="4263E2A6"/>
    <w:rsid w:val="42664BE5"/>
    <w:rsid w:val="4269AE45"/>
    <w:rsid w:val="4287DA6D"/>
    <w:rsid w:val="429A10A4"/>
    <w:rsid w:val="429DE482"/>
    <w:rsid w:val="429FF7BB"/>
    <w:rsid w:val="42B527A3"/>
    <w:rsid w:val="42BAAA37"/>
    <w:rsid w:val="42BBBE13"/>
    <w:rsid w:val="42BC1B36"/>
    <w:rsid w:val="42BD1EB2"/>
    <w:rsid w:val="42D575EF"/>
    <w:rsid w:val="42E3EBBF"/>
    <w:rsid w:val="42EBB6B6"/>
    <w:rsid w:val="430327A5"/>
    <w:rsid w:val="43158335"/>
    <w:rsid w:val="431953A6"/>
    <w:rsid w:val="431C9A4B"/>
    <w:rsid w:val="4333B2FE"/>
    <w:rsid w:val="4337A45F"/>
    <w:rsid w:val="433EF6D9"/>
    <w:rsid w:val="434A2276"/>
    <w:rsid w:val="434EF842"/>
    <w:rsid w:val="43541D83"/>
    <w:rsid w:val="4366EAA2"/>
    <w:rsid w:val="438A79F7"/>
    <w:rsid w:val="43A16273"/>
    <w:rsid w:val="43C67EAB"/>
    <w:rsid w:val="43D7A2D3"/>
    <w:rsid w:val="43EA26C4"/>
    <w:rsid w:val="43FB55E8"/>
    <w:rsid w:val="4415FC10"/>
    <w:rsid w:val="441B8A20"/>
    <w:rsid w:val="444316EB"/>
    <w:rsid w:val="4444E8B2"/>
    <w:rsid w:val="4447B374"/>
    <w:rsid w:val="444A8796"/>
    <w:rsid w:val="446E8D3E"/>
    <w:rsid w:val="448795B5"/>
    <w:rsid w:val="448BFD45"/>
    <w:rsid w:val="44E48611"/>
    <w:rsid w:val="44EB06A0"/>
    <w:rsid w:val="44FD4D18"/>
    <w:rsid w:val="4516A70E"/>
    <w:rsid w:val="45208973"/>
    <w:rsid w:val="45270D6E"/>
    <w:rsid w:val="4531C54F"/>
    <w:rsid w:val="454091F2"/>
    <w:rsid w:val="454C8057"/>
    <w:rsid w:val="4553BA4D"/>
    <w:rsid w:val="455A0022"/>
    <w:rsid w:val="455AFBFB"/>
    <w:rsid w:val="456935EF"/>
    <w:rsid w:val="4576A83B"/>
    <w:rsid w:val="459D4959"/>
    <w:rsid w:val="45BE45E1"/>
    <w:rsid w:val="45C1C8FC"/>
    <w:rsid w:val="45EF12E2"/>
    <w:rsid w:val="45F83534"/>
    <w:rsid w:val="461DCAC9"/>
    <w:rsid w:val="462AC702"/>
    <w:rsid w:val="4673089F"/>
    <w:rsid w:val="468B3773"/>
    <w:rsid w:val="46B89A9A"/>
    <w:rsid w:val="46B8FC08"/>
    <w:rsid w:val="46C329D9"/>
    <w:rsid w:val="46D0A579"/>
    <w:rsid w:val="46DD5E75"/>
    <w:rsid w:val="46DEDBC8"/>
    <w:rsid w:val="46E1465C"/>
    <w:rsid w:val="46F5D478"/>
    <w:rsid w:val="46FCB4C4"/>
    <w:rsid w:val="470551C6"/>
    <w:rsid w:val="4707C7CD"/>
    <w:rsid w:val="470C4FBB"/>
    <w:rsid w:val="4714C095"/>
    <w:rsid w:val="471A7BEE"/>
    <w:rsid w:val="4735BDA7"/>
    <w:rsid w:val="47372E4B"/>
    <w:rsid w:val="4737C99F"/>
    <w:rsid w:val="473D573E"/>
    <w:rsid w:val="4754E8D6"/>
    <w:rsid w:val="475C1F16"/>
    <w:rsid w:val="4762031F"/>
    <w:rsid w:val="476F5D20"/>
    <w:rsid w:val="47790F97"/>
    <w:rsid w:val="47AE1E9F"/>
    <w:rsid w:val="47C95CB7"/>
    <w:rsid w:val="47D41566"/>
    <w:rsid w:val="4816FF97"/>
    <w:rsid w:val="483FAADB"/>
    <w:rsid w:val="48500C87"/>
    <w:rsid w:val="4852066F"/>
    <w:rsid w:val="4868188A"/>
    <w:rsid w:val="48929CBD"/>
    <w:rsid w:val="48C10CB8"/>
    <w:rsid w:val="48C117F1"/>
    <w:rsid w:val="48C48581"/>
    <w:rsid w:val="48D2FEAC"/>
    <w:rsid w:val="48DA8690"/>
    <w:rsid w:val="48DC44F4"/>
    <w:rsid w:val="48F6719D"/>
    <w:rsid w:val="48FA679A"/>
    <w:rsid w:val="4902C79C"/>
    <w:rsid w:val="49052241"/>
    <w:rsid w:val="490FE8E4"/>
    <w:rsid w:val="4917CE17"/>
    <w:rsid w:val="491A2D01"/>
    <w:rsid w:val="491EC762"/>
    <w:rsid w:val="49349763"/>
    <w:rsid w:val="4938DF9D"/>
    <w:rsid w:val="494D7720"/>
    <w:rsid w:val="49553883"/>
    <w:rsid w:val="496EA584"/>
    <w:rsid w:val="4978462F"/>
    <w:rsid w:val="499537E0"/>
    <w:rsid w:val="49A921EE"/>
    <w:rsid w:val="49BC4E02"/>
    <w:rsid w:val="49BD863B"/>
    <w:rsid w:val="49BEAC7F"/>
    <w:rsid w:val="49C4A0A2"/>
    <w:rsid w:val="49CE62E9"/>
    <w:rsid w:val="49D06CEF"/>
    <w:rsid w:val="49FEDB83"/>
    <w:rsid w:val="4A061840"/>
    <w:rsid w:val="4A42B7BF"/>
    <w:rsid w:val="4A440039"/>
    <w:rsid w:val="4A4DA937"/>
    <w:rsid w:val="4A84FC8A"/>
    <w:rsid w:val="4AA4D69B"/>
    <w:rsid w:val="4AC3A9AC"/>
    <w:rsid w:val="4AC5EA6B"/>
    <w:rsid w:val="4ACA850C"/>
    <w:rsid w:val="4AD52A3F"/>
    <w:rsid w:val="4ADE3A88"/>
    <w:rsid w:val="4AF6B0C0"/>
    <w:rsid w:val="4B143C5F"/>
    <w:rsid w:val="4B55E0F2"/>
    <w:rsid w:val="4B6422E7"/>
    <w:rsid w:val="4B73E2B3"/>
    <w:rsid w:val="4B872CF9"/>
    <w:rsid w:val="4B87AD49"/>
    <w:rsid w:val="4BB9EDFA"/>
    <w:rsid w:val="4BFF121C"/>
    <w:rsid w:val="4C4237CC"/>
    <w:rsid w:val="4C459A6E"/>
    <w:rsid w:val="4C522588"/>
    <w:rsid w:val="4C960B80"/>
    <w:rsid w:val="4C9A5411"/>
    <w:rsid w:val="4CD65DE7"/>
    <w:rsid w:val="4CE25C73"/>
    <w:rsid w:val="4CE8DC45"/>
    <w:rsid w:val="4D1B77CA"/>
    <w:rsid w:val="4D2E3AA9"/>
    <w:rsid w:val="4D32271D"/>
    <w:rsid w:val="4D3D7B02"/>
    <w:rsid w:val="4D40809E"/>
    <w:rsid w:val="4D446857"/>
    <w:rsid w:val="4D4DC961"/>
    <w:rsid w:val="4D57C3EB"/>
    <w:rsid w:val="4D621D24"/>
    <w:rsid w:val="4D6D278C"/>
    <w:rsid w:val="4D7D12C8"/>
    <w:rsid w:val="4D90F0CC"/>
    <w:rsid w:val="4D917DD4"/>
    <w:rsid w:val="4DB27197"/>
    <w:rsid w:val="4DB7B7EB"/>
    <w:rsid w:val="4DD3046E"/>
    <w:rsid w:val="4DE1F543"/>
    <w:rsid w:val="4DF2D8F4"/>
    <w:rsid w:val="4E258B77"/>
    <w:rsid w:val="4E56A542"/>
    <w:rsid w:val="4E57F526"/>
    <w:rsid w:val="4E6605ED"/>
    <w:rsid w:val="4E8B836B"/>
    <w:rsid w:val="4E8B8D79"/>
    <w:rsid w:val="4EA2F521"/>
    <w:rsid w:val="4EC9C5E7"/>
    <w:rsid w:val="4ECB8B18"/>
    <w:rsid w:val="4ECD1B32"/>
    <w:rsid w:val="4ED98CA4"/>
    <w:rsid w:val="4EDADAFA"/>
    <w:rsid w:val="4EE970F3"/>
    <w:rsid w:val="4EF54986"/>
    <w:rsid w:val="4EF80612"/>
    <w:rsid w:val="4EFED6D4"/>
    <w:rsid w:val="4F2A5251"/>
    <w:rsid w:val="4F2EBD30"/>
    <w:rsid w:val="4F32AD98"/>
    <w:rsid w:val="4F349E4E"/>
    <w:rsid w:val="4F35FA9D"/>
    <w:rsid w:val="4F56B1F2"/>
    <w:rsid w:val="4F72768B"/>
    <w:rsid w:val="4F76E3FD"/>
    <w:rsid w:val="4F7796D3"/>
    <w:rsid w:val="4F799BA4"/>
    <w:rsid w:val="4F84D1F8"/>
    <w:rsid w:val="4FAB7CD4"/>
    <w:rsid w:val="4FB18020"/>
    <w:rsid w:val="4FB7F1B8"/>
    <w:rsid w:val="4FCA4526"/>
    <w:rsid w:val="4FD4FAB1"/>
    <w:rsid w:val="500034CB"/>
    <w:rsid w:val="5004995F"/>
    <w:rsid w:val="5019BC55"/>
    <w:rsid w:val="5056CFEE"/>
    <w:rsid w:val="505FD424"/>
    <w:rsid w:val="50621BF6"/>
    <w:rsid w:val="506A2CDB"/>
    <w:rsid w:val="5080E973"/>
    <w:rsid w:val="5080F9A9"/>
    <w:rsid w:val="50842127"/>
    <w:rsid w:val="509E3FE5"/>
    <w:rsid w:val="50A56E40"/>
    <w:rsid w:val="50B869F7"/>
    <w:rsid w:val="50BF84B7"/>
    <w:rsid w:val="50C38B89"/>
    <w:rsid w:val="50C776F1"/>
    <w:rsid w:val="50CC9746"/>
    <w:rsid w:val="50EBF169"/>
    <w:rsid w:val="50F8BF9C"/>
    <w:rsid w:val="510837BF"/>
    <w:rsid w:val="51103426"/>
    <w:rsid w:val="511C606E"/>
    <w:rsid w:val="512CC7F7"/>
    <w:rsid w:val="5135B902"/>
    <w:rsid w:val="5143C961"/>
    <w:rsid w:val="5143D422"/>
    <w:rsid w:val="5157C14D"/>
    <w:rsid w:val="5158F6CD"/>
    <w:rsid w:val="5183C180"/>
    <w:rsid w:val="51917195"/>
    <w:rsid w:val="51BBD24E"/>
    <w:rsid w:val="51C89820"/>
    <w:rsid w:val="51D01479"/>
    <w:rsid w:val="51E16254"/>
    <w:rsid w:val="520733DE"/>
    <w:rsid w:val="521140E0"/>
    <w:rsid w:val="5211A913"/>
    <w:rsid w:val="521539FC"/>
    <w:rsid w:val="523098A6"/>
    <w:rsid w:val="5241F76D"/>
    <w:rsid w:val="52573EBE"/>
    <w:rsid w:val="525A5CBA"/>
    <w:rsid w:val="5261251C"/>
    <w:rsid w:val="52649C04"/>
    <w:rsid w:val="526DFDFF"/>
    <w:rsid w:val="527459F5"/>
    <w:rsid w:val="52829743"/>
    <w:rsid w:val="52BC72BA"/>
    <w:rsid w:val="52D18963"/>
    <w:rsid w:val="52D3F657"/>
    <w:rsid w:val="52DD1530"/>
    <w:rsid w:val="52EA33D5"/>
    <w:rsid w:val="52F3B07F"/>
    <w:rsid w:val="53029A5A"/>
    <w:rsid w:val="532A5E81"/>
    <w:rsid w:val="5352179F"/>
    <w:rsid w:val="53610DAF"/>
    <w:rsid w:val="536C5607"/>
    <w:rsid w:val="537B79DF"/>
    <w:rsid w:val="537E49AC"/>
    <w:rsid w:val="5384A47A"/>
    <w:rsid w:val="538C02C9"/>
    <w:rsid w:val="539CDFFD"/>
    <w:rsid w:val="53A01474"/>
    <w:rsid w:val="53A2B167"/>
    <w:rsid w:val="53AA8E1D"/>
    <w:rsid w:val="53DEA458"/>
    <w:rsid w:val="53DF5E64"/>
    <w:rsid w:val="53EF40AD"/>
    <w:rsid w:val="53F6688F"/>
    <w:rsid w:val="53F72579"/>
    <w:rsid w:val="53FB6F9B"/>
    <w:rsid w:val="53FD09BA"/>
    <w:rsid w:val="541AA8B8"/>
    <w:rsid w:val="541E333B"/>
    <w:rsid w:val="5430B4AE"/>
    <w:rsid w:val="544D1EE6"/>
    <w:rsid w:val="546C8069"/>
    <w:rsid w:val="54730CB8"/>
    <w:rsid w:val="547EFCB3"/>
    <w:rsid w:val="549A108B"/>
    <w:rsid w:val="549A3A79"/>
    <w:rsid w:val="54A3472E"/>
    <w:rsid w:val="54A72259"/>
    <w:rsid w:val="54A76380"/>
    <w:rsid w:val="54B4C42F"/>
    <w:rsid w:val="55190316"/>
    <w:rsid w:val="555BB163"/>
    <w:rsid w:val="555CC74B"/>
    <w:rsid w:val="555EAD38"/>
    <w:rsid w:val="55677A0B"/>
    <w:rsid w:val="55731656"/>
    <w:rsid w:val="55740355"/>
    <w:rsid w:val="5576E292"/>
    <w:rsid w:val="5589E31C"/>
    <w:rsid w:val="55A97835"/>
    <w:rsid w:val="55AAF408"/>
    <w:rsid w:val="55B87350"/>
    <w:rsid w:val="55C1C785"/>
    <w:rsid w:val="55C25E46"/>
    <w:rsid w:val="55D66EBE"/>
    <w:rsid w:val="55FAE0F3"/>
    <w:rsid w:val="56031B97"/>
    <w:rsid w:val="56033B9B"/>
    <w:rsid w:val="56064200"/>
    <w:rsid w:val="56065972"/>
    <w:rsid w:val="56092A25"/>
    <w:rsid w:val="5609D9E7"/>
    <w:rsid w:val="560EC0F1"/>
    <w:rsid w:val="56343F95"/>
    <w:rsid w:val="563BADA0"/>
    <w:rsid w:val="5646A626"/>
    <w:rsid w:val="5647CBB4"/>
    <w:rsid w:val="564F942E"/>
    <w:rsid w:val="56825F45"/>
    <w:rsid w:val="56880BD7"/>
    <w:rsid w:val="568C56C9"/>
    <w:rsid w:val="568FDCC4"/>
    <w:rsid w:val="569428E9"/>
    <w:rsid w:val="56A9D0B2"/>
    <w:rsid w:val="56C43D79"/>
    <w:rsid w:val="56C92827"/>
    <w:rsid w:val="56C99E99"/>
    <w:rsid w:val="56DD36B1"/>
    <w:rsid w:val="56E47A58"/>
    <w:rsid w:val="56E5C7F5"/>
    <w:rsid w:val="56ED4536"/>
    <w:rsid w:val="56FDAFA8"/>
    <w:rsid w:val="57034A6C"/>
    <w:rsid w:val="5705C3EF"/>
    <w:rsid w:val="570AD2FD"/>
    <w:rsid w:val="570B67C6"/>
    <w:rsid w:val="570D2BD7"/>
    <w:rsid w:val="571CF545"/>
    <w:rsid w:val="571FC7E1"/>
    <w:rsid w:val="57389B00"/>
    <w:rsid w:val="575FEF1F"/>
    <w:rsid w:val="5762929A"/>
    <w:rsid w:val="5769F381"/>
    <w:rsid w:val="576F7AC0"/>
    <w:rsid w:val="5778F923"/>
    <w:rsid w:val="57793DB1"/>
    <w:rsid w:val="578B41B7"/>
    <w:rsid w:val="578E9A9B"/>
    <w:rsid w:val="579B8D9C"/>
    <w:rsid w:val="57A8F493"/>
    <w:rsid w:val="57B1F2A7"/>
    <w:rsid w:val="57BA24AF"/>
    <w:rsid w:val="57D80AA3"/>
    <w:rsid w:val="57EC4CB1"/>
    <w:rsid w:val="57ECBC92"/>
    <w:rsid w:val="57FFE7F3"/>
    <w:rsid w:val="581B3B9D"/>
    <w:rsid w:val="582B22BD"/>
    <w:rsid w:val="58596789"/>
    <w:rsid w:val="587D826C"/>
    <w:rsid w:val="58A5F754"/>
    <w:rsid w:val="58AD57E5"/>
    <w:rsid w:val="58D06DD1"/>
    <w:rsid w:val="58D46B61"/>
    <w:rsid w:val="58DEE6EF"/>
    <w:rsid w:val="58E53C61"/>
    <w:rsid w:val="58F8A18E"/>
    <w:rsid w:val="5940CAE7"/>
    <w:rsid w:val="59589183"/>
    <w:rsid w:val="595D52D9"/>
    <w:rsid w:val="59638694"/>
    <w:rsid w:val="5979240F"/>
    <w:rsid w:val="597D45CA"/>
    <w:rsid w:val="598D2353"/>
    <w:rsid w:val="5998B84E"/>
    <w:rsid w:val="59BB4615"/>
    <w:rsid w:val="59C26575"/>
    <w:rsid w:val="59C5C57C"/>
    <w:rsid w:val="59DF448E"/>
    <w:rsid w:val="59EA45B3"/>
    <w:rsid w:val="59F4BB9F"/>
    <w:rsid w:val="5A01BDFD"/>
    <w:rsid w:val="5A0850B4"/>
    <w:rsid w:val="5A274E45"/>
    <w:rsid w:val="5A50591B"/>
    <w:rsid w:val="5A599E50"/>
    <w:rsid w:val="5A64DBE3"/>
    <w:rsid w:val="5A700630"/>
    <w:rsid w:val="5A850637"/>
    <w:rsid w:val="5A8A4C3B"/>
    <w:rsid w:val="5A8FA50B"/>
    <w:rsid w:val="5A90539C"/>
    <w:rsid w:val="5A940633"/>
    <w:rsid w:val="5ACB2FFE"/>
    <w:rsid w:val="5AD97270"/>
    <w:rsid w:val="5ADDB6A2"/>
    <w:rsid w:val="5B1CF88D"/>
    <w:rsid w:val="5B1D15CE"/>
    <w:rsid w:val="5B33B738"/>
    <w:rsid w:val="5B3DE1A9"/>
    <w:rsid w:val="5B5832D2"/>
    <w:rsid w:val="5B628E50"/>
    <w:rsid w:val="5B7767EC"/>
    <w:rsid w:val="5B92287E"/>
    <w:rsid w:val="5B993A28"/>
    <w:rsid w:val="5BA8EE83"/>
    <w:rsid w:val="5BA9DE32"/>
    <w:rsid w:val="5BCF8D34"/>
    <w:rsid w:val="5BD5AD0B"/>
    <w:rsid w:val="5BE0EC31"/>
    <w:rsid w:val="5C080762"/>
    <w:rsid w:val="5C119BBF"/>
    <w:rsid w:val="5C37065F"/>
    <w:rsid w:val="5C447443"/>
    <w:rsid w:val="5C5690F4"/>
    <w:rsid w:val="5C62D8CA"/>
    <w:rsid w:val="5C6C0F00"/>
    <w:rsid w:val="5C773E37"/>
    <w:rsid w:val="5C90D2AF"/>
    <w:rsid w:val="5CA5A433"/>
    <w:rsid w:val="5CA86862"/>
    <w:rsid w:val="5CB11405"/>
    <w:rsid w:val="5CB14932"/>
    <w:rsid w:val="5CB8E62F"/>
    <w:rsid w:val="5CD254B5"/>
    <w:rsid w:val="5CDC2AC9"/>
    <w:rsid w:val="5CEC2FF4"/>
    <w:rsid w:val="5CF92D76"/>
    <w:rsid w:val="5CF989BD"/>
    <w:rsid w:val="5D040B43"/>
    <w:rsid w:val="5D095E5A"/>
    <w:rsid w:val="5D294ED6"/>
    <w:rsid w:val="5D68E123"/>
    <w:rsid w:val="5D717D6C"/>
    <w:rsid w:val="5D7693F9"/>
    <w:rsid w:val="5D773CF9"/>
    <w:rsid w:val="5D88CAB6"/>
    <w:rsid w:val="5DA2D900"/>
    <w:rsid w:val="5DB4D6C9"/>
    <w:rsid w:val="5DB95A64"/>
    <w:rsid w:val="5DDD0BE5"/>
    <w:rsid w:val="5DE108E2"/>
    <w:rsid w:val="5DED41BC"/>
    <w:rsid w:val="5DF69266"/>
    <w:rsid w:val="5DF89FEA"/>
    <w:rsid w:val="5DFA85E3"/>
    <w:rsid w:val="5DFB1869"/>
    <w:rsid w:val="5DFD836C"/>
    <w:rsid w:val="5E042A5B"/>
    <w:rsid w:val="5E179A5E"/>
    <w:rsid w:val="5E25DD2F"/>
    <w:rsid w:val="5E295663"/>
    <w:rsid w:val="5E313EFE"/>
    <w:rsid w:val="5E44AAEF"/>
    <w:rsid w:val="5E6A2ED7"/>
    <w:rsid w:val="5E6B57FA"/>
    <w:rsid w:val="5E7819E8"/>
    <w:rsid w:val="5E7E62CD"/>
    <w:rsid w:val="5E8CB598"/>
    <w:rsid w:val="5E9385DE"/>
    <w:rsid w:val="5EABCD14"/>
    <w:rsid w:val="5EB8D697"/>
    <w:rsid w:val="5EC00D24"/>
    <w:rsid w:val="5ED703BE"/>
    <w:rsid w:val="5EEED49E"/>
    <w:rsid w:val="5F163191"/>
    <w:rsid w:val="5F17B7C8"/>
    <w:rsid w:val="5F220200"/>
    <w:rsid w:val="5F4241D8"/>
    <w:rsid w:val="5F4278DB"/>
    <w:rsid w:val="5F5DEBFD"/>
    <w:rsid w:val="5F67923D"/>
    <w:rsid w:val="5F68CBAF"/>
    <w:rsid w:val="5F6E3C3E"/>
    <w:rsid w:val="5F81034E"/>
    <w:rsid w:val="5FA0A337"/>
    <w:rsid w:val="5FC439F6"/>
    <w:rsid w:val="5FD250AD"/>
    <w:rsid w:val="5FD68767"/>
    <w:rsid w:val="5FE861E7"/>
    <w:rsid w:val="5FEBA400"/>
    <w:rsid w:val="5FF49D5D"/>
    <w:rsid w:val="5FF6269C"/>
    <w:rsid w:val="600110C0"/>
    <w:rsid w:val="600FE318"/>
    <w:rsid w:val="6013161D"/>
    <w:rsid w:val="601FFB62"/>
    <w:rsid w:val="60229A75"/>
    <w:rsid w:val="602DB4A3"/>
    <w:rsid w:val="603B6E12"/>
    <w:rsid w:val="603F39F9"/>
    <w:rsid w:val="605BB5BD"/>
    <w:rsid w:val="607E23C4"/>
    <w:rsid w:val="608A004B"/>
    <w:rsid w:val="60B448DE"/>
    <w:rsid w:val="60B8C3F0"/>
    <w:rsid w:val="60BE12C0"/>
    <w:rsid w:val="60C3375C"/>
    <w:rsid w:val="60D76C32"/>
    <w:rsid w:val="60D78EF7"/>
    <w:rsid w:val="60D7F85A"/>
    <w:rsid w:val="60E31F95"/>
    <w:rsid w:val="61190BD6"/>
    <w:rsid w:val="611C3A66"/>
    <w:rsid w:val="612E068C"/>
    <w:rsid w:val="612E566F"/>
    <w:rsid w:val="612E62CD"/>
    <w:rsid w:val="612FA3B2"/>
    <w:rsid w:val="613040AC"/>
    <w:rsid w:val="613A9FF3"/>
    <w:rsid w:val="6174FF1B"/>
    <w:rsid w:val="61A0E4FD"/>
    <w:rsid w:val="61A1DE7B"/>
    <w:rsid w:val="61AC2CBD"/>
    <w:rsid w:val="61B65840"/>
    <w:rsid w:val="61CF3B78"/>
    <w:rsid w:val="61D6F6F6"/>
    <w:rsid w:val="61E193F5"/>
    <w:rsid w:val="61E74A20"/>
    <w:rsid w:val="61F01D4F"/>
    <w:rsid w:val="6226D92C"/>
    <w:rsid w:val="62352A23"/>
    <w:rsid w:val="623D9384"/>
    <w:rsid w:val="624242A3"/>
    <w:rsid w:val="624ACCCB"/>
    <w:rsid w:val="628A1D7B"/>
    <w:rsid w:val="6295A7E9"/>
    <w:rsid w:val="62A1E66E"/>
    <w:rsid w:val="62CA5A80"/>
    <w:rsid w:val="62CFDFA5"/>
    <w:rsid w:val="62D320AD"/>
    <w:rsid w:val="62D5FA67"/>
    <w:rsid w:val="62E7AD2D"/>
    <w:rsid w:val="62ED0612"/>
    <w:rsid w:val="62F27254"/>
    <w:rsid w:val="6301155D"/>
    <w:rsid w:val="6304B021"/>
    <w:rsid w:val="63056339"/>
    <w:rsid w:val="630A7EE4"/>
    <w:rsid w:val="631ED226"/>
    <w:rsid w:val="634174AD"/>
    <w:rsid w:val="63655C26"/>
    <w:rsid w:val="636D0989"/>
    <w:rsid w:val="637583BE"/>
    <w:rsid w:val="6385B451"/>
    <w:rsid w:val="6389A914"/>
    <w:rsid w:val="63922CE7"/>
    <w:rsid w:val="639BDE79"/>
    <w:rsid w:val="639FC5CF"/>
    <w:rsid w:val="63AD2E48"/>
    <w:rsid w:val="63BA87F1"/>
    <w:rsid w:val="63C562F4"/>
    <w:rsid w:val="63CB1C20"/>
    <w:rsid w:val="63EC0D99"/>
    <w:rsid w:val="63F4BEF6"/>
    <w:rsid w:val="64025661"/>
    <w:rsid w:val="6418FAE0"/>
    <w:rsid w:val="641FA012"/>
    <w:rsid w:val="6421AC6B"/>
    <w:rsid w:val="6469F055"/>
    <w:rsid w:val="649A898A"/>
    <w:rsid w:val="649B3D6C"/>
    <w:rsid w:val="64C414A6"/>
    <w:rsid w:val="64D3BA44"/>
    <w:rsid w:val="64F07D68"/>
    <w:rsid w:val="64F1FD4E"/>
    <w:rsid w:val="64FA1547"/>
    <w:rsid w:val="6502D2D9"/>
    <w:rsid w:val="6506FA57"/>
    <w:rsid w:val="6510E4BF"/>
    <w:rsid w:val="6512810C"/>
    <w:rsid w:val="651D00C4"/>
    <w:rsid w:val="651E4A32"/>
    <w:rsid w:val="6525292F"/>
    <w:rsid w:val="652B8F1C"/>
    <w:rsid w:val="6538E9CF"/>
    <w:rsid w:val="653BD1F0"/>
    <w:rsid w:val="654137B1"/>
    <w:rsid w:val="65664075"/>
    <w:rsid w:val="656C560B"/>
    <w:rsid w:val="658DED10"/>
    <w:rsid w:val="65A1F839"/>
    <w:rsid w:val="65A5DA30"/>
    <w:rsid w:val="65CECA90"/>
    <w:rsid w:val="65D42FE2"/>
    <w:rsid w:val="65D84819"/>
    <w:rsid w:val="65F53BB1"/>
    <w:rsid w:val="65FE43B2"/>
    <w:rsid w:val="6603DDF6"/>
    <w:rsid w:val="66071570"/>
    <w:rsid w:val="661DDBA8"/>
    <w:rsid w:val="661E8C98"/>
    <w:rsid w:val="664317DB"/>
    <w:rsid w:val="6655D524"/>
    <w:rsid w:val="665A095A"/>
    <w:rsid w:val="667478CF"/>
    <w:rsid w:val="66852BF7"/>
    <w:rsid w:val="66A2AC9B"/>
    <w:rsid w:val="66A9B487"/>
    <w:rsid w:val="66B7A6E7"/>
    <w:rsid w:val="66BFEAA7"/>
    <w:rsid w:val="66CB9A7D"/>
    <w:rsid w:val="66E4BA35"/>
    <w:rsid w:val="6707EEF2"/>
    <w:rsid w:val="6716E7B8"/>
    <w:rsid w:val="67315FD6"/>
    <w:rsid w:val="67382D1C"/>
    <w:rsid w:val="6745F575"/>
    <w:rsid w:val="6746BD77"/>
    <w:rsid w:val="6755DCC2"/>
    <w:rsid w:val="676E0C10"/>
    <w:rsid w:val="6774E709"/>
    <w:rsid w:val="677B6D0D"/>
    <w:rsid w:val="678299E6"/>
    <w:rsid w:val="67876238"/>
    <w:rsid w:val="67AED509"/>
    <w:rsid w:val="67D4C0BB"/>
    <w:rsid w:val="6802C5D1"/>
    <w:rsid w:val="68224683"/>
    <w:rsid w:val="68297306"/>
    <w:rsid w:val="682CC7E2"/>
    <w:rsid w:val="683A739B"/>
    <w:rsid w:val="68460B7E"/>
    <w:rsid w:val="68573FB7"/>
    <w:rsid w:val="688E80B3"/>
    <w:rsid w:val="68916744"/>
    <w:rsid w:val="68A0CE22"/>
    <w:rsid w:val="68AA1BD0"/>
    <w:rsid w:val="68CD3037"/>
    <w:rsid w:val="68E425F0"/>
    <w:rsid w:val="68E76DE1"/>
    <w:rsid w:val="68F09A26"/>
    <w:rsid w:val="68F41384"/>
    <w:rsid w:val="68FE6B11"/>
    <w:rsid w:val="6917B2D0"/>
    <w:rsid w:val="692D0278"/>
    <w:rsid w:val="69452402"/>
    <w:rsid w:val="69B05B8C"/>
    <w:rsid w:val="69C8150F"/>
    <w:rsid w:val="69CC0C0F"/>
    <w:rsid w:val="69DC051B"/>
    <w:rsid w:val="69E5ACA2"/>
    <w:rsid w:val="69F0831C"/>
    <w:rsid w:val="69F273DD"/>
    <w:rsid w:val="69FE19FD"/>
    <w:rsid w:val="6A1EA983"/>
    <w:rsid w:val="6A300BF4"/>
    <w:rsid w:val="6A36D817"/>
    <w:rsid w:val="6A3B386D"/>
    <w:rsid w:val="6A4BA4EA"/>
    <w:rsid w:val="6A500074"/>
    <w:rsid w:val="6A5007A6"/>
    <w:rsid w:val="6A5DD94C"/>
    <w:rsid w:val="6A67B498"/>
    <w:rsid w:val="6A6C1EA0"/>
    <w:rsid w:val="6A739756"/>
    <w:rsid w:val="6AA7BC7C"/>
    <w:rsid w:val="6AC0A661"/>
    <w:rsid w:val="6AC2E94B"/>
    <w:rsid w:val="6ADEB5BE"/>
    <w:rsid w:val="6AE9F864"/>
    <w:rsid w:val="6B02FD17"/>
    <w:rsid w:val="6B0EB4FE"/>
    <w:rsid w:val="6B14164C"/>
    <w:rsid w:val="6B2D28EB"/>
    <w:rsid w:val="6B34CD2F"/>
    <w:rsid w:val="6B4D65A1"/>
    <w:rsid w:val="6B4F4C56"/>
    <w:rsid w:val="6B6F65BE"/>
    <w:rsid w:val="6B86A126"/>
    <w:rsid w:val="6B9D5EB0"/>
    <w:rsid w:val="6BC4A750"/>
    <w:rsid w:val="6BEBD0D5"/>
    <w:rsid w:val="6BED4502"/>
    <w:rsid w:val="6C1219BF"/>
    <w:rsid w:val="6C132294"/>
    <w:rsid w:val="6C1617B9"/>
    <w:rsid w:val="6C292C43"/>
    <w:rsid w:val="6C30AA65"/>
    <w:rsid w:val="6C3BD1C0"/>
    <w:rsid w:val="6C3E5390"/>
    <w:rsid w:val="6C44FB5E"/>
    <w:rsid w:val="6C629745"/>
    <w:rsid w:val="6C72F9A7"/>
    <w:rsid w:val="6C7902FA"/>
    <w:rsid w:val="6C850EBE"/>
    <w:rsid w:val="6C871CCE"/>
    <w:rsid w:val="6C92F60A"/>
    <w:rsid w:val="6C948CB5"/>
    <w:rsid w:val="6C977027"/>
    <w:rsid w:val="6CBD34FB"/>
    <w:rsid w:val="6CDBE910"/>
    <w:rsid w:val="6CE93602"/>
    <w:rsid w:val="6CEF9AF6"/>
    <w:rsid w:val="6CF17C56"/>
    <w:rsid w:val="6CF5E3E6"/>
    <w:rsid w:val="6D07A9EE"/>
    <w:rsid w:val="6D12BD0E"/>
    <w:rsid w:val="6D1618B3"/>
    <w:rsid w:val="6D19A99D"/>
    <w:rsid w:val="6D2823DE"/>
    <w:rsid w:val="6D3948F4"/>
    <w:rsid w:val="6D4995A3"/>
    <w:rsid w:val="6D4FB9DF"/>
    <w:rsid w:val="6D54AF76"/>
    <w:rsid w:val="6D64D867"/>
    <w:rsid w:val="6D8345AC"/>
    <w:rsid w:val="6D8A3B76"/>
    <w:rsid w:val="6D973D85"/>
    <w:rsid w:val="6DB748F9"/>
    <w:rsid w:val="6DBB2182"/>
    <w:rsid w:val="6DFC5E9D"/>
    <w:rsid w:val="6E285E40"/>
    <w:rsid w:val="6E28819D"/>
    <w:rsid w:val="6E2EFFE1"/>
    <w:rsid w:val="6E43D74F"/>
    <w:rsid w:val="6E464745"/>
    <w:rsid w:val="6E623BCC"/>
    <w:rsid w:val="6E660D30"/>
    <w:rsid w:val="6E91B447"/>
    <w:rsid w:val="6E99992D"/>
    <w:rsid w:val="6EAA2718"/>
    <w:rsid w:val="6EC3F43F"/>
    <w:rsid w:val="6ECC242B"/>
    <w:rsid w:val="6ED12922"/>
    <w:rsid w:val="6EDDE244"/>
    <w:rsid w:val="6EF4D49B"/>
    <w:rsid w:val="6F038EF3"/>
    <w:rsid w:val="6F091089"/>
    <w:rsid w:val="6F1B095D"/>
    <w:rsid w:val="6F2AC9D4"/>
    <w:rsid w:val="6F2C8626"/>
    <w:rsid w:val="6F30CB70"/>
    <w:rsid w:val="6F371998"/>
    <w:rsid w:val="6F41613A"/>
    <w:rsid w:val="6F41AF3B"/>
    <w:rsid w:val="6F47A530"/>
    <w:rsid w:val="6F570050"/>
    <w:rsid w:val="6F5AA9E8"/>
    <w:rsid w:val="6F641E0F"/>
    <w:rsid w:val="6F67E171"/>
    <w:rsid w:val="6F77EA47"/>
    <w:rsid w:val="6F8ACA11"/>
    <w:rsid w:val="6F9B5275"/>
    <w:rsid w:val="6FCF8000"/>
    <w:rsid w:val="6FDABEAE"/>
    <w:rsid w:val="6FF18387"/>
    <w:rsid w:val="7007C4A8"/>
    <w:rsid w:val="7009AB07"/>
    <w:rsid w:val="700FA307"/>
    <w:rsid w:val="704C36D7"/>
    <w:rsid w:val="704FC202"/>
    <w:rsid w:val="7071FF03"/>
    <w:rsid w:val="70853AC8"/>
    <w:rsid w:val="709F52AF"/>
    <w:rsid w:val="70D0D1B8"/>
    <w:rsid w:val="70DBD0F8"/>
    <w:rsid w:val="70F3D4F1"/>
    <w:rsid w:val="70F785FC"/>
    <w:rsid w:val="7117CD1C"/>
    <w:rsid w:val="711FCC6A"/>
    <w:rsid w:val="71232EC3"/>
    <w:rsid w:val="712AC8E0"/>
    <w:rsid w:val="713722D6"/>
    <w:rsid w:val="713DA10A"/>
    <w:rsid w:val="7154EE16"/>
    <w:rsid w:val="715DE44A"/>
    <w:rsid w:val="715E33AB"/>
    <w:rsid w:val="715F7880"/>
    <w:rsid w:val="716A3C82"/>
    <w:rsid w:val="716D243B"/>
    <w:rsid w:val="716E3164"/>
    <w:rsid w:val="717B9BC9"/>
    <w:rsid w:val="719A775A"/>
    <w:rsid w:val="71A7745C"/>
    <w:rsid w:val="71B3F10C"/>
    <w:rsid w:val="71C10A0C"/>
    <w:rsid w:val="71D54F19"/>
    <w:rsid w:val="71D85C25"/>
    <w:rsid w:val="71DC6559"/>
    <w:rsid w:val="71F3EDD9"/>
    <w:rsid w:val="71FCD783"/>
    <w:rsid w:val="71FDEDF3"/>
    <w:rsid w:val="721D3527"/>
    <w:rsid w:val="7222284D"/>
    <w:rsid w:val="723891E4"/>
    <w:rsid w:val="72580B28"/>
    <w:rsid w:val="725929F0"/>
    <w:rsid w:val="726E9C3D"/>
    <w:rsid w:val="72794103"/>
    <w:rsid w:val="7289C58A"/>
    <w:rsid w:val="728DD117"/>
    <w:rsid w:val="7298E700"/>
    <w:rsid w:val="72A11571"/>
    <w:rsid w:val="72AC9E60"/>
    <w:rsid w:val="72C86635"/>
    <w:rsid w:val="72CDF2CF"/>
    <w:rsid w:val="72D0A96B"/>
    <w:rsid w:val="72D7E837"/>
    <w:rsid w:val="72D89C9C"/>
    <w:rsid w:val="72E2D87C"/>
    <w:rsid w:val="72F596FA"/>
    <w:rsid w:val="72FB48E1"/>
    <w:rsid w:val="73238B45"/>
    <w:rsid w:val="732DEDF7"/>
    <w:rsid w:val="73307BD3"/>
    <w:rsid w:val="73404BA6"/>
    <w:rsid w:val="73490EE5"/>
    <w:rsid w:val="735C9A30"/>
    <w:rsid w:val="73768795"/>
    <w:rsid w:val="7386AF13"/>
    <w:rsid w:val="73965B8D"/>
    <w:rsid w:val="73AC636C"/>
    <w:rsid w:val="73C39728"/>
    <w:rsid w:val="73C6E43F"/>
    <w:rsid w:val="73D28FBD"/>
    <w:rsid w:val="73F20CE2"/>
    <w:rsid w:val="73FBCBC1"/>
    <w:rsid w:val="74249396"/>
    <w:rsid w:val="7424E975"/>
    <w:rsid w:val="7435DF64"/>
    <w:rsid w:val="744D4E98"/>
    <w:rsid w:val="745CB9EB"/>
    <w:rsid w:val="746D9778"/>
    <w:rsid w:val="74CA413A"/>
    <w:rsid w:val="74FC7C89"/>
    <w:rsid w:val="7503A5E7"/>
    <w:rsid w:val="753DEE1E"/>
    <w:rsid w:val="7566D8F6"/>
    <w:rsid w:val="75818C8E"/>
    <w:rsid w:val="7583C23E"/>
    <w:rsid w:val="758B1522"/>
    <w:rsid w:val="75A3B1AA"/>
    <w:rsid w:val="75B5AC4D"/>
    <w:rsid w:val="75B6987B"/>
    <w:rsid w:val="75BF4EC3"/>
    <w:rsid w:val="75C0F5FC"/>
    <w:rsid w:val="75D13266"/>
    <w:rsid w:val="75D4699F"/>
    <w:rsid w:val="75F21307"/>
    <w:rsid w:val="75F9BCD0"/>
    <w:rsid w:val="7603FC04"/>
    <w:rsid w:val="761A0A9C"/>
    <w:rsid w:val="761FD388"/>
    <w:rsid w:val="7623893F"/>
    <w:rsid w:val="764A3B75"/>
    <w:rsid w:val="764F0CEC"/>
    <w:rsid w:val="7656B8D3"/>
    <w:rsid w:val="766D8C42"/>
    <w:rsid w:val="766DB7F9"/>
    <w:rsid w:val="767046E5"/>
    <w:rsid w:val="768547E7"/>
    <w:rsid w:val="76AFB199"/>
    <w:rsid w:val="76D15F16"/>
    <w:rsid w:val="76D885CC"/>
    <w:rsid w:val="76EFC5CD"/>
    <w:rsid w:val="77071A79"/>
    <w:rsid w:val="770B9D11"/>
    <w:rsid w:val="77287355"/>
    <w:rsid w:val="772F30AD"/>
    <w:rsid w:val="7731996B"/>
    <w:rsid w:val="7741BF4E"/>
    <w:rsid w:val="7752BDEC"/>
    <w:rsid w:val="775E87AB"/>
    <w:rsid w:val="775FA62C"/>
    <w:rsid w:val="777BCB68"/>
    <w:rsid w:val="7793DBBE"/>
    <w:rsid w:val="779AAFD0"/>
    <w:rsid w:val="779FCC65"/>
    <w:rsid w:val="77A0268A"/>
    <w:rsid w:val="77A32664"/>
    <w:rsid w:val="77AE8B66"/>
    <w:rsid w:val="77C00743"/>
    <w:rsid w:val="77CCB6E6"/>
    <w:rsid w:val="77CE1CDE"/>
    <w:rsid w:val="77CE430C"/>
    <w:rsid w:val="77F71769"/>
    <w:rsid w:val="77FA5E0C"/>
    <w:rsid w:val="780081C9"/>
    <w:rsid w:val="7805E5E1"/>
    <w:rsid w:val="7810E377"/>
    <w:rsid w:val="782ECE7C"/>
    <w:rsid w:val="783A97E7"/>
    <w:rsid w:val="78458825"/>
    <w:rsid w:val="785884EB"/>
    <w:rsid w:val="785FF8EC"/>
    <w:rsid w:val="786E0368"/>
    <w:rsid w:val="7876BF1F"/>
    <w:rsid w:val="78781DA3"/>
    <w:rsid w:val="787C1711"/>
    <w:rsid w:val="7885A5FE"/>
    <w:rsid w:val="788A2016"/>
    <w:rsid w:val="788E0670"/>
    <w:rsid w:val="7894BD38"/>
    <w:rsid w:val="7898DB03"/>
    <w:rsid w:val="789D5B87"/>
    <w:rsid w:val="78BEDB4B"/>
    <w:rsid w:val="78C08A4F"/>
    <w:rsid w:val="78C75D15"/>
    <w:rsid w:val="78C77DB1"/>
    <w:rsid w:val="78E0C861"/>
    <w:rsid w:val="78E977BD"/>
    <w:rsid w:val="78FA4BE3"/>
    <w:rsid w:val="7913AC06"/>
    <w:rsid w:val="791C9B96"/>
    <w:rsid w:val="79265082"/>
    <w:rsid w:val="7929ED68"/>
    <w:rsid w:val="79315D92"/>
    <w:rsid w:val="79445A58"/>
    <w:rsid w:val="79585BE2"/>
    <w:rsid w:val="796941B5"/>
    <w:rsid w:val="79830DC6"/>
    <w:rsid w:val="7996AF4D"/>
    <w:rsid w:val="7997ABDF"/>
    <w:rsid w:val="799F8CB8"/>
    <w:rsid w:val="79ADB808"/>
    <w:rsid w:val="79B133D6"/>
    <w:rsid w:val="79CCF8F3"/>
    <w:rsid w:val="79D816D0"/>
    <w:rsid w:val="79D817B9"/>
    <w:rsid w:val="79DB9889"/>
    <w:rsid w:val="79E003F0"/>
    <w:rsid w:val="79E15886"/>
    <w:rsid w:val="79FEEC5F"/>
    <w:rsid w:val="7A128F80"/>
    <w:rsid w:val="7A28D3E9"/>
    <w:rsid w:val="7A3727D7"/>
    <w:rsid w:val="7A4CA096"/>
    <w:rsid w:val="7A5AABAC"/>
    <w:rsid w:val="7A739BF0"/>
    <w:rsid w:val="7A9254E0"/>
    <w:rsid w:val="7A961C44"/>
    <w:rsid w:val="7ABE0BF6"/>
    <w:rsid w:val="7AC0827E"/>
    <w:rsid w:val="7AC7989F"/>
    <w:rsid w:val="7AE84A9A"/>
    <w:rsid w:val="7AEC4778"/>
    <w:rsid w:val="7B26BC64"/>
    <w:rsid w:val="7B3015B9"/>
    <w:rsid w:val="7B498869"/>
    <w:rsid w:val="7B4F956C"/>
    <w:rsid w:val="7B570EF2"/>
    <w:rsid w:val="7B6E5497"/>
    <w:rsid w:val="7BA97C79"/>
    <w:rsid w:val="7BDB63DB"/>
    <w:rsid w:val="7BE22ED7"/>
    <w:rsid w:val="7BE4C2D1"/>
    <w:rsid w:val="7BEB0D52"/>
    <w:rsid w:val="7C25AA3E"/>
    <w:rsid w:val="7C2A38E5"/>
    <w:rsid w:val="7C392FD9"/>
    <w:rsid w:val="7C44D043"/>
    <w:rsid w:val="7C718CB4"/>
    <w:rsid w:val="7C937866"/>
    <w:rsid w:val="7C95615A"/>
    <w:rsid w:val="7C9A81BC"/>
    <w:rsid w:val="7CC082DE"/>
    <w:rsid w:val="7CE9C018"/>
    <w:rsid w:val="7CEA8D04"/>
    <w:rsid w:val="7CF778A3"/>
    <w:rsid w:val="7D0ADD39"/>
    <w:rsid w:val="7D1B419A"/>
    <w:rsid w:val="7D21BE21"/>
    <w:rsid w:val="7D277FB9"/>
    <w:rsid w:val="7D336AD8"/>
    <w:rsid w:val="7D4DFBDE"/>
    <w:rsid w:val="7D4EC626"/>
    <w:rsid w:val="7D67CD95"/>
    <w:rsid w:val="7DA1CD62"/>
    <w:rsid w:val="7DE31556"/>
    <w:rsid w:val="7E00F21A"/>
    <w:rsid w:val="7E07B745"/>
    <w:rsid w:val="7E260BE6"/>
    <w:rsid w:val="7E31F4D7"/>
    <w:rsid w:val="7E32BE1E"/>
    <w:rsid w:val="7E47A768"/>
    <w:rsid w:val="7E4FCEE2"/>
    <w:rsid w:val="7E52A9CD"/>
    <w:rsid w:val="7E606024"/>
    <w:rsid w:val="7E86B131"/>
    <w:rsid w:val="7E895CA8"/>
    <w:rsid w:val="7E97CC87"/>
    <w:rsid w:val="7EA5F559"/>
    <w:rsid w:val="7EAD7433"/>
    <w:rsid w:val="7EB21D25"/>
    <w:rsid w:val="7EB24BCC"/>
    <w:rsid w:val="7EB49A67"/>
    <w:rsid w:val="7EC7C66F"/>
    <w:rsid w:val="7EEF837E"/>
    <w:rsid w:val="7EF39F02"/>
    <w:rsid w:val="7EF91628"/>
    <w:rsid w:val="7EFF719E"/>
    <w:rsid w:val="7F008620"/>
    <w:rsid w:val="7F1B1E34"/>
    <w:rsid w:val="7F1EF189"/>
    <w:rsid w:val="7F29EFE0"/>
    <w:rsid w:val="7F38A491"/>
    <w:rsid w:val="7F3AC024"/>
    <w:rsid w:val="7F5A830B"/>
    <w:rsid w:val="7F774A31"/>
    <w:rsid w:val="7F8562C5"/>
    <w:rsid w:val="7F867001"/>
    <w:rsid w:val="7F87CBE5"/>
    <w:rsid w:val="7F9393B9"/>
    <w:rsid w:val="7FB422EA"/>
    <w:rsid w:val="7FBEF246"/>
    <w:rsid w:val="7FC80DA9"/>
    <w:rsid w:val="7FE7A36C"/>
  </w:rsids>
  <m:mathPr>
    <m:mathFont m:val="Cambria Math"/>
    <m:brkBin m:val="before"/>
    <m:brkBinSub m:val="--"/>
    <m:smallFrac m:val="0"/>
    <m:dispDef m:val="0"/>
    <m:lMargin m:val="0"/>
    <m:rMargin m:val="0"/>
    <m:defJc m:val="centerGroup"/>
    <m:wrapRight/>
    <m:intLim m:val="subSup"/>
    <m:naryLim m:val="subSup"/>
  </m:mathPr>
  <w:themeFontLang w:val="en-I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58F2A94"/>
  <w15:docId w15:val="{48929AFA-0ACB-364B-A0BA-F8D40955F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EE0"/>
    <w:rPr>
      <w:sz w:val="24"/>
      <w:szCs w:val="24"/>
      <w:lang w:eastAsia="en-GB"/>
    </w:rPr>
  </w:style>
  <w:style w:type="paragraph" w:styleId="Heading1">
    <w:name w:val="heading 1"/>
    <w:basedOn w:val="Normal"/>
    <w:next w:val="Normal"/>
    <w:qFormat/>
    <w:rsid w:val="00480F6E"/>
    <w:pPr>
      <w:keepNext/>
      <w:outlineLvl w:val="0"/>
    </w:pPr>
    <w:rPr>
      <w:b/>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1436E"/>
    <w:rPr>
      <w:rFonts w:ascii="Lucida Grande" w:hAnsi="Lucida Grande" w:cs="Lucida Grande"/>
      <w:sz w:val="18"/>
      <w:szCs w:val="18"/>
      <w:lang w:val="en-GB" w:eastAsia="en-US"/>
    </w:rPr>
  </w:style>
  <w:style w:type="character" w:customStyle="1" w:styleId="BalloonTextChar">
    <w:name w:val="Balloon Text Char"/>
    <w:link w:val="BalloonText"/>
    <w:rsid w:val="0091436E"/>
    <w:rPr>
      <w:rFonts w:ascii="Lucida Grande" w:hAnsi="Lucida Grande" w:cs="Lucida Grande"/>
      <w:sz w:val="18"/>
      <w:szCs w:val="18"/>
      <w:lang w:val="en-GB"/>
    </w:rPr>
  </w:style>
  <w:style w:type="paragraph" w:styleId="Header">
    <w:name w:val="header"/>
    <w:basedOn w:val="Normal"/>
    <w:link w:val="HeaderChar"/>
    <w:rsid w:val="0091436E"/>
    <w:pPr>
      <w:tabs>
        <w:tab w:val="center" w:pos="4320"/>
        <w:tab w:val="right" w:pos="8640"/>
      </w:tabs>
    </w:pPr>
    <w:rPr>
      <w:lang w:val="en-GB" w:eastAsia="en-US"/>
    </w:rPr>
  </w:style>
  <w:style w:type="character" w:customStyle="1" w:styleId="HeaderChar">
    <w:name w:val="Header Char"/>
    <w:link w:val="Header"/>
    <w:rsid w:val="0091436E"/>
    <w:rPr>
      <w:lang w:val="en-GB"/>
    </w:rPr>
  </w:style>
  <w:style w:type="paragraph" w:styleId="Footer">
    <w:name w:val="footer"/>
    <w:basedOn w:val="Normal"/>
    <w:link w:val="FooterChar"/>
    <w:uiPriority w:val="99"/>
    <w:rsid w:val="0091436E"/>
    <w:pPr>
      <w:tabs>
        <w:tab w:val="center" w:pos="4320"/>
        <w:tab w:val="right" w:pos="8640"/>
      </w:tabs>
    </w:pPr>
    <w:rPr>
      <w:lang w:val="en-GB" w:eastAsia="en-US"/>
    </w:rPr>
  </w:style>
  <w:style w:type="character" w:customStyle="1" w:styleId="FooterChar">
    <w:name w:val="Footer Char"/>
    <w:link w:val="Footer"/>
    <w:uiPriority w:val="99"/>
    <w:rsid w:val="0091436E"/>
    <w:rPr>
      <w:lang w:val="en-GB"/>
    </w:rPr>
  </w:style>
  <w:style w:type="paragraph" w:styleId="TOC1">
    <w:name w:val="toc 1"/>
    <w:basedOn w:val="Normal"/>
    <w:next w:val="Normal"/>
    <w:uiPriority w:val="39"/>
    <w:rsid w:val="00EC03E0"/>
    <w:pPr>
      <w:tabs>
        <w:tab w:val="right" w:leader="underscore" w:pos="8931"/>
      </w:tabs>
      <w:spacing w:before="120"/>
    </w:pPr>
    <w:rPr>
      <w:rFonts w:ascii="Calibri" w:hAnsi="Calibri"/>
      <w:caps/>
      <w:color w:val="000000" w:themeColor="text1"/>
      <w:lang w:val="en-GB" w:eastAsia="en-US"/>
    </w:rPr>
  </w:style>
  <w:style w:type="paragraph" w:styleId="TOC2">
    <w:name w:val="toc 2"/>
    <w:basedOn w:val="Normal"/>
    <w:next w:val="Normal"/>
    <w:uiPriority w:val="39"/>
    <w:rsid w:val="003E1ACB"/>
    <w:pPr>
      <w:tabs>
        <w:tab w:val="right" w:leader="underscore" w:pos="8931"/>
      </w:tabs>
      <w:spacing w:before="120" w:after="120"/>
    </w:pPr>
    <w:rPr>
      <w:rFonts w:ascii="Calibri" w:hAnsi="Calibri"/>
      <w:color w:val="000000" w:themeColor="text1"/>
      <w:lang w:val="en-GB" w:eastAsia="en-US"/>
    </w:rPr>
  </w:style>
  <w:style w:type="paragraph" w:styleId="TOC3">
    <w:name w:val="toc 3"/>
    <w:basedOn w:val="Normal"/>
    <w:next w:val="Normal"/>
    <w:uiPriority w:val="39"/>
    <w:rsid w:val="003E1ACB"/>
    <w:pPr>
      <w:tabs>
        <w:tab w:val="right" w:leader="underscore" w:pos="8931"/>
      </w:tabs>
      <w:ind w:left="238"/>
    </w:pPr>
    <w:rPr>
      <w:rFonts w:ascii="Calibri" w:hAnsi="Calibri"/>
      <w:i/>
      <w:color w:val="000000" w:themeColor="text1"/>
      <w:lang w:val="en-GB" w:eastAsia="en-US"/>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report">
    <w:name w:val="Agency-heading-1-report"/>
    <w:basedOn w:val="Normal"/>
    <w:next w:val="Agency-body-text-report"/>
    <w:qFormat/>
    <w:rsid w:val="004C3E1E"/>
    <w:pPr>
      <w:keepNext/>
      <w:pageBreakBefore/>
      <w:pBdr>
        <w:bottom w:val="single" w:sz="8" w:space="2" w:color="20204B"/>
      </w:pBdr>
      <w:spacing w:before="4080" w:after="480"/>
      <w:contextualSpacing/>
      <w:outlineLvl w:val="1"/>
    </w:pPr>
    <w:rPr>
      <w:rFonts w:ascii="Calibri" w:hAnsi="Calibri"/>
      <w:b/>
      <w:caps/>
      <w:color w:val="211F4C"/>
      <w:sz w:val="40"/>
      <w:lang w:val="en-GB" w:eastAsia="en-US"/>
    </w:rPr>
  </w:style>
  <w:style w:type="paragraph" w:customStyle="1" w:styleId="Agency-body-text-report">
    <w:name w:val="Agency-body-text-report"/>
    <w:basedOn w:val="Normal"/>
    <w:qFormat/>
    <w:rsid w:val="0029681E"/>
    <w:pPr>
      <w:spacing w:before="120" w:after="120"/>
    </w:pPr>
    <w:rPr>
      <w:rFonts w:ascii="Calibri" w:hAnsi="Calibri"/>
      <w:color w:val="000000" w:themeColor="text1"/>
      <w:lang w:val="en-GB" w:eastAsia="en-US"/>
    </w:rPr>
  </w:style>
  <w:style w:type="paragraph" w:customStyle="1" w:styleId="Agency-heading-2-report">
    <w:name w:val="Agency-heading-2-report"/>
    <w:basedOn w:val="Normal"/>
    <w:next w:val="Agency-body-text-report"/>
    <w:qFormat/>
    <w:rsid w:val="004C3E1E"/>
    <w:pPr>
      <w:keepNext/>
      <w:pBdr>
        <w:bottom w:val="single" w:sz="8" w:space="2" w:color="7F7F7F"/>
      </w:pBdr>
      <w:spacing w:before="600" w:after="600"/>
      <w:outlineLvl w:val="2"/>
    </w:pPr>
    <w:rPr>
      <w:rFonts w:ascii="Calibri" w:hAnsi="Calibri"/>
      <w:b/>
      <w:color w:val="000000" w:themeColor="text1"/>
      <w:sz w:val="32"/>
      <w:szCs w:val="28"/>
      <w:lang w:val="en-GB" w:eastAsia="en-US"/>
    </w:rPr>
  </w:style>
  <w:style w:type="paragraph" w:customStyle="1" w:styleId="Agency-heading-3-report">
    <w:name w:val="Agency-heading-3-report"/>
    <w:basedOn w:val="Normal"/>
    <w:next w:val="Agency-body-text-report"/>
    <w:qFormat/>
    <w:rsid w:val="004C3E1E"/>
    <w:pPr>
      <w:keepNext/>
      <w:spacing w:before="240" w:after="240"/>
      <w:outlineLvl w:val="3"/>
    </w:pPr>
    <w:rPr>
      <w:rFonts w:ascii="Calibri" w:hAnsi="Calibri"/>
      <w:b/>
      <w:color w:val="000000" w:themeColor="text1"/>
      <w:szCs w:val="26"/>
      <w:lang w:val="en-GB" w:eastAsia="en-US"/>
    </w:rPr>
  </w:style>
  <w:style w:type="paragraph" w:customStyle="1" w:styleId="Agency-heading-4-report">
    <w:name w:val="Agency-heading-4-report"/>
    <w:basedOn w:val="Normal"/>
    <w:next w:val="Agency-body-text-report"/>
    <w:qFormat/>
    <w:rsid w:val="004C3E1E"/>
    <w:pPr>
      <w:keepNext/>
      <w:spacing w:before="240" w:after="240"/>
      <w:outlineLvl w:val="4"/>
    </w:pPr>
    <w:rPr>
      <w:rFonts w:ascii="Calibri" w:hAnsi="Calibri"/>
      <w:bCs/>
      <w:i/>
      <w:color w:val="000000" w:themeColor="text1"/>
      <w:szCs w:val="28"/>
      <w:lang w:val="en-GB" w:eastAsia="en-US"/>
    </w:rPr>
  </w:style>
  <w:style w:type="paragraph" w:customStyle="1" w:styleId="Agency-caption-report">
    <w:name w:val="Agency-caption-report"/>
    <w:basedOn w:val="Normal"/>
    <w:next w:val="Agency-body-text-report"/>
    <w:qFormat/>
    <w:rsid w:val="0029681E"/>
    <w:pPr>
      <w:spacing w:before="240" w:after="240"/>
    </w:pPr>
    <w:rPr>
      <w:rFonts w:ascii="Calibri" w:hAnsi="Calibri"/>
      <w:b/>
      <w:bCs/>
      <w:color w:val="000000" w:themeColor="text1"/>
      <w:sz w:val="22"/>
      <w:szCs w:val="18"/>
      <w:lang w:val="en-GB" w:eastAsia="en-US"/>
    </w:rPr>
  </w:style>
  <w:style w:type="paragraph" w:customStyle="1" w:styleId="Agency-footer-report">
    <w:name w:val="Agency-footer-report"/>
    <w:basedOn w:val="Normal"/>
    <w:qFormat/>
    <w:rsid w:val="0029681E"/>
    <w:pPr>
      <w:tabs>
        <w:tab w:val="center" w:pos="4320"/>
        <w:tab w:val="right" w:pos="8640"/>
      </w:tabs>
    </w:pPr>
    <w:rPr>
      <w:rFonts w:ascii="Calibri" w:hAnsi="Calibri"/>
      <w:color w:val="000000" w:themeColor="text1"/>
      <w:sz w:val="22"/>
      <w:lang w:val="en-GB" w:eastAsia="en-US"/>
    </w:rPr>
  </w:style>
  <w:style w:type="paragraph" w:customStyle="1" w:styleId="Agency-footnote-report">
    <w:name w:val="Agency-footnote-report"/>
    <w:basedOn w:val="Normal"/>
    <w:qFormat/>
    <w:rsid w:val="0029681E"/>
    <w:pPr>
      <w:spacing w:before="120" w:after="120"/>
    </w:pPr>
    <w:rPr>
      <w:rFonts w:ascii="Calibri" w:hAnsi="Calibri"/>
      <w:color w:val="000000" w:themeColor="text1"/>
      <w:sz w:val="22"/>
      <w:lang w:val="en-GB" w:eastAsia="en-US"/>
    </w:rPr>
  </w:style>
  <w:style w:type="character" w:styleId="Hyperlink">
    <w:name w:val="Hyperlink"/>
    <w:uiPriority w:val="99"/>
    <w:rsid w:val="00DC4071"/>
    <w:rPr>
      <w:color w:val="0000FF"/>
      <w:u w:val="single"/>
    </w:rPr>
  </w:style>
  <w:style w:type="paragraph" w:customStyle="1" w:styleId="Agency-quotation">
    <w:name w:val="Agency-quotation"/>
    <w:basedOn w:val="Normal"/>
    <w:next w:val="Normal"/>
    <w:qFormat/>
    <w:rsid w:val="00994B64"/>
    <w:pPr>
      <w:spacing w:before="240" w:after="240"/>
      <w:ind w:left="567" w:right="567"/>
    </w:pPr>
    <w:rPr>
      <w:rFonts w:ascii="Calibri" w:hAnsi="Calibri"/>
      <w:color w:val="000000" w:themeColor="text1"/>
      <w:lang w:val="en-GB" w:eastAsia="en-US"/>
    </w:rPr>
  </w:style>
  <w:style w:type="paragraph" w:customStyle="1" w:styleId="Agency-report-title">
    <w:name w:val="Agency-report-title"/>
    <w:basedOn w:val="Normal"/>
    <w:next w:val="Normal"/>
    <w:qFormat/>
    <w:rsid w:val="00EC03E0"/>
    <w:pPr>
      <w:jc w:val="right"/>
      <w:outlineLvl w:val="0"/>
    </w:pPr>
    <w:rPr>
      <w:rFonts w:ascii="Calibri" w:hAnsi="Calibri"/>
      <w:caps/>
      <w:color w:val="19215C"/>
      <w:sz w:val="72"/>
      <w:szCs w:val="72"/>
      <w:lang w:val="en-GB" w:eastAsia="en-US"/>
    </w:rPr>
  </w:style>
  <w:style w:type="character" w:styleId="FollowedHyperlink">
    <w:name w:val="FollowedHyperlink"/>
    <w:basedOn w:val="DefaultParagraphFont"/>
    <w:semiHidden/>
    <w:unhideWhenUsed/>
    <w:rsid w:val="00857757"/>
    <w:rPr>
      <w:color w:val="800080" w:themeColor="followedHyperlink"/>
      <w:u w:val="single"/>
    </w:rPr>
  </w:style>
  <w:style w:type="table" w:styleId="TableGrid">
    <w:name w:val="Table Grid"/>
    <w:basedOn w:val="TableNormal"/>
    <w:rsid w:val="00036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6E7B7A"/>
    <w:rPr>
      <w:sz w:val="24"/>
      <w:szCs w:val="24"/>
      <w:lang w:val="en-GB"/>
    </w:rPr>
  </w:style>
  <w:style w:type="paragraph" w:customStyle="1" w:styleId="Agency-body-text">
    <w:name w:val="Agency-body-text"/>
    <w:basedOn w:val="Normal"/>
    <w:link w:val="Agency-body-textChar"/>
    <w:qFormat/>
    <w:rsid w:val="00BA0FCC"/>
    <w:pPr>
      <w:spacing w:before="120" w:after="120"/>
    </w:pPr>
    <w:rPr>
      <w:rFonts w:ascii="Calibri" w:hAnsi="Calibri"/>
      <w:color w:val="000000" w:themeColor="text1"/>
      <w:szCs w:val="20"/>
      <w:lang w:val="en-GB" w:eastAsia="en-US"/>
    </w:rPr>
  </w:style>
  <w:style w:type="character" w:styleId="UnresolvedMention">
    <w:name w:val="Unresolved Mention"/>
    <w:basedOn w:val="DefaultParagraphFont"/>
    <w:uiPriority w:val="99"/>
    <w:semiHidden/>
    <w:unhideWhenUsed/>
    <w:rsid w:val="00744C70"/>
    <w:rPr>
      <w:color w:val="605E5C"/>
      <w:shd w:val="clear" w:color="auto" w:fill="E1DFDD"/>
    </w:rPr>
  </w:style>
  <w:style w:type="character" w:styleId="CommentReference">
    <w:name w:val="annotation reference"/>
    <w:basedOn w:val="DefaultParagraphFont"/>
    <w:semiHidden/>
    <w:unhideWhenUsed/>
    <w:rsid w:val="00744C70"/>
    <w:rPr>
      <w:sz w:val="16"/>
      <w:szCs w:val="16"/>
    </w:rPr>
  </w:style>
  <w:style w:type="paragraph" w:styleId="CommentText">
    <w:name w:val="annotation text"/>
    <w:basedOn w:val="Normal"/>
    <w:link w:val="CommentTextChar"/>
    <w:semiHidden/>
    <w:unhideWhenUsed/>
    <w:rsid w:val="00744C70"/>
    <w:rPr>
      <w:sz w:val="20"/>
      <w:szCs w:val="20"/>
      <w:lang w:val="en-GB" w:eastAsia="en-US"/>
    </w:rPr>
  </w:style>
  <w:style w:type="character" w:customStyle="1" w:styleId="CommentTextChar">
    <w:name w:val="Comment Text Char"/>
    <w:basedOn w:val="DefaultParagraphFont"/>
    <w:link w:val="CommentText"/>
    <w:semiHidden/>
    <w:rsid w:val="00744C70"/>
    <w:rPr>
      <w:lang w:val="en-GB"/>
    </w:rPr>
  </w:style>
  <w:style w:type="paragraph" w:styleId="CommentSubject">
    <w:name w:val="annotation subject"/>
    <w:basedOn w:val="CommentText"/>
    <w:next w:val="CommentText"/>
    <w:link w:val="CommentSubjectChar"/>
    <w:semiHidden/>
    <w:unhideWhenUsed/>
    <w:rsid w:val="00744C70"/>
    <w:rPr>
      <w:b/>
      <w:bCs/>
    </w:rPr>
  </w:style>
  <w:style w:type="character" w:customStyle="1" w:styleId="CommentSubjectChar">
    <w:name w:val="Comment Subject Char"/>
    <w:basedOn w:val="CommentTextChar"/>
    <w:link w:val="CommentSubject"/>
    <w:semiHidden/>
    <w:rsid w:val="00744C70"/>
    <w:rPr>
      <w:b/>
      <w:bCs/>
      <w:lang w:val="en-GB"/>
    </w:rPr>
  </w:style>
  <w:style w:type="character" w:customStyle="1" w:styleId="Agency-body-textChar">
    <w:name w:val="Agency-body-text Char"/>
    <w:basedOn w:val="DefaultParagraphFont"/>
    <w:link w:val="Agency-body-text"/>
    <w:rsid w:val="00C36F1E"/>
    <w:rPr>
      <w:rFonts w:ascii="Calibri" w:hAnsi="Calibri"/>
      <w:color w:val="000000" w:themeColor="text1"/>
      <w:sz w:val="24"/>
      <w:lang w:val="en-GB"/>
    </w:rPr>
  </w:style>
  <w:style w:type="paragraph" w:customStyle="1" w:styleId="agency-body-text-report0">
    <w:name w:val="agency-body-text-report"/>
    <w:basedOn w:val="Normal"/>
    <w:rsid w:val="00795043"/>
    <w:pPr>
      <w:spacing w:before="100" w:beforeAutospacing="1" w:after="100" w:afterAutospacing="1"/>
    </w:pPr>
    <w:rPr>
      <w:lang w:val="en-GB"/>
    </w:rPr>
  </w:style>
  <w:style w:type="character" w:customStyle="1" w:styleId="apple-converted-space">
    <w:name w:val="apple-converted-space"/>
    <w:basedOn w:val="DefaultParagraphFont"/>
    <w:rsid w:val="00795043"/>
  </w:style>
  <w:style w:type="paragraph" w:styleId="FootnoteText">
    <w:name w:val="footnote text"/>
    <w:basedOn w:val="Normal"/>
    <w:link w:val="FootnoteTextChar"/>
    <w:semiHidden/>
    <w:unhideWhenUsed/>
    <w:rsid w:val="00F90041"/>
    <w:rPr>
      <w:sz w:val="20"/>
      <w:szCs w:val="20"/>
    </w:rPr>
  </w:style>
  <w:style w:type="character" w:customStyle="1" w:styleId="FootnoteTextChar">
    <w:name w:val="Footnote Text Char"/>
    <w:basedOn w:val="DefaultParagraphFont"/>
    <w:link w:val="FootnoteText"/>
    <w:semiHidden/>
    <w:rsid w:val="00F90041"/>
    <w:rPr>
      <w:lang w:eastAsia="en-GB"/>
    </w:rPr>
  </w:style>
  <w:style w:type="character" w:styleId="FootnoteReference">
    <w:name w:val="footnote reference"/>
    <w:basedOn w:val="DefaultParagraphFont"/>
    <w:semiHidden/>
    <w:unhideWhenUsed/>
    <w:rsid w:val="00F90041"/>
    <w:rPr>
      <w:vertAlign w:val="superscript"/>
    </w:rPr>
  </w:style>
  <w:style w:type="character" w:styleId="Mention">
    <w:name w:val="Mention"/>
    <w:basedOn w:val="DefaultParagraphFont"/>
    <w:uiPriority w:val="99"/>
    <w:unhideWhenUsed/>
    <w:rsid w:val="00B90EB1"/>
    <w:rPr>
      <w:color w:val="2B579A"/>
      <w:shd w:val="clear" w:color="auto" w:fill="E1DFDD"/>
    </w:rPr>
  </w:style>
  <w:style w:type="character" w:styleId="PageNumber">
    <w:name w:val="page number"/>
    <w:basedOn w:val="DefaultParagraphFont"/>
    <w:semiHidden/>
    <w:unhideWhenUsed/>
    <w:rsid w:val="00286741"/>
  </w:style>
  <w:style w:type="paragraph" w:styleId="Caption">
    <w:name w:val="caption"/>
    <w:basedOn w:val="Normal"/>
    <w:next w:val="Normal"/>
    <w:unhideWhenUsed/>
    <w:rsid w:val="00AC5564"/>
    <w:pPr>
      <w:spacing w:after="200"/>
    </w:pPr>
    <w:rPr>
      <w:i/>
      <w:iCs/>
      <w:color w:val="1F497D" w:themeColor="text2"/>
      <w:sz w:val="18"/>
      <w:szCs w:val="18"/>
    </w:rPr>
  </w:style>
  <w:style w:type="paragraph" w:styleId="ListParagraph">
    <w:name w:val="List Paragraph"/>
    <w:basedOn w:val="Normal"/>
    <w:rsid w:val="00AB74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6689">
      <w:bodyDiv w:val="1"/>
      <w:marLeft w:val="0"/>
      <w:marRight w:val="0"/>
      <w:marTop w:val="0"/>
      <w:marBottom w:val="0"/>
      <w:divBdr>
        <w:top w:val="none" w:sz="0" w:space="0" w:color="auto"/>
        <w:left w:val="none" w:sz="0" w:space="0" w:color="auto"/>
        <w:bottom w:val="none" w:sz="0" w:space="0" w:color="auto"/>
        <w:right w:val="none" w:sz="0" w:space="0" w:color="auto"/>
      </w:divBdr>
    </w:div>
    <w:div w:id="53624295">
      <w:bodyDiv w:val="1"/>
      <w:marLeft w:val="0"/>
      <w:marRight w:val="0"/>
      <w:marTop w:val="0"/>
      <w:marBottom w:val="0"/>
      <w:divBdr>
        <w:top w:val="none" w:sz="0" w:space="0" w:color="auto"/>
        <w:left w:val="none" w:sz="0" w:space="0" w:color="auto"/>
        <w:bottom w:val="none" w:sz="0" w:space="0" w:color="auto"/>
        <w:right w:val="none" w:sz="0" w:space="0" w:color="auto"/>
      </w:divBdr>
    </w:div>
    <w:div w:id="61371458">
      <w:bodyDiv w:val="1"/>
      <w:marLeft w:val="0"/>
      <w:marRight w:val="0"/>
      <w:marTop w:val="0"/>
      <w:marBottom w:val="0"/>
      <w:divBdr>
        <w:top w:val="none" w:sz="0" w:space="0" w:color="auto"/>
        <w:left w:val="none" w:sz="0" w:space="0" w:color="auto"/>
        <w:bottom w:val="none" w:sz="0" w:space="0" w:color="auto"/>
        <w:right w:val="none" w:sz="0" w:space="0" w:color="auto"/>
      </w:divBdr>
    </w:div>
    <w:div w:id="67044476">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81143192">
      <w:bodyDiv w:val="1"/>
      <w:marLeft w:val="0"/>
      <w:marRight w:val="0"/>
      <w:marTop w:val="0"/>
      <w:marBottom w:val="0"/>
      <w:divBdr>
        <w:top w:val="none" w:sz="0" w:space="0" w:color="auto"/>
        <w:left w:val="none" w:sz="0" w:space="0" w:color="auto"/>
        <w:bottom w:val="none" w:sz="0" w:space="0" w:color="auto"/>
        <w:right w:val="none" w:sz="0" w:space="0" w:color="auto"/>
      </w:divBdr>
    </w:div>
    <w:div w:id="82118126">
      <w:bodyDiv w:val="1"/>
      <w:marLeft w:val="0"/>
      <w:marRight w:val="0"/>
      <w:marTop w:val="0"/>
      <w:marBottom w:val="0"/>
      <w:divBdr>
        <w:top w:val="none" w:sz="0" w:space="0" w:color="auto"/>
        <w:left w:val="none" w:sz="0" w:space="0" w:color="auto"/>
        <w:bottom w:val="none" w:sz="0" w:space="0" w:color="auto"/>
        <w:right w:val="none" w:sz="0" w:space="0" w:color="auto"/>
      </w:divBdr>
    </w:div>
    <w:div w:id="90323167">
      <w:bodyDiv w:val="1"/>
      <w:marLeft w:val="0"/>
      <w:marRight w:val="0"/>
      <w:marTop w:val="0"/>
      <w:marBottom w:val="0"/>
      <w:divBdr>
        <w:top w:val="none" w:sz="0" w:space="0" w:color="auto"/>
        <w:left w:val="none" w:sz="0" w:space="0" w:color="auto"/>
        <w:bottom w:val="none" w:sz="0" w:space="0" w:color="auto"/>
        <w:right w:val="none" w:sz="0" w:space="0" w:color="auto"/>
      </w:divBdr>
    </w:div>
    <w:div w:id="133569268">
      <w:bodyDiv w:val="1"/>
      <w:marLeft w:val="0"/>
      <w:marRight w:val="0"/>
      <w:marTop w:val="0"/>
      <w:marBottom w:val="0"/>
      <w:divBdr>
        <w:top w:val="none" w:sz="0" w:space="0" w:color="auto"/>
        <w:left w:val="none" w:sz="0" w:space="0" w:color="auto"/>
        <w:bottom w:val="none" w:sz="0" w:space="0" w:color="auto"/>
        <w:right w:val="none" w:sz="0" w:space="0" w:color="auto"/>
      </w:divBdr>
    </w:div>
    <w:div w:id="269094537">
      <w:bodyDiv w:val="1"/>
      <w:marLeft w:val="0"/>
      <w:marRight w:val="0"/>
      <w:marTop w:val="0"/>
      <w:marBottom w:val="0"/>
      <w:divBdr>
        <w:top w:val="none" w:sz="0" w:space="0" w:color="auto"/>
        <w:left w:val="none" w:sz="0" w:space="0" w:color="auto"/>
        <w:bottom w:val="none" w:sz="0" w:space="0" w:color="auto"/>
        <w:right w:val="none" w:sz="0" w:space="0" w:color="auto"/>
      </w:divBdr>
    </w:div>
    <w:div w:id="277177443">
      <w:bodyDiv w:val="1"/>
      <w:marLeft w:val="0"/>
      <w:marRight w:val="0"/>
      <w:marTop w:val="0"/>
      <w:marBottom w:val="0"/>
      <w:divBdr>
        <w:top w:val="none" w:sz="0" w:space="0" w:color="auto"/>
        <w:left w:val="none" w:sz="0" w:space="0" w:color="auto"/>
        <w:bottom w:val="none" w:sz="0" w:space="0" w:color="auto"/>
        <w:right w:val="none" w:sz="0" w:space="0" w:color="auto"/>
      </w:divBdr>
    </w:div>
    <w:div w:id="278146612">
      <w:bodyDiv w:val="1"/>
      <w:marLeft w:val="0"/>
      <w:marRight w:val="0"/>
      <w:marTop w:val="0"/>
      <w:marBottom w:val="0"/>
      <w:divBdr>
        <w:top w:val="none" w:sz="0" w:space="0" w:color="auto"/>
        <w:left w:val="none" w:sz="0" w:space="0" w:color="auto"/>
        <w:bottom w:val="none" w:sz="0" w:space="0" w:color="auto"/>
        <w:right w:val="none" w:sz="0" w:space="0" w:color="auto"/>
      </w:divBdr>
    </w:div>
    <w:div w:id="360788240">
      <w:bodyDiv w:val="1"/>
      <w:marLeft w:val="0"/>
      <w:marRight w:val="0"/>
      <w:marTop w:val="0"/>
      <w:marBottom w:val="0"/>
      <w:divBdr>
        <w:top w:val="none" w:sz="0" w:space="0" w:color="auto"/>
        <w:left w:val="none" w:sz="0" w:space="0" w:color="auto"/>
        <w:bottom w:val="none" w:sz="0" w:space="0" w:color="auto"/>
        <w:right w:val="none" w:sz="0" w:space="0" w:color="auto"/>
      </w:divBdr>
    </w:div>
    <w:div w:id="409818634">
      <w:bodyDiv w:val="1"/>
      <w:marLeft w:val="0"/>
      <w:marRight w:val="0"/>
      <w:marTop w:val="0"/>
      <w:marBottom w:val="0"/>
      <w:divBdr>
        <w:top w:val="none" w:sz="0" w:space="0" w:color="auto"/>
        <w:left w:val="none" w:sz="0" w:space="0" w:color="auto"/>
        <w:bottom w:val="none" w:sz="0" w:space="0" w:color="auto"/>
        <w:right w:val="none" w:sz="0" w:space="0" w:color="auto"/>
      </w:divBdr>
      <w:divsChild>
        <w:div w:id="1821651961">
          <w:marLeft w:val="0"/>
          <w:marRight w:val="0"/>
          <w:marTop w:val="0"/>
          <w:marBottom w:val="0"/>
          <w:divBdr>
            <w:top w:val="none" w:sz="0" w:space="0" w:color="auto"/>
            <w:left w:val="none" w:sz="0" w:space="0" w:color="auto"/>
            <w:bottom w:val="none" w:sz="0" w:space="0" w:color="auto"/>
            <w:right w:val="none" w:sz="0" w:space="0" w:color="auto"/>
          </w:divBdr>
          <w:divsChild>
            <w:div w:id="68433265">
              <w:marLeft w:val="0"/>
              <w:marRight w:val="0"/>
              <w:marTop w:val="0"/>
              <w:marBottom w:val="0"/>
              <w:divBdr>
                <w:top w:val="none" w:sz="0" w:space="0" w:color="auto"/>
                <w:left w:val="none" w:sz="0" w:space="0" w:color="auto"/>
                <w:bottom w:val="none" w:sz="0" w:space="0" w:color="auto"/>
                <w:right w:val="none" w:sz="0" w:space="0" w:color="auto"/>
              </w:divBdr>
            </w:div>
            <w:div w:id="1286041974">
              <w:marLeft w:val="0"/>
              <w:marRight w:val="0"/>
              <w:marTop w:val="0"/>
              <w:marBottom w:val="0"/>
              <w:divBdr>
                <w:top w:val="none" w:sz="0" w:space="0" w:color="auto"/>
                <w:left w:val="none" w:sz="0" w:space="0" w:color="auto"/>
                <w:bottom w:val="none" w:sz="0" w:space="0" w:color="auto"/>
                <w:right w:val="none" w:sz="0" w:space="0" w:color="auto"/>
              </w:divBdr>
            </w:div>
          </w:divsChild>
        </w:div>
        <w:div w:id="1983844227">
          <w:marLeft w:val="0"/>
          <w:marRight w:val="0"/>
          <w:marTop w:val="0"/>
          <w:marBottom w:val="0"/>
          <w:divBdr>
            <w:top w:val="none" w:sz="0" w:space="0" w:color="auto"/>
            <w:left w:val="none" w:sz="0" w:space="0" w:color="auto"/>
            <w:bottom w:val="none" w:sz="0" w:space="0" w:color="auto"/>
            <w:right w:val="none" w:sz="0" w:space="0" w:color="auto"/>
          </w:divBdr>
        </w:div>
      </w:divsChild>
    </w:div>
    <w:div w:id="424807468">
      <w:bodyDiv w:val="1"/>
      <w:marLeft w:val="0"/>
      <w:marRight w:val="0"/>
      <w:marTop w:val="0"/>
      <w:marBottom w:val="0"/>
      <w:divBdr>
        <w:top w:val="none" w:sz="0" w:space="0" w:color="auto"/>
        <w:left w:val="none" w:sz="0" w:space="0" w:color="auto"/>
        <w:bottom w:val="none" w:sz="0" w:space="0" w:color="auto"/>
        <w:right w:val="none" w:sz="0" w:space="0" w:color="auto"/>
      </w:divBdr>
    </w:div>
    <w:div w:id="490021020">
      <w:bodyDiv w:val="1"/>
      <w:marLeft w:val="0"/>
      <w:marRight w:val="0"/>
      <w:marTop w:val="0"/>
      <w:marBottom w:val="0"/>
      <w:divBdr>
        <w:top w:val="none" w:sz="0" w:space="0" w:color="auto"/>
        <w:left w:val="none" w:sz="0" w:space="0" w:color="auto"/>
        <w:bottom w:val="none" w:sz="0" w:space="0" w:color="auto"/>
        <w:right w:val="none" w:sz="0" w:space="0" w:color="auto"/>
      </w:divBdr>
    </w:div>
    <w:div w:id="573275902">
      <w:bodyDiv w:val="1"/>
      <w:marLeft w:val="0"/>
      <w:marRight w:val="0"/>
      <w:marTop w:val="0"/>
      <w:marBottom w:val="0"/>
      <w:divBdr>
        <w:top w:val="none" w:sz="0" w:space="0" w:color="auto"/>
        <w:left w:val="none" w:sz="0" w:space="0" w:color="auto"/>
        <w:bottom w:val="none" w:sz="0" w:space="0" w:color="auto"/>
        <w:right w:val="none" w:sz="0" w:space="0" w:color="auto"/>
      </w:divBdr>
    </w:div>
    <w:div w:id="631862421">
      <w:bodyDiv w:val="1"/>
      <w:marLeft w:val="0"/>
      <w:marRight w:val="0"/>
      <w:marTop w:val="0"/>
      <w:marBottom w:val="0"/>
      <w:divBdr>
        <w:top w:val="none" w:sz="0" w:space="0" w:color="auto"/>
        <w:left w:val="none" w:sz="0" w:space="0" w:color="auto"/>
        <w:bottom w:val="none" w:sz="0" w:space="0" w:color="auto"/>
        <w:right w:val="none" w:sz="0" w:space="0" w:color="auto"/>
      </w:divBdr>
    </w:div>
    <w:div w:id="656110119">
      <w:bodyDiv w:val="1"/>
      <w:marLeft w:val="0"/>
      <w:marRight w:val="0"/>
      <w:marTop w:val="0"/>
      <w:marBottom w:val="0"/>
      <w:divBdr>
        <w:top w:val="none" w:sz="0" w:space="0" w:color="auto"/>
        <w:left w:val="none" w:sz="0" w:space="0" w:color="auto"/>
        <w:bottom w:val="none" w:sz="0" w:space="0" w:color="auto"/>
        <w:right w:val="none" w:sz="0" w:space="0" w:color="auto"/>
      </w:divBdr>
    </w:div>
    <w:div w:id="678121985">
      <w:bodyDiv w:val="1"/>
      <w:marLeft w:val="0"/>
      <w:marRight w:val="0"/>
      <w:marTop w:val="0"/>
      <w:marBottom w:val="0"/>
      <w:divBdr>
        <w:top w:val="none" w:sz="0" w:space="0" w:color="auto"/>
        <w:left w:val="none" w:sz="0" w:space="0" w:color="auto"/>
        <w:bottom w:val="none" w:sz="0" w:space="0" w:color="auto"/>
        <w:right w:val="none" w:sz="0" w:space="0" w:color="auto"/>
      </w:divBdr>
    </w:div>
    <w:div w:id="783425298">
      <w:bodyDiv w:val="1"/>
      <w:marLeft w:val="0"/>
      <w:marRight w:val="0"/>
      <w:marTop w:val="0"/>
      <w:marBottom w:val="0"/>
      <w:divBdr>
        <w:top w:val="none" w:sz="0" w:space="0" w:color="auto"/>
        <w:left w:val="none" w:sz="0" w:space="0" w:color="auto"/>
        <w:bottom w:val="none" w:sz="0" w:space="0" w:color="auto"/>
        <w:right w:val="none" w:sz="0" w:space="0" w:color="auto"/>
      </w:divBdr>
    </w:div>
    <w:div w:id="916748221">
      <w:bodyDiv w:val="1"/>
      <w:marLeft w:val="0"/>
      <w:marRight w:val="0"/>
      <w:marTop w:val="0"/>
      <w:marBottom w:val="0"/>
      <w:divBdr>
        <w:top w:val="none" w:sz="0" w:space="0" w:color="auto"/>
        <w:left w:val="none" w:sz="0" w:space="0" w:color="auto"/>
        <w:bottom w:val="none" w:sz="0" w:space="0" w:color="auto"/>
        <w:right w:val="none" w:sz="0" w:space="0" w:color="auto"/>
      </w:divBdr>
      <w:divsChild>
        <w:div w:id="78987517">
          <w:marLeft w:val="0"/>
          <w:marRight w:val="0"/>
          <w:marTop w:val="0"/>
          <w:marBottom w:val="0"/>
          <w:divBdr>
            <w:top w:val="none" w:sz="0" w:space="0" w:color="auto"/>
            <w:left w:val="none" w:sz="0" w:space="0" w:color="auto"/>
            <w:bottom w:val="none" w:sz="0" w:space="0" w:color="auto"/>
            <w:right w:val="none" w:sz="0" w:space="0" w:color="auto"/>
          </w:divBdr>
          <w:divsChild>
            <w:div w:id="556547340">
              <w:marLeft w:val="0"/>
              <w:marRight w:val="0"/>
              <w:marTop w:val="120"/>
              <w:marBottom w:val="120"/>
              <w:divBdr>
                <w:top w:val="none" w:sz="0" w:space="0" w:color="auto"/>
                <w:left w:val="none" w:sz="0" w:space="0" w:color="auto"/>
                <w:bottom w:val="none" w:sz="0" w:space="0" w:color="auto"/>
                <w:right w:val="none" w:sz="0" w:space="0" w:color="auto"/>
              </w:divBdr>
            </w:div>
          </w:divsChild>
        </w:div>
        <w:div w:id="1250508220">
          <w:marLeft w:val="0"/>
          <w:marRight w:val="0"/>
          <w:marTop w:val="0"/>
          <w:marBottom w:val="0"/>
          <w:divBdr>
            <w:top w:val="none" w:sz="0" w:space="0" w:color="auto"/>
            <w:left w:val="none" w:sz="0" w:space="0" w:color="auto"/>
            <w:bottom w:val="none" w:sz="0" w:space="0" w:color="auto"/>
            <w:right w:val="none" w:sz="0" w:space="0" w:color="auto"/>
          </w:divBdr>
        </w:div>
        <w:div w:id="1726296161">
          <w:marLeft w:val="0"/>
          <w:marRight w:val="0"/>
          <w:marTop w:val="0"/>
          <w:marBottom w:val="0"/>
          <w:divBdr>
            <w:top w:val="none" w:sz="0" w:space="0" w:color="auto"/>
            <w:left w:val="none" w:sz="0" w:space="0" w:color="auto"/>
            <w:bottom w:val="none" w:sz="0" w:space="0" w:color="auto"/>
            <w:right w:val="none" w:sz="0" w:space="0" w:color="auto"/>
          </w:divBdr>
        </w:div>
        <w:div w:id="1936863354">
          <w:marLeft w:val="0"/>
          <w:marRight w:val="0"/>
          <w:marTop w:val="0"/>
          <w:marBottom w:val="0"/>
          <w:divBdr>
            <w:top w:val="none" w:sz="0" w:space="0" w:color="auto"/>
            <w:left w:val="none" w:sz="0" w:space="0" w:color="auto"/>
            <w:bottom w:val="none" w:sz="0" w:space="0" w:color="auto"/>
            <w:right w:val="none" w:sz="0" w:space="0" w:color="auto"/>
          </w:divBdr>
        </w:div>
      </w:divsChild>
    </w:div>
    <w:div w:id="934703131">
      <w:bodyDiv w:val="1"/>
      <w:marLeft w:val="0"/>
      <w:marRight w:val="0"/>
      <w:marTop w:val="0"/>
      <w:marBottom w:val="0"/>
      <w:divBdr>
        <w:top w:val="none" w:sz="0" w:space="0" w:color="auto"/>
        <w:left w:val="none" w:sz="0" w:space="0" w:color="auto"/>
        <w:bottom w:val="none" w:sz="0" w:space="0" w:color="auto"/>
        <w:right w:val="none" w:sz="0" w:space="0" w:color="auto"/>
      </w:divBdr>
    </w:div>
    <w:div w:id="942804544">
      <w:bodyDiv w:val="1"/>
      <w:marLeft w:val="0"/>
      <w:marRight w:val="0"/>
      <w:marTop w:val="0"/>
      <w:marBottom w:val="0"/>
      <w:divBdr>
        <w:top w:val="none" w:sz="0" w:space="0" w:color="auto"/>
        <w:left w:val="none" w:sz="0" w:space="0" w:color="auto"/>
        <w:bottom w:val="none" w:sz="0" w:space="0" w:color="auto"/>
        <w:right w:val="none" w:sz="0" w:space="0" w:color="auto"/>
      </w:divBdr>
    </w:div>
    <w:div w:id="987900541">
      <w:bodyDiv w:val="1"/>
      <w:marLeft w:val="0"/>
      <w:marRight w:val="0"/>
      <w:marTop w:val="0"/>
      <w:marBottom w:val="0"/>
      <w:divBdr>
        <w:top w:val="none" w:sz="0" w:space="0" w:color="auto"/>
        <w:left w:val="none" w:sz="0" w:space="0" w:color="auto"/>
        <w:bottom w:val="none" w:sz="0" w:space="0" w:color="auto"/>
        <w:right w:val="none" w:sz="0" w:space="0" w:color="auto"/>
      </w:divBdr>
    </w:div>
    <w:div w:id="989166213">
      <w:bodyDiv w:val="1"/>
      <w:marLeft w:val="0"/>
      <w:marRight w:val="0"/>
      <w:marTop w:val="0"/>
      <w:marBottom w:val="0"/>
      <w:divBdr>
        <w:top w:val="none" w:sz="0" w:space="0" w:color="auto"/>
        <w:left w:val="none" w:sz="0" w:space="0" w:color="auto"/>
        <w:bottom w:val="none" w:sz="0" w:space="0" w:color="auto"/>
        <w:right w:val="none" w:sz="0" w:space="0" w:color="auto"/>
      </w:divBdr>
    </w:div>
    <w:div w:id="1012876255">
      <w:bodyDiv w:val="1"/>
      <w:marLeft w:val="0"/>
      <w:marRight w:val="0"/>
      <w:marTop w:val="0"/>
      <w:marBottom w:val="0"/>
      <w:divBdr>
        <w:top w:val="none" w:sz="0" w:space="0" w:color="auto"/>
        <w:left w:val="none" w:sz="0" w:space="0" w:color="auto"/>
        <w:bottom w:val="none" w:sz="0" w:space="0" w:color="auto"/>
        <w:right w:val="none" w:sz="0" w:space="0" w:color="auto"/>
      </w:divBdr>
    </w:div>
    <w:div w:id="1014694430">
      <w:bodyDiv w:val="1"/>
      <w:marLeft w:val="0"/>
      <w:marRight w:val="0"/>
      <w:marTop w:val="0"/>
      <w:marBottom w:val="0"/>
      <w:divBdr>
        <w:top w:val="none" w:sz="0" w:space="0" w:color="auto"/>
        <w:left w:val="none" w:sz="0" w:space="0" w:color="auto"/>
        <w:bottom w:val="none" w:sz="0" w:space="0" w:color="auto"/>
        <w:right w:val="none" w:sz="0" w:space="0" w:color="auto"/>
      </w:divBdr>
    </w:div>
    <w:div w:id="1027171123">
      <w:bodyDiv w:val="1"/>
      <w:marLeft w:val="0"/>
      <w:marRight w:val="0"/>
      <w:marTop w:val="0"/>
      <w:marBottom w:val="0"/>
      <w:divBdr>
        <w:top w:val="none" w:sz="0" w:space="0" w:color="auto"/>
        <w:left w:val="none" w:sz="0" w:space="0" w:color="auto"/>
        <w:bottom w:val="none" w:sz="0" w:space="0" w:color="auto"/>
        <w:right w:val="none" w:sz="0" w:space="0" w:color="auto"/>
      </w:divBdr>
    </w:div>
    <w:div w:id="1123620059">
      <w:bodyDiv w:val="1"/>
      <w:marLeft w:val="0"/>
      <w:marRight w:val="0"/>
      <w:marTop w:val="0"/>
      <w:marBottom w:val="0"/>
      <w:divBdr>
        <w:top w:val="none" w:sz="0" w:space="0" w:color="auto"/>
        <w:left w:val="none" w:sz="0" w:space="0" w:color="auto"/>
        <w:bottom w:val="none" w:sz="0" w:space="0" w:color="auto"/>
        <w:right w:val="none" w:sz="0" w:space="0" w:color="auto"/>
      </w:divBdr>
    </w:div>
    <w:div w:id="1138887129">
      <w:bodyDiv w:val="1"/>
      <w:marLeft w:val="0"/>
      <w:marRight w:val="0"/>
      <w:marTop w:val="0"/>
      <w:marBottom w:val="0"/>
      <w:divBdr>
        <w:top w:val="none" w:sz="0" w:space="0" w:color="auto"/>
        <w:left w:val="none" w:sz="0" w:space="0" w:color="auto"/>
        <w:bottom w:val="none" w:sz="0" w:space="0" w:color="auto"/>
        <w:right w:val="none" w:sz="0" w:space="0" w:color="auto"/>
      </w:divBdr>
    </w:div>
    <w:div w:id="1141458303">
      <w:bodyDiv w:val="1"/>
      <w:marLeft w:val="0"/>
      <w:marRight w:val="0"/>
      <w:marTop w:val="0"/>
      <w:marBottom w:val="0"/>
      <w:divBdr>
        <w:top w:val="none" w:sz="0" w:space="0" w:color="auto"/>
        <w:left w:val="none" w:sz="0" w:space="0" w:color="auto"/>
        <w:bottom w:val="none" w:sz="0" w:space="0" w:color="auto"/>
        <w:right w:val="none" w:sz="0" w:space="0" w:color="auto"/>
      </w:divBdr>
    </w:div>
    <w:div w:id="1165784463">
      <w:bodyDiv w:val="1"/>
      <w:marLeft w:val="0"/>
      <w:marRight w:val="0"/>
      <w:marTop w:val="0"/>
      <w:marBottom w:val="0"/>
      <w:divBdr>
        <w:top w:val="none" w:sz="0" w:space="0" w:color="auto"/>
        <w:left w:val="none" w:sz="0" w:space="0" w:color="auto"/>
        <w:bottom w:val="none" w:sz="0" w:space="0" w:color="auto"/>
        <w:right w:val="none" w:sz="0" w:space="0" w:color="auto"/>
      </w:divBdr>
    </w:div>
    <w:div w:id="1169443887">
      <w:bodyDiv w:val="1"/>
      <w:marLeft w:val="0"/>
      <w:marRight w:val="0"/>
      <w:marTop w:val="0"/>
      <w:marBottom w:val="0"/>
      <w:divBdr>
        <w:top w:val="none" w:sz="0" w:space="0" w:color="auto"/>
        <w:left w:val="none" w:sz="0" w:space="0" w:color="auto"/>
        <w:bottom w:val="none" w:sz="0" w:space="0" w:color="auto"/>
        <w:right w:val="none" w:sz="0" w:space="0" w:color="auto"/>
      </w:divBdr>
    </w:div>
    <w:div w:id="1230531741">
      <w:bodyDiv w:val="1"/>
      <w:marLeft w:val="0"/>
      <w:marRight w:val="0"/>
      <w:marTop w:val="0"/>
      <w:marBottom w:val="0"/>
      <w:divBdr>
        <w:top w:val="none" w:sz="0" w:space="0" w:color="auto"/>
        <w:left w:val="none" w:sz="0" w:space="0" w:color="auto"/>
        <w:bottom w:val="none" w:sz="0" w:space="0" w:color="auto"/>
        <w:right w:val="none" w:sz="0" w:space="0" w:color="auto"/>
      </w:divBdr>
    </w:div>
    <w:div w:id="1246382774">
      <w:bodyDiv w:val="1"/>
      <w:marLeft w:val="0"/>
      <w:marRight w:val="0"/>
      <w:marTop w:val="0"/>
      <w:marBottom w:val="0"/>
      <w:divBdr>
        <w:top w:val="none" w:sz="0" w:space="0" w:color="auto"/>
        <w:left w:val="none" w:sz="0" w:space="0" w:color="auto"/>
        <w:bottom w:val="none" w:sz="0" w:space="0" w:color="auto"/>
        <w:right w:val="none" w:sz="0" w:space="0" w:color="auto"/>
      </w:divBdr>
    </w:div>
    <w:div w:id="1292782138">
      <w:bodyDiv w:val="1"/>
      <w:marLeft w:val="0"/>
      <w:marRight w:val="0"/>
      <w:marTop w:val="0"/>
      <w:marBottom w:val="0"/>
      <w:divBdr>
        <w:top w:val="none" w:sz="0" w:space="0" w:color="auto"/>
        <w:left w:val="none" w:sz="0" w:space="0" w:color="auto"/>
        <w:bottom w:val="none" w:sz="0" w:space="0" w:color="auto"/>
        <w:right w:val="none" w:sz="0" w:space="0" w:color="auto"/>
      </w:divBdr>
    </w:div>
    <w:div w:id="1320814785">
      <w:bodyDiv w:val="1"/>
      <w:marLeft w:val="0"/>
      <w:marRight w:val="0"/>
      <w:marTop w:val="0"/>
      <w:marBottom w:val="0"/>
      <w:divBdr>
        <w:top w:val="none" w:sz="0" w:space="0" w:color="auto"/>
        <w:left w:val="none" w:sz="0" w:space="0" w:color="auto"/>
        <w:bottom w:val="none" w:sz="0" w:space="0" w:color="auto"/>
        <w:right w:val="none" w:sz="0" w:space="0" w:color="auto"/>
      </w:divBdr>
    </w:div>
    <w:div w:id="1364090719">
      <w:bodyDiv w:val="1"/>
      <w:marLeft w:val="0"/>
      <w:marRight w:val="0"/>
      <w:marTop w:val="0"/>
      <w:marBottom w:val="0"/>
      <w:divBdr>
        <w:top w:val="none" w:sz="0" w:space="0" w:color="auto"/>
        <w:left w:val="none" w:sz="0" w:space="0" w:color="auto"/>
        <w:bottom w:val="none" w:sz="0" w:space="0" w:color="auto"/>
        <w:right w:val="none" w:sz="0" w:space="0" w:color="auto"/>
      </w:divBdr>
    </w:div>
    <w:div w:id="1482429821">
      <w:bodyDiv w:val="1"/>
      <w:marLeft w:val="0"/>
      <w:marRight w:val="0"/>
      <w:marTop w:val="0"/>
      <w:marBottom w:val="0"/>
      <w:divBdr>
        <w:top w:val="none" w:sz="0" w:space="0" w:color="auto"/>
        <w:left w:val="none" w:sz="0" w:space="0" w:color="auto"/>
        <w:bottom w:val="none" w:sz="0" w:space="0" w:color="auto"/>
        <w:right w:val="none" w:sz="0" w:space="0" w:color="auto"/>
      </w:divBdr>
    </w:div>
    <w:div w:id="1516841179">
      <w:bodyDiv w:val="1"/>
      <w:marLeft w:val="0"/>
      <w:marRight w:val="0"/>
      <w:marTop w:val="0"/>
      <w:marBottom w:val="0"/>
      <w:divBdr>
        <w:top w:val="none" w:sz="0" w:space="0" w:color="auto"/>
        <w:left w:val="none" w:sz="0" w:space="0" w:color="auto"/>
        <w:bottom w:val="none" w:sz="0" w:space="0" w:color="auto"/>
        <w:right w:val="none" w:sz="0" w:space="0" w:color="auto"/>
      </w:divBdr>
    </w:div>
    <w:div w:id="1518932301">
      <w:bodyDiv w:val="1"/>
      <w:marLeft w:val="0"/>
      <w:marRight w:val="0"/>
      <w:marTop w:val="0"/>
      <w:marBottom w:val="0"/>
      <w:divBdr>
        <w:top w:val="none" w:sz="0" w:space="0" w:color="auto"/>
        <w:left w:val="none" w:sz="0" w:space="0" w:color="auto"/>
        <w:bottom w:val="none" w:sz="0" w:space="0" w:color="auto"/>
        <w:right w:val="none" w:sz="0" w:space="0" w:color="auto"/>
      </w:divBdr>
    </w:div>
    <w:div w:id="1703706503">
      <w:bodyDiv w:val="1"/>
      <w:marLeft w:val="0"/>
      <w:marRight w:val="0"/>
      <w:marTop w:val="0"/>
      <w:marBottom w:val="0"/>
      <w:divBdr>
        <w:top w:val="none" w:sz="0" w:space="0" w:color="auto"/>
        <w:left w:val="none" w:sz="0" w:space="0" w:color="auto"/>
        <w:bottom w:val="none" w:sz="0" w:space="0" w:color="auto"/>
        <w:right w:val="none" w:sz="0" w:space="0" w:color="auto"/>
      </w:divBdr>
    </w:div>
    <w:div w:id="1723479405">
      <w:bodyDiv w:val="1"/>
      <w:marLeft w:val="0"/>
      <w:marRight w:val="0"/>
      <w:marTop w:val="0"/>
      <w:marBottom w:val="0"/>
      <w:divBdr>
        <w:top w:val="none" w:sz="0" w:space="0" w:color="auto"/>
        <w:left w:val="none" w:sz="0" w:space="0" w:color="auto"/>
        <w:bottom w:val="none" w:sz="0" w:space="0" w:color="auto"/>
        <w:right w:val="none" w:sz="0" w:space="0" w:color="auto"/>
      </w:divBdr>
    </w:div>
    <w:div w:id="1757825731">
      <w:bodyDiv w:val="1"/>
      <w:marLeft w:val="0"/>
      <w:marRight w:val="0"/>
      <w:marTop w:val="0"/>
      <w:marBottom w:val="0"/>
      <w:divBdr>
        <w:top w:val="none" w:sz="0" w:space="0" w:color="auto"/>
        <w:left w:val="none" w:sz="0" w:space="0" w:color="auto"/>
        <w:bottom w:val="none" w:sz="0" w:space="0" w:color="auto"/>
        <w:right w:val="none" w:sz="0" w:space="0" w:color="auto"/>
      </w:divBdr>
    </w:div>
    <w:div w:id="1763525455">
      <w:bodyDiv w:val="1"/>
      <w:marLeft w:val="0"/>
      <w:marRight w:val="0"/>
      <w:marTop w:val="0"/>
      <w:marBottom w:val="0"/>
      <w:divBdr>
        <w:top w:val="none" w:sz="0" w:space="0" w:color="auto"/>
        <w:left w:val="none" w:sz="0" w:space="0" w:color="auto"/>
        <w:bottom w:val="none" w:sz="0" w:space="0" w:color="auto"/>
        <w:right w:val="none" w:sz="0" w:space="0" w:color="auto"/>
      </w:divBdr>
    </w:div>
    <w:div w:id="1783498477">
      <w:bodyDiv w:val="1"/>
      <w:marLeft w:val="0"/>
      <w:marRight w:val="0"/>
      <w:marTop w:val="0"/>
      <w:marBottom w:val="0"/>
      <w:divBdr>
        <w:top w:val="none" w:sz="0" w:space="0" w:color="auto"/>
        <w:left w:val="none" w:sz="0" w:space="0" w:color="auto"/>
        <w:bottom w:val="none" w:sz="0" w:space="0" w:color="auto"/>
        <w:right w:val="none" w:sz="0" w:space="0" w:color="auto"/>
      </w:divBdr>
    </w:div>
    <w:div w:id="1841966819">
      <w:bodyDiv w:val="1"/>
      <w:marLeft w:val="0"/>
      <w:marRight w:val="0"/>
      <w:marTop w:val="0"/>
      <w:marBottom w:val="0"/>
      <w:divBdr>
        <w:top w:val="none" w:sz="0" w:space="0" w:color="auto"/>
        <w:left w:val="none" w:sz="0" w:space="0" w:color="auto"/>
        <w:bottom w:val="none" w:sz="0" w:space="0" w:color="auto"/>
        <w:right w:val="none" w:sz="0" w:space="0" w:color="auto"/>
      </w:divBdr>
    </w:div>
    <w:div w:id="1905873327">
      <w:bodyDiv w:val="1"/>
      <w:marLeft w:val="0"/>
      <w:marRight w:val="0"/>
      <w:marTop w:val="0"/>
      <w:marBottom w:val="0"/>
      <w:divBdr>
        <w:top w:val="none" w:sz="0" w:space="0" w:color="auto"/>
        <w:left w:val="none" w:sz="0" w:space="0" w:color="auto"/>
        <w:bottom w:val="none" w:sz="0" w:space="0" w:color="auto"/>
        <w:right w:val="none" w:sz="0" w:space="0" w:color="auto"/>
      </w:divBdr>
    </w:div>
    <w:div w:id="1974216184">
      <w:bodyDiv w:val="1"/>
      <w:marLeft w:val="0"/>
      <w:marRight w:val="0"/>
      <w:marTop w:val="0"/>
      <w:marBottom w:val="0"/>
      <w:divBdr>
        <w:top w:val="none" w:sz="0" w:space="0" w:color="auto"/>
        <w:left w:val="none" w:sz="0" w:space="0" w:color="auto"/>
        <w:bottom w:val="none" w:sz="0" w:space="0" w:color="auto"/>
        <w:right w:val="none" w:sz="0" w:space="0" w:color="auto"/>
      </w:divBdr>
    </w:div>
    <w:div w:id="1988045164">
      <w:bodyDiv w:val="1"/>
      <w:marLeft w:val="0"/>
      <w:marRight w:val="0"/>
      <w:marTop w:val="0"/>
      <w:marBottom w:val="0"/>
      <w:divBdr>
        <w:top w:val="none" w:sz="0" w:space="0" w:color="auto"/>
        <w:left w:val="none" w:sz="0" w:space="0" w:color="auto"/>
        <w:bottom w:val="none" w:sz="0" w:space="0" w:color="auto"/>
        <w:right w:val="none" w:sz="0" w:space="0" w:color="auto"/>
      </w:divBdr>
    </w:div>
    <w:div w:id="2021080736">
      <w:bodyDiv w:val="1"/>
      <w:marLeft w:val="0"/>
      <w:marRight w:val="0"/>
      <w:marTop w:val="0"/>
      <w:marBottom w:val="0"/>
      <w:divBdr>
        <w:top w:val="none" w:sz="0" w:space="0" w:color="auto"/>
        <w:left w:val="none" w:sz="0" w:space="0" w:color="auto"/>
        <w:bottom w:val="none" w:sz="0" w:space="0" w:color="auto"/>
        <w:right w:val="none" w:sz="0" w:space="0" w:color="auto"/>
      </w:divBdr>
    </w:div>
    <w:div w:id="2070303547">
      <w:bodyDiv w:val="1"/>
      <w:marLeft w:val="0"/>
      <w:marRight w:val="0"/>
      <w:marTop w:val="0"/>
      <w:marBottom w:val="0"/>
      <w:divBdr>
        <w:top w:val="none" w:sz="0" w:space="0" w:color="auto"/>
        <w:left w:val="none" w:sz="0" w:space="0" w:color="auto"/>
        <w:bottom w:val="none" w:sz="0" w:space="0" w:color="auto"/>
        <w:right w:val="none" w:sz="0" w:space="0" w:color="auto"/>
      </w:divBdr>
    </w:div>
    <w:div w:id="2076464610">
      <w:bodyDiv w:val="1"/>
      <w:marLeft w:val="0"/>
      <w:marRight w:val="0"/>
      <w:marTop w:val="0"/>
      <w:marBottom w:val="0"/>
      <w:divBdr>
        <w:top w:val="none" w:sz="0" w:space="0" w:color="auto"/>
        <w:left w:val="none" w:sz="0" w:space="0" w:color="auto"/>
        <w:bottom w:val="none" w:sz="0" w:space="0" w:color="auto"/>
        <w:right w:val="none" w:sz="0" w:space="0" w:color="auto"/>
      </w:divBdr>
    </w:div>
    <w:div w:id="2077164542">
      <w:bodyDiv w:val="1"/>
      <w:marLeft w:val="0"/>
      <w:marRight w:val="0"/>
      <w:marTop w:val="0"/>
      <w:marBottom w:val="0"/>
      <w:divBdr>
        <w:top w:val="none" w:sz="0" w:space="0" w:color="auto"/>
        <w:left w:val="none" w:sz="0" w:space="0" w:color="auto"/>
        <w:bottom w:val="none" w:sz="0" w:space="0" w:color="auto"/>
        <w:right w:val="none" w:sz="0" w:space="0" w:color="auto"/>
      </w:divBdr>
    </w:div>
    <w:div w:id="2138835010">
      <w:bodyDiv w:val="1"/>
      <w:marLeft w:val="0"/>
      <w:marRight w:val="0"/>
      <w:marTop w:val="0"/>
      <w:marBottom w:val="0"/>
      <w:divBdr>
        <w:top w:val="none" w:sz="0" w:space="0" w:color="auto"/>
        <w:left w:val="none" w:sz="0" w:space="0" w:color="auto"/>
        <w:bottom w:val="none" w:sz="0" w:space="0" w:color="auto"/>
        <w:right w:val="none" w:sz="0" w:space="0" w:color="auto"/>
      </w:divBdr>
    </w:div>
    <w:div w:id="2141220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chart" Target="charts/chart70.xml"/><Relationship Id="rId21" Type="http://schemas.openxmlformats.org/officeDocument/2006/relationships/footer" Target="footer4.xml"/><Relationship Id="rId42" Type="http://schemas.openxmlformats.org/officeDocument/2006/relationships/hyperlink" Target="https://www.european-agency.org/activities/data/data-tables-background-information" TargetMode="External"/><Relationship Id="rId63" Type="http://schemas.openxmlformats.org/officeDocument/2006/relationships/chart" Target="charts/chart16.xml"/><Relationship Id="rId84" Type="http://schemas.openxmlformats.org/officeDocument/2006/relationships/chart" Target="charts/chart37.xml"/><Relationship Id="rId138" Type="http://schemas.openxmlformats.org/officeDocument/2006/relationships/chart" Target="charts/chart91.xml"/><Relationship Id="rId159" Type="http://schemas.openxmlformats.org/officeDocument/2006/relationships/chart" Target="charts/chart112.xml"/><Relationship Id="rId170" Type="http://schemas.openxmlformats.org/officeDocument/2006/relationships/chart" Target="charts/chart123.xml"/><Relationship Id="rId107" Type="http://schemas.openxmlformats.org/officeDocument/2006/relationships/chart" Target="charts/chart60.xml"/><Relationship Id="rId11" Type="http://schemas.openxmlformats.org/officeDocument/2006/relationships/image" Target="media/image1.jpg"/><Relationship Id="rId32" Type="http://schemas.openxmlformats.org/officeDocument/2006/relationships/footer" Target="footer8.xml"/><Relationship Id="rId53" Type="http://schemas.openxmlformats.org/officeDocument/2006/relationships/chart" Target="charts/chart6.xml"/><Relationship Id="rId74" Type="http://schemas.openxmlformats.org/officeDocument/2006/relationships/chart" Target="charts/chart27.xml"/><Relationship Id="rId128" Type="http://schemas.openxmlformats.org/officeDocument/2006/relationships/chart" Target="charts/chart81.xml"/><Relationship Id="rId149" Type="http://schemas.openxmlformats.org/officeDocument/2006/relationships/chart" Target="charts/chart102.xml"/><Relationship Id="rId5" Type="http://schemas.openxmlformats.org/officeDocument/2006/relationships/numbering" Target="numbering.xml"/><Relationship Id="rId95" Type="http://schemas.openxmlformats.org/officeDocument/2006/relationships/chart" Target="charts/chart48.xml"/><Relationship Id="rId160" Type="http://schemas.openxmlformats.org/officeDocument/2006/relationships/chart" Target="charts/chart113.xml"/><Relationship Id="rId181" Type="http://schemas.openxmlformats.org/officeDocument/2006/relationships/footer" Target="footer13.xml"/><Relationship Id="rId22" Type="http://schemas.openxmlformats.org/officeDocument/2006/relationships/image" Target="media/image6.png"/><Relationship Id="rId43" Type="http://schemas.openxmlformats.org/officeDocument/2006/relationships/hyperlink" Target="https://www.european-agency.org/sites/default/files/2022-10/EASIE%20Guide%20to%20the%20data%20tables%20and%20country%20background%20information.pdf" TargetMode="External"/><Relationship Id="rId64" Type="http://schemas.openxmlformats.org/officeDocument/2006/relationships/chart" Target="charts/chart17.xml"/><Relationship Id="rId118" Type="http://schemas.openxmlformats.org/officeDocument/2006/relationships/chart" Target="charts/chart71.xml"/><Relationship Id="rId139" Type="http://schemas.openxmlformats.org/officeDocument/2006/relationships/chart" Target="charts/chart92.xml"/><Relationship Id="rId85" Type="http://schemas.openxmlformats.org/officeDocument/2006/relationships/chart" Target="charts/chart38.xml"/><Relationship Id="rId150" Type="http://schemas.openxmlformats.org/officeDocument/2006/relationships/chart" Target="charts/chart103.xml"/><Relationship Id="rId171" Type="http://schemas.openxmlformats.org/officeDocument/2006/relationships/chart" Target="charts/chart124.xml"/><Relationship Id="rId12" Type="http://schemas.openxmlformats.org/officeDocument/2006/relationships/header" Target="header1.xml"/><Relationship Id="rId33" Type="http://schemas.openxmlformats.org/officeDocument/2006/relationships/hyperlink" Target="mailto:brussels.office@european-agency.org" TargetMode="External"/><Relationship Id="rId108" Type="http://schemas.openxmlformats.org/officeDocument/2006/relationships/chart" Target="charts/chart61.xml"/><Relationship Id="rId129" Type="http://schemas.openxmlformats.org/officeDocument/2006/relationships/chart" Target="charts/chart82.xml"/><Relationship Id="rId54" Type="http://schemas.openxmlformats.org/officeDocument/2006/relationships/chart" Target="charts/chart7.xml"/><Relationship Id="rId75" Type="http://schemas.openxmlformats.org/officeDocument/2006/relationships/chart" Target="charts/chart28.xml"/><Relationship Id="rId96" Type="http://schemas.openxmlformats.org/officeDocument/2006/relationships/chart" Target="charts/chart49.xml"/><Relationship Id="rId140" Type="http://schemas.openxmlformats.org/officeDocument/2006/relationships/chart" Target="charts/chart93.xml"/><Relationship Id="rId161" Type="http://schemas.openxmlformats.org/officeDocument/2006/relationships/chart" Target="charts/chart114.xml"/><Relationship Id="rId182" Type="http://schemas.openxmlformats.org/officeDocument/2006/relationships/fontTable" Target="fontTable.xml"/><Relationship Id="rId6" Type="http://schemas.openxmlformats.org/officeDocument/2006/relationships/styles" Target="styles.xml"/><Relationship Id="rId23" Type="http://schemas.openxmlformats.org/officeDocument/2006/relationships/hyperlink" Target="https://creativecommons.org/licenses/by-nc-nd/4.0/" TargetMode="External"/><Relationship Id="rId119" Type="http://schemas.openxmlformats.org/officeDocument/2006/relationships/chart" Target="charts/chart72.xml"/><Relationship Id="rId44" Type="http://schemas.openxmlformats.org/officeDocument/2006/relationships/hyperlink" Target="https://www.european-agency.org/activities/data" TargetMode="External"/><Relationship Id="rId60" Type="http://schemas.openxmlformats.org/officeDocument/2006/relationships/chart" Target="charts/chart13.xml"/><Relationship Id="rId65" Type="http://schemas.openxmlformats.org/officeDocument/2006/relationships/chart" Target="charts/chart18.xml"/><Relationship Id="rId81" Type="http://schemas.openxmlformats.org/officeDocument/2006/relationships/chart" Target="charts/chart34.xml"/><Relationship Id="rId86" Type="http://schemas.openxmlformats.org/officeDocument/2006/relationships/chart" Target="charts/chart39.xml"/><Relationship Id="rId130" Type="http://schemas.openxmlformats.org/officeDocument/2006/relationships/chart" Target="charts/chart83.xml"/><Relationship Id="rId135" Type="http://schemas.openxmlformats.org/officeDocument/2006/relationships/chart" Target="charts/chart88.xml"/><Relationship Id="rId151" Type="http://schemas.openxmlformats.org/officeDocument/2006/relationships/chart" Target="charts/chart104.xml"/><Relationship Id="rId156" Type="http://schemas.openxmlformats.org/officeDocument/2006/relationships/chart" Target="charts/chart109.xml"/><Relationship Id="rId177" Type="http://schemas.openxmlformats.org/officeDocument/2006/relationships/chart" Target="charts/chart130.xml"/><Relationship Id="rId172" Type="http://schemas.openxmlformats.org/officeDocument/2006/relationships/chart" Target="charts/chart125.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s://www.ohchr.org/en/instruments-mechanisms/instruments/convention-rights-child" TargetMode="External"/><Relationship Id="rId109" Type="http://schemas.openxmlformats.org/officeDocument/2006/relationships/chart" Target="charts/chart62.xml"/><Relationship Id="rId34" Type="http://schemas.openxmlformats.org/officeDocument/2006/relationships/header" Target="header8.xml"/><Relationship Id="rId50" Type="http://schemas.openxmlformats.org/officeDocument/2006/relationships/chart" Target="charts/chart3.xml"/><Relationship Id="rId55" Type="http://schemas.openxmlformats.org/officeDocument/2006/relationships/chart" Target="charts/chart8.xml"/><Relationship Id="rId76" Type="http://schemas.openxmlformats.org/officeDocument/2006/relationships/chart" Target="charts/chart29.xml"/><Relationship Id="rId97" Type="http://schemas.openxmlformats.org/officeDocument/2006/relationships/chart" Target="charts/chart50.xml"/><Relationship Id="rId104" Type="http://schemas.openxmlformats.org/officeDocument/2006/relationships/chart" Target="charts/chart57.xml"/><Relationship Id="rId120" Type="http://schemas.openxmlformats.org/officeDocument/2006/relationships/chart" Target="charts/chart73.xml"/><Relationship Id="rId125" Type="http://schemas.openxmlformats.org/officeDocument/2006/relationships/chart" Target="charts/chart78.xml"/><Relationship Id="rId141" Type="http://schemas.openxmlformats.org/officeDocument/2006/relationships/chart" Target="charts/chart94.xml"/><Relationship Id="rId146" Type="http://schemas.openxmlformats.org/officeDocument/2006/relationships/chart" Target="charts/chart99.xml"/><Relationship Id="rId167" Type="http://schemas.openxmlformats.org/officeDocument/2006/relationships/chart" Target="charts/chart120.xml"/><Relationship Id="rId7" Type="http://schemas.openxmlformats.org/officeDocument/2006/relationships/settings" Target="settings.xml"/><Relationship Id="rId71" Type="http://schemas.openxmlformats.org/officeDocument/2006/relationships/chart" Target="charts/chart24.xml"/><Relationship Id="rId92" Type="http://schemas.openxmlformats.org/officeDocument/2006/relationships/chart" Target="charts/chart45.xml"/><Relationship Id="rId162" Type="http://schemas.openxmlformats.org/officeDocument/2006/relationships/chart" Target="charts/chart115.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mailto:secretariat@european-agency.org" TargetMode="External"/><Relationship Id="rId24" Type="http://schemas.openxmlformats.org/officeDocument/2006/relationships/header" Target="header5.xml"/><Relationship Id="rId40" Type="http://schemas.openxmlformats.org/officeDocument/2006/relationships/hyperlink" Target="https://www.un.org/development/desa/disabilities/convention-on-the-rights-of-persons-with-disabilities.html" TargetMode="External"/><Relationship Id="rId45" Type="http://schemas.openxmlformats.org/officeDocument/2006/relationships/image" Target="media/image9.png"/><Relationship Id="rId66" Type="http://schemas.openxmlformats.org/officeDocument/2006/relationships/chart" Target="charts/chart19.xml"/><Relationship Id="rId87" Type="http://schemas.openxmlformats.org/officeDocument/2006/relationships/chart" Target="charts/chart40.xml"/><Relationship Id="rId110" Type="http://schemas.openxmlformats.org/officeDocument/2006/relationships/chart" Target="charts/chart63.xml"/><Relationship Id="rId115" Type="http://schemas.openxmlformats.org/officeDocument/2006/relationships/chart" Target="charts/chart68.xml"/><Relationship Id="rId131" Type="http://schemas.openxmlformats.org/officeDocument/2006/relationships/chart" Target="charts/chart84.xml"/><Relationship Id="rId136" Type="http://schemas.openxmlformats.org/officeDocument/2006/relationships/chart" Target="charts/chart89.xml"/><Relationship Id="rId157" Type="http://schemas.openxmlformats.org/officeDocument/2006/relationships/chart" Target="charts/chart110.xml"/><Relationship Id="rId178" Type="http://schemas.openxmlformats.org/officeDocument/2006/relationships/chart" Target="charts/chart131.xml"/><Relationship Id="rId61" Type="http://schemas.openxmlformats.org/officeDocument/2006/relationships/chart" Target="charts/chart14.xml"/><Relationship Id="rId82" Type="http://schemas.openxmlformats.org/officeDocument/2006/relationships/chart" Target="charts/chart35.xml"/><Relationship Id="rId152" Type="http://schemas.openxmlformats.org/officeDocument/2006/relationships/chart" Target="charts/chart105.xml"/><Relationship Id="rId173" Type="http://schemas.openxmlformats.org/officeDocument/2006/relationships/chart" Target="charts/chart126.xml"/><Relationship Id="rId19" Type="http://schemas.openxmlformats.org/officeDocument/2006/relationships/footer" Target="footer3.xml"/><Relationship Id="rId14" Type="http://schemas.openxmlformats.org/officeDocument/2006/relationships/image" Target="media/image4.png"/><Relationship Id="rId30" Type="http://schemas.openxmlformats.org/officeDocument/2006/relationships/footer" Target="footer7.xml"/><Relationship Id="rId35" Type="http://schemas.openxmlformats.org/officeDocument/2006/relationships/footer" Target="footer9.xml"/><Relationship Id="rId56" Type="http://schemas.openxmlformats.org/officeDocument/2006/relationships/chart" Target="charts/chart9.xml"/><Relationship Id="rId77" Type="http://schemas.openxmlformats.org/officeDocument/2006/relationships/chart" Target="charts/chart30.xml"/><Relationship Id="rId100" Type="http://schemas.openxmlformats.org/officeDocument/2006/relationships/chart" Target="charts/chart53.xml"/><Relationship Id="rId105" Type="http://schemas.openxmlformats.org/officeDocument/2006/relationships/chart" Target="charts/chart58.xml"/><Relationship Id="rId126" Type="http://schemas.openxmlformats.org/officeDocument/2006/relationships/chart" Target="charts/chart79.xml"/><Relationship Id="rId147" Type="http://schemas.openxmlformats.org/officeDocument/2006/relationships/chart" Target="charts/chart100.xml"/><Relationship Id="rId168" Type="http://schemas.openxmlformats.org/officeDocument/2006/relationships/chart" Target="charts/chart121.xml"/><Relationship Id="rId8" Type="http://schemas.openxmlformats.org/officeDocument/2006/relationships/webSettings" Target="webSettings.xml"/><Relationship Id="rId51" Type="http://schemas.openxmlformats.org/officeDocument/2006/relationships/chart" Target="charts/chart4.xml"/><Relationship Id="rId72" Type="http://schemas.openxmlformats.org/officeDocument/2006/relationships/chart" Target="charts/chart25.xml"/><Relationship Id="rId93" Type="http://schemas.openxmlformats.org/officeDocument/2006/relationships/chart" Target="charts/chart46.xml"/><Relationship Id="rId98" Type="http://schemas.openxmlformats.org/officeDocument/2006/relationships/chart" Target="charts/chart51.xml"/><Relationship Id="rId121" Type="http://schemas.openxmlformats.org/officeDocument/2006/relationships/chart" Target="charts/chart74.xml"/><Relationship Id="rId142" Type="http://schemas.openxmlformats.org/officeDocument/2006/relationships/chart" Target="charts/chart95.xml"/><Relationship Id="rId163" Type="http://schemas.openxmlformats.org/officeDocument/2006/relationships/chart" Target="charts/chart116.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eader" Target="header10.xml"/><Relationship Id="rId67" Type="http://schemas.openxmlformats.org/officeDocument/2006/relationships/chart" Target="charts/chart20.xml"/><Relationship Id="rId116" Type="http://schemas.openxmlformats.org/officeDocument/2006/relationships/chart" Target="charts/chart69.xml"/><Relationship Id="rId137" Type="http://schemas.openxmlformats.org/officeDocument/2006/relationships/chart" Target="charts/chart90.xml"/><Relationship Id="rId158" Type="http://schemas.openxmlformats.org/officeDocument/2006/relationships/chart" Target="charts/chart111.xml"/><Relationship Id="rId20" Type="http://schemas.openxmlformats.org/officeDocument/2006/relationships/header" Target="header4.xml"/><Relationship Id="rId41" Type="http://schemas.openxmlformats.org/officeDocument/2006/relationships/hyperlink" Target="https://eur-lex.europa.eu/legal-content/EN/ALL/?uri=CELEX:32021G0226(01)" TargetMode="External"/><Relationship Id="rId62" Type="http://schemas.openxmlformats.org/officeDocument/2006/relationships/chart" Target="charts/chart15.xml"/><Relationship Id="rId83" Type="http://schemas.openxmlformats.org/officeDocument/2006/relationships/chart" Target="charts/chart36.xml"/><Relationship Id="rId88" Type="http://schemas.openxmlformats.org/officeDocument/2006/relationships/chart" Target="charts/chart41.xml"/><Relationship Id="rId111" Type="http://schemas.openxmlformats.org/officeDocument/2006/relationships/chart" Target="charts/chart64.xml"/><Relationship Id="rId132" Type="http://schemas.openxmlformats.org/officeDocument/2006/relationships/chart" Target="charts/chart85.xml"/><Relationship Id="rId153" Type="http://schemas.openxmlformats.org/officeDocument/2006/relationships/chart" Target="charts/chart106.xml"/><Relationship Id="rId174" Type="http://schemas.openxmlformats.org/officeDocument/2006/relationships/chart" Target="charts/chart127.xml"/><Relationship Id="rId179" Type="http://schemas.openxmlformats.org/officeDocument/2006/relationships/header" Target="header11.xml"/><Relationship Id="rId15" Type="http://schemas.openxmlformats.org/officeDocument/2006/relationships/hyperlink" Target="http://www.european-agency.org/open-access-policy" TargetMode="External"/><Relationship Id="rId36" Type="http://schemas.openxmlformats.org/officeDocument/2006/relationships/image" Target="media/image8.jpeg"/><Relationship Id="rId57" Type="http://schemas.openxmlformats.org/officeDocument/2006/relationships/chart" Target="charts/chart10.xml"/><Relationship Id="rId106" Type="http://schemas.openxmlformats.org/officeDocument/2006/relationships/chart" Target="charts/chart59.xml"/><Relationship Id="rId127" Type="http://schemas.openxmlformats.org/officeDocument/2006/relationships/chart" Target="charts/chart80.xml"/><Relationship Id="rId10" Type="http://schemas.openxmlformats.org/officeDocument/2006/relationships/endnotes" Target="endnotes.xml"/><Relationship Id="rId31" Type="http://schemas.openxmlformats.org/officeDocument/2006/relationships/header" Target="header7.xml"/><Relationship Id="rId52" Type="http://schemas.openxmlformats.org/officeDocument/2006/relationships/chart" Target="charts/chart5.xml"/><Relationship Id="rId73" Type="http://schemas.openxmlformats.org/officeDocument/2006/relationships/chart" Target="charts/chart26.xml"/><Relationship Id="rId78" Type="http://schemas.openxmlformats.org/officeDocument/2006/relationships/chart" Target="charts/chart31.xml"/><Relationship Id="rId94" Type="http://schemas.openxmlformats.org/officeDocument/2006/relationships/chart" Target="charts/chart47.xml"/><Relationship Id="rId99" Type="http://schemas.openxmlformats.org/officeDocument/2006/relationships/chart" Target="charts/chart52.xml"/><Relationship Id="rId101" Type="http://schemas.openxmlformats.org/officeDocument/2006/relationships/chart" Target="charts/chart54.xml"/><Relationship Id="rId122" Type="http://schemas.openxmlformats.org/officeDocument/2006/relationships/chart" Target="charts/chart75.xml"/><Relationship Id="rId143" Type="http://schemas.openxmlformats.org/officeDocument/2006/relationships/chart" Target="charts/chart96.xml"/><Relationship Id="rId148" Type="http://schemas.openxmlformats.org/officeDocument/2006/relationships/chart" Target="charts/chart101.xml"/><Relationship Id="rId164" Type="http://schemas.openxmlformats.org/officeDocument/2006/relationships/chart" Target="charts/chart117.xml"/><Relationship Id="rId169" Type="http://schemas.openxmlformats.org/officeDocument/2006/relationships/chart" Target="charts/chart12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12.xml"/><Relationship Id="rId26" Type="http://schemas.openxmlformats.org/officeDocument/2006/relationships/hyperlink" Target="http://www.european-agency.org" TargetMode="External"/><Relationship Id="rId47" Type="http://schemas.openxmlformats.org/officeDocument/2006/relationships/footer" Target="footer11.xml"/><Relationship Id="rId68" Type="http://schemas.openxmlformats.org/officeDocument/2006/relationships/chart" Target="charts/chart21.xml"/><Relationship Id="rId89" Type="http://schemas.openxmlformats.org/officeDocument/2006/relationships/chart" Target="charts/chart42.xml"/><Relationship Id="rId112" Type="http://schemas.openxmlformats.org/officeDocument/2006/relationships/chart" Target="charts/chart65.xml"/><Relationship Id="rId133" Type="http://schemas.openxmlformats.org/officeDocument/2006/relationships/chart" Target="charts/chart86.xml"/><Relationship Id="rId154" Type="http://schemas.openxmlformats.org/officeDocument/2006/relationships/chart" Target="charts/chart107.xml"/><Relationship Id="rId175" Type="http://schemas.openxmlformats.org/officeDocument/2006/relationships/chart" Target="charts/chart128.xml"/><Relationship Id="rId16" Type="http://schemas.openxmlformats.org/officeDocument/2006/relationships/header" Target="header2.xml"/><Relationship Id="rId37" Type="http://schemas.openxmlformats.org/officeDocument/2006/relationships/header" Target="header9.xml"/><Relationship Id="rId58" Type="http://schemas.openxmlformats.org/officeDocument/2006/relationships/chart" Target="charts/chart11.xml"/><Relationship Id="rId79" Type="http://schemas.openxmlformats.org/officeDocument/2006/relationships/chart" Target="charts/chart32.xml"/><Relationship Id="rId102" Type="http://schemas.openxmlformats.org/officeDocument/2006/relationships/chart" Target="charts/chart55.xml"/><Relationship Id="rId123" Type="http://schemas.openxmlformats.org/officeDocument/2006/relationships/chart" Target="charts/chart76.xml"/><Relationship Id="rId144" Type="http://schemas.openxmlformats.org/officeDocument/2006/relationships/chart" Target="charts/chart97.xml"/><Relationship Id="rId90" Type="http://schemas.openxmlformats.org/officeDocument/2006/relationships/chart" Target="charts/chart43.xml"/><Relationship Id="rId165" Type="http://schemas.openxmlformats.org/officeDocument/2006/relationships/chart" Target="charts/chart118.xml"/><Relationship Id="rId27" Type="http://schemas.openxmlformats.org/officeDocument/2006/relationships/header" Target="header6.xml"/><Relationship Id="rId48" Type="http://schemas.openxmlformats.org/officeDocument/2006/relationships/chart" Target="charts/chart1.xml"/><Relationship Id="rId69" Type="http://schemas.openxmlformats.org/officeDocument/2006/relationships/chart" Target="charts/chart22.xml"/><Relationship Id="rId113" Type="http://schemas.openxmlformats.org/officeDocument/2006/relationships/chart" Target="charts/chart66.xml"/><Relationship Id="rId134" Type="http://schemas.openxmlformats.org/officeDocument/2006/relationships/chart" Target="charts/chart87.xml"/><Relationship Id="rId80" Type="http://schemas.openxmlformats.org/officeDocument/2006/relationships/chart" Target="charts/chart33.xml"/><Relationship Id="rId155" Type="http://schemas.openxmlformats.org/officeDocument/2006/relationships/chart" Target="charts/chart108.xml"/><Relationship Id="rId176" Type="http://schemas.openxmlformats.org/officeDocument/2006/relationships/chart" Target="charts/chart129.xml"/><Relationship Id="rId17" Type="http://schemas.openxmlformats.org/officeDocument/2006/relationships/header" Target="header3.xml"/><Relationship Id="rId38" Type="http://schemas.openxmlformats.org/officeDocument/2006/relationships/footer" Target="footer10.xml"/><Relationship Id="rId59" Type="http://schemas.openxmlformats.org/officeDocument/2006/relationships/chart" Target="charts/chart12.xml"/><Relationship Id="rId103" Type="http://schemas.openxmlformats.org/officeDocument/2006/relationships/chart" Target="charts/chart56.xml"/><Relationship Id="rId124" Type="http://schemas.openxmlformats.org/officeDocument/2006/relationships/chart" Target="charts/chart77.xml"/><Relationship Id="rId70" Type="http://schemas.openxmlformats.org/officeDocument/2006/relationships/chart" Target="charts/chart23.xml"/><Relationship Id="rId91" Type="http://schemas.openxmlformats.org/officeDocument/2006/relationships/chart" Target="charts/chart44.xml"/><Relationship Id="rId145" Type="http://schemas.openxmlformats.org/officeDocument/2006/relationships/chart" Target="charts/chart98.xml"/><Relationship Id="rId166" Type="http://schemas.openxmlformats.org/officeDocument/2006/relationships/chart" Target="charts/chart119.xml"/><Relationship Id="rId1" Type="http://schemas.openxmlformats.org/officeDocument/2006/relationships/customXml" Target="../customXml/item1.xml"/><Relationship Id="rId28" Type="http://schemas.openxmlformats.org/officeDocument/2006/relationships/footer" Target="footer6.xml"/><Relationship Id="rId49" Type="http://schemas.openxmlformats.org/officeDocument/2006/relationships/chart" Target="charts/chart2.xml"/><Relationship Id="rId114" Type="http://schemas.openxmlformats.org/officeDocument/2006/relationships/chart" Target="charts/chart67.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www.scb.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gency/Library/Group%20Containers/UBF8T346G9.Office/User%20Content.localized/Templates.localized/EA%20Final%20Report%20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03.xml"/></Relationships>
</file>

<file path=word/charts/_rels/chart104.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04.xml"/></Relationships>
</file>

<file path=word/charts/_rels/chart105.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05.xml"/></Relationships>
</file>

<file path=word/charts/_rels/chart106.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06.xml"/></Relationships>
</file>

<file path=word/charts/_rels/chart107.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07.xml"/></Relationships>
</file>

<file path=word/charts/_rels/chart108.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08.xml"/></Relationships>
</file>

<file path=word/charts/_rels/chart109.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09.xml"/></Relationships>
</file>

<file path=word/charts/_rels/chart11.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10.xml"/></Relationships>
</file>

<file path=word/charts/_rels/chart111.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11.xml"/></Relationships>
</file>

<file path=word/charts/_rels/chart112.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12.xml"/></Relationships>
</file>

<file path=word/charts/_rels/chart113.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13.xml"/></Relationships>
</file>

<file path=word/charts/_rels/chart114.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14.xml"/></Relationships>
</file>

<file path=word/charts/_rels/chart115.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15.xml"/></Relationships>
</file>

<file path=word/charts/_rels/chart116.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16.xml"/></Relationships>
</file>

<file path=word/charts/_rels/chart117.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17.xml"/></Relationships>
</file>

<file path=word/charts/_rels/chart118.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18.xml"/></Relationships>
</file>

<file path=word/charts/_rels/chart119.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19.xml"/></Relationships>
</file>

<file path=word/charts/_rels/chart12.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20.xml"/></Relationships>
</file>

<file path=word/charts/_rels/chart121.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21.xml"/></Relationships>
</file>

<file path=word/charts/_rels/chart122.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22.xml"/></Relationships>
</file>

<file path=word/charts/_rels/chart123.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23.xml"/></Relationships>
</file>

<file path=word/charts/_rels/chart124.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24.xml"/></Relationships>
</file>

<file path=word/charts/_rels/chart125.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25.xml"/></Relationships>
</file>

<file path=word/charts/_rels/chart126.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26.xml"/></Relationships>
</file>

<file path=word/charts/_rels/chart127.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27.xml"/></Relationships>
</file>

<file path=word/charts/_rels/chart128.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28.xml"/></Relationships>
</file>

<file path=word/charts/_rels/chart129.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29.xml"/></Relationships>
</file>

<file path=word/charts/_rels/chart13.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3.xml"/></Relationships>
</file>

<file path=word/charts/_rels/chart130.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30.xml"/></Relationships>
</file>

<file path=word/charts/_rels/chart131.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31.xml"/></Relationships>
</file>

<file path=word/charts/_rels/chart14.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oleObject" Target="file:////Users\andras\Desktop\Agency\CCR\2018%202019%20CCR%20tables%20with%20BAR%20CHARTS%20Final.xlsx" TargetMode="External"/><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oleObject" Target="file:////Users\andras\Desktop\Agency\CCR\2018%202019%20CCR%20b+g%20and%20totals%20tables%20with%20BAR%20CHARTS%20Final.xlsx" TargetMode="External"/><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734453687988653E-2"/>
          <c:y val="6.5294837504227626E-2"/>
          <c:w val="0.84135383526497387"/>
          <c:h val="0.84219324291196351"/>
        </c:manualLayout>
      </c:layout>
      <c:barChart>
        <c:barDir val="bar"/>
        <c:grouping val="clustered"/>
        <c:varyColors val="0"/>
        <c:ser>
          <c:idx val="0"/>
          <c:order val="0"/>
          <c:tx>
            <c:strRef>
              <c:f>'1.1 02'!$J$1</c:f>
              <c:strCache>
                <c:ptCount val="1"/>
                <c:pt idx="0">
                  <c:v>ISCED 02 boys</c:v>
                </c:pt>
              </c:strCache>
            </c:strRef>
          </c:tx>
          <c:spPr>
            <a:solidFill>
              <a:srgbClr val="002060"/>
            </a:solidFill>
            <a:ln>
              <a:noFill/>
            </a:ln>
            <a:effectLst/>
          </c:spPr>
          <c:invertIfNegative val="0"/>
          <c:dLbls>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'1.1 02'!$B$2:$B$38</c:f>
              <c:strCache>
                <c:ptCount val="25"/>
                <c:pt idx="0">
                  <c:v>Belgium (Flemish community)</c:v>
                </c:pt>
                <c:pt idx="1">
                  <c:v>Bulgaria</c:v>
                </c:pt>
                <c:pt idx="2">
                  <c:v>Cyprus</c:v>
                </c:pt>
                <c:pt idx="3">
                  <c:v>Czech Republic</c:v>
                </c:pt>
                <c:pt idx="4">
                  <c:v>Denmark</c:v>
                </c:pt>
                <c:pt idx="5">
                  <c:v>Estonia</c:v>
                </c:pt>
                <c:pt idx="6">
                  <c:v>Finland</c:v>
                </c:pt>
                <c:pt idx="7">
                  <c:v>Greece</c:v>
                </c:pt>
                <c:pt idx="8">
                  <c:v>Hungary</c:v>
                </c:pt>
                <c:pt idx="9">
                  <c:v>Iceland</c:v>
                </c:pt>
                <c:pt idx="10">
                  <c:v>Italy</c:v>
                </c:pt>
                <c:pt idx="11">
                  <c:v>Latvia</c:v>
                </c:pt>
                <c:pt idx="12">
                  <c:v>Lithuania</c:v>
                </c:pt>
                <c:pt idx="13">
                  <c:v>Netherlands</c:v>
                </c:pt>
                <c:pt idx="14">
                  <c:v>Poland</c:v>
                </c:pt>
                <c:pt idx="15">
                  <c:v>Serbia</c:v>
                </c:pt>
                <c:pt idx="16">
                  <c:v>Slovakia</c:v>
                </c:pt>
                <c:pt idx="17">
                  <c:v>Slovenia</c:v>
                </c:pt>
                <c:pt idx="18">
                  <c:v>Spain</c:v>
                </c:pt>
                <c:pt idx="19">
                  <c:v>Sweden</c:v>
                </c:pt>
                <c:pt idx="20">
                  <c:v>Switzerland</c:v>
                </c:pt>
                <c:pt idx="21">
                  <c:v>UK (England)</c:v>
                </c:pt>
                <c:pt idx="22">
                  <c:v>UK (Northern Ireland)</c:v>
                </c:pt>
                <c:pt idx="23">
                  <c:v>UK (Wales)</c:v>
                </c:pt>
                <c:pt idx="24">
                  <c:v>Total average</c:v>
                </c:pt>
              </c:strCache>
            </c:strRef>
          </c:cat>
          <c:val>
            <c:numRef>
              <c:f>'1.1 02'!$J$2:$J$38</c:f>
              <c:numCache>
                <c:formatCode>General</c:formatCode>
                <c:ptCount val="25"/>
                <c:pt idx="0">
                  <c:v>50.76</c:v>
                </c:pt>
                <c:pt idx="1">
                  <c:v>51.29</c:v>
                </c:pt>
                <c:pt idx="2">
                  <c:v>51.97</c:v>
                </c:pt>
                <c:pt idx="3">
                  <c:v>51.42</c:v>
                </c:pt>
                <c:pt idx="4">
                  <c:v>51.68</c:v>
                </c:pt>
                <c:pt idx="5">
                  <c:v>51.52</c:v>
                </c:pt>
                <c:pt idx="6">
                  <c:v>51.32</c:v>
                </c:pt>
                <c:pt idx="7">
                  <c:v>51.36</c:v>
                </c:pt>
                <c:pt idx="8">
                  <c:v>51.51</c:v>
                </c:pt>
                <c:pt idx="9">
                  <c:v>50.71</c:v>
                </c:pt>
                <c:pt idx="10">
                  <c:v>52.04</c:v>
                </c:pt>
                <c:pt idx="11">
                  <c:v>49.2</c:v>
                </c:pt>
                <c:pt idx="12">
                  <c:v>50.61</c:v>
                </c:pt>
                <c:pt idx="13">
                  <c:v>50.08</c:v>
                </c:pt>
                <c:pt idx="14">
                  <c:v>51.36</c:v>
                </c:pt>
                <c:pt idx="15">
                  <c:v>51.59</c:v>
                </c:pt>
                <c:pt idx="16">
                  <c:v>50.7</c:v>
                </c:pt>
                <c:pt idx="17">
                  <c:v>51.72</c:v>
                </c:pt>
                <c:pt idx="18">
                  <c:v>51.52</c:v>
                </c:pt>
                <c:pt idx="19">
                  <c:v>51.4</c:v>
                </c:pt>
                <c:pt idx="20">
                  <c:v>50.97</c:v>
                </c:pt>
                <c:pt idx="21">
                  <c:v>51</c:v>
                </c:pt>
                <c:pt idx="22">
                  <c:v>50.49</c:v>
                </c:pt>
                <c:pt idx="23">
                  <c:v>50.23</c:v>
                </c:pt>
                <c:pt idx="24">
                  <c:v>51.32</c:v>
                </c:pt>
              </c:numCache>
            </c:numRef>
          </c:val>
          <c:extLst>
            <c:ext xmlns:c16="http://schemas.microsoft.com/office/drawing/2014/chart" uri="{C3380CC4-5D6E-409C-BE32-E72D297353CC}">
              <c16:uniqueId val="{00000000-BC8E-574D-A336-7A70B2233241}"/>
            </c:ext>
          </c:extLst>
        </c:ser>
        <c:ser>
          <c:idx val="1"/>
          <c:order val="1"/>
          <c:tx>
            <c:strRef>
              <c:f>'1.1 02'!$K$1</c:f>
              <c:strCache>
                <c:ptCount val="1"/>
                <c:pt idx="0">
                  <c:v>ISCED 02 girls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02'!$B$2:$B$38</c:f>
              <c:strCache>
                <c:ptCount val="25"/>
                <c:pt idx="0">
                  <c:v>Belgium (Flemish community)</c:v>
                </c:pt>
                <c:pt idx="1">
                  <c:v>Bulgaria</c:v>
                </c:pt>
                <c:pt idx="2">
                  <c:v>Cyprus</c:v>
                </c:pt>
                <c:pt idx="3">
                  <c:v>Czech Republic</c:v>
                </c:pt>
                <c:pt idx="4">
                  <c:v>Denmark</c:v>
                </c:pt>
                <c:pt idx="5">
                  <c:v>Estonia</c:v>
                </c:pt>
                <c:pt idx="6">
                  <c:v>Finland</c:v>
                </c:pt>
                <c:pt idx="7">
                  <c:v>Greece</c:v>
                </c:pt>
                <c:pt idx="8">
                  <c:v>Hungary</c:v>
                </c:pt>
                <c:pt idx="9">
                  <c:v>Iceland</c:v>
                </c:pt>
                <c:pt idx="10">
                  <c:v>Italy</c:v>
                </c:pt>
                <c:pt idx="11">
                  <c:v>Latvia</c:v>
                </c:pt>
                <c:pt idx="12">
                  <c:v>Lithuania</c:v>
                </c:pt>
                <c:pt idx="13">
                  <c:v>Netherlands</c:v>
                </c:pt>
                <c:pt idx="14">
                  <c:v>Poland</c:v>
                </c:pt>
                <c:pt idx="15">
                  <c:v>Serbia</c:v>
                </c:pt>
                <c:pt idx="16">
                  <c:v>Slovakia</c:v>
                </c:pt>
                <c:pt idx="17">
                  <c:v>Slovenia</c:v>
                </c:pt>
                <c:pt idx="18">
                  <c:v>Spain</c:v>
                </c:pt>
                <c:pt idx="19">
                  <c:v>Sweden</c:v>
                </c:pt>
                <c:pt idx="20">
                  <c:v>Switzerland</c:v>
                </c:pt>
                <c:pt idx="21">
                  <c:v>UK (England)</c:v>
                </c:pt>
                <c:pt idx="22">
                  <c:v>UK (Northern Ireland)</c:v>
                </c:pt>
                <c:pt idx="23">
                  <c:v>UK (Wales)</c:v>
                </c:pt>
                <c:pt idx="24">
                  <c:v>Total average</c:v>
                </c:pt>
              </c:strCache>
            </c:strRef>
          </c:cat>
          <c:val>
            <c:numRef>
              <c:f>'1.1 02'!$K$2:$K$38</c:f>
              <c:numCache>
                <c:formatCode>General</c:formatCode>
                <c:ptCount val="25"/>
                <c:pt idx="0">
                  <c:v>48.41</c:v>
                </c:pt>
                <c:pt idx="1">
                  <c:v>48.58</c:v>
                </c:pt>
                <c:pt idx="2">
                  <c:v>47.83</c:v>
                </c:pt>
                <c:pt idx="3">
                  <c:v>47.61</c:v>
                </c:pt>
                <c:pt idx="4">
                  <c:v>48.32</c:v>
                </c:pt>
                <c:pt idx="5">
                  <c:v>48.18</c:v>
                </c:pt>
                <c:pt idx="6">
                  <c:v>48.68</c:v>
                </c:pt>
                <c:pt idx="7">
                  <c:v>48.21</c:v>
                </c:pt>
                <c:pt idx="8">
                  <c:v>47.95</c:v>
                </c:pt>
                <c:pt idx="9">
                  <c:v>49.29</c:v>
                </c:pt>
                <c:pt idx="10">
                  <c:v>47.94</c:v>
                </c:pt>
                <c:pt idx="11">
                  <c:v>46.67</c:v>
                </c:pt>
                <c:pt idx="12">
                  <c:v>48.11</c:v>
                </c:pt>
                <c:pt idx="13">
                  <c:v>48.71</c:v>
                </c:pt>
                <c:pt idx="14">
                  <c:v>48.1</c:v>
                </c:pt>
                <c:pt idx="15">
                  <c:v>48.41</c:v>
                </c:pt>
                <c:pt idx="16">
                  <c:v>47.74</c:v>
                </c:pt>
                <c:pt idx="17">
                  <c:v>48.12</c:v>
                </c:pt>
                <c:pt idx="18">
                  <c:v>48.48</c:v>
                </c:pt>
                <c:pt idx="19">
                  <c:v>48.6</c:v>
                </c:pt>
                <c:pt idx="20">
                  <c:v>47.87</c:v>
                </c:pt>
                <c:pt idx="21">
                  <c:v>48.48</c:v>
                </c:pt>
                <c:pt idx="22">
                  <c:v>48.4</c:v>
                </c:pt>
                <c:pt idx="23">
                  <c:v>48.09</c:v>
                </c:pt>
                <c:pt idx="24">
                  <c:v>48.24</c:v>
                </c:pt>
              </c:numCache>
            </c:numRef>
          </c:val>
          <c:extLst>
            <c:ext xmlns:c16="http://schemas.microsoft.com/office/drawing/2014/chart" uri="{C3380CC4-5D6E-409C-BE32-E72D297353CC}">
              <c16:uniqueId val="{00000001-BC8E-574D-A336-7A70B2233241}"/>
            </c:ext>
          </c:extLst>
        </c:ser>
        <c:dLbls>
          <c:showLegendKey val="0"/>
          <c:showVal val="0"/>
          <c:showCatName val="0"/>
          <c:showSerName val="0"/>
          <c:showPercent val="0"/>
          <c:showBubbleSize val="0"/>
        </c:dLbls>
        <c:gapWidth val="5"/>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041024855685592E-2"/>
          <c:y val="7.4622474048625556E-2"/>
          <c:w val="0.84135383526497387"/>
          <c:h val="0.84219324291196351"/>
        </c:manualLayout>
      </c:layout>
      <c:barChart>
        <c:barDir val="bar"/>
        <c:grouping val="clustered"/>
        <c:varyColors val="0"/>
        <c:ser>
          <c:idx val="0"/>
          <c:order val="0"/>
          <c:tx>
            <c:strRef>
              <c:f>'1.2 1+2 (t)'!$L$1</c:f>
              <c:strCache>
                <c:ptCount val="1"/>
                <c:pt idx="0">
                  <c:v>ISCED 1+2 total</c:v>
                </c:pt>
              </c:strCache>
            </c:strRef>
          </c:tx>
          <c:spPr>
            <a:solidFill>
              <a:srgbClr val="002060"/>
            </a:solidFill>
            <a:ln>
              <a:noFill/>
            </a:ln>
            <a:effectLst/>
          </c:spPr>
          <c:invertIfNegative val="0"/>
          <c:dPt>
            <c:idx val="27"/>
            <c:invertIfNegative val="0"/>
            <c:bubble3D val="0"/>
            <c:spPr>
              <a:solidFill>
                <a:srgbClr val="FFC000"/>
              </a:solidFill>
              <a:ln>
                <a:noFill/>
              </a:ln>
              <a:effectLst/>
            </c:spPr>
            <c:extLst>
              <c:ext xmlns:c16="http://schemas.microsoft.com/office/drawing/2014/chart" uri="{C3380CC4-5D6E-409C-BE32-E72D297353CC}">
                <c16:uniqueId val="{00000000-6FA4-DE4A-8245-CC308645821A}"/>
              </c:ext>
            </c:extLst>
          </c:dPt>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52F5-7743-9CF9-F79610FF2823}"/>
                </c:ext>
              </c:extLst>
            </c:dLbl>
            <c:dLbl>
              <c:idx val="2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FA4-DE4A-8245-CC308645821A}"/>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'1.2 1+2 (t)'!$B$2:$B$38</c:f>
              <c:strCache>
                <c:ptCount val="28"/>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Latvia</c:v>
                </c:pt>
                <c:pt idx="14">
                  <c:v>Lithuania</c:v>
                </c:pt>
                <c:pt idx="15">
                  <c:v>Netherlands</c:v>
                </c:pt>
                <c:pt idx="16">
                  <c:v>Norway</c:v>
                </c:pt>
                <c:pt idx="17">
                  <c:v>Poland</c:v>
                </c:pt>
                <c:pt idx="18">
                  <c:v>Serbia</c:v>
                </c:pt>
                <c:pt idx="19">
                  <c:v>Slovakia</c:v>
                </c:pt>
                <c:pt idx="20">
                  <c:v>Slovenia</c:v>
                </c:pt>
                <c:pt idx="21">
                  <c:v>Spain</c:v>
                </c:pt>
                <c:pt idx="22">
                  <c:v>Sweden</c:v>
                </c:pt>
                <c:pt idx="23">
                  <c:v>Switzerland</c:v>
                </c:pt>
                <c:pt idx="24">
                  <c:v>UK (England)</c:v>
                </c:pt>
                <c:pt idx="25">
                  <c:v>UK (Northern Ireland)</c:v>
                </c:pt>
                <c:pt idx="26">
                  <c:v>UK (Scotland)</c:v>
                </c:pt>
                <c:pt idx="27">
                  <c:v>Total average</c:v>
                </c:pt>
              </c:strCache>
            </c:strRef>
          </c:cat>
          <c:val>
            <c:numRef>
              <c:f>'1.2 1+2 (t)'!$L$2:$L$38</c:f>
              <c:numCache>
                <c:formatCode>General</c:formatCode>
                <c:ptCount val="28"/>
                <c:pt idx="0">
                  <c:v>100.23</c:v>
                </c:pt>
                <c:pt idx="1">
                  <c:v>92.8</c:v>
                </c:pt>
                <c:pt idx="2">
                  <c:v>99.54</c:v>
                </c:pt>
                <c:pt idx="3">
                  <c:v>98.71</c:v>
                </c:pt>
                <c:pt idx="4">
                  <c:v>96.64</c:v>
                </c:pt>
                <c:pt idx="5">
                  <c:v>94.47</c:v>
                </c:pt>
                <c:pt idx="6">
                  <c:v>94.81</c:v>
                </c:pt>
                <c:pt idx="7">
                  <c:v>94.46</c:v>
                </c:pt>
                <c:pt idx="8">
                  <c:v>96.93</c:v>
                </c:pt>
                <c:pt idx="9">
                  <c:v>99.06</c:v>
                </c:pt>
                <c:pt idx="10">
                  <c:v>97.72</c:v>
                </c:pt>
                <c:pt idx="11">
                  <c:v>98.71</c:v>
                </c:pt>
                <c:pt idx="12">
                  <c:v>99.9</c:v>
                </c:pt>
                <c:pt idx="13">
                  <c:v>95.95</c:v>
                </c:pt>
                <c:pt idx="14">
                  <c:v>98.52</c:v>
                </c:pt>
                <c:pt idx="15">
                  <c:v>96.69</c:v>
                </c:pt>
                <c:pt idx="16">
                  <c:v>99.35</c:v>
                </c:pt>
                <c:pt idx="17">
                  <c:v>98.2</c:v>
                </c:pt>
                <c:pt idx="18">
                  <c:v>99.1</c:v>
                </c:pt>
                <c:pt idx="19">
                  <c:v>92.29</c:v>
                </c:pt>
                <c:pt idx="20">
                  <c:v>97.8</c:v>
                </c:pt>
                <c:pt idx="21">
                  <c:v>99.25</c:v>
                </c:pt>
                <c:pt idx="22">
                  <c:v>99.03</c:v>
                </c:pt>
                <c:pt idx="23">
                  <c:v>96.24</c:v>
                </c:pt>
                <c:pt idx="24">
                  <c:v>98.33</c:v>
                </c:pt>
                <c:pt idx="25">
                  <c:v>97.38</c:v>
                </c:pt>
                <c:pt idx="26">
                  <c:v>98.39</c:v>
                </c:pt>
                <c:pt idx="27">
                  <c:v>97.96</c:v>
                </c:pt>
              </c:numCache>
            </c:numRef>
          </c:val>
          <c:extLst>
            <c:ext xmlns:c16="http://schemas.microsoft.com/office/drawing/2014/chart" uri="{C3380CC4-5D6E-409C-BE32-E72D297353CC}">
              <c16:uniqueId val="{00000000-1CE7-D04A-BE07-3349602998F2}"/>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043605098495642E-2"/>
          <c:y val="0.10388731488019162"/>
          <c:w val="0.84135383526497387"/>
          <c:h val="0.7854395953059784"/>
        </c:manualLayout>
      </c:layout>
      <c:barChart>
        <c:barDir val="bar"/>
        <c:grouping val="clustered"/>
        <c:varyColors val="0"/>
        <c:ser>
          <c:idx val="0"/>
          <c:order val="0"/>
          <c:tx>
            <c:strRef>
              <c:f>'2B.1 3'!$J$1</c:f>
              <c:strCache>
                <c:ptCount val="1"/>
                <c:pt idx="0">
                  <c:v>ISCED 3 boys</c:v>
                </c:pt>
              </c:strCache>
            </c:strRef>
          </c:tx>
          <c:spPr>
            <a:solidFill>
              <a:srgbClr val="002060"/>
            </a:solidFill>
            <a:ln>
              <a:noFill/>
            </a:ln>
            <a:effectLst/>
          </c:spPr>
          <c:invertIfNegative val="0"/>
          <c:dLbls>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8CD-D84C-BB16-04E92F02FB4E}"/>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'2B.1 3'!$B$2:$B$38</c:f>
              <c:strCache>
                <c:ptCount val="13"/>
                <c:pt idx="0">
                  <c:v>Austria</c:v>
                </c:pt>
                <c:pt idx="1">
                  <c:v>Belgium (Flemish community)</c:v>
                </c:pt>
                <c:pt idx="2">
                  <c:v>Cyprus</c:v>
                </c:pt>
                <c:pt idx="3">
                  <c:v>Greece</c:v>
                </c:pt>
                <c:pt idx="4">
                  <c:v>Hungary</c:v>
                </c:pt>
                <c:pt idx="5">
                  <c:v>Lithuania</c:v>
                </c:pt>
                <c:pt idx="6">
                  <c:v>Poland</c:v>
                </c:pt>
                <c:pt idx="7">
                  <c:v>Slovakia</c:v>
                </c:pt>
                <c:pt idx="8">
                  <c:v>Slovenia</c:v>
                </c:pt>
                <c:pt idx="9">
                  <c:v>Spain</c:v>
                </c:pt>
                <c:pt idx="10">
                  <c:v>Sweden</c:v>
                </c:pt>
                <c:pt idx="11">
                  <c:v>UK (Wales)</c:v>
                </c:pt>
                <c:pt idx="12">
                  <c:v>Total average</c:v>
                </c:pt>
              </c:strCache>
            </c:strRef>
          </c:cat>
          <c:val>
            <c:numRef>
              <c:f>'2B.1 3'!$J$2:$J$38</c:f>
              <c:numCache>
                <c:formatCode>General</c:formatCode>
                <c:ptCount val="13"/>
                <c:pt idx="0">
                  <c:v>26.85</c:v>
                </c:pt>
                <c:pt idx="1">
                  <c:v>59.63</c:v>
                </c:pt>
                <c:pt idx="2">
                  <c:v>57.27</c:v>
                </c:pt>
                <c:pt idx="3">
                  <c:v>61.03</c:v>
                </c:pt>
                <c:pt idx="4">
                  <c:v>42.83</c:v>
                </c:pt>
                <c:pt idx="5">
                  <c:v>43.45</c:v>
                </c:pt>
                <c:pt idx="6">
                  <c:v>33.659999999999997</c:v>
                </c:pt>
                <c:pt idx="7">
                  <c:v>55.89</c:v>
                </c:pt>
                <c:pt idx="8">
                  <c:v>59.92</c:v>
                </c:pt>
                <c:pt idx="9">
                  <c:v>68.02</c:v>
                </c:pt>
                <c:pt idx="10">
                  <c:v>0.99</c:v>
                </c:pt>
                <c:pt idx="11">
                  <c:v>27.49</c:v>
                </c:pt>
                <c:pt idx="12">
                  <c:v>49.89</c:v>
                </c:pt>
              </c:numCache>
            </c:numRef>
          </c:val>
          <c:extLst>
            <c:ext xmlns:c16="http://schemas.microsoft.com/office/drawing/2014/chart" uri="{C3380CC4-5D6E-409C-BE32-E72D297353CC}">
              <c16:uniqueId val="{00000000-F7F1-854D-B23B-1E15DDFADBA8}"/>
            </c:ext>
          </c:extLst>
        </c:ser>
        <c:ser>
          <c:idx val="1"/>
          <c:order val="1"/>
          <c:tx>
            <c:strRef>
              <c:f>'2B.1 3'!$K$1</c:f>
              <c:strCache>
                <c:ptCount val="1"/>
                <c:pt idx="0">
                  <c:v>ISCED 3 girls</c:v>
                </c:pt>
              </c:strCache>
            </c:strRef>
          </c:tx>
          <c:spPr>
            <a:solidFill>
              <a:srgbClr val="FFC000"/>
            </a:solidFill>
            <a:ln>
              <a:noFill/>
            </a:ln>
            <a:effectLst/>
          </c:spPr>
          <c:invertIfNegative val="0"/>
          <c:dLbls>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CD-D84C-BB16-04E92F02FB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'2B.1 3'!$B$2:$B$38</c:f>
              <c:strCache>
                <c:ptCount val="13"/>
                <c:pt idx="0">
                  <c:v>Austria</c:v>
                </c:pt>
                <c:pt idx="1">
                  <c:v>Belgium (Flemish community)</c:v>
                </c:pt>
                <c:pt idx="2">
                  <c:v>Cyprus</c:v>
                </c:pt>
                <c:pt idx="3">
                  <c:v>Greece</c:v>
                </c:pt>
                <c:pt idx="4">
                  <c:v>Hungary</c:v>
                </c:pt>
                <c:pt idx="5">
                  <c:v>Lithuania</c:v>
                </c:pt>
                <c:pt idx="6">
                  <c:v>Poland</c:v>
                </c:pt>
                <c:pt idx="7">
                  <c:v>Slovakia</c:v>
                </c:pt>
                <c:pt idx="8">
                  <c:v>Slovenia</c:v>
                </c:pt>
                <c:pt idx="9">
                  <c:v>Spain</c:v>
                </c:pt>
                <c:pt idx="10">
                  <c:v>Sweden</c:v>
                </c:pt>
                <c:pt idx="11">
                  <c:v>UK (Wales)</c:v>
                </c:pt>
                <c:pt idx="12">
                  <c:v>Total average</c:v>
                </c:pt>
              </c:strCache>
            </c:strRef>
          </c:cat>
          <c:val>
            <c:numRef>
              <c:f>'2B.1 3'!$K$2:$K$38</c:f>
              <c:numCache>
                <c:formatCode>General</c:formatCode>
                <c:ptCount val="13"/>
                <c:pt idx="0">
                  <c:v>18.399999999999999</c:v>
                </c:pt>
                <c:pt idx="1">
                  <c:v>19.010000000000002</c:v>
                </c:pt>
                <c:pt idx="2">
                  <c:v>42.73</c:v>
                </c:pt>
                <c:pt idx="3">
                  <c:v>25.75</c:v>
                </c:pt>
                <c:pt idx="4">
                  <c:v>22.29</c:v>
                </c:pt>
                <c:pt idx="5">
                  <c:v>26.04</c:v>
                </c:pt>
                <c:pt idx="6">
                  <c:v>20.05</c:v>
                </c:pt>
                <c:pt idx="7">
                  <c:v>25.55</c:v>
                </c:pt>
                <c:pt idx="8">
                  <c:v>36.72</c:v>
                </c:pt>
                <c:pt idx="9">
                  <c:v>31.98</c:v>
                </c:pt>
                <c:pt idx="10">
                  <c:v>0.5</c:v>
                </c:pt>
                <c:pt idx="11">
                  <c:v>10.95</c:v>
                </c:pt>
                <c:pt idx="12">
                  <c:v>23.91</c:v>
                </c:pt>
              </c:numCache>
            </c:numRef>
          </c:val>
          <c:extLst>
            <c:ext xmlns:c16="http://schemas.microsoft.com/office/drawing/2014/chart" uri="{C3380CC4-5D6E-409C-BE32-E72D297353CC}">
              <c16:uniqueId val="{00000001-F7F1-854D-B23B-1E15DDFADBA8}"/>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575614358395561E-2"/>
          <c:y val="0.11157616417256443"/>
          <c:w val="0.84135383526497387"/>
          <c:h val="0.79371091208455602"/>
        </c:manualLayout>
      </c:layout>
      <c:barChart>
        <c:barDir val="bar"/>
        <c:grouping val="clustered"/>
        <c:varyColors val="0"/>
        <c:ser>
          <c:idx val="0"/>
          <c:order val="0"/>
          <c:tx>
            <c:strRef>
              <c:f>'2B.1 3 (t)'!$L$1</c:f>
              <c:strCache>
                <c:ptCount val="1"/>
                <c:pt idx="0">
                  <c:v>ISCED 3 total</c:v>
                </c:pt>
              </c:strCache>
            </c:strRef>
          </c:tx>
          <c:spPr>
            <a:solidFill>
              <a:srgbClr val="002060"/>
            </a:solidFill>
            <a:ln>
              <a:noFill/>
            </a:ln>
            <a:effectLst/>
          </c:spPr>
          <c:invertIfNegative val="0"/>
          <c:dPt>
            <c:idx val="13"/>
            <c:invertIfNegative val="0"/>
            <c:bubble3D val="0"/>
            <c:spPr>
              <a:solidFill>
                <a:srgbClr val="FFC000"/>
              </a:solidFill>
              <a:ln>
                <a:noFill/>
              </a:ln>
              <a:effectLst/>
            </c:spPr>
            <c:extLst>
              <c:ext xmlns:c16="http://schemas.microsoft.com/office/drawing/2014/chart" uri="{C3380CC4-5D6E-409C-BE32-E72D297353CC}">
                <c16:uniqueId val="{00000000-7B31-1947-A177-5B1AAFD6CAAE}"/>
              </c:ext>
            </c:extLst>
          </c:dPt>
          <c:dLbls>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F44-4841-A032-282CD1C5863F}"/>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B31-1947-A177-5B1AAFD6CAAE}"/>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'2B.1 3 (t)'!$B$2:$B$38</c:f>
              <c:strCache>
                <c:ptCount val="14"/>
                <c:pt idx="0">
                  <c:v>Austria</c:v>
                </c:pt>
                <c:pt idx="1">
                  <c:v>Belgium (Flemish community)</c:v>
                </c:pt>
                <c:pt idx="2">
                  <c:v>Cyprus</c:v>
                </c:pt>
                <c:pt idx="3">
                  <c:v>Greece</c:v>
                </c:pt>
                <c:pt idx="4">
                  <c:v>Hungary</c:v>
                </c:pt>
                <c:pt idx="5">
                  <c:v>Lithuania</c:v>
                </c:pt>
                <c:pt idx="6">
                  <c:v>Poland</c:v>
                </c:pt>
                <c:pt idx="7">
                  <c:v>Serbia</c:v>
                </c:pt>
                <c:pt idx="8">
                  <c:v>Slovakia</c:v>
                </c:pt>
                <c:pt idx="9">
                  <c:v>Slovenia</c:v>
                </c:pt>
                <c:pt idx="10">
                  <c:v>Spain</c:v>
                </c:pt>
                <c:pt idx="11">
                  <c:v>Sweden</c:v>
                </c:pt>
                <c:pt idx="12">
                  <c:v>UK (Wales)</c:v>
                </c:pt>
                <c:pt idx="13">
                  <c:v>Total average</c:v>
                </c:pt>
              </c:strCache>
            </c:strRef>
          </c:cat>
          <c:val>
            <c:numRef>
              <c:f>'2B.1 3 (t)'!$L$2:$L$38</c:f>
              <c:numCache>
                <c:formatCode>General</c:formatCode>
                <c:ptCount val="14"/>
                <c:pt idx="0">
                  <c:v>45.25</c:v>
                </c:pt>
                <c:pt idx="1">
                  <c:v>78.64</c:v>
                </c:pt>
                <c:pt idx="2">
                  <c:v>100</c:v>
                </c:pt>
                <c:pt idx="3">
                  <c:v>86.78</c:v>
                </c:pt>
                <c:pt idx="4">
                  <c:v>65.11</c:v>
                </c:pt>
                <c:pt idx="5">
                  <c:v>69.489999999999995</c:v>
                </c:pt>
                <c:pt idx="6">
                  <c:v>53.71</c:v>
                </c:pt>
                <c:pt idx="7">
                  <c:v>96.12</c:v>
                </c:pt>
                <c:pt idx="8">
                  <c:v>81.44</c:v>
                </c:pt>
                <c:pt idx="9">
                  <c:v>96.64</c:v>
                </c:pt>
                <c:pt idx="10">
                  <c:v>100</c:v>
                </c:pt>
                <c:pt idx="11">
                  <c:v>1.49</c:v>
                </c:pt>
                <c:pt idx="12">
                  <c:v>38.44</c:v>
                </c:pt>
                <c:pt idx="13">
                  <c:v>74.319999999999993</c:v>
                </c:pt>
              </c:numCache>
            </c:numRef>
          </c:val>
          <c:extLst>
            <c:ext xmlns:c16="http://schemas.microsoft.com/office/drawing/2014/chart" uri="{C3380CC4-5D6E-409C-BE32-E72D297353CC}">
              <c16:uniqueId val="{00000000-9123-BA4A-9734-A91B323890F4}"/>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096331043725909E-2"/>
          <c:y val="8.7996281963052009E-2"/>
          <c:w val="0.84135383526497387"/>
          <c:h val="0.81949180869984883"/>
        </c:manualLayout>
      </c:layout>
      <c:barChart>
        <c:barDir val="bar"/>
        <c:grouping val="clustered"/>
        <c:varyColors val="0"/>
        <c:ser>
          <c:idx val="0"/>
          <c:order val="0"/>
          <c:tx>
            <c:strRef>
              <c:f>'2B.2 02'!$J$1</c:f>
              <c:strCache>
                <c:ptCount val="1"/>
                <c:pt idx="0">
                  <c:v>ISCED 02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4695-5448-9EF5-B66EE63148F5}"/>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'2B.2 02'!$B$2:$B$38</c:f>
              <c:strCache>
                <c:ptCount val="12"/>
                <c:pt idx="0">
                  <c:v>Belgium (Flemish community)</c:v>
                </c:pt>
                <c:pt idx="1">
                  <c:v>Cyprus</c:v>
                </c:pt>
                <c:pt idx="2">
                  <c:v>Greece</c:v>
                </c:pt>
                <c:pt idx="3">
                  <c:v>Hungary</c:v>
                </c:pt>
                <c:pt idx="4">
                  <c:v>Lithuania</c:v>
                </c:pt>
                <c:pt idx="5">
                  <c:v>Poland</c:v>
                </c:pt>
                <c:pt idx="6">
                  <c:v>Slovakia</c:v>
                </c:pt>
                <c:pt idx="7">
                  <c:v>Slovenia</c:v>
                </c:pt>
                <c:pt idx="8">
                  <c:v>Spain</c:v>
                </c:pt>
                <c:pt idx="9">
                  <c:v>Sweden</c:v>
                </c:pt>
                <c:pt idx="10">
                  <c:v>Switzerland</c:v>
                </c:pt>
                <c:pt idx="11">
                  <c:v>Total average</c:v>
                </c:pt>
              </c:strCache>
            </c:strRef>
          </c:cat>
          <c:val>
            <c:numRef>
              <c:f>'2B.2 02'!$J$2:$J$38</c:f>
              <c:numCache>
                <c:formatCode>General</c:formatCode>
                <c:ptCount val="12"/>
                <c:pt idx="0">
                  <c:v>41.71</c:v>
                </c:pt>
                <c:pt idx="1">
                  <c:v>64.69</c:v>
                </c:pt>
                <c:pt idx="2">
                  <c:v>54.94</c:v>
                </c:pt>
                <c:pt idx="3">
                  <c:v>56.69</c:v>
                </c:pt>
                <c:pt idx="4">
                  <c:v>56.15</c:v>
                </c:pt>
                <c:pt idx="5">
                  <c:v>56.45</c:v>
                </c:pt>
                <c:pt idx="6">
                  <c:v>101.44</c:v>
                </c:pt>
                <c:pt idx="7">
                  <c:v>66.89</c:v>
                </c:pt>
                <c:pt idx="8">
                  <c:v>63.24</c:v>
                </c:pt>
                <c:pt idx="9">
                  <c:v>76.349999999999994</c:v>
                </c:pt>
                <c:pt idx="10">
                  <c:v>30.32</c:v>
                </c:pt>
                <c:pt idx="11">
                  <c:v>56.98</c:v>
                </c:pt>
              </c:numCache>
            </c:numRef>
          </c:val>
          <c:extLst>
            <c:ext xmlns:c16="http://schemas.microsoft.com/office/drawing/2014/chart" uri="{C3380CC4-5D6E-409C-BE32-E72D297353CC}">
              <c16:uniqueId val="{00000000-74F9-194F-B730-3DB1BA08CB93}"/>
            </c:ext>
          </c:extLst>
        </c:ser>
        <c:ser>
          <c:idx val="1"/>
          <c:order val="1"/>
          <c:tx>
            <c:strRef>
              <c:f>'2B.2 02'!$K$1</c:f>
              <c:strCache>
                <c:ptCount val="1"/>
                <c:pt idx="0">
                  <c:v>ISCED 02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95-5448-9EF5-B66EE63148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'2B.2 02'!$B$2:$B$38</c:f>
              <c:strCache>
                <c:ptCount val="12"/>
                <c:pt idx="0">
                  <c:v>Belgium (Flemish community)</c:v>
                </c:pt>
                <c:pt idx="1">
                  <c:v>Cyprus</c:v>
                </c:pt>
                <c:pt idx="2">
                  <c:v>Greece</c:v>
                </c:pt>
                <c:pt idx="3">
                  <c:v>Hungary</c:v>
                </c:pt>
                <c:pt idx="4">
                  <c:v>Lithuania</c:v>
                </c:pt>
                <c:pt idx="5">
                  <c:v>Poland</c:v>
                </c:pt>
                <c:pt idx="6">
                  <c:v>Slovakia</c:v>
                </c:pt>
                <c:pt idx="7">
                  <c:v>Slovenia</c:v>
                </c:pt>
                <c:pt idx="8">
                  <c:v>Spain</c:v>
                </c:pt>
                <c:pt idx="9">
                  <c:v>Sweden</c:v>
                </c:pt>
                <c:pt idx="10">
                  <c:v>Switzerland</c:v>
                </c:pt>
                <c:pt idx="11">
                  <c:v>Total average</c:v>
                </c:pt>
              </c:strCache>
            </c:strRef>
          </c:cat>
          <c:val>
            <c:numRef>
              <c:f>'2B.2 02'!$K$2:$K$38</c:f>
              <c:numCache>
                <c:formatCode>General</c:formatCode>
                <c:ptCount val="12"/>
                <c:pt idx="0">
                  <c:v>17.04</c:v>
                </c:pt>
                <c:pt idx="1">
                  <c:v>23.04</c:v>
                </c:pt>
                <c:pt idx="2">
                  <c:v>17.68</c:v>
                </c:pt>
                <c:pt idx="3">
                  <c:v>25.56</c:v>
                </c:pt>
                <c:pt idx="4">
                  <c:v>38.53</c:v>
                </c:pt>
                <c:pt idx="5">
                  <c:v>24.14</c:v>
                </c:pt>
                <c:pt idx="6">
                  <c:v>99.73</c:v>
                </c:pt>
                <c:pt idx="7">
                  <c:v>27.72</c:v>
                </c:pt>
                <c:pt idx="8">
                  <c:v>25.72</c:v>
                </c:pt>
                <c:pt idx="9">
                  <c:v>23.65</c:v>
                </c:pt>
                <c:pt idx="10">
                  <c:v>13.17</c:v>
                </c:pt>
                <c:pt idx="11">
                  <c:v>29.7</c:v>
                </c:pt>
              </c:numCache>
            </c:numRef>
          </c:val>
          <c:extLst>
            <c:ext xmlns:c16="http://schemas.microsoft.com/office/drawing/2014/chart" uri="{C3380CC4-5D6E-409C-BE32-E72D297353CC}">
              <c16:uniqueId val="{00000001-74F9-194F-B730-3DB1BA08CB93}"/>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096331043725909E-2"/>
          <c:y val="0.11157616417256443"/>
          <c:w val="0.84135383526497387"/>
          <c:h val="0.79792676368657967"/>
        </c:manualLayout>
      </c:layout>
      <c:barChart>
        <c:barDir val="bar"/>
        <c:grouping val="clustered"/>
        <c:varyColors val="0"/>
        <c:ser>
          <c:idx val="0"/>
          <c:order val="0"/>
          <c:tx>
            <c:strRef>
              <c:f>'2B.2 02 (t)'!$L$1</c:f>
              <c:strCache>
                <c:ptCount val="1"/>
                <c:pt idx="0">
                  <c:v>ISCED 02 total</c:v>
                </c:pt>
              </c:strCache>
            </c:strRef>
          </c:tx>
          <c:spPr>
            <a:solidFill>
              <a:srgbClr val="002060"/>
            </a:solidFill>
            <a:ln>
              <a:noFill/>
            </a:ln>
            <a:effectLst/>
          </c:spPr>
          <c:invertIfNegative val="0"/>
          <c:dPt>
            <c:idx val="11"/>
            <c:invertIfNegative val="0"/>
            <c:bubble3D val="0"/>
            <c:spPr>
              <a:solidFill>
                <a:srgbClr val="FFC000"/>
              </a:solidFill>
              <a:ln>
                <a:noFill/>
              </a:ln>
              <a:effectLst/>
            </c:spPr>
            <c:extLst>
              <c:ext xmlns:c16="http://schemas.microsoft.com/office/drawing/2014/chart" uri="{C3380CC4-5D6E-409C-BE32-E72D297353CC}">
                <c16:uniqueId val="{00000000-D6A6-4446-A809-2E9E9D19624D}"/>
              </c:ext>
            </c:extLst>
          </c:dPt>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F2B-F04B-99B5-408541F63FE0}"/>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6F2B-F04B-99B5-408541F63FE0}"/>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D6A6-4446-A809-2E9E9D19624D}"/>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'2B.2 02 (t)'!$B$2:$B$38</c:f>
              <c:strCache>
                <c:ptCount val="12"/>
                <c:pt idx="0">
                  <c:v>Belgium (Flemish community)</c:v>
                </c:pt>
                <c:pt idx="1">
                  <c:v>Cyprus</c:v>
                </c:pt>
                <c:pt idx="2">
                  <c:v>Greece</c:v>
                </c:pt>
                <c:pt idx="3">
                  <c:v>Hungary</c:v>
                </c:pt>
                <c:pt idx="4">
                  <c:v>Lithuania</c:v>
                </c:pt>
                <c:pt idx="5">
                  <c:v>Poland</c:v>
                </c:pt>
                <c:pt idx="6">
                  <c:v>Slovakia</c:v>
                </c:pt>
                <c:pt idx="7">
                  <c:v>Slovenia</c:v>
                </c:pt>
                <c:pt idx="8">
                  <c:v>Spain</c:v>
                </c:pt>
                <c:pt idx="9">
                  <c:v>Sweden</c:v>
                </c:pt>
                <c:pt idx="10">
                  <c:v>Switzerland</c:v>
                </c:pt>
                <c:pt idx="11">
                  <c:v>Total average</c:v>
                </c:pt>
              </c:strCache>
            </c:strRef>
          </c:cat>
          <c:val>
            <c:numRef>
              <c:f>'2B.2 02 (t)'!$L$2:$L$38</c:f>
              <c:numCache>
                <c:formatCode>General</c:formatCode>
                <c:ptCount val="12"/>
                <c:pt idx="0">
                  <c:v>58.75</c:v>
                </c:pt>
                <c:pt idx="1">
                  <c:v>87.74</c:v>
                </c:pt>
                <c:pt idx="2">
                  <c:v>72.63</c:v>
                </c:pt>
                <c:pt idx="3">
                  <c:v>82.25</c:v>
                </c:pt>
                <c:pt idx="4">
                  <c:v>94.68</c:v>
                </c:pt>
                <c:pt idx="5">
                  <c:v>80.59</c:v>
                </c:pt>
                <c:pt idx="6">
                  <c:v>201.17</c:v>
                </c:pt>
                <c:pt idx="7">
                  <c:v>94.61</c:v>
                </c:pt>
                <c:pt idx="8">
                  <c:v>88.96</c:v>
                </c:pt>
                <c:pt idx="9">
                  <c:v>100</c:v>
                </c:pt>
                <c:pt idx="10">
                  <c:v>43.48</c:v>
                </c:pt>
                <c:pt idx="11">
                  <c:v>86.68</c:v>
                </c:pt>
              </c:numCache>
            </c:numRef>
          </c:val>
          <c:extLst>
            <c:ext xmlns:c16="http://schemas.microsoft.com/office/drawing/2014/chart" uri="{C3380CC4-5D6E-409C-BE32-E72D297353CC}">
              <c16:uniqueId val="{00000000-E658-1C45-BBD5-03920B05334D}"/>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45050303762435E-2"/>
          <c:y val="9.2536577082234756E-2"/>
          <c:w val="0.84135383526497387"/>
          <c:h val="0.84219324291196351"/>
        </c:manualLayout>
      </c:layout>
      <c:barChart>
        <c:barDir val="bar"/>
        <c:grouping val="clustered"/>
        <c:varyColors val="0"/>
        <c:ser>
          <c:idx val="0"/>
          <c:order val="0"/>
          <c:tx>
            <c:strRef>
              <c:f>'2B.2 1+2'!$J$1</c:f>
              <c:strCache>
                <c:ptCount val="1"/>
                <c:pt idx="0">
                  <c:v>ISCED 1+2 boys</c:v>
                </c:pt>
              </c:strCache>
            </c:strRef>
          </c:tx>
          <c:spPr>
            <a:solidFill>
              <a:srgbClr val="002060"/>
            </a:solidFill>
            <a:ln>
              <a:noFill/>
            </a:ln>
            <a:effectLst/>
          </c:spPr>
          <c:invertIfNegative val="0"/>
          <c:dLbls>
            <c:dLbl>
              <c:idx val="0"/>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FD-E746-B19F-D6AC2503F61C}"/>
                </c:ext>
              </c:extLst>
            </c:dLbl>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7DFD-E746-B19F-D6AC2503F61C}"/>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'2B.2 1+2'!$B$2:$B$38</c:f>
              <c:strCache>
                <c:ptCount val="17"/>
                <c:pt idx="0">
                  <c:v>Austria</c:v>
                </c:pt>
                <c:pt idx="1">
                  <c:v>Belgium (Flemish community)</c:v>
                </c:pt>
                <c:pt idx="2">
                  <c:v>Cyprus</c:v>
                </c:pt>
                <c:pt idx="3">
                  <c:v>Denmark</c:v>
                </c:pt>
                <c:pt idx="4">
                  <c:v>Finland</c:v>
                </c:pt>
                <c:pt idx="5">
                  <c:v>Greece</c:v>
                </c:pt>
                <c:pt idx="6">
                  <c:v>Hungary</c:v>
                </c:pt>
                <c:pt idx="7">
                  <c:v>Iceland</c:v>
                </c:pt>
                <c:pt idx="8">
                  <c:v>Lithuania</c:v>
                </c:pt>
                <c:pt idx="9">
                  <c:v>Poland</c:v>
                </c:pt>
                <c:pt idx="10">
                  <c:v>Slovakia</c:v>
                </c:pt>
                <c:pt idx="11">
                  <c:v>Slovenia</c:v>
                </c:pt>
                <c:pt idx="12">
                  <c:v>Spain</c:v>
                </c:pt>
                <c:pt idx="13">
                  <c:v>Sweden</c:v>
                </c:pt>
                <c:pt idx="14">
                  <c:v>Switzerland</c:v>
                </c:pt>
                <c:pt idx="15">
                  <c:v>UK (Wales)</c:v>
                </c:pt>
                <c:pt idx="16">
                  <c:v>Total average</c:v>
                </c:pt>
              </c:strCache>
            </c:strRef>
          </c:cat>
          <c:val>
            <c:numRef>
              <c:f>'2B.2 1+2'!$J$2:$J$38</c:f>
              <c:numCache>
                <c:formatCode>General</c:formatCode>
                <c:ptCount val="17"/>
                <c:pt idx="0">
                  <c:v>34.47</c:v>
                </c:pt>
                <c:pt idx="1">
                  <c:v>24.14</c:v>
                </c:pt>
                <c:pt idx="2">
                  <c:v>66.38</c:v>
                </c:pt>
                <c:pt idx="3">
                  <c:v>44.3</c:v>
                </c:pt>
                <c:pt idx="4">
                  <c:v>65.02</c:v>
                </c:pt>
                <c:pt idx="5">
                  <c:v>57.97</c:v>
                </c:pt>
                <c:pt idx="6">
                  <c:v>46.56</c:v>
                </c:pt>
                <c:pt idx="7">
                  <c:v>63.13</c:v>
                </c:pt>
                <c:pt idx="8">
                  <c:v>63.11</c:v>
                </c:pt>
                <c:pt idx="9">
                  <c:v>40.69</c:v>
                </c:pt>
                <c:pt idx="10">
                  <c:v>57.27</c:v>
                </c:pt>
                <c:pt idx="11">
                  <c:v>46.78</c:v>
                </c:pt>
                <c:pt idx="12">
                  <c:v>58.79</c:v>
                </c:pt>
                <c:pt idx="13">
                  <c:v>55.55</c:v>
                </c:pt>
                <c:pt idx="14">
                  <c:v>35.33</c:v>
                </c:pt>
                <c:pt idx="15">
                  <c:v>34.71</c:v>
                </c:pt>
                <c:pt idx="16">
                  <c:v>43.33</c:v>
                </c:pt>
              </c:numCache>
            </c:numRef>
          </c:val>
          <c:extLst>
            <c:ext xmlns:c16="http://schemas.microsoft.com/office/drawing/2014/chart" uri="{C3380CC4-5D6E-409C-BE32-E72D297353CC}">
              <c16:uniqueId val="{00000000-7B3F-C849-869E-2EFE729DE37A}"/>
            </c:ext>
          </c:extLst>
        </c:ser>
        <c:ser>
          <c:idx val="1"/>
          <c:order val="1"/>
          <c:tx>
            <c:strRef>
              <c:f>'2B.2 1+2'!$K$1</c:f>
              <c:strCache>
                <c:ptCount val="1"/>
                <c:pt idx="0">
                  <c:v>ISCED 1+2 girls</c:v>
                </c:pt>
              </c:strCache>
            </c:strRef>
          </c:tx>
          <c:spPr>
            <a:solidFill>
              <a:srgbClr val="FFC000"/>
            </a:solidFill>
            <a:ln>
              <a:noFill/>
            </a:ln>
            <a:effectLst/>
          </c:spPr>
          <c:invertIfNegative val="0"/>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FD-E746-B19F-D6AC2503F6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'2B.2 1+2'!$B$2:$B$38</c:f>
              <c:strCache>
                <c:ptCount val="17"/>
                <c:pt idx="0">
                  <c:v>Austria</c:v>
                </c:pt>
                <c:pt idx="1">
                  <c:v>Belgium (Flemish community)</c:v>
                </c:pt>
                <c:pt idx="2">
                  <c:v>Cyprus</c:v>
                </c:pt>
                <c:pt idx="3">
                  <c:v>Denmark</c:v>
                </c:pt>
                <c:pt idx="4">
                  <c:v>Finland</c:v>
                </c:pt>
                <c:pt idx="5">
                  <c:v>Greece</c:v>
                </c:pt>
                <c:pt idx="6">
                  <c:v>Hungary</c:v>
                </c:pt>
                <c:pt idx="7">
                  <c:v>Iceland</c:v>
                </c:pt>
                <c:pt idx="8">
                  <c:v>Lithuania</c:v>
                </c:pt>
                <c:pt idx="9">
                  <c:v>Poland</c:v>
                </c:pt>
                <c:pt idx="10">
                  <c:v>Slovakia</c:v>
                </c:pt>
                <c:pt idx="11">
                  <c:v>Slovenia</c:v>
                </c:pt>
                <c:pt idx="12">
                  <c:v>Spain</c:v>
                </c:pt>
                <c:pt idx="13">
                  <c:v>Sweden</c:v>
                </c:pt>
                <c:pt idx="14">
                  <c:v>Switzerland</c:v>
                </c:pt>
                <c:pt idx="15">
                  <c:v>UK (Wales)</c:v>
                </c:pt>
                <c:pt idx="16">
                  <c:v>Total average</c:v>
                </c:pt>
              </c:strCache>
            </c:strRef>
          </c:cat>
          <c:val>
            <c:numRef>
              <c:f>'2B.2 1+2'!$K$2:$K$38</c:f>
              <c:numCache>
                <c:formatCode>General</c:formatCode>
                <c:ptCount val="17"/>
                <c:pt idx="0">
                  <c:v>20.66</c:v>
                </c:pt>
                <c:pt idx="1">
                  <c:v>8.6999999999999993</c:v>
                </c:pt>
                <c:pt idx="2">
                  <c:v>31.86</c:v>
                </c:pt>
                <c:pt idx="3">
                  <c:v>15.61</c:v>
                </c:pt>
                <c:pt idx="4">
                  <c:v>27.86</c:v>
                </c:pt>
                <c:pt idx="5">
                  <c:v>25.52</c:v>
                </c:pt>
                <c:pt idx="6">
                  <c:v>23.1</c:v>
                </c:pt>
                <c:pt idx="7">
                  <c:v>34.380000000000003</c:v>
                </c:pt>
                <c:pt idx="8">
                  <c:v>32.07</c:v>
                </c:pt>
                <c:pt idx="9">
                  <c:v>19.13</c:v>
                </c:pt>
                <c:pt idx="10">
                  <c:v>40.119999999999997</c:v>
                </c:pt>
                <c:pt idx="11">
                  <c:v>22.78</c:v>
                </c:pt>
                <c:pt idx="12">
                  <c:v>24.95</c:v>
                </c:pt>
                <c:pt idx="13">
                  <c:v>28.95</c:v>
                </c:pt>
                <c:pt idx="14">
                  <c:v>19.23</c:v>
                </c:pt>
                <c:pt idx="15">
                  <c:v>12.41</c:v>
                </c:pt>
                <c:pt idx="16">
                  <c:v>20.94</c:v>
                </c:pt>
              </c:numCache>
            </c:numRef>
          </c:val>
          <c:extLst>
            <c:ext xmlns:c16="http://schemas.microsoft.com/office/drawing/2014/chart" uri="{C3380CC4-5D6E-409C-BE32-E72D297353CC}">
              <c16:uniqueId val="{00000001-7B3F-C849-869E-2EFE729DE37A}"/>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096376527594678E-2"/>
          <c:y val="0.10103653516750541"/>
          <c:w val="0.84135383526497387"/>
          <c:h val="0.80635846689062685"/>
        </c:manualLayout>
      </c:layout>
      <c:barChart>
        <c:barDir val="bar"/>
        <c:grouping val="clustered"/>
        <c:varyColors val="0"/>
        <c:ser>
          <c:idx val="0"/>
          <c:order val="0"/>
          <c:tx>
            <c:strRef>
              <c:f>'2B.2 1+2 (t)'!$L$1</c:f>
              <c:strCache>
                <c:ptCount val="1"/>
                <c:pt idx="0">
                  <c:v>ISCED 1+2 total</c:v>
                </c:pt>
              </c:strCache>
            </c:strRef>
          </c:tx>
          <c:spPr>
            <a:solidFill>
              <a:srgbClr val="002060"/>
            </a:solidFill>
            <a:ln>
              <a:noFill/>
            </a:ln>
            <a:effectLst/>
          </c:spPr>
          <c:invertIfNegative val="0"/>
          <c:dPt>
            <c:idx val="17"/>
            <c:invertIfNegative val="0"/>
            <c:bubble3D val="0"/>
            <c:spPr>
              <a:solidFill>
                <a:srgbClr val="FFC000"/>
              </a:solidFill>
              <a:ln>
                <a:noFill/>
              </a:ln>
              <a:effectLst/>
            </c:spPr>
            <c:extLst>
              <c:ext xmlns:c16="http://schemas.microsoft.com/office/drawing/2014/chart" uri="{C3380CC4-5D6E-409C-BE32-E72D297353CC}">
                <c16:uniqueId val="{00000000-299D-1549-A9E6-75EBE18F9B52}"/>
              </c:ext>
            </c:extLst>
          </c:dPt>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9E5-2A4F-9AAA-AB1FF7A0B661}"/>
                </c:ext>
              </c:extLst>
            </c:dLbl>
            <c:dLbl>
              <c:idx val="1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299D-1549-A9E6-75EBE18F9B52}"/>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'2B.2 1+2 (t)'!$B$2:$B$38</c:f>
              <c:strCache>
                <c:ptCount val="18"/>
                <c:pt idx="0">
                  <c:v>Austria</c:v>
                </c:pt>
                <c:pt idx="1">
                  <c:v>Belgium (Flemish community)</c:v>
                </c:pt>
                <c:pt idx="2">
                  <c:v>Cyprus</c:v>
                </c:pt>
                <c:pt idx="3">
                  <c:v>Denmark</c:v>
                </c:pt>
                <c:pt idx="4">
                  <c:v>Finland</c:v>
                </c:pt>
                <c:pt idx="5">
                  <c:v>Greece</c:v>
                </c:pt>
                <c:pt idx="6">
                  <c:v>Hungary</c:v>
                </c:pt>
                <c:pt idx="7">
                  <c:v>Iceland</c:v>
                </c:pt>
                <c:pt idx="8">
                  <c:v>Lithuania</c:v>
                </c:pt>
                <c:pt idx="9">
                  <c:v>Norway</c:v>
                </c:pt>
                <c:pt idx="10">
                  <c:v>Poland</c:v>
                </c:pt>
                <c:pt idx="11">
                  <c:v>Slovakia</c:v>
                </c:pt>
                <c:pt idx="12">
                  <c:v>Slovenia</c:v>
                </c:pt>
                <c:pt idx="13">
                  <c:v>Spain</c:v>
                </c:pt>
                <c:pt idx="14">
                  <c:v>Sweden</c:v>
                </c:pt>
                <c:pt idx="15">
                  <c:v>Switzerland</c:v>
                </c:pt>
                <c:pt idx="16">
                  <c:v>UK (Wales)</c:v>
                </c:pt>
                <c:pt idx="17">
                  <c:v>Total average</c:v>
                </c:pt>
              </c:strCache>
            </c:strRef>
          </c:cat>
          <c:val>
            <c:numRef>
              <c:f>'2B.2 1+2 (t)'!$L$2:$L$38</c:f>
              <c:numCache>
                <c:formatCode>General</c:formatCode>
                <c:ptCount val="18"/>
                <c:pt idx="0">
                  <c:v>55.13</c:v>
                </c:pt>
                <c:pt idx="1">
                  <c:v>32.85</c:v>
                </c:pt>
                <c:pt idx="2">
                  <c:v>98.24</c:v>
                </c:pt>
                <c:pt idx="3">
                  <c:v>59.91</c:v>
                </c:pt>
                <c:pt idx="4">
                  <c:v>92.88</c:v>
                </c:pt>
                <c:pt idx="5">
                  <c:v>83.49</c:v>
                </c:pt>
                <c:pt idx="6">
                  <c:v>69.67</c:v>
                </c:pt>
                <c:pt idx="7">
                  <c:v>97.5</c:v>
                </c:pt>
                <c:pt idx="8">
                  <c:v>95.18</c:v>
                </c:pt>
                <c:pt idx="9">
                  <c:v>97.17</c:v>
                </c:pt>
                <c:pt idx="10">
                  <c:v>59.81</c:v>
                </c:pt>
                <c:pt idx="11">
                  <c:v>97.39</c:v>
                </c:pt>
                <c:pt idx="12">
                  <c:v>69.55</c:v>
                </c:pt>
                <c:pt idx="13">
                  <c:v>83.74</c:v>
                </c:pt>
                <c:pt idx="14">
                  <c:v>84.5</c:v>
                </c:pt>
                <c:pt idx="15">
                  <c:v>54.55</c:v>
                </c:pt>
                <c:pt idx="16">
                  <c:v>47.12</c:v>
                </c:pt>
                <c:pt idx="17">
                  <c:v>65.83</c:v>
                </c:pt>
              </c:numCache>
            </c:numRef>
          </c:val>
          <c:extLst>
            <c:ext xmlns:c16="http://schemas.microsoft.com/office/drawing/2014/chart" uri="{C3380CC4-5D6E-409C-BE32-E72D297353CC}">
              <c16:uniqueId val="{00000000-9F13-BD41-8892-C72DCFE978FC}"/>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65766989092769E-2"/>
          <c:y val="0.11069775755896576"/>
          <c:w val="0.84135383526497387"/>
          <c:h val="0.78316944774638697"/>
        </c:manualLayout>
      </c:layout>
      <c:barChart>
        <c:barDir val="bar"/>
        <c:grouping val="clustered"/>
        <c:varyColors val="0"/>
        <c:ser>
          <c:idx val="0"/>
          <c:order val="0"/>
          <c:tx>
            <c:strRef>
              <c:f>'2B.2 3'!$J$1</c:f>
              <c:strCache>
                <c:ptCount val="1"/>
                <c:pt idx="0">
                  <c:v>ISCED 3 boys</c:v>
                </c:pt>
              </c:strCache>
            </c:strRef>
          </c:tx>
          <c:spPr>
            <a:solidFill>
              <a:srgbClr val="002060"/>
            </a:solidFill>
            <a:ln>
              <a:noFill/>
            </a:ln>
            <a:effectLst/>
          </c:spPr>
          <c:invertIfNegative val="0"/>
          <c:dLbls>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D24-E642-BEA2-551F63511D68}"/>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'2B.2 3'!$B$2:$B$38</c:f>
              <c:strCache>
                <c:ptCount val="12"/>
                <c:pt idx="0">
                  <c:v>Austria</c:v>
                </c:pt>
                <c:pt idx="1">
                  <c:v>Belgium (Flemish community)</c:v>
                </c:pt>
                <c:pt idx="2">
                  <c:v>Cyprus</c:v>
                </c:pt>
                <c:pt idx="3">
                  <c:v>Greece</c:v>
                </c:pt>
                <c:pt idx="4">
                  <c:v>Hungary</c:v>
                </c:pt>
                <c:pt idx="5">
                  <c:v>Lithuania</c:v>
                </c:pt>
                <c:pt idx="6">
                  <c:v>Poland</c:v>
                </c:pt>
                <c:pt idx="7">
                  <c:v>Slovakia</c:v>
                </c:pt>
                <c:pt idx="8">
                  <c:v>Slovenia</c:v>
                </c:pt>
                <c:pt idx="9">
                  <c:v>Spain</c:v>
                </c:pt>
                <c:pt idx="10">
                  <c:v>Sweden</c:v>
                </c:pt>
                <c:pt idx="11">
                  <c:v>Total average</c:v>
                </c:pt>
              </c:strCache>
            </c:strRef>
          </c:cat>
          <c:val>
            <c:numRef>
              <c:f>'2B.2 3'!$J$2:$J$38</c:f>
              <c:numCache>
                <c:formatCode>General</c:formatCode>
                <c:ptCount val="12"/>
                <c:pt idx="0">
                  <c:v>26.85</c:v>
                </c:pt>
                <c:pt idx="1">
                  <c:v>59.63</c:v>
                </c:pt>
                <c:pt idx="2">
                  <c:v>53.01</c:v>
                </c:pt>
                <c:pt idx="3">
                  <c:v>61.01</c:v>
                </c:pt>
                <c:pt idx="4">
                  <c:v>42.83</c:v>
                </c:pt>
                <c:pt idx="5">
                  <c:v>35.61</c:v>
                </c:pt>
                <c:pt idx="6">
                  <c:v>33.17</c:v>
                </c:pt>
                <c:pt idx="7">
                  <c:v>55.59</c:v>
                </c:pt>
                <c:pt idx="8">
                  <c:v>59.92</c:v>
                </c:pt>
                <c:pt idx="9">
                  <c:v>68.02</c:v>
                </c:pt>
                <c:pt idx="10">
                  <c:v>0.99</c:v>
                </c:pt>
                <c:pt idx="11">
                  <c:v>49.77</c:v>
                </c:pt>
              </c:numCache>
            </c:numRef>
          </c:val>
          <c:extLst>
            <c:ext xmlns:c16="http://schemas.microsoft.com/office/drawing/2014/chart" uri="{C3380CC4-5D6E-409C-BE32-E72D297353CC}">
              <c16:uniqueId val="{00000000-67B7-D649-A767-BDA4DFEEF89A}"/>
            </c:ext>
          </c:extLst>
        </c:ser>
        <c:ser>
          <c:idx val="1"/>
          <c:order val="1"/>
          <c:tx>
            <c:strRef>
              <c:f>'2B.2 3'!$K$1</c:f>
              <c:strCache>
                <c:ptCount val="1"/>
                <c:pt idx="0">
                  <c:v>ISCED 3 girls</c:v>
                </c:pt>
              </c:strCache>
            </c:strRef>
          </c:tx>
          <c:spPr>
            <a:solidFill>
              <a:srgbClr val="FFC000"/>
            </a:solidFill>
            <a:ln>
              <a:noFill/>
            </a:ln>
            <a:effectLst/>
          </c:spPr>
          <c:invertIfNegative val="0"/>
          <c:dLbls>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24-E642-BEA2-551F63511D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'2B.2 3'!$B$2:$B$38</c:f>
              <c:strCache>
                <c:ptCount val="12"/>
                <c:pt idx="0">
                  <c:v>Austria</c:v>
                </c:pt>
                <c:pt idx="1">
                  <c:v>Belgium (Flemish community)</c:v>
                </c:pt>
                <c:pt idx="2">
                  <c:v>Cyprus</c:v>
                </c:pt>
                <c:pt idx="3">
                  <c:v>Greece</c:v>
                </c:pt>
                <c:pt idx="4">
                  <c:v>Hungary</c:v>
                </c:pt>
                <c:pt idx="5">
                  <c:v>Lithuania</c:v>
                </c:pt>
                <c:pt idx="6">
                  <c:v>Poland</c:v>
                </c:pt>
                <c:pt idx="7">
                  <c:v>Slovakia</c:v>
                </c:pt>
                <c:pt idx="8">
                  <c:v>Slovenia</c:v>
                </c:pt>
                <c:pt idx="9">
                  <c:v>Spain</c:v>
                </c:pt>
                <c:pt idx="10">
                  <c:v>Sweden</c:v>
                </c:pt>
                <c:pt idx="11">
                  <c:v>Total average</c:v>
                </c:pt>
              </c:strCache>
            </c:strRef>
          </c:cat>
          <c:val>
            <c:numRef>
              <c:f>'2B.2 3'!$K$2:$K$38</c:f>
              <c:numCache>
                <c:formatCode>General</c:formatCode>
                <c:ptCount val="12"/>
                <c:pt idx="0">
                  <c:v>18.399999999999999</c:v>
                </c:pt>
                <c:pt idx="1">
                  <c:v>19.010000000000002</c:v>
                </c:pt>
                <c:pt idx="2">
                  <c:v>40.86</c:v>
                </c:pt>
                <c:pt idx="3">
                  <c:v>25.7</c:v>
                </c:pt>
                <c:pt idx="4">
                  <c:v>22.29</c:v>
                </c:pt>
                <c:pt idx="5">
                  <c:v>20</c:v>
                </c:pt>
                <c:pt idx="6">
                  <c:v>19.73</c:v>
                </c:pt>
                <c:pt idx="7">
                  <c:v>25.23</c:v>
                </c:pt>
                <c:pt idx="8">
                  <c:v>36.72</c:v>
                </c:pt>
                <c:pt idx="9">
                  <c:v>31.98</c:v>
                </c:pt>
                <c:pt idx="10">
                  <c:v>0.5</c:v>
                </c:pt>
                <c:pt idx="11">
                  <c:v>23.81</c:v>
                </c:pt>
              </c:numCache>
            </c:numRef>
          </c:val>
          <c:extLst>
            <c:ext xmlns:c16="http://schemas.microsoft.com/office/drawing/2014/chart" uri="{C3380CC4-5D6E-409C-BE32-E72D297353CC}">
              <c16:uniqueId val="{00000001-67B7-D649-A767-BDA4DFEEF89A}"/>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37764414386605E-2"/>
          <c:y val="0.11157616417256443"/>
          <c:w val="0.84135383526497387"/>
          <c:h val="0.78949506048253248"/>
        </c:manualLayout>
      </c:layout>
      <c:barChart>
        <c:barDir val="bar"/>
        <c:grouping val="clustered"/>
        <c:varyColors val="0"/>
        <c:ser>
          <c:idx val="0"/>
          <c:order val="0"/>
          <c:tx>
            <c:strRef>
              <c:f>'2B.2 3 (t)'!$L$1</c:f>
              <c:strCache>
                <c:ptCount val="1"/>
                <c:pt idx="0">
                  <c:v>ISCED 3 total</c:v>
                </c:pt>
              </c:strCache>
            </c:strRef>
          </c:tx>
          <c:spPr>
            <a:solidFill>
              <a:srgbClr val="002060"/>
            </a:solidFill>
            <a:ln>
              <a:noFill/>
            </a:ln>
            <a:effectLst/>
          </c:spPr>
          <c:invertIfNegative val="0"/>
          <c:dPt>
            <c:idx val="12"/>
            <c:invertIfNegative val="0"/>
            <c:bubble3D val="0"/>
            <c:spPr>
              <a:solidFill>
                <a:srgbClr val="FFC000"/>
              </a:solidFill>
              <a:ln>
                <a:noFill/>
              </a:ln>
              <a:effectLst/>
            </c:spPr>
            <c:extLst>
              <c:ext xmlns:c16="http://schemas.microsoft.com/office/drawing/2014/chart" uri="{C3380CC4-5D6E-409C-BE32-E72D297353CC}">
                <c16:uniqueId val="{00000000-F856-324C-AF90-E10954A4AA0F}"/>
              </c:ext>
            </c:extLst>
          </c:dPt>
          <c:dLbls>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500-AD43-B940-7484E80BFF31}"/>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856-324C-AF90-E10954A4AA0F}"/>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'2B.2 3 (t)'!$B$2:$B$38</c:f>
              <c:strCache>
                <c:ptCount val="13"/>
                <c:pt idx="0">
                  <c:v>Austria</c:v>
                </c:pt>
                <c:pt idx="1">
                  <c:v>Belgium (Flemish community)</c:v>
                </c:pt>
                <c:pt idx="2">
                  <c:v>Cyprus</c:v>
                </c:pt>
                <c:pt idx="3">
                  <c:v>Greece</c:v>
                </c:pt>
                <c:pt idx="4">
                  <c:v>Hungary</c:v>
                </c:pt>
                <c:pt idx="5">
                  <c:v>Lithuania</c:v>
                </c:pt>
                <c:pt idx="6">
                  <c:v>Poland</c:v>
                </c:pt>
                <c:pt idx="7">
                  <c:v>Serbia</c:v>
                </c:pt>
                <c:pt idx="8">
                  <c:v>Slovakia</c:v>
                </c:pt>
                <c:pt idx="9">
                  <c:v>Slovenia</c:v>
                </c:pt>
                <c:pt idx="10">
                  <c:v>Spain</c:v>
                </c:pt>
                <c:pt idx="11">
                  <c:v>Sweden</c:v>
                </c:pt>
                <c:pt idx="12">
                  <c:v>Total average</c:v>
                </c:pt>
              </c:strCache>
            </c:strRef>
          </c:cat>
          <c:val>
            <c:numRef>
              <c:f>'2B.2 3 (t)'!$L$2:$L$38</c:f>
              <c:numCache>
                <c:formatCode>General</c:formatCode>
                <c:ptCount val="13"/>
                <c:pt idx="0">
                  <c:v>45.25</c:v>
                </c:pt>
                <c:pt idx="1">
                  <c:v>78.64</c:v>
                </c:pt>
                <c:pt idx="2">
                  <c:v>93.87</c:v>
                </c:pt>
                <c:pt idx="3">
                  <c:v>86.71</c:v>
                </c:pt>
                <c:pt idx="4">
                  <c:v>65.11</c:v>
                </c:pt>
                <c:pt idx="5">
                  <c:v>55.61</c:v>
                </c:pt>
                <c:pt idx="6">
                  <c:v>52.9</c:v>
                </c:pt>
                <c:pt idx="7">
                  <c:v>54.01</c:v>
                </c:pt>
                <c:pt idx="8">
                  <c:v>80.819999999999993</c:v>
                </c:pt>
                <c:pt idx="9">
                  <c:v>96.64</c:v>
                </c:pt>
                <c:pt idx="10">
                  <c:v>100</c:v>
                </c:pt>
                <c:pt idx="11">
                  <c:v>1.49</c:v>
                </c:pt>
                <c:pt idx="12">
                  <c:v>73.12</c:v>
                </c:pt>
              </c:numCache>
            </c:numRef>
          </c:val>
          <c:extLst>
            <c:ext xmlns:c16="http://schemas.microsoft.com/office/drawing/2014/chart" uri="{C3380CC4-5D6E-409C-BE32-E72D297353CC}">
              <c16:uniqueId val="{00000000-E533-2C42-AFE5-498492261E31}"/>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276025579675466E-2"/>
          <c:y val="0.12067598167876076"/>
          <c:w val="0.84135383526497387"/>
          <c:h val="0.76865086717101538"/>
        </c:manualLayout>
      </c:layout>
      <c:barChart>
        <c:barDir val="bar"/>
        <c:grouping val="clustered"/>
        <c:varyColors val="0"/>
        <c:ser>
          <c:idx val="0"/>
          <c:order val="0"/>
          <c:tx>
            <c:strRef>
              <c:f>'2B.3 02'!$J$1</c:f>
              <c:strCache>
                <c:ptCount val="1"/>
                <c:pt idx="0">
                  <c:v>ISCED 02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53E-CD4A-BE45-802F8DBD19C8}"/>
                </c:ext>
              </c:extLst>
            </c:dLbl>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853E-CD4A-BE45-802F8DBD19C8}"/>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853E-CD4A-BE45-802F8DBD19C8}"/>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53E-CD4A-BE45-802F8DBD19C8}"/>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853E-CD4A-BE45-802F8DBD19C8}"/>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'2B.3 02'!$B$2:$B$38</c:f>
              <c:strCache>
                <c:ptCount val="8"/>
                <c:pt idx="0">
                  <c:v>Cyprus</c:v>
                </c:pt>
                <c:pt idx="1">
                  <c:v>Greece</c:v>
                </c:pt>
                <c:pt idx="2">
                  <c:v>Lithuania</c:v>
                </c:pt>
                <c:pt idx="3">
                  <c:v>Poland</c:v>
                </c:pt>
                <c:pt idx="4">
                  <c:v>Slovakia</c:v>
                </c:pt>
                <c:pt idx="5">
                  <c:v>Spain</c:v>
                </c:pt>
                <c:pt idx="6">
                  <c:v>Switzerland</c:v>
                </c:pt>
                <c:pt idx="7">
                  <c:v>Total average</c:v>
                </c:pt>
              </c:strCache>
            </c:strRef>
          </c:cat>
          <c:val>
            <c:numRef>
              <c:f>'2B.3 02'!$J$2:$J$38</c:f>
              <c:numCache>
                <c:formatCode>General</c:formatCode>
                <c:ptCount val="8"/>
                <c:pt idx="0">
                  <c:v>8.67</c:v>
                </c:pt>
                <c:pt idx="1">
                  <c:v>5.08</c:v>
                </c:pt>
                <c:pt idx="2">
                  <c:v>2.21</c:v>
                </c:pt>
                <c:pt idx="3">
                  <c:v>2.54</c:v>
                </c:pt>
                <c:pt idx="4">
                  <c:v>12.24</c:v>
                </c:pt>
                <c:pt idx="5">
                  <c:v>2.4</c:v>
                </c:pt>
                <c:pt idx="6">
                  <c:v>0.67</c:v>
                </c:pt>
                <c:pt idx="7">
                  <c:v>2.75</c:v>
                </c:pt>
              </c:numCache>
            </c:numRef>
          </c:val>
          <c:extLst>
            <c:ext xmlns:c16="http://schemas.microsoft.com/office/drawing/2014/chart" uri="{C3380CC4-5D6E-409C-BE32-E72D297353CC}">
              <c16:uniqueId val="{00000000-7791-9A4F-B172-699A68D2AACB}"/>
            </c:ext>
          </c:extLst>
        </c:ser>
        <c:ser>
          <c:idx val="1"/>
          <c:order val="1"/>
          <c:tx>
            <c:strRef>
              <c:f>'2B.3 02'!$K$1</c:f>
              <c:strCache>
                <c:ptCount val="1"/>
                <c:pt idx="0">
                  <c:v>ISCED 02 girls</c:v>
                </c:pt>
              </c:strCache>
            </c:strRef>
          </c:tx>
          <c:spPr>
            <a:solidFill>
              <a:srgbClr val="FFC000"/>
            </a:solidFill>
            <a:ln>
              <a:noFill/>
            </a:ln>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3E-CD4A-BE45-802F8DBD19C8}"/>
                </c:ext>
              </c:extLst>
            </c:dLbl>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3E-CD4A-BE45-802F8DBD19C8}"/>
                </c:ext>
              </c:extLst>
            </c:dLbl>
            <c:dLbl>
              <c:idx val="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3E-CD4A-BE45-802F8DBD19C8}"/>
                </c:ext>
              </c:extLst>
            </c:dLbl>
            <c:dLbl>
              <c:idx val="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3E-CD4A-BE45-802F8DBD19C8}"/>
                </c:ext>
              </c:extLst>
            </c:dLbl>
            <c:dLbl>
              <c:idx val="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3E-CD4A-BE45-802F8DBD19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'2B.3 02'!$B$2:$B$38</c:f>
              <c:strCache>
                <c:ptCount val="8"/>
                <c:pt idx="0">
                  <c:v>Cyprus</c:v>
                </c:pt>
                <c:pt idx="1">
                  <c:v>Greece</c:v>
                </c:pt>
                <c:pt idx="2">
                  <c:v>Lithuania</c:v>
                </c:pt>
                <c:pt idx="3">
                  <c:v>Poland</c:v>
                </c:pt>
                <c:pt idx="4">
                  <c:v>Slovakia</c:v>
                </c:pt>
                <c:pt idx="5">
                  <c:v>Spain</c:v>
                </c:pt>
                <c:pt idx="6">
                  <c:v>Switzerland</c:v>
                </c:pt>
                <c:pt idx="7">
                  <c:v>Total average</c:v>
                </c:pt>
              </c:strCache>
            </c:strRef>
          </c:cat>
          <c:val>
            <c:numRef>
              <c:f>'2B.3 02'!$K$2:$K$38</c:f>
              <c:numCache>
                <c:formatCode>General</c:formatCode>
                <c:ptCount val="8"/>
                <c:pt idx="0">
                  <c:v>3.59</c:v>
                </c:pt>
                <c:pt idx="1">
                  <c:v>1.69</c:v>
                </c:pt>
                <c:pt idx="2">
                  <c:v>0.88</c:v>
                </c:pt>
                <c:pt idx="3">
                  <c:v>0.96</c:v>
                </c:pt>
                <c:pt idx="4">
                  <c:v>4.8099999999999996</c:v>
                </c:pt>
                <c:pt idx="5">
                  <c:v>1.1200000000000001</c:v>
                </c:pt>
                <c:pt idx="6">
                  <c:v>0.1</c:v>
                </c:pt>
                <c:pt idx="7">
                  <c:v>1.1000000000000001</c:v>
                </c:pt>
              </c:numCache>
            </c:numRef>
          </c:val>
          <c:extLst>
            <c:ext xmlns:c16="http://schemas.microsoft.com/office/drawing/2014/chart" uri="{C3380CC4-5D6E-409C-BE32-E72D297353CC}">
              <c16:uniqueId val="{00000001-7791-9A4F-B172-699A68D2AACB}"/>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45050303762435E-2"/>
          <c:y val="0.17931847718064367"/>
          <c:w val="0.84135383526497387"/>
          <c:h val="0.6668381622200138"/>
        </c:manualLayout>
      </c:layout>
      <c:barChart>
        <c:barDir val="bar"/>
        <c:grouping val="clustered"/>
        <c:varyColors val="0"/>
        <c:ser>
          <c:idx val="0"/>
          <c:order val="0"/>
          <c:tx>
            <c:strRef>
              <c:f>'2B.3 02 (t)'!$L$1</c:f>
              <c:strCache>
                <c:ptCount val="1"/>
                <c:pt idx="0">
                  <c:v>ISCED 02 total</c:v>
                </c:pt>
              </c:strCache>
            </c:strRef>
          </c:tx>
          <c:spPr>
            <a:solidFill>
              <a:srgbClr val="002060"/>
            </a:solidFill>
            <a:ln>
              <a:noFill/>
            </a:ln>
            <a:effectLst/>
          </c:spPr>
          <c:invertIfNegative val="0"/>
          <c:dPt>
            <c:idx val="7"/>
            <c:invertIfNegative val="0"/>
            <c:bubble3D val="0"/>
            <c:spPr>
              <a:solidFill>
                <a:srgbClr val="FFC000"/>
              </a:solidFill>
              <a:ln>
                <a:noFill/>
              </a:ln>
              <a:effectLst/>
            </c:spPr>
            <c:extLst>
              <c:ext xmlns:c16="http://schemas.microsoft.com/office/drawing/2014/chart" uri="{C3380CC4-5D6E-409C-BE32-E72D297353CC}">
                <c16:uniqueId val="{00000000-CC34-B44C-A66D-4037BFFB8D23}"/>
              </c:ext>
            </c:extLst>
          </c:dPt>
          <c:dLbls>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0F3-054A-9914-9C9439A43A52}"/>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90F3-054A-9914-9C9439A43A52}"/>
                </c:ext>
              </c:extLst>
            </c:dLbl>
            <c:dLbl>
              <c:idx val="7"/>
              <c:tx>
                <c:rich>
                  <a:bodyPr/>
                  <a:lstStyle/>
                  <a:p>
                    <a:fld id="{9D3B1A22-D49E-FC42-A24E-223F957E51E6}" type="CATEGORYNAME">
                      <a:rPr lang="en-US">
                        <a:solidFill>
                          <a:srgbClr val="002060"/>
                        </a:solidFill>
                      </a:rPr>
                      <a:pPr/>
                      <a:t>[CATEGORY NAME]</a:t>
                    </a:fld>
                    <a:r>
                      <a:rPr lang="en-US" baseline="0">
                        <a:solidFill>
                          <a:srgbClr val="002060"/>
                        </a:solidFill>
                      </a:rPr>
                      <a:t> </a:t>
                    </a:r>
                    <a:fld id="{6F64E44F-1915-6047-9B15-6D7F5C80BCFC}" type="VALUE">
                      <a:rPr lang="en-US" baseline="0">
                        <a:solidFill>
                          <a:srgbClr val="002060"/>
                        </a:solidFill>
                      </a:rPr>
                      <a:pPr/>
                      <a:t>[VALUE]</a:t>
                    </a:fld>
                    <a:endParaRPr lang="en-US" baseline="0">
                      <a:solidFill>
                        <a:srgbClr val="002060"/>
                      </a:solidFill>
                    </a:endParaRPr>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CC34-B44C-A66D-4037BFFB8D23}"/>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'2B.3 02 (t)'!$B$2:$B$38</c:f>
              <c:strCache>
                <c:ptCount val="8"/>
                <c:pt idx="0">
                  <c:v>Cyprus</c:v>
                </c:pt>
                <c:pt idx="1">
                  <c:v>Greece</c:v>
                </c:pt>
                <c:pt idx="2">
                  <c:v>Lithuania</c:v>
                </c:pt>
                <c:pt idx="3">
                  <c:v>Poland</c:v>
                </c:pt>
                <c:pt idx="4">
                  <c:v>Slovakia</c:v>
                </c:pt>
                <c:pt idx="5">
                  <c:v>Spain</c:v>
                </c:pt>
                <c:pt idx="6">
                  <c:v>Switzerland</c:v>
                </c:pt>
                <c:pt idx="7">
                  <c:v>Total average</c:v>
                </c:pt>
              </c:strCache>
            </c:strRef>
          </c:cat>
          <c:val>
            <c:numRef>
              <c:f>'2B.3 02 (t)'!$L$2:$L$38</c:f>
              <c:numCache>
                <c:formatCode>General</c:formatCode>
                <c:ptCount val="8"/>
                <c:pt idx="0">
                  <c:v>12.26</c:v>
                </c:pt>
                <c:pt idx="1">
                  <c:v>6.78</c:v>
                </c:pt>
                <c:pt idx="2">
                  <c:v>3.09</c:v>
                </c:pt>
                <c:pt idx="3">
                  <c:v>3.5</c:v>
                </c:pt>
                <c:pt idx="4">
                  <c:v>17.05</c:v>
                </c:pt>
                <c:pt idx="5">
                  <c:v>3.52</c:v>
                </c:pt>
                <c:pt idx="6">
                  <c:v>0.77</c:v>
                </c:pt>
                <c:pt idx="7">
                  <c:v>3.85</c:v>
                </c:pt>
              </c:numCache>
            </c:numRef>
          </c:val>
          <c:extLst>
            <c:ext xmlns:c16="http://schemas.microsoft.com/office/drawing/2014/chart" uri="{C3380CC4-5D6E-409C-BE32-E72D297353CC}">
              <c16:uniqueId val="{00000000-41AB-0944-A574-B7065CD24CE5}"/>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92278280029813E-2"/>
          <c:y val="6.5294821343862913E-2"/>
          <c:w val="0.84135383526497387"/>
          <c:h val="0.86542383959787295"/>
        </c:manualLayout>
      </c:layout>
      <c:barChart>
        <c:barDir val="bar"/>
        <c:grouping val="clustered"/>
        <c:varyColors val="0"/>
        <c:ser>
          <c:idx val="0"/>
          <c:order val="0"/>
          <c:tx>
            <c:strRef>
              <c:f>'1.2 3'!$J$1</c:f>
              <c:strCache>
                <c:ptCount val="1"/>
                <c:pt idx="0">
                  <c:v>ISCED 3 boys</c:v>
                </c:pt>
              </c:strCache>
            </c:strRef>
          </c:tx>
          <c:spPr>
            <a:solidFill>
              <a:srgbClr val="002060"/>
            </a:solidFill>
            <a:ln>
              <a:noFill/>
            </a:ln>
            <a:effectLst/>
          </c:spPr>
          <c:invertIfNegative val="0"/>
          <c:dLbls>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'1.2 3'!$B$2:$B$38</c:f>
              <c:strCache>
                <c:ptCount val="25"/>
                <c:pt idx="0">
                  <c:v>Austria</c:v>
                </c:pt>
                <c:pt idx="1">
                  <c:v>Belgium (Flemish community)</c:v>
                </c:pt>
                <c:pt idx="2">
                  <c:v>Bulgaria</c:v>
                </c:pt>
                <c:pt idx="3">
                  <c:v>Cyprus</c:v>
                </c:pt>
                <c:pt idx="4">
                  <c:v>Czech Republic</c:v>
                </c:pt>
                <c:pt idx="5">
                  <c:v>Denmark</c:v>
                </c:pt>
                <c:pt idx="6">
                  <c:v>Estonia</c:v>
                </c:pt>
                <c:pt idx="7">
                  <c:v>Germany</c:v>
                </c:pt>
                <c:pt idx="8">
                  <c:v>Greece</c:v>
                </c:pt>
                <c:pt idx="9">
                  <c:v>Hungary</c:v>
                </c:pt>
                <c:pt idx="10">
                  <c:v>Italy</c:v>
                </c:pt>
                <c:pt idx="11">
                  <c:v>Latvia</c:v>
                </c:pt>
                <c:pt idx="12">
                  <c:v>Lithuania</c:v>
                </c:pt>
                <c:pt idx="13">
                  <c:v>Netherlands</c:v>
                </c:pt>
                <c:pt idx="14">
                  <c:v>Poland</c:v>
                </c:pt>
                <c:pt idx="15">
                  <c:v>Serbia</c:v>
                </c:pt>
                <c:pt idx="16">
                  <c:v>Slovakia</c:v>
                </c:pt>
                <c:pt idx="17">
                  <c:v>Slovenia</c:v>
                </c:pt>
                <c:pt idx="18">
                  <c:v>Spain</c:v>
                </c:pt>
                <c:pt idx="19">
                  <c:v>Sweden</c:v>
                </c:pt>
                <c:pt idx="20">
                  <c:v>Switzerland</c:v>
                </c:pt>
                <c:pt idx="21">
                  <c:v>UK (England)</c:v>
                </c:pt>
                <c:pt idx="22">
                  <c:v>UK (Northern Ireland)</c:v>
                </c:pt>
                <c:pt idx="23">
                  <c:v>UK (Scotland)</c:v>
                </c:pt>
                <c:pt idx="24">
                  <c:v>Total average</c:v>
                </c:pt>
              </c:strCache>
            </c:strRef>
          </c:cat>
          <c:val>
            <c:numRef>
              <c:f>'1.2 3'!$J$2:$J$38</c:f>
              <c:numCache>
                <c:formatCode>General</c:formatCode>
                <c:ptCount val="25"/>
                <c:pt idx="0">
                  <c:v>11.13</c:v>
                </c:pt>
                <c:pt idx="1">
                  <c:v>50.54</c:v>
                </c:pt>
                <c:pt idx="2">
                  <c:v>52.03</c:v>
                </c:pt>
                <c:pt idx="3">
                  <c:v>50.98</c:v>
                </c:pt>
                <c:pt idx="4">
                  <c:v>43.07</c:v>
                </c:pt>
                <c:pt idx="5">
                  <c:v>51.73</c:v>
                </c:pt>
                <c:pt idx="6">
                  <c:v>51.33</c:v>
                </c:pt>
                <c:pt idx="7">
                  <c:v>55.3</c:v>
                </c:pt>
                <c:pt idx="8">
                  <c:v>51.95</c:v>
                </c:pt>
                <c:pt idx="9">
                  <c:v>49.59</c:v>
                </c:pt>
                <c:pt idx="10">
                  <c:v>48.83</c:v>
                </c:pt>
                <c:pt idx="11">
                  <c:v>50.64</c:v>
                </c:pt>
                <c:pt idx="12">
                  <c:v>47.15</c:v>
                </c:pt>
                <c:pt idx="13">
                  <c:v>49.63</c:v>
                </c:pt>
                <c:pt idx="14">
                  <c:v>51</c:v>
                </c:pt>
                <c:pt idx="15">
                  <c:v>48.85</c:v>
                </c:pt>
                <c:pt idx="16">
                  <c:v>47.95</c:v>
                </c:pt>
                <c:pt idx="17">
                  <c:v>50.8</c:v>
                </c:pt>
                <c:pt idx="18">
                  <c:v>50.85</c:v>
                </c:pt>
                <c:pt idx="19">
                  <c:v>53.23</c:v>
                </c:pt>
                <c:pt idx="20">
                  <c:v>53.33</c:v>
                </c:pt>
                <c:pt idx="21">
                  <c:v>48.87</c:v>
                </c:pt>
                <c:pt idx="22">
                  <c:v>42.43</c:v>
                </c:pt>
                <c:pt idx="23">
                  <c:v>48.25</c:v>
                </c:pt>
                <c:pt idx="24">
                  <c:v>49.78</c:v>
                </c:pt>
              </c:numCache>
            </c:numRef>
          </c:val>
          <c:extLst>
            <c:ext xmlns:c16="http://schemas.microsoft.com/office/drawing/2014/chart" uri="{C3380CC4-5D6E-409C-BE32-E72D297353CC}">
              <c16:uniqueId val="{00000000-8169-DB4C-9BFF-D543FA97390B}"/>
            </c:ext>
          </c:extLst>
        </c:ser>
        <c:ser>
          <c:idx val="1"/>
          <c:order val="1"/>
          <c:tx>
            <c:strRef>
              <c:f>'1.2 3'!$K$1</c:f>
              <c:strCache>
                <c:ptCount val="1"/>
                <c:pt idx="0">
                  <c:v>ISCED 3 girls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3'!$B$2:$B$38</c:f>
              <c:strCache>
                <c:ptCount val="25"/>
                <c:pt idx="0">
                  <c:v>Austria</c:v>
                </c:pt>
                <c:pt idx="1">
                  <c:v>Belgium (Flemish community)</c:v>
                </c:pt>
                <c:pt idx="2">
                  <c:v>Bulgaria</c:v>
                </c:pt>
                <c:pt idx="3">
                  <c:v>Cyprus</c:v>
                </c:pt>
                <c:pt idx="4">
                  <c:v>Czech Republic</c:v>
                </c:pt>
                <c:pt idx="5">
                  <c:v>Denmark</c:v>
                </c:pt>
                <c:pt idx="6">
                  <c:v>Estonia</c:v>
                </c:pt>
                <c:pt idx="7">
                  <c:v>Germany</c:v>
                </c:pt>
                <c:pt idx="8">
                  <c:v>Greece</c:v>
                </c:pt>
                <c:pt idx="9">
                  <c:v>Hungary</c:v>
                </c:pt>
                <c:pt idx="10">
                  <c:v>Italy</c:v>
                </c:pt>
                <c:pt idx="11">
                  <c:v>Latvia</c:v>
                </c:pt>
                <c:pt idx="12">
                  <c:v>Lithuania</c:v>
                </c:pt>
                <c:pt idx="13">
                  <c:v>Netherlands</c:v>
                </c:pt>
                <c:pt idx="14">
                  <c:v>Poland</c:v>
                </c:pt>
                <c:pt idx="15">
                  <c:v>Serbia</c:v>
                </c:pt>
                <c:pt idx="16">
                  <c:v>Slovakia</c:v>
                </c:pt>
                <c:pt idx="17">
                  <c:v>Slovenia</c:v>
                </c:pt>
                <c:pt idx="18">
                  <c:v>Spain</c:v>
                </c:pt>
                <c:pt idx="19">
                  <c:v>Sweden</c:v>
                </c:pt>
                <c:pt idx="20">
                  <c:v>Switzerland</c:v>
                </c:pt>
                <c:pt idx="21">
                  <c:v>UK (England)</c:v>
                </c:pt>
                <c:pt idx="22">
                  <c:v>UK (Northern Ireland)</c:v>
                </c:pt>
                <c:pt idx="23">
                  <c:v>UK (Scotland)</c:v>
                </c:pt>
                <c:pt idx="24">
                  <c:v>Total average</c:v>
                </c:pt>
              </c:strCache>
            </c:strRef>
          </c:cat>
          <c:val>
            <c:numRef>
              <c:f>'1.2 3'!$K$2:$K$38</c:f>
              <c:numCache>
                <c:formatCode>General</c:formatCode>
                <c:ptCount val="25"/>
                <c:pt idx="0">
                  <c:v>10.73</c:v>
                </c:pt>
                <c:pt idx="1">
                  <c:v>47.75</c:v>
                </c:pt>
                <c:pt idx="2">
                  <c:v>47.24</c:v>
                </c:pt>
                <c:pt idx="3">
                  <c:v>48.45</c:v>
                </c:pt>
                <c:pt idx="4">
                  <c:v>43.32</c:v>
                </c:pt>
                <c:pt idx="5">
                  <c:v>48.27</c:v>
                </c:pt>
                <c:pt idx="6">
                  <c:v>48.54</c:v>
                </c:pt>
                <c:pt idx="7">
                  <c:v>44.65</c:v>
                </c:pt>
                <c:pt idx="8">
                  <c:v>47.2</c:v>
                </c:pt>
                <c:pt idx="9">
                  <c:v>48.21</c:v>
                </c:pt>
                <c:pt idx="10">
                  <c:v>46.21</c:v>
                </c:pt>
                <c:pt idx="11">
                  <c:v>49.18</c:v>
                </c:pt>
                <c:pt idx="12">
                  <c:v>51.24</c:v>
                </c:pt>
                <c:pt idx="13">
                  <c:v>50.37</c:v>
                </c:pt>
                <c:pt idx="14">
                  <c:v>47.96</c:v>
                </c:pt>
                <c:pt idx="15">
                  <c:v>49.22</c:v>
                </c:pt>
                <c:pt idx="16">
                  <c:v>47.84</c:v>
                </c:pt>
                <c:pt idx="17">
                  <c:v>48.95</c:v>
                </c:pt>
                <c:pt idx="18">
                  <c:v>49.15</c:v>
                </c:pt>
                <c:pt idx="19">
                  <c:v>45.07</c:v>
                </c:pt>
                <c:pt idx="20">
                  <c:v>46.67</c:v>
                </c:pt>
                <c:pt idx="21">
                  <c:v>47.84</c:v>
                </c:pt>
                <c:pt idx="22">
                  <c:v>54.86</c:v>
                </c:pt>
                <c:pt idx="23">
                  <c:v>50</c:v>
                </c:pt>
                <c:pt idx="24">
                  <c:v>46.15</c:v>
                </c:pt>
              </c:numCache>
            </c:numRef>
          </c:val>
          <c:extLst>
            <c:ext xmlns:c16="http://schemas.microsoft.com/office/drawing/2014/chart" uri="{C3380CC4-5D6E-409C-BE32-E72D297353CC}">
              <c16:uniqueId val="{00000001-8169-DB4C-9BFF-D543FA97390B}"/>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45050303762435E-2"/>
          <c:y val="9.2536577082234756E-2"/>
          <c:w val="0.84135383526497387"/>
          <c:h val="0.81041121846148345"/>
        </c:manualLayout>
      </c:layout>
      <c:barChart>
        <c:barDir val="bar"/>
        <c:grouping val="clustered"/>
        <c:varyColors val="0"/>
        <c:ser>
          <c:idx val="0"/>
          <c:order val="0"/>
          <c:tx>
            <c:strRef>
              <c:f>'2B.3 1+2'!$J$1</c:f>
              <c:strCache>
                <c:ptCount val="1"/>
                <c:pt idx="0">
                  <c:v>ISCED 1+2 boys</c:v>
                </c:pt>
              </c:strCache>
            </c:strRef>
          </c:tx>
          <c:spPr>
            <a:solidFill>
              <a:srgbClr val="002060"/>
            </a:solidFill>
            <a:ln>
              <a:noFill/>
            </a:ln>
            <a:effectLst/>
          </c:spPr>
          <c:invertIfNegative val="0"/>
          <c:dLbls>
            <c:dLbl>
              <c:idx val="0"/>
              <c:spPr>
                <a:noFill/>
                <a:ln>
                  <a:noFill/>
                </a:ln>
                <a:effectLst/>
              </c:spPr>
              <c:txPr>
                <a:bodyPr rot="0" vert="horz" wrap="none"/>
                <a:lstStyle/>
                <a:p>
                  <a:pPr>
                    <a:defRPr>
                      <a:solidFill>
                        <a:schemeClr val="bg1"/>
                      </a:solidFill>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64B9-6749-BE21-7663C272D1A7}"/>
                </c:ext>
              </c:extLst>
            </c:dLbl>
            <c:dLbl>
              <c:idx val="2"/>
              <c:spPr>
                <a:noFill/>
                <a:ln>
                  <a:noFill/>
                </a:ln>
                <a:effectLst/>
              </c:spPr>
              <c:txPr>
                <a:bodyPr rot="0" vert="horz" wrap="none"/>
                <a:lstStyle/>
                <a:p>
                  <a:pPr>
                    <a:defRPr>
                      <a:solidFill>
                        <a:schemeClr val="bg1"/>
                      </a:solidFill>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64B9-6749-BE21-7663C272D1A7}"/>
                </c:ext>
              </c:extLst>
            </c:dLbl>
            <c:dLbl>
              <c:idx val="3"/>
              <c:spPr>
                <a:noFill/>
                <a:ln>
                  <a:noFill/>
                </a:ln>
                <a:effectLst/>
              </c:spPr>
              <c:txPr>
                <a:bodyPr rot="0" vert="horz" wrap="none"/>
                <a:lstStyle/>
                <a:p>
                  <a:pPr>
                    <a:defRPr>
                      <a:solidFill>
                        <a:schemeClr val="bg1"/>
                      </a:solidFill>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4B9-6749-BE21-7663C272D1A7}"/>
                </c:ext>
              </c:extLst>
            </c:dLbl>
            <c:spPr>
              <a:noFill/>
              <a:ln>
                <a:noFill/>
              </a:ln>
              <a:effectLst/>
            </c:spPr>
            <c:txPr>
              <a:bodyPr rot="0" vert="horz" wrap="none"/>
              <a:lstStyle/>
              <a:p>
                <a:pPr>
                  <a:defRPr>
                    <a:solidFill>
                      <a:srgbClr val="002060"/>
                    </a:solidFill>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'2B.3 1+2'!$B$2:$B$38</c:f>
              <c:strCache>
                <c:ptCount val="13"/>
                <c:pt idx="0">
                  <c:v>Austria</c:v>
                </c:pt>
                <c:pt idx="1">
                  <c:v>Cyprus</c:v>
                </c:pt>
                <c:pt idx="2">
                  <c:v>Denmark</c:v>
                </c:pt>
                <c:pt idx="3">
                  <c:v>Finland</c:v>
                </c:pt>
                <c:pt idx="4">
                  <c:v>Greece</c:v>
                </c:pt>
                <c:pt idx="5">
                  <c:v>Iceland</c:v>
                </c:pt>
                <c:pt idx="6">
                  <c:v>Lithuania</c:v>
                </c:pt>
                <c:pt idx="7">
                  <c:v>Poland</c:v>
                </c:pt>
                <c:pt idx="8">
                  <c:v>Slovakia</c:v>
                </c:pt>
                <c:pt idx="9">
                  <c:v>Slovenia</c:v>
                </c:pt>
                <c:pt idx="10">
                  <c:v>Spain</c:v>
                </c:pt>
                <c:pt idx="11">
                  <c:v>Switzerland</c:v>
                </c:pt>
                <c:pt idx="12">
                  <c:v>Total average</c:v>
                </c:pt>
              </c:strCache>
            </c:strRef>
          </c:cat>
          <c:val>
            <c:numRef>
              <c:f>'2B.3 1+2'!$J$2:$J$38</c:f>
              <c:numCache>
                <c:formatCode>General</c:formatCode>
                <c:ptCount val="13"/>
                <c:pt idx="0">
                  <c:v>29.3</c:v>
                </c:pt>
                <c:pt idx="1">
                  <c:v>6.96</c:v>
                </c:pt>
                <c:pt idx="2">
                  <c:v>39.97</c:v>
                </c:pt>
                <c:pt idx="3">
                  <c:v>34.979999999999997</c:v>
                </c:pt>
                <c:pt idx="4">
                  <c:v>0.7</c:v>
                </c:pt>
                <c:pt idx="5">
                  <c:v>4.97</c:v>
                </c:pt>
                <c:pt idx="6">
                  <c:v>1.85</c:v>
                </c:pt>
                <c:pt idx="7">
                  <c:v>0.73</c:v>
                </c:pt>
                <c:pt idx="8">
                  <c:v>7.52</c:v>
                </c:pt>
                <c:pt idx="9">
                  <c:v>3.11</c:v>
                </c:pt>
                <c:pt idx="10">
                  <c:v>3.69</c:v>
                </c:pt>
                <c:pt idx="11">
                  <c:v>4.58</c:v>
                </c:pt>
                <c:pt idx="12">
                  <c:v>8.41</c:v>
                </c:pt>
              </c:numCache>
            </c:numRef>
          </c:val>
          <c:extLst>
            <c:ext xmlns:c16="http://schemas.microsoft.com/office/drawing/2014/chart" uri="{C3380CC4-5D6E-409C-BE32-E72D297353CC}">
              <c16:uniqueId val="{00000000-3EE8-534D-AC07-283C14E7DA6D}"/>
            </c:ext>
          </c:extLst>
        </c:ser>
        <c:ser>
          <c:idx val="1"/>
          <c:order val="1"/>
          <c:tx>
            <c:strRef>
              <c:f>'2B.3 1+2'!$K$1</c:f>
              <c:strCache>
                <c:ptCount val="1"/>
                <c:pt idx="0">
                  <c:v>ISCED 1+2 girls</c:v>
                </c:pt>
              </c:strCache>
            </c:strRef>
          </c:tx>
          <c:spPr>
            <a:solidFill>
              <a:srgbClr val="FFC000"/>
            </a:solidFill>
            <a:ln>
              <a:noFill/>
            </a:ln>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B9-6749-BE21-7663C272D1A7}"/>
                </c:ext>
              </c:extLst>
            </c:dLbl>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B9-6749-BE21-7663C272D1A7}"/>
                </c:ext>
              </c:extLst>
            </c:dLbl>
            <c:dLbl>
              <c:idx val="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B9-6749-BE21-7663C272D1A7}"/>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'2B.3 1+2'!$B$2:$B$38</c:f>
              <c:strCache>
                <c:ptCount val="13"/>
                <c:pt idx="0">
                  <c:v>Austria</c:v>
                </c:pt>
                <c:pt idx="1">
                  <c:v>Cyprus</c:v>
                </c:pt>
                <c:pt idx="2">
                  <c:v>Denmark</c:v>
                </c:pt>
                <c:pt idx="3">
                  <c:v>Finland</c:v>
                </c:pt>
                <c:pt idx="4">
                  <c:v>Greece</c:v>
                </c:pt>
                <c:pt idx="5">
                  <c:v>Iceland</c:v>
                </c:pt>
                <c:pt idx="6">
                  <c:v>Lithuania</c:v>
                </c:pt>
                <c:pt idx="7">
                  <c:v>Poland</c:v>
                </c:pt>
                <c:pt idx="8">
                  <c:v>Slovakia</c:v>
                </c:pt>
                <c:pt idx="9">
                  <c:v>Slovenia</c:v>
                </c:pt>
                <c:pt idx="10">
                  <c:v>Spain</c:v>
                </c:pt>
                <c:pt idx="11">
                  <c:v>Switzerland</c:v>
                </c:pt>
                <c:pt idx="12">
                  <c:v>Total average</c:v>
                </c:pt>
              </c:strCache>
            </c:strRef>
          </c:cat>
          <c:val>
            <c:numRef>
              <c:f>'2B.3 1+2'!$K$2:$K$38</c:f>
              <c:numCache>
                <c:formatCode>General</c:formatCode>
                <c:ptCount val="13"/>
                <c:pt idx="0">
                  <c:v>15.58</c:v>
                </c:pt>
                <c:pt idx="1">
                  <c:v>2.68</c:v>
                </c:pt>
                <c:pt idx="2">
                  <c:v>13.82</c:v>
                </c:pt>
                <c:pt idx="3">
                  <c:v>14.99</c:v>
                </c:pt>
                <c:pt idx="4">
                  <c:v>0.4</c:v>
                </c:pt>
                <c:pt idx="5">
                  <c:v>1.61</c:v>
                </c:pt>
                <c:pt idx="6">
                  <c:v>0.82</c:v>
                </c:pt>
                <c:pt idx="7">
                  <c:v>0.34</c:v>
                </c:pt>
                <c:pt idx="8">
                  <c:v>6.31</c:v>
                </c:pt>
                <c:pt idx="9">
                  <c:v>1.84</c:v>
                </c:pt>
                <c:pt idx="10">
                  <c:v>1.97</c:v>
                </c:pt>
                <c:pt idx="11">
                  <c:v>2.44</c:v>
                </c:pt>
                <c:pt idx="12">
                  <c:v>4.0199999999999996</c:v>
                </c:pt>
              </c:numCache>
            </c:numRef>
          </c:val>
          <c:extLst>
            <c:ext xmlns:c16="http://schemas.microsoft.com/office/drawing/2014/chart" uri="{C3380CC4-5D6E-409C-BE32-E72D297353CC}">
              <c16:uniqueId val="{00000001-3EE8-534D-AC07-283C14E7DA6D}"/>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vert="horz"/>
          <a:lstStyle/>
          <a:p>
            <a:pPr>
              <a:defRPr/>
            </a:pPr>
            <a:endParaRPr lang="en-US"/>
          </a:p>
        </c:txPr>
        <c:crossAx val="824060768"/>
        <c:crosses val="autoZero"/>
        <c:crossBetween val="between"/>
      </c:valAx>
    </c:plotArea>
    <c:legend>
      <c:legendPos val="b"/>
      <c:overlay val="0"/>
      <c:spPr>
        <a:noFill/>
        <a:ln>
          <a:noFill/>
        </a:ln>
        <a:effectLst/>
      </c:spPr>
      <c:txPr>
        <a:bodyPr rot="0" vert="horz"/>
        <a:lstStyle/>
        <a:p>
          <a:pPr>
            <a:defRPr sz="900">
              <a:solidFill>
                <a:schemeClr val="tx1">
                  <a:lumMod val="65000"/>
                  <a:lumOff val="35000"/>
                </a:schemeClr>
              </a:solidFill>
            </a:defRPr>
          </a:pPr>
          <a:endParaRPr lang="en-US"/>
        </a:p>
      </c:txPr>
    </c:legend>
    <c:plotVisOnly val="1"/>
    <c:dispBlanksAs val="gap"/>
    <c:showDLblsOverMax val="0"/>
  </c:chart>
  <c:txPr>
    <a:bodyPr/>
    <a:lstStyle/>
    <a:p>
      <a:pPr>
        <a:defRPr>
          <a:solidFill>
            <a:srgbClr val="002060"/>
          </a:solidFill>
        </a:defRPr>
      </a:pPr>
      <a:endParaRPr lang="en-US"/>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624145805962379E-2"/>
          <c:y val="0.10946823837155265"/>
          <c:w val="0.84135383526497387"/>
          <c:h val="0.79792676368657967"/>
        </c:manualLayout>
      </c:layout>
      <c:barChart>
        <c:barDir val="bar"/>
        <c:grouping val="clustered"/>
        <c:varyColors val="0"/>
        <c:ser>
          <c:idx val="0"/>
          <c:order val="0"/>
          <c:tx>
            <c:strRef>
              <c:f>'2B.3 1+2 (t)'!$L$1</c:f>
              <c:strCache>
                <c:ptCount val="1"/>
                <c:pt idx="0">
                  <c:v>ISCED 1+2 total</c:v>
                </c:pt>
              </c:strCache>
            </c:strRef>
          </c:tx>
          <c:spPr>
            <a:solidFill>
              <a:srgbClr val="002060"/>
            </a:solidFill>
            <a:ln>
              <a:noFill/>
            </a:ln>
            <a:effectLst/>
          </c:spPr>
          <c:invertIfNegative val="0"/>
          <c:dPt>
            <c:idx val="14"/>
            <c:invertIfNegative val="0"/>
            <c:bubble3D val="0"/>
            <c:spPr>
              <a:solidFill>
                <a:srgbClr val="FFC000"/>
              </a:solidFill>
              <a:ln>
                <a:noFill/>
              </a:ln>
              <a:effectLst/>
            </c:spPr>
            <c:extLst>
              <c:ext xmlns:c16="http://schemas.microsoft.com/office/drawing/2014/chart" uri="{C3380CC4-5D6E-409C-BE32-E72D297353CC}">
                <c16:uniqueId val="{00000000-A7D1-314D-967B-F7F62B797E3D}"/>
              </c:ext>
            </c:extLst>
          </c:dPt>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CE33-FD44-92AF-54896633E49E}"/>
                </c:ext>
              </c:extLst>
            </c:dLbl>
            <c:dLbl>
              <c:idx val="1"/>
              <c:dLblPos val="outEnd"/>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E33-FD44-92AF-54896633E49E}"/>
                </c:ext>
              </c:extLst>
            </c:dLbl>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CE33-FD44-92AF-54896633E49E}"/>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CE33-FD44-92AF-54896633E49E}"/>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CE33-FD44-92AF-54896633E49E}"/>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'2B.3 1+2 (t)'!$B$2:$B$38</c:f>
              <c:strCache>
                <c:ptCount val="15"/>
                <c:pt idx="0">
                  <c:v>Austria</c:v>
                </c:pt>
                <c:pt idx="1">
                  <c:v>Cyprus</c:v>
                </c:pt>
                <c:pt idx="2">
                  <c:v>Denmark</c:v>
                </c:pt>
                <c:pt idx="3">
                  <c:v>Finland</c:v>
                </c:pt>
                <c:pt idx="4">
                  <c:v>Greece</c:v>
                </c:pt>
                <c:pt idx="5">
                  <c:v>Iceland</c:v>
                </c:pt>
                <c:pt idx="6">
                  <c:v>Lithuania</c:v>
                </c:pt>
                <c:pt idx="7">
                  <c:v>Norway</c:v>
                </c:pt>
                <c:pt idx="8">
                  <c:v>Poland</c:v>
                </c:pt>
                <c:pt idx="9">
                  <c:v>Serbia</c:v>
                </c:pt>
                <c:pt idx="10">
                  <c:v>Slovakia</c:v>
                </c:pt>
                <c:pt idx="11">
                  <c:v>Slovenia</c:v>
                </c:pt>
                <c:pt idx="12">
                  <c:v>Spain</c:v>
                </c:pt>
                <c:pt idx="13">
                  <c:v>Switzerland</c:v>
                </c:pt>
                <c:pt idx="14">
                  <c:v>Total average</c:v>
                </c:pt>
              </c:strCache>
            </c:strRef>
          </c:cat>
          <c:val>
            <c:numRef>
              <c:f>'2B.3 1+2 (t)'!$L$2:$L$38</c:f>
              <c:numCache>
                <c:formatCode>General</c:formatCode>
                <c:ptCount val="15"/>
                <c:pt idx="0">
                  <c:v>44.87</c:v>
                </c:pt>
                <c:pt idx="1">
                  <c:v>9.64</c:v>
                </c:pt>
                <c:pt idx="2">
                  <c:v>53.79</c:v>
                </c:pt>
                <c:pt idx="3">
                  <c:v>49.97</c:v>
                </c:pt>
                <c:pt idx="4">
                  <c:v>1.1000000000000001</c:v>
                </c:pt>
                <c:pt idx="5">
                  <c:v>6.57</c:v>
                </c:pt>
                <c:pt idx="6">
                  <c:v>2.67</c:v>
                </c:pt>
                <c:pt idx="7">
                  <c:v>5.49</c:v>
                </c:pt>
                <c:pt idx="8">
                  <c:v>1.07</c:v>
                </c:pt>
                <c:pt idx="9">
                  <c:v>6.17</c:v>
                </c:pt>
                <c:pt idx="10">
                  <c:v>13.83</c:v>
                </c:pt>
                <c:pt idx="11">
                  <c:v>4.95</c:v>
                </c:pt>
                <c:pt idx="12">
                  <c:v>5.65</c:v>
                </c:pt>
                <c:pt idx="13">
                  <c:v>7.02</c:v>
                </c:pt>
                <c:pt idx="14">
                  <c:v>11.77</c:v>
                </c:pt>
              </c:numCache>
            </c:numRef>
          </c:val>
          <c:extLst>
            <c:ext xmlns:c16="http://schemas.microsoft.com/office/drawing/2014/chart" uri="{C3380CC4-5D6E-409C-BE32-E72D297353CC}">
              <c16:uniqueId val="{00000000-124D-F844-8410-8B59C0F11B2F}"/>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8596678305386E-2"/>
          <c:y val="0.10384362668952095"/>
          <c:w val="0.84135383526497387"/>
          <c:h val="0.84219324291196351"/>
        </c:manualLayout>
      </c:layout>
      <c:barChart>
        <c:barDir val="bar"/>
        <c:grouping val="clustered"/>
        <c:varyColors val="0"/>
        <c:ser>
          <c:idx val="0"/>
          <c:order val="0"/>
          <c:tx>
            <c:strRef>
              <c:f>'2B.3 3'!$J$1</c:f>
              <c:strCache>
                <c:ptCount val="1"/>
                <c:pt idx="0">
                  <c:v>ISCED 3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87A-474D-9599-0D176BCD086F}"/>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'2B.3 3'!$B$2:$B$38</c:f>
              <c:strCache>
                <c:ptCount val="7"/>
                <c:pt idx="0">
                  <c:v>Austria</c:v>
                </c:pt>
                <c:pt idx="1">
                  <c:v>Cyprus</c:v>
                </c:pt>
                <c:pt idx="2">
                  <c:v>Greece</c:v>
                </c:pt>
                <c:pt idx="3">
                  <c:v>Lithuania</c:v>
                </c:pt>
                <c:pt idx="4">
                  <c:v>Poland</c:v>
                </c:pt>
                <c:pt idx="5">
                  <c:v>Slovakia</c:v>
                </c:pt>
                <c:pt idx="6">
                  <c:v>Total average</c:v>
                </c:pt>
              </c:strCache>
            </c:strRef>
          </c:cat>
          <c:val>
            <c:numRef>
              <c:f>'2B.3 3'!$J$2:$J$38</c:f>
              <c:numCache>
                <c:formatCode>General</c:formatCode>
                <c:ptCount val="7"/>
                <c:pt idx="0">
                  <c:v>33.67</c:v>
                </c:pt>
                <c:pt idx="1">
                  <c:v>4.26</c:v>
                </c:pt>
                <c:pt idx="2">
                  <c:v>0.02</c:v>
                </c:pt>
                <c:pt idx="3">
                  <c:v>7.84</c:v>
                </c:pt>
                <c:pt idx="4">
                  <c:v>0.49</c:v>
                </c:pt>
                <c:pt idx="5">
                  <c:v>0.3</c:v>
                </c:pt>
                <c:pt idx="6">
                  <c:v>1.8</c:v>
                </c:pt>
              </c:numCache>
            </c:numRef>
          </c:val>
          <c:extLst>
            <c:ext xmlns:c16="http://schemas.microsoft.com/office/drawing/2014/chart" uri="{C3380CC4-5D6E-409C-BE32-E72D297353CC}">
              <c16:uniqueId val="{00000000-3BB7-9649-ACE1-453B995E4FC2}"/>
            </c:ext>
          </c:extLst>
        </c:ser>
        <c:ser>
          <c:idx val="1"/>
          <c:order val="1"/>
          <c:tx>
            <c:strRef>
              <c:f>'2B.3 3'!$K$1</c:f>
              <c:strCache>
                <c:ptCount val="1"/>
                <c:pt idx="0">
                  <c:v>ISCED 3 girls</c:v>
                </c:pt>
              </c:strCache>
            </c:strRef>
          </c:tx>
          <c:spPr>
            <a:solidFill>
              <a:srgbClr val="FFC000"/>
            </a:solidFill>
            <a:ln>
              <a:noFill/>
            </a:ln>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7A-474D-9599-0D176BCD08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'2B.3 3'!$B$2:$B$38</c:f>
              <c:strCache>
                <c:ptCount val="7"/>
                <c:pt idx="0">
                  <c:v>Austria</c:v>
                </c:pt>
                <c:pt idx="1">
                  <c:v>Cyprus</c:v>
                </c:pt>
                <c:pt idx="2">
                  <c:v>Greece</c:v>
                </c:pt>
                <c:pt idx="3">
                  <c:v>Lithuania</c:v>
                </c:pt>
                <c:pt idx="4">
                  <c:v>Poland</c:v>
                </c:pt>
                <c:pt idx="5">
                  <c:v>Slovakia</c:v>
                </c:pt>
                <c:pt idx="6">
                  <c:v>Total average</c:v>
                </c:pt>
              </c:strCache>
            </c:strRef>
          </c:cat>
          <c:val>
            <c:numRef>
              <c:f>'2B.3 3'!$K$2:$K$38</c:f>
              <c:numCache>
                <c:formatCode>General</c:formatCode>
                <c:ptCount val="7"/>
                <c:pt idx="0">
                  <c:v>21.08</c:v>
                </c:pt>
                <c:pt idx="1">
                  <c:v>1.88</c:v>
                </c:pt>
                <c:pt idx="2">
                  <c:v>0.05</c:v>
                </c:pt>
                <c:pt idx="3">
                  <c:v>6.04</c:v>
                </c:pt>
                <c:pt idx="4">
                  <c:v>0.32</c:v>
                </c:pt>
                <c:pt idx="5">
                  <c:v>0.32</c:v>
                </c:pt>
                <c:pt idx="6">
                  <c:v>1.1599999999999999</c:v>
                </c:pt>
              </c:numCache>
            </c:numRef>
          </c:val>
          <c:extLst>
            <c:ext xmlns:c16="http://schemas.microsoft.com/office/drawing/2014/chart" uri="{C3380CC4-5D6E-409C-BE32-E72D297353CC}">
              <c16:uniqueId val="{00000001-3BB7-9649-ACE1-453B995E4FC2}"/>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85966783053846E-2"/>
          <c:y val="0.17513605896685919"/>
          <c:w val="0.84135383526497387"/>
          <c:h val="0.66828106260444653"/>
        </c:manualLayout>
      </c:layout>
      <c:barChart>
        <c:barDir val="bar"/>
        <c:grouping val="clustered"/>
        <c:varyColors val="0"/>
        <c:ser>
          <c:idx val="0"/>
          <c:order val="0"/>
          <c:tx>
            <c:strRef>
              <c:f>'2B.3 3 (t)'!$L$1</c:f>
              <c:strCache>
                <c:ptCount val="1"/>
                <c:pt idx="0">
                  <c:v>ISCED 3 total</c:v>
                </c:pt>
              </c:strCache>
            </c:strRef>
          </c:tx>
          <c:spPr>
            <a:solidFill>
              <a:srgbClr val="002060"/>
            </a:solidFill>
            <a:ln>
              <a:noFill/>
            </a:ln>
            <a:effectLst/>
          </c:spPr>
          <c:invertIfNegative val="0"/>
          <c:dPt>
            <c:idx val="7"/>
            <c:invertIfNegative val="0"/>
            <c:bubble3D val="0"/>
            <c:spPr>
              <a:solidFill>
                <a:srgbClr val="FFC000"/>
              </a:solidFill>
              <a:ln>
                <a:noFill/>
              </a:ln>
              <a:effectLst/>
            </c:spPr>
            <c:extLst>
              <c:ext xmlns:c16="http://schemas.microsoft.com/office/drawing/2014/chart" uri="{C3380CC4-5D6E-409C-BE32-E72D297353CC}">
                <c16:uniqueId val="{00000000-5226-8F4A-9FF2-DBA8267821AF}"/>
              </c:ext>
            </c:extLst>
          </c:dPt>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3B42-F64D-B96C-C8FD31FDEF64}"/>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3B42-F64D-B96C-C8FD31FDEF64}"/>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3B42-F64D-B96C-C8FD31FDEF64}"/>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'2B.3 3 (t)'!$B$2:$B$38</c:f>
              <c:strCache>
                <c:ptCount val="8"/>
                <c:pt idx="0">
                  <c:v>Austria</c:v>
                </c:pt>
                <c:pt idx="1">
                  <c:v>Cyprus</c:v>
                </c:pt>
                <c:pt idx="2">
                  <c:v>Greece</c:v>
                </c:pt>
                <c:pt idx="3">
                  <c:v>Lithuania</c:v>
                </c:pt>
                <c:pt idx="4">
                  <c:v>Poland</c:v>
                </c:pt>
                <c:pt idx="5">
                  <c:v>Serbia</c:v>
                </c:pt>
                <c:pt idx="6">
                  <c:v>Slovakia</c:v>
                </c:pt>
                <c:pt idx="7">
                  <c:v>Total average</c:v>
                </c:pt>
              </c:strCache>
            </c:strRef>
          </c:cat>
          <c:val>
            <c:numRef>
              <c:f>'2B.3 3 (t)'!$L$2:$L$38</c:f>
              <c:numCache>
                <c:formatCode>General</c:formatCode>
                <c:ptCount val="8"/>
                <c:pt idx="0">
                  <c:v>54.75</c:v>
                </c:pt>
                <c:pt idx="1">
                  <c:v>6.13</c:v>
                </c:pt>
                <c:pt idx="2">
                  <c:v>7.0000000000000007E-2</c:v>
                </c:pt>
                <c:pt idx="3">
                  <c:v>13.88</c:v>
                </c:pt>
                <c:pt idx="4">
                  <c:v>0.81</c:v>
                </c:pt>
                <c:pt idx="5">
                  <c:v>42.11</c:v>
                </c:pt>
                <c:pt idx="6">
                  <c:v>0.62</c:v>
                </c:pt>
                <c:pt idx="7">
                  <c:v>4.93</c:v>
                </c:pt>
              </c:numCache>
            </c:numRef>
          </c:val>
          <c:extLst>
            <c:ext xmlns:c16="http://schemas.microsoft.com/office/drawing/2014/chart" uri="{C3380CC4-5D6E-409C-BE32-E72D297353CC}">
              <c16:uniqueId val="{00000000-291E-D245-8CBC-0EFB5E967404}"/>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803616933101739E-2"/>
          <c:y val="9.7040905601085581E-2"/>
          <c:w val="0.84135383526497387"/>
          <c:h val="0.80137697073580083"/>
        </c:manualLayout>
      </c:layout>
      <c:barChart>
        <c:barDir val="bar"/>
        <c:grouping val="clustered"/>
        <c:varyColors val="0"/>
        <c:ser>
          <c:idx val="0"/>
          <c:order val="0"/>
          <c:tx>
            <c:strRef>
              <c:f>'2B.4 02'!$J$1</c:f>
              <c:strCache>
                <c:ptCount val="1"/>
                <c:pt idx="0">
                  <c:v>ISCED 02 boys</c:v>
                </c:pt>
              </c:strCache>
            </c:strRef>
          </c:tx>
          <c:spPr>
            <a:solidFill>
              <a:srgbClr val="002060"/>
            </a:solidFill>
            <a:ln>
              <a:noFill/>
            </a:ln>
            <a:effectLst/>
          </c:spPr>
          <c:invertIfNegative val="0"/>
          <c:dLbls>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A35-A646-9F47-25DEA6B379FA}"/>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A35-A646-9F47-25DEA6B379FA}"/>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EA35-A646-9F47-25DEA6B379FA}"/>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EA35-A646-9F47-25DEA6B379FA}"/>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'2B.4 02'!$B$2:$B$38</c:f>
              <c:strCache>
                <c:ptCount val="12"/>
                <c:pt idx="0">
                  <c:v>Belgium (Flemish community)</c:v>
                </c:pt>
                <c:pt idx="1">
                  <c:v>Greece</c:v>
                </c:pt>
                <c:pt idx="2">
                  <c:v>Hungary</c:v>
                </c:pt>
                <c:pt idx="3">
                  <c:v>Lithuania</c:v>
                </c:pt>
                <c:pt idx="4">
                  <c:v>Netherlands</c:v>
                </c:pt>
                <c:pt idx="5">
                  <c:v>Poland</c:v>
                </c:pt>
                <c:pt idx="6">
                  <c:v>Slovakia</c:v>
                </c:pt>
                <c:pt idx="7">
                  <c:v>Slovenia</c:v>
                </c:pt>
                <c:pt idx="8">
                  <c:v>Spain</c:v>
                </c:pt>
                <c:pt idx="9">
                  <c:v>Switzerland</c:v>
                </c:pt>
                <c:pt idx="10">
                  <c:v>UK (Wales)</c:v>
                </c:pt>
                <c:pt idx="11">
                  <c:v>Total average</c:v>
                </c:pt>
              </c:strCache>
            </c:strRef>
          </c:cat>
          <c:val>
            <c:numRef>
              <c:f>'2B.4 02'!$J$2:$J$38</c:f>
              <c:numCache>
                <c:formatCode>General</c:formatCode>
                <c:ptCount val="12"/>
                <c:pt idx="0">
                  <c:v>29.74</c:v>
                </c:pt>
                <c:pt idx="1">
                  <c:v>14.61</c:v>
                </c:pt>
                <c:pt idx="2">
                  <c:v>12.58</c:v>
                </c:pt>
                <c:pt idx="3">
                  <c:v>2.1800000000000002</c:v>
                </c:pt>
                <c:pt idx="4">
                  <c:v>72.930000000000007</c:v>
                </c:pt>
                <c:pt idx="5">
                  <c:v>11.17</c:v>
                </c:pt>
                <c:pt idx="6">
                  <c:v>80.25</c:v>
                </c:pt>
                <c:pt idx="7">
                  <c:v>3.91</c:v>
                </c:pt>
                <c:pt idx="8">
                  <c:v>4.92</c:v>
                </c:pt>
                <c:pt idx="9">
                  <c:v>29.67</c:v>
                </c:pt>
                <c:pt idx="10">
                  <c:v>35.22</c:v>
                </c:pt>
                <c:pt idx="11">
                  <c:v>14.18</c:v>
                </c:pt>
              </c:numCache>
            </c:numRef>
          </c:val>
          <c:extLst>
            <c:ext xmlns:c16="http://schemas.microsoft.com/office/drawing/2014/chart" uri="{C3380CC4-5D6E-409C-BE32-E72D297353CC}">
              <c16:uniqueId val="{00000000-3E56-E244-A292-A1D8C970BB7F}"/>
            </c:ext>
          </c:extLst>
        </c:ser>
        <c:ser>
          <c:idx val="1"/>
          <c:order val="1"/>
          <c:tx>
            <c:strRef>
              <c:f>'2B.4 02'!$K$1</c:f>
              <c:strCache>
                <c:ptCount val="1"/>
                <c:pt idx="0">
                  <c:v>ISCED 02 girls</c:v>
                </c:pt>
              </c:strCache>
            </c:strRef>
          </c:tx>
          <c:spPr>
            <a:solidFill>
              <a:srgbClr val="FFC000"/>
            </a:solidFill>
            <a:ln>
              <a:noFill/>
            </a:ln>
            <a:effectLst/>
          </c:spPr>
          <c:invertIfNegative val="0"/>
          <c:dLbls>
            <c:dLbl>
              <c:idx val="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35-A646-9F47-25DEA6B379FA}"/>
                </c:ext>
              </c:extLst>
            </c:dLbl>
            <c:dLbl>
              <c:idx val="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35-A646-9F47-25DEA6B379FA}"/>
                </c:ext>
              </c:extLst>
            </c:dLbl>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35-A646-9F47-25DEA6B379FA}"/>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35-A646-9F47-25DEA6B379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'2B.4 02'!$B$2:$B$38</c:f>
              <c:strCache>
                <c:ptCount val="12"/>
                <c:pt idx="0">
                  <c:v>Belgium (Flemish community)</c:v>
                </c:pt>
                <c:pt idx="1">
                  <c:v>Greece</c:v>
                </c:pt>
                <c:pt idx="2">
                  <c:v>Hungary</c:v>
                </c:pt>
                <c:pt idx="3">
                  <c:v>Lithuania</c:v>
                </c:pt>
                <c:pt idx="4">
                  <c:v>Netherlands</c:v>
                </c:pt>
                <c:pt idx="5">
                  <c:v>Poland</c:v>
                </c:pt>
                <c:pt idx="6">
                  <c:v>Slovakia</c:v>
                </c:pt>
                <c:pt idx="7">
                  <c:v>Slovenia</c:v>
                </c:pt>
                <c:pt idx="8">
                  <c:v>Spain</c:v>
                </c:pt>
                <c:pt idx="9">
                  <c:v>Switzerland</c:v>
                </c:pt>
                <c:pt idx="10">
                  <c:v>UK (Wales)</c:v>
                </c:pt>
                <c:pt idx="11">
                  <c:v>Total average</c:v>
                </c:pt>
              </c:strCache>
            </c:strRef>
          </c:cat>
          <c:val>
            <c:numRef>
              <c:f>'2B.4 02'!$K$2:$K$38</c:f>
              <c:numCache>
                <c:formatCode>General</c:formatCode>
                <c:ptCount val="12"/>
                <c:pt idx="0">
                  <c:v>11.51</c:v>
                </c:pt>
                <c:pt idx="1">
                  <c:v>5.98</c:v>
                </c:pt>
                <c:pt idx="2">
                  <c:v>5.17</c:v>
                </c:pt>
                <c:pt idx="3">
                  <c:v>1.02</c:v>
                </c:pt>
                <c:pt idx="4">
                  <c:v>27.07</c:v>
                </c:pt>
                <c:pt idx="5">
                  <c:v>4.74</c:v>
                </c:pt>
                <c:pt idx="6">
                  <c:v>38.24</c:v>
                </c:pt>
                <c:pt idx="7">
                  <c:v>1.47</c:v>
                </c:pt>
                <c:pt idx="8">
                  <c:v>2.61</c:v>
                </c:pt>
                <c:pt idx="9">
                  <c:v>13.04</c:v>
                </c:pt>
                <c:pt idx="10">
                  <c:v>15.01</c:v>
                </c:pt>
                <c:pt idx="11">
                  <c:v>6.01</c:v>
                </c:pt>
              </c:numCache>
            </c:numRef>
          </c:val>
          <c:extLst>
            <c:ext xmlns:c16="http://schemas.microsoft.com/office/drawing/2014/chart" uri="{C3380CC4-5D6E-409C-BE32-E72D297353CC}">
              <c16:uniqueId val="{00000001-3E56-E244-A292-A1D8C970BB7F}"/>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909794929479962E-2"/>
          <c:y val="0.12135607247077616"/>
          <c:w val="0.84135383526497387"/>
          <c:h val="0.74714714281246464"/>
        </c:manualLayout>
      </c:layout>
      <c:barChart>
        <c:barDir val="bar"/>
        <c:grouping val="clustered"/>
        <c:varyColors val="0"/>
        <c:ser>
          <c:idx val="0"/>
          <c:order val="0"/>
          <c:tx>
            <c:strRef>
              <c:f>'2B.4 02 (t)'!$L$1</c:f>
              <c:strCache>
                <c:ptCount val="1"/>
                <c:pt idx="0">
                  <c:v>ISCED 02 total</c:v>
                </c:pt>
              </c:strCache>
            </c:strRef>
          </c:tx>
          <c:spPr>
            <a:solidFill>
              <a:srgbClr val="002060"/>
            </a:solidFill>
            <a:ln>
              <a:noFill/>
            </a:ln>
            <a:effectLst/>
          </c:spPr>
          <c:invertIfNegative val="0"/>
          <c:dPt>
            <c:idx val="12"/>
            <c:invertIfNegative val="0"/>
            <c:bubble3D val="0"/>
            <c:spPr>
              <a:solidFill>
                <a:srgbClr val="FFC000"/>
              </a:solidFill>
              <a:ln>
                <a:noFill/>
              </a:ln>
              <a:effectLst/>
            </c:spPr>
            <c:extLst>
              <c:ext xmlns:c16="http://schemas.microsoft.com/office/drawing/2014/chart" uri="{C3380CC4-5D6E-409C-BE32-E72D297353CC}">
                <c16:uniqueId val="{00000000-AC6E-0F4C-85BC-9C7EA34C0FFA}"/>
              </c:ext>
            </c:extLst>
          </c:dPt>
          <c:dLbls>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08C-2B4C-AA7F-7A88441EAC73}"/>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F08C-2B4C-AA7F-7A88441EAC73}"/>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F08C-2B4C-AA7F-7A88441EAC73}"/>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08C-2B4C-AA7F-7A88441EAC73}"/>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'2B.4 02 (t)'!$B$3:$B$38</c:f>
              <c:strCache>
                <c:ptCount val="13"/>
                <c:pt idx="0">
                  <c:v>Belgium (Flemish community)</c:v>
                </c:pt>
                <c:pt idx="1">
                  <c:v>Greece</c:v>
                </c:pt>
                <c:pt idx="2">
                  <c:v>Hungary</c:v>
                </c:pt>
                <c:pt idx="3">
                  <c:v>Lithuania</c:v>
                </c:pt>
                <c:pt idx="4">
                  <c:v>Netherlands</c:v>
                </c:pt>
                <c:pt idx="5">
                  <c:v>Norway</c:v>
                </c:pt>
                <c:pt idx="6">
                  <c:v>Poland</c:v>
                </c:pt>
                <c:pt idx="7">
                  <c:v>Slovakia</c:v>
                </c:pt>
                <c:pt idx="8">
                  <c:v>Slovenia</c:v>
                </c:pt>
                <c:pt idx="9">
                  <c:v>Spain</c:v>
                </c:pt>
                <c:pt idx="10">
                  <c:v>Switzerland</c:v>
                </c:pt>
                <c:pt idx="11">
                  <c:v>UK (Wales)</c:v>
                </c:pt>
                <c:pt idx="12">
                  <c:v>Total average</c:v>
                </c:pt>
              </c:strCache>
            </c:strRef>
          </c:cat>
          <c:val>
            <c:numRef>
              <c:f>'2B.4 02 (t)'!$L$3:$L$38</c:f>
              <c:numCache>
                <c:formatCode>General</c:formatCode>
                <c:ptCount val="13"/>
                <c:pt idx="0">
                  <c:v>41.25</c:v>
                </c:pt>
                <c:pt idx="1">
                  <c:v>20.59</c:v>
                </c:pt>
                <c:pt idx="2">
                  <c:v>17.75</c:v>
                </c:pt>
                <c:pt idx="3">
                  <c:v>3.21</c:v>
                </c:pt>
                <c:pt idx="4">
                  <c:v>100</c:v>
                </c:pt>
                <c:pt idx="5">
                  <c:v>0.46</c:v>
                </c:pt>
                <c:pt idx="6">
                  <c:v>15.91</c:v>
                </c:pt>
                <c:pt idx="7">
                  <c:v>118.49</c:v>
                </c:pt>
                <c:pt idx="8">
                  <c:v>5.39</c:v>
                </c:pt>
                <c:pt idx="9">
                  <c:v>7.52</c:v>
                </c:pt>
                <c:pt idx="10">
                  <c:v>42.71</c:v>
                </c:pt>
                <c:pt idx="11">
                  <c:v>50.23</c:v>
                </c:pt>
                <c:pt idx="12">
                  <c:v>18.600000000000001</c:v>
                </c:pt>
              </c:numCache>
            </c:numRef>
          </c:val>
          <c:extLst>
            <c:ext xmlns:c16="http://schemas.microsoft.com/office/drawing/2014/chart" uri="{C3380CC4-5D6E-409C-BE32-E72D297353CC}">
              <c16:uniqueId val="{00000000-E191-E44F-BAF1-AAF3741B770D}"/>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77836581902684E-2"/>
          <c:y val="9.7962046154684165E-2"/>
          <c:w val="0.84135383526497387"/>
          <c:h val="0.79415334660799985"/>
        </c:manualLayout>
      </c:layout>
      <c:barChart>
        <c:barDir val="bar"/>
        <c:grouping val="clustered"/>
        <c:varyColors val="0"/>
        <c:ser>
          <c:idx val="0"/>
          <c:order val="0"/>
          <c:tx>
            <c:strRef>
              <c:f>'2B.4 1+2'!$J$1</c:f>
              <c:strCache>
                <c:ptCount val="1"/>
                <c:pt idx="0">
                  <c:v>ISCED 1+2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47E-9D4B-969B-045948291821}"/>
                </c:ext>
              </c:extLst>
            </c:dLbl>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747E-9D4B-969B-045948291821}"/>
                </c:ext>
              </c:extLst>
            </c:dLbl>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747E-9D4B-969B-045948291821}"/>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747E-9D4B-969B-045948291821}"/>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747E-9D4B-969B-045948291821}"/>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747E-9D4B-969B-045948291821}"/>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747E-9D4B-969B-045948291821}"/>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4-747E-9D4B-969B-045948291821}"/>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747E-9D4B-969B-045948291821}"/>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0-747E-9D4B-969B-045948291821}"/>
                </c:ext>
              </c:extLst>
            </c:dLbl>
            <c:dLbl>
              <c:idx val="1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2-747E-9D4B-969B-045948291821}"/>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'2B.4 1+2'!$B$2:$B$38</c:f>
              <c:strCache>
                <c:ptCount val="17"/>
                <c:pt idx="0">
                  <c:v>Austria</c:v>
                </c:pt>
                <c:pt idx="1">
                  <c:v>Belgium (Flemish community)</c:v>
                </c:pt>
                <c:pt idx="2">
                  <c:v>Denmark</c:v>
                </c:pt>
                <c:pt idx="3">
                  <c:v>Finland</c:v>
                </c:pt>
                <c:pt idx="4">
                  <c:v>Greece</c:v>
                </c:pt>
                <c:pt idx="5">
                  <c:v>Hungary</c:v>
                </c:pt>
                <c:pt idx="6">
                  <c:v>Iceland</c:v>
                </c:pt>
                <c:pt idx="7">
                  <c:v>Lithuania</c:v>
                </c:pt>
                <c:pt idx="8">
                  <c:v>Netherlands</c:v>
                </c:pt>
                <c:pt idx="9">
                  <c:v>Poland</c:v>
                </c:pt>
                <c:pt idx="10">
                  <c:v>Slovakia</c:v>
                </c:pt>
                <c:pt idx="11">
                  <c:v>Slovenia</c:v>
                </c:pt>
                <c:pt idx="12">
                  <c:v>Spain</c:v>
                </c:pt>
                <c:pt idx="13">
                  <c:v>Sweden</c:v>
                </c:pt>
                <c:pt idx="14">
                  <c:v>Switzerland</c:v>
                </c:pt>
                <c:pt idx="15">
                  <c:v>UK (Wales)</c:v>
                </c:pt>
                <c:pt idx="16">
                  <c:v>Total average</c:v>
                </c:pt>
              </c:strCache>
            </c:strRef>
          </c:cat>
          <c:val>
            <c:numRef>
              <c:f>'2B.4 1+2'!$J$2:$J$38</c:f>
              <c:numCache>
                <c:formatCode>General</c:formatCode>
                <c:ptCount val="17"/>
                <c:pt idx="0">
                  <c:v>29.3</c:v>
                </c:pt>
                <c:pt idx="1">
                  <c:v>44.17</c:v>
                </c:pt>
                <c:pt idx="2">
                  <c:v>29.26</c:v>
                </c:pt>
                <c:pt idx="3">
                  <c:v>4.9800000000000004</c:v>
                </c:pt>
                <c:pt idx="4">
                  <c:v>11.15</c:v>
                </c:pt>
                <c:pt idx="5">
                  <c:v>19.77</c:v>
                </c:pt>
                <c:pt idx="6">
                  <c:v>1.79</c:v>
                </c:pt>
                <c:pt idx="7">
                  <c:v>5.44</c:v>
                </c:pt>
                <c:pt idx="8">
                  <c:v>72.58</c:v>
                </c:pt>
                <c:pt idx="9">
                  <c:v>25.96</c:v>
                </c:pt>
                <c:pt idx="10">
                  <c:v>24.22</c:v>
                </c:pt>
                <c:pt idx="11">
                  <c:v>19.170000000000002</c:v>
                </c:pt>
                <c:pt idx="12">
                  <c:v>10.43</c:v>
                </c:pt>
                <c:pt idx="13">
                  <c:v>9.64</c:v>
                </c:pt>
                <c:pt idx="14">
                  <c:v>32.68</c:v>
                </c:pt>
                <c:pt idx="15">
                  <c:v>39.369999999999997</c:v>
                </c:pt>
                <c:pt idx="16">
                  <c:v>23.68</c:v>
                </c:pt>
              </c:numCache>
            </c:numRef>
          </c:val>
          <c:extLst>
            <c:ext xmlns:c16="http://schemas.microsoft.com/office/drawing/2014/chart" uri="{C3380CC4-5D6E-409C-BE32-E72D297353CC}">
              <c16:uniqueId val="{00000000-899C-1E49-A91E-745FDCD69574}"/>
            </c:ext>
          </c:extLst>
        </c:ser>
        <c:ser>
          <c:idx val="1"/>
          <c:order val="1"/>
          <c:tx>
            <c:strRef>
              <c:f>'2B.4 1+2'!$K$1</c:f>
              <c:strCache>
                <c:ptCount val="1"/>
                <c:pt idx="0">
                  <c:v>ISCED 1+2 girls</c:v>
                </c:pt>
              </c:strCache>
            </c:strRef>
          </c:tx>
          <c:spPr>
            <a:solidFill>
              <a:srgbClr val="FFC000"/>
            </a:solidFill>
            <a:ln>
              <a:noFill/>
            </a:ln>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7E-9D4B-969B-045948291821}"/>
                </c:ext>
              </c:extLst>
            </c:dLbl>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7E-9D4B-969B-045948291821}"/>
                </c:ext>
              </c:extLst>
            </c:dLbl>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7E-9D4B-969B-045948291821}"/>
                </c:ext>
              </c:extLst>
            </c:dLbl>
            <c:dLbl>
              <c:idx val="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47E-9D4B-969B-045948291821}"/>
                </c:ext>
              </c:extLst>
            </c:dLbl>
            <c:dLbl>
              <c:idx val="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47E-9D4B-969B-045948291821}"/>
                </c:ext>
              </c:extLst>
            </c:dLbl>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47E-9D4B-969B-045948291821}"/>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47E-9D4B-969B-045948291821}"/>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47E-9D4B-969B-045948291821}"/>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47E-9D4B-969B-045948291821}"/>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47E-9D4B-969B-045948291821}"/>
                </c:ext>
              </c:extLst>
            </c:dLbl>
            <c:dLbl>
              <c:idx val="1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47E-9D4B-969B-0459482918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'2B.4 1+2'!$B$2:$B$38</c:f>
              <c:strCache>
                <c:ptCount val="17"/>
                <c:pt idx="0">
                  <c:v>Austria</c:v>
                </c:pt>
                <c:pt idx="1">
                  <c:v>Belgium (Flemish community)</c:v>
                </c:pt>
                <c:pt idx="2">
                  <c:v>Denmark</c:v>
                </c:pt>
                <c:pt idx="3">
                  <c:v>Finland</c:v>
                </c:pt>
                <c:pt idx="4">
                  <c:v>Greece</c:v>
                </c:pt>
                <c:pt idx="5">
                  <c:v>Hungary</c:v>
                </c:pt>
                <c:pt idx="6">
                  <c:v>Iceland</c:v>
                </c:pt>
                <c:pt idx="7">
                  <c:v>Lithuania</c:v>
                </c:pt>
                <c:pt idx="8">
                  <c:v>Netherlands</c:v>
                </c:pt>
                <c:pt idx="9">
                  <c:v>Poland</c:v>
                </c:pt>
                <c:pt idx="10">
                  <c:v>Slovakia</c:v>
                </c:pt>
                <c:pt idx="11">
                  <c:v>Slovenia</c:v>
                </c:pt>
                <c:pt idx="12">
                  <c:v>Spain</c:v>
                </c:pt>
                <c:pt idx="13">
                  <c:v>Sweden</c:v>
                </c:pt>
                <c:pt idx="14">
                  <c:v>Switzerland</c:v>
                </c:pt>
                <c:pt idx="15">
                  <c:v>UK (Wales)</c:v>
                </c:pt>
                <c:pt idx="16">
                  <c:v>Total average</c:v>
                </c:pt>
              </c:strCache>
            </c:strRef>
          </c:cat>
          <c:val>
            <c:numRef>
              <c:f>'2B.4 1+2'!$K$2:$K$38</c:f>
              <c:numCache>
                <c:formatCode>General</c:formatCode>
                <c:ptCount val="17"/>
                <c:pt idx="0">
                  <c:v>15.58</c:v>
                </c:pt>
                <c:pt idx="1">
                  <c:v>22.99</c:v>
                </c:pt>
                <c:pt idx="2">
                  <c:v>10.83</c:v>
                </c:pt>
                <c:pt idx="3">
                  <c:v>2.13</c:v>
                </c:pt>
                <c:pt idx="4">
                  <c:v>5.36</c:v>
                </c:pt>
                <c:pt idx="5">
                  <c:v>10.57</c:v>
                </c:pt>
                <c:pt idx="6">
                  <c:v>0.7</c:v>
                </c:pt>
                <c:pt idx="7">
                  <c:v>2.71</c:v>
                </c:pt>
                <c:pt idx="8">
                  <c:v>27.42</c:v>
                </c:pt>
                <c:pt idx="9">
                  <c:v>14.23</c:v>
                </c:pt>
                <c:pt idx="10">
                  <c:v>17.5</c:v>
                </c:pt>
                <c:pt idx="11">
                  <c:v>11.28</c:v>
                </c:pt>
                <c:pt idx="12">
                  <c:v>5.83</c:v>
                </c:pt>
                <c:pt idx="13">
                  <c:v>5.86</c:v>
                </c:pt>
                <c:pt idx="14">
                  <c:v>14.7</c:v>
                </c:pt>
                <c:pt idx="15">
                  <c:v>13.51</c:v>
                </c:pt>
                <c:pt idx="16">
                  <c:v>11.81</c:v>
                </c:pt>
              </c:numCache>
            </c:numRef>
          </c:val>
          <c:extLst>
            <c:ext xmlns:c16="http://schemas.microsoft.com/office/drawing/2014/chart" uri="{C3380CC4-5D6E-409C-BE32-E72D297353CC}">
              <c16:uniqueId val="{00000001-899C-1E49-A91E-745FDCD69574}"/>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635518726435224E-2"/>
          <c:y val="0.1079487189536848"/>
          <c:w val="0.84135383526497387"/>
          <c:h val="0.79241727188282651"/>
        </c:manualLayout>
      </c:layout>
      <c:barChart>
        <c:barDir val="bar"/>
        <c:grouping val="clustered"/>
        <c:varyColors val="0"/>
        <c:ser>
          <c:idx val="0"/>
          <c:order val="0"/>
          <c:tx>
            <c:strRef>
              <c:f>'2B.4 1+2 (t)'!$L$1</c:f>
              <c:strCache>
                <c:ptCount val="1"/>
                <c:pt idx="0">
                  <c:v>ISCED 1+2 total</c:v>
                </c:pt>
              </c:strCache>
            </c:strRef>
          </c:tx>
          <c:spPr>
            <a:solidFill>
              <a:srgbClr val="002060"/>
            </a:solidFill>
            <a:ln>
              <a:noFill/>
            </a:ln>
            <a:effectLst/>
          </c:spPr>
          <c:invertIfNegative val="0"/>
          <c:dPt>
            <c:idx val="18"/>
            <c:invertIfNegative val="0"/>
            <c:bubble3D val="0"/>
            <c:spPr>
              <a:solidFill>
                <a:srgbClr val="FFC000"/>
              </a:solidFill>
              <a:ln>
                <a:noFill/>
              </a:ln>
              <a:effectLst/>
            </c:spPr>
            <c:extLst>
              <c:ext xmlns:c16="http://schemas.microsoft.com/office/drawing/2014/chart" uri="{C3380CC4-5D6E-409C-BE32-E72D297353CC}">
                <c16:uniqueId val="{00000000-FC2C-2D47-A8C0-14AFDC45B8A9}"/>
              </c:ext>
            </c:extLst>
          </c:dPt>
          <c:dLbls>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CAA6-DD46-9027-0901CB2D88B3}"/>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CAA6-DD46-9027-0901CB2D88B3}"/>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CAA6-DD46-9027-0901CB2D88B3}"/>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CAA6-DD46-9027-0901CB2D88B3}"/>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CAA6-DD46-9027-0901CB2D88B3}"/>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CAA6-DD46-9027-0901CB2D88B3}"/>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CAA6-DD46-9027-0901CB2D88B3}"/>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CAA6-DD46-9027-0901CB2D88B3}"/>
                </c:ext>
              </c:extLst>
            </c:dLbl>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C2C-2D47-A8C0-14AFDC45B8A9}"/>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'2B.4 1+2 (t)'!$B$2:$B$38</c:f>
              <c:strCache>
                <c:ptCount val="19"/>
                <c:pt idx="0">
                  <c:v>Austria</c:v>
                </c:pt>
                <c:pt idx="1">
                  <c:v>Belgium (Flemish community)</c:v>
                </c:pt>
                <c:pt idx="2">
                  <c:v>Denmark</c:v>
                </c:pt>
                <c:pt idx="3">
                  <c:v>Finland</c:v>
                </c:pt>
                <c:pt idx="4">
                  <c:v>Greece</c:v>
                </c:pt>
                <c:pt idx="5">
                  <c:v>Hungary</c:v>
                </c:pt>
                <c:pt idx="6">
                  <c:v>Iceland</c:v>
                </c:pt>
                <c:pt idx="7">
                  <c:v>Lithuania</c:v>
                </c:pt>
                <c:pt idx="8">
                  <c:v>Netherlands</c:v>
                </c:pt>
                <c:pt idx="9">
                  <c:v>Norway</c:v>
                </c:pt>
                <c:pt idx="10">
                  <c:v>Poland</c:v>
                </c:pt>
                <c:pt idx="11">
                  <c:v>Serbia</c:v>
                </c:pt>
                <c:pt idx="12">
                  <c:v>Slovakia</c:v>
                </c:pt>
                <c:pt idx="13">
                  <c:v>Slovenia</c:v>
                </c:pt>
                <c:pt idx="14">
                  <c:v>Spain</c:v>
                </c:pt>
                <c:pt idx="15">
                  <c:v>Sweden</c:v>
                </c:pt>
                <c:pt idx="16">
                  <c:v>Switzerland</c:v>
                </c:pt>
                <c:pt idx="17">
                  <c:v>UK (Wales)</c:v>
                </c:pt>
                <c:pt idx="18">
                  <c:v>Total average</c:v>
                </c:pt>
              </c:strCache>
            </c:strRef>
          </c:cat>
          <c:val>
            <c:numRef>
              <c:f>'2B.4 1+2 (t)'!$L$2:$L$38</c:f>
              <c:numCache>
                <c:formatCode>General</c:formatCode>
                <c:ptCount val="19"/>
                <c:pt idx="0">
                  <c:v>44.87</c:v>
                </c:pt>
                <c:pt idx="1">
                  <c:v>67.150000000000006</c:v>
                </c:pt>
                <c:pt idx="2">
                  <c:v>40.090000000000003</c:v>
                </c:pt>
                <c:pt idx="3">
                  <c:v>7.12</c:v>
                </c:pt>
                <c:pt idx="4">
                  <c:v>16.510000000000002</c:v>
                </c:pt>
                <c:pt idx="5">
                  <c:v>30.33</c:v>
                </c:pt>
                <c:pt idx="6">
                  <c:v>2.5</c:v>
                </c:pt>
                <c:pt idx="7">
                  <c:v>8.14</c:v>
                </c:pt>
                <c:pt idx="8">
                  <c:v>100</c:v>
                </c:pt>
                <c:pt idx="9">
                  <c:v>2.83</c:v>
                </c:pt>
                <c:pt idx="10">
                  <c:v>40.19</c:v>
                </c:pt>
                <c:pt idx="11">
                  <c:v>18.8</c:v>
                </c:pt>
                <c:pt idx="12">
                  <c:v>41.72</c:v>
                </c:pt>
                <c:pt idx="13">
                  <c:v>30.45</c:v>
                </c:pt>
                <c:pt idx="14">
                  <c:v>16.260000000000002</c:v>
                </c:pt>
                <c:pt idx="15">
                  <c:v>15.5</c:v>
                </c:pt>
                <c:pt idx="16">
                  <c:v>47.38</c:v>
                </c:pt>
                <c:pt idx="17">
                  <c:v>52.88</c:v>
                </c:pt>
                <c:pt idx="18">
                  <c:v>33.47</c:v>
                </c:pt>
              </c:numCache>
            </c:numRef>
          </c:val>
          <c:extLst>
            <c:ext xmlns:c16="http://schemas.microsoft.com/office/drawing/2014/chart" uri="{C3380CC4-5D6E-409C-BE32-E72D297353CC}">
              <c16:uniqueId val="{00000000-3263-6A49-A0D1-7976513E8546}"/>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65766989092769E-2"/>
          <c:y val="0.11336923191435101"/>
          <c:w val="0.84135383526497387"/>
          <c:h val="0.77612683351819511"/>
        </c:manualLayout>
      </c:layout>
      <c:barChart>
        <c:barDir val="bar"/>
        <c:grouping val="clustered"/>
        <c:varyColors val="0"/>
        <c:ser>
          <c:idx val="0"/>
          <c:order val="0"/>
          <c:tx>
            <c:strRef>
              <c:f>'2B.4 3'!$J$1</c:f>
              <c:strCache>
                <c:ptCount val="1"/>
                <c:pt idx="0">
                  <c:v>ISCED 3 boys</c:v>
                </c:pt>
              </c:strCache>
            </c:strRef>
          </c:tx>
          <c:spPr>
            <a:solidFill>
              <a:srgbClr val="002060"/>
            </a:solidFill>
            <a:ln>
              <a:noFill/>
            </a:ln>
            <a:effectLst/>
          </c:spPr>
          <c:invertIfNegative val="0"/>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AD32-5940-8695-FC0C6F0B944D}"/>
                </c:ext>
              </c:extLst>
            </c:dLbl>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D32-5940-8695-FC0C6F0B944D}"/>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D32-5940-8695-FC0C6F0B944D}"/>
                </c:ext>
              </c:extLst>
            </c:dLbl>
            <c:dLbl>
              <c:idx val="10"/>
              <c:tx>
                <c:rich>
                  <a:bodyPr rot="0" spcFirstLastPara="1" vertOverflow="ellipsis" vert="horz" wrap="none" lIns="38100" tIns="19050" rIns="38100" bIns="19050" anchor="ctr" anchorCtr="1">
                    <a:spAutoFit/>
                  </a:bodyPr>
                  <a:lstStyle/>
                  <a:p>
                    <a:pPr>
                      <a:defRPr sz="900" b="1" i="0" u="none" strike="noStrike" kern="1200" baseline="0">
                        <a:solidFill>
                          <a:schemeClr val="bg1"/>
                        </a:solidFill>
                        <a:latin typeface="+mn-lt"/>
                        <a:ea typeface="+mn-ea"/>
                        <a:cs typeface="+mn-cs"/>
                      </a:defRPr>
                    </a:pPr>
                    <a:fld id="{3FE06789-2634-C845-B001-F05C65AE55DF}" type="CATEGORYNAME">
                      <a:rPr lang="en-US" b="0"/>
                      <a:pPr>
                        <a:defRPr sz="900" b="1" i="0" u="none" strike="noStrike" kern="1200" baseline="0">
                          <a:solidFill>
                            <a:schemeClr val="bg1"/>
                          </a:solidFill>
                          <a:latin typeface="+mn-lt"/>
                          <a:ea typeface="+mn-ea"/>
                          <a:cs typeface="+mn-cs"/>
                        </a:defRPr>
                      </a:pPr>
                      <a:t>[CATEGORY NAME]</a:t>
                    </a:fld>
                    <a:r>
                      <a:rPr lang="en-US" b="0" baseline="0"/>
                      <a:t> </a:t>
                    </a:r>
                    <a:fld id="{E91AFDA2-AAD5-2440-92C9-30973E9BF851}" type="VALUE">
                      <a:rPr lang="en-US" b="0" baseline="0"/>
                      <a:pPr>
                        <a:defRPr sz="900" b="1" i="0" u="none" strike="noStrike" kern="1200" baseline="0">
                          <a:solidFill>
                            <a:schemeClr val="bg1"/>
                          </a:solidFill>
                          <a:latin typeface="+mn-lt"/>
                          <a:ea typeface="+mn-ea"/>
                          <a:cs typeface="+mn-cs"/>
                        </a:defRPr>
                      </a:pPr>
                      <a:t>[VALUE]</a:t>
                    </a:fld>
                    <a:endParaRPr lang="en-US" b="0" baseline="0"/>
                  </a:p>
                </c:rich>
              </c:tx>
              <c:spPr>
                <a:noFill/>
                <a:ln>
                  <a:noFill/>
                </a:ln>
                <a:effectLst/>
              </c:sp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3-AD32-5940-8695-FC0C6F0B944D}"/>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'2B.4 3'!$B$2:$B$38</c:f>
              <c:strCache>
                <c:ptCount val="11"/>
                <c:pt idx="0">
                  <c:v>Austria</c:v>
                </c:pt>
                <c:pt idx="1">
                  <c:v>Belgium (Flemish community)</c:v>
                </c:pt>
                <c:pt idx="2">
                  <c:v>Greece</c:v>
                </c:pt>
                <c:pt idx="3">
                  <c:v>Hungary</c:v>
                </c:pt>
                <c:pt idx="4">
                  <c:v>Lithuania</c:v>
                </c:pt>
                <c:pt idx="5">
                  <c:v>Poland</c:v>
                </c:pt>
                <c:pt idx="6">
                  <c:v>Slovakia</c:v>
                </c:pt>
                <c:pt idx="7">
                  <c:v>Slovenia</c:v>
                </c:pt>
                <c:pt idx="8">
                  <c:v>Sweden</c:v>
                </c:pt>
                <c:pt idx="9">
                  <c:v>UK (Wales)</c:v>
                </c:pt>
                <c:pt idx="10">
                  <c:v>Total average</c:v>
                </c:pt>
              </c:strCache>
            </c:strRef>
          </c:cat>
          <c:val>
            <c:numRef>
              <c:f>'2B.4 3'!$J$2:$J$38</c:f>
              <c:numCache>
                <c:formatCode>General</c:formatCode>
                <c:ptCount val="11"/>
                <c:pt idx="0">
                  <c:v>33.67</c:v>
                </c:pt>
                <c:pt idx="1">
                  <c:v>14.75</c:v>
                </c:pt>
                <c:pt idx="2">
                  <c:v>8.44</c:v>
                </c:pt>
                <c:pt idx="3">
                  <c:v>20.67</c:v>
                </c:pt>
                <c:pt idx="4">
                  <c:v>25.8</c:v>
                </c:pt>
                <c:pt idx="5">
                  <c:v>26.24</c:v>
                </c:pt>
                <c:pt idx="6">
                  <c:v>20.03</c:v>
                </c:pt>
                <c:pt idx="7">
                  <c:v>2.41</c:v>
                </c:pt>
                <c:pt idx="8">
                  <c:v>58.93</c:v>
                </c:pt>
                <c:pt idx="9">
                  <c:v>44.92</c:v>
                </c:pt>
                <c:pt idx="10">
                  <c:v>20.54</c:v>
                </c:pt>
              </c:numCache>
            </c:numRef>
          </c:val>
          <c:extLst>
            <c:ext xmlns:c16="http://schemas.microsoft.com/office/drawing/2014/chart" uri="{C3380CC4-5D6E-409C-BE32-E72D297353CC}">
              <c16:uniqueId val="{00000004-AD32-5940-8695-FC0C6F0B944D}"/>
            </c:ext>
          </c:extLst>
        </c:ser>
        <c:ser>
          <c:idx val="1"/>
          <c:order val="1"/>
          <c:tx>
            <c:strRef>
              <c:f>'2B.4 3'!$K$1</c:f>
              <c:strCache>
                <c:ptCount val="1"/>
                <c:pt idx="0">
                  <c:v>ISCED 3 girls</c:v>
                </c:pt>
              </c:strCache>
            </c:strRef>
          </c:tx>
          <c:spPr>
            <a:solidFill>
              <a:srgbClr val="FFC000"/>
            </a:solidFill>
            <a:ln>
              <a:noFill/>
            </a:ln>
            <a:effectLst/>
          </c:spPr>
          <c:invertIfNegative val="0"/>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32-5940-8695-FC0C6F0B944D}"/>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32-5940-8695-FC0C6F0B944D}"/>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32-5940-8695-FC0C6F0B94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'2B.4 3'!$B$2:$B$38</c:f>
              <c:strCache>
                <c:ptCount val="11"/>
                <c:pt idx="0">
                  <c:v>Austria</c:v>
                </c:pt>
                <c:pt idx="1">
                  <c:v>Belgium (Flemish community)</c:v>
                </c:pt>
                <c:pt idx="2">
                  <c:v>Greece</c:v>
                </c:pt>
                <c:pt idx="3">
                  <c:v>Hungary</c:v>
                </c:pt>
                <c:pt idx="4">
                  <c:v>Lithuania</c:v>
                </c:pt>
                <c:pt idx="5">
                  <c:v>Poland</c:v>
                </c:pt>
                <c:pt idx="6">
                  <c:v>Slovakia</c:v>
                </c:pt>
                <c:pt idx="7">
                  <c:v>Slovenia</c:v>
                </c:pt>
                <c:pt idx="8">
                  <c:v>Sweden</c:v>
                </c:pt>
                <c:pt idx="9">
                  <c:v>UK (Wales)</c:v>
                </c:pt>
                <c:pt idx="10">
                  <c:v>Total average</c:v>
                </c:pt>
              </c:strCache>
            </c:strRef>
          </c:cat>
          <c:val>
            <c:numRef>
              <c:f>'2B.4 3'!$K$2:$K$38</c:f>
              <c:numCache>
                <c:formatCode>General</c:formatCode>
                <c:ptCount val="11"/>
                <c:pt idx="0">
                  <c:v>21.08</c:v>
                </c:pt>
                <c:pt idx="1">
                  <c:v>6.61</c:v>
                </c:pt>
                <c:pt idx="2">
                  <c:v>4.78</c:v>
                </c:pt>
                <c:pt idx="3">
                  <c:v>14.22</c:v>
                </c:pt>
                <c:pt idx="4">
                  <c:v>19.14</c:v>
                </c:pt>
                <c:pt idx="5">
                  <c:v>20.05</c:v>
                </c:pt>
                <c:pt idx="6">
                  <c:v>17.25</c:v>
                </c:pt>
                <c:pt idx="7">
                  <c:v>0.95</c:v>
                </c:pt>
                <c:pt idx="8">
                  <c:v>39.58</c:v>
                </c:pt>
                <c:pt idx="9">
                  <c:v>16.649999999999999</c:v>
                </c:pt>
                <c:pt idx="10">
                  <c:v>14.05</c:v>
                </c:pt>
              </c:numCache>
            </c:numRef>
          </c:val>
          <c:extLst>
            <c:ext xmlns:c16="http://schemas.microsoft.com/office/drawing/2014/chart" uri="{C3380CC4-5D6E-409C-BE32-E72D297353CC}">
              <c16:uniqueId val="{00000009-AD32-5940-8695-FC0C6F0B944D}"/>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098511527598142E-2"/>
          <c:y val="0.16430584023958747"/>
          <c:w val="0.84135383526497387"/>
          <c:h val="0.71130384026863758"/>
        </c:manualLayout>
      </c:layout>
      <c:barChart>
        <c:barDir val="bar"/>
        <c:grouping val="clustered"/>
        <c:varyColors val="0"/>
        <c:ser>
          <c:idx val="0"/>
          <c:order val="0"/>
          <c:tx>
            <c:strRef>
              <c:f>'2B.4 3 (t)'!$L$1</c:f>
              <c:strCache>
                <c:ptCount val="1"/>
                <c:pt idx="0">
                  <c:v>ISCED 3 total</c:v>
                </c:pt>
              </c:strCache>
            </c:strRef>
          </c:tx>
          <c:spPr>
            <a:solidFill>
              <a:srgbClr val="002060"/>
            </a:solidFill>
            <a:ln>
              <a:noFill/>
            </a:ln>
            <a:effectLst/>
          </c:spPr>
          <c:invertIfNegative val="0"/>
          <c:dPt>
            <c:idx val="11"/>
            <c:invertIfNegative val="0"/>
            <c:bubble3D val="0"/>
            <c:spPr>
              <a:solidFill>
                <a:srgbClr val="FFC000"/>
              </a:solidFill>
              <a:ln>
                <a:noFill/>
              </a:ln>
              <a:effectLst/>
            </c:spPr>
            <c:extLst>
              <c:ext xmlns:c16="http://schemas.microsoft.com/office/drawing/2014/chart" uri="{C3380CC4-5D6E-409C-BE32-E72D297353CC}">
                <c16:uniqueId val="{00000002-8011-B049-9654-5DDA56F1D6E2}"/>
              </c:ext>
            </c:extLst>
          </c:dPt>
          <c:dLbls>
            <c:dLbl>
              <c:idx val="1"/>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layout>
                    <c:manualLayout>
                      <c:w val="0.56160529582126606"/>
                      <c:h val="9.3341301780352867E-2"/>
                    </c:manualLayout>
                  </c15:layout>
                </c:ext>
                <c:ext xmlns:c16="http://schemas.microsoft.com/office/drawing/2014/chart" uri="{C3380CC4-5D6E-409C-BE32-E72D297353CC}">
                  <c16:uniqueId val="{00000001-8011-B049-9654-5DDA56F1D6E2}"/>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9589-3E47-A243-05308FFAE67F}"/>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9589-3E47-A243-05308FFAE67F}"/>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9589-3E47-A243-05308FFAE67F}"/>
                </c:ext>
              </c:extLst>
            </c:dLbl>
            <c:dLbl>
              <c:idx val="11"/>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layout>
                    <c:manualLayout>
                      <c:w val="0.34360766964534895"/>
                      <c:h val="7.7667185069984448E-2"/>
                    </c:manualLayout>
                  </c15:layout>
                </c:ext>
                <c:ext xmlns:c16="http://schemas.microsoft.com/office/drawing/2014/chart" uri="{C3380CC4-5D6E-409C-BE32-E72D297353CC}">
                  <c16:uniqueId val="{00000002-8011-B049-9654-5DDA56F1D6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'2B.4 3 (t)'!$B$2:$B$38</c:f>
              <c:strCache>
                <c:ptCount val="12"/>
                <c:pt idx="0">
                  <c:v>Austria</c:v>
                </c:pt>
                <c:pt idx="1">
                  <c:v>Belgium (Flemish community)</c:v>
                </c:pt>
                <c:pt idx="2">
                  <c:v>Greece</c:v>
                </c:pt>
                <c:pt idx="3">
                  <c:v>Hungary</c:v>
                </c:pt>
                <c:pt idx="4">
                  <c:v>Lithuania</c:v>
                </c:pt>
                <c:pt idx="5">
                  <c:v>Poland</c:v>
                </c:pt>
                <c:pt idx="6">
                  <c:v>Serbia</c:v>
                </c:pt>
                <c:pt idx="7">
                  <c:v>Slovakia</c:v>
                </c:pt>
                <c:pt idx="8">
                  <c:v>Slovenia</c:v>
                </c:pt>
                <c:pt idx="9">
                  <c:v>Sweden</c:v>
                </c:pt>
                <c:pt idx="10">
                  <c:v>UK (Wales)</c:v>
                </c:pt>
                <c:pt idx="11">
                  <c:v>Total average</c:v>
                </c:pt>
              </c:strCache>
            </c:strRef>
          </c:cat>
          <c:val>
            <c:numRef>
              <c:f>'2B.4 3 (t)'!$L$2:$L$38</c:f>
              <c:numCache>
                <c:formatCode>General</c:formatCode>
                <c:ptCount val="12"/>
                <c:pt idx="0">
                  <c:v>54.75</c:v>
                </c:pt>
                <c:pt idx="1">
                  <c:v>21.36</c:v>
                </c:pt>
                <c:pt idx="2">
                  <c:v>13.22</c:v>
                </c:pt>
                <c:pt idx="3">
                  <c:v>34.89</c:v>
                </c:pt>
                <c:pt idx="4">
                  <c:v>44.94</c:v>
                </c:pt>
                <c:pt idx="5">
                  <c:v>46.29</c:v>
                </c:pt>
                <c:pt idx="6">
                  <c:v>3.69</c:v>
                </c:pt>
                <c:pt idx="7">
                  <c:v>37.29</c:v>
                </c:pt>
                <c:pt idx="8">
                  <c:v>3.36</c:v>
                </c:pt>
                <c:pt idx="9">
                  <c:v>98.51</c:v>
                </c:pt>
                <c:pt idx="10">
                  <c:v>61.56</c:v>
                </c:pt>
                <c:pt idx="11">
                  <c:v>33.69</c:v>
                </c:pt>
              </c:numCache>
            </c:numRef>
          </c:val>
          <c:extLst>
            <c:ext xmlns:c16="http://schemas.microsoft.com/office/drawing/2014/chart" uri="{C3380CC4-5D6E-409C-BE32-E72D297353CC}">
              <c16:uniqueId val="{00000000-8011-B049-9654-5DDA56F1D6E2}"/>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spPr>
        <a:noFill/>
      </c:spPr>
    </c:plotArea>
    <c:plotVisOnly val="1"/>
    <c:dispBlanksAs val="gap"/>
    <c:showDLblsOverMax val="0"/>
  </c:chart>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58481099716953E-2"/>
          <c:y val="7.1447713981956221E-2"/>
          <c:w val="0.84135383526497387"/>
          <c:h val="0.84219324291196351"/>
        </c:manualLayout>
      </c:layout>
      <c:barChart>
        <c:barDir val="bar"/>
        <c:grouping val="clustered"/>
        <c:varyColors val="0"/>
        <c:ser>
          <c:idx val="0"/>
          <c:order val="0"/>
          <c:tx>
            <c:strRef>
              <c:f>'1.2 3 (t)'!$L$1</c:f>
              <c:strCache>
                <c:ptCount val="1"/>
                <c:pt idx="0">
                  <c:v>ISCED 3 total</c:v>
                </c:pt>
              </c:strCache>
            </c:strRef>
          </c:tx>
          <c:spPr>
            <a:solidFill>
              <a:srgbClr val="002060"/>
            </a:solidFill>
            <a:ln>
              <a:noFill/>
            </a:ln>
            <a:effectLst/>
          </c:spPr>
          <c:invertIfNegative val="0"/>
          <c:dPt>
            <c:idx val="24"/>
            <c:invertIfNegative val="0"/>
            <c:bubble3D val="0"/>
            <c:spPr>
              <a:solidFill>
                <a:srgbClr val="FFC000"/>
              </a:solidFill>
              <a:ln>
                <a:noFill/>
              </a:ln>
              <a:effectLst/>
            </c:spPr>
            <c:extLst>
              <c:ext xmlns:c16="http://schemas.microsoft.com/office/drawing/2014/chart" uri="{C3380CC4-5D6E-409C-BE32-E72D297353CC}">
                <c16:uniqueId val="{00000000-2DA1-6846-A31F-6A564FF093CA}"/>
              </c:ext>
            </c:extLst>
          </c:dPt>
          <c:dLbls>
            <c:dLbl>
              <c:idx val="2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2DA1-6846-A31F-6A564FF093CA}"/>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'1.2 3 (t)'!$B$2:$B$38</c:f>
              <c:strCache>
                <c:ptCount val="25"/>
                <c:pt idx="0">
                  <c:v>Austria</c:v>
                </c:pt>
                <c:pt idx="1">
                  <c:v>Belgium (Flemish community)</c:v>
                </c:pt>
                <c:pt idx="2">
                  <c:v>Bulgaria</c:v>
                </c:pt>
                <c:pt idx="3">
                  <c:v>Cyprus</c:v>
                </c:pt>
                <c:pt idx="4">
                  <c:v>Czech Republic</c:v>
                </c:pt>
                <c:pt idx="5">
                  <c:v>Denmark</c:v>
                </c:pt>
                <c:pt idx="6">
                  <c:v>Estonia</c:v>
                </c:pt>
                <c:pt idx="7">
                  <c:v>Germany</c:v>
                </c:pt>
                <c:pt idx="8">
                  <c:v>Greece</c:v>
                </c:pt>
                <c:pt idx="9">
                  <c:v>Hungary</c:v>
                </c:pt>
                <c:pt idx="10">
                  <c:v>Italy</c:v>
                </c:pt>
                <c:pt idx="11">
                  <c:v>Latvia</c:v>
                </c:pt>
                <c:pt idx="12">
                  <c:v>Lithuania</c:v>
                </c:pt>
                <c:pt idx="13">
                  <c:v>Netherlands</c:v>
                </c:pt>
                <c:pt idx="14">
                  <c:v>Poland</c:v>
                </c:pt>
                <c:pt idx="15">
                  <c:v>Serbia</c:v>
                </c:pt>
                <c:pt idx="16">
                  <c:v>Slovakia</c:v>
                </c:pt>
                <c:pt idx="17">
                  <c:v>Slovenia</c:v>
                </c:pt>
                <c:pt idx="18">
                  <c:v>Spain</c:v>
                </c:pt>
                <c:pt idx="19">
                  <c:v>Sweden</c:v>
                </c:pt>
                <c:pt idx="20">
                  <c:v>Switzerland</c:v>
                </c:pt>
                <c:pt idx="21">
                  <c:v>UK (England)</c:v>
                </c:pt>
                <c:pt idx="22">
                  <c:v>UK (Northern Ireland)</c:v>
                </c:pt>
                <c:pt idx="23">
                  <c:v>UK (Scotland)</c:v>
                </c:pt>
                <c:pt idx="24">
                  <c:v>Total average</c:v>
                </c:pt>
              </c:strCache>
            </c:strRef>
          </c:cat>
          <c:val>
            <c:numRef>
              <c:f>'1.2 3 (t)'!$L$2:$L$38</c:f>
              <c:numCache>
                <c:formatCode>General</c:formatCode>
                <c:ptCount val="25"/>
                <c:pt idx="0">
                  <c:v>21.86</c:v>
                </c:pt>
                <c:pt idx="1">
                  <c:v>98.29</c:v>
                </c:pt>
                <c:pt idx="2">
                  <c:v>99.28</c:v>
                </c:pt>
                <c:pt idx="3">
                  <c:v>99.43</c:v>
                </c:pt>
                <c:pt idx="4">
                  <c:v>86.39</c:v>
                </c:pt>
                <c:pt idx="5">
                  <c:v>100</c:v>
                </c:pt>
                <c:pt idx="6">
                  <c:v>99.86</c:v>
                </c:pt>
                <c:pt idx="7">
                  <c:v>99.95</c:v>
                </c:pt>
                <c:pt idx="8">
                  <c:v>99.15</c:v>
                </c:pt>
                <c:pt idx="9">
                  <c:v>97.81</c:v>
                </c:pt>
                <c:pt idx="10">
                  <c:v>95.03</c:v>
                </c:pt>
                <c:pt idx="11">
                  <c:v>99.83</c:v>
                </c:pt>
                <c:pt idx="12">
                  <c:v>98.4</c:v>
                </c:pt>
                <c:pt idx="13">
                  <c:v>100</c:v>
                </c:pt>
                <c:pt idx="14">
                  <c:v>98.96</c:v>
                </c:pt>
                <c:pt idx="15">
                  <c:v>98.06</c:v>
                </c:pt>
                <c:pt idx="16">
                  <c:v>95.8</c:v>
                </c:pt>
                <c:pt idx="17">
                  <c:v>99.75</c:v>
                </c:pt>
                <c:pt idx="18">
                  <c:v>100</c:v>
                </c:pt>
                <c:pt idx="19">
                  <c:v>98.3</c:v>
                </c:pt>
                <c:pt idx="20">
                  <c:v>100</c:v>
                </c:pt>
                <c:pt idx="21">
                  <c:v>96.71</c:v>
                </c:pt>
                <c:pt idx="22">
                  <c:v>97.29</c:v>
                </c:pt>
                <c:pt idx="23">
                  <c:v>98.25</c:v>
                </c:pt>
                <c:pt idx="24">
                  <c:v>95.93</c:v>
                </c:pt>
              </c:numCache>
            </c:numRef>
          </c:val>
          <c:extLst>
            <c:ext xmlns:c16="http://schemas.microsoft.com/office/drawing/2014/chart" uri="{C3380CC4-5D6E-409C-BE32-E72D297353CC}">
              <c16:uniqueId val="{00000000-B64F-3540-8E91-AEE6E5BD8653}"/>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324333618432087E-2"/>
          <c:y val="9.9308479297230703E-2"/>
          <c:w val="0.84135383526497387"/>
          <c:h val="0.79457424964736556"/>
        </c:manualLayout>
      </c:layout>
      <c:barChart>
        <c:barDir val="bar"/>
        <c:grouping val="clustered"/>
        <c:varyColors val="0"/>
        <c:ser>
          <c:idx val="0"/>
          <c:order val="0"/>
          <c:tx>
            <c:strRef>
              <c:f>'2B.4a 02'!$J$1</c:f>
              <c:strCache>
                <c:ptCount val="1"/>
                <c:pt idx="0">
                  <c:v>ISCED 02 boys</c:v>
                </c:pt>
              </c:strCache>
            </c:strRef>
          </c:tx>
          <c:spPr>
            <a:solidFill>
              <a:srgbClr val="002060"/>
            </a:solidFill>
            <a:ln>
              <a:noFill/>
            </a:ln>
            <a:effectLst/>
          </c:spPr>
          <c:invertIfNegative val="0"/>
          <c:dLbls>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05B-7341-A67C-12D146D75A4F}"/>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605B-7341-A67C-12D146D75A4F}"/>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605B-7341-A67C-12D146D75A4F}"/>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605B-7341-A67C-12D146D75A4F}"/>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'2B.4a 02'!$B$2:$B$38</c:f>
              <c:strCache>
                <c:ptCount val="12"/>
                <c:pt idx="0">
                  <c:v>Belgium (Flemish community)</c:v>
                </c:pt>
                <c:pt idx="1">
                  <c:v>Cyprus</c:v>
                </c:pt>
                <c:pt idx="2">
                  <c:v>Greece</c:v>
                </c:pt>
                <c:pt idx="3">
                  <c:v>Hungary</c:v>
                </c:pt>
                <c:pt idx="4">
                  <c:v>Lithuania</c:v>
                </c:pt>
                <c:pt idx="5">
                  <c:v>Netherlands</c:v>
                </c:pt>
                <c:pt idx="6">
                  <c:v>Slovakia</c:v>
                </c:pt>
                <c:pt idx="7">
                  <c:v>Slovenia</c:v>
                </c:pt>
                <c:pt idx="8">
                  <c:v>Spain</c:v>
                </c:pt>
                <c:pt idx="9">
                  <c:v>Switzerland</c:v>
                </c:pt>
                <c:pt idx="10">
                  <c:v>UK (Wales)</c:v>
                </c:pt>
                <c:pt idx="11">
                  <c:v>Total average</c:v>
                </c:pt>
              </c:strCache>
            </c:strRef>
          </c:cat>
          <c:val>
            <c:numRef>
              <c:f>'2B.4a 02'!$J$2:$J$38</c:f>
              <c:numCache>
                <c:formatCode>General</c:formatCode>
                <c:ptCount val="12"/>
                <c:pt idx="0">
                  <c:v>29.74</c:v>
                </c:pt>
                <c:pt idx="1">
                  <c:v>2.33</c:v>
                </c:pt>
                <c:pt idx="2">
                  <c:v>14.36</c:v>
                </c:pt>
                <c:pt idx="3">
                  <c:v>10.24</c:v>
                </c:pt>
                <c:pt idx="4">
                  <c:v>0.1</c:v>
                </c:pt>
                <c:pt idx="5">
                  <c:v>72.930000000000007</c:v>
                </c:pt>
                <c:pt idx="6">
                  <c:v>80.25</c:v>
                </c:pt>
                <c:pt idx="7">
                  <c:v>3.23</c:v>
                </c:pt>
                <c:pt idx="8">
                  <c:v>4.92</c:v>
                </c:pt>
                <c:pt idx="9">
                  <c:v>29.67</c:v>
                </c:pt>
                <c:pt idx="10">
                  <c:v>34.94</c:v>
                </c:pt>
                <c:pt idx="11">
                  <c:v>13.58</c:v>
                </c:pt>
              </c:numCache>
            </c:numRef>
          </c:val>
          <c:extLst>
            <c:ext xmlns:c16="http://schemas.microsoft.com/office/drawing/2014/chart" uri="{C3380CC4-5D6E-409C-BE32-E72D297353CC}">
              <c16:uniqueId val="{00000000-ACAA-B347-A05B-93372AB2F031}"/>
            </c:ext>
          </c:extLst>
        </c:ser>
        <c:ser>
          <c:idx val="1"/>
          <c:order val="1"/>
          <c:tx>
            <c:strRef>
              <c:f>'2B.4a 02'!$K$1</c:f>
              <c:strCache>
                <c:ptCount val="1"/>
                <c:pt idx="0">
                  <c:v>ISCED 02 girls</c:v>
                </c:pt>
              </c:strCache>
            </c:strRef>
          </c:tx>
          <c:spPr>
            <a:solidFill>
              <a:srgbClr val="FFC000"/>
            </a:solidFill>
            <a:ln>
              <a:noFill/>
            </a:ln>
            <a:effectLst/>
          </c:spPr>
          <c:invertIfNegative val="0"/>
          <c:dLbls>
            <c:dLbl>
              <c:idx val="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5B-7341-A67C-12D146D75A4F}"/>
                </c:ext>
              </c:extLst>
            </c:dLbl>
            <c:dLbl>
              <c:idx val="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5B-7341-A67C-12D146D75A4F}"/>
                </c:ext>
              </c:extLst>
            </c:dLbl>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5B-7341-A67C-12D146D75A4F}"/>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5B-7341-A67C-12D146D75A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'2B.4a 02'!$B$2:$B$38</c:f>
              <c:strCache>
                <c:ptCount val="12"/>
                <c:pt idx="0">
                  <c:v>Belgium (Flemish community)</c:v>
                </c:pt>
                <c:pt idx="1">
                  <c:v>Cyprus</c:v>
                </c:pt>
                <c:pt idx="2">
                  <c:v>Greece</c:v>
                </c:pt>
                <c:pt idx="3">
                  <c:v>Hungary</c:v>
                </c:pt>
                <c:pt idx="4">
                  <c:v>Lithuania</c:v>
                </c:pt>
                <c:pt idx="5">
                  <c:v>Netherlands</c:v>
                </c:pt>
                <c:pt idx="6">
                  <c:v>Slovakia</c:v>
                </c:pt>
                <c:pt idx="7">
                  <c:v>Slovenia</c:v>
                </c:pt>
                <c:pt idx="8">
                  <c:v>Spain</c:v>
                </c:pt>
                <c:pt idx="9">
                  <c:v>Switzerland</c:v>
                </c:pt>
                <c:pt idx="10">
                  <c:v>UK (Wales)</c:v>
                </c:pt>
                <c:pt idx="11">
                  <c:v>Total average</c:v>
                </c:pt>
              </c:strCache>
            </c:strRef>
          </c:cat>
          <c:val>
            <c:numRef>
              <c:f>'2B.4a 02'!$K$2:$K$38</c:f>
              <c:numCache>
                <c:formatCode>General</c:formatCode>
                <c:ptCount val="12"/>
                <c:pt idx="0">
                  <c:v>11.51</c:v>
                </c:pt>
                <c:pt idx="1">
                  <c:v>0.53</c:v>
                </c:pt>
                <c:pt idx="2">
                  <c:v>5.66</c:v>
                </c:pt>
                <c:pt idx="3">
                  <c:v>4.21</c:v>
                </c:pt>
                <c:pt idx="4">
                  <c:v>7.0000000000000007E-2</c:v>
                </c:pt>
                <c:pt idx="5">
                  <c:v>27.07</c:v>
                </c:pt>
                <c:pt idx="6">
                  <c:v>38.24</c:v>
                </c:pt>
                <c:pt idx="7">
                  <c:v>1.08</c:v>
                </c:pt>
                <c:pt idx="8">
                  <c:v>2.61</c:v>
                </c:pt>
                <c:pt idx="9">
                  <c:v>13.04</c:v>
                </c:pt>
                <c:pt idx="10">
                  <c:v>14.83</c:v>
                </c:pt>
                <c:pt idx="11">
                  <c:v>5.71</c:v>
                </c:pt>
              </c:numCache>
            </c:numRef>
          </c:val>
          <c:extLst>
            <c:ext xmlns:c16="http://schemas.microsoft.com/office/drawing/2014/chart" uri="{C3380CC4-5D6E-409C-BE32-E72D297353CC}">
              <c16:uniqueId val="{00000001-ACAA-B347-A05B-93372AB2F031}"/>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17051622146579E-2"/>
          <c:y val="0.16455621618726229"/>
          <c:w val="0.84135383526497387"/>
          <c:h val="0.71145749638438049"/>
        </c:manualLayout>
      </c:layout>
      <c:barChart>
        <c:barDir val="bar"/>
        <c:grouping val="clustered"/>
        <c:varyColors val="0"/>
        <c:ser>
          <c:idx val="0"/>
          <c:order val="0"/>
          <c:tx>
            <c:strRef>
              <c:f>'2B.4a 02 (t)'!$L$1</c:f>
              <c:strCache>
                <c:ptCount val="1"/>
                <c:pt idx="0">
                  <c:v>ISCED 02 total</c:v>
                </c:pt>
              </c:strCache>
            </c:strRef>
          </c:tx>
          <c:spPr>
            <a:solidFill>
              <a:srgbClr val="002060"/>
            </a:solidFill>
            <a:ln>
              <a:noFill/>
            </a:ln>
            <a:effectLst/>
          </c:spPr>
          <c:invertIfNegative val="0"/>
          <c:dPt>
            <c:idx val="11"/>
            <c:invertIfNegative val="0"/>
            <c:bubble3D val="0"/>
            <c:spPr>
              <a:solidFill>
                <a:srgbClr val="FFC000"/>
              </a:solidFill>
              <a:ln>
                <a:noFill/>
              </a:ln>
              <a:effectLst/>
            </c:spPr>
            <c:extLst>
              <c:ext xmlns:c16="http://schemas.microsoft.com/office/drawing/2014/chart" uri="{C3380CC4-5D6E-409C-BE32-E72D297353CC}">
                <c16:uniqueId val="{00000000-9A6F-3544-BD9B-CC84DE653DC4}"/>
              </c:ext>
            </c:extLst>
          </c:dPt>
          <c:dLbls>
            <c:dLbl>
              <c:idx val="0"/>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5D-304F-AE7C-3BBD5B3BE613}"/>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FF5D-304F-AE7C-3BBD5B3BE613}"/>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FF5D-304F-AE7C-3BBD5B3BE613}"/>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F5D-304F-AE7C-3BBD5B3BE613}"/>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FF5D-304F-AE7C-3BBD5B3BE613}"/>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'2B.4a 02 (t)'!$B$2:$B$38</c:f>
              <c:strCache>
                <c:ptCount val="12"/>
                <c:pt idx="0">
                  <c:v>Belgium (Flemish community)</c:v>
                </c:pt>
                <c:pt idx="1">
                  <c:v>Cyprus</c:v>
                </c:pt>
                <c:pt idx="2">
                  <c:v>Greece</c:v>
                </c:pt>
                <c:pt idx="3">
                  <c:v>Hungary</c:v>
                </c:pt>
                <c:pt idx="4">
                  <c:v>Lithuania</c:v>
                </c:pt>
                <c:pt idx="5">
                  <c:v>Netherlands</c:v>
                </c:pt>
                <c:pt idx="6">
                  <c:v>Slovakia</c:v>
                </c:pt>
                <c:pt idx="7">
                  <c:v>Slovenia</c:v>
                </c:pt>
                <c:pt idx="8">
                  <c:v>Spain</c:v>
                </c:pt>
                <c:pt idx="9">
                  <c:v>Switzerland</c:v>
                </c:pt>
                <c:pt idx="10">
                  <c:v>UK (Wales)</c:v>
                </c:pt>
                <c:pt idx="11">
                  <c:v>Total average</c:v>
                </c:pt>
              </c:strCache>
            </c:strRef>
          </c:cat>
          <c:val>
            <c:numRef>
              <c:f>'2B.4a 02 (t)'!$L$2:$L$38</c:f>
              <c:numCache>
                <c:formatCode>General</c:formatCode>
                <c:ptCount val="12"/>
                <c:pt idx="0">
                  <c:v>41.25</c:v>
                </c:pt>
                <c:pt idx="1">
                  <c:v>2.85</c:v>
                </c:pt>
                <c:pt idx="2">
                  <c:v>20.02</c:v>
                </c:pt>
                <c:pt idx="3">
                  <c:v>14.45</c:v>
                </c:pt>
                <c:pt idx="4">
                  <c:v>0.17</c:v>
                </c:pt>
                <c:pt idx="5">
                  <c:v>100</c:v>
                </c:pt>
                <c:pt idx="6">
                  <c:v>118.49</c:v>
                </c:pt>
                <c:pt idx="7">
                  <c:v>4.3099999999999996</c:v>
                </c:pt>
                <c:pt idx="8">
                  <c:v>7.52</c:v>
                </c:pt>
                <c:pt idx="9">
                  <c:v>42.71</c:v>
                </c:pt>
                <c:pt idx="10">
                  <c:v>49.77</c:v>
                </c:pt>
                <c:pt idx="11">
                  <c:v>19.29</c:v>
                </c:pt>
              </c:numCache>
            </c:numRef>
          </c:val>
          <c:extLst>
            <c:ext xmlns:c16="http://schemas.microsoft.com/office/drawing/2014/chart" uri="{C3380CC4-5D6E-409C-BE32-E72D297353CC}">
              <c16:uniqueId val="{00000000-EFC7-C24A-91AE-7FB17361EFCE}"/>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86483674423117E-2"/>
          <c:y val="9.7057727498197188E-2"/>
          <c:w val="0.84135383526497387"/>
          <c:h val="0.80619533728215154"/>
        </c:manualLayout>
      </c:layout>
      <c:barChart>
        <c:barDir val="bar"/>
        <c:grouping val="clustered"/>
        <c:varyColors val="0"/>
        <c:ser>
          <c:idx val="0"/>
          <c:order val="0"/>
          <c:tx>
            <c:strRef>
              <c:f>'2B.4a 1+2'!$J$1</c:f>
              <c:strCache>
                <c:ptCount val="1"/>
                <c:pt idx="0">
                  <c:v>ISCED 1+2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A54-6B40-B952-85ED64792797}"/>
                </c:ext>
              </c:extLst>
            </c:dLbl>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9A54-6B40-B952-85ED64792797}"/>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9A54-6B40-B952-85ED64792797}"/>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9A54-6B40-B952-85ED64792797}"/>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9A54-6B40-B952-85ED64792797}"/>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9A54-6B40-B952-85ED64792797}"/>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9A54-6B40-B952-85ED64792797}"/>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9A54-6B40-B952-85ED64792797}"/>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9A54-6B40-B952-85ED64792797}"/>
                </c:ext>
              </c:extLst>
            </c:dLbl>
            <c:dLbl>
              <c:idx val="1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9A54-6B40-B952-85ED64792797}"/>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'2B.4a 1+2'!$B$2:$B$38</c:f>
              <c:strCache>
                <c:ptCount val="17"/>
                <c:pt idx="0">
                  <c:v>Austria</c:v>
                </c:pt>
                <c:pt idx="1">
                  <c:v>Belgium (Flemish community)</c:v>
                </c:pt>
                <c:pt idx="2">
                  <c:v>Cyprus</c:v>
                </c:pt>
                <c:pt idx="3">
                  <c:v>Denmark</c:v>
                </c:pt>
                <c:pt idx="4">
                  <c:v>Finland</c:v>
                </c:pt>
                <c:pt idx="5">
                  <c:v>Greece</c:v>
                </c:pt>
                <c:pt idx="6">
                  <c:v>Hungary</c:v>
                </c:pt>
                <c:pt idx="7">
                  <c:v>Iceland</c:v>
                </c:pt>
                <c:pt idx="8">
                  <c:v>Lithuania</c:v>
                </c:pt>
                <c:pt idx="9">
                  <c:v>Netherlands</c:v>
                </c:pt>
                <c:pt idx="10">
                  <c:v>Slovakia</c:v>
                </c:pt>
                <c:pt idx="11">
                  <c:v>Slovenia</c:v>
                </c:pt>
                <c:pt idx="12">
                  <c:v>Spain</c:v>
                </c:pt>
                <c:pt idx="13">
                  <c:v>Sweden</c:v>
                </c:pt>
                <c:pt idx="14">
                  <c:v>Switzerland</c:v>
                </c:pt>
                <c:pt idx="15">
                  <c:v>UK (Wales)</c:v>
                </c:pt>
                <c:pt idx="16">
                  <c:v>Total average</c:v>
                </c:pt>
              </c:strCache>
            </c:strRef>
          </c:cat>
          <c:val>
            <c:numRef>
              <c:f>'2B.4a 1+2'!$J$2:$J$38</c:f>
              <c:numCache>
                <c:formatCode>General</c:formatCode>
                <c:ptCount val="17"/>
                <c:pt idx="0">
                  <c:v>29.3</c:v>
                </c:pt>
                <c:pt idx="1">
                  <c:v>44.16</c:v>
                </c:pt>
                <c:pt idx="2">
                  <c:v>1.87</c:v>
                </c:pt>
                <c:pt idx="3">
                  <c:v>29.26</c:v>
                </c:pt>
                <c:pt idx="4">
                  <c:v>4.09</c:v>
                </c:pt>
                <c:pt idx="5">
                  <c:v>10.98</c:v>
                </c:pt>
                <c:pt idx="6">
                  <c:v>18.100000000000001</c:v>
                </c:pt>
                <c:pt idx="7">
                  <c:v>1.79</c:v>
                </c:pt>
                <c:pt idx="8">
                  <c:v>0.26</c:v>
                </c:pt>
                <c:pt idx="9">
                  <c:v>72.58</c:v>
                </c:pt>
                <c:pt idx="10">
                  <c:v>24.22</c:v>
                </c:pt>
                <c:pt idx="11">
                  <c:v>17.41</c:v>
                </c:pt>
                <c:pt idx="12">
                  <c:v>10.43</c:v>
                </c:pt>
                <c:pt idx="13">
                  <c:v>9.64</c:v>
                </c:pt>
                <c:pt idx="14">
                  <c:v>32.68</c:v>
                </c:pt>
                <c:pt idx="15">
                  <c:v>34.71</c:v>
                </c:pt>
                <c:pt idx="16">
                  <c:v>22.45</c:v>
                </c:pt>
              </c:numCache>
            </c:numRef>
          </c:val>
          <c:extLst>
            <c:ext xmlns:c16="http://schemas.microsoft.com/office/drawing/2014/chart" uri="{C3380CC4-5D6E-409C-BE32-E72D297353CC}">
              <c16:uniqueId val="{00000000-4BD4-8943-BF77-DF772E80B7F3}"/>
            </c:ext>
          </c:extLst>
        </c:ser>
        <c:ser>
          <c:idx val="1"/>
          <c:order val="1"/>
          <c:tx>
            <c:strRef>
              <c:f>'2B.4a 1+2'!$K$1</c:f>
              <c:strCache>
                <c:ptCount val="1"/>
                <c:pt idx="0">
                  <c:v>ISCED 1+2 girls</c:v>
                </c:pt>
              </c:strCache>
            </c:strRef>
          </c:tx>
          <c:spPr>
            <a:solidFill>
              <a:srgbClr val="FFC000"/>
            </a:solidFill>
            <a:ln>
              <a:noFill/>
            </a:ln>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54-6B40-B952-85ED64792797}"/>
                </c:ext>
              </c:extLst>
            </c:dLbl>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54-6B40-B952-85ED64792797}"/>
                </c:ext>
              </c:extLst>
            </c:dLbl>
            <c:dLbl>
              <c:idx val="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54-6B40-B952-85ED64792797}"/>
                </c:ext>
              </c:extLst>
            </c:dLbl>
            <c:dLbl>
              <c:idx val="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A54-6B40-B952-85ED64792797}"/>
                </c:ext>
              </c:extLst>
            </c:dLbl>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54-6B40-B952-85ED64792797}"/>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A54-6B40-B952-85ED64792797}"/>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A54-6B40-B952-85ED64792797}"/>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A54-6B40-B952-85ED64792797}"/>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A54-6B40-B952-85ED64792797}"/>
                </c:ext>
              </c:extLst>
            </c:dLbl>
            <c:dLbl>
              <c:idx val="1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A54-6B40-B952-85ED647927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'2B.4a 1+2'!$B$2:$B$38</c:f>
              <c:strCache>
                <c:ptCount val="17"/>
                <c:pt idx="0">
                  <c:v>Austria</c:v>
                </c:pt>
                <c:pt idx="1">
                  <c:v>Belgium (Flemish community)</c:v>
                </c:pt>
                <c:pt idx="2">
                  <c:v>Cyprus</c:v>
                </c:pt>
                <c:pt idx="3">
                  <c:v>Denmark</c:v>
                </c:pt>
                <c:pt idx="4">
                  <c:v>Finland</c:v>
                </c:pt>
                <c:pt idx="5">
                  <c:v>Greece</c:v>
                </c:pt>
                <c:pt idx="6">
                  <c:v>Hungary</c:v>
                </c:pt>
                <c:pt idx="7">
                  <c:v>Iceland</c:v>
                </c:pt>
                <c:pt idx="8">
                  <c:v>Lithuania</c:v>
                </c:pt>
                <c:pt idx="9">
                  <c:v>Netherlands</c:v>
                </c:pt>
                <c:pt idx="10">
                  <c:v>Slovakia</c:v>
                </c:pt>
                <c:pt idx="11">
                  <c:v>Slovenia</c:v>
                </c:pt>
                <c:pt idx="12">
                  <c:v>Spain</c:v>
                </c:pt>
                <c:pt idx="13">
                  <c:v>Sweden</c:v>
                </c:pt>
                <c:pt idx="14">
                  <c:v>Switzerland</c:v>
                </c:pt>
                <c:pt idx="15">
                  <c:v>UK (Wales)</c:v>
                </c:pt>
                <c:pt idx="16">
                  <c:v>Total average</c:v>
                </c:pt>
              </c:strCache>
            </c:strRef>
          </c:cat>
          <c:val>
            <c:numRef>
              <c:f>'2B.4a 1+2'!$K$2:$K$38</c:f>
              <c:numCache>
                <c:formatCode>General</c:formatCode>
                <c:ptCount val="17"/>
                <c:pt idx="0">
                  <c:v>15.58</c:v>
                </c:pt>
                <c:pt idx="1">
                  <c:v>22.98</c:v>
                </c:pt>
                <c:pt idx="2">
                  <c:v>1.07</c:v>
                </c:pt>
                <c:pt idx="3">
                  <c:v>10.83</c:v>
                </c:pt>
                <c:pt idx="4">
                  <c:v>1.76</c:v>
                </c:pt>
                <c:pt idx="5">
                  <c:v>5.24</c:v>
                </c:pt>
                <c:pt idx="6">
                  <c:v>9.67</c:v>
                </c:pt>
                <c:pt idx="7">
                  <c:v>0.7</c:v>
                </c:pt>
                <c:pt idx="8">
                  <c:v>0.11</c:v>
                </c:pt>
                <c:pt idx="9">
                  <c:v>27.42</c:v>
                </c:pt>
                <c:pt idx="10">
                  <c:v>17.5</c:v>
                </c:pt>
                <c:pt idx="11">
                  <c:v>10.02</c:v>
                </c:pt>
                <c:pt idx="12">
                  <c:v>5.83</c:v>
                </c:pt>
                <c:pt idx="13">
                  <c:v>5.86</c:v>
                </c:pt>
                <c:pt idx="14">
                  <c:v>14.7</c:v>
                </c:pt>
                <c:pt idx="15">
                  <c:v>12.41</c:v>
                </c:pt>
                <c:pt idx="16">
                  <c:v>10.96</c:v>
                </c:pt>
              </c:numCache>
            </c:numRef>
          </c:val>
          <c:extLst>
            <c:ext xmlns:c16="http://schemas.microsoft.com/office/drawing/2014/chart" uri="{C3380CC4-5D6E-409C-BE32-E72D297353CC}">
              <c16:uniqueId val="{00000001-4BD4-8943-BF77-DF772E80B7F3}"/>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17090493746088E-2"/>
          <c:y val="0.1210824291557754"/>
          <c:w val="0.84135383526497387"/>
          <c:h val="0.76826884699769971"/>
        </c:manualLayout>
      </c:layout>
      <c:barChart>
        <c:barDir val="bar"/>
        <c:grouping val="clustered"/>
        <c:varyColors val="0"/>
        <c:ser>
          <c:idx val="0"/>
          <c:order val="0"/>
          <c:tx>
            <c:strRef>
              <c:f>'2B.4a 1+2 (t)'!$L$1</c:f>
              <c:strCache>
                <c:ptCount val="1"/>
                <c:pt idx="0">
                  <c:v>ISCED 1+2 total</c:v>
                </c:pt>
              </c:strCache>
            </c:strRef>
          </c:tx>
          <c:spPr>
            <a:solidFill>
              <a:srgbClr val="002060"/>
            </a:solidFill>
            <a:ln>
              <a:noFill/>
            </a:ln>
            <a:effectLst/>
          </c:spPr>
          <c:invertIfNegative val="0"/>
          <c:dPt>
            <c:idx val="17"/>
            <c:invertIfNegative val="0"/>
            <c:bubble3D val="0"/>
            <c:spPr>
              <a:solidFill>
                <a:srgbClr val="FFC000"/>
              </a:solidFill>
              <a:ln>
                <a:noFill/>
              </a:ln>
              <a:effectLst/>
            </c:spPr>
            <c:extLst>
              <c:ext xmlns:c16="http://schemas.microsoft.com/office/drawing/2014/chart" uri="{C3380CC4-5D6E-409C-BE32-E72D297353CC}">
                <c16:uniqueId val="{00000000-8811-5E4E-9062-72167B512319}"/>
              </c:ext>
            </c:extLst>
          </c:dPt>
          <c:dLbls>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A891-EC44-A9C4-FF3DECB0CB0D}"/>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891-EC44-A9C4-FF3DECB0CB0D}"/>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A891-EC44-A9C4-FF3DECB0CB0D}"/>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891-EC44-A9C4-FF3DECB0CB0D}"/>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891-EC44-A9C4-FF3DECB0CB0D}"/>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A891-EC44-A9C4-FF3DECB0CB0D}"/>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A891-EC44-A9C4-FF3DECB0CB0D}"/>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A891-EC44-A9C4-FF3DECB0CB0D}"/>
                </c:ext>
              </c:extLst>
            </c:dLbl>
            <c:dLbl>
              <c:idx val="1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811-5E4E-9062-72167B512319}"/>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'2B.4a 1+2 (t)'!$B$2:$B$38</c:f>
              <c:strCache>
                <c:ptCount val="18"/>
                <c:pt idx="0">
                  <c:v>Austria</c:v>
                </c:pt>
                <c:pt idx="1">
                  <c:v>Belgium (Flemish community)</c:v>
                </c:pt>
                <c:pt idx="2">
                  <c:v>Cyprus</c:v>
                </c:pt>
                <c:pt idx="3">
                  <c:v>Denmark</c:v>
                </c:pt>
                <c:pt idx="4">
                  <c:v>Finland</c:v>
                </c:pt>
                <c:pt idx="5">
                  <c:v>Greece</c:v>
                </c:pt>
                <c:pt idx="6">
                  <c:v>Hungary</c:v>
                </c:pt>
                <c:pt idx="7">
                  <c:v>Iceland</c:v>
                </c:pt>
                <c:pt idx="8">
                  <c:v>Lithuania</c:v>
                </c:pt>
                <c:pt idx="9">
                  <c:v>Netherlands</c:v>
                </c:pt>
                <c:pt idx="10">
                  <c:v>Serbia</c:v>
                </c:pt>
                <c:pt idx="11">
                  <c:v>Slovakia</c:v>
                </c:pt>
                <c:pt idx="12">
                  <c:v>Slovenia</c:v>
                </c:pt>
                <c:pt idx="13">
                  <c:v>Spain</c:v>
                </c:pt>
                <c:pt idx="14">
                  <c:v>Sweden</c:v>
                </c:pt>
                <c:pt idx="15">
                  <c:v>Switzerland</c:v>
                </c:pt>
                <c:pt idx="16">
                  <c:v>UK (Wales)</c:v>
                </c:pt>
                <c:pt idx="17">
                  <c:v>Total average</c:v>
                </c:pt>
              </c:strCache>
            </c:strRef>
          </c:cat>
          <c:val>
            <c:numRef>
              <c:f>'2B.4a 1+2 (t)'!$L$2:$L$38</c:f>
              <c:numCache>
                <c:formatCode>General</c:formatCode>
                <c:ptCount val="18"/>
                <c:pt idx="0">
                  <c:v>44.87</c:v>
                </c:pt>
                <c:pt idx="1">
                  <c:v>67.14</c:v>
                </c:pt>
                <c:pt idx="2">
                  <c:v>2.94</c:v>
                </c:pt>
                <c:pt idx="3">
                  <c:v>40.090000000000003</c:v>
                </c:pt>
                <c:pt idx="4">
                  <c:v>5.85</c:v>
                </c:pt>
                <c:pt idx="5">
                  <c:v>16.22</c:v>
                </c:pt>
                <c:pt idx="6">
                  <c:v>27.77</c:v>
                </c:pt>
                <c:pt idx="7">
                  <c:v>2.5</c:v>
                </c:pt>
                <c:pt idx="8">
                  <c:v>0.37</c:v>
                </c:pt>
                <c:pt idx="9">
                  <c:v>100</c:v>
                </c:pt>
                <c:pt idx="10">
                  <c:v>18.8</c:v>
                </c:pt>
                <c:pt idx="11">
                  <c:v>41.72</c:v>
                </c:pt>
                <c:pt idx="12">
                  <c:v>27.43</c:v>
                </c:pt>
                <c:pt idx="13">
                  <c:v>16.260000000000002</c:v>
                </c:pt>
                <c:pt idx="14">
                  <c:v>15.5</c:v>
                </c:pt>
                <c:pt idx="15">
                  <c:v>47.38</c:v>
                </c:pt>
                <c:pt idx="16">
                  <c:v>47.12</c:v>
                </c:pt>
                <c:pt idx="17">
                  <c:v>33.049999999999997</c:v>
                </c:pt>
              </c:numCache>
            </c:numRef>
          </c:val>
          <c:extLst>
            <c:ext xmlns:c16="http://schemas.microsoft.com/office/drawing/2014/chart" uri="{C3380CC4-5D6E-409C-BE32-E72D297353CC}">
              <c16:uniqueId val="{00000000-C446-1048-A313-BED78EFF5E45}"/>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45050303762435E-2"/>
          <c:y val="0.10864826501162617"/>
          <c:w val="0.84135383526497387"/>
          <c:h val="0.7886163024138213"/>
        </c:manualLayout>
      </c:layout>
      <c:barChart>
        <c:barDir val="bar"/>
        <c:grouping val="clustered"/>
        <c:varyColors val="0"/>
        <c:ser>
          <c:idx val="0"/>
          <c:order val="0"/>
          <c:tx>
            <c:strRef>
              <c:f>'2B.4a 3'!$J$1</c:f>
              <c:strCache>
                <c:ptCount val="1"/>
                <c:pt idx="0">
                  <c:v>ISCED 3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4D9-F14A-BBCB-9D18525B542D}"/>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14D9-F14A-BBCB-9D18525B542D}"/>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14D9-F14A-BBCB-9D18525B542D}"/>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14D9-F14A-BBCB-9D18525B542D}"/>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'2B.4a 3'!$B$2:$B$38</c:f>
              <c:strCache>
                <c:ptCount val="11"/>
                <c:pt idx="0">
                  <c:v>Austria</c:v>
                </c:pt>
                <c:pt idx="1">
                  <c:v>Belgium (Flemish community)</c:v>
                </c:pt>
                <c:pt idx="2">
                  <c:v>Cyprus</c:v>
                </c:pt>
                <c:pt idx="3">
                  <c:v>Greece</c:v>
                </c:pt>
                <c:pt idx="4">
                  <c:v>Hungary</c:v>
                </c:pt>
                <c:pt idx="5">
                  <c:v>Lithuania</c:v>
                </c:pt>
                <c:pt idx="6">
                  <c:v>Slovakia</c:v>
                </c:pt>
                <c:pt idx="7">
                  <c:v>Slovenia</c:v>
                </c:pt>
                <c:pt idx="8">
                  <c:v>Sweden</c:v>
                </c:pt>
                <c:pt idx="9">
                  <c:v>UK (Wales)</c:v>
                </c:pt>
                <c:pt idx="10">
                  <c:v>Total average</c:v>
                </c:pt>
              </c:strCache>
            </c:strRef>
          </c:cat>
          <c:val>
            <c:numRef>
              <c:f>'2B.4a 3'!$J$2:$J$38</c:f>
              <c:numCache>
                <c:formatCode>General</c:formatCode>
                <c:ptCount val="11"/>
                <c:pt idx="0">
                  <c:v>33.67</c:v>
                </c:pt>
                <c:pt idx="1">
                  <c:v>10.15</c:v>
                </c:pt>
                <c:pt idx="2">
                  <c:v>5.47</c:v>
                </c:pt>
                <c:pt idx="3">
                  <c:v>8.2899999999999991</c:v>
                </c:pt>
                <c:pt idx="4">
                  <c:v>13.65</c:v>
                </c:pt>
                <c:pt idx="5">
                  <c:v>1.1000000000000001</c:v>
                </c:pt>
                <c:pt idx="6">
                  <c:v>20.03</c:v>
                </c:pt>
                <c:pt idx="7">
                  <c:v>2.41</c:v>
                </c:pt>
                <c:pt idx="8">
                  <c:v>58.93</c:v>
                </c:pt>
                <c:pt idx="9">
                  <c:v>27.49</c:v>
                </c:pt>
                <c:pt idx="10">
                  <c:v>15.34</c:v>
                </c:pt>
              </c:numCache>
            </c:numRef>
          </c:val>
          <c:extLst>
            <c:ext xmlns:c16="http://schemas.microsoft.com/office/drawing/2014/chart" uri="{C3380CC4-5D6E-409C-BE32-E72D297353CC}">
              <c16:uniqueId val="{00000000-7525-8F47-9B7B-11E6CAEA517A}"/>
            </c:ext>
          </c:extLst>
        </c:ser>
        <c:ser>
          <c:idx val="1"/>
          <c:order val="1"/>
          <c:tx>
            <c:strRef>
              <c:f>'2B.4a 3'!$K$1</c:f>
              <c:strCache>
                <c:ptCount val="1"/>
                <c:pt idx="0">
                  <c:v>ISCED 3 girls</c:v>
                </c:pt>
              </c:strCache>
            </c:strRef>
          </c:tx>
          <c:spPr>
            <a:solidFill>
              <a:srgbClr val="FFC000"/>
            </a:solidFill>
            <a:ln>
              <a:noFill/>
            </a:ln>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D9-F14A-BBCB-9D18525B542D}"/>
                </c:ext>
              </c:extLst>
            </c:dLbl>
            <c:dLbl>
              <c:idx val="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D9-F14A-BBCB-9D18525B542D}"/>
                </c:ext>
              </c:extLst>
            </c:dLbl>
            <c:dLbl>
              <c:idx val="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D9-F14A-BBCB-9D18525B542D}"/>
                </c:ext>
              </c:extLst>
            </c:dLbl>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D9-F14A-BBCB-9D18525B54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'2B.4a 3'!$B$2:$B$38</c:f>
              <c:strCache>
                <c:ptCount val="11"/>
                <c:pt idx="0">
                  <c:v>Austria</c:v>
                </c:pt>
                <c:pt idx="1">
                  <c:v>Belgium (Flemish community)</c:v>
                </c:pt>
                <c:pt idx="2">
                  <c:v>Cyprus</c:v>
                </c:pt>
                <c:pt idx="3">
                  <c:v>Greece</c:v>
                </c:pt>
                <c:pt idx="4">
                  <c:v>Hungary</c:v>
                </c:pt>
                <c:pt idx="5">
                  <c:v>Lithuania</c:v>
                </c:pt>
                <c:pt idx="6">
                  <c:v>Slovakia</c:v>
                </c:pt>
                <c:pt idx="7">
                  <c:v>Slovenia</c:v>
                </c:pt>
                <c:pt idx="8">
                  <c:v>Sweden</c:v>
                </c:pt>
                <c:pt idx="9">
                  <c:v>UK (Wales)</c:v>
                </c:pt>
                <c:pt idx="10">
                  <c:v>Total average</c:v>
                </c:pt>
              </c:strCache>
            </c:strRef>
          </c:cat>
          <c:val>
            <c:numRef>
              <c:f>'2B.4a 3'!$K$2:$K$38</c:f>
              <c:numCache>
                <c:formatCode>General</c:formatCode>
                <c:ptCount val="11"/>
                <c:pt idx="0">
                  <c:v>21.08</c:v>
                </c:pt>
                <c:pt idx="1">
                  <c:v>2.31</c:v>
                </c:pt>
                <c:pt idx="2">
                  <c:v>2.27</c:v>
                </c:pt>
                <c:pt idx="3">
                  <c:v>4.6500000000000004</c:v>
                </c:pt>
                <c:pt idx="4">
                  <c:v>9.48</c:v>
                </c:pt>
                <c:pt idx="5">
                  <c:v>1.1000000000000001</c:v>
                </c:pt>
                <c:pt idx="6">
                  <c:v>17.25</c:v>
                </c:pt>
                <c:pt idx="7">
                  <c:v>0.95</c:v>
                </c:pt>
                <c:pt idx="8">
                  <c:v>39.58</c:v>
                </c:pt>
                <c:pt idx="9">
                  <c:v>10.95</c:v>
                </c:pt>
                <c:pt idx="10">
                  <c:v>9.75</c:v>
                </c:pt>
              </c:numCache>
            </c:numRef>
          </c:val>
          <c:extLst>
            <c:ext xmlns:c16="http://schemas.microsoft.com/office/drawing/2014/chart" uri="{C3380CC4-5D6E-409C-BE32-E72D297353CC}">
              <c16:uniqueId val="{00000001-7525-8F47-9B7B-11E6CAEA517A}"/>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502544916692041E-2"/>
          <c:y val="0.15020791327390659"/>
          <c:w val="0.84135383526497387"/>
          <c:h val="0.71498610467809176"/>
        </c:manualLayout>
      </c:layout>
      <c:barChart>
        <c:barDir val="bar"/>
        <c:grouping val="clustered"/>
        <c:varyColors val="0"/>
        <c:ser>
          <c:idx val="0"/>
          <c:order val="0"/>
          <c:tx>
            <c:strRef>
              <c:f>'2B.4a 3 (t)'!$L$1</c:f>
              <c:strCache>
                <c:ptCount val="1"/>
                <c:pt idx="0">
                  <c:v>ISCED 3 total</c:v>
                </c:pt>
              </c:strCache>
            </c:strRef>
          </c:tx>
          <c:spPr>
            <a:solidFill>
              <a:srgbClr val="002060"/>
            </a:solidFill>
            <a:ln>
              <a:noFill/>
            </a:ln>
            <a:effectLst/>
          </c:spPr>
          <c:invertIfNegative val="0"/>
          <c:dPt>
            <c:idx val="11"/>
            <c:invertIfNegative val="0"/>
            <c:bubble3D val="0"/>
            <c:spPr>
              <a:solidFill>
                <a:srgbClr val="FFC000"/>
              </a:solidFill>
              <a:ln>
                <a:noFill/>
              </a:ln>
              <a:effectLst/>
            </c:spPr>
            <c:extLst>
              <c:ext xmlns:c16="http://schemas.microsoft.com/office/drawing/2014/chart" uri="{C3380CC4-5D6E-409C-BE32-E72D297353CC}">
                <c16:uniqueId val="{00000000-C2EA-354E-86CD-B38FAAB1D4E0}"/>
              </c:ext>
            </c:extLst>
          </c:dPt>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8B8-E345-941D-E1CEB1A25B25}"/>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08B8-E345-941D-E1CEB1A25B25}"/>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08B8-E345-941D-E1CEB1A25B25}"/>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08B8-E345-941D-E1CEB1A25B25}"/>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'2B.4a 3 (t)'!$B$2:$B$38</c:f>
              <c:strCache>
                <c:ptCount val="12"/>
                <c:pt idx="0">
                  <c:v>Austria</c:v>
                </c:pt>
                <c:pt idx="1">
                  <c:v>Belgium (Flemish community)</c:v>
                </c:pt>
                <c:pt idx="2">
                  <c:v>Cyprus</c:v>
                </c:pt>
                <c:pt idx="3">
                  <c:v>Greece</c:v>
                </c:pt>
                <c:pt idx="4">
                  <c:v>Hungary</c:v>
                </c:pt>
                <c:pt idx="5">
                  <c:v>Lithuania</c:v>
                </c:pt>
                <c:pt idx="6">
                  <c:v>Serbia</c:v>
                </c:pt>
                <c:pt idx="7">
                  <c:v>Slovakia</c:v>
                </c:pt>
                <c:pt idx="8">
                  <c:v>Slovenia</c:v>
                </c:pt>
                <c:pt idx="9">
                  <c:v>Sweden</c:v>
                </c:pt>
                <c:pt idx="10">
                  <c:v>UK (Wales)</c:v>
                </c:pt>
                <c:pt idx="11">
                  <c:v>Total average</c:v>
                </c:pt>
              </c:strCache>
            </c:strRef>
          </c:cat>
          <c:val>
            <c:numRef>
              <c:f>'2B.4a 3 (t)'!$L$2:$L$38</c:f>
              <c:numCache>
                <c:formatCode>General</c:formatCode>
                <c:ptCount val="12"/>
                <c:pt idx="0">
                  <c:v>54.75</c:v>
                </c:pt>
                <c:pt idx="1">
                  <c:v>12.46</c:v>
                </c:pt>
                <c:pt idx="2">
                  <c:v>7.73</c:v>
                </c:pt>
                <c:pt idx="3">
                  <c:v>12.94</c:v>
                </c:pt>
                <c:pt idx="4">
                  <c:v>23.13</c:v>
                </c:pt>
                <c:pt idx="5">
                  <c:v>2.2000000000000002</c:v>
                </c:pt>
                <c:pt idx="6">
                  <c:v>3.69</c:v>
                </c:pt>
                <c:pt idx="7">
                  <c:v>37.29</c:v>
                </c:pt>
                <c:pt idx="8">
                  <c:v>3.36</c:v>
                </c:pt>
                <c:pt idx="9">
                  <c:v>98.51</c:v>
                </c:pt>
                <c:pt idx="10">
                  <c:v>38.44</c:v>
                </c:pt>
                <c:pt idx="11">
                  <c:v>24.31</c:v>
                </c:pt>
              </c:numCache>
            </c:numRef>
          </c:val>
          <c:extLst>
            <c:ext xmlns:c16="http://schemas.microsoft.com/office/drawing/2014/chart" uri="{C3380CC4-5D6E-409C-BE32-E72D297353CC}">
              <c16:uniqueId val="{00000000-EBC0-0A4A-8C2F-05782B2A201C}"/>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17047729056257E-2"/>
          <c:y val="0.11818025453178299"/>
          <c:w val="0.84135383526497387"/>
          <c:h val="0.75327008345878277"/>
        </c:manualLayout>
      </c:layout>
      <c:barChart>
        <c:barDir val="bar"/>
        <c:grouping val="clustered"/>
        <c:varyColors val="0"/>
        <c:ser>
          <c:idx val="0"/>
          <c:order val="0"/>
          <c:tx>
            <c:strRef>
              <c:f>'2B.5 02'!$P$1</c:f>
              <c:strCache>
                <c:ptCount val="1"/>
                <c:pt idx="0">
                  <c:v>ISCED 02 boys</c:v>
                </c:pt>
              </c:strCache>
            </c:strRef>
          </c:tx>
          <c:spPr>
            <a:solidFill>
              <a:srgbClr val="002060"/>
            </a:solidFill>
            <a:ln>
              <a:noFill/>
            </a:ln>
            <a:effectLst/>
          </c:spPr>
          <c:invertIfNegative val="0"/>
          <c:dLbls>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D70-3542-A35D-8938ED920427}"/>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6D70-3542-A35D-8938ED920427}"/>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'2B.5 02'!$B$2:$B$38</c:f>
              <c:strCache>
                <c:ptCount val="7"/>
                <c:pt idx="0">
                  <c:v>Greece</c:v>
                </c:pt>
                <c:pt idx="1">
                  <c:v>Lithuania</c:v>
                </c:pt>
                <c:pt idx="2">
                  <c:v>Poland</c:v>
                </c:pt>
                <c:pt idx="3">
                  <c:v>Slovakia</c:v>
                </c:pt>
                <c:pt idx="4">
                  <c:v>Spain</c:v>
                </c:pt>
                <c:pt idx="5">
                  <c:v>Switzerland</c:v>
                </c:pt>
                <c:pt idx="6">
                  <c:v>Total average</c:v>
                </c:pt>
              </c:strCache>
            </c:strRef>
          </c:cat>
          <c:val>
            <c:numRef>
              <c:f>'2B.5 02'!$P$2:$P$38</c:f>
              <c:numCache>
                <c:formatCode>General</c:formatCode>
                <c:ptCount val="7"/>
                <c:pt idx="0">
                  <c:v>19.7</c:v>
                </c:pt>
                <c:pt idx="1">
                  <c:v>4.3899999999999997</c:v>
                </c:pt>
                <c:pt idx="2">
                  <c:v>13.71</c:v>
                </c:pt>
                <c:pt idx="3">
                  <c:v>92.49</c:v>
                </c:pt>
                <c:pt idx="4">
                  <c:v>7.31</c:v>
                </c:pt>
                <c:pt idx="5">
                  <c:v>30.34</c:v>
                </c:pt>
                <c:pt idx="6">
                  <c:v>12.39</c:v>
                </c:pt>
              </c:numCache>
            </c:numRef>
          </c:val>
          <c:extLst>
            <c:ext xmlns:c16="http://schemas.microsoft.com/office/drawing/2014/chart" uri="{C3380CC4-5D6E-409C-BE32-E72D297353CC}">
              <c16:uniqueId val="{00000000-2584-EF41-B2CD-AA10553EF5B1}"/>
            </c:ext>
          </c:extLst>
        </c:ser>
        <c:ser>
          <c:idx val="1"/>
          <c:order val="1"/>
          <c:tx>
            <c:strRef>
              <c:f>'2B.5 02'!$Q$1</c:f>
              <c:strCache>
                <c:ptCount val="1"/>
                <c:pt idx="0">
                  <c:v>ISCED 02 girls</c:v>
                </c:pt>
              </c:strCache>
            </c:strRef>
          </c:tx>
          <c:spPr>
            <a:solidFill>
              <a:srgbClr val="FFC000"/>
            </a:solidFill>
            <a:ln>
              <a:noFill/>
            </a:ln>
            <a:effectLst/>
          </c:spPr>
          <c:invertIfNegative val="0"/>
          <c:dLbls>
            <c:dLbl>
              <c:idx val="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70-3542-A35D-8938ED920427}"/>
                </c:ext>
              </c:extLst>
            </c:dLbl>
            <c:dLbl>
              <c:idx val="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70-3542-A35D-8938ED9204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'2B.5 02'!$B$2:$B$38</c:f>
              <c:strCache>
                <c:ptCount val="7"/>
                <c:pt idx="0">
                  <c:v>Greece</c:v>
                </c:pt>
                <c:pt idx="1">
                  <c:v>Lithuania</c:v>
                </c:pt>
                <c:pt idx="2">
                  <c:v>Poland</c:v>
                </c:pt>
                <c:pt idx="3">
                  <c:v>Slovakia</c:v>
                </c:pt>
                <c:pt idx="4">
                  <c:v>Spain</c:v>
                </c:pt>
                <c:pt idx="5">
                  <c:v>Switzerland</c:v>
                </c:pt>
                <c:pt idx="6">
                  <c:v>Total average</c:v>
                </c:pt>
              </c:strCache>
            </c:strRef>
          </c:cat>
          <c:val>
            <c:numRef>
              <c:f>'2B.5 02'!$Q$2:$Q$38</c:f>
              <c:numCache>
                <c:formatCode>General</c:formatCode>
                <c:ptCount val="7"/>
                <c:pt idx="0">
                  <c:v>11.06</c:v>
                </c:pt>
                <c:pt idx="1">
                  <c:v>3.23</c:v>
                </c:pt>
                <c:pt idx="2">
                  <c:v>7.28</c:v>
                </c:pt>
                <c:pt idx="3">
                  <c:v>50.47</c:v>
                </c:pt>
                <c:pt idx="4">
                  <c:v>5</c:v>
                </c:pt>
                <c:pt idx="5">
                  <c:v>13.71</c:v>
                </c:pt>
                <c:pt idx="6">
                  <c:v>5.52</c:v>
                </c:pt>
              </c:numCache>
            </c:numRef>
          </c:val>
          <c:extLst>
            <c:ext xmlns:c16="http://schemas.microsoft.com/office/drawing/2014/chart" uri="{C3380CC4-5D6E-409C-BE32-E72D297353CC}">
              <c16:uniqueId val="{00000001-2584-EF41-B2CD-AA10553EF5B1}"/>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55660211334134E-2"/>
          <c:y val="0.16761251173878494"/>
          <c:w val="0.84135383526497387"/>
          <c:h val="0.70202376652459719"/>
        </c:manualLayout>
      </c:layout>
      <c:barChart>
        <c:barDir val="bar"/>
        <c:grouping val="clustered"/>
        <c:varyColors val="0"/>
        <c:ser>
          <c:idx val="0"/>
          <c:order val="0"/>
          <c:tx>
            <c:strRef>
              <c:f>'2B.5 02 (t)'!$R$1</c:f>
              <c:strCache>
                <c:ptCount val="1"/>
                <c:pt idx="0">
                  <c:v>ISCED 02 total</c:v>
                </c:pt>
              </c:strCache>
            </c:strRef>
          </c:tx>
          <c:spPr>
            <a:solidFill>
              <a:srgbClr val="002060"/>
            </a:solidFill>
            <a:ln>
              <a:noFill/>
            </a:ln>
            <a:effectLst/>
          </c:spPr>
          <c:invertIfNegative val="0"/>
          <c:dPt>
            <c:idx val="6"/>
            <c:invertIfNegative val="0"/>
            <c:bubble3D val="0"/>
            <c:spPr>
              <a:solidFill>
                <a:srgbClr val="FFC000"/>
              </a:solidFill>
              <a:ln>
                <a:noFill/>
              </a:ln>
              <a:effectLst/>
            </c:spPr>
            <c:extLst>
              <c:ext xmlns:c16="http://schemas.microsoft.com/office/drawing/2014/chart" uri="{C3380CC4-5D6E-409C-BE32-E72D297353CC}">
                <c16:uniqueId val="{00000000-50ED-6642-83DD-75523C7535BB}"/>
              </c:ext>
            </c:extLst>
          </c:dPt>
          <c:dLbls>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79F-794D-8603-109F1644CF6C}"/>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E79F-794D-8603-109F1644CF6C}"/>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'2B.5 02 (t)'!$B$2:$B$38</c:f>
              <c:strCache>
                <c:ptCount val="7"/>
                <c:pt idx="0">
                  <c:v>Greece</c:v>
                </c:pt>
                <c:pt idx="1">
                  <c:v>Lithuania</c:v>
                </c:pt>
                <c:pt idx="2">
                  <c:v>Poland</c:v>
                </c:pt>
                <c:pt idx="3">
                  <c:v>Slovakia</c:v>
                </c:pt>
                <c:pt idx="4">
                  <c:v>Spain</c:v>
                </c:pt>
                <c:pt idx="5">
                  <c:v>Switzerland</c:v>
                </c:pt>
                <c:pt idx="6">
                  <c:v>Total average</c:v>
                </c:pt>
              </c:strCache>
            </c:strRef>
          </c:cat>
          <c:val>
            <c:numRef>
              <c:f>'2B.5 02 (t)'!$R$2:$R$38</c:f>
              <c:numCache>
                <c:formatCode>General</c:formatCode>
                <c:ptCount val="7"/>
                <c:pt idx="0">
                  <c:v>27.37</c:v>
                </c:pt>
                <c:pt idx="1">
                  <c:v>6.3</c:v>
                </c:pt>
                <c:pt idx="2">
                  <c:v>19.41</c:v>
                </c:pt>
                <c:pt idx="3">
                  <c:v>135.54</c:v>
                </c:pt>
                <c:pt idx="4">
                  <c:v>11.04</c:v>
                </c:pt>
                <c:pt idx="5">
                  <c:v>43.48</c:v>
                </c:pt>
                <c:pt idx="6">
                  <c:v>17.899999999999999</c:v>
                </c:pt>
              </c:numCache>
            </c:numRef>
          </c:val>
          <c:extLst>
            <c:ext xmlns:c16="http://schemas.microsoft.com/office/drawing/2014/chart" uri="{C3380CC4-5D6E-409C-BE32-E72D297353CC}">
              <c16:uniqueId val="{00000000-E4D4-AA49-8B0B-1BC34B9519FE}"/>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46842017088305E-2"/>
          <c:y val="0.11082033276191912"/>
          <c:w val="0.84135383526497387"/>
          <c:h val="0.76612436225024594"/>
        </c:manualLayout>
      </c:layout>
      <c:barChart>
        <c:barDir val="bar"/>
        <c:grouping val="clustered"/>
        <c:varyColors val="0"/>
        <c:ser>
          <c:idx val="0"/>
          <c:order val="0"/>
          <c:tx>
            <c:strRef>
              <c:f>'2B.5 1+2'!$P$1</c:f>
              <c:strCache>
                <c:ptCount val="1"/>
                <c:pt idx="0">
                  <c:v>ISCED 1+2 boys</c:v>
                </c:pt>
              </c:strCache>
            </c:strRef>
          </c:tx>
          <c:spPr>
            <a:solidFill>
              <a:srgbClr val="002060"/>
            </a:solidFill>
            <a:ln>
              <a:noFill/>
            </a:ln>
            <a:effectLst/>
          </c:spPr>
          <c:invertIfNegative val="0"/>
          <c:dLbls>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412-EF46-A68F-9BF9E6CAA86B}"/>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8412-EF46-A68F-9BF9E6CAA86B}"/>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8412-EF46-A68F-9BF9E6CAA86B}"/>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'2B.5 1+2'!$B$2:$B$38</c:f>
              <c:strCache>
                <c:ptCount val="12"/>
                <c:pt idx="0">
                  <c:v>Austria</c:v>
                </c:pt>
                <c:pt idx="1">
                  <c:v>Denmark</c:v>
                </c:pt>
                <c:pt idx="2">
                  <c:v>Finland</c:v>
                </c:pt>
                <c:pt idx="3">
                  <c:v>Greece</c:v>
                </c:pt>
                <c:pt idx="4">
                  <c:v>Iceland</c:v>
                </c:pt>
                <c:pt idx="5">
                  <c:v>Lithuania</c:v>
                </c:pt>
                <c:pt idx="6">
                  <c:v>Poland</c:v>
                </c:pt>
                <c:pt idx="7">
                  <c:v>Slovakia</c:v>
                </c:pt>
                <c:pt idx="8">
                  <c:v>Slovenia</c:v>
                </c:pt>
                <c:pt idx="9">
                  <c:v>Spain</c:v>
                </c:pt>
                <c:pt idx="10">
                  <c:v>Switzerland</c:v>
                </c:pt>
                <c:pt idx="11">
                  <c:v>Total average</c:v>
                </c:pt>
              </c:strCache>
            </c:strRef>
          </c:cat>
          <c:val>
            <c:numRef>
              <c:f>'2B.5 1+2'!$P$2:$P$38</c:f>
              <c:numCache>
                <c:formatCode>General</c:formatCode>
                <c:ptCount val="12"/>
                <c:pt idx="0">
                  <c:v>58.59</c:v>
                </c:pt>
                <c:pt idx="1">
                  <c:v>69.23</c:v>
                </c:pt>
                <c:pt idx="2">
                  <c:v>39.96</c:v>
                </c:pt>
                <c:pt idx="3">
                  <c:v>11.85</c:v>
                </c:pt>
                <c:pt idx="4">
                  <c:v>6.76</c:v>
                </c:pt>
                <c:pt idx="5">
                  <c:v>7.28</c:v>
                </c:pt>
                <c:pt idx="6">
                  <c:v>26.69</c:v>
                </c:pt>
                <c:pt idx="7">
                  <c:v>31.74</c:v>
                </c:pt>
                <c:pt idx="8">
                  <c:v>22.28</c:v>
                </c:pt>
                <c:pt idx="9">
                  <c:v>14.12</c:v>
                </c:pt>
                <c:pt idx="10">
                  <c:v>37.25</c:v>
                </c:pt>
                <c:pt idx="11">
                  <c:v>26.34</c:v>
                </c:pt>
              </c:numCache>
            </c:numRef>
          </c:val>
          <c:extLst>
            <c:ext xmlns:c16="http://schemas.microsoft.com/office/drawing/2014/chart" uri="{C3380CC4-5D6E-409C-BE32-E72D297353CC}">
              <c16:uniqueId val="{00000000-0579-D04F-A1C5-5224BF55CF2F}"/>
            </c:ext>
          </c:extLst>
        </c:ser>
        <c:ser>
          <c:idx val="1"/>
          <c:order val="1"/>
          <c:tx>
            <c:strRef>
              <c:f>'2B.5 1+2'!$Q$1</c:f>
              <c:strCache>
                <c:ptCount val="1"/>
                <c:pt idx="0">
                  <c:v>ISCED 1+2 girls</c:v>
                </c:pt>
              </c:strCache>
            </c:strRef>
          </c:tx>
          <c:spPr>
            <a:solidFill>
              <a:srgbClr val="FFC000"/>
            </a:solidFill>
            <a:ln>
              <a:noFill/>
            </a:ln>
            <a:effectLst/>
          </c:spPr>
          <c:invertIfNegative val="0"/>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12-EF46-A68F-9BF9E6CAA86B}"/>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12-EF46-A68F-9BF9E6CAA86B}"/>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12-EF46-A68F-9BF9E6CAA8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'2B.5 1+2'!$B$2:$B$38</c:f>
              <c:strCache>
                <c:ptCount val="12"/>
                <c:pt idx="0">
                  <c:v>Austria</c:v>
                </c:pt>
                <c:pt idx="1">
                  <c:v>Denmark</c:v>
                </c:pt>
                <c:pt idx="2">
                  <c:v>Finland</c:v>
                </c:pt>
                <c:pt idx="3">
                  <c:v>Greece</c:v>
                </c:pt>
                <c:pt idx="4">
                  <c:v>Iceland</c:v>
                </c:pt>
                <c:pt idx="5">
                  <c:v>Lithuania</c:v>
                </c:pt>
                <c:pt idx="6">
                  <c:v>Poland</c:v>
                </c:pt>
                <c:pt idx="7">
                  <c:v>Slovakia</c:v>
                </c:pt>
                <c:pt idx="8">
                  <c:v>Slovenia</c:v>
                </c:pt>
                <c:pt idx="9">
                  <c:v>Spain</c:v>
                </c:pt>
                <c:pt idx="10">
                  <c:v>Switzerland</c:v>
                </c:pt>
                <c:pt idx="11">
                  <c:v>Total average</c:v>
                </c:pt>
              </c:strCache>
            </c:strRef>
          </c:cat>
          <c:val>
            <c:numRef>
              <c:f>'2B.5 1+2'!$Q$2:$Q$38</c:f>
              <c:numCache>
                <c:formatCode>General</c:formatCode>
                <c:ptCount val="12"/>
                <c:pt idx="0">
                  <c:v>31.16</c:v>
                </c:pt>
                <c:pt idx="1">
                  <c:v>24.64</c:v>
                </c:pt>
                <c:pt idx="2">
                  <c:v>17.12</c:v>
                </c:pt>
                <c:pt idx="3">
                  <c:v>5.76</c:v>
                </c:pt>
                <c:pt idx="4">
                  <c:v>2.31</c:v>
                </c:pt>
                <c:pt idx="5">
                  <c:v>3.53</c:v>
                </c:pt>
                <c:pt idx="6">
                  <c:v>14.57</c:v>
                </c:pt>
                <c:pt idx="7">
                  <c:v>23.81</c:v>
                </c:pt>
                <c:pt idx="8">
                  <c:v>13.12</c:v>
                </c:pt>
                <c:pt idx="9">
                  <c:v>7.8</c:v>
                </c:pt>
                <c:pt idx="10">
                  <c:v>17.14</c:v>
                </c:pt>
                <c:pt idx="11">
                  <c:v>13.76</c:v>
                </c:pt>
              </c:numCache>
            </c:numRef>
          </c:val>
          <c:extLst>
            <c:ext xmlns:c16="http://schemas.microsoft.com/office/drawing/2014/chart" uri="{C3380CC4-5D6E-409C-BE32-E72D297353CC}">
              <c16:uniqueId val="{00000001-0579-D04F-A1C5-5224BF55CF2F}"/>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878039062847741E-2"/>
          <c:y val="0.12660404155536689"/>
          <c:w val="0.84135383526497387"/>
          <c:h val="0.75028450099572119"/>
        </c:manualLayout>
      </c:layout>
      <c:barChart>
        <c:barDir val="bar"/>
        <c:grouping val="clustered"/>
        <c:varyColors val="0"/>
        <c:ser>
          <c:idx val="0"/>
          <c:order val="0"/>
          <c:tx>
            <c:strRef>
              <c:f>'2B.5 1+2 (t)'!$R$1</c:f>
              <c:strCache>
                <c:ptCount val="1"/>
                <c:pt idx="0">
                  <c:v>ISCED 1+2 total</c:v>
                </c:pt>
              </c:strCache>
            </c:strRef>
          </c:tx>
          <c:spPr>
            <a:solidFill>
              <a:srgbClr val="002060"/>
            </a:solidFill>
            <a:ln>
              <a:noFill/>
            </a:ln>
            <a:effectLst/>
          </c:spPr>
          <c:invertIfNegative val="0"/>
          <c:dPt>
            <c:idx val="13"/>
            <c:invertIfNegative val="0"/>
            <c:bubble3D val="0"/>
            <c:spPr>
              <a:solidFill>
                <a:srgbClr val="FFC000"/>
              </a:solidFill>
              <a:ln>
                <a:noFill/>
              </a:ln>
              <a:effectLst/>
            </c:spPr>
            <c:extLst>
              <c:ext xmlns:c16="http://schemas.microsoft.com/office/drawing/2014/chart" uri="{C3380CC4-5D6E-409C-BE32-E72D297353CC}">
                <c16:uniqueId val="{00000000-6B55-8A44-A645-EED453B5E177}"/>
              </c:ext>
            </c:extLst>
          </c:dPt>
          <c:dLbls>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57C-3942-BC33-D5AE9F724916}"/>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057C-3942-BC33-D5AE9F724916}"/>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057C-3942-BC33-D5AE9F724916}"/>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057C-3942-BC33-D5AE9F724916}"/>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B55-8A44-A645-EED453B5E177}"/>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'2B.5 1+2 (t)'!$B$2:$B$38</c:f>
              <c:strCache>
                <c:ptCount val="14"/>
                <c:pt idx="0">
                  <c:v>Austria</c:v>
                </c:pt>
                <c:pt idx="1">
                  <c:v>Denmark</c:v>
                </c:pt>
                <c:pt idx="2">
                  <c:v>Finland</c:v>
                </c:pt>
                <c:pt idx="3">
                  <c:v>Greece</c:v>
                </c:pt>
                <c:pt idx="4">
                  <c:v>Iceland</c:v>
                </c:pt>
                <c:pt idx="5">
                  <c:v>Lithuania</c:v>
                </c:pt>
                <c:pt idx="6">
                  <c:v>Norway</c:v>
                </c:pt>
                <c:pt idx="7">
                  <c:v>Poland</c:v>
                </c:pt>
                <c:pt idx="8">
                  <c:v>Serbia</c:v>
                </c:pt>
                <c:pt idx="9">
                  <c:v>Slovakia</c:v>
                </c:pt>
                <c:pt idx="10">
                  <c:v>Slovenia</c:v>
                </c:pt>
                <c:pt idx="11">
                  <c:v>Spain</c:v>
                </c:pt>
                <c:pt idx="12">
                  <c:v>Switzerland</c:v>
                </c:pt>
                <c:pt idx="13">
                  <c:v>Total average</c:v>
                </c:pt>
              </c:strCache>
            </c:strRef>
          </c:cat>
          <c:val>
            <c:numRef>
              <c:f>'2B.5 1+2 (t)'!$R$2:$R$38</c:f>
              <c:numCache>
                <c:formatCode>General</c:formatCode>
                <c:ptCount val="14"/>
                <c:pt idx="0">
                  <c:v>89.75</c:v>
                </c:pt>
                <c:pt idx="1">
                  <c:v>93.88</c:v>
                </c:pt>
                <c:pt idx="2">
                  <c:v>57.08</c:v>
                </c:pt>
                <c:pt idx="3">
                  <c:v>17.61</c:v>
                </c:pt>
                <c:pt idx="4">
                  <c:v>9.07</c:v>
                </c:pt>
                <c:pt idx="5">
                  <c:v>10.81</c:v>
                </c:pt>
                <c:pt idx="6">
                  <c:v>8.32</c:v>
                </c:pt>
                <c:pt idx="7">
                  <c:v>41.26</c:v>
                </c:pt>
                <c:pt idx="8">
                  <c:v>24.97</c:v>
                </c:pt>
                <c:pt idx="9">
                  <c:v>55.55</c:v>
                </c:pt>
                <c:pt idx="10">
                  <c:v>35.4</c:v>
                </c:pt>
                <c:pt idx="11">
                  <c:v>21.91</c:v>
                </c:pt>
                <c:pt idx="12">
                  <c:v>54.39</c:v>
                </c:pt>
                <c:pt idx="13">
                  <c:v>37.39</c:v>
                </c:pt>
              </c:numCache>
            </c:numRef>
          </c:val>
          <c:extLst>
            <c:ext xmlns:c16="http://schemas.microsoft.com/office/drawing/2014/chart" uri="{C3380CC4-5D6E-409C-BE32-E72D297353CC}">
              <c16:uniqueId val="{00000000-2182-E249-BBBA-9D5F68D073D0}"/>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688345849999355E-2"/>
          <c:y val="7.2979131557069227E-2"/>
          <c:w val="0.84135383526497387"/>
          <c:h val="0.8322441973076955"/>
        </c:manualLayout>
      </c:layout>
      <c:barChart>
        <c:barDir val="bar"/>
        <c:grouping val="clustered"/>
        <c:varyColors val="0"/>
        <c:ser>
          <c:idx val="0"/>
          <c:order val="0"/>
          <c:tx>
            <c:strRef>
              <c:f>'1.3 02'!$J$1</c:f>
              <c:strCache>
                <c:ptCount val="1"/>
                <c:pt idx="0">
                  <c:v>ISCED 02 boys</c:v>
                </c:pt>
              </c:strCache>
            </c:strRef>
          </c:tx>
          <c:spPr>
            <a:solidFill>
              <a:srgbClr val="002060"/>
            </a:solidFill>
            <a:ln>
              <a:noFill/>
            </a:ln>
            <a:effectLst/>
          </c:spPr>
          <c:invertIfNegative val="0"/>
          <c:dLbls>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3C3-7A45-916E-6E02A79CC21E}"/>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'1.3 02'!$B$2:$B$38</c:f>
              <c:strCache>
                <c:ptCount val="13"/>
                <c:pt idx="0">
                  <c:v>Bulgaria</c:v>
                </c:pt>
                <c:pt idx="1">
                  <c:v>Cyprus</c:v>
                </c:pt>
                <c:pt idx="2">
                  <c:v>Czech Republic</c:v>
                </c:pt>
                <c:pt idx="3">
                  <c:v>Estonia</c:v>
                </c:pt>
                <c:pt idx="4">
                  <c:v>Greece</c:v>
                </c:pt>
                <c:pt idx="5">
                  <c:v>Iceland</c:v>
                </c:pt>
                <c:pt idx="6">
                  <c:v>Lithuania</c:v>
                </c:pt>
                <c:pt idx="7">
                  <c:v>Poland</c:v>
                </c:pt>
                <c:pt idx="8">
                  <c:v>Slovakia</c:v>
                </c:pt>
                <c:pt idx="9">
                  <c:v>Spain</c:v>
                </c:pt>
                <c:pt idx="10">
                  <c:v>Switzerland</c:v>
                </c:pt>
                <c:pt idx="11">
                  <c:v>UK (England)</c:v>
                </c:pt>
                <c:pt idx="12">
                  <c:v>Total average</c:v>
                </c:pt>
              </c:strCache>
            </c:strRef>
          </c:cat>
          <c:val>
            <c:numRef>
              <c:f>'1.3 02'!$J$2:$J$38</c:f>
              <c:numCache>
                <c:formatCode>General</c:formatCode>
                <c:ptCount val="13"/>
                <c:pt idx="0">
                  <c:v>0.16</c:v>
                </c:pt>
                <c:pt idx="1">
                  <c:v>0.34</c:v>
                </c:pt>
                <c:pt idx="2">
                  <c:v>1.22</c:v>
                </c:pt>
                <c:pt idx="3">
                  <c:v>1.57</c:v>
                </c:pt>
                <c:pt idx="4">
                  <c:v>0.17</c:v>
                </c:pt>
                <c:pt idx="5">
                  <c:v>8.75</c:v>
                </c:pt>
                <c:pt idx="6">
                  <c:v>0.47</c:v>
                </c:pt>
                <c:pt idx="7">
                  <c:v>0.09</c:v>
                </c:pt>
                <c:pt idx="8">
                  <c:v>0.16</c:v>
                </c:pt>
                <c:pt idx="9">
                  <c:v>0.1</c:v>
                </c:pt>
                <c:pt idx="10">
                  <c:v>0.03</c:v>
                </c:pt>
                <c:pt idx="11">
                  <c:v>0.04</c:v>
                </c:pt>
                <c:pt idx="12">
                  <c:v>0.23</c:v>
                </c:pt>
              </c:numCache>
            </c:numRef>
          </c:val>
          <c:extLst>
            <c:ext xmlns:c16="http://schemas.microsoft.com/office/drawing/2014/chart" uri="{C3380CC4-5D6E-409C-BE32-E72D297353CC}">
              <c16:uniqueId val="{00000000-D069-8248-ADBD-409778197DEF}"/>
            </c:ext>
          </c:extLst>
        </c:ser>
        <c:ser>
          <c:idx val="1"/>
          <c:order val="1"/>
          <c:tx>
            <c:strRef>
              <c:f>'1.3 02'!$K$1</c:f>
              <c:strCache>
                <c:ptCount val="1"/>
                <c:pt idx="0">
                  <c:v>ISCED 02 girls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02'!$B$2:$B$38</c:f>
              <c:strCache>
                <c:ptCount val="13"/>
                <c:pt idx="0">
                  <c:v>Bulgaria</c:v>
                </c:pt>
                <c:pt idx="1">
                  <c:v>Cyprus</c:v>
                </c:pt>
                <c:pt idx="2">
                  <c:v>Czech Republic</c:v>
                </c:pt>
                <c:pt idx="3">
                  <c:v>Estonia</c:v>
                </c:pt>
                <c:pt idx="4">
                  <c:v>Greece</c:v>
                </c:pt>
                <c:pt idx="5">
                  <c:v>Iceland</c:v>
                </c:pt>
                <c:pt idx="6">
                  <c:v>Lithuania</c:v>
                </c:pt>
                <c:pt idx="7">
                  <c:v>Poland</c:v>
                </c:pt>
                <c:pt idx="8">
                  <c:v>Slovakia</c:v>
                </c:pt>
                <c:pt idx="9">
                  <c:v>Spain</c:v>
                </c:pt>
                <c:pt idx="10">
                  <c:v>Switzerland</c:v>
                </c:pt>
                <c:pt idx="11">
                  <c:v>UK (England)</c:v>
                </c:pt>
                <c:pt idx="12">
                  <c:v>Total average</c:v>
                </c:pt>
              </c:strCache>
            </c:strRef>
          </c:cat>
          <c:val>
            <c:numRef>
              <c:f>'1.3 02'!$K$2:$K$38</c:f>
              <c:numCache>
                <c:formatCode>General</c:formatCode>
                <c:ptCount val="13"/>
                <c:pt idx="0">
                  <c:v>0.09</c:v>
                </c:pt>
                <c:pt idx="1">
                  <c:v>0.14000000000000001</c:v>
                </c:pt>
                <c:pt idx="2">
                  <c:v>0.6</c:v>
                </c:pt>
                <c:pt idx="3">
                  <c:v>0.51</c:v>
                </c:pt>
                <c:pt idx="4">
                  <c:v>7.0000000000000007E-2</c:v>
                </c:pt>
                <c:pt idx="5">
                  <c:v>4.62</c:v>
                </c:pt>
                <c:pt idx="6">
                  <c:v>0.19</c:v>
                </c:pt>
                <c:pt idx="7">
                  <c:v>0.03</c:v>
                </c:pt>
                <c:pt idx="8">
                  <c:v>0.06</c:v>
                </c:pt>
                <c:pt idx="9">
                  <c:v>0.05</c:v>
                </c:pt>
                <c:pt idx="10">
                  <c:v>0.01</c:v>
                </c:pt>
                <c:pt idx="11">
                  <c:v>0.01</c:v>
                </c:pt>
                <c:pt idx="12">
                  <c:v>0.1</c:v>
                </c:pt>
              </c:numCache>
            </c:numRef>
          </c:val>
          <c:extLst>
            <c:ext xmlns:c16="http://schemas.microsoft.com/office/drawing/2014/chart" uri="{C3380CC4-5D6E-409C-BE32-E72D297353CC}">
              <c16:uniqueId val="{00000001-D069-8248-ADBD-409778197DEF}"/>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598388147786553E-2"/>
          <c:y val="0.1359855371095301"/>
          <c:w val="0.84135383526497387"/>
          <c:h val="0.72849446450772604"/>
        </c:manualLayout>
      </c:layout>
      <c:barChart>
        <c:barDir val="bar"/>
        <c:grouping val="clustered"/>
        <c:varyColors val="0"/>
        <c:ser>
          <c:idx val="0"/>
          <c:order val="0"/>
          <c:tx>
            <c:strRef>
              <c:f>'2B.5 3'!$P$1</c:f>
              <c:strCache>
                <c:ptCount val="1"/>
                <c:pt idx="0">
                  <c:v>ISCED 3 boys</c:v>
                </c:pt>
              </c:strCache>
            </c:strRef>
          </c:tx>
          <c:spPr>
            <a:solidFill>
              <a:srgbClr val="002060"/>
            </a:solidFill>
            <a:ln>
              <a:noFill/>
            </a:ln>
            <a:effectLst/>
          </c:spPr>
          <c:invertIfNegative val="0"/>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E02-5E48-BDEE-EE852B4D1841}"/>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5FEE-584C-A721-BFCA492B387E}"/>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'2B.5 3'!$B$2:$B$38</c:f>
              <c:strCache>
                <c:ptCount val="6"/>
                <c:pt idx="0">
                  <c:v>Austria</c:v>
                </c:pt>
                <c:pt idx="1">
                  <c:v>Greece</c:v>
                </c:pt>
                <c:pt idx="2">
                  <c:v>Lithuania</c:v>
                </c:pt>
                <c:pt idx="3">
                  <c:v>Poland</c:v>
                </c:pt>
                <c:pt idx="4">
                  <c:v>Slovakia</c:v>
                </c:pt>
                <c:pt idx="5">
                  <c:v>Total average</c:v>
                </c:pt>
              </c:strCache>
            </c:strRef>
          </c:cat>
          <c:val>
            <c:numRef>
              <c:f>'2B.5 3'!$P$2:$P$38</c:f>
              <c:numCache>
                <c:formatCode>General</c:formatCode>
                <c:ptCount val="6"/>
                <c:pt idx="0">
                  <c:v>67.34</c:v>
                </c:pt>
                <c:pt idx="1">
                  <c:v>8.4600000000000009</c:v>
                </c:pt>
                <c:pt idx="2">
                  <c:v>33.65</c:v>
                </c:pt>
                <c:pt idx="3">
                  <c:v>26.73</c:v>
                </c:pt>
                <c:pt idx="4">
                  <c:v>20.34</c:v>
                </c:pt>
                <c:pt idx="5">
                  <c:v>20.74</c:v>
                </c:pt>
              </c:numCache>
            </c:numRef>
          </c:val>
          <c:extLst>
            <c:ext xmlns:c16="http://schemas.microsoft.com/office/drawing/2014/chart" uri="{C3380CC4-5D6E-409C-BE32-E72D297353CC}">
              <c16:uniqueId val="{00000000-1A31-2D4C-9501-37E6CDF837C8}"/>
            </c:ext>
          </c:extLst>
        </c:ser>
        <c:ser>
          <c:idx val="1"/>
          <c:order val="1"/>
          <c:tx>
            <c:strRef>
              <c:f>'2B.5 3'!$Q$1</c:f>
              <c:strCache>
                <c:ptCount val="1"/>
                <c:pt idx="0">
                  <c:v>ISCED 3 girls</c:v>
                </c:pt>
              </c:strCache>
            </c:strRef>
          </c:tx>
          <c:spPr>
            <a:solidFill>
              <a:srgbClr val="FFC000"/>
            </a:solidFill>
            <a:ln>
              <a:noFill/>
            </a:ln>
            <a:effectLst/>
          </c:spPr>
          <c:invertIfNegative val="0"/>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02-5E48-BDEE-EE852B4D1841}"/>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EE-584C-A721-BFCA492B38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'2B.5 3'!$B$2:$B$38</c:f>
              <c:strCache>
                <c:ptCount val="6"/>
                <c:pt idx="0">
                  <c:v>Austria</c:v>
                </c:pt>
                <c:pt idx="1">
                  <c:v>Greece</c:v>
                </c:pt>
                <c:pt idx="2">
                  <c:v>Lithuania</c:v>
                </c:pt>
                <c:pt idx="3">
                  <c:v>Poland</c:v>
                </c:pt>
                <c:pt idx="4">
                  <c:v>Slovakia</c:v>
                </c:pt>
                <c:pt idx="5">
                  <c:v>Total average</c:v>
                </c:pt>
              </c:strCache>
            </c:strRef>
          </c:cat>
          <c:val>
            <c:numRef>
              <c:f>'2B.5 3'!$Q$2:$Q$38</c:f>
              <c:numCache>
                <c:formatCode>General</c:formatCode>
                <c:ptCount val="6"/>
                <c:pt idx="0">
                  <c:v>42.17</c:v>
                </c:pt>
                <c:pt idx="1">
                  <c:v>4.83</c:v>
                </c:pt>
                <c:pt idx="2">
                  <c:v>25.18</c:v>
                </c:pt>
                <c:pt idx="3">
                  <c:v>20.37</c:v>
                </c:pt>
                <c:pt idx="4">
                  <c:v>17.57</c:v>
                </c:pt>
                <c:pt idx="5">
                  <c:v>15.26</c:v>
                </c:pt>
              </c:numCache>
            </c:numRef>
          </c:val>
          <c:extLst>
            <c:ext xmlns:c16="http://schemas.microsoft.com/office/drawing/2014/chart" uri="{C3380CC4-5D6E-409C-BE32-E72D297353CC}">
              <c16:uniqueId val="{00000001-1A31-2D4C-9501-37E6CDF837C8}"/>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77406071721431E-2"/>
          <c:y val="0.19991557184221842"/>
          <c:w val="0.84135383526497387"/>
          <c:h val="0.6756116664088645"/>
        </c:manualLayout>
      </c:layout>
      <c:barChart>
        <c:barDir val="bar"/>
        <c:grouping val="clustered"/>
        <c:varyColors val="0"/>
        <c:ser>
          <c:idx val="0"/>
          <c:order val="0"/>
          <c:tx>
            <c:strRef>
              <c:f>'2B.5 3 (t)'!$R$1</c:f>
              <c:strCache>
                <c:ptCount val="1"/>
                <c:pt idx="0">
                  <c:v>ISCED 3 total</c:v>
                </c:pt>
              </c:strCache>
            </c:strRef>
          </c:tx>
          <c:spPr>
            <a:solidFill>
              <a:srgbClr val="002060"/>
            </a:solidFill>
            <a:ln>
              <a:noFill/>
            </a:ln>
            <a:effectLst/>
          </c:spPr>
          <c:invertIfNegative val="0"/>
          <c:dPt>
            <c:idx val="6"/>
            <c:invertIfNegative val="0"/>
            <c:bubble3D val="0"/>
            <c:spPr>
              <a:solidFill>
                <a:srgbClr val="FFC000"/>
              </a:solidFill>
              <a:ln>
                <a:noFill/>
              </a:ln>
              <a:effectLst/>
            </c:spPr>
            <c:extLst>
              <c:ext xmlns:c16="http://schemas.microsoft.com/office/drawing/2014/chart" uri="{C3380CC4-5D6E-409C-BE32-E72D297353CC}">
                <c16:uniqueId val="{00000000-3D98-6E4A-9DB7-4DFD0017894D}"/>
              </c:ext>
            </c:extLst>
          </c:dPt>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D9D-5541-849A-88BDC0EB38CA}"/>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3D98-6E4A-9DB7-4DFD0017894D}"/>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'2B.5 3 (t)'!$B$2:$B$38</c:f>
              <c:strCache>
                <c:ptCount val="7"/>
                <c:pt idx="0">
                  <c:v>Austria</c:v>
                </c:pt>
                <c:pt idx="1">
                  <c:v>Greece</c:v>
                </c:pt>
                <c:pt idx="2">
                  <c:v>Lithuania</c:v>
                </c:pt>
                <c:pt idx="3">
                  <c:v>Poland</c:v>
                </c:pt>
                <c:pt idx="4">
                  <c:v>Serbia</c:v>
                </c:pt>
                <c:pt idx="5">
                  <c:v>Slovakia</c:v>
                </c:pt>
                <c:pt idx="6">
                  <c:v>Total average</c:v>
                </c:pt>
              </c:strCache>
            </c:strRef>
          </c:cat>
          <c:val>
            <c:numRef>
              <c:f>'2B.5 3 (t)'!$R$2:$R$38</c:f>
              <c:numCache>
                <c:formatCode>General</c:formatCode>
                <c:ptCount val="7"/>
                <c:pt idx="0">
                  <c:v>109.51</c:v>
                </c:pt>
                <c:pt idx="1">
                  <c:v>13.29</c:v>
                </c:pt>
                <c:pt idx="2">
                  <c:v>58.82</c:v>
                </c:pt>
                <c:pt idx="3">
                  <c:v>47.1</c:v>
                </c:pt>
                <c:pt idx="4">
                  <c:v>45.81</c:v>
                </c:pt>
                <c:pt idx="5">
                  <c:v>37.909999999999997</c:v>
                </c:pt>
                <c:pt idx="6">
                  <c:v>36.51</c:v>
                </c:pt>
              </c:numCache>
            </c:numRef>
          </c:val>
          <c:extLst>
            <c:ext xmlns:c16="http://schemas.microsoft.com/office/drawing/2014/chart" uri="{C3380CC4-5D6E-409C-BE32-E72D297353CC}">
              <c16:uniqueId val="{00000000-1168-404F-B0AB-1462E6764FEB}"/>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55905619482504E-2"/>
          <c:y val="0.16624840434271559"/>
          <c:w val="0.84135383526497387"/>
          <c:h val="0.7151243977511168"/>
        </c:manualLayout>
      </c:layout>
      <c:barChart>
        <c:barDir val="bar"/>
        <c:grouping val="clustered"/>
        <c:varyColors val="0"/>
        <c:ser>
          <c:idx val="0"/>
          <c:order val="0"/>
          <c:tx>
            <c:strRef>
              <c:f>'1.3 02 (t)'!$L$1</c:f>
              <c:strCache>
                <c:ptCount val="1"/>
                <c:pt idx="0">
                  <c:v>ISCED 02 total</c:v>
                </c:pt>
              </c:strCache>
            </c:strRef>
          </c:tx>
          <c:spPr>
            <a:solidFill>
              <a:srgbClr val="002060"/>
            </a:solidFill>
            <a:ln>
              <a:noFill/>
            </a:ln>
            <a:effectLst/>
          </c:spPr>
          <c:invertIfNegative val="0"/>
          <c:dPt>
            <c:idx val="12"/>
            <c:invertIfNegative val="0"/>
            <c:bubble3D val="0"/>
            <c:spPr>
              <a:solidFill>
                <a:srgbClr val="FFC000"/>
              </a:solidFill>
              <a:ln>
                <a:noFill/>
              </a:ln>
              <a:effectLst/>
            </c:spPr>
            <c:extLst>
              <c:ext xmlns:c16="http://schemas.microsoft.com/office/drawing/2014/chart" uri="{C3380CC4-5D6E-409C-BE32-E72D297353CC}">
                <c16:uniqueId val="{00000000-2F6C-974E-B486-A3F4A04BACDC}"/>
              </c:ext>
            </c:extLst>
          </c:dPt>
          <c:dLbls>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7F8-8F4B-9DF3-FA6EAB090DC0}"/>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'1.3 02 (t)'!$B$2:$B$38</c:f>
              <c:strCache>
                <c:ptCount val="13"/>
                <c:pt idx="0">
                  <c:v>Bulgaria</c:v>
                </c:pt>
                <c:pt idx="1">
                  <c:v>Cyprus</c:v>
                </c:pt>
                <c:pt idx="2">
                  <c:v>Czech Republic</c:v>
                </c:pt>
                <c:pt idx="3">
                  <c:v>Estonia</c:v>
                </c:pt>
                <c:pt idx="4">
                  <c:v>Greece</c:v>
                </c:pt>
                <c:pt idx="5">
                  <c:v>Iceland</c:v>
                </c:pt>
                <c:pt idx="6">
                  <c:v>Lithuania</c:v>
                </c:pt>
                <c:pt idx="7">
                  <c:v>Poland</c:v>
                </c:pt>
                <c:pt idx="8">
                  <c:v>Slovakia</c:v>
                </c:pt>
                <c:pt idx="9">
                  <c:v>Spain</c:v>
                </c:pt>
                <c:pt idx="10">
                  <c:v>Switzerland</c:v>
                </c:pt>
                <c:pt idx="11">
                  <c:v>UK (England)</c:v>
                </c:pt>
                <c:pt idx="12">
                  <c:v>Total average</c:v>
                </c:pt>
              </c:strCache>
            </c:strRef>
          </c:cat>
          <c:val>
            <c:numRef>
              <c:f>'1.3 02 (t)'!$L$2:$L$38</c:f>
              <c:numCache>
                <c:formatCode>General</c:formatCode>
                <c:ptCount val="13"/>
                <c:pt idx="0">
                  <c:v>0.25</c:v>
                </c:pt>
                <c:pt idx="1">
                  <c:v>0.48</c:v>
                </c:pt>
                <c:pt idx="2">
                  <c:v>1.82</c:v>
                </c:pt>
                <c:pt idx="3">
                  <c:v>2.08</c:v>
                </c:pt>
                <c:pt idx="4">
                  <c:v>0.24</c:v>
                </c:pt>
                <c:pt idx="5">
                  <c:v>13.37</c:v>
                </c:pt>
                <c:pt idx="6">
                  <c:v>0.65</c:v>
                </c:pt>
                <c:pt idx="7">
                  <c:v>0.12</c:v>
                </c:pt>
                <c:pt idx="8">
                  <c:v>0.22</c:v>
                </c:pt>
                <c:pt idx="9">
                  <c:v>0.16</c:v>
                </c:pt>
                <c:pt idx="10">
                  <c:v>0.04</c:v>
                </c:pt>
                <c:pt idx="11">
                  <c:v>0.05</c:v>
                </c:pt>
                <c:pt idx="12">
                  <c:v>0.33</c:v>
                </c:pt>
              </c:numCache>
            </c:numRef>
          </c:val>
          <c:extLst>
            <c:ext xmlns:c16="http://schemas.microsoft.com/office/drawing/2014/chart" uri="{C3380CC4-5D6E-409C-BE32-E72D297353CC}">
              <c16:uniqueId val="{00000000-447E-7542-9255-756D3C2058DE}"/>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86416371866562E-2"/>
          <c:y val="7.7294803149606295E-2"/>
          <c:w val="0.84135383526497387"/>
          <c:h val="0.84219324291196351"/>
        </c:manualLayout>
      </c:layout>
      <c:barChart>
        <c:barDir val="bar"/>
        <c:grouping val="clustered"/>
        <c:varyColors val="0"/>
        <c:ser>
          <c:idx val="0"/>
          <c:order val="0"/>
          <c:tx>
            <c:strRef>
              <c:f>'1.3 1+2'!$J$1</c:f>
              <c:strCache>
                <c:ptCount val="1"/>
                <c:pt idx="0">
                  <c:v>ISCED 1+2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ABC9-1049-9646-6117A80E2A59}"/>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BC9-1049-9646-6117A80E2A59}"/>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BC9-1049-9646-6117A80E2A59}"/>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BC9-1049-9646-6117A80E2A59}"/>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ABC9-1049-9646-6117A80E2A59}"/>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ABC9-1049-9646-6117A80E2A59}"/>
                </c:ext>
              </c:extLst>
            </c:dLbl>
            <c:dLbl>
              <c:idx val="1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ABC9-1049-9646-6117A80E2A59}"/>
                </c:ext>
              </c:extLst>
            </c:dLbl>
            <c:dLbl>
              <c:idx val="1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ABC9-1049-9646-6117A80E2A59}"/>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'1.3 1+2'!$B$2:$B$38</c:f>
              <c:strCache>
                <c:ptCount val="21"/>
                <c:pt idx="0">
                  <c:v>Austria</c:v>
                </c:pt>
                <c:pt idx="1">
                  <c:v>Bulgaria</c:v>
                </c:pt>
                <c:pt idx="2">
                  <c:v>Cyprus</c:v>
                </c:pt>
                <c:pt idx="3">
                  <c:v>Czech Republic</c:v>
                </c:pt>
                <c:pt idx="4">
                  <c:v>Denmark</c:v>
                </c:pt>
                <c:pt idx="5">
                  <c:v>Estonia</c:v>
                </c:pt>
                <c:pt idx="6">
                  <c:v>Finland</c:v>
                </c:pt>
                <c:pt idx="7">
                  <c:v>Greece</c:v>
                </c:pt>
                <c:pt idx="8">
                  <c:v>Iceland</c:v>
                </c:pt>
                <c:pt idx="9">
                  <c:v>Latvia</c:v>
                </c:pt>
                <c:pt idx="10">
                  <c:v>Lithuania</c:v>
                </c:pt>
                <c:pt idx="11">
                  <c:v>Poland</c:v>
                </c:pt>
                <c:pt idx="12">
                  <c:v>Serbia</c:v>
                </c:pt>
                <c:pt idx="13">
                  <c:v>Slovakia</c:v>
                </c:pt>
                <c:pt idx="14">
                  <c:v>Slovenia</c:v>
                </c:pt>
                <c:pt idx="15">
                  <c:v>Spain</c:v>
                </c:pt>
                <c:pt idx="16">
                  <c:v>Switzerland</c:v>
                </c:pt>
                <c:pt idx="17">
                  <c:v>UK (England)</c:v>
                </c:pt>
                <c:pt idx="18">
                  <c:v>UK (Northern Ireland)</c:v>
                </c:pt>
                <c:pt idx="19">
                  <c:v>UK (Scotland)</c:v>
                </c:pt>
                <c:pt idx="20">
                  <c:v>Total average</c:v>
                </c:pt>
              </c:strCache>
            </c:strRef>
          </c:cat>
          <c:val>
            <c:numRef>
              <c:f>'1.3 1+2'!$J$2:$J$38</c:f>
              <c:numCache>
                <c:formatCode>General</c:formatCode>
                <c:ptCount val="21"/>
                <c:pt idx="0">
                  <c:v>1.2</c:v>
                </c:pt>
                <c:pt idx="1">
                  <c:v>0</c:v>
                </c:pt>
                <c:pt idx="2">
                  <c:v>0.59</c:v>
                </c:pt>
                <c:pt idx="3">
                  <c:v>0.49</c:v>
                </c:pt>
                <c:pt idx="4">
                  <c:v>2.35</c:v>
                </c:pt>
                <c:pt idx="5">
                  <c:v>1.74</c:v>
                </c:pt>
                <c:pt idx="6">
                  <c:v>3.37</c:v>
                </c:pt>
                <c:pt idx="7">
                  <c:v>0.05</c:v>
                </c:pt>
                <c:pt idx="8">
                  <c:v>0.71</c:v>
                </c:pt>
                <c:pt idx="9">
                  <c:v>0.55000000000000004</c:v>
                </c:pt>
                <c:pt idx="10">
                  <c:v>0.25</c:v>
                </c:pt>
                <c:pt idx="11">
                  <c:v>0.03</c:v>
                </c:pt>
                <c:pt idx="12">
                  <c:v>0.16</c:v>
                </c:pt>
                <c:pt idx="13">
                  <c:v>1.1299999999999999</c:v>
                </c:pt>
                <c:pt idx="14">
                  <c:v>0.19</c:v>
                </c:pt>
                <c:pt idx="15">
                  <c:v>0.49</c:v>
                </c:pt>
                <c:pt idx="16">
                  <c:v>1.0900000000000001</c:v>
                </c:pt>
                <c:pt idx="17">
                  <c:v>0.13</c:v>
                </c:pt>
                <c:pt idx="18">
                  <c:v>0.67</c:v>
                </c:pt>
                <c:pt idx="19">
                  <c:v>1.18</c:v>
                </c:pt>
                <c:pt idx="20">
                  <c:v>0.49</c:v>
                </c:pt>
              </c:numCache>
            </c:numRef>
          </c:val>
          <c:extLst>
            <c:ext xmlns:c16="http://schemas.microsoft.com/office/drawing/2014/chart" uri="{C3380CC4-5D6E-409C-BE32-E72D297353CC}">
              <c16:uniqueId val="{00000000-A42A-9F4B-9F24-931A6AA53087}"/>
            </c:ext>
          </c:extLst>
        </c:ser>
        <c:ser>
          <c:idx val="1"/>
          <c:order val="1"/>
          <c:tx>
            <c:strRef>
              <c:f>'1.3 1+2'!$K$1</c:f>
              <c:strCache>
                <c:ptCount val="1"/>
                <c:pt idx="0">
                  <c:v>ISCED 1+2 girls</c:v>
                </c:pt>
              </c:strCache>
            </c:strRef>
          </c:tx>
          <c:spPr>
            <a:solidFill>
              <a:srgbClr val="FFC000"/>
            </a:solidFill>
            <a:ln>
              <a:noFill/>
            </a:ln>
            <a:effectLst/>
          </c:spPr>
          <c:invertIfNegative val="0"/>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C9-1049-9646-6117A80E2A59}"/>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BC9-1049-9646-6117A80E2A59}"/>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BC9-1049-9646-6117A80E2A59}"/>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C9-1049-9646-6117A80E2A59}"/>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BC9-1049-9646-6117A80E2A59}"/>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BC9-1049-9646-6117A80E2A59}"/>
                </c:ext>
              </c:extLst>
            </c:dLbl>
            <c:dLbl>
              <c:idx val="2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BC9-1049-9646-6117A80E2A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1+2'!$B$2:$B$38</c:f>
              <c:strCache>
                <c:ptCount val="21"/>
                <c:pt idx="0">
                  <c:v>Austria</c:v>
                </c:pt>
                <c:pt idx="1">
                  <c:v>Bulgaria</c:v>
                </c:pt>
                <c:pt idx="2">
                  <c:v>Cyprus</c:v>
                </c:pt>
                <c:pt idx="3">
                  <c:v>Czech Republic</c:v>
                </c:pt>
                <c:pt idx="4">
                  <c:v>Denmark</c:v>
                </c:pt>
                <c:pt idx="5">
                  <c:v>Estonia</c:v>
                </c:pt>
                <c:pt idx="6">
                  <c:v>Finland</c:v>
                </c:pt>
                <c:pt idx="7">
                  <c:v>Greece</c:v>
                </c:pt>
                <c:pt idx="8">
                  <c:v>Iceland</c:v>
                </c:pt>
                <c:pt idx="9">
                  <c:v>Latvia</c:v>
                </c:pt>
                <c:pt idx="10">
                  <c:v>Lithuania</c:v>
                </c:pt>
                <c:pt idx="11">
                  <c:v>Poland</c:v>
                </c:pt>
                <c:pt idx="12">
                  <c:v>Serbia</c:v>
                </c:pt>
                <c:pt idx="13">
                  <c:v>Slovakia</c:v>
                </c:pt>
                <c:pt idx="14">
                  <c:v>Slovenia</c:v>
                </c:pt>
                <c:pt idx="15">
                  <c:v>Spain</c:v>
                </c:pt>
                <c:pt idx="16">
                  <c:v>Switzerland</c:v>
                </c:pt>
                <c:pt idx="17">
                  <c:v>UK (England)</c:v>
                </c:pt>
                <c:pt idx="18">
                  <c:v>UK (Northern Ireland)</c:v>
                </c:pt>
                <c:pt idx="19">
                  <c:v>UK (Scotland)</c:v>
                </c:pt>
                <c:pt idx="20">
                  <c:v>Total average</c:v>
                </c:pt>
              </c:strCache>
            </c:strRef>
          </c:cat>
          <c:val>
            <c:numRef>
              <c:f>'1.3 1+2'!$K$2:$K$38</c:f>
              <c:numCache>
                <c:formatCode>General</c:formatCode>
                <c:ptCount val="21"/>
                <c:pt idx="0">
                  <c:v>0.62</c:v>
                </c:pt>
                <c:pt idx="1">
                  <c:v>0</c:v>
                </c:pt>
                <c:pt idx="2">
                  <c:v>0.23</c:v>
                </c:pt>
                <c:pt idx="3">
                  <c:v>0.34</c:v>
                </c:pt>
                <c:pt idx="4">
                  <c:v>0.81</c:v>
                </c:pt>
                <c:pt idx="5">
                  <c:v>0.59</c:v>
                </c:pt>
                <c:pt idx="6">
                  <c:v>1.44</c:v>
                </c:pt>
                <c:pt idx="7">
                  <c:v>0.03</c:v>
                </c:pt>
                <c:pt idx="8">
                  <c:v>0.23</c:v>
                </c:pt>
                <c:pt idx="9">
                  <c:v>0.28000000000000003</c:v>
                </c:pt>
                <c:pt idx="10">
                  <c:v>0.11</c:v>
                </c:pt>
                <c:pt idx="11">
                  <c:v>0.01</c:v>
                </c:pt>
                <c:pt idx="12">
                  <c:v>0.09</c:v>
                </c:pt>
                <c:pt idx="13">
                  <c:v>0.96</c:v>
                </c:pt>
                <c:pt idx="14">
                  <c:v>0.11</c:v>
                </c:pt>
                <c:pt idx="15">
                  <c:v>0.27</c:v>
                </c:pt>
                <c:pt idx="16">
                  <c:v>0.7</c:v>
                </c:pt>
                <c:pt idx="17">
                  <c:v>0.05</c:v>
                </c:pt>
                <c:pt idx="18">
                  <c:v>0.25</c:v>
                </c:pt>
                <c:pt idx="19">
                  <c:v>0.44</c:v>
                </c:pt>
                <c:pt idx="20">
                  <c:v>0.24</c:v>
                </c:pt>
              </c:numCache>
            </c:numRef>
          </c:val>
          <c:extLst>
            <c:ext xmlns:c16="http://schemas.microsoft.com/office/drawing/2014/chart" uri="{C3380CC4-5D6E-409C-BE32-E72D297353CC}">
              <c16:uniqueId val="{00000001-A42A-9F4B-9F24-931A6AA53087}"/>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665579176623089E-2"/>
          <c:y val="7.9786076867295136E-2"/>
          <c:w val="0.84135383526497387"/>
          <c:h val="0.84219324291196351"/>
        </c:manualLayout>
      </c:layout>
      <c:barChart>
        <c:barDir val="bar"/>
        <c:grouping val="clustered"/>
        <c:varyColors val="0"/>
        <c:ser>
          <c:idx val="0"/>
          <c:order val="0"/>
          <c:tx>
            <c:strRef>
              <c:f>'1.3 1+2 (t)'!$L$1</c:f>
              <c:strCache>
                <c:ptCount val="1"/>
                <c:pt idx="0">
                  <c:v>ISCED 1+2 total</c:v>
                </c:pt>
              </c:strCache>
            </c:strRef>
          </c:tx>
          <c:spPr>
            <a:solidFill>
              <a:srgbClr val="002060"/>
            </a:solidFill>
            <a:ln>
              <a:noFill/>
            </a:ln>
            <a:effectLst/>
          </c:spPr>
          <c:invertIfNegative val="0"/>
          <c:dPt>
            <c:idx val="21"/>
            <c:invertIfNegative val="0"/>
            <c:bubble3D val="0"/>
            <c:spPr>
              <a:solidFill>
                <a:srgbClr val="FFC000"/>
              </a:solidFill>
              <a:ln>
                <a:noFill/>
              </a:ln>
              <a:effectLst/>
            </c:spPr>
            <c:extLst>
              <c:ext xmlns:c16="http://schemas.microsoft.com/office/drawing/2014/chart" uri="{C3380CC4-5D6E-409C-BE32-E72D297353CC}">
                <c16:uniqueId val="{0000000A-6E01-BA4A-BF3F-8408B57CDF9D}"/>
              </c:ext>
            </c:extLst>
          </c:dPt>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E01-BA4A-BF3F-8408B57CDF9D}"/>
                </c:ext>
              </c:extLst>
            </c:dLbl>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6E01-BA4A-BF3F-8408B57CDF9D}"/>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6E01-BA4A-BF3F-8408B57CDF9D}"/>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6E01-BA4A-BF3F-8408B57CDF9D}"/>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6E01-BA4A-BF3F-8408B57CDF9D}"/>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6E01-BA4A-BF3F-8408B57CDF9D}"/>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E01-BA4A-BF3F-8408B57CDF9D}"/>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6E01-BA4A-BF3F-8408B57CDF9D}"/>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6E01-BA4A-BF3F-8408B57CDF9D}"/>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6E01-BA4A-BF3F-8408B57CDF9D}"/>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6E01-BA4A-BF3F-8408B57CDF9D}"/>
                </c:ext>
              </c:extLst>
            </c:dLbl>
            <c:dLbl>
              <c:idx val="1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6E01-BA4A-BF3F-8408B57CDF9D}"/>
                </c:ext>
              </c:extLst>
            </c:dLbl>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6E01-BA4A-BF3F-8408B57CDF9D}"/>
                </c:ext>
              </c:extLst>
            </c:dLbl>
            <c:dLbl>
              <c:idx val="1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6E01-BA4A-BF3F-8408B57CDF9D}"/>
                </c:ext>
              </c:extLst>
            </c:dLbl>
            <c:dLbl>
              <c:idx val="2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6E01-BA4A-BF3F-8408B57CDF9D}"/>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'1.3 1+2 (t)'!$B$2:$B$38</c:f>
              <c:strCache>
                <c:ptCount val="22"/>
                <c:pt idx="0">
                  <c:v>Austria</c:v>
                </c:pt>
                <c:pt idx="1">
                  <c:v>Bulgaria</c:v>
                </c:pt>
                <c:pt idx="2">
                  <c:v>Cyprus</c:v>
                </c:pt>
                <c:pt idx="3">
                  <c:v>Czech Republic</c:v>
                </c:pt>
                <c:pt idx="4">
                  <c:v>Denmark</c:v>
                </c:pt>
                <c:pt idx="5">
                  <c:v>Estonia</c:v>
                </c:pt>
                <c:pt idx="6">
                  <c:v>Finland</c:v>
                </c:pt>
                <c:pt idx="7">
                  <c:v>Greece</c:v>
                </c:pt>
                <c:pt idx="8">
                  <c:v>Iceland</c:v>
                </c:pt>
                <c:pt idx="9">
                  <c:v>Latvia</c:v>
                </c:pt>
                <c:pt idx="10">
                  <c:v>Lithuania</c:v>
                </c:pt>
                <c:pt idx="11">
                  <c:v>Norway</c:v>
                </c:pt>
                <c:pt idx="12">
                  <c:v>Poland</c:v>
                </c:pt>
                <c:pt idx="13">
                  <c:v>Serbia</c:v>
                </c:pt>
                <c:pt idx="14">
                  <c:v>Slovakia</c:v>
                </c:pt>
                <c:pt idx="15">
                  <c:v>Slovenia</c:v>
                </c:pt>
                <c:pt idx="16">
                  <c:v>Spain</c:v>
                </c:pt>
                <c:pt idx="17">
                  <c:v>Switzerland</c:v>
                </c:pt>
                <c:pt idx="18">
                  <c:v>UK (England)</c:v>
                </c:pt>
                <c:pt idx="19">
                  <c:v>UK (Northern Ireland)</c:v>
                </c:pt>
                <c:pt idx="20">
                  <c:v>UK (Scotland)</c:v>
                </c:pt>
                <c:pt idx="21">
                  <c:v>Total average</c:v>
                </c:pt>
              </c:strCache>
            </c:strRef>
          </c:cat>
          <c:val>
            <c:numRef>
              <c:f>'1.3 1+2 (t)'!$L$2:$L$38</c:f>
              <c:numCache>
                <c:formatCode>General</c:formatCode>
                <c:ptCount val="22"/>
                <c:pt idx="0">
                  <c:v>1.83</c:v>
                </c:pt>
                <c:pt idx="1">
                  <c:v>0</c:v>
                </c:pt>
                <c:pt idx="2">
                  <c:v>0.81</c:v>
                </c:pt>
                <c:pt idx="3">
                  <c:v>0.82</c:v>
                </c:pt>
                <c:pt idx="4">
                  <c:v>3.17</c:v>
                </c:pt>
                <c:pt idx="5">
                  <c:v>2.34</c:v>
                </c:pt>
                <c:pt idx="6">
                  <c:v>4.82</c:v>
                </c:pt>
                <c:pt idx="7">
                  <c:v>7.0000000000000007E-2</c:v>
                </c:pt>
                <c:pt idx="8">
                  <c:v>0.93</c:v>
                </c:pt>
                <c:pt idx="9">
                  <c:v>0.83</c:v>
                </c:pt>
                <c:pt idx="10">
                  <c:v>0.37</c:v>
                </c:pt>
                <c:pt idx="11">
                  <c:v>0.43</c:v>
                </c:pt>
                <c:pt idx="12">
                  <c:v>0.05</c:v>
                </c:pt>
                <c:pt idx="13">
                  <c:v>0.25</c:v>
                </c:pt>
                <c:pt idx="14">
                  <c:v>2.09</c:v>
                </c:pt>
                <c:pt idx="15">
                  <c:v>0.31</c:v>
                </c:pt>
                <c:pt idx="16">
                  <c:v>0.75</c:v>
                </c:pt>
                <c:pt idx="17">
                  <c:v>1.79</c:v>
                </c:pt>
                <c:pt idx="18">
                  <c:v>0.18</c:v>
                </c:pt>
                <c:pt idx="19">
                  <c:v>0.92</c:v>
                </c:pt>
                <c:pt idx="20">
                  <c:v>1.61</c:v>
                </c:pt>
                <c:pt idx="21">
                  <c:v>0.72</c:v>
                </c:pt>
              </c:numCache>
            </c:numRef>
          </c:val>
          <c:extLst>
            <c:ext xmlns:c16="http://schemas.microsoft.com/office/drawing/2014/chart" uri="{C3380CC4-5D6E-409C-BE32-E72D297353CC}">
              <c16:uniqueId val="{00000000-673A-8A46-A18D-84694C870375}"/>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197198725364139E-2"/>
          <c:y val="7.7659457946427479E-2"/>
          <c:w val="0.84135383526497387"/>
          <c:h val="0.84219324291196351"/>
        </c:manualLayout>
      </c:layout>
      <c:barChart>
        <c:barDir val="bar"/>
        <c:grouping val="clustered"/>
        <c:varyColors val="0"/>
        <c:ser>
          <c:idx val="0"/>
          <c:order val="0"/>
          <c:tx>
            <c:strRef>
              <c:f>'1.3 3'!$J$1</c:f>
              <c:strCache>
                <c:ptCount val="1"/>
                <c:pt idx="0">
                  <c:v>ISCED 3 boys</c:v>
                </c:pt>
              </c:strCache>
            </c:strRef>
          </c:tx>
          <c:spPr>
            <a:solidFill>
              <a:srgbClr val="002060"/>
            </a:solidFill>
            <a:ln>
              <a:noFill/>
            </a:ln>
            <a:effectLst/>
          </c:spPr>
          <c:invertIfNegative val="0"/>
          <c:dLbls>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FFA-1047-B0CB-FFF8A7B91883}"/>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'1.3 3'!$B$2:$B$38</c:f>
              <c:strCache>
                <c:ptCount val="15"/>
                <c:pt idx="0">
                  <c:v>Austria</c:v>
                </c:pt>
                <c:pt idx="1">
                  <c:v>Bulgaria</c:v>
                </c:pt>
                <c:pt idx="2">
                  <c:v>Cyprus</c:v>
                </c:pt>
                <c:pt idx="3">
                  <c:v>Czech Republic</c:v>
                </c:pt>
                <c:pt idx="4">
                  <c:v>Estonia</c:v>
                </c:pt>
                <c:pt idx="5">
                  <c:v>Greece</c:v>
                </c:pt>
                <c:pt idx="6">
                  <c:v>Latvia</c:v>
                </c:pt>
                <c:pt idx="7">
                  <c:v>Lithuania</c:v>
                </c:pt>
                <c:pt idx="8">
                  <c:v>Poland</c:v>
                </c:pt>
                <c:pt idx="9">
                  <c:v>Serbia</c:v>
                </c:pt>
                <c:pt idx="10">
                  <c:v>Slovakia</c:v>
                </c:pt>
                <c:pt idx="11">
                  <c:v>UK (England)</c:v>
                </c:pt>
                <c:pt idx="12">
                  <c:v>UK (Northern Ireland)</c:v>
                </c:pt>
                <c:pt idx="13">
                  <c:v>UK (Scotland)</c:v>
                </c:pt>
                <c:pt idx="14">
                  <c:v>Total average</c:v>
                </c:pt>
              </c:strCache>
            </c:strRef>
          </c:cat>
          <c:val>
            <c:numRef>
              <c:f>'1.3 3'!$J$2:$J$38</c:f>
              <c:numCache>
                <c:formatCode>General</c:formatCode>
                <c:ptCount val="15"/>
                <c:pt idx="0">
                  <c:v>0.23</c:v>
                </c:pt>
                <c:pt idx="1">
                  <c:v>0.09</c:v>
                </c:pt>
                <c:pt idx="2">
                  <c:v>0.39</c:v>
                </c:pt>
                <c:pt idx="3">
                  <c:v>7.27</c:v>
                </c:pt>
                <c:pt idx="4">
                  <c:v>0</c:v>
                </c:pt>
                <c:pt idx="5">
                  <c:v>0</c:v>
                </c:pt>
                <c:pt idx="6">
                  <c:v>0.01</c:v>
                </c:pt>
                <c:pt idx="7">
                  <c:v>0.21</c:v>
                </c:pt>
                <c:pt idx="8">
                  <c:v>0.01</c:v>
                </c:pt>
                <c:pt idx="9">
                  <c:v>0.45</c:v>
                </c:pt>
                <c:pt idx="10">
                  <c:v>1.05</c:v>
                </c:pt>
                <c:pt idx="11">
                  <c:v>0.2</c:v>
                </c:pt>
                <c:pt idx="12">
                  <c:v>0.03</c:v>
                </c:pt>
                <c:pt idx="13">
                  <c:v>1.1599999999999999</c:v>
                </c:pt>
                <c:pt idx="14">
                  <c:v>0.84</c:v>
                </c:pt>
              </c:numCache>
            </c:numRef>
          </c:val>
          <c:extLst>
            <c:ext xmlns:c16="http://schemas.microsoft.com/office/drawing/2014/chart" uri="{C3380CC4-5D6E-409C-BE32-E72D297353CC}">
              <c16:uniqueId val="{00000000-9C0D-274A-B4F4-013BF8280BAF}"/>
            </c:ext>
          </c:extLst>
        </c:ser>
        <c:ser>
          <c:idx val="1"/>
          <c:order val="1"/>
          <c:tx>
            <c:strRef>
              <c:f>'1.3 3'!$K$1</c:f>
              <c:strCache>
                <c:ptCount val="1"/>
                <c:pt idx="0">
                  <c:v>ISCED 3 girls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3'!$B$2:$B$38</c:f>
              <c:strCache>
                <c:ptCount val="15"/>
                <c:pt idx="0">
                  <c:v>Austria</c:v>
                </c:pt>
                <c:pt idx="1">
                  <c:v>Bulgaria</c:v>
                </c:pt>
                <c:pt idx="2">
                  <c:v>Cyprus</c:v>
                </c:pt>
                <c:pt idx="3">
                  <c:v>Czech Republic</c:v>
                </c:pt>
                <c:pt idx="4">
                  <c:v>Estonia</c:v>
                </c:pt>
                <c:pt idx="5">
                  <c:v>Greece</c:v>
                </c:pt>
                <c:pt idx="6">
                  <c:v>Latvia</c:v>
                </c:pt>
                <c:pt idx="7">
                  <c:v>Lithuania</c:v>
                </c:pt>
                <c:pt idx="8">
                  <c:v>Poland</c:v>
                </c:pt>
                <c:pt idx="9">
                  <c:v>Serbia</c:v>
                </c:pt>
                <c:pt idx="10">
                  <c:v>Slovakia</c:v>
                </c:pt>
                <c:pt idx="11">
                  <c:v>UK (England)</c:v>
                </c:pt>
                <c:pt idx="12">
                  <c:v>UK (Northern Ireland)</c:v>
                </c:pt>
                <c:pt idx="13">
                  <c:v>UK (Scotland)</c:v>
                </c:pt>
                <c:pt idx="14">
                  <c:v>Total average</c:v>
                </c:pt>
              </c:strCache>
            </c:strRef>
          </c:cat>
          <c:val>
            <c:numRef>
              <c:f>'1.3 3'!$K$2:$K$38</c:f>
              <c:numCache>
                <c:formatCode>General</c:formatCode>
                <c:ptCount val="15"/>
                <c:pt idx="0">
                  <c:v>0.14000000000000001</c:v>
                </c:pt>
                <c:pt idx="1">
                  <c:v>0.06</c:v>
                </c:pt>
                <c:pt idx="2">
                  <c:v>0.17</c:v>
                </c:pt>
                <c:pt idx="3">
                  <c:v>5.44</c:v>
                </c:pt>
                <c:pt idx="4">
                  <c:v>0.01</c:v>
                </c:pt>
                <c:pt idx="5">
                  <c:v>0</c:v>
                </c:pt>
                <c:pt idx="6">
                  <c:v>0.02</c:v>
                </c:pt>
                <c:pt idx="7">
                  <c:v>0.16</c:v>
                </c:pt>
                <c:pt idx="8">
                  <c:v>0.01</c:v>
                </c:pt>
                <c:pt idx="9">
                  <c:v>0.3</c:v>
                </c:pt>
                <c:pt idx="10">
                  <c:v>0.91</c:v>
                </c:pt>
                <c:pt idx="11">
                  <c:v>0.09</c:v>
                </c:pt>
                <c:pt idx="12">
                  <c:v>0.04</c:v>
                </c:pt>
                <c:pt idx="13">
                  <c:v>0.59</c:v>
                </c:pt>
                <c:pt idx="14">
                  <c:v>0.6</c:v>
                </c:pt>
              </c:numCache>
            </c:numRef>
          </c:val>
          <c:extLst>
            <c:ext xmlns:c16="http://schemas.microsoft.com/office/drawing/2014/chart" uri="{C3380CC4-5D6E-409C-BE32-E72D297353CC}">
              <c16:uniqueId val="{00000001-9C0D-274A-B4F4-013BF8280BAF}"/>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186241715677071E-2"/>
          <c:y val="0.10860094908837564"/>
          <c:w val="0.84135383526497387"/>
          <c:h val="0.76428562039094028"/>
        </c:manualLayout>
      </c:layout>
      <c:barChart>
        <c:barDir val="bar"/>
        <c:grouping val="clustered"/>
        <c:varyColors val="0"/>
        <c:ser>
          <c:idx val="0"/>
          <c:order val="0"/>
          <c:tx>
            <c:strRef>
              <c:f>'1.3 3 (t)'!$L$1</c:f>
              <c:strCache>
                <c:ptCount val="1"/>
                <c:pt idx="0">
                  <c:v>ISCED 3 total</c:v>
                </c:pt>
              </c:strCache>
            </c:strRef>
          </c:tx>
          <c:spPr>
            <a:solidFill>
              <a:srgbClr val="002060"/>
            </a:solidFill>
            <a:ln>
              <a:noFill/>
            </a:ln>
            <a:effectLst/>
          </c:spPr>
          <c:invertIfNegative val="0"/>
          <c:dPt>
            <c:idx val="14"/>
            <c:invertIfNegative val="0"/>
            <c:bubble3D val="0"/>
            <c:spPr>
              <a:solidFill>
                <a:srgbClr val="FFC000"/>
              </a:solidFill>
              <a:ln>
                <a:noFill/>
              </a:ln>
              <a:effectLst/>
            </c:spPr>
            <c:extLst>
              <c:ext xmlns:c16="http://schemas.microsoft.com/office/drawing/2014/chart" uri="{C3380CC4-5D6E-409C-BE32-E72D297353CC}">
                <c16:uniqueId val="{00000000-77B1-FA4E-9691-7391D9C838C0}"/>
              </c:ext>
            </c:extLst>
          </c:dPt>
          <c:dLbls>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C37-1A48-8125-D7783F720744}"/>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'1.3 3 (t)'!$B$2:$B$38</c:f>
              <c:strCache>
                <c:ptCount val="15"/>
                <c:pt idx="0">
                  <c:v>Austria</c:v>
                </c:pt>
                <c:pt idx="1">
                  <c:v>Bulgaria</c:v>
                </c:pt>
                <c:pt idx="2">
                  <c:v>Cyprus</c:v>
                </c:pt>
                <c:pt idx="3">
                  <c:v>Czech Republic</c:v>
                </c:pt>
                <c:pt idx="4">
                  <c:v>Estonia</c:v>
                </c:pt>
                <c:pt idx="5">
                  <c:v>Greece</c:v>
                </c:pt>
                <c:pt idx="6">
                  <c:v>Latvia</c:v>
                </c:pt>
                <c:pt idx="7">
                  <c:v>Lithuania</c:v>
                </c:pt>
                <c:pt idx="8">
                  <c:v>Poland</c:v>
                </c:pt>
                <c:pt idx="9">
                  <c:v>Serbia</c:v>
                </c:pt>
                <c:pt idx="10">
                  <c:v>Slovakia</c:v>
                </c:pt>
                <c:pt idx="11">
                  <c:v>UK (England)</c:v>
                </c:pt>
                <c:pt idx="12">
                  <c:v>UK (Northern Ireland)</c:v>
                </c:pt>
                <c:pt idx="13">
                  <c:v>UK (Scotland)</c:v>
                </c:pt>
                <c:pt idx="14">
                  <c:v>Total average</c:v>
                </c:pt>
              </c:strCache>
            </c:strRef>
          </c:cat>
          <c:val>
            <c:numRef>
              <c:f>'1.3 3 (t)'!$L$2:$L$38</c:f>
              <c:numCache>
                <c:formatCode>General</c:formatCode>
                <c:ptCount val="15"/>
                <c:pt idx="0">
                  <c:v>0.37</c:v>
                </c:pt>
                <c:pt idx="1">
                  <c:v>0.15</c:v>
                </c:pt>
                <c:pt idx="2">
                  <c:v>0.56999999999999995</c:v>
                </c:pt>
                <c:pt idx="3">
                  <c:v>12.71</c:v>
                </c:pt>
                <c:pt idx="4">
                  <c:v>0.01</c:v>
                </c:pt>
                <c:pt idx="5">
                  <c:v>0</c:v>
                </c:pt>
                <c:pt idx="6">
                  <c:v>0.03</c:v>
                </c:pt>
                <c:pt idx="7">
                  <c:v>0.38</c:v>
                </c:pt>
                <c:pt idx="8">
                  <c:v>0.02</c:v>
                </c:pt>
                <c:pt idx="9">
                  <c:v>0.76</c:v>
                </c:pt>
                <c:pt idx="10">
                  <c:v>1.97</c:v>
                </c:pt>
                <c:pt idx="11">
                  <c:v>0.28999999999999998</c:v>
                </c:pt>
                <c:pt idx="12">
                  <c:v>7.0000000000000007E-2</c:v>
                </c:pt>
                <c:pt idx="13">
                  <c:v>1.75</c:v>
                </c:pt>
                <c:pt idx="14">
                  <c:v>1.44</c:v>
                </c:pt>
              </c:numCache>
            </c:numRef>
          </c:val>
          <c:extLst>
            <c:ext xmlns:c16="http://schemas.microsoft.com/office/drawing/2014/chart" uri="{C3380CC4-5D6E-409C-BE32-E72D297353CC}">
              <c16:uniqueId val="{00000000-0418-F044-9A91-A478F393A07C}"/>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26125331757943E-2"/>
          <c:y val="6.5294832618879611E-2"/>
          <c:w val="0.84135383526497387"/>
          <c:h val="0.84219324291196351"/>
        </c:manualLayout>
      </c:layout>
      <c:barChart>
        <c:barDir val="bar"/>
        <c:grouping val="clustered"/>
        <c:varyColors val="0"/>
        <c:ser>
          <c:idx val="0"/>
          <c:order val="0"/>
          <c:tx>
            <c:strRef>
              <c:f>'1.4 02'!$J$1</c:f>
              <c:strCache>
                <c:ptCount val="1"/>
                <c:pt idx="0">
                  <c:v>ISCED 02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6D5-014C-BF38-A8ED84655CD5}"/>
                </c:ext>
              </c:extLst>
            </c:dLbl>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B6D5-014C-BF38-A8ED84655CD5}"/>
                </c:ext>
              </c:extLst>
            </c:dLbl>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4-B6D5-014C-BF38-A8ED84655CD5}"/>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B6D5-014C-BF38-A8ED84655CD5}"/>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B6D5-014C-BF38-A8ED84655CD5}"/>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B6D5-014C-BF38-A8ED84655CD5}"/>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B6D5-014C-BF38-A8ED84655CD5}"/>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B6D5-014C-BF38-A8ED84655CD5}"/>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B6D5-014C-BF38-A8ED84655CD5}"/>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B6D5-014C-BF38-A8ED84655CD5}"/>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B6D5-014C-BF38-A8ED84655CD5}"/>
                </c:ext>
              </c:extLst>
            </c:dLbl>
            <c:dLbl>
              <c:idx val="1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B6D5-014C-BF38-A8ED84655CD5}"/>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 02'!$B$2:$B$38</c:f>
              <c:strCache>
                <c:ptCount val="18"/>
                <c:pt idx="0">
                  <c:v>Belgium (Flemish community)</c:v>
                </c:pt>
                <c:pt idx="1">
                  <c:v>Bulgaria</c:v>
                </c:pt>
                <c:pt idx="2">
                  <c:v>Czech Republic</c:v>
                </c:pt>
                <c:pt idx="3">
                  <c:v>Estonia</c:v>
                </c:pt>
                <c:pt idx="4">
                  <c:v>Greece</c:v>
                </c:pt>
                <c:pt idx="5">
                  <c:v>Hungary</c:v>
                </c:pt>
                <c:pt idx="6">
                  <c:v>Italy</c:v>
                </c:pt>
                <c:pt idx="7">
                  <c:v>Latvia</c:v>
                </c:pt>
                <c:pt idx="8">
                  <c:v>Lithuania</c:v>
                </c:pt>
                <c:pt idx="9">
                  <c:v>Netherlands</c:v>
                </c:pt>
                <c:pt idx="10">
                  <c:v>Poland</c:v>
                </c:pt>
                <c:pt idx="11">
                  <c:v>Slovakia</c:v>
                </c:pt>
                <c:pt idx="12">
                  <c:v>Slovenia</c:v>
                </c:pt>
                <c:pt idx="13">
                  <c:v>Switzerland</c:v>
                </c:pt>
                <c:pt idx="14">
                  <c:v>UK (England)</c:v>
                </c:pt>
                <c:pt idx="15">
                  <c:v>UK (Northern Ireland)</c:v>
                </c:pt>
                <c:pt idx="16">
                  <c:v>UK (Wales)</c:v>
                </c:pt>
                <c:pt idx="17">
                  <c:v>Total average</c:v>
                </c:pt>
              </c:strCache>
            </c:strRef>
          </c:cat>
          <c:val>
            <c:numRef>
              <c:f>'1.4 02'!$J$2:$J$38</c:f>
              <c:numCache>
                <c:formatCode>General</c:formatCode>
                <c:ptCount val="18"/>
                <c:pt idx="0">
                  <c:v>0.59</c:v>
                </c:pt>
                <c:pt idx="1">
                  <c:v>0.08</c:v>
                </c:pt>
                <c:pt idx="2">
                  <c:v>0.67</c:v>
                </c:pt>
                <c:pt idx="3">
                  <c:v>0.18</c:v>
                </c:pt>
                <c:pt idx="4">
                  <c:v>0.3</c:v>
                </c:pt>
                <c:pt idx="5">
                  <c:v>0.38</c:v>
                </c:pt>
                <c:pt idx="6">
                  <c:v>0.01</c:v>
                </c:pt>
                <c:pt idx="7">
                  <c:v>2.58</c:v>
                </c:pt>
                <c:pt idx="8">
                  <c:v>0.75</c:v>
                </c:pt>
                <c:pt idx="9">
                  <c:v>0.88</c:v>
                </c:pt>
                <c:pt idx="10">
                  <c:v>0.38</c:v>
                </c:pt>
                <c:pt idx="11">
                  <c:v>1.06</c:v>
                </c:pt>
                <c:pt idx="12">
                  <c:v>0.11</c:v>
                </c:pt>
                <c:pt idx="13">
                  <c:v>0.81</c:v>
                </c:pt>
                <c:pt idx="14">
                  <c:v>0.24</c:v>
                </c:pt>
                <c:pt idx="15">
                  <c:v>0.82</c:v>
                </c:pt>
                <c:pt idx="16">
                  <c:v>0.88</c:v>
                </c:pt>
                <c:pt idx="17">
                  <c:v>0.37</c:v>
                </c:pt>
              </c:numCache>
            </c:numRef>
          </c:val>
          <c:extLst>
            <c:ext xmlns:c16="http://schemas.microsoft.com/office/drawing/2014/chart" uri="{C3380CC4-5D6E-409C-BE32-E72D297353CC}">
              <c16:uniqueId val="{00000000-D167-E940-A3BD-E441339A3955}"/>
            </c:ext>
          </c:extLst>
        </c:ser>
        <c:ser>
          <c:idx val="1"/>
          <c:order val="1"/>
          <c:tx>
            <c:strRef>
              <c:f>'1.4 02'!$K$1</c:f>
              <c:strCache>
                <c:ptCount val="1"/>
                <c:pt idx="0">
                  <c:v>ISCED 02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6D5-014C-BF38-A8ED84655CD5}"/>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6D5-014C-BF38-A8ED84655CD5}"/>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6D5-014C-BF38-A8ED84655CD5}"/>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6D5-014C-BF38-A8ED84655CD5}"/>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6D5-014C-BF38-A8ED84655CD5}"/>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6D5-014C-BF38-A8ED84655CD5}"/>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6D5-014C-BF38-A8ED84655CD5}"/>
                </c:ext>
              </c:extLst>
            </c:dLbl>
            <c:dLbl>
              <c:idx val="1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6D5-014C-BF38-A8ED84655CD5}"/>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6D5-014C-BF38-A8ED84655CD5}"/>
                </c:ext>
              </c:extLst>
            </c:dLbl>
            <c:dLbl>
              <c:idx val="1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6D5-014C-BF38-A8ED84655C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 02'!$B$2:$B$38</c:f>
              <c:strCache>
                <c:ptCount val="18"/>
                <c:pt idx="0">
                  <c:v>Belgium (Flemish community)</c:v>
                </c:pt>
                <c:pt idx="1">
                  <c:v>Bulgaria</c:v>
                </c:pt>
                <c:pt idx="2">
                  <c:v>Czech Republic</c:v>
                </c:pt>
                <c:pt idx="3">
                  <c:v>Estonia</c:v>
                </c:pt>
                <c:pt idx="4">
                  <c:v>Greece</c:v>
                </c:pt>
                <c:pt idx="5">
                  <c:v>Hungary</c:v>
                </c:pt>
                <c:pt idx="6">
                  <c:v>Italy</c:v>
                </c:pt>
                <c:pt idx="7">
                  <c:v>Latvia</c:v>
                </c:pt>
                <c:pt idx="8">
                  <c:v>Lithuania</c:v>
                </c:pt>
                <c:pt idx="9">
                  <c:v>Netherlands</c:v>
                </c:pt>
                <c:pt idx="10">
                  <c:v>Poland</c:v>
                </c:pt>
                <c:pt idx="11">
                  <c:v>Slovakia</c:v>
                </c:pt>
                <c:pt idx="12">
                  <c:v>Slovenia</c:v>
                </c:pt>
                <c:pt idx="13">
                  <c:v>Switzerland</c:v>
                </c:pt>
                <c:pt idx="14">
                  <c:v>UK (England)</c:v>
                </c:pt>
                <c:pt idx="15">
                  <c:v>UK (Northern Ireland)</c:v>
                </c:pt>
                <c:pt idx="16">
                  <c:v>UK (Wales)</c:v>
                </c:pt>
                <c:pt idx="17">
                  <c:v>Total average</c:v>
                </c:pt>
              </c:strCache>
            </c:strRef>
          </c:cat>
          <c:val>
            <c:numRef>
              <c:f>'1.4 02'!$K$2:$K$38</c:f>
              <c:numCache>
                <c:formatCode>General</c:formatCode>
                <c:ptCount val="18"/>
                <c:pt idx="0">
                  <c:v>0.24</c:v>
                </c:pt>
                <c:pt idx="1">
                  <c:v>0.05</c:v>
                </c:pt>
                <c:pt idx="2">
                  <c:v>0.31</c:v>
                </c:pt>
                <c:pt idx="3">
                  <c:v>0.12</c:v>
                </c:pt>
                <c:pt idx="4">
                  <c:v>0.12</c:v>
                </c:pt>
                <c:pt idx="5">
                  <c:v>0.16</c:v>
                </c:pt>
                <c:pt idx="6">
                  <c:v>0.01</c:v>
                </c:pt>
                <c:pt idx="7">
                  <c:v>1.55</c:v>
                </c:pt>
                <c:pt idx="8">
                  <c:v>0.52</c:v>
                </c:pt>
                <c:pt idx="9">
                  <c:v>0.33</c:v>
                </c:pt>
                <c:pt idx="10">
                  <c:v>0.16</c:v>
                </c:pt>
                <c:pt idx="11">
                  <c:v>0.5</c:v>
                </c:pt>
                <c:pt idx="12">
                  <c:v>0.04</c:v>
                </c:pt>
                <c:pt idx="13">
                  <c:v>0.35</c:v>
                </c:pt>
                <c:pt idx="14">
                  <c:v>0.11</c:v>
                </c:pt>
                <c:pt idx="15">
                  <c:v>0.3</c:v>
                </c:pt>
                <c:pt idx="16">
                  <c:v>0.81</c:v>
                </c:pt>
                <c:pt idx="17">
                  <c:v>0.18</c:v>
                </c:pt>
              </c:numCache>
            </c:numRef>
          </c:val>
          <c:extLst>
            <c:ext xmlns:c16="http://schemas.microsoft.com/office/drawing/2014/chart" uri="{C3380CC4-5D6E-409C-BE32-E72D297353CC}">
              <c16:uniqueId val="{00000001-D167-E940-A3BD-E441339A3955}"/>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49112337887123E-2"/>
          <c:y val="7.5375141476712634E-2"/>
          <c:w val="0.84135383526497387"/>
          <c:h val="0.84219324291196351"/>
        </c:manualLayout>
      </c:layout>
      <c:barChart>
        <c:barDir val="bar"/>
        <c:grouping val="clustered"/>
        <c:varyColors val="0"/>
        <c:ser>
          <c:idx val="0"/>
          <c:order val="0"/>
          <c:tx>
            <c:strRef>
              <c:f>'1.1 02 (t)'!$L$1</c:f>
              <c:strCache>
                <c:ptCount val="1"/>
                <c:pt idx="0">
                  <c:v>ISCED 02 total</c:v>
                </c:pt>
              </c:strCache>
            </c:strRef>
          </c:tx>
          <c:spPr>
            <a:solidFill>
              <a:srgbClr val="002060"/>
            </a:solidFill>
            <a:ln>
              <a:noFill/>
            </a:ln>
            <a:effectLst/>
          </c:spPr>
          <c:invertIfNegative val="0"/>
          <c:dPt>
            <c:idx val="25"/>
            <c:invertIfNegative val="0"/>
            <c:bubble3D val="0"/>
            <c:spPr>
              <a:solidFill>
                <a:srgbClr val="FFC000"/>
              </a:solidFill>
              <a:ln>
                <a:noFill/>
              </a:ln>
              <a:effectLst/>
            </c:spPr>
            <c:extLst>
              <c:ext xmlns:c16="http://schemas.microsoft.com/office/drawing/2014/chart" uri="{C3380CC4-5D6E-409C-BE32-E72D297353CC}">
                <c16:uniqueId val="{00000000-66B5-0E4F-9654-7C7EF4FE0533}"/>
              </c:ext>
            </c:extLst>
          </c:dPt>
          <c:dLbls>
            <c:dLbl>
              <c:idx val="2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6B5-0E4F-9654-7C7EF4FE0533}"/>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'1.1 02 (t)'!$B$2:$B$38</c:f>
              <c:strCache>
                <c:ptCount val="26"/>
                <c:pt idx="0">
                  <c:v>Belgium (Flemish community)</c:v>
                </c:pt>
                <c:pt idx="1">
                  <c:v>Bulgaria</c:v>
                </c:pt>
                <c:pt idx="2">
                  <c:v>Cyprus</c:v>
                </c:pt>
                <c:pt idx="3">
                  <c:v>Czech Republic</c:v>
                </c:pt>
                <c:pt idx="4">
                  <c:v>Denmark</c:v>
                </c:pt>
                <c:pt idx="5">
                  <c:v>Estonia</c:v>
                </c:pt>
                <c:pt idx="6">
                  <c:v>Finland</c:v>
                </c:pt>
                <c:pt idx="7">
                  <c:v>Greece</c:v>
                </c:pt>
                <c:pt idx="8">
                  <c:v>Hungary</c:v>
                </c:pt>
                <c:pt idx="9">
                  <c:v>Iceland</c:v>
                </c:pt>
                <c:pt idx="10">
                  <c:v>Italy</c:v>
                </c:pt>
                <c:pt idx="11">
                  <c:v>Latvia</c:v>
                </c:pt>
                <c:pt idx="12">
                  <c:v>Lithuania</c:v>
                </c:pt>
                <c:pt idx="13">
                  <c:v>Netherlands</c:v>
                </c:pt>
                <c:pt idx="14">
                  <c:v>Norway</c:v>
                </c:pt>
                <c:pt idx="15">
                  <c:v>Poland</c:v>
                </c:pt>
                <c:pt idx="16">
                  <c:v>Serbia</c:v>
                </c:pt>
                <c:pt idx="17">
                  <c:v>Slovakia</c:v>
                </c:pt>
                <c:pt idx="18">
                  <c:v>Slovenia</c:v>
                </c:pt>
                <c:pt idx="19">
                  <c:v>Spain</c:v>
                </c:pt>
                <c:pt idx="20">
                  <c:v>Sweden</c:v>
                </c:pt>
                <c:pt idx="21">
                  <c:v>Switzerland</c:v>
                </c:pt>
                <c:pt idx="22">
                  <c:v>UK (England)</c:v>
                </c:pt>
                <c:pt idx="23">
                  <c:v>UK (Northern Ireland)</c:v>
                </c:pt>
                <c:pt idx="24">
                  <c:v>UK (Wales)</c:v>
                </c:pt>
                <c:pt idx="25">
                  <c:v>Total average</c:v>
                </c:pt>
              </c:strCache>
            </c:strRef>
          </c:cat>
          <c:val>
            <c:numRef>
              <c:f>'1.1 02 (t)'!$L$2:$L$38</c:f>
              <c:numCache>
                <c:formatCode>General</c:formatCode>
                <c:ptCount val="26"/>
                <c:pt idx="0">
                  <c:v>99.17</c:v>
                </c:pt>
                <c:pt idx="1">
                  <c:v>99.87</c:v>
                </c:pt>
                <c:pt idx="2">
                  <c:v>99.81</c:v>
                </c:pt>
                <c:pt idx="3">
                  <c:v>99.02</c:v>
                </c:pt>
                <c:pt idx="4">
                  <c:v>100</c:v>
                </c:pt>
                <c:pt idx="5">
                  <c:v>99.7</c:v>
                </c:pt>
                <c:pt idx="6">
                  <c:v>100</c:v>
                </c:pt>
                <c:pt idx="7">
                  <c:v>99.57</c:v>
                </c:pt>
                <c:pt idx="8">
                  <c:v>99.46</c:v>
                </c:pt>
                <c:pt idx="9">
                  <c:v>100</c:v>
                </c:pt>
                <c:pt idx="10">
                  <c:v>99.99</c:v>
                </c:pt>
                <c:pt idx="11">
                  <c:v>95.87</c:v>
                </c:pt>
                <c:pt idx="12">
                  <c:v>98.73</c:v>
                </c:pt>
                <c:pt idx="13">
                  <c:v>98.79</c:v>
                </c:pt>
                <c:pt idx="14">
                  <c:v>99.98</c:v>
                </c:pt>
                <c:pt idx="15">
                  <c:v>99.45</c:v>
                </c:pt>
                <c:pt idx="16">
                  <c:v>100</c:v>
                </c:pt>
                <c:pt idx="17">
                  <c:v>98.44</c:v>
                </c:pt>
                <c:pt idx="18">
                  <c:v>99.84</c:v>
                </c:pt>
                <c:pt idx="19">
                  <c:v>100</c:v>
                </c:pt>
                <c:pt idx="20">
                  <c:v>100</c:v>
                </c:pt>
                <c:pt idx="21">
                  <c:v>98.84</c:v>
                </c:pt>
                <c:pt idx="22">
                  <c:v>99.65</c:v>
                </c:pt>
                <c:pt idx="23">
                  <c:v>98.89</c:v>
                </c:pt>
                <c:pt idx="24">
                  <c:v>98.31</c:v>
                </c:pt>
                <c:pt idx="25">
                  <c:v>99.6</c:v>
                </c:pt>
              </c:numCache>
            </c:numRef>
          </c:val>
          <c:extLst>
            <c:ext xmlns:c16="http://schemas.microsoft.com/office/drawing/2014/chart" uri="{C3380CC4-5D6E-409C-BE32-E72D297353CC}">
              <c16:uniqueId val="{00000000-554F-3C44-BA86-5137F363FAE6}"/>
            </c:ext>
          </c:extLst>
        </c:ser>
        <c:dLbls>
          <c:showLegendKey val="0"/>
          <c:showVal val="0"/>
          <c:showCatName val="0"/>
          <c:showSerName val="0"/>
          <c:showPercent val="0"/>
          <c:showBubbleSize val="0"/>
        </c:dLbls>
        <c:gapWidth val="20"/>
        <c:overlap val="-66"/>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24755559401222E-2"/>
          <c:y val="0.10132910469524643"/>
          <c:w val="0.84135383526497387"/>
          <c:h val="0.79358213035870517"/>
        </c:manualLayout>
      </c:layout>
      <c:barChart>
        <c:barDir val="bar"/>
        <c:grouping val="clustered"/>
        <c:varyColors val="0"/>
        <c:ser>
          <c:idx val="0"/>
          <c:order val="0"/>
          <c:tx>
            <c:strRef>
              <c:f>'1.4 02 (t)'!$L$1</c:f>
              <c:strCache>
                <c:ptCount val="1"/>
                <c:pt idx="0">
                  <c:v>ISCED 02 total</c:v>
                </c:pt>
              </c:strCache>
            </c:strRef>
          </c:tx>
          <c:spPr>
            <a:solidFill>
              <a:srgbClr val="002060"/>
            </a:solidFill>
            <a:ln>
              <a:noFill/>
            </a:ln>
            <a:effectLst/>
          </c:spPr>
          <c:invertIfNegative val="0"/>
          <c:dPt>
            <c:idx val="18"/>
            <c:invertIfNegative val="0"/>
            <c:bubble3D val="0"/>
            <c:spPr>
              <a:solidFill>
                <a:srgbClr val="FFC000"/>
              </a:solidFill>
              <a:ln>
                <a:noFill/>
              </a:ln>
              <a:effectLst/>
            </c:spPr>
            <c:extLst>
              <c:ext xmlns:c16="http://schemas.microsoft.com/office/drawing/2014/chart" uri="{C3380CC4-5D6E-409C-BE32-E72D297353CC}">
                <c16:uniqueId val="{00000000-160B-D149-AD2D-3A6988B4E37D}"/>
              </c:ext>
            </c:extLst>
          </c:dPt>
          <c:dLbls>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67B-9642-88FF-8A270912F800}"/>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 02 (t)'!$B$2:$B$38</c:f>
              <c:strCache>
                <c:ptCount val="19"/>
                <c:pt idx="0">
                  <c:v>Belgium (Flemish community)</c:v>
                </c:pt>
                <c:pt idx="1">
                  <c:v>Bulgaria</c:v>
                </c:pt>
                <c:pt idx="2">
                  <c:v>Czech Republic</c:v>
                </c:pt>
                <c:pt idx="3">
                  <c:v>Estonia</c:v>
                </c:pt>
                <c:pt idx="4">
                  <c:v>Greece</c:v>
                </c:pt>
                <c:pt idx="5">
                  <c:v>Hungary</c:v>
                </c:pt>
                <c:pt idx="6">
                  <c:v>Italy</c:v>
                </c:pt>
                <c:pt idx="7">
                  <c:v>Latvia</c:v>
                </c:pt>
                <c:pt idx="8">
                  <c:v>Lithuania</c:v>
                </c:pt>
                <c:pt idx="9">
                  <c:v>Netherlands</c:v>
                </c:pt>
                <c:pt idx="10">
                  <c:v>Norway</c:v>
                </c:pt>
                <c:pt idx="11">
                  <c:v>Poland</c:v>
                </c:pt>
                <c:pt idx="12">
                  <c:v>Slovakia</c:v>
                </c:pt>
                <c:pt idx="13">
                  <c:v>Slovenia</c:v>
                </c:pt>
                <c:pt idx="14">
                  <c:v>Switzerland</c:v>
                </c:pt>
                <c:pt idx="15">
                  <c:v>UK (England)</c:v>
                </c:pt>
                <c:pt idx="16">
                  <c:v>UK (Northern Ireland)</c:v>
                </c:pt>
                <c:pt idx="17">
                  <c:v>UK (Wales)</c:v>
                </c:pt>
                <c:pt idx="18">
                  <c:v>Total average</c:v>
                </c:pt>
              </c:strCache>
            </c:strRef>
          </c:cat>
          <c:val>
            <c:numRef>
              <c:f>'1.4 02 (t)'!$L$2:$L$38</c:f>
              <c:numCache>
                <c:formatCode>General</c:formatCode>
                <c:ptCount val="19"/>
                <c:pt idx="0">
                  <c:v>0.83</c:v>
                </c:pt>
                <c:pt idx="1">
                  <c:v>0.13</c:v>
                </c:pt>
                <c:pt idx="2">
                  <c:v>0.98</c:v>
                </c:pt>
                <c:pt idx="3">
                  <c:v>0.3</c:v>
                </c:pt>
                <c:pt idx="4">
                  <c:v>0.43</c:v>
                </c:pt>
                <c:pt idx="5">
                  <c:v>0.54</c:v>
                </c:pt>
                <c:pt idx="6">
                  <c:v>0.01</c:v>
                </c:pt>
                <c:pt idx="7">
                  <c:v>4.13</c:v>
                </c:pt>
                <c:pt idx="8">
                  <c:v>1.27</c:v>
                </c:pt>
                <c:pt idx="9">
                  <c:v>1.21</c:v>
                </c:pt>
                <c:pt idx="10">
                  <c:v>0.02</c:v>
                </c:pt>
                <c:pt idx="11">
                  <c:v>0.55000000000000004</c:v>
                </c:pt>
                <c:pt idx="12">
                  <c:v>1.56</c:v>
                </c:pt>
                <c:pt idx="13">
                  <c:v>0.16</c:v>
                </c:pt>
                <c:pt idx="14">
                  <c:v>1.1599999999999999</c:v>
                </c:pt>
                <c:pt idx="15">
                  <c:v>0.35</c:v>
                </c:pt>
                <c:pt idx="16">
                  <c:v>1.1100000000000001</c:v>
                </c:pt>
                <c:pt idx="17">
                  <c:v>1.69</c:v>
                </c:pt>
                <c:pt idx="18">
                  <c:v>0.53</c:v>
                </c:pt>
              </c:numCache>
            </c:numRef>
          </c:val>
          <c:extLst>
            <c:ext xmlns:c16="http://schemas.microsoft.com/office/drawing/2014/chart" uri="{C3380CC4-5D6E-409C-BE32-E72D297353CC}">
              <c16:uniqueId val="{00000000-1779-3349-93BE-7EC735AEBEAD}"/>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563975275766899E-2"/>
          <c:y val="6.5294866278068339E-2"/>
          <c:w val="0.84135383526497387"/>
          <c:h val="0.84219324291196351"/>
        </c:manualLayout>
      </c:layout>
      <c:barChart>
        <c:barDir val="bar"/>
        <c:grouping val="clustered"/>
        <c:varyColors val="0"/>
        <c:ser>
          <c:idx val="0"/>
          <c:order val="0"/>
          <c:tx>
            <c:strRef>
              <c:f>'1.4 1+2'!$J$1</c:f>
              <c:strCache>
                <c:ptCount val="1"/>
                <c:pt idx="0">
                  <c:v>ISCED 1+2 boys</c:v>
                </c:pt>
              </c:strCache>
            </c:strRef>
          </c:tx>
          <c:spPr>
            <a:solidFill>
              <a:srgbClr val="002060"/>
            </a:solidFill>
            <a:ln>
              <a:noFill/>
            </a:ln>
            <a:effectLst/>
          </c:spPr>
          <c:invertIfNegative val="0"/>
          <c:dLbls>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AD71-C24F-AECC-3A6F26545306}"/>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D71-C24F-AECC-3A6F26545306}"/>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AD71-C24F-AECC-3A6F26545306}"/>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AD71-C24F-AECC-3A6F26545306}"/>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AD71-C24F-AECC-3A6F26545306}"/>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AD71-C24F-AECC-3A6F26545306}"/>
                </c:ext>
              </c:extLst>
            </c:dLbl>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AD71-C24F-AECC-3A6F26545306}"/>
                </c:ext>
              </c:extLst>
            </c:dLbl>
            <c:dLbl>
              <c:idx val="2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AD71-C24F-AECC-3A6F26545306}"/>
                </c:ext>
              </c:extLst>
            </c:dLbl>
            <c:dLbl>
              <c:idx val="2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AD71-C24F-AECC-3A6F26545306}"/>
                </c:ext>
              </c:extLst>
            </c:dLbl>
            <c:dLbl>
              <c:idx val="2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0-AD71-C24F-AECC-3A6F26545306}"/>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 1+2'!$B$2:$B$38</c:f>
              <c:strCache>
                <c:ptCount val="25"/>
                <c:pt idx="0">
                  <c:v>Austria</c:v>
                </c:pt>
                <c:pt idx="1">
                  <c:v>Belgium (Flemish community)</c:v>
                </c:pt>
                <c:pt idx="2">
                  <c:v>Bulgaria</c:v>
                </c:pt>
                <c:pt idx="3">
                  <c:v>Czech Republic</c:v>
                </c:pt>
                <c:pt idx="4">
                  <c:v>Denmark</c:v>
                </c:pt>
                <c:pt idx="5">
                  <c:v>Estonia</c:v>
                </c:pt>
                <c:pt idx="6">
                  <c:v>Finland</c:v>
                </c:pt>
                <c:pt idx="7">
                  <c:v>Germany</c:v>
                </c:pt>
                <c:pt idx="8">
                  <c:v>Greece</c:v>
                </c:pt>
                <c:pt idx="9">
                  <c:v>Hungary</c:v>
                </c:pt>
                <c:pt idx="10">
                  <c:v>Italy</c:v>
                </c:pt>
                <c:pt idx="11">
                  <c:v>Latvia</c:v>
                </c:pt>
                <c:pt idx="12">
                  <c:v>Lithuania</c:v>
                </c:pt>
                <c:pt idx="13">
                  <c:v>Netherlands</c:v>
                </c:pt>
                <c:pt idx="14">
                  <c:v>Poland</c:v>
                </c:pt>
                <c:pt idx="15">
                  <c:v>Serbia</c:v>
                </c:pt>
                <c:pt idx="16">
                  <c:v>Slovakia</c:v>
                </c:pt>
                <c:pt idx="17">
                  <c:v>Slovenia</c:v>
                </c:pt>
                <c:pt idx="18">
                  <c:v>Sweden</c:v>
                </c:pt>
                <c:pt idx="19">
                  <c:v>Switzerland</c:v>
                </c:pt>
                <c:pt idx="20">
                  <c:v>UK (England)</c:v>
                </c:pt>
                <c:pt idx="21">
                  <c:v>UK (Northern Ireland)</c:v>
                </c:pt>
                <c:pt idx="22">
                  <c:v>UK (Scotland)</c:v>
                </c:pt>
                <c:pt idx="23">
                  <c:v>UK (Wales)</c:v>
                </c:pt>
                <c:pt idx="24">
                  <c:v>Total average</c:v>
                </c:pt>
              </c:strCache>
            </c:strRef>
          </c:cat>
          <c:val>
            <c:numRef>
              <c:f>'1.4 1+2'!$J$2:$J$38</c:f>
              <c:numCache>
                <c:formatCode>General</c:formatCode>
                <c:ptCount val="25"/>
                <c:pt idx="0">
                  <c:v>1.2</c:v>
                </c:pt>
                <c:pt idx="1">
                  <c:v>4.72</c:v>
                </c:pt>
                <c:pt idx="2">
                  <c:v>0.28999999999999998</c:v>
                </c:pt>
                <c:pt idx="3">
                  <c:v>1.59</c:v>
                </c:pt>
                <c:pt idx="4">
                  <c:v>1.72</c:v>
                </c:pt>
                <c:pt idx="5">
                  <c:v>1.95</c:v>
                </c:pt>
                <c:pt idx="6">
                  <c:v>0.57999999999999996</c:v>
                </c:pt>
                <c:pt idx="7">
                  <c:v>2.04</c:v>
                </c:pt>
                <c:pt idx="8">
                  <c:v>0.57999999999999996</c:v>
                </c:pt>
                <c:pt idx="9">
                  <c:v>1.49</c:v>
                </c:pt>
                <c:pt idx="10">
                  <c:v>0.06</c:v>
                </c:pt>
                <c:pt idx="11">
                  <c:v>2.16</c:v>
                </c:pt>
                <c:pt idx="12">
                  <c:v>0.75</c:v>
                </c:pt>
                <c:pt idx="13">
                  <c:v>2.4</c:v>
                </c:pt>
                <c:pt idx="14">
                  <c:v>1.1399999999999999</c:v>
                </c:pt>
                <c:pt idx="15">
                  <c:v>0.42</c:v>
                </c:pt>
                <c:pt idx="16">
                  <c:v>3.26</c:v>
                </c:pt>
                <c:pt idx="17">
                  <c:v>1.19</c:v>
                </c:pt>
                <c:pt idx="18">
                  <c:v>0.6</c:v>
                </c:pt>
                <c:pt idx="19">
                  <c:v>1.36</c:v>
                </c:pt>
                <c:pt idx="20">
                  <c:v>1.1100000000000001</c:v>
                </c:pt>
                <c:pt idx="21">
                  <c:v>1.22</c:v>
                </c:pt>
                <c:pt idx="22">
                  <c:v>0.73</c:v>
                </c:pt>
                <c:pt idx="23">
                  <c:v>2.2799999999999998</c:v>
                </c:pt>
                <c:pt idx="24">
                  <c:v>1.35</c:v>
                </c:pt>
              </c:numCache>
            </c:numRef>
          </c:val>
          <c:extLst>
            <c:ext xmlns:c16="http://schemas.microsoft.com/office/drawing/2014/chart" uri="{C3380CC4-5D6E-409C-BE32-E72D297353CC}">
              <c16:uniqueId val="{00000000-1030-AA4A-A3B4-B1A1052FA5CE}"/>
            </c:ext>
          </c:extLst>
        </c:ser>
        <c:ser>
          <c:idx val="1"/>
          <c:order val="1"/>
          <c:tx>
            <c:strRef>
              <c:f>'1.4 1+2'!$K$1</c:f>
              <c:strCache>
                <c:ptCount val="1"/>
                <c:pt idx="0">
                  <c:v>ISCED 1+2 girls</c:v>
                </c:pt>
              </c:strCache>
            </c:strRef>
          </c:tx>
          <c:spPr>
            <a:solidFill>
              <a:srgbClr val="FFC000"/>
            </a:solidFill>
            <a:ln>
              <a:noFill/>
            </a:ln>
            <a:effectLst/>
          </c:spPr>
          <c:invertIfNegative val="0"/>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71-C24F-AECC-3A6F26545306}"/>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71-C24F-AECC-3A6F26545306}"/>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71-C24F-AECC-3A6F26545306}"/>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71-C24F-AECC-3A6F26545306}"/>
                </c:ext>
              </c:extLst>
            </c:dLbl>
            <c:dLbl>
              <c:idx val="1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D71-C24F-AECC-3A6F26545306}"/>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D71-C24F-AECC-3A6F26545306}"/>
                </c:ext>
              </c:extLst>
            </c:dLbl>
            <c:dLbl>
              <c:idx val="2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D71-C24F-AECC-3A6F26545306}"/>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D71-C24F-AECC-3A6F26545306}"/>
                </c:ext>
              </c:extLst>
            </c:dLbl>
            <c:dLbl>
              <c:idx val="2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D71-C24F-AECC-3A6F265453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 1+2'!$B$2:$B$38</c:f>
              <c:strCache>
                <c:ptCount val="25"/>
                <c:pt idx="0">
                  <c:v>Austria</c:v>
                </c:pt>
                <c:pt idx="1">
                  <c:v>Belgium (Flemish community)</c:v>
                </c:pt>
                <c:pt idx="2">
                  <c:v>Bulgaria</c:v>
                </c:pt>
                <c:pt idx="3">
                  <c:v>Czech Republic</c:v>
                </c:pt>
                <c:pt idx="4">
                  <c:v>Denmark</c:v>
                </c:pt>
                <c:pt idx="5">
                  <c:v>Estonia</c:v>
                </c:pt>
                <c:pt idx="6">
                  <c:v>Finland</c:v>
                </c:pt>
                <c:pt idx="7">
                  <c:v>Germany</c:v>
                </c:pt>
                <c:pt idx="8">
                  <c:v>Greece</c:v>
                </c:pt>
                <c:pt idx="9">
                  <c:v>Hungary</c:v>
                </c:pt>
                <c:pt idx="10">
                  <c:v>Italy</c:v>
                </c:pt>
                <c:pt idx="11">
                  <c:v>Latvia</c:v>
                </c:pt>
                <c:pt idx="12">
                  <c:v>Lithuania</c:v>
                </c:pt>
                <c:pt idx="13">
                  <c:v>Netherlands</c:v>
                </c:pt>
                <c:pt idx="14">
                  <c:v>Poland</c:v>
                </c:pt>
                <c:pt idx="15">
                  <c:v>Serbia</c:v>
                </c:pt>
                <c:pt idx="16">
                  <c:v>Slovakia</c:v>
                </c:pt>
                <c:pt idx="17">
                  <c:v>Slovenia</c:v>
                </c:pt>
                <c:pt idx="18">
                  <c:v>Sweden</c:v>
                </c:pt>
                <c:pt idx="19">
                  <c:v>Switzerland</c:v>
                </c:pt>
                <c:pt idx="20">
                  <c:v>UK (England)</c:v>
                </c:pt>
                <c:pt idx="21">
                  <c:v>UK (Northern Ireland)</c:v>
                </c:pt>
                <c:pt idx="22">
                  <c:v>UK (Scotland)</c:v>
                </c:pt>
                <c:pt idx="23">
                  <c:v>UK (Wales)</c:v>
                </c:pt>
                <c:pt idx="24">
                  <c:v>Total average</c:v>
                </c:pt>
              </c:strCache>
            </c:strRef>
          </c:cat>
          <c:val>
            <c:numRef>
              <c:f>'1.4 1+2'!$K$2:$K$38</c:f>
              <c:numCache>
                <c:formatCode>General</c:formatCode>
                <c:ptCount val="25"/>
                <c:pt idx="0">
                  <c:v>0.62</c:v>
                </c:pt>
                <c:pt idx="1">
                  <c:v>2.48</c:v>
                </c:pt>
                <c:pt idx="2">
                  <c:v>0.17</c:v>
                </c:pt>
                <c:pt idx="3">
                  <c:v>0.94</c:v>
                </c:pt>
                <c:pt idx="4">
                  <c:v>0.64</c:v>
                </c:pt>
                <c:pt idx="5">
                  <c:v>0.9</c:v>
                </c:pt>
                <c:pt idx="6">
                  <c:v>0.25</c:v>
                </c:pt>
                <c:pt idx="7">
                  <c:v>1.03</c:v>
                </c:pt>
                <c:pt idx="8">
                  <c:v>0.28000000000000003</c:v>
                </c:pt>
                <c:pt idx="9">
                  <c:v>0.8</c:v>
                </c:pt>
                <c:pt idx="10">
                  <c:v>0.04</c:v>
                </c:pt>
                <c:pt idx="11">
                  <c:v>1.06</c:v>
                </c:pt>
                <c:pt idx="12">
                  <c:v>0.37</c:v>
                </c:pt>
                <c:pt idx="13">
                  <c:v>0.91</c:v>
                </c:pt>
                <c:pt idx="14">
                  <c:v>0.62</c:v>
                </c:pt>
                <c:pt idx="15">
                  <c:v>0.23</c:v>
                </c:pt>
                <c:pt idx="16">
                  <c:v>2.36</c:v>
                </c:pt>
                <c:pt idx="17">
                  <c:v>0.7</c:v>
                </c:pt>
                <c:pt idx="18">
                  <c:v>0.37</c:v>
                </c:pt>
                <c:pt idx="19">
                  <c:v>0.61</c:v>
                </c:pt>
                <c:pt idx="20">
                  <c:v>0.38</c:v>
                </c:pt>
                <c:pt idx="21">
                  <c:v>0.48</c:v>
                </c:pt>
                <c:pt idx="22">
                  <c:v>0.3</c:v>
                </c:pt>
                <c:pt idx="23">
                  <c:v>1.55</c:v>
                </c:pt>
                <c:pt idx="24">
                  <c:v>0.66</c:v>
                </c:pt>
              </c:numCache>
            </c:numRef>
          </c:val>
          <c:extLst>
            <c:ext xmlns:c16="http://schemas.microsoft.com/office/drawing/2014/chart" uri="{C3380CC4-5D6E-409C-BE32-E72D297353CC}">
              <c16:uniqueId val="{00000001-1030-AA4A-A3B4-B1A1052FA5CE}"/>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451840196276043E-2"/>
          <c:y val="9.0293389399829616E-2"/>
          <c:w val="0.84135383526497387"/>
          <c:h val="0.83635625008253078"/>
        </c:manualLayout>
      </c:layout>
      <c:barChart>
        <c:barDir val="bar"/>
        <c:grouping val="clustered"/>
        <c:varyColors val="0"/>
        <c:ser>
          <c:idx val="0"/>
          <c:order val="0"/>
          <c:tx>
            <c:strRef>
              <c:f>'1.4 1+2 (t)'!$L$1</c:f>
              <c:strCache>
                <c:ptCount val="1"/>
                <c:pt idx="0">
                  <c:v>ISCED 1+2 total</c:v>
                </c:pt>
              </c:strCache>
            </c:strRef>
          </c:tx>
          <c:spPr>
            <a:solidFill>
              <a:srgbClr val="002060"/>
            </a:solidFill>
            <a:ln>
              <a:noFill/>
            </a:ln>
            <a:effectLst/>
          </c:spPr>
          <c:invertIfNegative val="0"/>
          <c:dPt>
            <c:idx val="25"/>
            <c:invertIfNegative val="0"/>
            <c:bubble3D val="0"/>
            <c:spPr>
              <a:solidFill>
                <a:srgbClr val="FFC000"/>
              </a:solidFill>
              <a:ln>
                <a:noFill/>
              </a:ln>
              <a:effectLst/>
            </c:spPr>
            <c:extLst>
              <c:ext xmlns:c16="http://schemas.microsoft.com/office/drawing/2014/chart" uri="{C3380CC4-5D6E-409C-BE32-E72D297353CC}">
                <c16:uniqueId val="{00000000-CE90-524A-937B-E39289FD3FFF}"/>
              </c:ext>
            </c:extLst>
          </c:dPt>
          <c:dLbls>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298C-C746-8621-24E5596A1558}"/>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298C-C746-8621-24E5596A1558}"/>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298C-C746-8621-24E5596A1558}"/>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298C-C746-8621-24E5596A1558}"/>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298C-C746-8621-24E5596A1558}"/>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298C-C746-8621-24E5596A1558}"/>
                </c:ext>
              </c:extLst>
            </c:dLbl>
            <c:dLbl>
              <c:idx val="1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298C-C746-8621-24E5596A1558}"/>
                </c:ext>
              </c:extLst>
            </c:dLbl>
            <c:dLbl>
              <c:idx val="19"/>
              <c:tx>
                <c:rich>
                  <a:bodyPr/>
                  <a:lstStyle/>
                  <a:p>
                    <a:fld id="{0087CBD2-BF61-A548-A50C-57E08A685CF6}" type="CATEGORYNAME">
                      <a:rPr lang="en-US">
                        <a:solidFill>
                          <a:srgbClr val="002060"/>
                        </a:solidFill>
                      </a:rPr>
                      <a:pPr/>
                      <a:t>[CATEGORY NAME]</a:t>
                    </a:fld>
                    <a:r>
                      <a:rPr lang="en-US" baseline="0">
                        <a:solidFill>
                          <a:srgbClr val="002060"/>
                        </a:solidFill>
                      </a:rPr>
                      <a:t> </a:t>
                    </a:r>
                    <a:fld id="{A5D2CD4A-653D-1A41-B6CB-ADDFB8B7589F}" type="VALUE">
                      <a:rPr lang="en-US" baseline="0">
                        <a:solidFill>
                          <a:srgbClr val="002060"/>
                        </a:solidFill>
                      </a:rPr>
                      <a:pPr/>
                      <a:t>[VALUE]</a:t>
                    </a:fld>
                    <a:endParaRPr lang="en-US" baseline="0">
                      <a:solidFill>
                        <a:srgbClr val="002060"/>
                      </a:solidFill>
                    </a:endParaRPr>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298C-C746-8621-24E5596A1558}"/>
                </c:ext>
              </c:extLst>
            </c:dLbl>
            <c:dLbl>
              <c:idx val="2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298C-C746-8621-24E5596A1558}"/>
                </c:ext>
              </c:extLst>
            </c:dLbl>
            <c:dLbl>
              <c:idx val="2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298C-C746-8621-24E5596A1558}"/>
                </c:ext>
              </c:extLst>
            </c:dLbl>
            <c:dLbl>
              <c:idx val="2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298C-C746-8621-24E5596A1558}"/>
                </c:ext>
              </c:extLst>
            </c:dLbl>
            <c:dLbl>
              <c:idx val="2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CE90-524A-937B-E39289FD3FFF}"/>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 1+2 (t)'!$B$2:$B$38</c:f>
              <c:strCache>
                <c:ptCount val="26"/>
                <c:pt idx="0">
                  <c:v>Austria</c:v>
                </c:pt>
                <c:pt idx="1">
                  <c:v>Belgium (Flemish community)</c:v>
                </c:pt>
                <c:pt idx="2">
                  <c:v>Bulgaria</c:v>
                </c:pt>
                <c:pt idx="3">
                  <c:v>Czech Republic</c:v>
                </c:pt>
                <c:pt idx="4">
                  <c:v>Denmark</c:v>
                </c:pt>
                <c:pt idx="5">
                  <c:v>Estonia</c:v>
                </c:pt>
                <c:pt idx="6">
                  <c:v>Finland</c:v>
                </c:pt>
                <c:pt idx="7">
                  <c:v>Germany</c:v>
                </c:pt>
                <c:pt idx="8">
                  <c:v>Greece</c:v>
                </c:pt>
                <c:pt idx="9">
                  <c:v>Hungary</c:v>
                </c:pt>
                <c:pt idx="10">
                  <c:v>Italy</c:v>
                </c:pt>
                <c:pt idx="11">
                  <c:v>Latvia</c:v>
                </c:pt>
                <c:pt idx="12">
                  <c:v>Lithuania</c:v>
                </c:pt>
                <c:pt idx="13">
                  <c:v>Netherlands</c:v>
                </c:pt>
                <c:pt idx="14">
                  <c:v>Norway</c:v>
                </c:pt>
                <c:pt idx="15">
                  <c:v>Poland</c:v>
                </c:pt>
                <c:pt idx="16">
                  <c:v>Serbia</c:v>
                </c:pt>
                <c:pt idx="17">
                  <c:v>Slovakia</c:v>
                </c:pt>
                <c:pt idx="18">
                  <c:v>Slovenia</c:v>
                </c:pt>
                <c:pt idx="19">
                  <c:v>Sweden</c:v>
                </c:pt>
                <c:pt idx="20">
                  <c:v>Switzerland</c:v>
                </c:pt>
                <c:pt idx="21">
                  <c:v>UK (England)</c:v>
                </c:pt>
                <c:pt idx="22">
                  <c:v>UK (Northern Ireland)</c:v>
                </c:pt>
                <c:pt idx="23">
                  <c:v>UK (Scotland)</c:v>
                </c:pt>
                <c:pt idx="24">
                  <c:v>UK (Wales)</c:v>
                </c:pt>
                <c:pt idx="25">
                  <c:v>Total average</c:v>
                </c:pt>
              </c:strCache>
            </c:strRef>
          </c:cat>
          <c:val>
            <c:numRef>
              <c:f>'1.4 1+2 (t)'!$L$2:$L$38</c:f>
              <c:numCache>
                <c:formatCode>General</c:formatCode>
                <c:ptCount val="26"/>
                <c:pt idx="0">
                  <c:v>1.83</c:v>
                </c:pt>
                <c:pt idx="1">
                  <c:v>7.2</c:v>
                </c:pt>
                <c:pt idx="2">
                  <c:v>0.46</c:v>
                </c:pt>
                <c:pt idx="3">
                  <c:v>2.5299999999999998</c:v>
                </c:pt>
                <c:pt idx="4">
                  <c:v>2.36</c:v>
                </c:pt>
                <c:pt idx="5">
                  <c:v>2.85</c:v>
                </c:pt>
                <c:pt idx="6">
                  <c:v>0.83</c:v>
                </c:pt>
                <c:pt idx="7">
                  <c:v>3.07</c:v>
                </c:pt>
                <c:pt idx="8">
                  <c:v>0.87</c:v>
                </c:pt>
                <c:pt idx="9">
                  <c:v>2.2799999999999998</c:v>
                </c:pt>
                <c:pt idx="10">
                  <c:v>0.1</c:v>
                </c:pt>
                <c:pt idx="11">
                  <c:v>3.22</c:v>
                </c:pt>
                <c:pt idx="12">
                  <c:v>1.1200000000000001</c:v>
                </c:pt>
                <c:pt idx="13">
                  <c:v>3.31</c:v>
                </c:pt>
                <c:pt idx="14">
                  <c:v>0.22</c:v>
                </c:pt>
                <c:pt idx="15">
                  <c:v>1.75</c:v>
                </c:pt>
                <c:pt idx="16">
                  <c:v>0.66</c:v>
                </c:pt>
                <c:pt idx="17">
                  <c:v>5.62</c:v>
                </c:pt>
                <c:pt idx="18">
                  <c:v>1.89</c:v>
                </c:pt>
                <c:pt idx="19">
                  <c:v>0.97</c:v>
                </c:pt>
                <c:pt idx="20">
                  <c:v>1.97</c:v>
                </c:pt>
                <c:pt idx="21">
                  <c:v>1.49</c:v>
                </c:pt>
                <c:pt idx="22">
                  <c:v>1.7</c:v>
                </c:pt>
                <c:pt idx="23">
                  <c:v>1.02</c:v>
                </c:pt>
                <c:pt idx="24">
                  <c:v>3.83</c:v>
                </c:pt>
                <c:pt idx="25">
                  <c:v>1.97</c:v>
                </c:pt>
              </c:numCache>
            </c:numRef>
          </c:val>
          <c:extLst>
            <c:ext xmlns:c16="http://schemas.microsoft.com/office/drawing/2014/chart" uri="{C3380CC4-5D6E-409C-BE32-E72D297353CC}">
              <c16:uniqueId val="{00000000-0F31-1B4E-9FBF-0F4EF6775F96}"/>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407200359753479E-2"/>
          <c:y val="6.5294883781256918E-2"/>
          <c:w val="0.84135383526497387"/>
          <c:h val="0.84219324291196351"/>
        </c:manualLayout>
      </c:layout>
      <c:barChart>
        <c:barDir val="bar"/>
        <c:grouping val="clustered"/>
        <c:varyColors val="0"/>
        <c:ser>
          <c:idx val="0"/>
          <c:order val="0"/>
          <c:tx>
            <c:strRef>
              <c:f>'1.4 3'!$J$1</c:f>
              <c:strCache>
                <c:ptCount val="1"/>
                <c:pt idx="0">
                  <c:v>ISCED 3 boys</c:v>
                </c:pt>
              </c:strCache>
            </c:strRef>
          </c:tx>
          <c:spPr>
            <a:solidFill>
              <a:srgbClr val="002060"/>
            </a:solidFill>
            <a:ln>
              <a:noFill/>
            </a:ln>
            <a:effectLst/>
          </c:spPr>
          <c:invertIfNegative val="0"/>
          <c:dLbls>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CC0D-C440-A032-6C73667F1EFB}"/>
                </c:ext>
              </c:extLst>
            </c:dLbl>
            <c:dLbl>
              <c:idx val="1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CC0D-C440-A032-6C73667F1EFB}"/>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 3'!$B$2:$B$38</c:f>
              <c:strCache>
                <c:ptCount val="21"/>
                <c:pt idx="0">
                  <c:v>Austria</c:v>
                </c:pt>
                <c:pt idx="1">
                  <c:v>Belgium (Flemish community)</c:v>
                </c:pt>
                <c:pt idx="2">
                  <c:v>Bulgaria</c:v>
                </c:pt>
                <c:pt idx="3">
                  <c:v>Czech Republic</c:v>
                </c:pt>
                <c:pt idx="4">
                  <c:v>Estonia</c:v>
                </c:pt>
                <c:pt idx="5">
                  <c:v>Germany</c:v>
                </c:pt>
                <c:pt idx="6">
                  <c:v>Greece</c:v>
                </c:pt>
                <c:pt idx="7">
                  <c:v>Hungary</c:v>
                </c:pt>
                <c:pt idx="8">
                  <c:v>Italy</c:v>
                </c:pt>
                <c:pt idx="9">
                  <c:v>Latvia</c:v>
                </c:pt>
                <c:pt idx="10">
                  <c:v>Lithuania</c:v>
                </c:pt>
                <c:pt idx="11">
                  <c:v>Poland</c:v>
                </c:pt>
                <c:pt idx="12">
                  <c:v>Serbia</c:v>
                </c:pt>
                <c:pt idx="13">
                  <c:v>Slovakia</c:v>
                </c:pt>
                <c:pt idx="14">
                  <c:v>Slovenia</c:v>
                </c:pt>
                <c:pt idx="15">
                  <c:v>Sweden</c:v>
                </c:pt>
                <c:pt idx="16">
                  <c:v>UK (England)</c:v>
                </c:pt>
                <c:pt idx="17">
                  <c:v>UK (Northern Ireland)</c:v>
                </c:pt>
                <c:pt idx="18">
                  <c:v>UK (Scotland)</c:v>
                </c:pt>
                <c:pt idx="19">
                  <c:v>UK (Wales)</c:v>
                </c:pt>
                <c:pt idx="20">
                  <c:v>Total average</c:v>
                </c:pt>
              </c:strCache>
            </c:strRef>
          </c:cat>
          <c:val>
            <c:numRef>
              <c:f>'1.4 3'!$J$2:$J$38</c:f>
              <c:numCache>
                <c:formatCode>General</c:formatCode>
                <c:ptCount val="21"/>
                <c:pt idx="0">
                  <c:v>0.23</c:v>
                </c:pt>
                <c:pt idx="1">
                  <c:v>1.1499999999999999</c:v>
                </c:pt>
                <c:pt idx="2">
                  <c:v>0.35</c:v>
                </c:pt>
                <c:pt idx="3">
                  <c:v>0.48</c:v>
                </c:pt>
                <c:pt idx="4">
                  <c:v>0.12</c:v>
                </c:pt>
                <c:pt idx="5">
                  <c:v>0.03</c:v>
                </c:pt>
                <c:pt idx="6">
                  <c:v>0.54</c:v>
                </c:pt>
                <c:pt idx="7">
                  <c:v>1.3</c:v>
                </c:pt>
                <c:pt idx="8">
                  <c:v>3.04</c:v>
                </c:pt>
                <c:pt idx="9">
                  <c:v>7.0000000000000007E-2</c:v>
                </c:pt>
                <c:pt idx="10">
                  <c:v>0.71</c:v>
                </c:pt>
                <c:pt idx="11">
                  <c:v>0.57999999999999996</c:v>
                </c:pt>
                <c:pt idx="12">
                  <c:v>0.66</c:v>
                </c:pt>
                <c:pt idx="13">
                  <c:v>1.2</c:v>
                </c:pt>
                <c:pt idx="14">
                  <c:v>0.18</c:v>
                </c:pt>
                <c:pt idx="15">
                  <c:v>1.01</c:v>
                </c:pt>
                <c:pt idx="16">
                  <c:v>2.13</c:v>
                </c:pt>
                <c:pt idx="17">
                  <c:v>1.72</c:v>
                </c:pt>
                <c:pt idx="18">
                  <c:v>0.54</c:v>
                </c:pt>
                <c:pt idx="19">
                  <c:v>7.71</c:v>
                </c:pt>
                <c:pt idx="20">
                  <c:v>1.32</c:v>
                </c:pt>
              </c:numCache>
            </c:numRef>
          </c:val>
          <c:extLst>
            <c:ext xmlns:c16="http://schemas.microsoft.com/office/drawing/2014/chart" uri="{C3380CC4-5D6E-409C-BE32-E72D297353CC}">
              <c16:uniqueId val="{00000000-624D-2A4B-A6F1-4B611EC70A11}"/>
            </c:ext>
          </c:extLst>
        </c:ser>
        <c:ser>
          <c:idx val="1"/>
          <c:order val="1"/>
          <c:tx>
            <c:strRef>
              <c:f>'1.4 3'!$K$1</c:f>
              <c:strCache>
                <c:ptCount val="1"/>
                <c:pt idx="0">
                  <c:v>ISCED 3 girls</c:v>
                </c:pt>
              </c:strCache>
            </c:strRef>
          </c:tx>
          <c:spPr>
            <a:solidFill>
              <a:srgbClr val="FFC000"/>
            </a:solidFill>
            <a:ln>
              <a:noFill/>
            </a:ln>
            <a:effectLst/>
          </c:spPr>
          <c:invertIfNegative val="0"/>
          <c:dLbls>
            <c:dLbl>
              <c:idx val="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0D-C440-A032-6C73667F1EFB}"/>
                </c:ext>
              </c:extLst>
            </c:dLbl>
            <c:dLbl>
              <c:idx val="1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0D-C440-A032-6C73667F1E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 3'!$B$2:$B$38</c:f>
              <c:strCache>
                <c:ptCount val="21"/>
                <c:pt idx="0">
                  <c:v>Austria</c:v>
                </c:pt>
                <c:pt idx="1">
                  <c:v>Belgium (Flemish community)</c:v>
                </c:pt>
                <c:pt idx="2">
                  <c:v>Bulgaria</c:v>
                </c:pt>
                <c:pt idx="3">
                  <c:v>Czech Republic</c:v>
                </c:pt>
                <c:pt idx="4">
                  <c:v>Estonia</c:v>
                </c:pt>
                <c:pt idx="5">
                  <c:v>Germany</c:v>
                </c:pt>
                <c:pt idx="6">
                  <c:v>Greece</c:v>
                </c:pt>
                <c:pt idx="7">
                  <c:v>Hungary</c:v>
                </c:pt>
                <c:pt idx="8">
                  <c:v>Italy</c:v>
                </c:pt>
                <c:pt idx="9">
                  <c:v>Latvia</c:v>
                </c:pt>
                <c:pt idx="10">
                  <c:v>Lithuania</c:v>
                </c:pt>
                <c:pt idx="11">
                  <c:v>Poland</c:v>
                </c:pt>
                <c:pt idx="12">
                  <c:v>Serbia</c:v>
                </c:pt>
                <c:pt idx="13">
                  <c:v>Slovakia</c:v>
                </c:pt>
                <c:pt idx="14">
                  <c:v>Slovenia</c:v>
                </c:pt>
                <c:pt idx="15">
                  <c:v>Sweden</c:v>
                </c:pt>
                <c:pt idx="16">
                  <c:v>UK (England)</c:v>
                </c:pt>
                <c:pt idx="17">
                  <c:v>UK (Northern Ireland)</c:v>
                </c:pt>
                <c:pt idx="18">
                  <c:v>UK (Scotland)</c:v>
                </c:pt>
                <c:pt idx="19">
                  <c:v>UK (Wales)</c:v>
                </c:pt>
                <c:pt idx="20">
                  <c:v>Total average</c:v>
                </c:pt>
              </c:strCache>
            </c:strRef>
          </c:cat>
          <c:val>
            <c:numRef>
              <c:f>'1.4 3'!$K$2:$K$38</c:f>
              <c:numCache>
                <c:formatCode>General</c:formatCode>
                <c:ptCount val="21"/>
                <c:pt idx="0">
                  <c:v>0.14000000000000001</c:v>
                </c:pt>
                <c:pt idx="1">
                  <c:v>0.56000000000000005</c:v>
                </c:pt>
                <c:pt idx="2">
                  <c:v>0.22</c:v>
                </c:pt>
                <c:pt idx="3">
                  <c:v>0.43</c:v>
                </c:pt>
                <c:pt idx="4">
                  <c:v>7.0000000000000007E-2</c:v>
                </c:pt>
                <c:pt idx="5">
                  <c:v>0.02</c:v>
                </c:pt>
                <c:pt idx="6">
                  <c:v>0.31</c:v>
                </c:pt>
                <c:pt idx="7">
                  <c:v>0.89</c:v>
                </c:pt>
                <c:pt idx="8">
                  <c:v>1.93</c:v>
                </c:pt>
                <c:pt idx="9">
                  <c:v>7.0000000000000007E-2</c:v>
                </c:pt>
                <c:pt idx="10">
                  <c:v>0.52</c:v>
                </c:pt>
                <c:pt idx="11">
                  <c:v>0.44</c:v>
                </c:pt>
                <c:pt idx="12">
                  <c:v>0.52</c:v>
                </c:pt>
                <c:pt idx="13">
                  <c:v>1.04</c:v>
                </c:pt>
                <c:pt idx="14">
                  <c:v>7.0000000000000007E-2</c:v>
                </c:pt>
                <c:pt idx="15">
                  <c:v>0.68</c:v>
                </c:pt>
                <c:pt idx="16">
                  <c:v>0.86</c:v>
                </c:pt>
                <c:pt idx="17">
                  <c:v>0.91</c:v>
                </c:pt>
                <c:pt idx="18">
                  <c:v>0.27</c:v>
                </c:pt>
                <c:pt idx="19">
                  <c:v>6.19</c:v>
                </c:pt>
                <c:pt idx="20">
                  <c:v>0.81</c:v>
                </c:pt>
              </c:numCache>
            </c:numRef>
          </c:val>
          <c:extLst>
            <c:ext xmlns:c16="http://schemas.microsoft.com/office/drawing/2014/chart" uri="{C3380CC4-5D6E-409C-BE32-E72D297353CC}">
              <c16:uniqueId val="{00000001-624D-2A4B-A6F1-4B611EC70A11}"/>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1863811644404E-2"/>
          <c:y val="0.10606599343243529"/>
          <c:w val="0.84135383526497387"/>
          <c:h val="0.80183450443134074"/>
        </c:manualLayout>
      </c:layout>
      <c:barChart>
        <c:barDir val="bar"/>
        <c:grouping val="clustered"/>
        <c:varyColors val="0"/>
        <c:ser>
          <c:idx val="0"/>
          <c:order val="0"/>
          <c:tx>
            <c:strRef>
              <c:f>'1.4 3 (t)'!$L$1</c:f>
              <c:strCache>
                <c:ptCount val="1"/>
                <c:pt idx="0">
                  <c:v>ISCED 3 total</c:v>
                </c:pt>
              </c:strCache>
            </c:strRef>
          </c:tx>
          <c:spPr>
            <a:solidFill>
              <a:srgbClr val="002060"/>
            </a:solidFill>
            <a:ln>
              <a:noFill/>
            </a:ln>
            <a:effectLst/>
          </c:spPr>
          <c:invertIfNegative val="0"/>
          <c:dPt>
            <c:idx val="20"/>
            <c:invertIfNegative val="0"/>
            <c:bubble3D val="0"/>
            <c:spPr>
              <a:solidFill>
                <a:srgbClr val="FFC000"/>
              </a:solidFill>
              <a:ln>
                <a:noFill/>
              </a:ln>
              <a:effectLst/>
            </c:spPr>
            <c:extLst>
              <c:ext xmlns:c16="http://schemas.microsoft.com/office/drawing/2014/chart" uri="{C3380CC4-5D6E-409C-BE32-E72D297353CC}">
                <c16:uniqueId val="{00000000-6B7F-6E46-A186-9FD6CD64A286}"/>
              </c:ext>
            </c:extLst>
          </c:dPt>
          <c:dLbls>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FC7-884A-83D4-1564F25BC10B}"/>
                </c:ext>
              </c:extLst>
            </c:dLbl>
            <c:dLbl>
              <c:idx val="1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0FC7-884A-83D4-1564F25BC10B}"/>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 3 (t)'!$B$2:$B$38</c:f>
              <c:strCache>
                <c:ptCount val="21"/>
                <c:pt idx="0">
                  <c:v>Austria</c:v>
                </c:pt>
                <c:pt idx="1">
                  <c:v>Belgium (Flemish community)</c:v>
                </c:pt>
                <c:pt idx="2">
                  <c:v>Bulgaria</c:v>
                </c:pt>
                <c:pt idx="3">
                  <c:v>Czech Republic</c:v>
                </c:pt>
                <c:pt idx="4">
                  <c:v>Estonia</c:v>
                </c:pt>
                <c:pt idx="5">
                  <c:v>Germany</c:v>
                </c:pt>
                <c:pt idx="6">
                  <c:v>Greece</c:v>
                </c:pt>
                <c:pt idx="7">
                  <c:v>Hungary</c:v>
                </c:pt>
                <c:pt idx="8">
                  <c:v>Italy</c:v>
                </c:pt>
                <c:pt idx="9">
                  <c:v>Latvia</c:v>
                </c:pt>
                <c:pt idx="10">
                  <c:v>Lithuania</c:v>
                </c:pt>
                <c:pt idx="11">
                  <c:v>Poland</c:v>
                </c:pt>
                <c:pt idx="12">
                  <c:v>Serbia</c:v>
                </c:pt>
                <c:pt idx="13">
                  <c:v>Slovakia</c:v>
                </c:pt>
                <c:pt idx="14">
                  <c:v>Slovenia</c:v>
                </c:pt>
                <c:pt idx="15">
                  <c:v>Sweden</c:v>
                </c:pt>
                <c:pt idx="16">
                  <c:v>UK (England)</c:v>
                </c:pt>
                <c:pt idx="17">
                  <c:v>UK (Northern Ireland)</c:v>
                </c:pt>
                <c:pt idx="18">
                  <c:v>UK (Scotland)</c:v>
                </c:pt>
                <c:pt idx="19">
                  <c:v>UK (Wales)</c:v>
                </c:pt>
                <c:pt idx="20">
                  <c:v>Total average</c:v>
                </c:pt>
              </c:strCache>
            </c:strRef>
          </c:cat>
          <c:val>
            <c:numRef>
              <c:f>'1.4 3 (t)'!$L$2:$L$38</c:f>
              <c:numCache>
                <c:formatCode>General</c:formatCode>
                <c:ptCount val="21"/>
                <c:pt idx="0">
                  <c:v>0.37</c:v>
                </c:pt>
                <c:pt idx="1">
                  <c:v>1.71</c:v>
                </c:pt>
                <c:pt idx="2">
                  <c:v>0.56999999999999995</c:v>
                </c:pt>
                <c:pt idx="3">
                  <c:v>0.91</c:v>
                </c:pt>
                <c:pt idx="4">
                  <c:v>0.19</c:v>
                </c:pt>
                <c:pt idx="5">
                  <c:v>0.05</c:v>
                </c:pt>
                <c:pt idx="6">
                  <c:v>0.85</c:v>
                </c:pt>
                <c:pt idx="7">
                  <c:v>2.19</c:v>
                </c:pt>
                <c:pt idx="8">
                  <c:v>4.97</c:v>
                </c:pt>
                <c:pt idx="9">
                  <c:v>0.14000000000000001</c:v>
                </c:pt>
                <c:pt idx="10">
                  <c:v>1.23</c:v>
                </c:pt>
                <c:pt idx="11">
                  <c:v>1.02</c:v>
                </c:pt>
                <c:pt idx="12">
                  <c:v>1.18</c:v>
                </c:pt>
                <c:pt idx="13">
                  <c:v>2.2400000000000002</c:v>
                </c:pt>
                <c:pt idx="14">
                  <c:v>0.25</c:v>
                </c:pt>
                <c:pt idx="15">
                  <c:v>1.7</c:v>
                </c:pt>
                <c:pt idx="16">
                  <c:v>2.99</c:v>
                </c:pt>
                <c:pt idx="17">
                  <c:v>2.64</c:v>
                </c:pt>
                <c:pt idx="18">
                  <c:v>0.81</c:v>
                </c:pt>
                <c:pt idx="19">
                  <c:v>13.9</c:v>
                </c:pt>
                <c:pt idx="20">
                  <c:v>2.13</c:v>
                </c:pt>
              </c:numCache>
            </c:numRef>
          </c:val>
          <c:extLst>
            <c:ext xmlns:c16="http://schemas.microsoft.com/office/drawing/2014/chart" uri="{C3380CC4-5D6E-409C-BE32-E72D297353CC}">
              <c16:uniqueId val="{00000000-C9B5-8849-8C12-5E36962AF1CF}"/>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324333618432087E-2"/>
          <c:y val="6.5294884883963789E-2"/>
          <c:w val="0.84135383526497387"/>
          <c:h val="0.84219324291196351"/>
        </c:manualLayout>
      </c:layout>
      <c:barChart>
        <c:barDir val="bar"/>
        <c:grouping val="clustered"/>
        <c:varyColors val="0"/>
        <c:ser>
          <c:idx val="0"/>
          <c:order val="0"/>
          <c:tx>
            <c:strRef>
              <c:f>'1.4a 02'!$J$1</c:f>
              <c:strCache>
                <c:ptCount val="1"/>
                <c:pt idx="0">
                  <c:v>ISCED 02 boys</c:v>
                </c:pt>
              </c:strCache>
            </c:strRef>
          </c:tx>
          <c:spPr>
            <a:solidFill>
              <a:srgbClr val="002060"/>
            </a:solidFill>
            <a:ln>
              <a:noFill/>
            </a:ln>
            <a:effectLst/>
          </c:spPr>
          <c:invertIfNegative val="0"/>
          <c:dLbls>
            <c:dLbl>
              <c:idx val="3"/>
              <c:dLblPos val="outEnd"/>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88A-2A47-A19A-FFF5A6641022}"/>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88A-2A47-A19A-FFF5A6641022}"/>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188A-2A47-A19A-FFF5A6641022}"/>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188A-2A47-A19A-FFF5A6641022}"/>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188A-2A47-A19A-FFF5A6641022}"/>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'1.4a 02'!$B$2:$B$38</c:f>
              <c:strCache>
                <c:ptCount val="16"/>
                <c:pt idx="0">
                  <c:v>Belgium (Flemish community)</c:v>
                </c:pt>
                <c:pt idx="1">
                  <c:v>Bulgaria</c:v>
                </c:pt>
                <c:pt idx="2">
                  <c:v>Cyprus</c:v>
                </c:pt>
                <c:pt idx="3">
                  <c:v>Czech Republic</c:v>
                </c:pt>
                <c:pt idx="4">
                  <c:v>Greece</c:v>
                </c:pt>
                <c:pt idx="5">
                  <c:v>Hungary</c:v>
                </c:pt>
                <c:pt idx="6">
                  <c:v>Latvia</c:v>
                </c:pt>
                <c:pt idx="7">
                  <c:v>Lithuania</c:v>
                </c:pt>
                <c:pt idx="8">
                  <c:v>Netherlands</c:v>
                </c:pt>
                <c:pt idx="9">
                  <c:v>Slovakia</c:v>
                </c:pt>
                <c:pt idx="10">
                  <c:v>Slovenia</c:v>
                </c:pt>
                <c:pt idx="11">
                  <c:v>Switzerland</c:v>
                </c:pt>
                <c:pt idx="12">
                  <c:v>UK (England)</c:v>
                </c:pt>
                <c:pt idx="13">
                  <c:v>UK (Northern Ireland)</c:v>
                </c:pt>
                <c:pt idx="14">
                  <c:v>UK (Wales)</c:v>
                </c:pt>
                <c:pt idx="15">
                  <c:v>Total average</c:v>
                </c:pt>
              </c:strCache>
            </c:strRef>
          </c:cat>
          <c:val>
            <c:numRef>
              <c:f>'1.4a 02'!$J$2:$J$38</c:f>
              <c:numCache>
                <c:formatCode>General</c:formatCode>
                <c:ptCount val="16"/>
                <c:pt idx="0">
                  <c:v>0.57999999999999996</c:v>
                </c:pt>
                <c:pt idx="1">
                  <c:v>0.08</c:v>
                </c:pt>
                <c:pt idx="2">
                  <c:v>0.09</c:v>
                </c:pt>
                <c:pt idx="3">
                  <c:v>0.67</c:v>
                </c:pt>
                <c:pt idx="4">
                  <c:v>0.28999999999999998</c:v>
                </c:pt>
                <c:pt idx="5">
                  <c:v>0.31</c:v>
                </c:pt>
                <c:pt idx="6">
                  <c:v>2.58</c:v>
                </c:pt>
                <c:pt idx="7">
                  <c:v>0.02</c:v>
                </c:pt>
                <c:pt idx="8">
                  <c:v>0.88</c:v>
                </c:pt>
                <c:pt idx="9">
                  <c:v>1.06</c:v>
                </c:pt>
                <c:pt idx="10">
                  <c:v>0.09</c:v>
                </c:pt>
                <c:pt idx="11">
                  <c:v>0.81</c:v>
                </c:pt>
                <c:pt idx="12">
                  <c:v>0.24</c:v>
                </c:pt>
                <c:pt idx="13">
                  <c:v>0.82</c:v>
                </c:pt>
                <c:pt idx="14">
                  <c:v>0.24</c:v>
                </c:pt>
                <c:pt idx="15">
                  <c:v>0.46</c:v>
                </c:pt>
              </c:numCache>
            </c:numRef>
          </c:val>
          <c:extLst>
            <c:ext xmlns:c16="http://schemas.microsoft.com/office/drawing/2014/chart" uri="{C3380CC4-5D6E-409C-BE32-E72D297353CC}">
              <c16:uniqueId val="{00000000-A128-D14C-BB17-6C8D2729CFF1}"/>
            </c:ext>
          </c:extLst>
        </c:ser>
        <c:ser>
          <c:idx val="1"/>
          <c:order val="1"/>
          <c:tx>
            <c:strRef>
              <c:f>'1.4a 02'!$K$1</c:f>
              <c:strCache>
                <c:ptCount val="1"/>
                <c:pt idx="0">
                  <c:v>ISCED 02 girls</c:v>
                </c:pt>
              </c:strCache>
            </c:strRef>
          </c:tx>
          <c:spPr>
            <a:solidFill>
              <a:srgbClr val="FFC000"/>
            </a:solidFill>
            <a:ln>
              <a:noFill/>
            </a:ln>
            <a:effectLst/>
          </c:spPr>
          <c:invertIfNegative val="0"/>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88A-2A47-A19A-FFF5A6641022}"/>
                </c:ext>
              </c:extLst>
            </c:dLbl>
            <c:dLbl>
              <c:idx val="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8A-2A47-A19A-FFF5A6641022}"/>
                </c:ext>
              </c:extLst>
            </c:dLbl>
            <c:dLbl>
              <c:idx val="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8A-2A47-A19A-FFF5A6641022}"/>
                </c:ext>
              </c:extLst>
            </c:dLbl>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8A-2A47-A19A-FFF5A6641022}"/>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8A-2A47-A19A-FFF5A66410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'1.4a 02'!$B$2:$B$38</c:f>
              <c:strCache>
                <c:ptCount val="16"/>
                <c:pt idx="0">
                  <c:v>Belgium (Flemish community)</c:v>
                </c:pt>
                <c:pt idx="1">
                  <c:v>Bulgaria</c:v>
                </c:pt>
                <c:pt idx="2">
                  <c:v>Cyprus</c:v>
                </c:pt>
                <c:pt idx="3">
                  <c:v>Czech Republic</c:v>
                </c:pt>
                <c:pt idx="4">
                  <c:v>Greece</c:v>
                </c:pt>
                <c:pt idx="5">
                  <c:v>Hungary</c:v>
                </c:pt>
                <c:pt idx="6">
                  <c:v>Latvia</c:v>
                </c:pt>
                <c:pt idx="7">
                  <c:v>Lithuania</c:v>
                </c:pt>
                <c:pt idx="8">
                  <c:v>Netherlands</c:v>
                </c:pt>
                <c:pt idx="9">
                  <c:v>Slovakia</c:v>
                </c:pt>
                <c:pt idx="10">
                  <c:v>Slovenia</c:v>
                </c:pt>
                <c:pt idx="11">
                  <c:v>Switzerland</c:v>
                </c:pt>
                <c:pt idx="12">
                  <c:v>UK (England)</c:v>
                </c:pt>
                <c:pt idx="13">
                  <c:v>UK (Northern Ireland)</c:v>
                </c:pt>
                <c:pt idx="14">
                  <c:v>UK (Wales)</c:v>
                </c:pt>
                <c:pt idx="15">
                  <c:v>Total average</c:v>
                </c:pt>
              </c:strCache>
            </c:strRef>
          </c:cat>
          <c:val>
            <c:numRef>
              <c:f>'1.4a 02'!$K$2:$K$38</c:f>
              <c:numCache>
                <c:formatCode>General</c:formatCode>
                <c:ptCount val="16"/>
                <c:pt idx="0">
                  <c:v>0.23</c:v>
                </c:pt>
                <c:pt idx="1">
                  <c:v>0.05</c:v>
                </c:pt>
                <c:pt idx="2">
                  <c:v>0.02</c:v>
                </c:pt>
                <c:pt idx="3">
                  <c:v>0.31</c:v>
                </c:pt>
                <c:pt idx="4">
                  <c:v>0.12</c:v>
                </c:pt>
                <c:pt idx="5">
                  <c:v>0.13</c:v>
                </c:pt>
                <c:pt idx="6">
                  <c:v>1.55</c:v>
                </c:pt>
                <c:pt idx="7">
                  <c:v>0.01</c:v>
                </c:pt>
                <c:pt idx="8">
                  <c:v>0.33</c:v>
                </c:pt>
                <c:pt idx="9">
                  <c:v>0.5</c:v>
                </c:pt>
                <c:pt idx="10">
                  <c:v>0.03</c:v>
                </c:pt>
                <c:pt idx="11">
                  <c:v>0.35</c:v>
                </c:pt>
                <c:pt idx="12">
                  <c:v>0.11</c:v>
                </c:pt>
                <c:pt idx="13">
                  <c:v>0.3</c:v>
                </c:pt>
                <c:pt idx="14">
                  <c:v>0.09</c:v>
                </c:pt>
                <c:pt idx="15">
                  <c:v>0.21</c:v>
                </c:pt>
              </c:numCache>
            </c:numRef>
          </c:val>
          <c:extLst>
            <c:ext xmlns:c16="http://schemas.microsoft.com/office/drawing/2014/chart" uri="{C3380CC4-5D6E-409C-BE32-E72D297353CC}">
              <c16:uniqueId val="{00000001-A128-D14C-BB17-6C8D2729CFF1}"/>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144760751059961E-2"/>
          <c:y val="0.11199660443833946"/>
          <c:w val="0.84135383526497387"/>
          <c:h val="0.79073311513405464"/>
        </c:manualLayout>
      </c:layout>
      <c:barChart>
        <c:barDir val="bar"/>
        <c:grouping val="clustered"/>
        <c:varyColors val="0"/>
        <c:ser>
          <c:idx val="0"/>
          <c:order val="0"/>
          <c:tx>
            <c:strRef>
              <c:f>'1.4a 02 (t)'!$L$1</c:f>
              <c:strCache>
                <c:ptCount val="1"/>
                <c:pt idx="0">
                  <c:v>ISCED 02 total</c:v>
                </c:pt>
              </c:strCache>
            </c:strRef>
          </c:tx>
          <c:spPr>
            <a:solidFill>
              <a:srgbClr val="002060"/>
            </a:solidFill>
            <a:ln>
              <a:noFill/>
            </a:ln>
            <a:effectLst/>
          </c:spPr>
          <c:invertIfNegative val="0"/>
          <c:dPt>
            <c:idx val="15"/>
            <c:invertIfNegative val="0"/>
            <c:bubble3D val="0"/>
            <c:spPr>
              <a:solidFill>
                <a:srgbClr val="FFC000"/>
              </a:solidFill>
              <a:ln>
                <a:noFill/>
              </a:ln>
              <a:effectLst/>
            </c:spPr>
            <c:extLst>
              <c:ext xmlns:c16="http://schemas.microsoft.com/office/drawing/2014/chart" uri="{C3380CC4-5D6E-409C-BE32-E72D297353CC}">
                <c16:uniqueId val="{00000000-3086-9B4E-9FC4-1A3750D6FACE}"/>
              </c:ext>
            </c:extLst>
          </c:dPt>
          <c:dLbls>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BFB-8146-93A0-AB0B1B363DA6}"/>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6BFB-8146-93A0-AB0B1B363DA6}"/>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6BFB-8146-93A0-AB0B1B363DA6}"/>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BFB-8146-93A0-AB0B1B363DA6}"/>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'1.4a 02 (t)'!$B$2:$B$38</c:f>
              <c:strCache>
                <c:ptCount val="16"/>
                <c:pt idx="0">
                  <c:v>Belgium (Flemish community)</c:v>
                </c:pt>
                <c:pt idx="1">
                  <c:v>Bulgaria</c:v>
                </c:pt>
                <c:pt idx="2">
                  <c:v>Cyprus</c:v>
                </c:pt>
                <c:pt idx="3">
                  <c:v>Czech Republic</c:v>
                </c:pt>
                <c:pt idx="4">
                  <c:v>Greece</c:v>
                </c:pt>
                <c:pt idx="5">
                  <c:v>Hungary</c:v>
                </c:pt>
                <c:pt idx="6">
                  <c:v>Latvia</c:v>
                </c:pt>
                <c:pt idx="7">
                  <c:v>Lithuania</c:v>
                </c:pt>
                <c:pt idx="8">
                  <c:v>Netherlands</c:v>
                </c:pt>
                <c:pt idx="9">
                  <c:v>Slovakia</c:v>
                </c:pt>
                <c:pt idx="10">
                  <c:v>Slovenia</c:v>
                </c:pt>
                <c:pt idx="11">
                  <c:v>Switzerland</c:v>
                </c:pt>
                <c:pt idx="12">
                  <c:v>UK (England)</c:v>
                </c:pt>
                <c:pt idx="13">
                  <c:v>UK (Northern Ireland)</c:v>
                </c:pt>
                <c:pt idx="14">
                  <c:v>UK (Wales)</c:v>
                </c:pt>
                <c:pt idx="15">
                  <c:v>Total average</c:v>
                </c:pt>
              </c:strCache>
            </c:strRef>
          </c:cat>
          <c:val>
            <c:numRef>
              <c:f>'1.4a 02 (t)'!$L$2:$L$38</c:f>
              <c:numCache>
                <c:formatCode>General</c:formatCode>
                <c:ptCount val="16"/>
                <c:pt idx="0">
                  <c:v>0.81</c:v>
                </c:pt>
                <c:pt idx="1">
                  <c:v>0.13</c:v>
                </c:pt>
                <c:pt idx="2">
                  <c:v>0.11</c:v>
                </c:pt>
                <c:pt idx="3">
                  <c:v>0.98</c:v>
                </c:pt>
                <c:pt idx="4">
                  <c:v>0.41</c:v>
                </c:pt>
                <c:pt idx="5">
                  <c:v>0.44</c:v>
                </c:pt>
                <c:pt idx="6">
                  <c:v>4.13</c:v>
                </c:pt>
                <c:pt idx="7">
                  <c:v>0.04</c:v>
                </c:pt>
                <c:pt idx="8">
                  <c:v>1.21</c:v>
                </c:pt>
                <c:pt idx="9">
                  <c:v>1.56</c:v>
                </c:pt>
                <c:pt idx="10">
                  <c:v>0.13</c:v>
                </c:pt>
                <c:pt idx="11">
                  <c:v>1.1599999999999999</c:v>
                </c:pt>
                <c:pt idx="12">
                  <c:v>0.35</c:v>
                </c:pt>
                <c:pt idx="13">
                  <c:v>1.1100000000000001</c:v>
                </c:pt>
                <c:pt idx="14">
                  <c:v>0.33</c:v>
                </c:pt>
                <c:pt idx="15">
                  <c:v>0.67</c:v>
                </c:pt>
              </c:numCache>
            </c:numRef>
          </c:val>
          <c:extLst>
            <c:ext xmlns:c16="http://schemas.microsoft.com/office/drawing/2014/chart" uri="{C3380CC4-5D6E-409C-BE32-E72D297353CC}">
              <c16:uniqueId val="{00000000-FEDC-AA41-85E4-247FFDC90E73}"/>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45050303762435E-2"/>
          <c:y val="6.5294863731206812E-2"/>
          <c:w val="0.84135383526497387"/>
          <c:h val="0.86608408803848325"/>
        </c:manualLayout>
      </c:layout>
      <c:barChart>
        <c:barDir val="bar"/>
        <c:grouping val="clustered"/>
        <c:varyColors val="0"/>
        <c:ser>
          <c:idx val="0"/>
          <c:order val="0"/>
          <c:tx>
            <c:strRef>
              <c:f>'1.4a 1+2'!$J$1</c:f>
              <c:strCache>
                <c:ptCount val="1"/>
                <c:pt idx="0">
                  <c:v>ISCED 1+2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0-B854-FA43-AED5-0F1730C4814C}"/>
                </c:ext>
              </c:extLst>
            </c:dLbl>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854-FA43-AED5-0F1730C4814C}"/>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B854-FA43-AED5-0F1730C4814C}"/>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B854-FA43-AED5-0F1730C4814C}"/>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B854-FA43-AED5-0F1730C4814C}"/>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B854-FA43-AED5-0F1730C4814C}"/>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B854-FA43-AED5-0F1730C4814C}"/>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B854-FA43-AED5-0F1730C4814C}"/>
                </c:ext>
              </c:extLst>
            </c:dLbl>
            <c:dLbl>
              <c:idx val="1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B854-FA43-AED5-0F1730C4814C}"/>
                </c:ext>
              </c:extLst>
            </c:dLbl>
            <c:dLbl>
              <c:idx val="1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2-B854-FA43-AED5-0F1730C4814C}"/>
                </c:ext>
              </c:extLst>
            </c:dLbl>
            <c:dLbl>
              <c:idx val="2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4-B854-FA43-AED5-0F1730C4814C}"/>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'1.4a 1+2'!$B$2:$B$38</c:f>
              <c:strCache>
                <c:ptCount val="25"/>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Latvia</c:v>
                </c:pt>
                <c:pt idx="13">
                  <c:v>Lithuania</c:v>
                </c:pt>
                <c:pt idx="14">
                  <c:v>Netherlands</c:v>
                </c:pt>
                <c:pt idx="15">
                  <c:v>Serbia</c:v>
                </c:pt>
                <c:pt idx="16">
                  <c:v>Slovakia</c:v>
                </c:pt>
                <c:pt idx="17">
                  <c:v>Slovenia</c:v>
                </c:pt>
                <c:pt idx="18">
                  <c:v>Sweden</c:v>
                </c:pt>
                <c:pt idx="19">
                  <c:v>Switzerland</c:v>
                </c:pt>
                <c:pt idx="20">
                  <c:v>UK (England)</c:v>
                </c:pt>
                <c:pt idx="21">
                  <c:v>UK (Northern Ireland)</c:v>
                </c:pt>
                <c:pt idx="22">
                  <c:v>UK (Scotland)</c:v>
                </c:pt>
                <c:pt idx="23">
                  <c:v>UK (Wales)</c:v>
                </c:pt>
                <c:pt idx="24">
                  <c:v>Total average</c:v>
                </c:pt>
              </c:strCache>
            </c:strRef>
          </c:cat>
          <c:val>
            <c:numRef>
              <c:f>'1.4a 1+2'!$J$2:$J$38</c:f>
              <c:numCache>
                <c:formatCode>General</c:formatCode>
                <c:ptCount val="25"/>
                <c:pt idx="0">
                  <c:v>1.2</c:v>
                </c:pt>
                <c:pt idx="1">
                  <c:v>4.51</c:v>
                </c:pt>
                <c:pt idx="2">
                  <c:v>0.28999999999999998</c:v>
                </c:pt>
                <c:pt idx="3">
                  <c:v>0.16</c:v>
                </c:pt>
                <c:pt idx="4">
                  <c:v>1.58</c:v>
                </c:pt>
                <c:pt idx="5">
                  <c:v>1.72</c:v>
                </c:pt>
                <c:pt idx="6">
                  <c:v>0.63</c:v>
                </c:pt>
                <c:pt idx="7">
                  <c:v>0.51</c:v>
                </c:pt>
                <c:pt idx="8">
                  <c:v>2.04</c:v>
                </c:pt>
                <c:pt idx="9">
                  <c:v>0.56999999999999995</c:v>
                </c:pt>
                <c:pt idx="10">
                  <c:v>1.36</c:v>
                </c:pt>
                <c:pt idx="11">
                  <c:v>0.25</c:v>
                </c:pt>
                <c:pt idx="12">
                  <c:v>2.13</c:v>
                </c:pt>
                <c:pt idx="13">
                  <c:v>0.04</c:v>
                </c:pt>
                <c:pt idx="14">
                  <c:v>2.4</c:v>
                </c:pt>
                <c:pt idx="15">
                  <c:v>0.42</c:v>
                </c:pt>
                <c:pt idx="16">
                  <c:v>3.26</c:v>
                </c:pt>
                <c:pt idx="17">
                  <c:v>1.08</c:v>
                </c:pt>
                <c:pt idx="18">
                  <c:v>0.6</c:v>
                </c:pt>
                <c:pt idx="19">
                  <c:v>1.36</c:v>
                </c:pt>
                <c:pt idx="20">
                  <c:v>1.03</c:v>
                </c:pt>
                <c:pt idx="21">
                  <c:v>1.2</c:v>
                </c:pt>
                <c:pt idx="22">
                  <c:v>0.73</c:v>
                </c:pt>
                <c:pt idx="23">
                  <c:v>0.73</c:v>
                </c:pt>
                <c:pt idx="24">
                  <c:v>1.53</c:v>
                </c:pt>
              </c:numCache>
            </c:numRef>
          </c:val>
          <c:extLst>
            <c:ext xmlns:c16="http://schemas.microsoft.com/office/drawing/2014/chart" uri="{C3380CC4-5D6E-409C-BE32-E72D297353CC}">
              <c16:uniqueId val="{00000000-8709-4241-B926-1F14C4A2961B}"/>
            </c:ext>
          </c:extLst>
        </c:ser>
        <c:ser>
          <c:idx val="1"/>
          <c:order val="1"/>
          <c:tx>
            <c:strRef>
              <c:f>'1.4a 1+2'!$K$1</c:f>
              <c:strCache>
                <c:ptCount val="1"/>
                <c:pt idx="0">
                  <c:v>ISCED 1+2 girls</c:v>
                </c:pt>
              </c:strCache>
            </c:strRef>
          </c:tx>
          <c:spPr>
            <a:solidFill>
              <a:srgbClr val="FFC000"/>
            </a:solidFill>
            <a:ln>
              <a:noFill/>
            </a:ln>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854-FA43-AED5-0F1730C4814C}"/>
                </c:ext>
              </c:extLst>
            </c:dLbl>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54-FA43-AED5-0F1730C4814C}"/>
                </c:ext>
              </c:extLst>
            </c:dLbl>
            <c:dLbl>
              <c:idx val="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54-FA43-AED5-0F1730C4814C}"/>
                </c:ext>
              </c:extLst>
            </c:dLbl>
            <c:dLbl>
              <c:idx val="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54-FA43-AED5-0F1730C4814C}"/>
                </c:ext>
              </c:extLst>
            </c:dLbl>
            <c:dLbl>
              <c:idx val="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54-FA43-AED5-0F1730C4814C}"/>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54-FA43-AED5-0F1730C4814C}"/>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54-FA43-AED5-0F1730C4814C}"/>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54-FA43-AED5-0F1730C4814C}"/>
                </c:ext>
              </c:extLst>
            </c:dLbl>
            <c:dLbl>
              <c:idx val="1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854-FA43-AED5-0F1730C4814C}"/>
                </c:ext>
              </c:extLst>
            </c:dLbl>
            <c:dLbl>
              <c:idx val="1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854-FA43-AED5-0F1730C4814C}"/>
                </c:ext>
              </c:extLst>
            </c:dLbl>
            <c:dLbl>
              <c:idx val="2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854-FA43-AED5-0F1730C481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'1.4a 1+2'!$B$2:$B$38</c:f>
              <c:strCache>
                <c:ptCount val="25"/>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Latvia</c:v>
                </c:pt>
                <c:pt idx="13">
                  <c:v>Lithuania</c:v>
                </c:pt>
                <c:pt idx="14">
                  <c:v>Netherlands</c:v>
                </c:pt>
                <c:pt idx="15">
                  <c:v>Serbia</c:v>
                </c:pt>
                <c:pt idx="16">
                  <c:v>Slovakia</c:v>
                </c:pt>
                <c:pt idx="17">
                  <c:v>Slovenia</c:v>
                </c:pt>
                <c:pt idx="18">
                  <c:v>Sweden</c:v>
                </c:pt>
                <c:pt idx="19">
                  <c:v>Switzerland</c:v>
                </c:pt>
                <c:pt idx="20">
                  <c:v>UK (England)</c:v>
                </c:pt>
                <c:pt idx="21">
                  <c:v>UK (Northern Ireland)</c:v>
                </c:pt>
                <c:pt idx="22">
                  <c:v>UK (Scotland)</c:v>
                </c:pt>
                <c:pt idx="23">
                  <c:v>UK (Wales)</c:v>
                </c:pt>
                <c:pt idx="24">
                  <c:v>Total average</c:v>
                </c:pt>
              </c:strCache>
            </c:strRef>
          </c:cat>
          <c:val>
            <c:numRef>
              <c:f>'1.4a 1+2'!$K$2:$K$38</c:f>
              <c:numCache>
                <c:formatCode>General</c:formatCode>
                <c:ptCount val="25"/>
                <c:pt idx="0">
                  <c:v>0.62</c:v>
                </c:pt>
                <c:pt idx="1">
                  <c:v>2.35</c:v>
                </c:pt>
                <c:pt idx="2">
                  <c:v>0.17</c:v>
                </c:pt>
                <c:pt idx="3">
                  <c:v>0.09</c:v>
                </c:pt>
                <c:pt idx="4">
                  <c:v>0.93</c:v>
                </c:pt>
                <c:pt idx="5">
                  <c:v>0.64</c:v>
                </c:pt>
                <c:pt idx="6">
                  <c:v>0.28999999999999998</c:v>
                </c:pt>
                <c:pt idx="7">
                  <c:v>0.22</c:v>
                </c:pt>
                <c:pt idx="8">
                  <c:v>1.03</c:v>
                </c:pt>
                <c:pt idx="9">
                  <c:v>0.27</c:v>
                </c:pt>
                <c:pt idx="10">
                  <c:v>0.73</c:v>
                </c:pt>
                <c:pt idx="11">
                  <c:v>0.1</c:v>
                </c:pt>
                <c:pt idx="12">
                  <c:v>1.03</c:v>
                </c:pt>
                <c:pt idx="13">
                  <c:v>0.02</c:v>
                </c:pt>
                <c:pt idx="14">
                  <c:v>0.91</c:v>
                </c:pt>
                <c:pt idx="15">
                  <c:v>0.23</c:v>
                </c:pt>
                <c:pt idx="16">
                  <c:v>2.36</c:v>
                </c:pt>
                <c:pt idx="17">
                  <c:v>0.62</c:v>
                </c:pt>
                <c:pt idx="18">
                  <c:v>0.37</c:v>
                </c:pt>
                <c:pt idx="19">
                  <c:v>0.61</c:v>
                </c:pt>
                <c:pt idx="20">
                  <c:v>0.36</c:v>
                </c:pt>
                <c:pt idx="21">
                  <c:v>0.48</c:v>
                </c:pt>
                <c:pt idx="22">
                  <c:v>0.3</c:v>
                </c:pt>
                <c:pt idx="23">
                  <c:v>0.26</c:v>
                </c:pt>
                <c:pt idx="24">
                  <c:v>0.73</c:v>
                </c:pt>
              </c:numCache>
            </c:numRef>
          </c:val>
          <c:extLst>
            <c:ext xmlns:c16="http://schemas.microsoft.com/office/drawing/2014/chart" uri="{C3380CC4-5D6E-409C-BE32-E72D297353CC}">
              <c16:uniqueId val="{00000001-8709-4241-B926-1F14C4A2961B}"/>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42592434097911E-2"/>
          <c:y val="9.1465654013397582E-2"/>
          <c:w val="0.84135383526497387"/>
          <c:h val="0.81420819132683042"/>
        </c:manualLayout>
      </c:layout>
      <c:barChart>
        <c:barDir val="bar"/>
        <c:grouping val="clustered"/>
        <c:varyColors val="0"/>
        <c:ser>
          <c:idx val="0"/>
          <c:order val="0"/>
          <c:tx>
            <c:strRef>
              <c:f>'1.4a 1+2 (t)'!$L$1</c:f>
              <c:strCache>
                <c:ptCount val="1"/>
                <c:pt idx="0">
                  <c:v>ISCED 1+2 total</c:v>
                </c:pt>
              </c:strCache>
            </c:strRef>
          </c:tx>
          <c:spPr>
            <a:solidFill>
              <a:srgbClr val="002060"/>
            </a:solidFill>
            <a:ln>
              <a:noFill/>
            </a:ln>
            <a:effectLst/>
          </c:spPr>
          <c:invertIfNegative val="0"/>
          <c:dPt>
            <c:idx val="24"/>
            <c:invertIfNegative val="0"/>
            <c:bubble3D val="0"/>
            <c:spPr>
              <a:solidFill>
                <a:srgbClr val="FFC000"/>
              </a:solidFill>
              <a:ln>
                <a:noFill/>
              </a:ln>
              <a:effectLst/>
            </c:spPr>
            <c:extLst>
              <c:ext xmlns:c16="http://schemas.microsoft.com/office/drawing/2014/chart" uri="{C3380CC4-5D6E-409C-BE32-E72D297353CC}">
                <c16:uniqueId val="{00000000-9180-3245-9BFD-7B36A5441E96}"/>
              </c:ext>
            </c:extLst>
          </c:dPt>
          <c:dLbls>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B99-6145-9AA6-BE4E4BA8FD13}"/>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8B99-6145-9AA6-BE4E4BA8FD13}"/>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8B99-6145-9AA6-BE4E4BA8FD13}"/>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B99-6145-9AA6-BE4E4BA8FD13}"/>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8B99-6145-9AA6-BE4E4BA8FD13}"/>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B99-6145-9AA6-BE4E4BA8FD13}"/>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8B99-6145-9AA6-BE4E4BA8FD13}"/>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B99-6145-9AA6-BE4E4BA8FD13}"/>
                </c:ext>
              </c:extLst>
            </c:dLbl>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8B99-6145-9AA6-BE4E4BA8FD13}"/>
                </c:ext>
              </c:extLst>
            </c:dLbl>
            <c:dLbl>
              <c:idx val="2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8B99-6145-9AA6-BE4E4BA8FD13}"/>
                </c:ext>
              </c:extLst>
            </c:dLbl>
            <c:dLbl>
              <c:idx val="2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8B99-6145-9AA6-BE4E4BA8FD13}"/>
                </c:ext>
              </c:extLst>
            </c:dLbl>
            <c:dLbl>
              <c:idx val="2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8B99-6145-9AA6-BE4E4BA8FD13}"/>
                </c:ext>
              </c:extLst>
            </c:dLbl>
            <c:dLbl>
              <c:idx val="2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8B99-6145-9AA6-BE4E4BA8FD13}"/>
                </c:ext>
              </c:extLst>
            </c:dLbl>
            <c:dLbl>
              <c:idx val="2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180-3245-9BFD-7B36A5441E96}"/>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'1.4a 1+2 (t)'!$B$2:$B$38</c:f>
              <c:strCache>
                <c:ptCount val="25"/>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Latvia</c:v>
                </c:pt>
                <c:pt idx="13">
                  <c:v>Lithuania</c:v>
                </c:pt>
                <c:pt idx="14">
                  <c:v>Netherlands</c:v>
                </c:pt>
                <c:pt idx="15">
                  <c:v>Serbia</c:v>
                </c:pt>
                <c:pt idx="16">
                  <c:v>Slovakia</c:v>
                </c:pt>
                <c:pt idx="17">
                  <c:v>Slovenia</c:v>
                </c:pt>
                <c:pt idx="18">
                  <c:v>Sweden</c:v>
                </c:pt>
                <c:pt idx="19">
                  <c:v>Switzerland</c:v>
                </c:pt>
                <c:pt idx="20">
                  <c:v>UK (England)</c:v>
                </c:pt>
                <c:pt idx="21">
                  <c:v>UK (Northern Ireland)</c:v>
                </c:pt>
                <c:pt idx="22">
                  <c:v>UK (Scotland)</c:v>
                </c:pt>
                <c:pt idx="23">
                  <c:v>UK (Wales)</c:v>
                </c:pt>
                <c:pt idx="24">
                  <c:v>Total average</c:v>
                </c:pt>
              </c:strCache>
            </c:strRef>
          </c:cat>
          <c:val>
            <c:numRef>
              <c:f>'1.4a 1+2 (t)'!$L$2:$L$38</c:f>
              <c:numCache>
                <c:formatCode>General</c:formatCode>
                <c:ptCount val="25"/>
                <c:pt idx="0">
                  <c:v>1.83</c:v>
                </c:pt>
                <c:pt idx="1">
                  <c:v>6.85</c:v>
                </c:pt>
                <c:pt idx="2">
                  <c:v>0.46</c:v>
                </c:pt>
                <c:pt idx="3">
                  <c:v>0.25</c:v>
                </c:pt>
                <c:pt idx="4">
                  <c:v>2.5</c:v>
                </c:pt>
                <c:pt idx="5">
                  <c:v>2.36</c:v>
                </c:pt>
                <c:pt idx="6">
                  <c:v>0.92</c:v>
                </c:pt>
                <c:pt idx="7">
                  <c:v>0.72</c:v>
                </c:pt>
                <c:pt idx="8">
                  <c:v>3.07</c:v>
                </c:pt>
                <c:pt idx="9">
                  <c:v>0.85</c:v>
                </c:pt>
                <c:pt idx="10">
                  <c:v>2.09</c:v>
                </c:pt>
                <c:pt idx="11">
                  <c:v>0.36</c:v>
                </c:pt>
                <c:pt idx="12">
                  <c:v>3.16</c:v>
                </c:pt>
                <c:pt idx="13">
                  <c:v>0.05</c:v>
                </c:pt>
                <c:pt idx="14">
                  <c:v>3.31</c:v>
                </c:pt>
                <c:pt idx="15">
                  <c:v>0.66</c:v>
                </c:pt>
                <c:pt idx="16">
                  <c:v>5.62</c:v>
                </c:pt>
                <c:pt idx="17">
                  <c:v>1.71</c:v>
                </c:pt>
                <c:pt idx="18">
                  <c:v>0.97</c:v>
                </c:pt>
                <c:pt idx="19">
                  <c:v>1.97</c:v>
                </c:pt>
                <c:pt idx="20">
                  <c:v>1.4</c:v>
                </c:pt>
                <c:pt idx="21">
                  <c:v>1.69</c:v>
                </c:pt>
                <c:pt idx="22">
                  <c:v>1.02</c:v>
                </c:pt>
                <c:pt idx="23">
                  <c:v>0.99</c:v>
                </c:pt>
                <c:pt idx="24">
                  <c:v>2.25</c:v>
                </c:pt>
              </c:numCache>
            </c:numRef>
          </c:val>
          <c:extLst>
            <c:ext xmlns:c16="http://schemas.microsoft.com/office/drawing/2014/chart" uri="{C3380CC4-5D6E-409C-BE32-E72D297353CC}">
              <c16:uniqueId val="{00000000-A353-3D41-B1A5-3D077FE60691}"/>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60835538050506E-2"/>
          <c:y val="7.2546436137107234E-2"/>
          <c:w val="0.84135383526497387"/>
          <c:h val="0.84219324291196351"/>
        </c:manualLayout>
      </c:layout>
      <c:barChart>
        <c:barDir val="bar"/>
        <c:grouping val="clustered"/>
        <c:varyColors val="0"/>
        <c:ser>
          <c:idx val="0"/>
          <c:order val="0"/>
          <c:tx>
            <c:strRef>
              <c:f>'1.4a 3'!$J$1</c:f>
              <c:strCache>
                <c:ptCount val="1"/>
                <c:pt idx="0">
                  <c:v>ISCED 3 boys</c:v>
                </c:pt>
              </c:strCache>
            </c:strRef>
          </c:tx>
          <c:spPr>
            <a:solidFill>
              <a:srgbClr val="002060"/>
            </a:solidFill>
            <a:ln>
              <a:noFill/>
            </a:ln>
            <a:effectLst/>
          </c:spPr>
          <c:invertIfNegative val="0"/>
          <c:dLbls>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5DD4-B64B-A1EF-99E59BD6A3D8}"/>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5DD4-B64B-A1EF-99E59BD6A3D8}"/>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5DD4-B64B-A1EF-99E59BD6A3D8}"/>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5DD4-B64B-A1EF-99E59BD6A3D8}"/>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5DD4-B64B-A1EF-99E59BD6A3D8}"/>
                </c:ext>
              </c:extLst>
            </c:dLbl>
            <c:dLbl>
              <c:idx val="1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5DD4-B64B-A1EF-99E59BD6A3D8}"/>
                </c:ext>
              </c:extLst>
            </c:dLbl>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5DD4-B64B-A1EF-99E59BD6A3D8}"/>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'1.4a 3'!$B$2:$B$38</c:f>
              <c:strCache>
                <c:ptCount val="20"/>
                <c:pt idx="0">
                  <c:v>Austria</c:v>
                </c:pt>
                <c:pt idx="1">
                  <c:v>Belgium (Flemish community)</c:v>
                </c:pt>
                <c:pt idx="2">
                  <c:v>Bulgaria</c:v>
                </c:pt>
                <c:pt idx="3">
                  <c:v>Cyprus</c:v>
                </c:pt>
                <c:pt idx="4">
                  <c:v>Czech Republic</c:v>
                </c:pt>
                <c:pt idx="5">
                  <c:v>Estonia</c:v>
                </c:pt>
                <c:pt idx="6">
                  <c:v>Germany</c:v>
                </c:pt>
                <c:pt idx="7">
                  <c:v>Greece</c:v>
                </c:pt>
                <c:pt idx="8">
                  <c:v>Hungary</c:v>
                </c:pt>
                <c:pt idx="9">
                  <c:v>Latvia</c:v>
                </c:pt>
                <c:pt idx="10">
                  <c:v>Lithuania</c:v>
                </c:pt>
                <c:pt idx="11">
                  <c:v>Serbia</c:v>
                </c:pt>
                <c:pt idx="12">
                  <c:v>Slovakia</c:v>
                </c:pt>
                <c:pt idx="13">
                  <c:v>Slovenia</c:v>
                </c:pt>
                <c:pt idx="14">
                  <c:v>Sweden</c:v>
                </c:pt>
                <c:pt idx="15">
                  <c:v>UK (England)</c:v>
                </c:pt>
                <c:pt idx="16">
                  <c:v>UK (Northern Ireland)</c:v>
                </c:pt>
                <c:pt idx="17">
                  <c:v>UK (Scotland)</c:v>
                </c:pt>
                <c:pt idx="18">
                  <c:v>UK (Wales)</c:v>
                </c:pt>
                <c:pt idx="19">
                  <c:v>Total average</c:v>
                </c:pt>
              </c:strCache>
            </c:strRef>
          </c:cat>
          <c:val>
            <c:numRef>
              <c:f>'1.4a 3'!$J$2:$J$38</c:f>
              <c:numCache>
                <c:formatCode>General</c:formatCode>
                <c:ptCount val="20"/>
                <c:pt idx="0">
                  <c:v>0.23</c:v>
                </c:pt>
                <c:pt idx="1">
                  <c:v>0.48</c:v>
                </c:pt>
                <c:pt idx="2">
                  <c:v>0.35</c:v>
                </c:pt>
                <c:pt idx="3">
                  <c:v>0.51</c:v>
                </c:pt>
                <c:pt idx="4">
                  <c:v>0.35</c:v>
                </c:pt>
                <c:pt idx="5">
                  <c:v>0</c:v>
                </c:pt>
                <c:pt idx="6">
                  <c:v>0.03</c:v>
                </c:pt>
                <c:pt idx="7">
                  <c:v>0.53</c:v>
                </c:pt>
                <c:pt idx="8">
                  <c:v>0.86</c:v>
                </c:pt>
                <c:pt idx="9">
                  <c:v>7.0000000000000007E-2</c:v>
                </c:pt>
                <c:pt idx="10">
                  <c:v>0.03</c:v>
                </c:pt>
                <c:pt idx="11">
                  <c:v>0.66</c:v>
                </c:pt>
                <c:pt idx="12">
                  <c:v>1.2</c:v>
                </c:pt>
                <c:pt idx="13">
                  <c:v>0.18</c:v>
                </c:pt>
                <c:pt idx="14">
                  <c:v>1.01</c:v>
                </c:pt>
                <c:pt idx="15">
                  <c:v>1.48</c:v>
                </c:pt>
                <c:pt idx="16">
                  <c:v>1.63</c:v>
                </c:pt>
                <c:pt idx="17">
                  <c:v>0.54</c:v>
                </c:pt>
                <c:pt idx="18">
                  <c:v>2.48</c:v>
                </c:pt>
                <c:pt idx="19">
                  <c:v>0.54</c:v>
                </c:pt>
              </c:numCache>
            </c:numRef>
          </c:val>
          <c:extLst>
            <c:ext xmlns:c16="http://schemas.microsoft.com/office/drawing/2014/chart" uri="{C3380CC4-5D6E-409C-BE32-E72D297353CC}">
              <c16:uniqueId val="{00000000-3091-1C47-8B1F-B2D150C09A02}"/>
            </c:ext>
          </c:extLst>
        </c:ser>
        <c:ser>
          <c:idx val="1"/>
          <c:order val="1"/>
          <c:tx>
            <c:strRef>
              <c:f>'1.4a 3'!$K$1</c:f>
              <c:strCache>
                <c:ptCount val="1"/>
                <c:pt idx="0">
                  <c:v>ISCED 3 girls</c:v>
                </c:pt>
              </c:strCache>
            </c:strRef>
          </c:tx>
          <c:spPr>
            <a:solidFill>
              <a:srgbClr val="FFC000"/>
            </a:solidFill>
            <a:ln>
              <a:noFill/>
            </a:ln>
            <a:effectLst/>
          </c:spPr>
          <c:invertIfNegative val="0"/>
          <c:dLbls>
            <c:dLbl>
              <c:idx val="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D4-B64B-A1EF-99E59BD6A3D8}"/>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D4-B64B-A1EF-99E59BD6A3D8}"/>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D4-B64B-A1EF-99E59BD6A3D8}"/>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D4-B64B-A1EF-99E59BD6A3D8}"/>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D4-B64B-A1EF-99E59BD6A3D8}"/>
                </c:ext>
              </c:extLst>
            </c:dLbl>
            <c:dLbl>
              <c:idx val="1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D4-B64B-A1EF-99E59BD6A3D8}"/>
                </c:ext>
              </c:extLst>
            </c:dLbl>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DD4-B64B-A1EF-99E59BD6A3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'1.4a 3'!$B$2:$B$38</c:f>
              <c:strCache>
                <c:ptCount val="20"/>
                <c:pt idx="0">
                  <c:v>Austria</c:v>
                </c:pt>
                <c:pt idx="1">
                  <c:v>Belgium (Flemish community)</c:v>
                </c:pt>
                <c:pt idx="2">
                  <c:v>Bulgaria</c:v>
                </c:pt>
                <c:pt idx="3">
                  <c:v>Cyprus</c:v>
                </c:pt>
                <c:pt idx="4">
                  <c:v>Czech Republic</c:v>
                </c:pt>
                <c:pt idx="5">
                  <c:v>Estonia</c:v>
                </c:pt>
                <c:pt idx="6">
                  <c:v>Germany</c:v>
                </c:pt>
                <c:pt idx="7">
                  <c:v>Greece</c:v>
                </c:pt>
                <c:pt idx="8">
                  <c:v>Hungary</c:v>
                </c:pt>
                <c:pt idx="9">
                  <c:v>Latvia</c:v>
                </c:pt>
                <c:pt idx="10">
                  <c:v>Lithuania</c:v>
                </c:pt>
                <c:pt idx="11">
                  <c:v>Serbia</c:v>
                </c:pt>
                <c:pt idx="12">
                  <c:v>Slovakia</c:v>
                </c:pt>
                <c:pt idx="13">
                  <c:v>Slovenia</c:v>
                </c:pt>
                <c:pt idx="14">
                  <c:v>Sweden</c:v>
                </c:pt>
                <c:pt idx="15">
                  <c:v>UK (England)</c:v>
                </c:pt>
                <c:pt idx="16">
                  <c:v>UK (Northern Ireland)</c:v>
                </c:pt>
                <c:pt idx="17">
                  <c:v>UK (Scotland)</c:v>
                </c:pt>
                <c:pt idx="18">
                  <c:v>UK (Wales)</c:v>
                </c:pt>
                <c:pt idx="19">
                  <c:v>Total average</c:v>
                </c:pt>
              </c:strCache>
            </c:strRef>
          </c:cat>
          <c:val>
            <c:numRef>
              <c:f>'1.4a 3'!$K$2:$K$38</c:f>
              <c:numCache>
                <c:formatCode>General</c:formatCode>
                <c:ptCount val="20"/>
                <c:pt idx="0">
                  <c:v>0.14000000000000001</c:v>
                </c:pt>
                <c:pt idx="1">
                  <c:v>0.11</c:v>
                </c:pt>
                <c:pt idx="2">
                  <c:v>0.22</c:v>
                </c:pt>
                <c:pt idx="3">
                  <c:v>0.21</c:v>
                </c:pt>
                <c:pt idx="4">
                  <c:v>0.3</c:v>
                </c:pt>
                <c:pt idx="5">
                  <c:v>0.01</c:v>
                </c:pt>
                <c:pt idx="6">
                  <c:v>0.02</c:v>
                </c:pt>
                <c:pt idx="7">
                  <c:v>0.3</c:v>
                </c:pt>
                <c:pt idx="8">
                  <c:v>0.6</c:v>
                </c:pt>
                <c:pt idx="9">
                  <c:v>7.0000000000000007E-2</c:v>
                </c:pt>
                <c:pt idx="10">
                  <c:v>0.03</c:v>
                </c:pt>
                <c:pt idx="11">
                  <c:v>0.52</c:v>
                </c:pt>
                <c:pt idx="12">
                  <c:v>1.04</c:v>
                </c:pt>
                <c:pt idx="13">
                  <c:v>7.0000000000000007E-2</c:v>
                </c:pt>
                <c:pt idx="14">
                  <c:v>0.68</c:v>
                </c:pt>
                <c:pt idx="15">
                  <c:v>0.56000000000000005</c:v>
                </c:pt>
                <c:pt idx="16">
                  <c:v>0.9</c:v>
                </c:pt>
                <c:pt idx="17">
                  <c:v>0.27</c:v>
                </c:pt>
                <c:pt idx="18">
                  <c:v>1.22</c:v>
                </c:pt>
                <c:pt idx="19">
                  <c:v>0.28999999999999998</c:v>
                </c:pt>
              </c:numCache>
            </c:numRef>
          </c:val>
          <c:extLst>
            <c:ext xmlns:c16="http://schemas.microsoft.com/office/drawing/2014/chart" uri="{C3380CC4-5D6E-409C-BE32-E72D297353CC}">
              <c16:uniqueId val="{00000001-3091-1C47-8B1F-B2D150C09A02}"/>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734453687988653E-2"/>
          <c:y val="8.389515714162793E-2"/>
          <c:w val="0.84135383526497387"/>
          <c:h val="0.84219324291196351"/>
        </c:manualLayout>
      </c:layout>
      <c:barChart>
        <c:barDir val="bar"/>
        <c:grouping val="clustered"/>
        <c:varyColors val="0"/>
        <c:ser>
          <c:idx val="0"/>
          <c:order val="0"/>
          <c:tx>
            <c:strRef>
              <c:f>'1.1 1+2'!$J$1</c:f>
              <c:strCache>
                <c:ptCount val="1"/>
                <c:pt idx="0">
                  <c:v>ISCED 1+2 boys</c:v>
                </c:pt>
              </c:strCache>
            </c:strRef>
          </c:tx>
          <c:spPr>
            <a:solidFill>
              <a:srgbClr val="002060"/>
            </a:solidFill>
            <a:ln>
              <a:noFill/>
            </a:ln>
            <a:effectLst/>
          </c:spPr>
          <c:invertIfNegative val="0"/>
          <c:dLbls>
            <c:dLbl>
              <c:idx val="1"/>
              <c:tx>
                <c:rich>
                  <a:bodyPr/>
                  <a:lstStyle/>
                  <a:p>
                    <a:fld id="{7A21FFCE-8748-F442-A250-D041C375501B}" type="CATEGORYNAME">
                      <a:rPr lang="en-US">
                        <a:solidFill>
                          <a:srgbClr val="002060"/>
                        </a:solidFill>
                      </a:rPr>
                      <a:pPr/>
                      <a:t>[CATEGORY NAME]</a:t>
                    </a:fld>
                    <a:r>
                      <a:rPr lang="en-US" baseline="0">
                        <a:solidFill>
                          <a:srgbClr val="002060"/>
                        </a:solidFill>
                      </a:rPr>
                      <a:t> </a:t>
                    </a:r>
                    <a:fld id="{6DC135E9-6C92-EF4E-978D-00E4056FFE2F}" type="VALUE">
                      <a:rPr lang="en-US" baseline="0">
                        <a:solidFill>
                          <a:srgbClr val="002060"/>
                        </a:solidFill>
                      </a:rPr>
                      <a:pPr/>
                      <a:t>[VALUE]</a:t>
                    </a:fld>
                    <a:endParaRPr lang="en-US" baseline="0">
                      <a:solidFill>
                        <a:srgbClr val="002060"/>
                      </a:solidFill>
                    </a:endParaRPr>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28FF-5944-A97F-1046C26B8022}"/>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'1.1 1+2'!$B$2:$B$38</c:f>
              <c:strCache>
                <c:ptCount val="28"/>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Latvia</c:v>
                </c:pt>
                <c:pt idx="14">
                  <c:v>Lithuania</c:v>
                </c:pt>
                <c:pt idx="15">
                  <c:v>Netherlands</c:v>
                </c:pt>
                <c:pt idx="16">
                  <c:v>Poland</c:v>
                </c:pt>
                <c:pt idx="17">
                  <c:v>Serbia</c:v>
                </c:pt>
                <c:pt idx="18">
                  <c:v>Slovakia</c:v>
                </c:pt>
                <c:pt idx="19">
                  <c:v>Slovenia</c:v>
                </c:pt>
                <c:pt idx="20">
                  <c:v>Spain</c:v>
                </c:pt>
                <c:pt idx="21">
                  <c:v>Sweden</c:v>
                </c:pt>
                <c:pt idx="22">
                  <c:v>Switzerland</c:v>
                </c:pt>
                <c:pt idx="23">
                  <c:v>UK (England)</c:v>
                </c:pt>
                <c:pt idx="24">
                  <c:v>UK (Northern Ireland)</c:v>
                </c:pt>
                <c:pt idx="25">
                  <c:v>UK (Scotland)</c:v>
                </c:pt>
                <c:pt idx="26">
                  <c:v>UK (Wales)</c:v>
                </c:pt>
                <c:pt idx="27">
                  <c:v>Total average</c:v>
                </c:pt>
              </c:strCache>
            </c:strRef>
          </c:cat>
          <c:val>
            <c:numRef>
              <c:f>'1.1 1+2'!$J$2:$J$38</c:f>
              <c:numCache>
                <c:formatCode>General</c:formatCode>
                <c:ptCount val="28"/>
                <c:pt idx="0">
                  <c:v>52.99</c:v>
                </c:pt>
                <c:pt idx="1">
                  <c:v>46.85</c:v>
                </c:pt>
                <c:pt idx="2">
                  <c:v>51.44</c:v>
                </c:pt>
                <c:pt idx="3">
                  <c:v>50.96</c:v>
                </c:pt>
                <c:pt idx="4">
                  <c:v>49.64</c:v>
                </c:pt>
                <c:pt idx="5">
                  <c:v>50.37</c:v>
                </c:pt>
                <c:pt idx="6">
                  <c:v>49.38</c:v>
                </c:pt>
                <c:pt idx="7">
                  <c:v>50.62</c:v>
                </c:pt>
                <c:pt idx="8">
                  <c:v>49.82</c:v>
                </c:pt>
                <c:pt idx="9">
                  <c:v>51.08</c:v>
                </c:pt>
                <c:pt idx="10">
                  <c:v>49.95</c:v>
                </c:pt>
                <c:pt idx="11">
                  <c:v>50.99</c:v>
                </c:pt>
                <c:pt idx="12">
                  <c:v>51.65</c:v>
                </c:pt>
                <c:pt idx="13">
                  <c:v>49.25</c:v>
                </c:pt>
                <c:pt idx="14">
                  <c:v>50.66</c:v>
                </c:pt>
                <c:pt idx="15">
                  <c:v>49.45</c:v>
                </c:pt>
                <c:pt idx="16">
                  <c:v>50.37</c:v>
                </c:pt>
                <c:pt idx="17">
                  <c:v>51.13</c:v>
                </c:pt>
                <c:pt idx="18">
                  <c:v>48.09</c:v>
                </c:pt>
                <c:pt idx="19">
                  <c:v>50.21</c:v>
                </c:pt>
                <c:pt idx="20">
                  <c:v>51.5</c:v>
                </c:pt>
                <c:pt idx="21">
                  <c:v>50.92</c:v>
                </c:pt>
                <c:pt idx="22">
                  <c:v>50.02</c:v>
                </c:pt>
                <c:pt idx="23">
                  <c:v>50.1</c:v>
                </c:pt>
                <c:pt idx="24">
                  <c:v>49.97</c:v>
                </c:pt>
                <c:pt idx="25">
                  <c:v>50.53</c:v>
                </c:pt>
                <c:pt idx="26">
                  <c:v>49.01</c:v>
                </c:pt>
                <c:pt idx="27">
                  <c:v>50.43</c:v>
                </c:pt>
              </c:numCache>
            </c:numRef>
          </c:val>
          <c:extLst>
            <c:ext xmlns:c16="http://schemas.microsoft.com/office/drawing/2014/chart" uri="{C3380CC4-5D6E-409C-BE32-E72D297353CC}">
              <c16:uniqueId val="{00000000-7F68-AE4C-9473-A4ED3C4CA0D5}"/>
            </c:ext>
          </c:extLst>
        </c:ser>
        <c:ser>
          <c:idx val="1"/>
          <c:order val="1"/>
          <c:tx>
            <c:strRef>
              <c:f>'1.1 1+2'!$K$1</c:f>
              <c:strCache>
                <c:ptCount val="1"/>
                <c:pt idx="0">
                  <c:v>ISCED 1+2 girls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1+2'!$B$2:$B$38</c:f>
              <c:strCache>
                <c:ptCount val="28"/>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Latvia</c:v>
                </c:pt>
                <c:pt idx="14">
                  <c:v>Lithuania</c:v>
                </c:pt>
                <c:pt idx="15">
                  <c:v>Netherlands</c:v>
                </c:pt>
                <c:pt idx="16">
                  <c:v>Poland</c:v>
                </c:pt>
                <c:pt idx="17">
                  <c:v>Serbia</c:v>
                </c:pt>
                <c:pt idx="18">
                  <c:v>Slovakia</c:v>
                </c:pt>
                <c:pt idx="19">
                  <c:v>Slovenia</c:v>
                </c:pt>
                <c:pt idx="20">
                  <c:v>Spain</c:v>
                </c:pt>
                <c:pt idx="21">
                  <c:v>Sweden</c:v>
                </c:pt>
                <c:pt idx="22">
                  <c:v>Switzerland</c:v>
                </c:pt>
                <c:pt idx="23">
                  <c:v>UK (England)</c:v>
                </c:pt>
                <c:pt idx="24">
                  <c:v>UK (Northern Ireland)</c:v>
                </c:pt>
                <c:pt idx="25">
                  <c:v>UK (Scotland)</c:v>
                </c:pt>
                <c:pt idx="26">
                  <c:v>UK (Wales)</c:v>
                </c:pt>
                <c:pt idx="27">
                  <c:v>Total average</c:v>
                </c:pt>
              </c:strCache>
            </c:strRef>
          </c:cat>
          <c:val>
            <c:numRef>
              <c:f>'1.1 1+2'!$K$2:$K$38</c:f>
              <c:numCache>
                <c:formatCode>General</c:formatCode>
                <c:ptCount val="28"/>
                <c:pt idx="0">
                  <c:v>50.9</c:v>
                </c:pt>
                <c:pt idx="1">
                  <c:v>45.96</c:v>
                </c:pt>
                <c:pt idx="2">
                  <c:v>48.1</c:v>
                </c:pt>
                <c:pt idx="3">
                  <c:v>48.56</c:v>
                </c:pt>
                <c:pt idx="4">
                  <c:v>47.83</c:v>
                </c:pt>
                <c:pt idx="5">
                  <c:v>47.27</c:v>
                </c:pt>
                <c:pt idx="6">
                  <c:v>47.77</c:v>
                </c:pt>
                <c:pt idx="7">
                  <c:v>48.66</c:v>
                </c:pt>
                <c:pt idx="8">
                  <c:v>47.11</c:v>
                </c:pt>
                <c:pt idx="9">
                  <c:v>48.05</c:v>
                </c:pt>
                <c:pt idx="10">
                  <c:v>47.77</c:v>
                </c:pt>
                <c:pt idx="11">
                  <c:v>48.66</c:v>
                </c:pt>
                <c:pt idx="12">
                  <c:v>48.26</c:v>
                </c:pt>
                <c:pt idx="13">
                  <c:v>47.53</c:v>
                </c:pt>
                <c:pt idx="14">
                  <c:v>48.22</c:v>
                </c:pt>
                <c:pt idx="15">
                  <c:v>47.24</c:v>
                </c:pt>
                <c:pt idx="16">
                  <c:v>47.88</c:v>
                </c:pt>
                <c:pt idx="17">
                  <c:v>48.21</c:v>
                </c:pt>
                <c:pt idx="18">
                  <c:v>46.29</c:v>
                </c:pt>
                <c:pt idx="19">
                  <c:v>47.89</c:v>
                </c:pt>
                <c:pt idx="20">
                  <c:v>48.5</c:v>
                </c:pt>
                <c:pt idx="21">
                  <c:v>48.11</c:v>
                </c:pt>
                <c:pt idx="22">
                  <c:v>48.01</c:v>
                </c:pt>
                <c:pt idx="23">
                  <c:v>48.41</c:v>
                </c:pt>
                <c:pt idx="24">
                  <c:v>48.33</c:v>
                </c:pt>
                <c:pt idx="25">
                  <c:v>48.44</c:v>
                </c:pt>
                <c:pt idx="26">
                  <c:v>47.16</c:v>
                </c:pt>
                <c:pt idx="27">
                  <c:v>47.93</c:v>
                </c:pt>
              </c:numCache>
            </c:numRef>
          </c:val>
          <c:extLst>
            <c:ext xmlns:c16="http://schemas.microsoft.com/office/drawing/2014/chart" uri="{C3380CC4-5D6E-409C-BE32-E72D297353CC}">
              <c16:uniqueId val="{00000001-7F68-AE4C-9473-A4ED3C4CA0D5}"/>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14484244382747E-2"/>
          <c:y val="9.6258832800351107E-2"/>
          <c:w val="0.84135383526497387"/>
          <c:h val="0.80635846689062685"/>
        </c:manualLayout>
      </c:layout>
      <c:barChart>
        <c:barDir val="bar"/>
        <c:grouping val="clustered"/>
        <c:varyColors val="0"/>
        <c:ser>
          <c:idx val="0"/>
          <c:order val="0"/>
          <c:tx>
            <c:strRef>
              <c:f>'1.4a 3 (t)'!$L$1</c:f>
              <c:strCache>
                <c:ptCount val="1"/>
                <c:pt idx="0">
                  <c:v>ISCED 3 total</c:v>
                </c:pt>
              </c:strCache>
            </c:strRef>
          </c:tx>
          <c:spPr>
            <a:solidFill>
              <a:srgbClr val="002060"/>
            </a:solidFill>
            <a:ln>
              <a:noFill/>
            </a:ln>
            <a:effectLst/>
          </c:spPr>
          <c:invertIfNegative val="0"/>
          <c:dPt>
            <c:idx val="19"/>
            <c:invertIfNegative val="0"/>
            <c:bubble3D val="0"/>
            <c:spPr>
              <a:solidFill>
                <a:srgbClr val="FFC000"/>
              </a:solidFill>
              <a:ln>
                <a:noFill/>
              </a:ln>
              <a:effectLst/>
            </c:spPr>
            <c:extLst>
              <c:ext xmlns:c16="http://schemas.microsoft.com/office/drawing/2014/chart" uri="{C3380CC4-5D6E-409C-BE32-E72D297353CC}">
                <c16:uniqueId val="{00000000-3DF3-8040-BF5A-9433D6F680EA}"/>
              </c:ext>
            </c:extLst>
          </c:dPt>
          <c:dLbls>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5F1-474C-AB83-296F1351B1DC}"/>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B5F1-474C-AB83-296F1351B1DC}"/>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B5F1-474C-AB83-296F1351B1DC}"/>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B5F1-474C-AB83-296F1351B1DC}"/>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B5F1-474C-AB83-296F1351B1DC}"/>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B5F1-474C-AB83-296F1351B1DC}"/>
                </c:ext>
              </c:extLst>
            </c:dLbl>
            <c:dLbl>
              <c:idx val="1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B5F1-474C-AB83-296F1351B1DC}"/>
                </c:ext>
              </c:extLst>
            </c:dLbl>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B5F1-474C-AB83-296F1351B1DC}"/>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'1.4a 3 (t)'!$B$2:$B$38</c:f>
              <c:strCache>
                <c:ptCount val="20"/>
                <c:pt idx="0">
                  <c:v>Austria</c:v>
                </c:pt>
                <c:pt idx="1">
                  <c:v>Belgium (Flemish community)</c:v>
                </c:pt>
                <c:pt idx="2">
                  <c:v>Bulgaria</c:v>
                </c:pt>
                <c:pt idx="3">
                  <c:v>Cyprus</c:v>
                </c:pt>
                <c:pt idx="4">
                  <c:v>Czech Republic</c:v>
                </c:pt>
                <c:pt idx="5">
                  <c:v>Estonia</c:v>
                </c:pt>
                <c:pt idx="6">
                  <c:v>Germany</c:v>
                </c:pt>
                <c:pt idx="7">
                  <c:v>Greece</c:v>
                </c:pt>
                <c:pt idx="8">
                  <c:v>Hungary</c:v>
                </c:pt>
                <c:pt idx="9">
                  <c:v>Latvia</c:v>
                </c:pt>
                <c:pt idx="10">
                  <c:v>Lithuania</c:v>
                </c:pt>
                <c:pt idx="11">
                  <c:v>Serbia</c:v>
                </c:pt>
                <c:pt idx="12">
                  <c:v>Slovakia</c:v>
                </c:pt>
                <c:pt idx="13">
                  <c:v>Slovenia</c:v>
                </c:pt>
                <c:pt idx="14">
                  <c:v>Sweden</c:v>
                </c:pt>
                <c:pt idx="15">
                  <c:v>UK (England)</c:v>
                </c:pt>
                <c:pt idx="16">
                  <c:v>UK (Northern Ireland)</c:v>
                </c:pt>
                <c:pt idx="17">
                  <c:v>UK (Scotland)</c:v>
                </c:pt>
                <c:pt idx="18">
                  <c:v>UK (Wales)</c:v>
                </c:pt>
                <c:pt idx="19">
                  <c:v>Total average</c:v>
                </c:pt>
              </c:strCache>
            </c:strRef>
          </c:cat>
          <c:val>
            <c:numRef>
              <c:f>'1.4a 3 (t)'!$L$2:$L$38</c:f>
              <c:numCache>
                <c:formatCode>General</c:formatCode>
                <c:ptCount val="20"/>
                <c:pt idx="0">
                  <c:v>0.37</c:v>
                </c:pt>
                <c:pt idx="1">
                  <c:v>0.59</c:v>
                </c:pt>
                <c:pt idx="2">
                  <c:v>0.56999999999999995</c:v>
                </c:pt>
                <c:pt idx="3">
                  <c:v>0.72</c:v>
                </c:pt>
                <c:pt idx="4">
                  <c:v>0.66</c:v>
                </c:pt>
                <c:pt idx="5">
                  <c:v>0.02</c:v>
                </c:pt>
                <c:pt idx="6">
                  <c:v>0.05</c:v>
                </c:pt>
                <c:pt idx="7">
                  <c:v>0.83</c:v>
                </c:pt>
                <c:pt idx="8">
                  <c:v>1.45</c:v>
                </c:pt>
                <c:pt idx="9">
                  <c:v>0.14000000000000001</c:v>
                </c:pt>
                <c:pt idx="10">
                  <c:v>0.06</c:v>
                </c:pt>
                <c:pt idx="11">
                  <c:v>1.18</c:v>
                </c:pt>
                <c:pt idx="12">
                  <c:v>2.2400000000000002</c:v>
                </c:pt>
                <c:pt idx="13">
                  <c:v>0.25</c:v>
                </c:pt>
                <c:pt idx="14">
                  <c:v>1.7</c:v>
                </c:pt>
                <c:pt idx="15">
                  <c:v>2.04</c:v>
                </c:pt>
                <c:pt idx="16">
                  <c:v>2.5299999999999998</c:v>
                </c:pt>
                <c:pt idx="17">
                  <c:v>0.81</c:v>
                </c:pt>
                <c:pt idx="18">
                  <c:v>3.71</c:v>
                </c:pt>
                <c:pt idx="19">
                  <c:v>0.83</c:v>
                </c:pt>
              </c:numCache>
            </c:numRef>
          </c:val>
          <c:extLst>
            <c:ext xmlns:c16="http://schemas.microsoft.com/office/drawing/2014/chart" uri="{C3380CC4-5D6E-409C-BE32-E72D297353CC}">
              <c16:uniqueId val="{00000000-866D-E844-B96D-FD8C9313D661}"/>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103442951983942E-2"/>
          <c:y val="0.19133367428206804"/>
          <c:w val="0.84135383526497387"/>
          <c:h val="0.65245126304068202"/>
        </c:manualLayout>
      </c:layout>
      <c:barChart>
        <c:barDir val="bar"/>
        <c:grouping val="clustered"/>
        <c:varyColors val="0"/>
        <c:ser>
          <c:idx val="0"/>
          <c:order val="0"/>
          <c:tx>
            <c:strRef>
              <c:f>'1.4b 02 (t)'!$L$1</c:f>
              <c:strCache>
                <c:ptCount val="1"/>
                <c:pt idx="0">
                  <c:v>ISCED 02 total</c:v>
                </c:pt>
              </c:strCache>
            </c:strRef>
          </c:tx>
          <c:spPr>
            <a:solidFill>
              <a:srgbClr val="002060"/>
            </a:solidFill>
            <a:ln>
              <a:noFill/>
            </a:ln>
            <a:effectLst/>
          </c:spPr>
          <c:invertIfNegative val="0"/>
          <c:dPt>
            <c:idx val="6"/>
            <c:invertIfNegative val="0"/>
            <c:bubble3D val="0"/>
            <c:spPr>
              <a:solidFill>
                <a:srgbClr val="FFC000"/>
              </a:solidFill>
              <a:ln>
                <a:noFill/>
              </a:ln>
              <a:effectLst/>
            </c:spPr>
            <c:extLst>
              <c:ext xmlns:c16="http://schemas.microsoft.com/office/drawing/2014/chart" uri="{C3380CC4-5D6E-409C-BE32-E72D297353CC}">
                <c16:uniqueId val="{00000000-5757-524A-8481-31B57404E9C9}"/>
              </c:ext>
            </c:extLst>
          </c:dPt>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557-0F4C-8B92-B0C2F26807DD}"/>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7557-0F4C-8B92-B0C2F26807DD}"/>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7557-0F4C-8B92-B0C2F26807DD}"/>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5757-524A-8481-31B57404E9C9}"/>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'1.4b 02 (t)'!$B$2:$B$38</c:f>
              <c:strCache>
                <c:ptCount val="7"/>
                <c:pt idx="0">
                  <c:v>Estonia</c:v>
                </c:pt>
                <c:pt idx="1">
                  <c:v>Hungary</c:v>
                </c:pt>
                <c:pt idx="2">
                  <c:v>Lithuania</c:v>
                </c:pt>
                <c:pt idx="3">
                  <c:v>Norway</c:v>
                </c:pt>
                <c:pt idx="4">
                  <c:v>Poland</c:v>
                </c:pt>
                <c:pt idx="5">
                  <c:v>Slovenia</c:v>
                </c:pt>
                <c:pt idx="6">
                  <c:v>Total average</c:v>
                </c:pt>
              </c:strCache>
            </c:strRef>
          </c:cat>
          <c:val>
            <c:numRef>
              <c:f>'1.4b 02 (t)'!$L$2:$L$38</c:f>
              <c:numCache>
                <c:formatCode>General</c:formatCode>
                <c:ptCount val="7"/>
                <c:pt idx="0">
                  <c:v>0.3</c:v>
                </c:pt>
                <c:pt idx="1">
                  <c:v>0.1</c:v>
                </c:pt>
                <c:pt idx="2">
                  <c:v>1.24</c:v>
                </c:pt>
                <c:pt idx="3">
                  <c:v>0.02</c:v>
                </c:pt>
                <c:pt idx="4">
                  <c:v>0.55000000000000004</c:v>
                </c:pt>
                <c:pt idx="5">
                  <c:v>0.03</c:v>
                </c:pt>
                <c:pt idx="6">
                  <c:v>0.38</c:v>
                </c:pt>
              </c:numCache>
            </c:numRef>
          </c:val>
          <c:extLst>
            <c:ext xmlns:c16="http://schemas.microsoft.com/office/drawing/2014/chart" uri="{C3380CC4-5D6E-409C-BE32-E72D297353CC}">
              <c16:uniqueId val="{00000000-571A-8047-9226-0832BEF7D06C}"/>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595872631305709E-2"/>
          <c:y val="9.0218361880022732E-2"/>
          <c:w val="0.84135383526497387"/>
          <c:h val="0.76742260904936443"/>
        </c:manualLayout>
      </c:layout>
      <c:barChart>
        <c:barDir val="bar"/>
        <c:grouping val="clustered"/>
        <c:varyColors val="0"/>
        <c:ser>
          <c:idx val="0"/>
          <c:order val="0"/>
          <c:tx>
            <c:strRef>
              <c:f>'1.4d 1+2'!$J$1</c:f>
              <c:strCache>
                <c:ptCount val="1"/>
                <c:pt idx="0">
                  <c:v>ISCED 1+2 boys</c:v>
                </c:pt>
              </c:strCache>
            </c:strRef>
          </c:tx>
          <c:spPr>
            <a:solidFill>
              <a:srgbClr val="002060"/>
            </a:solidFill>
            <a:ln>
              <a:noFill/>
            </a:ln>
            <a:effectLst/>
          </c:spPr>
          <c:invertIfNegative val="0"/>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2F48-2945-84DD-E4581A87AF24}"/>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2F48-2945-84DD-E4581A87AF24}"/>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2F48-2945-84DD-E4581A87AF24}"/>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2F48-2945-84DD-E4581A87AF24}"/>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2F48-2945-84DD-E4581A87AF24}"/>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2F48-2945-84DD-E4581A87AF24}"/>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'1.4d 1+2'!$B$2:$B$38</c:f>
              <c:strCache>
                <c:ptCount val="10"/>
                <c:pt idx="0">
                  <c:v>Belgium (Flemish community)</c:v>
                </c:pt>
                <c:pt idx="1">
                  <c:v>Czech Republic</c:v>
                </c:pt>
                <c:pt idx="2">
                  <c:v>Estonia</c:v>
                </c:pt>
                <c:pt idx="3">
                  <c:v>Greece</c:v>
                </c:pt>
                <c:pt idx="4">
                  <c:v>Italy</c:v>
                </c:pt>
                <c:pt idx="5">
                  <c:v>Latvia</c:v>
                </c:pt>
                <c:pt idx="6">
                  <c:v>Lithuania</c:v>
                </c:pt>
                <c:pt idx="7">
                  <c:v>Poland</c:v>
                </c:pt>
                <c:pt idx="8">
                  <c:v>UK (Wales)</c:v>
                </c:pt>
                <c:pt idx="9">
                  <c:v>Total average</c:v>
                </c:pt>
              </c:strCache>
            </c:strRef>
          </c:cat>
          <c:val>
            <c:numRef>
              <c:f>'1.4d 1+2'!$J$2:$J$38</c:f>
              <c:numCache>
                <c:formatCode>General</c:formatCode>
                <c:ptCount val="10"/>
                <c:pt idx="0">
                  <c:v>0.18</c:v>
                </c:pt>
                <c:pt idx="1">
                  <c:v>0.02</c:v>
                </c:pt>
                <c:pt idx="2">
                  <c:v>0.21</c:v>
                </c:pt>
                <c:pt idx="3">
                  <c:v>0.01</c:v>
                </c:pt>
                <c:pt idx="4">
                  <c:v>0.03</c:v>
                </c:pt>
                <c:pt idx="5">
                  <c:v>0.04</c:v>
                </c:pt>
                <c:pt idx="6">
                  <c:v>0.13</c:v>
                </c:pt>
                <c:pt idx="7">
                  <c:v>0</c:v>
                </c:pt>
                <c:pt idx="8">
                  <c:v>0.33</c:v>
                </c:pt>
                <c:pt idx="9">
                  <c:v>0.04</c:v>
                </c:pt>
              </c:numCache>
            </c:numRef>
          </c:val>
          <c:extLst>
            <c:ext xmlns:c16="http://schemas.microsoft.com/office/drawing/2014/chart" uri="{C3380CC4-5D6E-409C-BE32-E72D297353CC}">
              <c16:uniqueId val="{00000000-B28E-A54A-B740-EB4937BA9B96}"/>
            </c:ext>
          </c:extLst>
        </c:ser>
        <c:ser>
          <c:idx val="1"/>
          <c:order val="1"/>
          <c:tx>
            <c:strRef>
              <c:f>'1.4d 1+2'!$K$1</c:f>
              <c:strCache>
                <c:ptCount val="1"/>
                <c:pt idx="0">
                  <c:v>ISCED 1+2 girls</c:v>
                </c:pt>
              </c:strCache>
            </c:strRef>
          </c:tx>
          <c:spPr>
            <a:solidFill>
              <a:srgbClr val="FFC000"/>
            </a:solidFill>
            <a:ln>
              <a:noFill/>
            </a:ln>
            <a:effectLst/>
          </c:spPr>
          <c:invertIfNegative val="0"/>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48-2945-84DD-E4581A87AF24}"/>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48-2945-84DD-E4581A87AF24}"/>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48-2945-84DD-E4581A87AF24}"/>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48-2945-84DD-E4581A87AF24}"/>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48-2945-84DD-E4581A87AF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'1.4d 1+2'!$B$2:$B$38</c:f>
              <c:strCache>
                <c:ptCount val="10"/>
                <c:pt idx="0">
                  <c:v>Belgium (Flemish community)</c:v>
                </c:pt>
                <c:pt idx="1">
                  <c:v>Czech Republic</c:v>
                </c:pt>
                <c:pt idx="2">
                  <c:v>Estonia</c:v>
                </c:pt>
                <c:pt idx="3">
                  <c:v>Greece</c:v>
                </c:pt>
                <c:pt idx="4">
                  <c:v>Italy</c:v>
                </c:pt>
                <c:pt idx="5">
                  <c:v>Latvia</c:v>
                </c:pt>
                <c:pt idx="6">
                  <c:v>Lithuania</c:v>
                </c:pt>
                <c:pt idx="7">
                  <c:v>Poland</c:v>
                </c:pt>
                <c:pt idx="8">
                  <c:v>UK (Wales)</c:v>
                </c:pt>
                <c:pt idx="9">
                  <c:v>Total average</c:v>
                </c:pt>
              </c:strCache>
            </c:strRef>
          </c:cat>
          <c:val>
            <c:numRef>
              <c:f>'1.4d 1+2'!$K$2:$K$38</c:f>
              <c:numCache>
                <c:formatCode>General</c:formatCode>
                <c:ptCount val="10"/>
                <c:pt idx="0">
                  <c:v>0.11</c:v>
                </c:pt>
                <c:pt idx="1">
                  <c:v>0.01</c:v>
                </c:pt>
                <c:pt idx="2">
                  <c:v>0.17</c:v>
                </c:pt>
                <c:pt idx="3">
                  <c:v>0.01</c:v>
                </c:pt>
                <c:pt idx="4">
                  <c:v>0.03</c:v>
                </c:pt>
                <c:pt idx="5">
                  <c:v>0.02</c:v>
                </c:pt>
                <c:pt idx="6">
                  <c:v>0.05</c:v>
                </c:pt>
                <c:pt idx="7">
                  <c:v>0</c:v>
                </c:pt>
                <c:pt idx="8">
                  <c:v>0.32</c:v>
                </c:pt>
                <c:pt idx="9">
                  <c:v>0.03</c:v>
                </c:pt>
              </c:numCache>
            </c:numRef>
          </c:val>
          <c:extLst>
            <c:ext xmlns:c16="http://schemas.microsoft.com/office/drawing/2014/chart" uri="{C3380CC4-5D6E-409C-BE32-E72D297353CC}">
              <c16:uniqueId val="{00000001-B28E-A54A-B740-EB4937BA9B96}"/>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384584538335971E-2"/>
          <c:y val="0.13935350699546958"/>
          <c:w val="0.84135383526497387"/>
          <c:h val="0.71179048775176113"/>
        </c:manualLayout>
      </c:layout>
      <c:barChart>
        <c:barDir val="bar"/>
        <c:grouping val="clustered"/>
        <c:varyColors val="0"/>
        <c:ser>
          <c:idx val="0"/>
          <c:order val="0"/>
          <c:tx>
            <c:strRef>
              <c:f>'1.4d 1+2 (t)'!$L$1</c:f>
              <c:strCache>
                <c:ptCount val="1"/>
                <c:pt idx="0">
                  <c:v>ISCED 1+2 total</c:v>
                </c:pt>
              </c:strCache>
            </c:strRef>
          </c:tx>
          <c:spPr>
            <a:solidFill>
              <a:srgbClr val="002060"/>
            </a:solidFill>
            <a:ln>
              <a:noFill/>
            </a:ln>
            <a:effectLst/>
          </c:spPr>
          <c:invertIfNegative val="0"/>
          <c:dPt>
            <c:idx val="10"/>
            <c:invertIfNegative val="0"/>
            <c:bubble3D val="0"/>
            <c:spPr>
              <a:solidFill>
                <a:srgbClr val="FFC000"/>
              </a:solidFill>
              <a:ln>
                <a:noFill/>
              </a:ln>
              <a:effectLst/>
            </c:spPr>
            <c:extLst>
              <c:ext xmlns:c16="http://schemas.microsoft.com/office/drawing/2014/chart" uri="{C3380CC4-5D6E-409C-BE32-E72D297353CC}">
                <c16:uniqueId val="{00000006-51C9-FA4E-B423-007F9CB843F7}"/>
              </c:ext>
            </c:extLst>
          </c:dPt>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51C9-FA4E-B423-007F9CB843F7}"/>
                </c:ext>
              </c:extLst>
            </c:dLbl>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51C9-FA4E-B423-007F9CB843F7}"/>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51C9-FA4E-B423-007F9CB843F7}"/>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1C9-FA4E-B423-007F9CB843F7}"/>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51C9-FA4E-B423-007F9CB843F7}"/>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51C9-FA4E-B423-007F9CB843F7}"/>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51C9-FA4E-B423-007F9CB843F7}"/>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'1.4d 1+2 (t)'!$B$2:$B$38</c:f>
              <c:strCache>
                <c:ptCount val="11"/>
                <c:pt idx="0">
                  <c:v>Austria</c:v>
                </c:pt>
                <c:pt idx="1">
                  <c:v>Belgium (Flemish community)</c:v>
                </c:pt>
                <c:pt idx="2">
                  <c:v>Czech Republic</c:v>
                </c:pt>
                <c:pt idx="3">
                  <c:v>Estonia</c:v>
                </c:pt>
                <c:pt idx="4">
                  <c:v>Greece</c:v>
                </c:pt>
                <c:pt idx="5">
                  <c:v>Italy</c:v>
                </c:pt>
                <c:pt idx="6">
                  <c:v>Latvia</c:v>
                </c:pt>
                <c:pt idx="7">
                  <c:v>Lithuania</c:v>
                </c:pt>
                <c:pt idx="8">
                  <c:v>Poland</c:v>
                </c:pt>
                <c:pt idx="9">
                  <c:v>UK (Wales)</c:v>
                </c:pt>
                <c:pt idx="10">
                  <c:v>Total average</c:v>
                </c:pt>
              </c:strCache>
            </c:strRef>
          </c:cat>
          <c:val>
            <c:numRef>
              <c:f>'1.4d 1+2 (t)'!$L$2:$L$38</c:f>
              <c:numCache>
                <c:formatCode>General</c:formatCode>
                <c:ptCount val="11"/>
                <c:pt idx="0">
                  <c:v>0.43</c:v>
                </c:pt>
                <c:pt idx="1">
                  <c:v>0.28999999999999998</c:v>
                </c:pt>
                <c:pt idx="2">
                  <c:v>0.03</c:v>
                </c:pt>
                <c:pt idx="3">
                  <c:v>0.38</c:v>
                </c:pt>
                <c:pt idx="4">
                  <c:v>0.02</c:v>
                </c:pt>
                <c:pt idx="5">
                  <c:v>0.06</c:v>
                </c:pt>
                <c:pt idx="6">
                  <c:v>0.06</c:v>
                </c:pt>
                <c:pt idx="7">
                  <c:v>0.18</c:v>
                </c:pt>
                <c:pt idx="8">
                  <c:v>0</c:v>
                </c:pt>
                <c:pt idx="9">
                  <c:v>0.65</c:v>
                </c:pt>
                <c:pt idx="10">
                  <c:v>0.1</c:v>
                </c:pt>
              </c:numCache>
            </c:numRef>
          </c:val>
          <c:extLst>
            <c:ext xmlns:c16="http://schemas.microsoft.com/office/drawing/2014/chart" uri="{C3380CC4-5D6E-409C-BE32-E72D297353CC}">
              <c16:uniqueId val="{00000000-DD4C-2E4B-BD99-48CDF2D23BBA}"/>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075211696803801E-2"/>
          <c:y val="7.8889484571763979E-2"/>
          <c:w val="0.84135383526497387"/>
          <c:h val="0.80367501643579242"/>
        </c:manualLayout>
      </c:layout>
      <c:barChart>
        <c:barDir val="bar"/>
        <c:grouping val="clustered"/>
        <c:varyColors val="0"/>
        <c:ser>
          <c:idx val="0"/>
          <c:order val="0"/>
          <c:tx>
            <c:strRef>
              <c:f>'1.4d 3'!$J$1</c:f>
              <c:strCache>
                <c:ptCount val="1"/>
                <c:pt idx="0">
                  <c:v>ISCED 3 boys</c:v>
                </c:pt>
              </c:strCache>
            </c:strRef>
          </c:tx>
          <c:spPr>
            <a:solidFill>
              <a:srgbClr val="002060"/>
            </a:solidFill>
            <a:ln>
              <a:noFill/>
            </a:ln>
            <a:effectLst/>
          </c:spPr>
          <c:invertIfNegative val="0"/>
          <c:dLbls>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FCB-B84A-B065-403C9056FCF3}"/>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6FCB-B84A-B065-403C9056FCF3}"/>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6FCB-B84A-B065-403C9056FCF3}"/>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6FCB-B84A-B065-403C9056FCF3}"/>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6FCB-B84A-B065-403C9056FCF3}"/>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'1.4d 3'!$B$2:$B$38</c:f>
              <c:strCache>
                <c:ptCount val="9"/>
                <c:pt idx="0">
                  <c:v>Belgium (Flemish community)</c:v>
                </c:pt>
                <c:pt idx="1">
                  <c:v>Czech Republic</c:v>
                </c:pt>
                <c:pt idx="2">
                  <c:v>Estonia</c:v>
                </c:pt>
                <c:pt idx="3">
                  <c:v>Greece</c:v>
                </c:pt>
                <c:pt idx="4">
                  <c:v>Italy</c:v>
                </c:pt>
                <c:pt idx="5">
                  <c:v>Lithuania</c:v>
                </c:pt>
                <c:pt idx="6">
                  <c:v>Poland</c:v>
                </c:pt>
                <c:pt idx="7">
                  <c:v>UK (Wales)</c:v>
                </c:pt>
                <c:pt idx="8">
                  <c:v>Total average</c:v>
                </c:pt>
              </c:strCache>
            </c:strRef>
          </c:cat>
          <c:val>
            <c:numRef>
              <c:f>'1.4d 3'!$J$2:$J$38</c:f>
              <c:numCache>
                <c:formatCode>General</c:formatCode>
                <c:ptCount val="9"/>
                <c:pt idx="0">
                  <c:v>0.22</c:v>
                </c:pt>
                <c:pt idx="1">
                  <c:v>0.12</c:v>
                </c:pt>
                <c:pt idx="2">
                  <c:v>0.02</c:v>
                </c:pt>
                <c:pt idx="3">
                  <c:v>0.01</c:v>
                </c:pt>
                <c:pt idx="4">
                  <c:v>0.01</c:v>
                </c:pt>
                <c:pt idx="5">
                  <c:v>0.16</c:v>
                </c:pt>
                <c:pt idx="6">
                  <c:v>0</c:v>
                </c:pt>
                <c:pt idx="7">
                  <c:v>0.13</c:v>
                </c:pt>
                <c:pt idx="8">
                  <c:v>0.03</c:v>
                </c:pt>
              </c:numCache>
            </c:numRef>
          </c:val>
          <c:extLst>
            <c:ext xmlns:c16="http://schemas.microsoft.com/office/drawing/2014/chart" uri="{C3380CC4-5D6E-409C-BE32-E72D297353CC}">
              <c16:uniqueId val="{00000000-9DFF-1F4C-B32B-3AFAE051EA18}"/>
            </c:ext>
          </c:extLst>
        </c:ser>
        <c:ser>
          <c:idx val="1"/>
          <c:order val="1"/>
          <c:tx>
            <c:strRef>
              <c:f>'1.4d 3'!$K$1</c:f>
              <c:strCache>
                <c:ptCount val="1"/>
                <c:pt idx="0">
                  <c:v>ISCED 3 girls</c:v>
                </c:pt>
              </c:strCache>
            </c:strRef>
          </c:tx>
          <c:spPr>
            <a:solidFill>
              <a:srgbClr val="FFC000"/>
            </a:solidFill>
            <a:ln>
              <a:noFill/>
            </a:ln>
            <a:effectLst/>
          </c:spPr>
          <c:invertIfNegative val="0"/>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CB-B84A-B065-403C9056FCF3}"/>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CB-B84A-B065-403C9056FCF3}"/>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CB-B84A-B065-403C9056FCF3}"/>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CB-B84A-B065-403C9056FCF3}"/>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CB-B84A-B065-403C9056FC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'1.4d 3'!$B$2:$B$38</c:f>
              <c:strCache>
                <c:ptCount val="9"/>
                <c:pt idx="0">
                  <c:v>Belgium (Flemish community)</c:v>
                </c:pt>
                <c:pt idx="1">
                  <c:v>Czech Republic</c:v>
                </c:pt>
                <c:pt idx="2">
                  <c:v>Estonia</c:v>
                </c:pt>
                <c:pt idx="3">
                  <c:v>Greece</c:v>
                </c:pt>
                <c:pt idx="4">
                  <c:v>Italy</c:v>
                </c:pt>
                <c:pt idx="5">
                  <c:v>Lithuania</c:v>
                </c:pt>
                <c:pt idx="6">
                  <c:v>Poland</c:v>
                </c:pt>
                <c:pt idx="7">
                  <c:v>UK (Wales)</c:v>
                </c:pt>
                <c:pt idx="8">
                  <c:v>Total average</c:v>
                </c:pt>
              </c:strCache>
            </c:strRef>
          </c:cat>
          <c:val>
            <c:numRef>
              <c:f>'1.4d 3'!$K$2:$K$38</c:f>
              <c:numCache>
                <c:formatCode>General</c:formatCode>
                <c:ptCount val="9"/>
                <c:pt idx="0">
                  <c:v>0.2</c:v>
                </c:pt>
                <c:pt idx="1">
                  <c:v>0.12</c:v>
                </c:pt>
                <c:pt idx="2">
                  <c:v>0.02</c:v>
                </c:pt>
                <c:pt idx="3">
                  <c:v>0.01</c:v>
                </c:pt>
                <c:pt idx="4">
                  <c:v>0.01</c:v>
                </c:pt>
                <c:pt idx="5">
                  <c:v>7.0000000000000007E-2</c:v>
                </c:pt>
                <c:pt idx="6">
                  <c:v>0</c:v>
                </c:pt>
                <c:pt idx="7">
                  <c:v>0.12</c:v>
                </c:pt>
                <c:pt idx="8">
                  <c:v>0.03</c:v>
                </c:pt>
              </c:numCache>
            </c:numRef>
          </c:val>
          <c:extLst>
            <c:ext xmlns:c16="http://schemas.microsoft.com/office/drawing/2014/chart" uri="{C3380CC4-5D6E-409C-BE32-E72D297353CC}">
              <c16:uniqueId val="{00000001-9DFF-1F4C-B32B-3AFAE051EA18}"/>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595872631305709E-2"/>
          <c:y val="0.15155985632842336"/>
          <c:w val="0.84135383526497387"/>
          <c:h val="0.74754608770969566"/>
        </c:manualLayout>
      </c:layout>
      <c:barChart>
        <c:barDir val="bar"/>
        <c:grouping val="clustered"/>
        <c:varyColors val="0"/>
        <c:ser>
          <c:idx val="0"/>
          <c:order val="0"/>
          <c:tx>
            <c:strRef>
              <c:f>'1.4d 3 (t)'!$L$1</c:f>
              <c:strCache>
                <c:ptCount val="1"/>
                <c:pt idx="0">
                  <c:v>ISCED 3 total</c:v>
                </c:pt>
              </c:strCache>
            </c:strRef>
          </c:tx>
          <c:spPr>
            <a:solidFill>
              <a:srgbClr val="002060"/>
            </a:solidFill>
            <a:ln>
              <a:noFill/>
            </a:ln>
            <a:effectLst/>
          </c:spPr>
          <c:invertIfNegative val="0"/>
          <c:dPt>
            <c:idx val="9"/>
            <c:invertIfNegative val="0"/>
            <c:bubble3D val="0"/>
            <c:spPr>
              <a:solidFill>
                <a:srgbClr val="FFC000"/>
              </a:solidFill>
              <a:ln>
                <a:noFill/>
              </a:ln>
              <a:effectLst/>
            </c:spPr>
            <c:extLst>
              <c:ext xmlns:c16="http://schemas.microsoft.com/office/drawing/2014/chart" uri="{C3380CC4-5D6E-409C-BE32-E72D297353CC}">
                <c16:uniqueId val="{00000005-81B5-354F-9412-0279E5D8B8FE}"/>
              </c:ext>
            </c:extLst>
          </c:dPt>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1B5-354F-9412-0279E5D8B8FE}"/>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81B5-354F-9412-0279E5D8B8FE}"/>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81B5-354F-9412-0279E5D8B8FE}"/>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1B5-354F-9412-0279E5D8B8FE}"/>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81B5-354F-9412-0279E5D8B8FE}"/>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1B5-354F-9412-0279E5D8B8FE}"/>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'1.4d 3 (t)'!$B$2:$B$38</c:f>
              <c:strCache>
                <c:ptCount val="10"/>
                <c:pt idx="0">
                  <c:v>Austria</c:v>
                </c:pt>
                <c:pt idx="1">
                  <c:v>Belgium (Flemish community)</c:v>
                </c:pt>
                <c:pt idx="2">
                  <c:v>Czech Republic</c:v>
                </c:pt>
                <c:pt idx="3">
                  <c:v>Estonia</c:v>
                </c:pt>
                <c:pt idx="4">
                  <c:v>Greece</c:v>
                </c:pt>
                <c:pt idx="5">
                  <c:v>Italy</c:v>
                </c:pt>
                <c:pt idx="6">
                  <c:v>Lithuania</c:v>
                </c:pt>
                <c:pt idx="7">
                  <c:v>Poland</c:v>
                </c:pt>
                <c:pt idx="8">
                  <c:v>UK (Wales)</c:v>
                </c:pt>
                <c:pt idx="9">
                  <c:v>Total average</c:v>
                </c:pt>
              </c:strCache>
            </c:strRef>
          </c:cat>
          <c:val>
            <c:numRef>
              <c:f>'1.4d 3 (t)'!$L$2:$L$38</c:f>
              <c:numCache>
                <c:formatCode>General</c:formatCode>
                <c:ptCount val="10"/>
                <c:pt idx="0">
                  <c:v>0.01</c:v>
                </c:pt>
                <c:pt idx="1">
                  <c:v>0.42</c:v>
                </c:pt>
                <c:pt idx="2">
                  <c:v>0.25</c:v>
                </c:pt>
                <c:pt idx="3">
                  <c:v>0.04</c:v>
                </c:pt>
                <c:pt idx="4">
                  <c:v>0.02</c:v>
                </c:pt>
                <c:pt idx="5">
                  <c:v>0.02</c:v>
                </c:pt>
                <c:pt idx="6">
                  <c:v>0.23</c:v>
                </c:pt>
                <c:pt idx="7">
                  <c:v>0</c:v>
                </c:pt>
                <c:pt idx="8">
                  <c:v>0.24</c:v>
                </c:pt>
                <c:pt idx="9">
                  <c:v>0.06</c:v>
                </c:pt>
              </c:numCache>
            </c:numRef>
          </c:val>
          <c:extLst>
            <c:ext xmlns:c16="http://schemas.microsoft.com/office/drawing/2014/chart" uri="{C3380CC4-5D6E-409C-BE32-E72D297353CC}">
              <c16:uniqueId val="{00000000-1832-5E46-99AF-1524C4C75E96}"/>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86559023635071E-2"/>
          <c:y val="8.3384090838277775E-2"/>
          <c:w val="0.84135383526497387"/>
          <c:h val="0.79470887507066135"/>
        </c:manualLayout>
      </c:layout>
      <c:barChart>
        <c:barDir val="bar"/>
        <c:grouping val="clustered"/>
        <c:varyColors val="0"/>
        <c:ser>
          <c:idx val="0"/>
          <c:order val="0"/>
          <c:tx>
            <c:strRef>
              <c:f>'1.5 02'!$P$1</c:f>
              <c:strCache>
                <c:ptCount val="1"/>
                <c:pt idx="0">
                  <c:v>ISCED 02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A501-0C4B-8597-266BE5BA3513}"/>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501-0C4B-8597-266BE5BA3513}"/>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'1.5 02'!$B$2:$B$38</c:f>
              <c:strCache>
                <c:ptCount val="10"/>
                <c:pt idx="0">
                  <c:v>Bulgaria</c:v>
                </c:pt>
                <c:pt idx="1">
                  <c:v>Czech Republic</c:v>
                </c:pt>
                <c:pt idx="2">
                  <c:v>Estonia</c:v>
                </c:pt>
                <c:pt idx="3">
                  <c:v>Greece</c:v>
                </c:pt>
                <c:pt idx="4">
                  <c:v>Lithuania</c:v>
                </c:pt>
                <c:pt idx="5">
                  <c:v>Poland</c:v>
                </c:pt>
                <c:pt idx="6">
                  <c:v>Slovakia</c:v>
                </c:pt>
                <c:pt idx="7">
                  <c:v>Switzerland</c:v>
                </c:pt>
                <c:pt idx="8">
                  <c:v>UK (England)</c:v>
                </c:pt>
                <c:pt idx="9">
                  <c:v>Total average</c:v>
                </c:pt>
              </c:strCache>
            </c:strRef>
          </c:cat>
          <c:val>
            <c:numRef>
              <c:f>'1.5 02'!$P$2:$P$38</c:f>
              <c:numCache>
                <c:formatCode>General</c:formatCode>
                <c:ptCount val="10"/>
                <c:pt idx="0">
                  <c:v>0.25</c:v>
                </c:pt>
                <c:pt idx="1">
                  <c:v>1.89</c:v>
                </c:pt>
                <c:pt idx="2">
                  <c:v>1.75</c:v>
                </c:pt>
                <c:pt idx="3">
                  <c:v>0.47</c:v>
                </c:pt>
                <c:pt idx="4">
                  <c:v>1.22</c:v>
                </c:pt>
                <c:pt idx="5">
                  <c:v>0.47</c:v>
                </c:pt>
                <c:pt idx="6">
                  <c:v>1.22</c:v>
                </c:pt>
                <c:pt idx="7">
                  <c:v>0.83</c:v>
                </c:pt>
                <c:pt idx="8">
                  <c:v>0.28000000000000003</c:v>
                </c:pt>
                <c:pt idx="9">
                  <c:v>0.64</c:v>
                </c:pt>
              </c:numCache>
            </c:numRef>
          </c:val>
          <c:extLst>
            <c:ext xmlns:c16="http://schemas.microsoft.com/office/drawing/2014/chart" uri="{C3380CC4-5D6E-409C-BE32-E72D297353CC}">
              <c16:uniqueId val="{00000000-79C5-914C-B48A-5CAAF537D4F3}"/>
            </c:ext>
          </c:extLst>
        </c:ser>
        <c:ser>
          <c:idx val="1"/>
          <c:order val="1"/>
          <c:tx>
            <c:strRef>
              <c:f>'1.5 02'!$Q$1</c:f>
              <c:strCache>
                <c:ptCount val="1"/>
                <c:pt idx="0">
                  <c:v>ISCED 02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01-0C4B-8597-266BE5BA3513}"/>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01-0C4B-8597-266BE5BA35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 02'!$B$2:$B$38</c:f>
              <c:strCache>
                <c:ptCount val="10"/>
                <c:pt idx="0">
                  <c:v>Bulgaria</c:v>
                </c:pt>
                <c:pt idx="1">
                  <c:v>Czech Republic</c:v>
                </c:pt>
                <c:pt idx="2">
                  <c:v>Estonia</c:v>
                </c:pt>
                <c:pt idx="3">
                  <c:v>Greece</c:v>
                </c:pt>
                <c:pt idx="4">
                  <c:v>Lithuania</c:v>
                </c:pt>
                <c:pt idx="5">
                  <c:v>Poland</c:v>
                </c:pt>
                <c:pt idx="6">
                  <c:v>Slovakia</c:v>
                </c:pt>
                <c:pt idx="7">
                  <c:v>Switzerland</c:v>
                </c:pt>
                <c:pt idx="8">
                  <c:v>UK (England)</c:v>
                </c:pt>
                <c:pt idx="9">
                  <c:v>Total average</c:v>
                </c:pt>
              </c:strCache>
            </c:strRef>
          </c:cat>
          <c:val>
            <c:numRef>
              <c:f>'1.5 02'!$Q$2:$Q$38</c:f>
              <c:numCache>
                <c:formatCode>General</c:formatCode>
                <c:ptCount val="10"/>
                <c:pt idx="0">
                  <c:v>0.13</c:v>
                </c:pt>
                <c:pt idx="1">
                  <c:v>0.9</c:v>
                </c:pt>
                <c:pt idx="2">
                  <c:v>0.64</c:v>
                </c:pt>
                <c:pt idx="3">
                  <c:v>0.19</c:v>
                </c:pt>
                <c:pt idx="4">
                  <c:v>0.71</c:v>
                </c:pt>
                <c:pt idx="5">
                  <c:v>0.2</c:v>
                </c:pt>
                <c:pt idx="6">
                  <c:v>0.56999999999999995</c:v>
                </c:pt>
                <c:pt idx="7">
                  <c:v>0.36</c:v>
                </c:pt>
                <c:pt idx="8">
                  <c:v>0.13</c:v>
                </c:pt>
                <c:pt idx="9">
                  <c:v>0.3</c:v>
                </c:pt>
              </c:numCache>
            </c:numRef>
          </c:val>
          <c:extLst>
            <c:ext xmlns:c16="http://schemas.microsoft.com/office/drawing/2014/chart" uri="{C3380CC4-5D6E-409C-BE32-E72D297353CC}">
              <c16:uniqueId val="{00000001-79C5-914C-B48A-5CAAF537D4F3}"/>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665534001135557E-2"/>
          <c:y val="0.12071954420331604"/>
          <c:w val="0.84135383526497387"/>
          <c:h val="0.78734094155952028"/>
        </c:manualLayout>
      </c:layout>
      <c:barChart>
        <c:barDir val="bar"/>
        <c:grouping val="clustered"/>
        <c:varyColors val="0"/>
        <c:ser>
          <c:idx val="0"/>
          <c:order val="0"/>
          <c:tx>
            <c:strRef>
              <c:f>'1.5 02 (t)'!$R$1</c:f>
              <c:strCache>
                <c:ptCount val="1"/>
                <c:pt idx="0">
                  <c:v>ISCED 02 total</c:v>
                </c:pt>
              </c:strCache>
            </c:strRef>
          </c:tx>
          <c:spPr>
            <a:solidFill>
              <a:srgbClr val="002060"/>
            </a:solidFill>
            <a:ln>
              <a:noFill/>
            </a:ln>
            <a:effectLst/>
          </c:spPr>
          <c:invertIfNegative val="0"/>
          <c:dPt>
            <c:idx val="9"/>
            <c:invertIfNegative val="0"/>
            <c:bubble3D val="0"/>
            <c:spPr>
              <a:solidFill>
                <a:srgbClr val="FFC000"/>
              </a:solidFill>
              <a:ln>
                <a:noFill/>
              </a:ln>
              <a:effectLst/>
            </c:spPr>
            <c:extLst>
              <c:ext xmlns:c16="http://schemas.microsoft.com/office/drawing/2014/chart" uri="{C3380CC4-5D6E-409C-BE32-E72D297353CC}">
                <c16:uniqueId val="{00000000-BEB3-8044-9C57-9007D1F07E64}"/>
              </c:ext>
            </c:extLst>
          </c:dPt>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7559-3C49-9FB3-4532740EE8DB}"/>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559-3C49-9FB3-4532740EE8DB}"/>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EB3-8044-9C57-9007D1F07E64}"/>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'1.5 02 (t)'!$B$2:$B$38</c:f>
              <c:strCache>
                <c:ptCount val="10"/>
                <c:pt idx="0">
                  <c:v>Bulgaria</c:v>
                </c:pt>
                <c:pt idx="1">
                  <c:v>Czech Republic</c:v>
                </c:pt>
                <c:pt idx="2">
                  <c:v>Estonia</c:v>
                </c:pt>
                <c:pt idx="3">
                  <c:v>Greece</c:v>
                </c:pt>
                <c:pt idx="4">
                  <c:v>Lithuania</c:v>
                </c:pt>
                <c:pt idx="5">
                  <c:v>Poland</c:v>
                </c:pt>
                <c:pt idx="6">
                  <c:v>Slovakia</c:v>
                </c:pt>
                <c:pt idx="7">
                  <c:v>Switzerland</c:v>
                </c:pt>
                <c:pt idx="8">
                  <c:v>UK (England)</c:v>
                </c:pt>
                <c:pt idx="9">
                  <c:v>Total average</c:v>
                </c:pt>
              </c:strCache>
            </c:strRef>
          </c:cat>
          <c:val>
            <c:numRef>
              <c:f>'1.5 02 (t)'!$R$2:$R$38</c:f>
              <c:numCache>
                <c:formatCode>General</c:formatCode>
                <c:ptCount val="10"/>
                <c:pt idx="0">
                  <c:v>0.38</c:v>
                </c:pt>
                <c:pt idx="1">
                  <c:v>2.79</c:v>
                </c:pt>
                <c:pt idx="2">
                  <c:v>2.38</c:v>
                </c:pt>
                <c:pt idx="3">
                  <c:v>0.66</c:v>
                </c:pt>
                <c:pt idx="4">
                  <c:v>1.93</c:v>
                </c:pt>
                <c:pt idx="5">
                  <c:v>0.67</c:v>
                </c:pt>
                <c:pt idx="6">
                  <c:v>1.79</c:v>
                </c:pt>
                <c:pt idx="7">
                  <c:v>1.2</c:v>
                </c:pt>
                <c:pt idx="8">
                  <c:v>0.41</c:v>
                </c:pt>
                <c:pt idx="9">
                  <c:v>0.94</c:v>
                </c:pt>
              </c:numCache>
            </c:numRef>
          </c:val>
          <c:extLst>
            <c:ext xmlns:c16="http://schemas.microsoft.com/office/drawing/2014/chart" uri="{C3380CC4-5D6E-409C-BE32-E72D297353CC}">
              <c16:uniqueId val="{00000000-13F7-DC49-86DA-A579C6B8070E}"/>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86483674423117E-2"/>
          <c:y val="8.6123174761770491E-2"/>
          <c:w val="0.84135383526497387"/>
          <c:h val="0.78451475108509794"/>
        </c:manualLayout>
      </c:layout>
      <c:barChart>
        <c:barDir val="bar"/>
        <c:grouping val="clustered"/>
        <c:varyColors val="0"/>
        <c:ser>
          <c:idx val="0"/>
          <c:order val="0"/>
          <c:tx>
            <c:strRef>
              <c:f>'1.5 1+2'!$P$1</c:f>
              <c:strCache>
                <c:ptCount val="1"/>
                <c:pt idx="0">
                  <c:v>ISCED 1+2 boys</c:v>
                </c:pt>
              </c:strCache>
            </c:strRef>
          </c:tx>
          <c:spPr>
            <a:solidFill>
              <a:srgbClr val="002060"/>
            </a:solidFill>
            <a:ln>
              <a:noFill/>
            </a:ln>
            <a:effectLst/>
          </c:spPr>
          <c:invertIfNegative val="0"/>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676-9A45-B4FB-ACB9F923F19C}"/>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676-9A45-B4FB-ACB9F923F19C}"/>
                </c:ext>
              </c:extLst>
            </c:dLbl>
            <c:dLbl>
              <c:idx val="8"/>
              <c:spPr>
                <a:noFill/>
                <a:ln>
                  <a:noFill/>
                </a:ln>
                <a:effectLst/>
              </c:spPr>
              <c:txPr>
                <a:bodyPr rot="0" spcFirstLastPara="1" vertOverflow="ellipsis" vert="horz" wrap="non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5994342390013316"/>
                      <c:h val="2.4227469042937766E-2"/>
                    </c:manualLayout>
                  </c15:layout>
                </c:ext>
                <c:ext xmlns:c16="http://schemas.microsoft.com/office/drawing/2014/chart" uri="{C3380CC4-5D6E-409C-BE32-E72D297353CC}">
                  <c16:uniqueId val="{00000000-30BA-DB42-B58C-BDE15F83AAAA}"/>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E676-9A45-B4FB-ACB9F923F19C}"/>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'1.5 1+2'!$B$2:$B$38</c:f>
              <c:strCache>
                <c:ptCount val="18"/>
                <c:pt idx="0">
                  <c:v>Austria</c:v>
                </c:pt>
                <c:pt idx="1">
                  <c:v>Bulgaria</c:v>
                </c:pt>
                <c:pt idx="2">
                  <c:v>Czech Republic</c:v>
                </c:pt>
                <c:pt idx="3">
                  <c:v>Denmark</c:v>
                </c:pt>
                <c:pt idx="4">
                  <c:v>Estonia</c:v>
                </c:pt>
                <c:pt idx="5">
                  <c:v>Finland</c:v>
                </c:pt>
                <c:pt idx="6">
                  <c:v>Greece</c:v>
                </c:pt>
                <c:pt idx="7">
                  <c:v>Latvia</c:v>
                </c:pt>
                <c:pt idx="8">
                  <c:v>Lithuania</c:v>
                </c:pt>
                <c:pt idx="9">
                  <c:v>Poland</c:v>
                </c:pt>
                <c:pt idx="10">
                  <c:v>Serbia</c:v>
                </c:pt>
                <c:pt idx="11">
                  <c:v>Slovakia</c:v>
                </c:pt>
                <c:pt idx="12">
                  <c:v>Slovenia</c:v>
                </c:pt>
                <c:pt idx="13">
                  <c:v>Switzerland</c:v>
                </c:pt>
                <c:pt idx="14">
                  <c:v>UK (England)</c:v>
                </c:pt>
                <c:pt idx="15">
                  <c:v>UK (Northern Ireland)</c:v>
                </c:pt>
                <c:pt idx="16">
                  <c:v>UK (Scotland)</c:v>
                </c:pt>
                <c:pt idx="17">
                  <c:v>Total average</c:v>
                </c:pt>
              </c:strCache>
            </c:strRef>
          </c:cat>
          <c:val>
            <c:numRef>
              <c:f>'1.5 1+2'!$P$2:$P$38</c:f>
              <c:numCache>
                <c:formatCode>General</c:formatCode>
                <c:ptCount val="18"/>
                <c:pt idx="0">
                  <c:v>2.41</c:v>
                </c:pt>
                <c:pt idx="1">
                  <c:v>0.28999999999999998</c:v>
                </c:pt>
                <c:pt idx="2">
                  <c:v>2.08</c:v>
                </c:pt>
                <c:pt idx="3">
                  <c:v>4.08</c:v>
                </c:pt>
                <c:pt idx="4">
                  <c:v>3.69</c:v>
                </c:pt>
                <c:pt idx="5">
                  <c:v>3.96</c:v>
                </c:pt>
                <c:pt idx="6">
                  <c:v>0.63</c:v>
                </c:pt>
                <c:pt idx="7">
                  <c:v>2.71</c:v>
                </c:pt>
                <c:pt idx="8">
                  <c:v>1</c:v>
                </c:pt>
                <c:pt idx="9">
                  <c:v>1.17</c:v>
                </c:pt>
                <c:pt idx="10">
                  <c:v>0.57999999999999996</c:v>
                </c:pt>
                <c:pt idx="11">
                  <c:v>4.3899999999999997</c:v>
                </c:pt>
                <c:pt idx="12">
                  <c:v>1.39</c:v>
                </c:pt>
                <c:pt idx="13">
                  <c:v>2.4500000000000002</c:v>
                </c:pt>
                <c:pt idx="14">
                  <c:v>1.24</c:v>
                </c:pt>
                <c:pt idx="15">
                  <c:v>1.89</c:v>
                </c:pt>
                <c:pt idx="16">
                  <c:v>1.9</c:v>
                </c:pt>
                <c:pt idx="17">
                  <c:v>1.64</c:v>
                </c:pt>
              </c:numCache>
            </c:numRef>
          </c:val>
          <c:extLst>
            <c:ext xmlns:c16="http://schemas.microsoft.com/office/drawing/2014/chart" uri="{C3380CC4-5D6E-409C-BE32-E72D297353CC}">
              <c16:uniqueId val="{00000000-D6FD-DB4C-86ED-2A80D2E102B4}"/>
            </c:ext>
          </c:extLst>
        </c:ser>
        <c:ser>
          <c:idx val="1"/>
          <c:order val="1"/>
          <c:tx>
            <c:strRef>
              <c:f>'1.5 1+2'!$Q$1</c:f>
              <c:strCache>
                <c:ptCount val="1"/>
                <c:pt idx="0">
                  <c:v>ISCED 1+2 girls</c:v>
                </c:pt>
              </c:strCache>
            </c:strRef>
          </c:tx>
          <c:spPr>
            <a:solidFill>
              <a:srgbClr val="FFC000"/>
            </a:solidFill>
            <a:ln>
              <a:noFill/>
            </a:ln>
            <a:effectLst/>
          </c:spPr>
          <c:invertIfNegative val="0"/>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76-9A45-B4FB-ACB9F923F19C}"/>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76-9A45-B4FB-ACB9F923F19C}"/>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76-9A45-B4FB-ACB9F923F1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 1+2'!$B$2:$B$38</c:f>
              <c:strCache>
                <c:ptCount val="18"/>
                <c:pt idx="0">
                  <c:v>Austria</c:v>
                </c:pt>
                <c:pt idx="1">
                  <c:v>Bulgaria</c:v>
                </c:pt>
                <c:pt idx="2">
                  <c:v>Czech Republic</c:v>
                </c:pt>
                <c:pt idx="3">
                  <c:v>Denmark</c:v>
                </c:pt>
                <c:pt idx="4">
                  <c:v>Estonia</c:v>
                </c:pt>
                <c:pt idx="5">
                  <c:v>Finland</c:v>
                </c:pt>
                <c:pt idx="6">
                  <c:v>Greece</c:v>
                </c:pt>
                <c:pt idx="7">
                  <c:v>Latvia</c:v>
                </c:pt>
                <c:pt idx="8">
                  <c:v>Lithuania</c:v>
                </c:pt>
                <c:pt idx="9">
                  <c:v>Poland</c:v>
                </c:pt>
                <c:pt idx="10">
                  <c:v>Serbia</c:v>
                </c:pt>
                <c:pt idx="11">
                  <c:v>Slovakia</c:v>
                </c:pt>
                <c:pt idx="12">
                  <c:v>Slovenia</c:v>
                </c:pt>
                <c:pt idx="13">
                  <c:v>Switzerland</c:v>
                </c:pt>
                <c:pt idx="14">
                  <c:v>UK (England)</c:v>
                </c:pt>
                <c:pt idx="15">
                  <c:v>UK (Northern Ireland)</c:v>
                </c:pt>
                <c:pt idx="16">
                  <c:v>UK (Scotland)</c:v>
                </c:pt>
                <c:pt idx="17">
                  <c:v>Total average</c:v>
                </c:pt>
              </c:strCache>
            </c:strRef>
          </c:cat>
          <c:val>
            <c:numRef>
              <c:f>'1.5 1+2'!$Q$2:$Q$38</c:f>
              <c:numCache>
                <c:formatCode>General</c:formatCode>
                <c:ptCount val="18"/>
                <c:pt idx="0">
                  <c:v>1.25</c:v>
                </c:pt>
                <c:pt idx="1">
                  <c:v>0.17</c:v>
                </c:pt>
                <c:pt idx="2">
                  <c:v>1.28</c:v>
                </c:pt>
                <c:pt idx="3">
                  <c:v>1.45</c:v>
                </c:pt>
                <c:pt idx="4">
                  <c:v>1.49</c:v>
                </c:pt>
                <c:pt idx="5">
                  <c:v>1.69</c:v>
                </c:pt>
                <c:pt idx="6">
                  <c:v>0.31</c:v>
                </c:pt>
                <c:pt idx="7">
                  <c:v>1.34</c:v>
                </c:pt>
                <c:pt idx="8">
                  <c:v>0.48</c:v>
                </c:pt>
                <c:pt idx="9">
                  <c:v>0.63</c:v>
                </c:pt>
                <c:pt idx="10">
                  <c:v>0.32</c:v>
                </c:pt>
                <c:pt idx="11">
                  <c:v>3.32</c:v>
                </c:pt>
                <c:pt idx="12">
                  <c:v>0.82</c:v>
                </c:pt>
                <c:pt idx="13">
                  <c:v>1.32</c:v>
                </c:pt>
                <c:pt idx="14">
                  <c:v>0.43</c:v>
                </c:pt>
                <c:pt idx="15">
                  <c:v>0.73</c:v>
                </c:pt>
                <c:pt idx="16">
                  <c:v>0.73</c:v>
                </c:pt>
                <c:pt idx="17">
                  <c:v>0.78</c:v>
                </c:pt>
              </c:numCache>
            </c:numRef>
          </c:val>
          <c:extLst>
            <c:ext xmlns:c16="http://schemas.microsoft.com/office/drawing/2014/chart" uri="{C3380CC4-5D6E-409C-BE32-E72D297353CC}">
              <c16:uniqueId val="{00000001-D6FD-DB4C-86ED-2A80D2E102B4}"/>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219058961211799E-2"/>
          <c:y val="0.11618383338739036"/>
          <c:w val="0.84135383526497387"/>
          <c:h val="0.78226812940517265"/>
        </c:manualLayout>
      </c:layout>
      <c:barChart>
        <c:barDir val="bar"/>
        <c:grouping val="clustered"/>
        <c:varyColors val="0"/>
        <c:ser>
          <c:idx val="0"/>
          <c:order val="0"/>
          <c:tx>
            <c:strRef>
              <c:f>'1.5 1+2 (t)'!$R$1</c:f>
              <c:strCache>
                <c:ptCount val="1"/>
                <c:pt idx="0">
                  <c:v>ISCED 1+2 total</c:v>
                </c:pt>
              </c:strCache>
            </c:strRef>
          </c:tx>
          <c:spPr>
            <a:solidFill>
              <a:srgbClr val="002060"/>
            </a:solidFill>
            <a:ln>
              <a:noFill/>
            </a:ln>
            <a:effectLst/>
          </c:spPr>
          <c:invertIfNegative val="0"/>
          <c:dPt>
            <c:idx val="18"/>
            <c:invertIfNegative val="0"/>
            <c:bubble3D val="0"/>
            <c:spPr>
              <a:solidFill>
                <a:srgbClr val="FFC000"/>
              </a:solidFill>
              <a:ln>
                <a:noFill/>
              </a:ln>
              <a:effectLst/>
            </c:spPr>
            <c:extLst>
              <c:ext xmlns:c16="http://schemas.microsoft.com/office/drawing/2014/chart" uri="{C3380CC4-5D6E-409C-BE32-E72D297353CC}">
                <c16:uniqueId val="{00000008-7827-9047-B779-D01FA9471B1D}"/>
              </c:ext>
            </c:extLst>
          </c:dPt>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827-9047-B779-D01FA9471B1D}"/>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7827-9047-B779-D01FA9471B1D}"/>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7827-9047-B779-D01FA9471B1D}"/>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827-9047-B779-D01FA9471B1D}"/>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7827-9047-B779-D01FA9471B1D}"/>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7827-9047-B779-D01FA9471B1D}"/>
                </c:ext>
              </c:extLst>
            </c:dLbl>
            <c:dLbl>
              <c:idx val="1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7827-9047-B779-D01FA9471B1D}"/>
                </c:ext>
              </c:extLst>
            </c:dLbl>
            <c:dLbl>
              <c:idx val="1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7827-9047-B779-D01FA9471B1D}"/>
                </c:ext>
              </c:extLst>
            </c:dLbl>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7827-9047-B779-D01FA9471B1D}"/>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'1.5 1+2 (t)'!$B$2:$B$38</c:f>
              <c:strCache>
                <c:ptCount val="19"/>
                <c:pt idx="0">
                  <c:v>Austria</c:v>
                </c:pt>
                <c:pt idx="1">
                  <c:v>Bulgaria</c:v>
                </c:pt>
                <c:pt idx="2">
                  <c:v>Czech Republic</c:v>
                </c:pt>
                <c:pt idx="3">
                  <c:v>Denmark</c:v>
                </c:pt>
                <c:pt idx="4">
                  <c:v>Estonia</c:v>
                </c:pt>
                <c:pt idx="5">
                  <c:v>Finland</c:v>
                </c:pt>
                <c:pt idx="6">
                  <c:v>Greece</c:v>
                </c:pt>
                <c:pt idx="7">
                  <c:v>Latvia</c:v>
                </c:pt>
                <c:pt idx="8">
                  <c:v>Lithuania</c:v>
                </c:pt>
                <c:pt idx="9">
                  <c:v>Norway</c:v>
                </c:pt>
                <c:pt idx="10">
                  <c:v>Poland</c:v>
                </c:pt>
                <c:pt idx="11">
                  <c:v>Serbia</c:v>
                </c:pt>
                <c:pt idx="12">
                  <c:v>Slovakia</c:v>
                </c:pt>
                <c:pt idx="13">
                  <c:v>Slovenia</c:v>
                </c:pt>
                <c:pt idx="14">
                  <c:v>Switzerland</c:v>
                </c:pt>
                <c:pt idx="15">
                  <c:v>UK (England)</c:v>
                </c:pt>
                <c:pt idx="16">
                  <c:v>UK (Northern Ireland)</c:v>
                </c:pt>
                <c:pt idx="17">
                  <c:v>UK (Scotland)</c:v>
                </c:pt>
                <c:pt idx="18">
                  <c:v>Total average</c:v>
                </c:pt>
              </c:strCache>
            </c:strRef>
          </c:cat>
          <c:val>
            <c:numRef>
              <c:f>'1.5 1+2 (t)'!$R$2:$R$38</c:f>
              <c:numCache>
                <c:formatCode>General</c:formatCode>
                <c:ptCount val="19"/>
                <c:pt idx="0">
                  <c:v>3.66</c:v>
                </c:pt>
                <c:pt idx="1">
                  <c:v>0.46</c:v>
                </c:pt>
                <c:pt idx="2">
                  <c:v>3.36</c:v>
                </c:pt>
                <c:pt idx="3">
                  <c:v>5.53</c:v>
                </c:pt>
                <c:pt idx="4">
                  <c:v>5.19</c:v>
                </c:pt>
                <c:pt idx="5">
                  <c:v>5.65</c:v>
                </c:pt>
                <c:pt idx="6">
                  <c:v>0.94</c:v>
                </c:pt>
                <c:pt idx="7">
                  <c:v>4.05</c:v>
                </c:pt>
                <c:pt idx="8">
                  <c:v>1.48</c:v>
                </c:pt>
                <c:pt idx="9">
                  <c:v>0.65</c:v>
                </c:pt>
                <c:pt idx="10">
                  <c:v>1.8</c:v>
                </c:pt>
                <c:pt idx="11">
                  <c:v>0.9</c:v>
                </c:pt>
                <c:pt idx="12">
                  <c:v>7.71</c:v>
                </c:pt>
                <c:pt idx="13">
                  <c:v>2.2000000000000002</c:v>
                </c:pt>
                <c:pt idx="14">
                  <c:v>3.76</c:v>
                </c:pt>
                <c:pt idx="15">
                  <c:v>1.67</c:v>
                </c:pt>
                <c:pt idx="16">
                  <c:v>2.62</c:v>
                </c:pt>
                <c:pt idx="17">
                  <c:v>2.64</c:v>
                </c:pt>
                <c:pt idx="18">
                  <c:v>2.35</c:v>
                </c:pt>
              </c:numCache>
            </c:numRef>
          </c:val>
          <c:extLst>
            <c:ext xmlns:c16="http://schemas.microsoft.com/office/drawing/2014/chart" uri="{C3380CC4-5D6E-409C-BE32-E72D297353CC}">
              <c16:uniqueId val="{00000000-13FE-094A-BBDF-58DC780FC0F4}"/>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18987528706235E-2"/>
          <c:y val="6.7993782854798068E-2"/>
          <c:w val="0.84135383526497387"/>
          <c:h val="0.84219324291196351"/>
        </c:manualLayout>
      </c:layout>
      <c:barChart>
        <c:barDir val="bar"/>
        <c:grouping val="clustered"/>
        <c:varyColors val="0"/>
        <c:ser>
          <c:idx val="0"/>
          <c:order val="0"/>
          <c:tx>
            <c:strRef>
              <c:f>'1.1 1+2 (t)'!$L$1</c:f>
              <c:strCache>
                <c:ptCount val="1"/>
                <c:pt idx="0">
                  <c:v>ISCED 1+2 total</c:v>
                </c:pt>
              </c:strCache>
            </c:strRef>
          </c:tx>
          <c:spPr>
            <a:solidFill>
              <a:srgbClr val="002060"/>
            </a:solidFill>
            <a:ln>
              <a:noFill/>
            </a:ln>
            <a:effectLst/>
          </c:spPr>
          <c:invertIfNegative val="0"/>
          <c:dPt>
            <c:idx val="28"/>
            <c:invertIfNegative val="0"/>
            <c:bubble3D val="0"/>
            <c:spPr>
              <a:solidFill>
                <a:srgbClr val="FFC000"/>
              </a:solidFill>
              <a:ln>
                <a:noFill/>
              </a:ln>
              <a:effectLst/>
            </c:spPr>
            <c:extLst>
              <c:ext xmlns:c16="http://schemas.microsoft.com/office/drawing/2014/chart" uri="{C3380CC4-5D6E-409C-BE32-E72D297353CC}">
                <c16:uniqueId val="{00000000-7B35-C043-B45D-3478EDB00EAD}"/>
              </c:ext>
            </c:extLst>
          </c:dPt>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B2C-E845-BF6D-109FF5F999D7}"/>
                </c:ext>
              </c:extLst>
            </c:dLbl>
            <c:dLbl>
              <c:idx val="2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B35-C043-B45D-3478EDB00EAD}"/>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'1.1 1+2 (t)'!$B$2:$B$38</c:f>
              <c:strCache>
                <c:ptCount val="29"/>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Latvia</c:v>
                </c:pt>
                <c:pt idx="14">
                  <c:v>Lithuania</c:v>
                </c:pt>
                <c:pt idx="15">
                  <c:v>Netherlands</c:v>
                </c:pt>
                <c:pt idx="16">
                  <c:v>Norway</c:v>
                </c:pt>
                <c:pt idx="17">
                  <c:v>Poland</c:v>
                </c:pt>
                <c:pt idx="18">
                  <c:v>Serbia</c:v>
                </c:pt>
                <c:pt idx="19">
                  <c:v>Slovakia</c:v>
                </c:pt>
                <c:pt idx="20">
                  <c:v>Slovenia</c:v>
                </c:pt>
                <c:pt idx="21">
                  <c:v>Spain</c:v>
                </c:pt>
                <c:pt idx="22">
                  <c:v>Sweden</c:v>
                </c:pt>
                <c:pt idx="23">
                  <c:v>Switzerland</c:v>
                </c:pt>
                <c:pt idx="24">
                  <c:v>UK (England)</c:v>
                </c:pt>
                <c:pt idx="25">
                  <c:v>UK (Northern Ireland)</c:v>
                </c:pt>
                <c:pt idx="26">
                  <c:v>UK (Scotland)</c:v>
                </c:pt>
                <c:pt idx="27">
                  <c:v>UK (Wales)</c:v>
                </c:pt>
                <c:pt idx="28">
                  <c:v>Total average</c:v>
                </c:pt>
              </c:strCache>
            </c:strRef>
          </c:cat>
          <c:val>
            <c:numRef>
              <c:f>'1.1 1+2 (t)'!$L$2:$L$38</c:f>
              <c:numCache>
                <c:formatCode>General</c:formatCode>
                <c:ptCount val="29"/>
                <c:pt idx="0">
                  <c:v>102.06</c:v>
                </c:pt>
                <c:pt idx="1">
                  <c:v>92.8</c:v>
                </c:pt>
                <c:pt idx="2">
                  <c:v>99.54</c:v>
                </c:pt>
                <c:pt idx="3">
                  <c:v>99.52</c:v>
                </c:pt>
                <c:pt idx="4">
                  <c:v>97.47</c:v>
                </c:pt>
                <c:pt idx="5">
                  <c:v>97.64</c:v>
                </c:pt>
                <c:pt idx="6">
                  <c:v>97.15</c:v>
                </c:pt>
                <c:pt idx="7">
                  <c:v>99.28</c:v>
                </c:pt>
                <c:pt idx="8">
                  <c:v>96.93</c:v>
                </c:pt>
                <c:pt idx="9">
                  <c:v>99.13</c:v>
                </c:pt>
                <c:pt idx="10">
                  <c:v>97.72</c:v>
                </c:pt>
                <c:pt idx="11">
                  <c:v>99.64</c:v>
                </c:pt>
                <c:pt idx="12">
                  <c:v>99.9</c:v>
                </c:pt>
                <c:pt idx="13">
                  <c:v>96.78</c:v>
                </c:pt>
                <c:pt idx="14">
                  <c:v>98.88</c:v>
                </c:pt>
                <c:pt idx="15">
                  <c:v>96.69</c:v>
                </c:pt>
                <c:pt idx="16">
                  <c:v>99.78</c:v>
                </c:pt>
                <c:pt idx="17">
                  <c:v>98.25</c:v>
                </c:pt>
                <c:pt idx="18">
                  <c:v>99.34</c:v>
                </c:pt>
                <c:pt idx="19">
                  <c:v>94.38</c:v>
                </c:pt>
                <c:pt idx="20">
                  <c:v>98.11</c:v>
                </c:pt>
                <c:pt idx="21">
                  <c:v>100</c:v>
                </c:pt>
                <c:pt idx="22">
                  <c:v>99.03</c:v>
                </c:pt>
                <c:pt idx="23">
                  <c:v>98.03</c:v>
                </c:pt>
                <c:pt idx="24">
                  <c:v>98.51</c:v>
                </c:pt>
                <c:pt idx="25">
                  <c:v>98.3</c:v>
                </c:pt>
                <c:pt idx="26">
                  <c:v>98.98</c:v>
                </c:pt>
                <c:pt idx="27">
                  <c:v>96.17</c:v>
                </c:pt>
                <c:pt idx="28">
                  <c:v>98.34</c:v>
                </c:pt>
              </c:numCache>
            </c:numRef>
          </c:val>
          <c:extLst>
            <c:ext xmlns:c16="http://schemas.microsoft.com/office/drawing/2014/chart" uri="{C3380CC4-5D6E-409C-BE32-E72D297353CC}">
              <c16:uniqueId val="{00000000-CB84-AA4F-926E-59759BEF8EED}"/>
            </c:ext>
          </c:extLst>
        </c:ser>
        <c:dLbls>
          <c:showLegendKey val="0"/>
          <c:showVal val="0"/>
          <c:showCatName val="0"/>
          <c:showSerName val="0"/>
          <c:showPercent val="0"/>
          <c:showBubbleSize val="0"/>
        </c:dLbls>
        <c:gapWidth val="20"/>
        <c:overlap val="-66"/>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65766989092769E-2"/>
          <c:y val="8.6829675851990695E-2"/>
          <c:w val="0.84135383526497387"/>
          <c:h val="0.76192694491888591"/>
        </c:manualLayout>
      </c:layout>
      <c:barChart>
        <c:barDir val="bar"/>
        <c:grouping val="clustered"/>
        <c:varyColors val="0"/>
        <c:ser>
          <c:idx val="0"/>
          <c:order val="0"/>
          <c:tx>
            <c:strRef>
              <c:f>'1.5 3'!$P$1</c:f>
              <c:strCache>
                <c:ptCount val="1"/>
                <c:pt idx="0">
                  <c:v>ISCED 3 boys</c:v>
                </c:pt>
              </c:strCache>
            </c:strRef>
          </c:tx>
          <c:spPr>
            <a:solidFill>
              <a:srgbClr val="002060"/>
            </a:solidFill>
            <a:ln>
              <a:noFill/>
            </a:ln>
            <a:effectLst/>
          </c:spPr>
          <c:invertIfNegative val="0"/>
          <c:dLbls>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4822-814F-B66F-1CF989EAD5AA}"/>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'1.5 3'!$B$2:$B$38</c:f>
              <c:strCache>
                <c:ptCount val="14"/>
                <c:pt idx="0">
                  <c:v>Austria</c:v>
                </c:pt>
                <c:pt idx="1">
                  <c:v>Bulgaria</c:v>
                </c:pt>
                <c:pt idx="2">
                  <c:v>Czech Republic</c:v>
                </c:pt>
                <c:pt idx="3">
                  <c:v>Estonia</c:v>
                </c:pt>
                <c:pt idx="4">
                  <c:v>Greece</c:v>
                </c:pt>
                <c:pt idx="5">
                  <c:v>Latvia</c:v>
                </c:pt>
                <c:pt idx="6">
                  <c:v>Lithuania</c:v>
                </c:pt>
                <c:pt idx="7">
                  <c:v>Poland</c:v>
                </c:pt>
                <c:pt idx="8">
                  <c:v>Serbia</c:v>
                </c:pt>
                <c:pt idx="9">
                  <c:v>Slovakia</c:v>
                </c:pt>
                <c:pt idx="10">
                  <c:v>UK (England)</c:v>
                </c:pt>
                <c:pt idx="11">
                  <c:v>UK (Northern Ireland)</c:v>
                </c:pt>
                <c:pt idx="12">
                  <c:v>UK (Scotland)</c:v>
                </c:pt>
                <c:pt idx="13">
                  <c:v>Total average</c:v>
                </c:pt>
              </c:strCache>
            </c:strRef>
          </c:cat>
          <c:val>
            <c:numRef>
              <c:f>'1.5 3'!$P$2:$P$38</c:f>
              <c:numCache>
                <c:formatCode>General</c:formatCode>
                <c:ptCount val="14"/>
                <c:pt idx="0">
                  <c:v>0.46</c:v>
                </c:pt>
                <c:pt idx="1">
                  <c:v>0.45</c:v>
                </c:pt>
                <c:pt idx="2">
                  <c:v>7.75</c:v>
                </c:pt>
                <c:pt idx="3">
                  <c:v>0</c:v>
                </c:pt>
                <c:pt idx="4">
                  <c:v>0.54</c:v>
                </c:pt>
                <c:pt idx="5">
                  <c:v>0.08</c:v>
                </c:pt>
                <c:pt idx="6">
                  <c:v>0.92</c:v>
                </c:pt>
                <c:pt idx="7">
                  <c:v>0.59</c:v>
                </c:pt>
                <c:pt idx="8">
                  <c:v>1.1100000000000001</c:v>
                </c:pt>
                <c:pt idx="9">
                  <c:v>2.2599999999999998</c:v>
                </c:pt>
                <c:pt idx="10">
                  <c:v>2.34</c:v>
                </c:pt>
                <c:pt idx="11">
                  <c:v>1.76</c:v>
                </c:pt>
                <c:pt idx="12">
                  <c:v>1.7</c:v>
                </c:pt>
                <c:pt idx="13">
                  <c:v>1.79</c:v>
                </c:pt>
              </c:numCache>
            </c:numRef>
          </c:val>
          <c:extLst>
            <c:ext xmlns:c16="http://schemas.microsoft.com/office/drawing/2014/chart" uri="{C3380CC4-5D6E-409C-BE32-E72D297353CC}">
              <c16:uniqueId val="{00000000-4B24-AD48-87C9-5380500D8080}"/>
            </c:ext>
          </c:extLst>
        </c:ser>
        <c:ser>
          <c:idx val="1"/>
          <c:order val="1"/>
          <c:tx>
            <c:strRef>
              <c:f>'1.5 3'!$Q$1</c:f>
              <c:strCache>
                <c:ptCount val="1"/>
                <c:pt idx="0">
                  <c:v>ISCED 3 girls</c:v>
                </c:pt>
              </c:strCache>
            </c:strRef>
          </c:tx>
          <c:spPr>
            <a:solidFill>
              <a:srgbClr val="FFC000"/>
            </a:solidFill>
            <a:ln>
              <a:noFill/>
            </a:ln>
            <a:effectLst/>
          </c:spPr>
          <c:invertIfNegative val="0"/>
          <c:dLbls>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22-814F-B66F-1CF989EAD5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 3'!$B$2:$B$38</c:f>
              <c:strCache>
                <c:ptCount val="14"/>
                <c:pt idx="0">
                  <c:v>Austria</c:v>
                </c:pt>
                <c:pt idx="1">
                  <c:v>Bulgaria</c:v>
                </c:pt>
                <c:pt idx="2">
                  <c:v>Czech Republic</c:v>
                </c:pt>
                <c:pt idx="3">
                  <c:v>Estonia</c:v>
                </c:pt>
                <c:pt idx="4">
                  <c:v>Greece</c:v>
                </c:pt>
                <c:pt idx="5">
                  <c:v>Latvia</c:v>
                </c:pt>
                <c:pt idx="6">
                  <c:v>Lithuania</c:v>
                </c:pt>
                <c:pt idx="7">
                  <c:v>Poland</c:v>
                </c:pt>
                <c:pt idx="8">
                  <c:v>Serbia</c:v>
                </c:pt>
                <c:pt idx="9">
                  <c:v>Slovakia</c:v>
                </c:pt>
                <c:pt idx="10">
                  <c:v>UK (England)</c:v>
                </c:pt>
                <c:pt idx="11">
                  <c:v>UK (Northern Ireland)</c:v>
                </c:pt>
                <c:pt idx="12">
                  <c:v>UK (Scotland)</c:v>
                </c:pt>
                <c:pt idx="13">
                  <c:v>Total average</c:v>
                </c:pt>
              </c:strCache>
            </c:strRef>
          </c:cat>
          <c:val>
            <c:numRef>
              <c:f>'1.5 3'!$Q$2:$Q$38</c:f>
              <c:numCache>
                <c:formatCode>General</c:formatCode>
                <c:ptCount val="14"/>
                <c:pt idx="0">
                  <c:v>0.28999999999999998</c:v>
                </c:pt>
                <c:pt idx="1">
                  <c:v>0.28000000000000003</c:v>
                </c:pt>
                <c:pt idx="2">
                  <c:v>5.87</c:v>
                </c:pt>
                <c:pt idx="3">
                  <c:v>0.08</c:v>
                </c:pt>
                <c:pt idx="4">
                  <c:v>0.31</c:v>
                </c:pt>
                <c:pt idx="5">
                  <c:v>0.09</c:v>
                </c:pt>
                <c:pt idx="6">
                  <c:v>0.68</c:v>
                </c:pt>
                <c:pt idx="7">
                  <c:v>0.45</c:v>
                </c:pt>
                <c:pt idx="8">
                  <c:v>0.83</c:v>
                </c:pt>
                <c:pt idx="9">
                  <c:v>1.95</c:v>
                </c:pt>
                <c:pt idx="10">
                  <c:v>0.95</c:v>
                </c:pt>
                <c:pt idx="11">
                  <c:v>0.95</c:v>
                </c:pt>
                <c:pt idx="12">
                  <c:v>0.86</c:v>
                </c:pt>
                <c:pt idx="13">
                  <c:v>1.1299999999999999</c:v>
                </c:pt>
              </c:numCache>
            </c:numRef>
          </c:val>
          <c:extLst>
            <c:ext xmlns:c16="http://schemas.microsoft.com/office/drawing/2014/chart" uri="{C3380CC4-5D6E-409C-BE32-E72D297353CC}">
              <c16:uniqueId val="{00000001-4B24-AD48-87C9-5380500D8080}"/>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89211102947395E-2"/>
          <c:y val="0.13620467425648228"/>
          <c:w val="0.84135383526497387"/>
          <c:h val="0.75569537193926695"/>
        </c:manualLayout>
      </c:layout>
      <c:barChart>
        <c:barDir val="bar"/>
        <c:grouping val="clustered"/>
        <c:varyColors val="0"/>
        <c:ser>
          <c:idx val="0"/>
          <c:order val="0"/>
          <c:tx>
            <c:strRef>
              <c:f>'1.5 3 (t)'!$R$1</c:f>
              <c:strCache>
                <c:ptCount val="1"/>
                <c:pt idx="0">
                  <c:v>ISCED 3 total</c:v>
                </c:pt>
              </c:strCache>
            </c:strRef>
          </c:tx>
          <c:spPr>
            <a:solidFill>
              <a:srgbClr val="002060"/>
            </a:solidFill>
            <a:ln>
              <a:noFill/>
            </a:ln>
            <a:effectLst/>
          </c:spPr>
          <c:invertIfNegative val="0"/>
          <c:dPt>
            <c:idx val="13"/>
            <c:invertIfNegative val="0"/>
            <c:bubble3D val="0"/>
            <c:spPr>
              <a:solidFill>
                <a:srgbClr val="FFC000"/>
              </a:solidFill>
              <a:ln>
                <a:noFill/>
              </a:ln>
              <a:effectLst/>
            </c:spPr>
            <c:extLst>
              <c:ext xmlns:c16="http://schemas.microsoft.com/office/drawing/2014/chart" uri="{C3380CC4-5D6E-409C-BE32-E72D297353CC}">
                <c16:uniqueId val="{00000000-8D16-1540-80C8-D6E9CD1BA10C}"/>
              </c:ext>
            </c:extLst>
          </c:dPt>
          <c:dLbls>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B23-9A44-ADF4-27C59644FB13}"/>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1B23-9A44-ADF4-27C59644FB13}"/>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'1.5 3 (t)'!$B$2:$B$38</c:f>
              <c:strCache>
                <c:ptCount val="14"/>
                <c:pt idx="0">
                  <c:v>Austria</c:v>
                </c:pt>
                <c:pt idx="1">
                  <c:v>Bulgaria</c:v>
                </c:pt>
                <c:pt idx="2">
                  <c:v>Czech Republic</c:v>
                </c:pt>
                <c:pt idx="3">
                  <c:v>Estonia</c:v>
                </c:pt>
                <c:pt idx="4">
                  <c:v>Greece</c:v>
                </c:pt>
                <c:pt idx="5">
                  <c:v>Latvia</c:v>
                </c:pt>
                <c:pt idx="6">
                  <c:v>Lithuania</c:v>
                </c:pt>
                <c:pt idx="7">
                  <c:v>Poland</c:v>
                </c:pt>
                <c:pt idx="8">
                  <c:v>Serbia</c:v>
                </c:pt>
                <c:pt idx="9">
                  <c:v>Slovakia</c:v>
                </c:pt>
                <c:pt idx="10">
                  <c:v>UK (England)</c:v>
                </c:pt>
                <c:pt idx="11">
                  <c:v>UK (Northern Ireland)</c:v>
                </c:pt>
                <c:pt idx="12">
                  <c:v>UK (Scotland)</c:v>
                </c:pt>
                <c:pt idx="13">
                  <c:v>Total average</c:v>
                </c:pt>
              </c:strCache>
            </c:strRef>
          </c:cat>
          <c:val>
            <c:numRef>
              <c:f>'1.5 3 (t)'!$R$2:$R$38</c:f>
              <c:numCache>
                <c:formatCode>General</c:formatCode>
                <c:ptCount val="14"/>
                <c:pt idx="0">
                  <c:v>0.75</c:v>
                </c:pt>
                <c:pt idx="1">
                  <c:v>0.72</c:v>
                </c:pt>
                <c:pt idx="2">
                  <c:v>13.61</c:v>
                </c:pt>
                <c:pt idx="3">
                  <c:v>0.2</c:v>
                </c:pt>
                <c:pt idx="4">
                  <c:v>0.85</c:v>
                </c:pt>
                <c:pt idx="5">
                  <c:v>0.17</c:v>
                </c:pt>
                <c:pt idx="6">
                  <c:v>1.6</c:v>
                </c:pt>
                <c:pt idx="7">
                  <c:v>1.04</c:v>
                </c:pt>
                <c:pt idx="8">
                  <c:v>1.94</c:v>
                </c:pt>
                <c:pt idx="9">
                  <c:v>4.2</c:v>
                </c:pt>
                <c:pt idx="10">
                  <c:v>3.29</c:v>
                </c:pt>
                <c:pt idx="11">
                  <c:v>2.71</c:v>
                </c:pt>
                <c:pt idx="12">
                  <c:v>2.56</c:v>
                </c:pt>
                <c:pt idx="13">
                  <c:v>2.92</c:v>
                </c:pt>
              </c:numCache>
            </c:numRef>
          </c:val>
          <c:extLst>
            <c:ext xmlns:c16="http://schemas.microsoft.com/office/drawing/2014/chart" uri="{C3380CC4-5D6E-409C-BE32-E72D297353CC}">
              <c16:uniqueId val="{00000000-88F4-CD4D-9622-C90CBC8303C2}"/>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563975275766899E-2"/>
          <c:y val="6.5294831635931597E-2"/>
          <c:w val="0.84135383526497387"/>
          <c:h val="0.85924350132820226"/>
        </c:manualLayout>
      </c:layout>
      <c:barChart>
        <c:barDir val="bar"/>
        <c:grouping val="clustered"/>
        <c:varyColors val="0"/>
        <c:ser>
          <c:idx val="0"/>
          <c:order val="0"/>
          <c:tx>
            <c:strRef>
              <c:f>'1.7 02'!$J$1</c:f>
              <c:strCache>
                <c:ptCount val="1"/>
                <c:pt idx="0">
                  <c:v>ISCED 02 boys</c:v>
                </c:pt>
              </c:strCache>
            </c:strRef>
          </c:tx>
          <c:spPr>
            <a:solidFill>
              <a:srgbClr val="002060"/>
            </a:solidFill>
            <a:ln>
              <a:noFill/>
            </a:ln>
            <a:effectLst/>
          </c:spPr>
          <c:invertIfNegative val="0"/>
          <c:dLbls>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'1.7 02'!$B$2:$B$38</c:f>
              <c:strCache>
                <c:ptCount val="27"/>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Latvia</c:v>
                </c:pt>
                <c:pt idx="14">
                  <c:v>Lithuania</c:v>
                </c:pt>
                <c:pt idx="15">
                  <c:v>Netherlands</c:v>
                </c:pt>
                <c:pt idx="16">
                  <c:v>Poland</c:v>
                </c:pt>
                <c:pt idx="17">
                  <c:v>Serbia</c:v>
                </c:pt>
                <c:pt idx="18">
                  <c:v>Slovakia</c:v>
                </c:pt>
                <c:pt idx="19">
                  <c:v>Slovenia</c:v>
                </c:pt>
                <c:pt idx="20">
                  <c:v>Spain</c:v>
                </c:pt>
                <c:pt idx="21">
                  <c:v>Sweden</c:v>
                </c:pt>
                <c:pt idx="22">
                  <c:v>Switzerland</c:v>
                </c:pt>
                <c:pt idx="23">
                  <c:v>UK (England)</c:v>
                </c:pt>
                <c:pt idx="24">
                  <c:v>UK (Northern Ireland)</c:v>
                </c:pt>
                <c:pt idx="25">
                  <c:v>UK (Wales)</c:v>
                </c:pt>
                <c:pt idx="26">
                  <c:v>Total average</c:v>
                </c:pt>
              </c:strCache>
            </c:strRef>
          </c:cat>
          <c:val>
            <c:numRef>
              <c:f>'1.7 02'!$J$2:$J$38</c:f>
              <c:numCache>
                <c:formatCode>General</c:formatCode>
                <c:ptCount val="27"/>
                <c:pt idx="0">
                  <c:v>52.84</c:v>
                </c:pt>
                <c:pt idx="1">
                  <c:v>51.33</c:v>
                </c:pt>
                <c:pt idx="2">
                  <c:v>37.049999999999997</c:v>
                </c:pt>
                <c:pt idx="3">
                  <c:v>45.42</c:v>
                </c:pt>
                <c:pt idx="4">
                  <c:v>57.25</c:v>
                </c:pt>
                <c:pt idx="5">
                  <c:v>42.86</c:v>
                </c:pt>
                <c:pt idx="6">
                  <c:v>45.11</c:v>
                </c:pt>
                <c:pt idx="7">
                  <c:v>45.22</c:v>
                </c:pt>
                <c:pt idx="8">
                  <c:v>54.6</c:v>
                </c:pt>
                <c:pt idx="9">
                  <c:v>50.31</c:v>
                </c:pt>
                <c:pt idx="10">
                  <c:v>46</c:v>
                </c:pt>
                <c:pt idx="11">
                  <c:v>49.03</c:v>
                </c:pt>
                <c:pt idx="12">
                  <c:v>50.74</c:v>
                </c:pt>
                <c:pt idx="13">
                  <c:v>49.39</c:v>
                </c:pt>
                <c:pt idx="14">
                  <c:v>57</c:v>
                </c:pt>
                <c:pt idx="15">
                  <c:v>49.65</c:v>
                </c:pt>
                <c:pt idx="16">
                  <c:v>58.92</c:v>
                </c:pt>
                <c:pt idx="17">
                  <c:v>25.48</c:v>
                </c:pt>
                <c:pt idx="18">
                  <c:v>51.12</c:v>
                </c:pt>
                <c:pt idx="19">
                  <c:v>49.55</c:v>
                </c:pt>
                <c:pt idx="20">
                  <c:v>50.23</c:v>
                </c:pt>
                <c:pt idx="21">
                  <c:v>50.77</c:v>
                </c:pt>
                <c:pt idx="22">
                  <c:v>35.11</c:v>
                </c:pt>
                <c:pt idx="23">
                  <c:v>41.24</c:v>
                </c:pt>
                <c:pt idx="24">
                  <c:v>48.86</c:v>
                </c:pt>
                <c:pt idx="25">
                  <c:v>47.9</c:v>
                </c:pt>
                <c:pt idx="26">
                  <c:v>48.5</c:v>
                </c:pt>
              </c:numCache>
            </c:numRef>
          </c:val>
          <c:extLst>
            <c:ext xmlns:c16="http://schemas.microsoft.com/office/drawing/2014/chart" uri="{C3380CC4-5D6E-409C-BE32-E72D297353CC}">
              <c16:uniqueId val="{00000000-089F-CB47-9569-E9B1D79BA036}"/>
            </c:ext>
          </c:extLst>
        </c:ser>
        <c:ser>
          <c:idx val="1"/>
          <c:order val="1"/>
          <c:tx>
            <c:strRef>
              <c:f>'1.7 02'!$K$1</c:f>
              <c:strCache>
                <c:ptCount val="1"/>
                <c:pt idx="0">
                  <c:v>ISCED 02 girls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 02'!$B$2:$B$38</c:f>
              <c:strCache>
                <c:ptCount val="27"/>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Latvia</c:v>
                </c:pt>
                <c:pt idx="14">
                  <c:v>Lithuania</c:v>
                </c:pt>
                <c:pt idx="15">
                  <c:v>Netherlands</c:v>
                </c:pt>
                <c:pt idx="16">
                  <c:v>Poland</c:v>
                </c:pt>
                <c:pt idx="17">
                  <c:v>Serbia</c:v>
                </c:pt>
                <c:pt idx="18">
                  <c:v>Slovakia</c:v>
                </c:pt>
                <c:pt idx="19">
                  <c:v>Slovenia</c:v>
                </c:pt>
                <c:pt idx="20">
                  <c:v>Spain</c:v>
                </c:pt>
                <c:pt idx="21">
                  <c:v>Sweden</c:v>
                </c:pt>
                <c:pt idx="22">
                  <c:v>Switzerland</c:v>
                </c:pt>
                <c:pt idx="23">
                  <c:v>UK (England)</c:v>
                </c:pt>
                <c:pt idx="24">
                  <c:v>UK (Northern Ireland)</c:v>
                </c:pt>
                <c:pt idx="25">
                  <c:v>UK (Wales)</c:v>
                </c:pt>
                <c:pt idx="26">
                  <c:v>Total average</c:v>
                </c:pt>
              </c:strCache>
            </c:strRef>
          </c:cat>
          <c:val>
            <c:numRef>
              <c:f>'1.7 02'!$K$2:$K$38</c:f>
              <c:numCache>
                <c:formatCode>General</c:formatCode>
                <c:ptCount val="27"/>
                <c:pt idx="0">
                  <c:v>49.14</c:v>
                </c:pt>
                <c:pt idx="1">
                  <c:v>48.63</c:v>
                </c:pt>
                <c:pt idx="2">
                  <c:v>35.07</c:v>
                </c:pt>
                <c:pt idx="3">
                  <c:v>41.73</c:v>
                </c:pt>
                <c:pt idx="4">
                  <c:v>52.67</c:v>
                </c:pt>
                <c:pt idx="5">
                  <c:v>40.08</c:v>
                </c:pt>
                <c:pt idx="6">
                  <c:v>42.15</c:v>
                </c:pt>
                <c:pt idx="7">
                  <c:v>42.89</c:v>
                </c:pt>
                <c:pt idx="8">
                  <c:v>51.16</c:v>
                </c:pt>
                <c:pt idx="9">
                  <c:v>47.08</c:v>
                </c:pt>
                <c:pt idx="10">
                  <c:v>42.65</c:v>
                </c:pt>
                <c:pt idx="11">
                  <c:v>47.65</c:v>
                </c:pt>
                <c:pt idx="12">
                  <c:v>46.74</c:v>
                </c:pt>
                <c:pt idx="13">
                  <c:v>45.29</c:v>
                </c:pt>
                <c:pt idx="14">
                  <c:v>53.96</c:v>
                </c:pt>
                <c:pt idx="15">
                  <c:v>47.77</c:v>
                </c:pt>
                <c:pt idx="16">
                  <c:v>54.95</c:v>
                </c:pt>
                <c:pt idx="17">
                  <c:v>23.92</c:v>
                </c:pt>
                <c:pt idx="18">
                  <c:v>47.64</c:v>
                </c:pt>
                <c:pt idx="19">
                  <c:v>46.04</c:v>
                </c:pt>
                <c:pt idx="20">
                  <c:v>47.26</c:v>
                </c:pt>
                <c:pt idx="21">
                  <c:v>48.01</c:v>
                </c:pt>
                <c:pt idx="22">
                  <c:v>32.700000000000003</c:v>
                </c:pt>
                <c:pt idx="23">
                  <c:v>39.11</c:v>
                </c:pt>
                <c:pt idx="24">
                  <c:v>46.37</c:v>
                </c:pt>
                <c:pt idx="25">
                  <c:v>45.83</c:v>
                </c:pt>
                <c:pt idx="26">
                  <c:v>45.45</c:v>
                </c:pt>
              </c:numCache>
            </c:numRef>
          </c:val>
          <c:extLst>
            <c:ext xmlns:c16="http://schemas.microsoft.com/office/drawing/2014/chart" uri="{C3380CC4-5D6E-409C-BE32-E72D297353CC}">
              <c16:uniqueId val="{00000001-089F-CB47-9569-E9B1D79BA036}"/>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37708433794721E-2"/>
          <c:y val="9.1654704626507516E-2"/>
          <c:w val="0.84135383526497387"/>
          <c:h val="0.83453196801780338"/>
        </c:manualLayout>
      </c:layout>
      <c:barChart>
        <c:barDir val="bar"/>
        <c:grouping val="clustered"/>
        <c:varyColors val="0"/>
        <c:ser>
          <c:idx val="0"/>
          <c:order val="0"/>
          <c:tx>
            <c:strRef>
              <c:f>'1.7 02 (t)'!$L$1</c:f>
              <c:strCache>
                <c:ptCount val="1"/>
                <c:pt idx="0">
                  <c:v>ISCED 02 total</c:v>
                </c:pt>
              </c:strCache>
            </c:strRef>
          </c:tx>
          <c:spPr>
            <a:solidFill>
              <a:srgbClr val="002060"/>
            </a:solidFill>
            <a:ln>
              <a:noFill/>
            </a:ln>
            <a:effectLst/>
          </c:spPr>
          <c:invertIfNegative val="0"/>
          <c:dPt>
            <c:idx val="28"/>
            <c:invertIfNegative val="0"/>
            <c:bubble3D val="0"/>
            <c:spPr>
              <a:solidFill>
                <a:srgbClr val="FFC000"/>
              </a:solidFill>
              <a:ln>
                <a:noFill/>
              </a:ln>
              <a:effectLst/>
            </c:spPr>
            <c:extLst>
              <c:ext xmlns:c16="http://schemas.microsoft.com/office/drawing/2014/chart" uri="{C3380CC4-5D6E-409C-BE32-E72D297353CC}">
                <c16:uniqueId val="{00000000-CB6B-7446-8456-8643D50041BF}"/>
              </c:ext>
            </c:extLst>
          </c:dPt>
          <c:dLbls>
            <c:dLbl>
              <c:idx val="2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CB6B-7446-8456-8643D50041BF}"/>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'1.7 02 (t)'!$B$2:$B$38</c:f>
              <c:strCache>
                <c:ptCount val="29"/>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Latvia</c:v>
                </c:pt>
                <c:pt idx="14">
                  <c:v>Lithuania</c:v>
                </c:pt>
                <c:pt idx="15">
                  <c:v>Netherlands</c:v>
                </c:pt>
                <c:pt idx="16">
                  <c:v>Norway</c:v>
                </c:pt>
                <c:pt idx="17">
                  <c:v>Poland</c:v>
                </c:pt>
                <c:pt idx="18">
                  <c:v>Serbia</c:v>
                </c:pt>
                <c:pt idx="19">
                  <c:v>Slovakia</c:v>
                </c:pt>
                <c:pt idx="20">
                  <c:v>Slovenia</c:v>
                </c:pt>
                <c:pt idx="21">
                  <c:v>Spain</c:v>
                </c:pt>
                <c:pt idx="22">
                  <c:v>Sweden</c:v>
                </c:pt>
                <c:pt idx="23">
                  <c:v>Switzerland</c:v>
                </c:pt>
                <c:pt idx="24">
                  <c:v>UK (England)</c:v>
                </c:pt>
                <c:pt idx="25">
                  <c:v>UK (Northern Ireland)</c:v>
                </c:pt>
                <c:pt idx="26">
                  <c:v>UK (Scotland)</c:v>
                </c:pt>
                <c:pt idx="27">
                  <c:v>UK (Wales)</c:v>
                </c:pt>
                <c:pt idx="28">
                  <c:v>Total average</c:v>
                </c:pt>
              </c:strCache>
            </c:strRef>
          </c:cat>
          <c:val>
            <c:numRef>
              <c:f>'1.7 02 (t)'!$L$2:$L$38</c:f>
              <c:numCache>
                <c:formatCode>General</c:formatCode>
                <c:ptCount val="29"/>
                <c:pt idx="0">
                  <c:v>101.98</c:v>
                </c:pt>
                <c:pt idx="1">
                  <c:v>99.96</c:v>
                </c:pt>
                <c:pt idx="2">
                  <c:v>72.12</c:v>
                </c:pt>
                <c:pt idx="3">
                  <c:v>87.14</c:v>
                </c:pt>
                <c:pt idx="4">
                  <c:v>109.93</c:v>
                </c:pt>
                <c:pt idx="5">
                  <c:v>82.94</c:v>
                </c:pt>
                <c:pt idx="6">
                  <c:v>87.26</c:v>
                </c:pt>
                <c:pt idx="7">
                  <c:v>88.1</c:v>
                </c:pt>
                <c:pt idx="8">
                  <c:v>105.76</c:v>
                </c:pt>
                <c:pt idx="9">
                  <c:v>97.39</c:v>
                </c:pt>
                <c:pt idx="10">
                  <c:v>88.65</c:v>
                </c:pt>
                <c:pt idx="11">
                  <c:v>96.68</c:v>
                </c:pt>
                <c:pt idx="12">
                  <c:v>97.48</c:v>
                </c:pt>
                <c:pt idx="13">
                  <c:v>94.68</c:v>
                </c:pt>
                <c:pt idx="14">
                  <c:v>110.96</c:v>
                </c:pt>
                <c:pt idx="15">
                  <c:v>97.41</c:v>
                </c:pt>
                <c:pt idx="16">
                  <c:v>97.33</c:v>
                </c:pt>
                <c:pt idx="17">
                  <c:v>113.87</c:v>
                </c:pt>
                <c:pt idx="18">
                  <c:v>49.4</c:v>
                </c:pt>
                <c:pt idx="19">
                  <c:v>98.76</c:v>
                </c:pt>
                <c:pt idx="20">
                  <c:v>95.59</c:v>
                </c:pt>
                <c:pt idx="21">
                  <c:v>97.49</c:v>
                </c:pt>
                <c:pt idx="22">
                  <c:v>98.78</c:v>
                </c:pt>
                <c:pt idx="23">
                  <c:v>67.81</c:v>
                </c:pt>
                <c:pt idx="24">
                  <c:v>80.48</c:v>
                </c:pt>
                <c:pt idx="25">
                  <c:v>95.23</c:v>
                </c:pt>
                <c:pt idx="26">
                  <c:v>78.42</c:v>
                </c:pt>
                <c:pt idx="27">
                  <c:v>93.74</c:v>
                </c:pt>
                <c:pt idx="28">
                  <c:v>93.86</c:v>
                </c:pt>
              </c:numCache>
            </c:numRef>
          </c:val>
          <c:extLst>
            <c:ext xmlns:c16="http://schemas.microsoft.com/office/drawing/2014/chart" uri="{C3380CC4-5D6E-409C-BE32-E72D297353CC}">
              <c16:uniqueId val="{00000000-C5C9-AE41-82E3-CAECC7AFB011}"/>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65766989092769E-2"/>
          <c:y val="6.5294786521250064E-2"/>
          <c:w val="0.84135383526497387"/>
          <c:h val="0.86082677165354315"/>
        </c:manualLayout>
      </c:layout>
      <c:barChart>
        <c:barDir val="bar"/>
        <c:grouping val="clustered"/>
        <c:varyColors val="0"/>
        <c:ser>
          <c:idx val="0"/>
          <c:order val="0"/>
          <c:tx>
            <c:strRef>
              <c:f>'1.7 1+2'!$J$1</c:f>
              <c:strCache>
                <c:ptCount val="1"/>
                <c:pt idx="0">
                  <c:v>ISCED 1+2 boys</c:v>
                </c:pt>
              </c:strCache>
            </c:strRef>
          </c:tx>
          <c:spPr>
            <a:solidFill>
              <a:srgbClr val="002060"/>
            </a:solidFill>
            <a:ln>
              <a:noFill/>
            </a:ln>
            <a:effectLst/>
          </c:spPr>
          <c:invertIfNegative val="0"/>
          <c:dLbls>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'1.7 1+2'!$B$2:$B$38</c:f>
              <c:strCache>
                <c:ptCount val="29"/>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Latvia</c:v>
                </c:pt>
                <c:pt idx="14">
                  <c:v>Lithuania</c:v>
                </c:pt>
                <c:pt idx="15">
                  <c:v>Netherlands</c:v>
                </c:pt>
                <c:pt idx="16">
                  <c:v>Norway</c:v>
                </c:pt>
                <c:pt idx="17">
                  <c:v>Poland</c:v>
                </c:pt>
                <c:pt idx="18">
                  <c:v>Serbia</c:v>
                </c:pt>
                <c:pt idx="19">
                  <c:v>Slovakia</c:v>
                </c:pt>
                <c:pt idx="20">
                  <c:v>Slovenia</c:v>
                </c:pt>
                <c:pt idx="21">
                  <c:v>Spain</c:v>
                </c:pt>
                <c:pt idx="22">
                  <c:v>Sweden</c:v>
                </c:pt>
                <c:pt idx="23">
                  <c:v>Switzerland</c:v>
                </c:pt>
                <c:pt idx="24">
                  <c:v>UK (England)</c:v>
                </c:pt>
                <c:pt idx="25">
                  <c:v>UK (Northern Ireland)</c:v>
                </c:pt>
                <c:pt idx="26">
                  <c:v>UK (Scotland)</c:v>
                </c:pt>
                <c:pt idx="27">
                  <c:v>UK (Wales)</c:v>
                </c:pt>
                <c:pt idx="28">
                  <c:v>Total average</c:v>
                </c:pt>
              </c:strCache>
            </c:strRef>
          </c:cat>
          <c:val>
            <c:numRef>
              <c:f>'1.7 1+2'!$J$2:$J$38</c:f>
              <c:numCache>
                <c:formatCode>General</c:formatCode>
                <c:ptCount val="29"/>
                <c:pt idx="0">
                  <c:v>52.28</c:v>
                </c:pt>
                <c:pt idx="1">
                  <c:v>51.56</c:v>
                </c:pt>
                <c:pt idx="2">
                  <c:v>40.6</c:v>
                </c:pt>
                <c:pt idx="3">
                  <c:v>51.97</c:v>
                </c:pt>
                <c:pt idx="4">
                  <c:v>50.31</c:v>
                </c:pt>
                <c:pt idx="5">
                  <c:v>39.369999999999997</c:v>
                </c:pt>
                <c:pt idx="6">
                  <c:v>50.4</c:v>
                </c:pt>
                <c:pt idx="7">
                  <c:v>50.77</c:v>
                </c:pt>
                <c:pt idx="8">
                  <c:v>52.67</c:v>
                </c:pt>
                <c:pt idx="9">
                  <c:v>51.41</c:v>
                </c:pt>
                <c:pt idx="10">
                  <c:v>50.28</c:v>
                </c:pt>
                <c:pt idx="11">
                  <c:v>50.63</c:v>
                </c:pt>
                <c:pt idx="12">
                  <c:v>51.51</c:v>
                </c:pt>
                <c:pt idx="13">
                  <c:v>51.69</c:v>
                </c:pt>
                <c:pt idx="14">
                  <c:v>53.37</c:v>
                </c:pt>
                <c:pt idx="15">
                  <c:v>47.98</c:v>
                </c:pt>
                <c:pt idx="16">
                  <c:v>50.89</c:v>
                </c:pt>
                <c:pt idx="17">
                  <c:v>50.06</c:v>
                </c:pt>
                <c:pt idx="18">
                  <c:v>51.75</c:v>
                </c:pt>
                <c:pt idx="19">
                  <c:v>49.28</c:v>
                </c:pt>
                <c:pt idx="20">
                  <c:v>50.84</c:v>
                </c:pt>
                <c:pt idx="21">
                  <c:v>54.76</c:v>
                </c:pt>
                <c:pt idx="22">
                  <c:v>51.36</c:v>
                </c:pt>
                <c:pt idx="23">
                  <c:v>52.99</c:v>
                </c:pt>
                <c:pt idx="24">
                  <c:v>47.14</c:v>
                </c:pt>
                <c:pt idx="25">
                  <c:v>50.12</c:v>
                </c:pt>
                <c:pt idx="26">
                  <c:v>45.16</c:v>
                </c:pt>
                <c:pt idx="27">
                  <c:v>50.43</c:v>
                </c:pt>
                <c:pt idx="28">
                  <c:v>50.53</c:v>
                </c:pt>
              </c:numCache>
            </c:numRef>
          </c:val>
          <c:extLst>
            <c:ext xmlns:c16="http://schemas.microsoft.com/office/drawing/2014/chart" uri="{C3380CC4-5D6E-409C-BE32-E72D297353CC}">
              <c16:uniqueId val="{00000000-72C1-C34A-8594-404CE9A4A025}"/>
            </c:ext>
          </c:extLst>
        </c:ser>
        <c:ser>
          <c:idx val="1"/>
          <c:order val="1"/>
          <c:tx>
            <c:strRef>
              <c:f>'1.7 1+2'!$K$1</c:f>
              <c:strCache>
                <c:ptCount val="1"/>
                <c:pt idx="0">
                  <c:v>ISCED 1+2 girls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 1+2'!$B$2:$B$38</c:f>
              <c:strCache>
                <c:ptCount val="29"/>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Latvia</c:v>
                </c:pt>
                <c:pt idx="14">
                  <c:v>Lithuania</c:v>
                </c:pt>
                <c:pt idx="15">
                  <c:v>Netherlands</c:v>
                </c:pt>
                <c:pt idx="16">
                  <c:v>Norway</c:v>
                </c:pt>
                <c:pt idx="17">
                  <c:v>Poland</c:v>
                </c:pt>
                <c:pt idx="18">
                  <c:v>Serbia</c:v>
                </c:pt>
                <c:pt idx="19">
                  <c:v>Slovakia</c:v>
                </c:pt>
                <c:pt idx="20">
                  <c:v>Slovenia</c:v>
                </c:pt>
                <c:pt idx="21">
                  <c:v>Spain</c:v>
                </c:pt>
                <c:pt idx="22">
                  <c:v>Sweden</c:v>
                </c:pt>
                <c:pt idx="23">
                  <c:v>Switzerland</c:v>
                </c:pt>
                <c:pt idx="24">
                  <c:v>UK (England)</c:v>
                </c:pt>
                <c:pt idx="25">
                  <c:v>UK (Northern Ireland)</c:v>
                </c:pt>
                <c:pt idx="26">
                  <c:v>UK (Scotland)</c:v>
                </c:pt>
                <c:pt idx="27">
                  <c:v>UK (Wales)</c:v>
                </c:pt>
                <c:pt idx="28">
                  <c:v>Total average</c:v>
                </c:pt>
              </c:strCache>
            </c:strRef>
          </c:cat>
          <c:val>
            <c:numRef>
              <c:f>'1.7 1+2'!$K$2:$K$38</c:f>
              <c:numCache>
                <c:formatCode>General</c:formatCode>
                <c:ptCount val="29"/>
                <c:pt idx="0">
                  <c:v>49.01</c:v>
                </c:pt>
                <c:pt idx="1">
                  <c:v>48.44</c:v>
                </c:pt>
                <c:pt idx="2">
                  <c:v>37.880000000000003</c:v>
                </c:pt>
                <c:pt idx="3">
                  <c:v>49.37</c:v>
                </c:pt>
                <c:pt idx="4">
                  <c:v>47.89</c:v>
                </c:pt>
                <c:pt idx="5">
                  <c:v>36.21</c:v>
                </c:pt>
                <c:pt idx="6">
                  <c:v>47.79</c:v>
                </c:pt>
                <c:pt idx="7">
                  <c:v>48.54</c:v>
                </c:pt>
                <c:pt idx="8">
                  <c:v>48.91</c:v>
                </c:pt>
                <c:pt idx="9">
                  <c:v>48.09</c:v>
                </c:pt>
                <c:pt idx="10">
                  <c:v>47.47</c:v>
                </c:pt>
                <c:pt idx="11">
                  <c:v>48.18</c:v>
                </c:pt>
                <c:pt idx="12">
                  <c:v>48.12</c:v>
                </c:pt>
                <c:pt idx="13">
                  <c:v>48.85</c:v>
                </c:pt>
                <c:pt idx="14">
                  <c:v>50.45</c:v>
                </c:pt>
                <c:pt idx="15">
                  <c:v>44.55</c:v>
                </c:pt>
                <c:pt idx="16">
                  <c:v>48.32</c:v>
                </c:pt>
                <c:pt idx="17">
                  <c:v>47.14</c:v>
                </c:pt>
                <c:pt idx="18">
                  <c:v>48.63</c:v>
                </c:pt>
                <c:pt idx="19">
                  <c:v>46.69</c:v>
                </c:pt>
                <c:pt idx="20">
                  <c:v>48.06</c:v>
                </c:pt>
                <c:pt idx="21">
                  <c:v>51.58</c:v>
                </c:pt>
                <c:pt idx="22">
                  <c:v>48.31</c:v>
                </c:pt>
                <c:pt idx="23">
                  <c:v>50.15</c:v>
                </c:pt>
                <c:pt idx="24">
                  <c:v>44.92</c:v>
                </c:pt>
                <c:pt idx="25">
                  <c:v>47.78</c:v>
                </c:pt>
                <c:pt idx="26">
                  <c:v>42.94</c:v>
                </c:pt>
                <c:pt idx="27">
                  <c:v>47.89</c:v>
                </c:pt>
                <c:pt idx="28">
                  <c:v>47.48</c:v>
                </c:pt>
              </c:numCache>
            </c:numRef>
          </c:val>
          <c:extLst>
            <c:ext xmlns:c16="http://schemas.microsoft.com/office/drawing/2014/chart" uri="{C3380CC4-5D6E-409C-BE32-E72D297353CC}">
              <c16:uniqueId val="{00000001-72C1-C34A-8594-404CE9A4A025}"/>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17047729056257E-2"/>
          <c:y val="7.3044972261364208E-2"/>
          <c:w val="0.84135383526497387"/>
          <c:h val="0.84219324291196351"/>
        </c:manualLayout>
      </c:layout>
      <c:barChart>
        <c:barDir val="bar"/>
        <c:grouping val="clustered"/>
        <c:varyColors val="0"/>
        <c:ser>
          <c:idx val="0"/>
          <c:order val="0"/>
          <c:tx>
            <c:strRef>
              <c:f>'1.7 1+2 (t)'!$L$1</c:f>
              <c:strCache>
                <c:ptCount val="1"/>
                <c:pt idx="0">
                  <c:v>ISCED 1+2 total</c:v>
                </c:pt>
              </c:strCache>
            </c:strRef>
          </c:tx>
          <c:spPr>
            <a:solidFill>
              <a:srgbClr val="002060"/>
            </a:solidFill>
            <a:ln>
              <a:noFill/>
            </a:ln>
            <a:effectLst/>
          </c:spPr>
          <c:invertIfNegative val="0"/>
          <c:dPt>
            <c:idx val="28"/>
            <c:invertIfNegative val="0"/>
            <c:bubble3D val="0"/>
            <c:spPr>
              <a:solidFill>
                <a:srgbClr val="FFC000"/>
              </a:solidFill>
              <a:ln>
                <a:noFill/>
              </a:ln>
              <a:effectLst/>
            </c:spPr>
            <c:extLst>
              <c:ext xmlns:c16="http://schemas.microsoft.com/office/drawing/2014/chart" uri="{C3380CC4-5D6E-409C-BE32-E72D297353CC}">
                <c16:uniqueId val="{00000000-B9CA-E24A-9502-33C384EE5858}"/>
              </c:ext>
            </c:extLst>
          </c:dPt>
          <c:dLbls>
            <c:dLbl>
              <c:idx val="2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9CA-E24A-9502-33C384EE5858}"/>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'1.7 1+2 (t)'!$B$2:$B$38</c:f>
              <c:strCache>
                <c:ptCount val="29"/>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Latvia</c:v>
                </c:pt>
                <c:pt idx="14">
                  <c:v>Lithuania</c:v>
                </c:pt>
                <c:pt idx="15">
                  <c:v>Netherlands</c:v>
                </c:pt>
                <c:pt idx="16">
                  <c:v>Norway</c:v>
                </c:pt>
                <c:pt idx="17">
                  <c:v>Poland</c:v>
                </c:pt>
                <c:pt idx="18">
                  <c:v>Serbia</c:v>
                </c:pt>
                <c:pt idx="19">
                  <c:v>Slovakia</c:v>
                </c:pt>
                <c:pt idx="20">
                  <c:v>Slovenia</c:v>
                </c:pt>
                <c:pt idx="21">
                  <c:v>Spain</c:v>
                </c:pt>
                <c:pt idx="22">
                  <c:v>Sweden</c:v>
                </c:pt>
                <c:pt idx="23">
                  <c:v>Switzerland</c:v>
                </c:pt>
                <c:pt idx="24">
                  <c:v>UK (England)</c:v>
                </c:pt>
                <c:pt idx="25">
                  <c:v>UK (Northern Ireland)</c:v>
                </c:pt>
                <c:pt idx="26">
                  <c:v>UK (Scotland)</c:v>
                </c:pt>
                <c:pt idx="27">
                  <c:v>UK (Wales)</c:v>
                </c:pt>
                <c:pt idx="28">
                  <c:v>Total average</c:v>
                </c:pt>
              </c:strCache>
            </c:strRef>
          </c:cat>
          <c:val>
            <c:numRef>
              <c:f>'1.7 1+2 (t)'!$L$2:$L$38</c:f>
              <c:numCache>
                <c:formatCode>General</c:formatCode>
                <c:ptCount val="29"/>
                <c:pt idx="0">
                  <c:v>101.29</c:v>
                </c:pt>
                <c:pt idx="1">
                  <c:v>100</c:v>
                </c:pt>
                <c:pt idx="2">
                  <c:v>78.48</c:v>
                </c:pt>
                <c:pt idx="3">
                  <c:v>101.33</c:v>
                </c:pt>
                <c:pt idx="4">
                  <c:v>98.2</c:v>
                </c:pt>
                <c:pt idx="5">
                  <c:v>75.58</c:v>
                </c:pt>
                <c:pt idx="6">
                  <c:v>98.2</c:v>
                </c:pt>
                <c:pt idx="7">
                  <c:v>99.31</c:v>
                </c:pt>
                <c:pt idx="8">
                  <c:v>101.58</c:v>
                </c:pt>
                <c:pt idx="9">
                  <c:v>99.5</c:v>
                </c:pt>
                <c:pt idx="10">
                  <c:v>97.75</c:v>
                </c:pt>
                <c:pt idx="11">
                  <c:v>98.81</c:v>
                </c:pt>
                <c:pt idx="12">
                  <c:v>99.63</c:v>
                </c:pt>
                <c:pt idx="13">
                  <c:v>100.54</c:v>
                </c:pt>
                <c:pt idx="14">
                  <c:v>103.82</c:v>
                </c:pt>
                <c:pt idx="15">
                  <c:v>92.53</c:v>
                </c:pt>
                <c:pt idx="16">
                  <c:v>99.2</c:v>
                </c:pt>
                <c:pt idx="17">
                  <c:v>97.2</c:v>
                </c:pt>
                <c:pt idx="18">
                  <c:v>100.37</c:v>
                </c:pt>
                <c:pt idx="19">
                  <c:v>95.98</c:v>
                </c:pt>
                <c:pt idx="20">
                  <c:v>98.9</c:v>
                </c:pt>
                <c:pt idx="21">
                  <c:v>106.34</c:v>
                </c:pt>
                <c:pt idx="22">
                  <c:v>99.67</c:v>
                </c:pt>
                <c:pt idx="23">
                  <c:v>103.14</c:v>
                </c:pt>
                <c:pt idx="24">
                  <c:v>92.06</c:v>
                </c:pt>
                <c:pt idx="25">
                  <c:v>97.9</c:v>
                </c:pt>
                <c:pt idx="26">
                  <c:v>88.1</c:v>
                </c:pt>
                <c:pt idx="27">
                  <c:v>98.32</c:v>
                </c:pt>
                <c:pt idx="28">
                  <c:v>98.01</c:v>
                </c:pt>
              </c:numCache>
            </c:numRef>
          </c:val>
          <c:extLst>
            <c:ext xmlns:c16="http://schemas.microsoft.com/office/drawing/2014/chart" uri="{C3380CC4-5D6E-409C-BE32-E72D297353CC}">
              <c16:uniqueId val="{00000000-DDEE-E64B-AC95-41717D832EB1}"/>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37764414386605E-2"/>
          <c:y val="6.5294804184850189E-2"/>
          <c:w val="0.84135383526497387"/>
          <c:h val="0.86410587587179244"/>
        </c:manualLayout>
      </c:layout>
      <c:barChart>
        <c:barDir val="bar"/>
        <c:grouping val="clustered"/>
        <c:varyColors val="0"/>
        <c:ser>
          <c:idx val="0"/>
          <c:order val="0"/>
          <c:tx>
            <c:strRef>
              <c:f>'1.7 3'!$J$1</c:f>
              <c:strCache>
                <c:ptCount val="1"/>
                <c:pt idx="0">
                  <c:v>ISCED 3 boys</c:v>
                </c:pt>
              </c:strCache>
            </c:strRef>
          </c:tx>
          <c:spPr>
            <a:solidFill>
              <a:srgbClr val="002060"/>
            </a:solidFill>
            <a:ln>
              <a:noFill/>
            </a:ln>
            <a:effectLst/>
          </c:spPr>
          <c:invertIfNegative val="0"/>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8EDF-184E-97F1-FD87AF768EE7}"/>
                </c:ext>
              </c:extLst>
            </c:dLbl>
            <c:dLbl>
              <c:idx val="23"/>
              <c:tx>
                <c:rich>
                  <a:bodyPr/>
                  <a:lstStyle/>
                  <a:p>
                    <a:fld id="{C7E377B7-23BA-9A4B-A7E9-B24F8FD34D25}" type="CATEGORYNAME">
                      <a:rPr lang="en-US">
                        <a:solidFill>
                          <a:srgbClr val="002060"/>
                        </a:solidFill>
                      </a:rPr>
                      <a:pPr/>
                      <a:t>[CATEGORY NAME]</a:t>
                    </a:fld>
                    <a:r>
                      <a:rPr lang="en-US" baseline="0">
                        <a:solidFill>
                          <a:srgbClr val="002060"/>
                        </a:solidFill>
                      </a:rPr>
                      <a:t> </a:t>
                    </a:r>
                    <a:fld id="{C60076E3-1EC2-9147-81FA-F39583AAB656}" type="VALUE">
                      <a:rPr lang="en-US" baseline="0">
                        <a:solidFill>
                          <a:srgbClr val="002060"/>
                        </a:solidFill>
                      </a:rPr>
                      <a:pPr/>
                      <a:t>[VALUE]</a:t>
                    </a:fld>
                    <a:endParaRPr lang="en-US" baseline="0">
                      <a:solidFill>
                        <a:srgbClr val="002060"/>
                      </a:solidFill>
                    </a:endParaRPr>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6F71-964E-8F7F-7269BD18658E}"/>
                </c:ext>
              </c:extLst>
            </c:dLbl>
            <c:dLbl>
              <c:idx val="2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EDF-184E-97F1-FD87AF768EE7}"/>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'1.7 3'!$B$2:$B$38</c:f>
              <c:strCache>
                <c:ptCount val="27"/>
                <c:pt idx="0">
                  <c:v>Austria</c:v>
                </c:pt>
                <c:pt idx="1">
                  <c:v>Belgium (Flemish community)</c:v>
                </c:pt>
                <c:pt idx="2">
                  <c:v>Bulgaria</c:v>
                </c:pt>
                <c:pt idx="3">
                  <c:v>Cyprus</c:v>
                </c:pt>
                <c:pt idx="4">
                  <c:v>Czech Republic</c:v>
                </c:pt>
                <c:pt idx="5">
                  <c:v>Estonia</c:v>
                </c:pt>
                <c:pt idx="6">
                  <c:v>Finland</c:v>
                </c:pt>
                <c:pt idx="7">
                  <c:v>Germany</c:v>
                </c:pt>
                <c:pt idx="8">
                  <c:v>Greece</c:v>
                </c:pt>
                <c:pt idx="9">
                  <c:v>Hungary</c:v>
                </c:pt>
                <c:pt idx="10">
                  <c:v>Italy</c:v>
                </c:pt>
                <c:pt idx="11">
                  <c:v>Latvia</c:v>
                </c:pt>
                <c:pt idx="12">
                  <c:v>Lithuania</c:v>
                </c:pt>
                <c:pt idx="13">
                  <c:v>Netherlands</c:v>
                </c:pt>
                <c:pt idx="14">
                  <c:v>Norway</c:v>
                </c:pt>
                <c:pt idx="15">
                  <c:v>Poland</c:v>
                </c:pt>
                <c:pt idx="16">
                  <c:v>Serbia</c:v>
                </c:pt>
                <c:pt idx="17">
                  <c:v>Slovakia</c:v>
                </c:pt>
                <c:pt idx="18">
                  <c:v>Slovenia</c:v>
                </c:pt>
                <c:pt idx="19">
                  <c:v>Spain</c:v>
                </c:pt>
                <c:pt idx="20">
                  <c:v>Sweden</c:v>
                </c:pt>
                <c:pt idx="21">
                  <c:v>Switzerland</c:v>
                </c:pt>
                <c:pt idx="22">
                  <c:v>UK (England)</c:v>
                </c:pt>
                <c:pt idx="23">
                  <c:v>UK (Northern Ireland)</c:v>
                </c:pt>
                <c:pt idx="24">
                  <c:v>UK (Scotland)</c:v>
                </c:pt>
                <c:pt idx="25">
                  <c:v>UK (Wales)</c:v>
                </c:pt>
                <c:pt idx="26">
                  <c:v>Total average</c:v>
                </c:pt>
              </c:strCache>
            </c:strRef>
          </c:cat>
          <c:val>
            <c:numRef>
              <c:f>'1.7 3'!$J$2:$J$38</c:f>
              <c:numCache>
                <c:formatCode>General</c:formatCode>
                <c:ptCount val="27"/>
                <c:pt idx="0">
                  <c:v>53.14</c:v>
                </c:pt>
                <c:pt idx="1">
                  <c:v>51.69</c:v>
                </c:pt>
                <c:pt idx="2">
                  <c:v>38.57</c:v>
                </c:pt>
                <c:pt idx="3">
                  <c:v>50.63</c:v>
                </c:pt>
                <c:pt idx="4">
                  <c:v>52.97</c:v>
                </c:pt>
                <c:pt idx="5">
                  <c:v>45.31</c:v>
                </c:pt>
                <c:pt idx="6">
                  <c:v>47.31</c:v>
                </c:pt>
                <c:pt idx="7">
                  <c:v>56.17</c:v>
                </c:pt>
                <c:pt idx="8">
                  <c:v>51.96</c:v>
                </c:pt>
                <c:pt idx="9">
                  <c:v>51.19</c:v>
                </c:pt>
                <c:pt idx="10">
                  <c:v>51.33</c:v>
                </c:pt>
                <c:pt idx="11">
                  <c:v>57.71</c:v>
                </c:pt>
                <c:pt idx="12">
                  <c:v>26.26</c:v>
                </c:pt>
                <c:pt idx="13">
                  <c:v>97.88</c:v>
                </c:pt>
                <c:pt idx="14">
                  <c:v>47.49</c:v>
                </c:pt>
                <c:pt idx="15">
                  <c:v>53.91</c:v>
                </c:pt>
                <c:pt idx="16">
                  <c:v>48.82</c:v>
                </c:pt>
                <c:pt idx="17">
                  <c:v>43.94</c:v>
                </c:pt>
                <c:pt idx="18">
                  <c:v>46.48</c:v>
                </c:pt>
                <c:pt idx="19">
                  <c:v>55.41</c:v>
                </c:pt>
                <c:pt idx="20">
                  <c:v>58.51</c:v>
                </c:pt>
                <c:pt idx="21">
                  <c:v>42.59</c:v>
                </c:pt>
                <c:pt idx="22">
                  <c:v>46.16</c:v>
                </c:pt>
                <c:pt idx="23">
                  <c:v>28.51</c:v>
                </c:pt>
                <c:pt idx="24">
                  <c:v>37.549999999999997</c:v>
                </c:pt>
                <c:pt idx="25">
                  <c:v>17.97</c:v>
                </c:pt>
                <c:pt idx="26">
                  <c:v>52.59</c:v>
                </c:pt>
              </c:numCache>
            </c:numRef>
          </c:val>
          <c:extLst>
            <c:ext xmlns:c16="http://schemas.microsoft.com/office/drawing/2014/chart" uri="{C3380CC4-5D6E-409C-BE32-E72D297353CC}">
              <c16:uniqueId val="{00000000-4E8D-4046-9A47-C93E5196714F}"/>
            </c:ext>
          </c:extLst>
        </c:ser>
        <c:ser>
          <c:idx val="1"/>
          <c:order val="1"/>
          <c:tx>
            <c:strRef>
              <c:f>'1.7 3'!$K$1</c:f>
              <c:strCache>
                <c:ptCount val="1"/>
                <c:pt idx="0">
                  <c:v>ISCED 3 girls</c:v>
                </c:pt>
              </c:strCache>
            </c:strRef>
          </c:tx>
          <c:spPr>
            <a:solidFill>
              <a:srgbClr val="FFC000"/>
            </a:solidFill>
            <a:ln>
              <a:noFill/>
            </a:ln>
            <a:effectLst/>
          </c:spPr>
          <c:invertIfNegative val="0"/>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DF-184E-97F1-FD87AF768EE7}"/>
                </c:ext>
              </c:extLst>
            </c:dLbl>
            <c:dLbl>
              <c:idx val="2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DF-184E-97F1-FD87AF768E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 3'!$B$2:$B$38</c:f>
              <c:strCache>
                <c:ptCount val="27"/>
                <c:pt idx="0">
                  <c:v>Austria</c:v>
                </c:pt>
                <c:pt idx="1">
                  <c:v>Belgium (Flemish community)</c:v>
                </c:pt>
                <c:pt idx="2">
                  <c:v>Bulgaria</c:v>
                </c:pt>
                <c:pt idx="3">
                  <c:v>Cyprus</c:v>
                </c:pt>
                <c:pt idx="4">
                  <c:v>Czech Republic</c:v>
                </c:pt>
                <c:pt idx="5">
                  <c:v>Estonia</c:v>
                </c:pt>
                <c:pt idx="6">
                  <c:v>Finland</c:v>
                </c:pt>
                <c:pt idx="7">
                  <c:v>Germany</c:v>
                </c:pt>
                <c:pt idx="8">
                  <c:v>Greece</c:v>
                </c:pt>
                <c:pt idx="9">
                  <c:v>Hungary</c:v>
                </c:pt>
                <c:pt idx="10">
                  <c:v>Italy</c:v>
                </c:pt>
                <c:pt idx="11">
                  <c:v>Latvia</c:v>
                </c:pt>
                <c:pt idx="12">
                  <c:v>Lithuania</c:v>
                </c:pt>
                <c:pt idx="13">
                  <c:v>Netherlands</c:v>
                </c:pt>
                <c:pt idx="14">
                  <c:v>Norway</c:v>
                </c:pt>
                <c:pt idx="15">
                  <c:v>Poland</c:v>
                </c:pt>
                <c:pt idx="16">
                  <c:v>Serbia</c:v>
                </c:pt>
                <c:pt idx="17">
                  <c:v>Slovakia</c:v>
                </c:pt>
                <c:pt idx="18">
                  <c:v>Slovenia</c:v>
                </c:pt>
                <c:pt idx="19">
                  <c:v>Spain</c:v>
                </c:pt>
                <c:pt idx="20">
                  <c:v>Sweden</c:v>
                </c:pt>
                <c:pt idx="21">
                  <c:v>Switzerland</c:v>
                </c:pt>
                <c:pt idx="22">
                  <c:v>UK (England)</c:v>
                </c:pt>
                <c:pt idx="23">
                  <c:v>UK (Northern Ireland)</c:v>
                </c:pt>
                <c:pt idx="24">
                  <c:v>UK (Scotland)</c:v>
                </c:pt>
                <c:pt idx="25">
                  <c:v>UK (Wales)</c:v>
                </c:pt>
                <c:pt idx="26">
                  <c:v>Total average</c:v>
                </c:pt>
              </c:strCache>
            </c:strRef>
          </c:cat>
          <c:val>
            <c:numRef>
              <c:f>'1.7 3'!$K$2:$K$38</c:f>
              <c:numCache>
                <c:formatCode>General</c:formatCode>
                <c:ptCount val="27"/>
                <c:pt idx="0">
                  <c:v>47.67</c:v>
                </c:pt>
                <c:pt idx="1">
                  <c:v>48.31</c:v>
                </c:pt>
                <c:pt idx="2">
                  <c:v>34.93</c:v>
                </c:pt>
                <c:pt idx="3">
                  <c:v>47.91</c:v>
                </c:pt>
                <c:pt idx="4">
                  <c:v>51.26</c:v>
                </c:pt>
                <c:pt idx="5">
                  <c:v>42.82</c:v>
                </c:pt>
                <c:pt idx="6">
                  <c:v>45.05</c:v>
                </c:pt>
                <c:pt idx="7">
                  <c:v>45.36</c:v>
                </c:pt>
                <c:pt idx="8">
                  <c:v>47.03</c:v>
                </c:pt>
                <c:pt idx="9">
                  <c:v>49.39</c:v>
                </c:pt>
                <c:pt idx="10">
                  <c:v>47.65</c:v>
                </c:pt>
                <c:pt idx="11">
                  <c:v>56.06</c:v>
                </c:pt>
                <c:pt idx="12">
                  <c:v>28.36</c:v>
                </c:pt>
                <c:pt idx="13">
                  <c:v>99.32</c:v>
                </c:pt>
                <c:pt idx="14">
                  <c:v>45.51</c:v>
                </c:pt>
                <c:pt idx="15">
                  <c:v>50.59</c:v>
                </c:pt>
                <c:pt idx="16">
                  <c:v>48.9</c:v>
                </c:pt>
                <c:pt idx="17">
                  <c:v>43.57</c:v>
                </c:pt>
                <c:pt idx="18">
                  <c:v>44.69</c:v>
                </c:pt>
                <c:pt idx="19">
                  <c:v>53.56</c:v>
                </c:pt>
                <c:pt idx="20">
                  <c:v>49.35</c:v>
                </c:pt>
                <c:pt idx="21">
                  <c:v>37.270000000000003</c:v>
                </c:pt>
                <c:pt idx="22">
                  <c:v>43.98</c:v>
                </c:pt>
                <c:pt idx="23">
                  <c:v>36</c:v>
                </c:pt>
                <c:pt idx="24">
                  <c:v>38.450000000000003</c:v>
                </c:pt>
                <c:pt idx="25">
                  <c:v>20.47</c:v>
                </c:pt>
                <c:pt idx="26">
                  <c:v>48.38</c:v>
                </c:pt>
              </c:numCache>
            </c:numRef>
          </c:val>
          <c:extLst>
            <c:ext xmlns:c16="http://schemas.microsoft.com/office/drawing/2014/chart" uri="{C3380CC4-5D6E-409C-BE32-E72D297353CC}">
              <c16:uniqueId val="{00000001-4E8D-4046-9A47-C93E5196714F}"/>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814246429809177E-2"/>
          <c:y val="8.3145231846019241E-2"/>
          <c:w val="0.84135383526497387"/>
          <c:h val="0.83425681164854393"/>
        </c:manualLayout>
      </c:layout>
      <c:barChart>
        <c:barDir val="bar"/>
        <c:grouping val="clustered"/>
        <c:varyColors val="0"/>
        <c:ser>
          <c:idx val="0"/>
          <c:order val="0"/>
          <c:tx>
            <c:strRef>
              <c:f>'1.7 3 (t)'!$L$1</c:f>
              <c:strCache>
                <c:ptCount val="1"/>
                <c:pt idx="0">
                  <c:v>ISCED 3 total</c:v>
                </c:pt>
              </c:strCache>
            </c:strRef>
          </c:tx>
          <c:spPr>
            <a:solidFill>
              <a:srgbClr val="002060"/>
            </a:solidFill>
            <a:ln>
              <a:noFill/>
            </a:ln>
            <a:effectLst/>
          </c:spPr>
          <c:invertIfNegative val="0"/>
          <c:dPt>
            <c:idx val="26"/>
            <c:invertIfNegative val="0"/>
            <c:bubble3D val="0"/>
            <c:spPr>
              <a:solidFill>
                <a:srgbClr val="FFC000"/>
              </a:solidFill>
              <a:ln>
                <a:noFill/>
              </a:ln>
              <a:effectLst/>
            </c:spPr>
            <c:extLst>
              <c:ext xmlns:c16="http://schemas.microsoft.com/office/drawing/2014/chart" uri="{C3380CC4-5D6E-409C-BE32-E72D297353CC}">
                <c16:uniqueId val="{00000000-2600-F340-B8C1-8FEC8EBE41AB}"/>
              </c:ext>
            </c:extLst>
          </c:dPt>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3D01-D246-8923-22E13638CF10}"/>
                </c:ext>
              </c:extLst>
            </c:dLbl>
            <c:dLbl>
              <c:idx val="2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3D01-D246-8923-22E13638CF10}"/>
                </c:ext>
              </c:extLst>
            </c:dLbl>
            <c:dLbl>
              <c:idx val="2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3D01-D246-8923-22E13638CF10}"/>
                </c:ext>
              </c:extLst>
            </c:dLbl>
            <c:dLbl>
              <c:idx val="2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2600-F340-B8C1-8FEC8EBE41AB}"/>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'1.7 3 (t)'!$B$2:$B$38</c:f>
              <c:strCache>
                <c:ptCount val="27"/>
                <c:pt idx="0">
                  <c:v>Austria</c:v>
                </c:pt>
                <c:pt idx="1">
                  <c:v>Belgium (Flemish community)</c:v>
                </c:pt>
                <c:pt idx="2">
                  <c:v>Bulgaria</c:v>
                </c:pt>
                <c:pt idx="3">
                  <c:v>Cyprus</c:v>
                </c:pt>
                <c:pt idx="4">
                  <c:v>Czech Republic</c:v>
                </c:pt>
                <c:pt idx="5">
                  <c:v>Estonia</c:v>
                </c:pt>
                <c:pt idx="6">
                  <c:v>Finland</c:v>
                </c:pt>
                <c:pt idx="7">
                  <c:v>Germany</c:v>
                </c:pt>
                <c:pt idx="8">
                  <c:v>Greece</c:v>
                </c:pt>
                <c:pt idx="9">
                  <c:v>Hungary</c:v>
                </c:pt>
                <c:pt idx="10">
                  <c:v>Italy</c:v>
                </c:pt>
                <c:pt idx="11">
                  <c:v>Latvia</c:v>
                </c:pt>
                <c:pt idx="12">
                  <c:v>Lithuania</c:v>
                </c:pt>
                <c:pt idx="13">
                  <c:v>Netherlands</c:v>
                </c:pt>
                <c:pt idx="14">
                  <c:v>Norway</c:v>
                </c:pt>
                <c:pt idx="15">
                  <c:v>Poland</c:v>
                </c:pt>
                <c:pt idx="16">
                  <c:v>Serbia</c:v>
                </c:pt>
                <c:pt idx="17">
                  <c:v>Slovakia</c:v>
                </c:pt>
                <c:pt idx="18">
                  <c:v>Slovenia</c:v>
                </c:pt>
                <c:pt idx="19">
                  <c:v>Spain</c:v>
                </c:pt>
                <c:pt idx="20">
                  <c:v>Sweden</c:v>
                </c:pt>
                <c:pt idx="21">
                  <c:v>Switzerland</c:v>
                </c:pt>
                <c:pt idx="22">
                  <c:v>UK (England)</c:v>
                </c:pt>
                <c:pt idx="23">
                  <c:v>UK (Northern Ireland)</c:v>
                </c:pt>
                <c:pt idx="24">
                  <c:v>UK (Scotland)</c:v>
                </c:pt>
                <c:pt idx="25">
                  <c:v>UK (Wales)</c:v>
                </c:pt>
                <c:pt idx="26">
                  <c:v>Total average</c:v>
                </c:pt>
              </c:strCache>
            </c:strRef>
          </c:cat>
          <c:val>
            <c:numRef>
              <c:f>'1.7 3 (t)'!$L$2:$L$38</c:f>
              <c:numCache>
                <c:formatCode>General</c:formatCode>
                <c:ptCount val="27"/>
                <c:pt idx="0">
                  <c:v>100.81</c:v>
                </c:pt>
                <c:pt idx="1">
                  <c:v>100</c:v>
                </c:pt>
                <c:pt idx="2">
                  <c:v>73.510000000000005</c:v>
                </c:pt>
                <c:pt idx="3">
                  <c:v>98.54</c:v>
                </c:pt>
                <c:pt idx="4">
                  <c:v>104.23</c:v>
                </c:pt>
                <c:pt idx="5">
                  <c:v>88.14</c:v>
                </c:pt>
                <c:pt idx="6">
                  <c:v>92.36</c:v>
                </c:pt>
                <c:pt idx="7">
                  <c:v>101.53</c:v>
                </c:pt>
                <c:pt idx="8">
                  <c:v>98.99</c:v>
                </c:pt>
                <c:pt idx="9">
                  <c:v>100.58</c:v>
                </c:pt>
                <c:pt idx="10">
                  <c:v>98.98</c:v>
                </c:pt>
                <c:pt idx="11">
                  <c:v>113.77</c:v>
                </c:pt>
                <c:pt idx="12">
                  <c:v>54.62</c:v>
                </c:pt>
                <c:pt idx="13">
                  <c:v>197.19</c:v>
                </c:pt>
                <c:pt idx="14">
                  <c:v>93</c:v>
                </c:pt>
                <c:pt idx="15">
                  <c:v>104.5</c:v>
                </c:pt>
                <c:pt idx="16">
                  <c:v>97.72</c:v>
                </c:pt>
                <c:pt idx="17">
                  <c:v>87.51</c:v>
                </c:pt>
                <c:pt idx="18">
                  <c:v>91.17</c:v>
                </c:pt>
                <c:pt idx="19">
                  <c:v>108.98</c:v>
                </c:pt>
                <c:pt idx="20">
                  <c:v>107.86</c:v>
                </c:pt>
                <c:pt idx="21">
                  <c:v>79.86</c:v>
                </c:pt>
                <c:pt idx="22">
                  <c:v>90.14</c:v>
                </c:pt>
                <c:pt idx="23">
                  <c:v>64.510000000000005</c:v>
                </c:pt>
                <c:pt idx="24">
                  <c:v>76.010000000000005</c:v>
                </c:pt>
                <c:pt idx="25">
                  <c:v>38.44</c:v>
                </c:pt>
                <c:pt idx="26">
                  <c:v>100.96</c:v>
                </c:pt>
              </c:numCache>
            </c:numRef>
          </c:val>
          <c:extLst>
            <c:ext xmlns:c16="http://schemas.microsoft.com/office/drawing/2014/chart" uri="{C3380CC4-5D6E-409C-BE32-E72D297353CC}">
              <c16:uniqueId val="{00000000-1945-6843-8F01-C547DFD8F796}"/>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2612533175793E-2"/>
          <c:y val="6.5294892369681445E-2"/>
          <c:w val="0.84135383526497387"/>
          <c:h val="0.84219324291196351"/>
        </c:manualLayout>
      </c:layout>
      <c:barChart>
        <c:barDir val="bar"/>
        <c:grouping val="clustered"/>
        <c:varyColors val="0"/>
        <c:ser>
          <c:idx val="0"/>
          <c:order val="0"/>
          <c:tx>
            <c:strRef>
              <c:f>'2A.1 02'!$J$1</c:f>
              <c:strCache>
                <c:ptCount val="1"/>
                <c:pt idx="0">
                  <c:v>ISCED 02 boys</c:v>
                </c:pt>
              </c:strCache>
            </c:strRef>
          </c:tx>
          <c:spPr>
            <a:solidFill>
              <a:srgbClr val="002060"/>
            </a:solidFill>
            <a:ln>
              <a:noFill/>
            </a:ln>
            <a:effectLst/>
          </c:spPr>
          <c:invertIfNegative val="0"/>
          <c:dLbls>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240-6146-A3A8-41A14E03783D}"/>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1240-6146-A3A8-41A14E03783D}"/>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'2A.1 02'!$B$2:$B$38</c:f>
              <c:strCache>
                <c:ptCount val="15"/>
                <c:pt idx="0">
                  <c:v>Belgium (Flemish community)</c:v>
                </c:pt>
                <c:pt idx="1">
                  <c:v>Cyprus</c:v>
                </c:pt>
                <c:pt idx="2">
                  <c:v>Greece</c:v>
                </c:pt>
                <c:pt idx="3">
                  <c:v>Hungary</c:v>
                </c:pt>
                <c:pt idx="4">
                  <c:v>Iceland</c:v>
                </c:pt>
                <c:pt idx="5">
                  <c:v>Lithuania</c:v>
                </c:pt>
                <c:pt idx="6">
                  <c:v>Netherlands</c:v>
                </c:pt>
                <c:pt idx="7">
                  <c:v>Poland</c:v>
                </c:pt>
                <c:pt idx="8">
                  <c:v>Slovakia</c:v>
                </c:pt>
                <c:pt idx="9">
                  <c:v>Slovenia</c:v>
                </c:pt>
                <c:pt idx="10">
                  <c:v>Spain</c:v>
                </c:pt>
                <c:pt idx="11">
                  <c:v>Sweden</c:v>
                </c:pt>
                <c:pt idx="12">
                  <c:v>Switzerland</c:v>
                </c:pt>
                <c:pt idx="13">
                  <c:v>UK (Wales)</c:v>
                </c:pt>
                <c:pt idx="14">
                  <c:v>Total average</c:v>
                </c:pt>
              </c:strCache>
            </c:strRef>
          </c:cat>
          <c:val>
            <c:numRef>
              <c:f>'2A.1 02'!$J$2:$J$38</c:f>
              <c:numCache>
                <c:formatCode>General</c:formatCode>
                <c:ptCount val="15"/>
                <c:pt idx="0">
                  <c:v>1.4</c:v>
                </c:pt>
                <c:pt idx="1">
                  <c:v>2.85</c:v>
                </c:pt>
                <c:pt idx="2">
                  <c:v>1.53</c:v>
                </c:pt>
                <c:pt idx="3">
                  <c:v>2.09</c:v>
                </c:pt>
                <c:pt idx="4">
                  <c:v>8.75</c:v>
                </c:pt>
                <c:pt idx="5">
                  <c:v>12.31</c:v>
                </c:pt>
                <c:pt idx="6">
                  <c:v>0.88</c:v>
                </c:pt>
                <c:pt idx="7">
                  <c:v>2.41</c:v>
                </c:pt>
                <c:pt idx="8">
                  <c:v>0.83</c:v>
                </c:pt>
                <c:pt idx="9">
                  <c:v>2.0699999999999998</c:v>
                </c:pt>
                <c:pt idx="10">
                  <c:v>1</c:v>
                </c:pt>
                <c:pt idx="11">
                  <c:v>0.33</c:v>
                </c:pt>
                <c:pt idx="12">
                  <c:v>1.87</c:v>
                </c:pt>
                <c:pt idx="13">
                  <c:v>1.17</c:v>
                </c:pt>
                <c:pt idx="14">
                  <c:v>1.8</c:v>
                </c:pt>
              </c:numCache>
            </c:numRef>
          </c:val>
          <c:extLst>
            <c:ext xmlns:c16="http://schemas.microsoft.com/office/drawing/2014/chart" uri="{C3380CC4-5D6E-409C-BE32-E72D297353CC}">
              <c16:uniqueId val="{00000000-44BB-E749-B921-689854017839}"/>
            </c:ext>
          </c:extLst>
        </c:ser>
        <c:ser>
          <c:idx val="1"/>
          <c:order val="1"/>
          <c:tx>
            <c:strRef>
              <c:f>'2A.1 02'!$K$1</c:f>
              <c:strCache>
                <c:ptCount val="1"/>
                <c:pt idx="0">
                  <c:v>ISCED 02 girls</c:v>
                </c:pt>
              </c:strCache>
            </c:strRef>
          </c:tx>
          <c:spPr>
            <a:solidFill>
              <a:srgbClr val="FFC000"/>
            </a:solidFill>
            <a:ln>
              <a:noFill/>
            </a:ln>
            <a:effectLst/>
          </c:spPr>
          <c:invertIfNegative val="0"/>
          <c:dLbls>
            <c:dLbl>
              <c:idx val="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40-6146-A3A8-41A14E03783D}"/>
                </c:ext>
              </c:extLst>
            </c:dLbl>
            <c:dLbl>
              <c:idx val="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40-6146-A3A8-41A14E0378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'2A.1 02'!$B$2:$B$38</c:f>
              <c:strCache>
                <c:ptCount val="15"/>
                <c:pt idx="0">
                  <c:v>Belgium (Flemish community)</c:v>
                </c:pt>
                <c:pt idx="1">
                  <c:v>Cyprus</c:v>
                </c:pt>
                <c:pt idx="2">
                  <c:v>Greece</c:v>
                </c:pt>
                <c:pt idx="3">
                  <c:v>Hungary</c:v>
                </c:pt>
                <c:pt idx="4">
                  <c:v>Iceland</c:v>
                </c:pt>
                <c:pt idx="5">
                  <c:v>Lithuania</c:v>
                </c:pt>
                <c:pt idx="6">
                  <c:v>Netherlands</c:v>
                </c:pt>
                <c:pt idx="7">
                  <c:v>Poland</c:v>
                </c:pt>
                <c:pt idx="8">
                  <c:v>Slovakia</c:v>
                </c:pt>
                <c:pt idx="9">
                  <c:v>Slovenia</c:v>
                </c:pt>
                <c:pt idx="10">
                  <c:v>Spain</c:v>
                </c:pt>
                <c:pt idx="11">
                  <c:v>Sweden</c:v>
                </c:pt>
                <c:pt idx="12">
                  <c:v>Switzerland</c:v>
                </c:pt>
                <c:pt idx="13">
                  <c:v>UK (Wales)</c:v>
                </c:pt>
                <c:pt idx="14">
                  <c:v>Total average</c:v>
                </c:pt>
              </c:strCache>
            </c:strRef>
          </c:cat>
          <c:val>
            <c:numRef>
              <c:f>'2A.1 02'!$K$2:$K$38</c:f>
              <c:numCache>
                <c:formatCode>General</c:formatCode>
                <c:ptCount val="15"/>
                <c:pt idx="0">
                  <c:v>0.56000000000000005</c:v>
                </c:pt>
                <c:pt idx="1">
                  <c:v>1.03</c:v>
                </c:pt>
                <c:pt idx="2">
                  <c:v>0.52</c:v>
                </c:pt>
                <c:pt idx="3">
                  <c:v>0.93</c:v>
                </c:pt>
                <c:pt idx="4">
                  <c:v>4.62</c:v>
                </c:pt>
                <c:pt idx="5">
                  <c:v>8.23</c:v>
                </c:pt>
                <c:pt idx="6">
                  <c:v>0.33</c:v>
                </c:pt>
                <c:pt idx="7">
                  <c:v>1.03</c:v>
                </c:pt>
                <c:pt idx="8">
                  <c:v>0.49</c:v>
                </c:pt>
                <c:pt idx="9">
                  <c:v>0.85</c:v>
                </c:pt>
                <c:pt idx="10">
                  <c:v>0.42</c:v>
                </c:pt>
                <c:pt idx="11">
                  <c:v>0.1</c:v>
                </c:pt>
                <c:pt idx="12">
                  <c:v>0.85</c:v>
                </c:pt>
                <c:pt idx="13">
                  <c:v>0.5</c:v>
                </c:pt>
                <c:pt idx="14">
                  <c:v>0.87</c:v>
                </c:pt>
              </c:numCache>
            </c:numRef>
          </c:val>
          <c:extLst>
            <c:ext xmlns:c16="http://schemas.microsoft.com/office/drawing/2014/chart" uri="{C3380CC4-5D6E-409C-BE32-E72D297353CC}">
              <c16:uniqueId val="{00000001-44BB-E749-B921-689854017839}"/>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14484244382747E-2"/>
          <c:y val="0.14143130024527453"/>
          <c:w val="0.84135383526497387"/>
          <c:h val="0.75297820375120494"/>
        </c:manualLayout>
      </c:layout>
      <c:barChart>
        <c:barDir val="bar"/>
        <c:grouping val="clustered"/>
        <c:varyColors val="0"/>
        <c:ser>
          <c:idx val="0"/>
          <c:order val="0"/>
          <c:tx>
            <c:strRef>
              <c:f>'2A.1 02 (t)'!$L$1</c:f>
              <c:strCache>
                <c:ptCount val="1"/>
                <c:pt idx="0">
                  <c:v>ISCED 02 total</c:v>
                </c:pt>
              </c:strCache>
            </c:strRef>
          </c:tx>
          <c:spPr>
            <a:solidFill>
              <a:srgbClr val="002060"/>
            </a:solidFill>
            <a:ln>
              <a:noFill/>
            </a:ln>
            <a:effectLst/>
          </c:spPr>
          <c:invertIfNegative val="0"/>
          <c:dPt>
            <c:idx val="15"/>
            <c:invertIfNegative val="0"/>
            <c:bubble3D val="0"/>
            <c:spPr>
              <a:solidFill>
                <a:srgbClr val="FFC000"/>
              </a:solidFill>
              <a:ln>
                <a:noFill/>
              </a:ln>
              <a:effectLst/>
            </c:spPr>
            <c:extLst>
              <c:ext xmlns:c16="http://schemas.microsoft.com/office/drawing/2014/chart" uri="{C3380CC4-5D6E-409C-BE32-E72D297353CC}">
                <c16:uniqueId val="{00000000-827F-B148-9BFF-C736A4B14CFB}"/>
              </c:ext>
            </c:extLst>
          </c:dPt>
          <c:dLbls>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F88-E244-99A0-BBA2FB4460E4}"/>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0F88-E244-99A0-BBA2FB4460E4}"/>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'2A.1 02 (t)'!$B$2:$B$38</c:f>
              <c:strCache>
                <c:ptCount val="16"/>
                <c:pt idx="0">
                  <c:v>Belgium (Flemish community)</c:v>
                </c:pt>
                <c:pt idx="1">
                  <c:v>Cyprus</c:v>
                </c:pt>
                <c:pt idx="2">
                  <c:v>Greece</c:v>
                </c:pt>
                <c:pt idx="3">
                  <c:v>Hungary</c:v>
                </c:pt>
                <c:pt idx="4">
                  <c:v>Iceland</c:v>
                </c:pt>
                <c:pt idx="5">
                  <c:v>Lithuania</c:v>
                </c:pt>
                <c:pt idx="6">
                  <c:v>Netherlands</c:v>
                </c:pt>
                <c:pt idx="7">
                  <c:v>Norway</c:v>
                </c:pt>
                <c:pt idx="8">
                  <c:v>Poland</c:v>
                </c:pt>
                <c:pt idx="9">
                  <c:v>Slovakia</c:v>
                </c:pt>
                <c:pt idx="10">
                  <c:v>Slovenia</c:v>
                </c:pt>
                <c:pt idx="11">
                  <c:v>Spain</c:v>
                </c:pt>
                <c:pt idx="12">
                  <c:v>Sweden</c:v>
                </c:pt>
                <c:pt idx="13">
                  <c:v>Switzerland</c:v>
                </c:pt>
                <c:pt idx="14">
                  <c:v>UK (Wales)</c:v>
                </c:pt>
                <c:pt idx="15">
                  <c:v>Total average</c:v>
                </c:pt>
              </c:strCache>
            </c:strRef>
          </c:cat>
          <c:val>
            <c:numRef>
              <c:f>'2A.1 02 (t)'!$L$2:$L$38</c:f>
              <c:numCache>
                <c:formatCode>General</c:formatCode>
                <c:ptCount val="16"/>
                <c:pt idx="0">
                  <c:v>1.96</c:v>
                </c:pt>
                <c:pt idx="1">
                  <c:v>3.88</c:v>
                </c:pt>
                <c:pt idx="2">
                  <c:v>2.0499999999999998</c:v>
                </c:pt>
                <c:pt idx="3">
                  <c:v>3.02</c:v>
                </c:pt>
                <c:pt idx="4">
                  <c:v>13.37</c:v>
                </c:pt>
                <c:pt idx="5">
                  <c:v>20.54</c:v>
                </c:pt>
                <c:pt idx="6">
                  <c:v>1.21</c:v>
                </c:pt>
                <c:pt idx="7">
                  <c:v>4.54</c:v>
                </c:pt>
                <c:pt idx="8">
                  <c:v>3.44</c:v>
                </c:pt>
                <c:pt idx="9">
                  <c:v>1.32</c:v>
                </c:pt>
                <c:pt idx="10">
                  <c:v>2.92</c:v>
                </c:pt>
                <c:pt idx="11">
                  <c:v>1.41</c:v>
                </c:pt>
                <c:pt idx="12">
                  <c:v>0.43</c:v>
                </c:pt>
                <c:pt idx="13">
                  <c:v>2.72</c:v>
                </c:pt>
                <c:pt idx="14">
                  <c:v>1.67</c:v>
                </c:pt>
                <c:pt idx="15">
                  <c:v>2.77</c:v>
                </c:pt>
              </c:numCache>
            </c:numRef>
          </c:val>
          <c:extLst>
            <c:ext xmlns:c16="http://schemas.microsoft.com/office/drawing/2014/chart" uri="{C3380CC4-5D6E-409C-BE32-E72D297353CC}">
              <c16:uniqueId val="{00000000-01E0-1749-A7A1-6F0EAB97123A}"/>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spPr>
        <a:noFill/>
        <a:ln w="25400">
          <a:noFill/>
        </a:ln>
      </c:spPr>
    </c:plotArea>
    <c:plotVisOnly val="1"/>
    <c:dispBlanksAs val="gap"/>
    <c:showDLblsOverMax val="0"/>
  </c:chart>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861933981546695E-2"/>
          <c:y val="8.2255692134543631E-2"/>
          <c:w val="0.84135383526497387"/>
          <c:h val="0.84219324291196351"/>
        </c:manualLayout>
      </c:layout>
      <c:barChart>
        <c:barDir val="bar"/>
        <c:grouping val="clustered"/>
        <c:varyColors val="0"/>
        <c:ser>
          <c:idx val="0"/>
          <c:order val="0"/>
          <c:tx>
            <c:strRef>
              <c:f>'1.1 3'!$J$1</c:f>
              <c:strCache>
                <c:ptCount val="1"/>
                <c:pt idx="0">
                  <c:v>ISCED 3 boys</c:v>
                </c:pt>
              </c:strCache>
            </c:strRef>
          </c:tx>
          <c:spPr>
            <a:solidFill>
              <a:srgbClr val="002060"/>
            </a:solidFill>
            <a:ln>
              <a:noFill/>
            </a:ln>
            <a:effectLst/>
          </c:spPr>
          <c:invertIfNegative val="0"/>
          <c:dLbls>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'1.1 3'!$B$2:$B$38</c:f>
              <c:strCache>
                <c:ptCount val="27"/>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Italy</c:v>
                </c:pt>
                <c:pt idx="12">
                  <c:v>Latvia</c:v>
                </c:pt>
                <c:pt idx="13">
                  <c:v>Lithuania</c:v>
                </c:pt>
                <c:pt idx="14">
                  <c:v>Netherlands</c:v>
                </c:pt>
                <c:pt idx="15">
                  <c:v>Poland</c:v>
                </c:pt>
                <c:pt idx="16">
                  <c:v>Serbia</c:v>
                </c:pt>
                <c:pt idx="17">
                  <c:v>Slovakia</c:v>
                </c:pt>
                <c:pt idx="18">
                  <c:v>Slovenia</c:v>
                </c:pt>
                <c:pt idx="19">
                  <c:v>Spain</c:v>
                </c:pt>
                <c:pt idx="20">
                  <c:v>Sweden</c:v>
                </c:pt>
                <c:pt idx="21">
                  <c:v>Switzerland</c:v>
                </c:pt>
                <c:pt idx="22">
                  <c:v>UK (England)</c:v>
                </c:pt>
                <c:pt idx="23">
                  <c:v>UK (Northern Ireland)</c:v>
                </c:pt>
                <c:pt idx="24">
                  <c:v>UK (Scotland)</c:v>
                </c:pt>
                <c:pt idx="25">
                  <c:v>UK (Wales)</c:v>
                </c:pt>
                <c:pt idx="26">
                  <c:v>Total average</c:v>
                </c:pt>
              </c:strCache>
            </c:strRef>
          </c:cat>
          <c:val>
            <c:numRef>
              <c:f>'1.1 3'!$J$2:$J$38</c:f>
              <c:numCache>
                <c:formatCode>General</c:formatCode>
                <c:ptCount val="27"/>
                <c:pt idx="0">
                  <c:v>11.36</c:v>
                </c:pt>
                <c:pt idx="1">
                  <c:v>50.54</c:v>
                </c:pt>
                <c:pt idx="2">
                  <c:v>52.12</c:v>
                </c:pt>
                <c:pt idx="3">
                  <c:v>51.38</c:v>
                </c:pt>
                <c:pt idx="4">
                  <c:v>50.34</c:v>
                </c:pt>
                <c:pt idx="5">
                  <c:v>51.73</c:v>
                </c:pt>
                <c:pt idx="6">
                  <c:v>51.31</c:v>
                </c:pt>
                <c:pt idx="7">
                  <c:v>51.23</c:v>
                </c:pt>
                <c:pt idx="8">
                  <c:v>55.3</c:v>
                </c:pt>
                <c:pt idx="9">
                  <c:v>51.95</c:v>
                </c:pt>
                <c:pt idx="10">
                  <c:v>49.59</c:v>
                </c:pt>
                <c:pt idx="11">
                  <c:v>48.83</c:v>
                </c:pt>
                <c:pt idx="12">
                  <c:v>50.65</c:v>
                </c:pt>
                <c:pt idx="13">
                  <c:v>47.36</c:v>
                </c:pt>
                <c:pt idx="14">
                  <c:v>49.63</c:v>
                </c:pt>
                <c:pt idx="15">
                  <c:v>51.01</c:v>
                </c:pt>
                <c:pt idx="16">
                  <c:v>49.3</c:v>
                </c:pt>
                <c:pt idx="17">
                  <c:v>49.01</c:v>
                </c:pt>
                <c:pt idx="18">
                  <c:v>50.8</c:v>
                </c:pt>
                <c:pt idx="19">
                  <c:v>50.85</c:v>
                </c:pt>
                <c:pt idx="20">
                  <c:v>53.23</c:v>
                </c:pt>
                <c:pt idx="21">
                  <c:v>53.33</c:v>
                </c:pt>
                <c:pt idx="22">
                  <c:v>49.08</c:v>
                </c:pt>
                <c:pt idx="23">
                  <c:v>42.47</c:v>
                </c:pt>
                <c:pt idx="24">
                  <c:v>48.87</c:v>
                </c:pt>
                <c:pt idx="25">
                  <c:v>39.04</c:v>
                </c:pt>
                <c:pt idx="26">
                  <c:v>50.04</c:v>
                </c:pt>
              </c:numCache>
            </c:numRef>
          </c:val>
          <c:extLst>
            <c:ext xmlns:c16="http://schemas.microsoft.com/office/drawing/2014/chart" uri="{C3380CC4-5D6E-409C-BE32-E72D297353CC}">
              <c16:uniqueId val="{00000000-8802-174A-A615-C26C3FB0BF5C}"/>
            </c:ext>
          </c:extLst>
        </c:ser>
        <c:ser>
          <c:idx val="1"/>
          <c:order val="1"/>
          <c:tx>
            <c:strRef>
              <c:f>'1.1 3'!$K$1</c:f>
              <c:strCache>
                <c:ptCount val="1"/>
                <c:pt idx="0">
                  <c:v>ISCED 3 girls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3'!$B$2:$B$38</c:f>
              <c:strCache>
                <c:ptCount val="27"/>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Italy</c:v>
                </c:pt>
                <c:pt idx="12">
                  <c:v>Latvia</c:v>
                </c:pt>
                <c:pt idx="13">
                  <c:v>Lithuania</c:v>
                </c:pt>
                <c:pt idx="14">
                  <c:v>Netherlands</c:v>
                </c:pt>
                <c:pt idx="15">
                  <c:v>Poland</c:v>
                </c:pt>
                <c:pt idx="16">
                  <c:v>Serbia</c:v>
                </c:pt>
                <c:pt idx="17">
                  <c:v>Slovakia</c:v>
                </c:pt>
                <c:pt idx="18">
                  <c:v>Slovenia</c:v>
                </c:pt>
                <c:pt idx="19">
                  <c:v>Spain</c:v>
                </c:pt>
                <c:pt idx="20">
                  <c:v>Sweden</c:v>
                </c:pt>
                <c:pt idx="21">
                  <c:v>Switzerland</c:v>
                </c:pt>
                <c:pt idx="22">
                  <c:v>UK (England)</c:v>
                </c:pt>
                <c:pt idx="23">
                  <c:v>UK (Northern Ireland)</c:v>
                </c:pt>
                <c:pt idx="24">
                  <c:v>UK (Scotland)</c:v>
                </c:pt>
                <c:pt idx="25">
                  <c:v>UK (Wales)</c:v>
                </c:pt>
                <c:pt idx="26">
                  <c:v>Total average</c:v>
                </c:pt>
              </c:strCache>
            </c:strRef>
          </c:cat>
          <c:val>
            <c:numRef>
              <c:f>'1.1 3'!$K$2:$K$38</c:f>
              <c:numCache>
                <c:formatCode>General</c:formatCode>
                <c:ptCount val="27"/>
                <c:pt idx="0">
                  <c:v>10.87</c:v>
                </c:pt>
                <c:pt idx="1">
                  <c:v>47.75</c:v>
                </c:pt>
                <c:pt idx="2">
                  <c:v>47.3</c:v>
                </c:pt>
                <c:pt idx="3">
                  <c:v>48.62</c:v>
                </c:pt>
                <c:pt idx="4">
                  <c:v>48.76</c:v>
                </c:pt>
                <c:pt idx="5">
                  <c:v>48.27</c:v>
                </c:pt>
                <c:pt idx="6">
                  <c:v>48.54</c:v>
                </c:pt>
                <c:pt idx="7">
                  <c:v>48.77</c:v>
                </c:pt>
                <c:pt idx="8">
                  <c:v>44.65</c:v>
                </c:pt>
                <c:pt idx="9">
                  <c:v>47.2</c:v>
                </c:pt>
                <c:pt idx="10">
                  <c:v>48.21</c:v>
                </c:pt>
                <c:pt idx="11">
                  <c:v>46.21</c:v>
                </c:pt>
                <c:pt idx="12">
                  <c:v>49.21</c:v>
                </c:pt>
                <c:pt idx="13">
                  <c:v>51.41</c:v>
                </c:pt>
                <c:pt idx="14">
                  <c:v>50.37</c:v>
                </c:pt>
                <c:pt idx="15">
                  <c:v>47.97</c:v>
                </c:pt>
                <c:pt idx="16">
                  <c:v>49.52</c:v>
                </c:pt>
                <c:pt idx="17">
                  <c:v>48.75</c:v>
                </c:pt>
                <c:pt idx="18">
                  <c:v>48.95</c:v>
                </c:pt>
                <c:pt idx="19">
                  <c:v>49.15</c:v>
                </c:pt>
                <c:pt idx="20">
                  <c:v>45.07</c:v>
                </c:pt>
                <c:pt idx="21">
                  <c:v>46.67</c:v>
                </c:pt>
                <c:pt idx="22">
                  <c:v>47.93</c:v>
                </c:pt>
                <c:pt idx="23">
                  <c:v>54.89</c:v>
                </c:pt>
                <c:pt idx="24">
                  <c:v>50.32</c:v>
                </c:pt>
                <c:pt idx="25">
                  <c:v>47.06</c:v>
                </c:pt>
                <c:pt idx="26">
                  <c:v>46.37</c:v>
                </c:pt>
              </c:numCache>
            </c:numRef>
          </c:val>
          <c:extLst>
            <c:ext xmlns:c16="http://schemas.microsoft.com/office/drawing/2014/chart" uri="{C3380CC4-5D6E-409C-BE32-E72D297353CC}">
              <c16:uniqueId val="{00000001-8802-174A-A615-C26C3FB0BF5C}"/>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65766989092769E-2"/>
          <c:y val="6.5294895390736782E-2"/>
          <c:w val="0.84135383526497387"/>
          <c:h val="0.84219324291196351"/>
        </c:manualLayout>
      </c:layout>
      <c:barChart>
        <c:barDir val="bar"/>
        <c:grouping val="clustered"/>
        <c:varyColors val="0"/>
        <c:ser>
          <c:idx val="0"/>
          <c:order val="0"/>
          <c:tx>
            <c:strRef>
              <c:f>'2A.1 1+2'!$J$1</c:f>
              <c:strCache>
                <c:ptCount val="1"/>
                <c:pt idx="0">
                  <c:v>ISCED 1+2 boys</c:v>
                </c:pt>
              </c:strCache>
            </c:strRef>
          </c:tx>
          <c:spPr>
            <a:solidFill>
              <a:srgbClr val="002060"/>
            </a:solidFill>
            <a:ln>
              <a:noFill/>
            </a:ln>
            <a:effectLst/>
          </c:spPr>
          <c:invertIfNegative val="0"/>
          <c:dLbls>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'2A.1 1+2'!$B$2:$B$38</c:f>
              <c:strCache>
                <c:ptCount val="19"/>
                <c:pt idx="0">
                  <c:v>Austria</c:v>
                </c:pt>
                <c:pt idx="1">
                  <c:v>Belgium (Flemish community)</c:v>
                </c:pt>
                <c:pt idx="2">
                  <c:v>Cyprus</c:v>
                </c:pt>
                <c:pt idx="3">
                  <c:v>Denmark</c:v>
                </c:pt>
                <c:pt idx="4">
                  <c:v>Finland</c:v>
                </c:pt>
                <c:pt idx="5">
                  <c:v>Greece</c:v>
                </c:pt>
                <c:pt idx="6">
                  <c:v>Hungary</c:v>
                </c:pt>
                <c:pt idx="7">
                  <c:v>Iceland</c:v>
                </c:pt>
                <c:pt idx="8">
                  <c:v>Lithuania</c:v>
                </c:pt>
                <c:pt idx="9">
                  <c:v>Netherlands</c:v>
                </c:pt>
                <c:pt idx="10">
                  <c:v>Norway</c:v>
                </c:pt>
                <c:pt idx="11">
                  <c:v>Poland</c:v>
                </c:pt>
                <c:pt idx="12">
                  <c:v>Slovakia</c:v>
                </c:pt>
                <c:pt idx="13">
                  <c:v>Slovenia</c:v>
                </c:pt>
                <c:pt idx="14">
                  <c:v>Spain</c:v>
                </c:pt>
                <c:pt idx="15">
                  <c:v>Sweden</c:v>
                </c:pt>
                <c:pt idx="16">
                  <c:v>Switzerland</c:v>
                </c:pt>
                <c:pt idx="17">
                  <c:v>UK (Wales)</c:v>
                </c:pt>
                <c:pt idx="18">
                  <c:v>Total average</c:v>
                </c:pt>
              </c:strCache>
            </c:strRef>
          </c:cat>
          <c:val>
            <c:numRef>
              <c:f>'2A.1 1+2'!$J$2:$J$38</c:f>
              <c:numCache>
                <c:formatCode>General</c:formatCode>
                <c:ptCount val="19"/>
                <c:pt idx="0">
                  <c:v>2.3199999999999998</c:v>
                </c:pt>
                <c:pt idx="1">
                  <c:v>6.97</c:v>
                </c:pt>
                <c:pt idx="2">
                  <c:v>5.6</c:v>
                </c:pt>
                <c:pt idx="3">
                  <c:v>4.33</c:v>
                </c:pt>
                <c:pt idx="4">
                  <c:v>6.04</c:v>
                </c:pt>
                <c:pt idx="5">
                  <c:v>3.62</c:v>
                </c:pt>
                <c:pt idx="6">
                  <c:v>4.99</c:v>
                </c:pt>
                <c:pt idx="7">
                  <c:v>9.23</c:v>
                </c:pt>
                <c:pt idx="8">
                  <c:v>9.08</c:v>
                </c:pt>
                <c:pt idx="9">
                  <c:v>2.4</c:v>
                </c:pt>
                <c:pt idx="10">
                  <c:v>5.29</c:v>
                </c:pt>
                <c:pt idx="11">
                  <c:v>2.87</c:v>
                </c:pt>
                <c:pt idx="12">
                  <c:v>7.9</c:v>
                </c:pt>
                <c:pt idx="13">
                  <c:v>4.0999999999999996</c:v>
                </c:pt>
                <c:pt idx="14">
                  <c:v>2.38</c:v>
                </c:pt>
                <c:pt idx="15">
                  <c:v>4.08</c:v>
                </c:pt>
                <c:pt idx="16">
                  <c:v>2.78</c:v>
                </c:pt>
                <c:pt idx="17">
                  <c:v>2.94</c:v>
                </c:pt>
                <c:pt idx="18">
                  <c:v>3.51</c:v>
                </c:pt>
              </c:numCache>
            </c:numRef>
          </c:val>
          <c:extLst>
            <c:ext xmlns:c16="http://schemas.microsoft.com/office/drawing/2014/chart" uri="{C3380CC4-5D6E-409C-BE32-E72D297353CC}">
              <c16:uniqueId val="{00000000-4AA2-8C48-A868-24738A5EB606}"/>
            </c:ext>
          </c:extLst>
        </c:ser>
        <c:ser>
          <c:idx val="1"/>
          <c:order val="1"/>
          <c:tx>
            <c:strRef>
              <c:f>'2A.1 1+2'!$K$1</c:f>
              <c:strCache>
                <c:ptCount val="1"/>
                <c:pt idx="0">
                  <c:v>ISCED 1+2 girls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'2A.1 1+2'!$B$2:$B$38</c:f>
              <c:strCache>
                <c:ptCount val="19"/>
                <c:pt idx="0">
                  <c:v>Austria</c:v>
                </c:pt>
                <c:pt idx="1">
                  <c:v>Belgium (Flemish community)</c:v>
                </c:pt>
                <c:pt idx="2">
                  <c:v>Cyprus</c:v>
                </c:pt>
                <c:pt idx="3">
                  <c:v>Denmark</c:v>
                </c:pt>
                <c:pt idx="4">
                  <c:v>Finland</c:v>
                </c:pt>
                <c:pt idx="5">
                  <c:v>Greece</c:v>
                </c:pt>
                <c:pt idx="6">
                  <c:v>Hungary</c:v>
                </c:pt>
                <c:pt idx="7">
                  <c:v>Iceland</c:v>
                </c:pt>
                <c:pt idx="8">
                  <c:v>Lithuania</c:v>
                </c:pt>
                <c:pt idx="9">
                  <c:v>Netherlands</c:v>
                </c:pt>
                <c:pt idx="10">
                  <c:v>Norway</c:v>
                </c:pt>
                <c:pt idx="11">
                  <c:v>Poland</c:v>
                </c:pt>
                <c:pt idx="12">
                  <c:v>Slovakia</c:v>
                </c:pt>
                <c:pt idx="13">
                  <c:v>Slovenia</c:v>
                </c:pt>
                <c:pt idx="14">
                  <c:v>Spain</c:v>
                </c:pt>
                <c:pt idx="15">
                  <c:v>Sweden</c:v>
                </c:pt>
                <c:pt idx="16">
                  <c:v>Switzerland</c:v>
                </c:pt>
                <c:pt idx="17">
                  <c:v>UK (Wales)</c:v>
                </c:pt>
                <c:pt idx="18">
                  <c:v>Total average</c:v>
                </c:pt>
              </c:strCache>
            </c:strRef>
          </c:cat>
          <c:val>
            <c:numRef>
              <c:f>'2A.1 1+2'!$K$2:$K$38</c:f>
              <c:numCache>
                <c:formatCode>General</c:formatCode>
                <c:ptCount val="19"/>
                <c:pt idx="0">
                  <c:v>1.32</c:v>
                </c:pt>
                <c:pt idx="1">
                  <c:v>3.23</c:v>
                </c:pt>
                <c:pt idx="2">
                  <c:v>2.75</c:v>
                </c:pt>
                <c:pt idx="3">
                  <c:v>1.56</c:v>
                </c:pt>
                <c:pt idx="4">
                  <c:v>2.59</c:v>
                </c:pt>
                <c:pt idx="5">
                  <c:v>1.62</c:v>
                </c:pt>
                <c:pt idx="6">
                  <c:v>2.54</c:v>
                </c:pt>
                <c:pt idx="7">
                  <c:v>4.99</c:v>
                </c:pt>
                <c:pt idx="8">
                  <c:v>4.5999999999999996</c:v>
                </c:pt>
                <c:pt idx="9">
                  <c:v>0.91</c:v>
                </c:pt>
                <c:pt idx="10">
                  <c:v>2.5299999999999998</c:v>
                </c:pt>
                <c:pt idx="11">
                  <c:v>1.44</c:v>
                </c:pt>
                <c:pt idx="12">
                  <c:v>5.57</c:v>
                </c:pt>
                <c:pt idx="13">
                  <c:v>2.12</c:v>
                </c:pt>
                <c:pt idx="14">
                  <c:v>1.06</c:v>
                </c:pt>
                <c:pt idx="15">
                  <c:v>2.1800000000000002</c:v>
                </c:pt>
                <c:pt idx="16">
                  <c:v>1.38</c:v>
                </c:pt>
                <c:pt idx="17">
                  <c:v>1.03</c:v>
                </c:pt>
                <c:pt idx="18">
                  <c:v>1.69</c:v>
                </c:pt>
              </c:numCache>
            </c:numRef>
          </c:val>
          <c:extLst>
            <c:ext xmlns:c16="http://schemas.microsoft.com/office/drawing/2014/chart" uri="{C3380CC4-5D6E-409C-BE32-E72D297353CC}">
              <c16:uniqueId val="{00000001-4AA2-8C48-A868-24738A5EB606}"/>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613345123303442E-2"/>
          <c:y val="0.11841873611952354"/>
          <c:w val="0.84135383526497387"/>
          <c:h val="0.79160298628354409"/>
        </c:manualLayout>
      </c:layout>
      <c:barChart>
        <c:barDir val="bar"/>
        <c:grouping val="clustered"/>
        <c:varyColors val="0"/>
        <c:ser>
          <c:idx val="0"/>
          <c:order val="0"/>
          <c:tx>
            <c:strRef>
              <c:f>'2A.1 1+2 (t)'!$L$1</c:f>
              <c:strCache>
                <c:ptCount val="1"/>
                <c:pt idx="0">
                  <c:v>ISCED 1+2 total</c:v>
                </c:pt>
              </c:strCache>
            </c:strRef>
          </c:tx>
          <c:spPr>
            <a:solidFill>
              <a:srgbClr val="002060"/>
            </a:solidFill>
            <a:ln>
              <a:noFill/>
            </a:ln>
            <a:effectLst/>
          </c:spPr>
          <c:invertIfNegative val="0"/>
          <c:dPt>
            <c:idx val="19"/>
            <c:invertIfNegative val="0"/>
            <c:bubble3D val="0"/>
            <c:spPr>
              <a:solidFill>
                <a:srgbClr val="FFC000"/>
              </a:solidFill>
              <a:ln>
                <a:noFill/>
              </a:ln>
              <a:effectLst/>
            </c:spPr>
            <c:extLst>
              <c:ext xmlns:c16="http://schemas.microsoft.com/office/drawing/2014/chart" uri="{C3380CC4-5D6E-409C-BE32-E72D297353CC}">
                <c16:uniqueId val="{00000000-BE2A-AE4B-B1F3-BDBDD6BA8A69}"/>
              </c:ext>
            </c:extLst>
          </c:dPt>
          <c:dLbls>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AB1B-AA49-95F4-A9111516DCA9}"/>
                </c:ext>
              </c:extLst>
            </c:dLbl>
            <c:dLbl>
              <c:idx val="1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E2A-AE4B-B1F3-BDBDD6BA8A69}"/>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'2A.1 1+2 (t)'!$B$2:$B$38</c:f>
              <c:strCache>
                <c:ptCount val="20"/>
                <c:pt idx="0">
                  <c:v>Austria</c:v>
                </c:pt>
                <c:pt idx="1">
                  <c:v>Belgium (Flemish community)</c:v>
                </c:pt>
                <c:pt idx="2">
                  <c:v>Cyprus</c:v>
                </c:pt>
                <c:pt idx="3">
                  <c:v>Denmark</c:v>
                </c:pt>
                <c:pt idx="4">
                  <c:v>Finland</c:v>
                </c:pt>
                <c:pt idx="5">
                  <c:v>Greece</c:v>
                </c:pt>
                <c:pt idx="6">
                  <c:v>Hungary</c:v>
                </c:pt>
                <c:pt idx="7">
                  <c:v>Iceland</c:v>
                </c:pt>
                <c:pt idx="8">
                  <c:v>Lithuania</c:v>
                </c:pt>
                <c:pt idx="9">
                  <c:v>Netherlands</c:v>
                </c:pt>
                <c:pt idx="10">
                  <c:v>Norway</c:v>
                </c:pt>
                <c:pt idx="11">
                  <c:v>Poland</c:v>
                </c:pt>
                <c:pt idx="12">
                  <c:v>Serbia</c:v>
                </c:pt>
                <c:pt idx="13">
                  <c:v>Slovakia</c:v>
                </c:pt>
                <c:pt idx="14">
                  <c:v>Slovenia</c:v>
                </c:pt>
                <c:pt idx="15">
                  <c:v>Spain</c:v>
                </c:pt>
                <c:pt idx="16">
                  <c:v>Sweden</c:v>
                </c:pt>
                <c:pt idx="17">
                  <c:v>Switzerland</c:v>
                </c:pt>
                <c:pt idx="18">
                  <c:v>UK (Wales)</c:v>
                </c:pt>
                <c:pt idx="19">
                  <c:v>Total average</c:v>
                </c:pt>
              </c:strCache>
            </c:strRef>
          </c:cat>
          <c:val>
            <c:numRef>
              <c:f>'2A.1 1+2 (t)'!$L$2:$L$38</c:f>
              <c:numCache>
                <c:formatCode>General</c:formatCode>
                <c:ptCount val="20"/>
                <c:pt idx="0">
                  <c:v>3.64</c:v>
                </c:pt>
                <c:pt idx="1">
                  <c:v>10.210000000000001</c:v>
                </c:pt>
                <c:pt idx="2">
                  <c:v>8.44</c:v>
                </c:pt>
                <c:pt idx="3">
                  <c:v>5.89</c:v>
                </c:pt>
                <c:pt idx="4">
                  <c:v>8.6300000000000008</c:v>
                </c:pt>
                <c:pt idx="5">
                  <c:v>5.23</c:v>
                </c:pt>
                <c:pt idx="6">
                  <c:v>7.53</c:v>
                </c:pt>
                <c:pt idx="7">
                  <c:v>14.21</c:v>
                </c:pt>
                <c:pt idx="8">
                  <c:v>13.68</c:v>
                </c:pt>
                <c:pt idx="9">
                  <c:v>3.31</c:v>
                </c:pt>
                <c:pt idx="10">
                  <c:v>7.82</c:v>
                </c:pt>
                <c:pt idx="11">
                  <c:v>4.3099999999999996</c:v>
                </c:pt>
                <c:pt idx="12">
                  <c:v>3.45</c:v>
                </c:pt>
                <c:pt idx="13">
                  <c:v>13.47</c:v>
                </c:pt>
                <c:pt idx="14">
                  <c:v>6.22</c:v>
                </c:pt>
                <c:pt idx="15">
                  <c:v>3.44</c:v>
                </c:pt>
                <c:pt idx="16">
                  <c:v>6.26</c:v>
                </c:pt>
                <c:pt idx="17">
                  <c:v>4.16</c:v>
                </c:pt>
                <c:pt idx="18">
                  <c:v>3.97</c:v>
                </c:pt>
                <c:pt idx="19">
                  <c:v>5.15</c:v>
                </c:pt>
              </c:numCache>
            </c:numRef>
          </c:val>
          <c:extLst>
            <c:ext xmlns:c16="http://schemas.microsoft.com/office/drawing/2014/chart" uri="{C3380CC4-5D6E-409C-BE32-E72D297353CC}">
              <c16:uniqueId val="{00000000-B16D-3D43-8C46-3878E3012C05}"/>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86418454468444E-2"/>
          <c:y val="7.9907000978807305E-2"/>
          <c:w val="0.84135383526497387"/>
          <c:h val="0.7900066322207584"/>
        </c:manualLayout>
      </c:layout>
      <c:barChart>
        <c:barDir val="bar"/>
        <c:grouping val="clustered"/>
        <c:varyColors val="0"/>
        <c:ser>
          <c:idx val="0"/>
          <c:order val="0"/>
          <c:tx>
            <c:strRef>
              <c:f>'2A.1 3'!$J$1</c:f>
              <c:strCache>
                <c:ptCount val="1"/>
                <c:pt idx="0">
                  <c:v>ISCED 02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2E12-CA4E-AFC2-C0A438AD4835}"/>
                </c:ext>
              </c:extLst>
            </c:dLbl>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2E12-CA4E-AFC2-C0A438AD4835}"/>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2E12-CA4E-AFC2-C0A438AD4835}"/>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2E12-CA4E-AFC2-C0A438AD4835}"/>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2E12-CA4E-AFC2-C0A438AD4835}"/>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2E12-CA4E-AFC2-C0A438AD4835}"/>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2E12-CA4E-AFC2-C0A438AD4835}"/>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'2A.1 3'!$B$2:$B$38</c:f>
              <c:strCache>
                <c:ptCount val="14"/>
                <c:pt idx="0">
                  <c:v>Austria</c:v>
                </c:pt>
                <c:pt idx="1">
                  <c:v>Belgium (Flemish community)</c:v>
                </c:pt>
                <c:pt idx="2">
                  <c:v>Cyprus</c:v>
                </c:pt>
                <c:pt idx="3">
                  <c:v>Finland</c:v>
                </c:pt>
                <c:pt idx="4">
                  <c:v>Greece</c:v>
                </c:pt>
                <c:pt idx="5">
                  <c:v>Hungary</c:v>
                </c:pt>
                <c:pt idx="6">
                  <c:v>Lithuania</c:v>
                </c:pt>
                <c:pt idx="7">
                  <c:v>Poland</c:v>
                </c:pt>
                <c:pt idx="8">
                  <c:v>Slovakia</c:v>
                </c:pt>
                <c:pt idx="9">
                  <c:v>Slovenia</c:v>
                </c:pt>
                <c:pt idx="10">
                  <c:v>Spain</c:v>
                </c:pt>
                <c:pt idx="11">
                  <c:v>Sweden</c:v>
                </c:pt>
                <c:pt idx="12">
                  <c:v>UK (Wales)</c:v>
                </c:pt>
                <c:pt idx="13">
                  <c:v>Total average</c:v>
                </c:pt>
              </c:strCache>
            </c:strRef>
          </c:cat>
          <c:val>
            <c:numRef>
              <c:f>'2A.1 3'!$J$2:$J$38</c:f>
              <c:numCache>
                <c:formatCode>General</c:formatCode>
                <c:ptCount val="14"/>
                <c:pt idx="0">
                  <c:v>0.39</c:v>
                </c:pt>
                <c:pt idx="1">
                  <c:v>3.52</c:v>
                </c:pt>
                <c:pt idx="2">
                  <c:v>5.31</c:v>
                </c:pt>
                <c:pt idx="3">
                  <c:v>9.06</c:v>
                </c:pt>
                <c:pt idx="4">
                  <c:v>4.45</c:v>
                </c:pt>
                <c:pt idx="5">
                  <c:v>3.99</c:v>
                </c:pt>
                <c:pt idx="6">
                  <c:v>1.68</c:v>
                </c:pt>
                <c:pt idx="7">
                  <c:v>1.28</c:v>
                </c:pt>
                <c:pt idx="8">
                  <c:v>3.85</c:v>
                </c:pt>
                <c:pt idx="9">
                  <c:v>4.6500000000000004</c:v>
                </c:pt>
                <c:pt idx="10">
                  <c:v>1.08</c:v>
                </c:pt>
                <c:pt idx="11">
                  <c:v>1.03</c:v>
                </c:pt>
                <c:pt idx="12">
                  <c:v>2.54</c:v>
                </c:pt>
                <c:pt idx="13">
                  <c:v>2.14</c:v>
                </c:pt>
              </c:numCache>
            </c:numRef>
          </c:val>
          <c:extLst>
            <c:ext xmlns:c16="http://schemas.microsoft.com/office/drawing/2014/chart" uri="{C3380CC4-5D6E-409C-BE32-E72D297353CC}">
              <c16:uniqueId val="{00000000-054B-204F-85C9-872E6A4CC5D0}"/>
            </c:ext>
          </c:extLst>
        </c:ser>
        <c:ser>
          <c:idx val="1"/>
          <c:order val="1"/>
          <c:tx>
            <c:strRef>
              <c:f>'2A.1 3'!$K$1</c:f>
              <c:strCache>
                <c:ptCount val="1"/>
                <c:pt idx="0">
                  <c:v>ISCED 02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12-CA4E-AFC2-C0A438AD4835}"/>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E12-CA4E-AFC2-C0A438AD4835}"/>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12-CA4E-AFC2-C0A438AD4835}"/>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12-CA4E-AFC2-C0A438AD4835}"/>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12-CA4E-AFC2-C0A438AD4835}"/>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E12-CA4E-AFC2-C0A438AD4835}"/>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E12-CA4E-AFC2-C0A438AD48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'2A.1 3'!$B$2:$B$38</c:f>
              <c:strCache>
                <c:ptCount val="14"/>
                <c:pt idx="0">
                  <c:v>Austria</c:v>
                </c:pt>
                <c:pt idx="1">
                  <c:v>Belgium (Flemish community)</c:v>
                </c:pt>
                <c:pt idx="2">
                  <c:v>Cyprus</c:v>
                </c:pt>
                <c:pt idx="3">
                  <c:v>Finland</c:v>
                </c:pt>
                <c:pt idx="4">
                  <c:v>Greece</c:v>
                </c:pt>
                <c:pt idx="5">
                  <c:v>Hungary</c:v>
                </c:pt>
                <c:pt idx="6">
                  <c:v>Lithuania</c:v>
                </c:pt>
                <c:pt idx="7">
                  <c:v>Poland</c:v>
                </c:pt>
                <c:pt idx="8">
                  <c:v>Slovakia</c:v>
                </c:pt>
                <c:pt idx="9">
                  <c:v>Slovenia</c:v>
                </c:pt>
                <c:pt idx="10">
                  <c:v>Spain</c:v>
                </c:pt>
                <c:pt idx="11">
                  <c:v>Sweden</c:v>
                </c:pt>
                <c:pt idx="12">
                  <c:v>UK (Wales)</c:v>
                </c:pt>
                <c:pt idx="13">
                  <c:v>Total average</c:v>
                </c:pt>
              </c:strCache>
            </c:strRef>
          </c:cat>
          <c:val>
            <c:numRef>
              <c:f>'2A.1 3'!$K$2:$K$38</c:f>
              <c:numCache>
                <c:formatCode>General</c:formatCode>
                <c:ptCount val="14"/>
                <c:pt idx="0">
                  <c:v>0.26</c:v>
                </c:pt>
                <c:pt idx="1">
                  <c:v>1.21</c:v>
                </c:pt>
                <c:pt idx="2">
                  <c:v>3.96</c:v>
                </c:pt>
                <c:pt idx="3">
                  <c:v>6.84</c:v>
                </c:pt>
                <c:pt idx="4">
                  <c:v>1.96</c:v>
                </c:pt>
                <c:pt idx="5">
                  <c:v>2.2999999999999998</c:v>
                </c:pt>
                <c:pt idx="6">
                  <c:v>1.04</c:v>
                </c:pt>
                <c:pt idx="7">
                  <c:v>0.86</c:v>
                </c:pt>
                <c:pt idx="8">
                  <c:v>2.15</c:v>
                </c:pt>
                <c:pt idx="9">
                  <c:v>2.81</c:v>
                </c:pt>
                <c:pt idx="10">
                  <c:v>0.51</c:v>
                </c:pt>
                <c:pt idx="11">
                  <c:v>0.69</c:v>
                </c:pt>
                <c:pt idx="12">
                  <c:v>0.97</c:v>
                </c:pt>
                <c:pt idx="13">
                  <c:v>1.2</c:v>
                </c:pt>
              </c:numCache>
            </c:numRef>
          </c:val>
          <c:extLst>
            <c:ext xmlns:c16="http://schemas.microsoft.com/office/drawing/2014/chart" uri="{C3380CC4-5D6E-409C-BE32-E72D297353CC}">
              <c16:uniqueId val="{00000001-054B-204F-85C9-872E6A4CC5D0}"/>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144825415848471E-2"/>
          <c:y val="0.12561109502030809"/>
          <c:w val="0.84135383526497387"/>
          <c:h val="0.74092018437815022"/>
        </c:manualLayout>
      </c:layout>
      <c:barChart>
        <c:barDir val="bar"/>
        <c:grouping val="clustered"/>
        <c:varyColors val="0"/>
        <c:ser>
          <c:idx val="0"/>
          <c:order val="0"/>
          <c:tx>
            <c:strRef>
              <c:f>'2A.1 3 (t)'!$L$1</c:f>
              <c:strCache>
                <c:ptCount val="1"/>
                <c:pt idx="0">
                  <c:v>ISCED 02 total</c:v>
                </c:pt>
              </c:strCache>
            </c:strRef>
          </c:tx>
          <c:spPr>
            <a:solidFill>
              <a:srgbClr val="002060"/>
            </a:solidFill>
            <a:ln>
              <a:noFill/>
            </a:ln>
            <a:effectLst/>
          </c:spPr>
          <c:invertIfNegative val="0"/>
          <c:dPt>
            <c:idx val="14"/>
            <c:invertIfNegative val="0"/>
            <c:bubble3D val="0"/>
            <c:spPr>
              <a:solidFill>
                <a:srgbClr val="FFC000"/>
              </a:solidFill>
              <a:ln>
                <a:noFill/>
              </a:ln>
              <a:effectLst/>
            </c:spPr>
            <c:extLst>
              <c:ext xmlns:c16="http://schemas.microsoft.com/office/drawing/2014/chart" uri="{C3380CC4-5D6E-409C-BE32-E72D297353CC}">
                <c16:uniqueId val="{00000008-E893-334E-9AC6-68CA1839F78C}"/>
              </c:ext>
            </c:extLst>
          </c:dPt>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893-334E-9AC6-68CA1839F78C}"/>
                </c:ext>
              </c:extLst>
            </c:dLbl>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E893-334E-9AC6-68CA1839F78C}"/>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893-334E-9AC6-68CA1839F78C}"/>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E893-334E-9AC6-68CA1839F78C}"/>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E893-334E-9AC6-68CA1839F78C}"/>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E893-334E-9AC6-68CA1839F78C}"/>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E893-334E-9AC6-68CA1839F78C}"/>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E893-334E-9AC6-68CA1839F78C}"/>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E893-334E-9AC6-68CA1839F78C}"/>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'2A.1 3 (t)'!$B$2:$B$38</c:f>
              <c:strCache>
                <c:ptCount val="15"/>
                <c:pt idx="0">
                  <c:v>Austria</c:v>
                </c:pt>
                <c:pt idx="1">
                  <c:v>Belgium (Flemish community)</c:v>
                </c:pt>
                <c:pt idx="2">
                  <c:v>Cyprus</c:v>
                </c:pt>
                <c:pt idx="3">
                  <c:v>Finland</c:v>
                </c:pt>
                <c:pt idx="4">
                  <c:v>Greece</c:v>
                </c:pt>
                <c:pt idx="5">
                  <c:v>Hungary</c:v>
                </c:pt>
                <c:pt idx="6">
                  <c:v>Lithuania</c:v>
                </c:pt>
                <c:pt idx="7">
                  <c:v>Poland</c:v>
                </c:pt>
                <c:pt idx="8">
                  <c:v>Serbia</c:v>
                </c:pt>
                <c:pt idx="9">
                  <c:v>Slovakia</c:v>
                </c:pt>
                <c:pt idx="10">
                  <c:v>Slovenia</c:v>
                </c:pt>
                <c:pt idx="11">
                  <c:v>Spain</c:v>
                </c:pt>
                <c:pt idx="12">
                  <c:v>Sweden</c:v>
                </c:pt>
                <c:pt idx="13">
                  <c:v>UK (Wales)</c:v>
                </c:pt>
                <c:pt idx="14">
                  <c:v>Total average</c:v>
                </c:pt>
              </c:strCache>
            </c:strRef>
          </c:cat>
          <c:val>
            <c:numRef>
              <c:f>'2A.1 3 (t)'!$L$2:$L$38</c:f>
              <c:numCache>
                <c:formatCode>General</c:formatCode>
                <c:ptCount val="15"/>
                <c:pt idx="0">
                  <c:v>0.65</c:v>
                </c:pt>
                <c:pt idx="1">
                  <c:v>4.74</c:v>
                </c:pt>
                <c:pt idx="2">
                  <c:v>9.27</c:v>
                </c:pt>
                <c:pt idx="3">
                  <c:v>15.9</c:v>
                </c:pt>
                <c:pt idx="4">
                  <c:v>6.4</c:v>
                </c:pt>
                <c:pt idx="5">
                  <c:v>6.29</c:v>
                </c:pt>
                <c:pt idx="6">
                  <c:v>2.72</c:v>
                </c:pt>
                <c:pt idx="7">
                  <c:v>2.14</c:v>
                </c:pt>
                <c:pt idx="8">
                  <c:v>1.19</c:v>
                </c:pt>
                <c:pt idx="9">
                  <c:v>6</c:v>
                </c:pt>
                <c:pt idx="10">
                  <c:v>7.47</c:v>
                </c:pt>
                <c:pt idx="11">
                  <c:v>1.59</c:v>
                </c:pt>
                <c:pt idx="12">
                  <c:v>1.72</c:v>
                </c:pt>
                <c:pt idx="13">
                  <c:v>3.51</c:v>
                </c:pt>
                <c:pt idx="14">
                  <c:v>3.22</c:v>
                </c:pt>
              </c:numCache>
            </c:numRef>
          </c:val>
          <c:extLst>
            <c:ext xmlns:c16="http://schemas.microsoft.com/office/drawing/2014/chart" uri="{C3380CC4-5D6E-409C-BE32-E72D297353CC}">
              <c16:uniqueId val="{00000000-9534-314A-A86F-1AB66460E550}"/>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184520204205245E-2"/>
          <c:y val="6.529479251116431E-2"/>
          <c:w val="0.84135383526497387"/>
          <c:h val="0.84219324291196351"/>
        </c:manualLayout>
      </c:layout>
      <c:barChart>
        <c:barDir val="bar"/>
        <c:grouping val="clustered"/>
        <c:varyColors val="0"/>
        <c:ser>
          <c:idx val="0"/>
          <c:order val="0"/>
          <c:tx>
            <c:strRef>
              <c:f>'2A.2 02'!$J$1</c:f>
              <c:strCache>
                <c:ptCount val="1"/>
                <c:pt idx="0">
                  <c:v>ISCED 02 boys</c:v>
                </c:pt>
              </c:strCache>
            </c:strRef>
          </c:tx>
          <c:spPr>
            <a:solidFill>
              <a:srgbClr val="002060"/>
            </a:solidFill>
            <a:ln>
              <a:noFill/>
            </a:ln>
            <a:effectLst/>
          </c:spPr>
          <c:invertIfNegative val="0"/>
          <c:dLbls>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42E-7749-989A-B73963BC42B1}"/>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042E-7749-989A-B73963BC42B1}"/>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042E-7749-989A-B73963BC42B1}"/>
                </c:ext>
              </c:extLst>
            </c:dLbl>
            <c:dLbl>
              <c:idx val="8"/>
              <c:dLblPos val="outEnd"/>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42E-7749-989A-B73963BC42B1}"/>
                </c:ext>
              </c:extLst>
            </c:dLbl>
            <c:dLbl>
              <c:idx val="9"/>
              <c:dLblPos val="outEnd"/>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042E-7749-989A-B73963BC42B1}"/>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042E-7749-989A-B73963BC42B1}"/>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'2A.2 02'!$B$2:$B$38</c:f>
              <c:strCache>
                <c:ptCount val="21"/>
                <c:pt idx="0">
                  <c:v>Belgium (Flemish community)</c:v>
                </c:pt>
                <c:pt idx="1">
                  <c:v>Bulgaria</c:v>
                </c:pt>
                <c:pt idx="2">
                  <c:v>Cyprus</c:v>
                </c:pt>
                <c:pt idx="3">
                  <c:v>Czech Republic</c:v>
                </c:pt>
                <c:pt idx="4">
                  <c:v>Estonia</c:v>
                </c:pt>
                <c:pt idx="5">
                  <c:v>Greece</c:v>
                </c:pt>
                <c:pt idx="6">
                  <c:v>Hungary</c:v>
                </c:pt>
                <c:pt idx="7">
                  <c:v>Iceland</c:v>
                </c:pt>
                <c:pt idx="8">
                  <c:v>Italy</c:v>
                </c:pt>
                <c:pt idx="9">
                  <c:v>Latvia</c:v>
                </c:pt>
                <c:pt idx="10">
                  <c:v>Lithuania</c:v>
                </c:pt>
                <c:pt idx="11">
                  <c:v>Poland</c:v>
                </c:pt>
                <c:pt idx="12">
                  <c:v>Slovakia</c:v>
                </c:pt>
                <c:pt idx="13">
                  <c:v>Slovenia</c:v>
                </c:pt>
                <c:pt idx="14">
                  <c:v>Spain</c:v>
                </c:pt>
                <c:pt idx="15">
                  <c:v>Sweden</c:v>
                </c:pt>
                <c:pt idx="16">
                  <c:v>Switzerland</c:v>
                </c:pt>
                <c:pt idx="17">
                  <c:v>UK (England)</c:v>
                </c:pt>
                <c:pt idx="18">
                  <c:v>UK (Northern Ireland)</c:v>
                </c:pt>
                <c:pt idx="19">
                  <c:v>UK (Wales)</c:v>
                </c:pt>
                <c:pt idx="20">
                  <c:v>Total average</c:v>
                </c:pt>
              </c:strCache>
            </c:strRef>
          </c:cat>
          <c:val>
            <c:numRef>
              <c:f>'2A.2 02'!$J$2:$J$38</c:f>
              <c:numCache>
                <c:formatCode>General</c:formatCode>
                <c:ptCount val="21"/>
                <c:pt idx="0">
                  <c:v>0.82</c:v>
                </c:pt>
                <c:pt idx="1">
                  <c:v>1.71</c:v>
                </c:pt>
                <c:pt idx="2">
                  <c:v>2.85</c:v>
                </c:pt>
                <c:pt idx="3">
                  <c:v>2.16</c:v>
                </c:pt>
                <c:pt idx="4">
                  <c:v>4.22</c:v>
                </c:pt>
                <c:pt idx="5">
                  <c:v>1.23</c:v>
                </c:pt>
                <c:pt idx="6">
                  <c:v>1.71</c:v>
                </c:pt>
                <c:pt idx="7">
                  <c:v>8.75</c:v>
                </c:pt>
                <c:pt idx="8">
                  <c:v>1.79</c:v>
                </c:pt>
                <c:pt idx="9">
                  <c:v>1.9</c:v>
                </c:pt>
                <c:pt idx="10">
                  <c:v>11.98</c:v>
                </c:pt>
                <c:pt idx="11">
                  <c:v>2.0299999999999998</c:v>
                </c:pt>
                <c:pt idx="12">
                  <c:v>1.5</c:v>
                </c:pt>
                <c:pt idx="13">
                  <c:v>1.95</c:v>
                </c:pt>
                <c:pt idx="14">
                  <c:v>0.93</c:v>
                </c:pt>
                <c:pt idx="15">
                  <c:v>0.33</c:v>
                </c:pt>
                <c:pt idx="16">
                  <c:v>0.84</c:v>
                </c:pt>
                <c:pt idx="17">
                  <c:v>0.45</c:v>
                </c:pt>
                <c:pt idx="18">
                  <c:v>0.44</c:v>
                </c:pt>
                <c:pt idx="19">
                  <c:v>0.57999999999999996</c:v>
                </c:pt>
                <c:pt idx="20">
                  <c:v>1.46</c:v>
                </c:pt>
              </c:numCache>
            </c:numRef>
          </c:val>
          <c:extLst>
            <c:ext xmlns:c16="http://schemas.microsoft.com/office/drawing/2014/chart" uri="{C3380CC4-5D6E-409C-BE32-E72D297353CC}">
              <c16:uniqueId val="{00000000-D600-A744-940C-DB983FC58574}"/>
            </c:ext>
          </c:extLst>
        </c:ser>
        <c:ser>
          <c:idx val="1"/>
          <c:order val="1"/>
          <c:tx>
            <c:strRef>
              <c:f>'2A.2 02'!$K$1</c:f>
              <c:strCache>
                <c:ptCount val="1"/>
                <c:pt idx="0">
                  <c:v>ISCED 02 girls</c:v>
                </c:pt>
              </c:strCache>
            </c:strRef>
          </c:tx>
          <c:spPr>
            <a:solidFill>
              <a:srgbClr val="FFC000"/>
            </a:solidFill>
            <a:ln>
              <a:noFill/>
            </a:ln>
            <a:effectLst/>
          </c:spPr>
          <c:invertIfNegative val="0"/>
          <c:dLbls>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2E-7749-989A-B73963BC42B1}"/>
                </c:ext>
              </c:extLst>
            </c:dLbl>
            <c:dLbl>
              <c:idx val="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2E-7749-989A-B73963BC42B1}"/>
                </c:ext>
              </c:extLst>
            </c:dLbl>
            <c:dLbl>
              <c:idx val="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2E-7749-989A-B73963BC42B1}"/>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2E-7749-989A-B73963BC42B1}"/>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2E-7749-989A-B73963BC42B1}"/>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42E-7749-989A-B73963BC42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'2A.2 02'!$B$2:$B$38</c:f>
              <c:strCache>
                <c:ptCount val="21"/>
                <c:pt idx="0">
                  <c:v>Belgium (Flemish community)</c:v>
                </c:pt>
                <c:pt idx="1">
                  <c:v>Bulgaria</c:v>
                </c:pt>
                <c:pt idx="2">
                  <c:v>Cyprus</c:v>
                </c:pt>
                <c:pt idx="3">
                  <c:v>Czech Republic</c:v>
                </c:pt>
                <c:pt idx="4">
                  <c:v>Estonia</c:v>
                </c:pt>
                <c:pt idx="5">
                  <c:v>Greece</c:v>
                </c:pt>
                <c:pt idx="6">
                  <c:v>Hungary</c:v>
                </c:pt>
                <c:pt idx="7">
                  <c:v>Iceland</c:v>
                </c:pt>
                <c:pt idx="8">
                  <c:v>Italy</c:v>
                </c:pt>
                <c:pt idx="9">
                  <c:v>Latvia</c:v>
                </c:pt>
                <c:pt idx="10">
                  <c:v>Lithuania</c:v>
                </c:pt>
                <c:pt idx="11">
                  <c:v>Poland</c:v>
                </c:pt>
                <c:pt idx="12">
                  <c:v>Slovakia</c:v>
                </c:pt>
                <c:pt idx="13">
                  <c:v>Slovenia</c:v>
                </c:pt>
                <c:pt idx="14">
                  <c:v>Spain</c:v>
                </c:pt>
                <c:pt idx="15">
                  <c:v>Sweden</c:v>
                </c:pt>
                <c:pt idx="16">
                  <c:v>Switzerland</c:v>
                </c:pt>
                <c:pt idx="17">
                  <c:v>UK (England)</c:v>
                </c:pt>
                <c:pt idx="18">
                  <c:v>UK (Northern Ireland)</c:v>
                </c:pt>
                <c:pt idx="19">
                  <c:v>UK (Wales)</c:v>
                </c:pt>
                <c:pt idx="20">
                  <c:v>Total average</c:v>
                </c:pt>
              </c:strCache>
            </c:strRef>
          </c:cat>
          <c:val>
            <c:numRef>
              <c:f>'2A.2 02'!$K$2:$K$38</c:f>
              <c:numCache>
                <c:formatCode>General</c:formatCode>
                <c:ptCount val="21"/>
                <c:pt idx="0">
                  <c:v>0.33</c:v>
                </c:pt>
                <c:pt idx="1">
                  <c:v>0.74</c:v>
                </c:pt>
                <c:pt idx="2">
                  <c:v>1.03</c:v>
                </c:pt>
                <c:pt idx="3">
                  <c:v>1.06</c:v>
                </c:pt>
                <c:pt idx="4">
                  <c:v>2.06</c:v>
                </c:pt>
                <c:pt idx="5">
                  <c:v>0.4</c:v>
                </c:pt>
                <c:pt idx="6">
                  <c:v>0.77</c:v>
                </c:pt>
                <c:pt idx="7">
                  <c:v>4.62</c:v>
                </c:pt>
                <c:pt idx="8">
                  <c:v>0.6</c:v>
                </c:pt>
                <c:pt idx="9">
                  <c:v>0.92</c:v>
                </c:pt>
                <c:pt idx="10">
                  <c:v>8.09</c:v>
                </c:pt>
                <c:pt idx="11">
                  <c:v>0.86</c:v>
                </c:pt>
                <c:pt idx="12">
                  <c:v>1.38</c:v>
                </c:pt>
                <c:pt idx="13">
                  <c:v>0.81</c:v>
                </c:pt>
                <c:pt idx="14">
                  <c:v>0.38</c:v>
                </c:pt>
                <c:pt idx="15">
                  <c:v>0.1</c:v>
                </c:pt>
                <c:pt idx="16">
                  <c:v>0.36</c:v>
                </c:pt>
                <c:pt idx="17">
                  <c:v>0.19</c:v>
                </c:pt>
                <c:pt idx="18">
                  <c:v>0.2</c:v>
                </c:pt>
                <c:pt idx="19">
                  <c:v>0.25</c:v>
                </c:pt>
                <c:pt idx="20">
                  <c:v>0.67</c:v>
                </c:pt>
              </c:numCache>
            </c:numRef>
          </c:val>
          <c:extLst>
            <c:ext xmlns:c16="http://schemas.microsoft.com/office/drawing/2014/chart" uri="{C3380CC4-5D6E-409C-BE32-E72D297353CC}">
              <c16:uniqueId val="{00000001-D600-A744-940C-DB983FC58574}"/>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144760751059961E-2"/>
          <c:y val="0.11987611066965254"/>
          <c:w val="0.84135383526497387"/>
          <c:h val="0.78657147147428974"/>
        </c:manualLayout>
      </c:layout>
      <c:barChart>
        <c:barDir val="bar"/>
        <c:grouping val="clustered"/>
        <c:varyColors val="0"/>
        <c:ser>
          <c:idx val="0"/>
          <c:order val="0"/>
          <c:tx>
            <c:strRef>
              <c:f>'2A.2 02 (t)'!$L$1</c:f>
              <c:strCache>
                <c:ptCount val="1"/>
                <c:pt idx="0">
                  <c:v>ISCED 02 total</c:v>
                </c:pt>
              </c:strCache>
            </c:strRef>
          </c:tx>
          <c:spPr>
            <a:solidFill>
              <a:srgbClr val="002060"/>
            </a:solidFill>
            <a:ln>
              <a:noFill/>
            </a:ln>
            <a:effectLst/>
          </c:spPr>
          <c:invertIfNegative val="0"/>
          <c:dPt>
            <c:idx val="21"/>
            <c:invertIfNegative val="0"/>
            <c:bubble3D val="0"/>
            <c:spPr>
              <a:solidFill>
                <a:srgbClr val="FFC000"/>
              </a:solidFill>
              <a:ln>
                <a:noFill/>
              </a:ln>
              <a:effectLst/>
            </c:spPr>
            <c:extLst>
              <c:ext xmlns:c16="http://schemas.microsoft.com/office/drawing/2014/chart" uri="{C3380CC4-5D6E-409C-BE32-E72D297353CC}">
                <c16:uniqueId val="{00000000-9D3F-C74B-8B2B-2C8CEB3A9A94}"/>
              </c:ext>
            </c:extLst>
          </c:dPt>
          <c:dLbls>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B24D-0D4D-97BA-A0A78A90F534}"/>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B24D-0D4D-97BA-A0A78A90F534}"/>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B24D-0D4D-97BA-A0A78A90F534}"/>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'2A.2 02 (t)'!$B$2:$B$38</c:f>
              <c:strCache>
                <c:ptCount val="22"/>
                <c:pt idx="0">
                  <c:v>Belgium (Flemish community)</c:v>
                </c:pt>
                <c:pt idx="1">
                  <c:v>Bulgaria</c:v>
                </c:pt>
                <c:pt idx="2">
                  <c:v>Cyprus</c:v>
                </c:pt>
                <c:pt idx="3">
                  <c:v>Czech Republic</c:v>
                </c:pt>
                <c:pt idx="4">
                  <c:v>Estonia</c:v>
                </c:pt>
                <c:pt idx="5">
                  <c:v>Greece</c:v>
                </c:pt>
                <c:pt idx="6">
                  <c:v>Hungary</c:v>
                </c:pt>
                <c:pt idx="7">
                  <c:v>Iceland</c:v>
                </c:pt>
                <c:pt idx="8">
                  <c:v>Italy</c:v>
                </c:pt>
                <c:pt idx="9">
                  <c:v>Latvia</c:v>
                </c:pt>
                <c:pt idx="10">
                  <c:v>Lithuania</c:v>
                </c:pt>
                <c:pt idx="11">
                  <c:v>Norway</c:v>
                </c:pt>
                <c:pt idx="12">
                  <c:v>Poland</c:v>
                </c:pt>
                <c:pt idx="13">
                  <c:v>Slovakia</c:v>
                </c:pt>
                <c:pt idx="14">
                  <c:v>Slovenia</c:v>
                </c:pt>
                <c:pt idx="15">
                  <c:v>Spain</c:v>
                </c:pt>
                <c:pt idx="16">
                  <c:v>Sweden</c:v>
                </c:pt>
                <c:pt idx="17">
                  <c:v>Switzerland</c:v>
                </c:pt>
                <c:pt idx="18">
                  <c:v>UK (England)</c:v>
                </c:pt>
                <c:pt idx="19">
                  <c:v>UK (Northern Ireland)</c:v>
                </c:pt>
                <c:pt idx="20">
                  <c:v>UK (Wales)</c:v>
                </c:pt>
                <c:pt idx="21">
                  <c:v>Total average</c:v>
                </c:pt>
              </c:strCache>
            </c:strRef>
          </c:cat>
          <c:val>
            <c:numRef>
              <c:f>'2A.2 02 (t)'!$L$2:$L$38</c:f>
              <c:numCache>
                <c:formatCode>General</c:formatCode>
                <c:ptCount val="22"/>
                <c:pt idx="0">
                  <c:v>1.1499999999999999</c:v>
                </c:pt>
                <c:pt idx="1">
                  <c:v>2.4500000000000002</c:v>
                </c:pt>
                <c:pt idx="2">
                  <c:v>3.88</c:v>
                </c:pt>
                <c:pt idx="3">
                  <c:v>3.21</c:v>
                </c:pt>
                <c:pt idx="4">
                  <c:v>6.27</c:v>
                </c:pt>
                <c:pt idx="5">
                  <c:v>1.63</c:v>
                </c:pt>
                <c:pt idx="6">
                  <c:v>2.48</c:v>
                </c:pt>
                <c:pt idx="7">
                  <c:v>13.37</c:v>
                </c:pt>
                <c:pt idx="8">
                  <c:v>2.39</c:v>
                </c:pt>
                <c:pt idx="9">
                  <c:v>2.82</c:v>
                </c:pt>
                <c:pt idx="10">
                  <c:v>20.079999999999998</c:v>
                </c:pt>
                <c:pt idx="11">
                  <c:v>4.5199999999999996</c:v>
                </c:pt>
                <c:pt idx="12">
                  <c:v>2.89</c:v>
                </c:pt>
                <c:pt idx="13">
                  <c:v>2.88</c:v>
                </c:pt>
                <c:pt idx="14">
                  <c:v>2.76</c:v>
                </c:pt>
                <c:pt idx="15">
                  <c:v>1.31</c:v>
                </c:pt>
                <c:pt idx="16">
                  <c:v>0.43</c:v>
                </c:pt>
                <c:pt idx="17">
                  <c:v>1.2</c:v>
                </c:pt>
                <c:pt idx="18">
                  <c:v>0.64</c:v>
                </c:pt>
                <c:pt idx="19">
                  <c:v>0.64</c:v>
                </c:pt>
                <c:pt idx="20">
                  <c:v>0.83</c:v>
                </c:pt>
                <c:pt idx="21">
                  <c:v>2.1800000000000002</c:v>
                </c:pt>
              </c:numCache>
            </c:numRef>
          </c:val>
          <c:extLst>
            <c:ext xmlns:c16="http://schemas.microsoft.com/office/drawing/2014/chart" uri="{C3380CC4-5D6E-409C-BE32-E72D297353CC}">
              <c16:uniqueId val="{00000000-82C2-8443-B0F1-6AFFB79209DE}"/>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45050303762435E-2"/>
          <c:y val="6.5294775936103444E-2"/>
          <c:w val="0.84135383526497387"/>
          <c:h val="0.84219324291196351"/>
        </c:manualLayout>
      </c:layout>
      <c:barChart>
        <c:barDir val="bar"/>
        <c:grouping val="clustered"/>
        <c:varyColors val="0"/>
        <c:ser>
          <c:idx val="0"/>
          <c:order val="0"/>
          <c:tx>
            <c:strRef>
              <c:f>'2A.2 1+2'!$J$1</c:f>
              <c:strCache>
                <c:ptCount val="1"/>
                <c:pt idx="0">
                  <c:v>ISCED 1+2 boys</c:v>
                </c:pt>
              </c:strCache>
            </c:strRef>
          </c:tx>
          <c:spPr>
            <a:solidFill>
              <a:srgbClr val="002060"/>
            </a:solidFill>
            <a:ln>
              <a:noFill/>
            </a:ln>
            <a:effectLst/>
          </c:spPr>
          <c:invertIfNegative val="0"/>
          <c:dLbls>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28D-0742-9685-FDCD506600B7}"/>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28D-0742-9685-FDCD506600B7}"/>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E28D-0742-9685-FDCD506600B7}"/>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E28D-0742-9685-FDCD506600B7}"/>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E28D-0742-9685-FDCD506600B7}"/>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E28D-0742-9685-FDCD506600B7}"/>
                </c:ext>
              </c:extLst>
            </c:dLbl>
            <c:dLbl>
              <c:idx val="2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E28D-0742-9685-FDCD506600B7}"/>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'2A.2 1+2'!$B$2:$B$38</c:f>
              <c:strCache>
                <c:ptCount val="25"/>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Lithuania</c:v>
                </c:pt>
                <c:pt idx="14">
                  <c:v>Poland</c:v>
                </c:pt>
                <c:pt idx="15">
                  <c:v>Slovakia</c:v>
                </c:pt>
                <c:pt idx="16">
                  <c:v>Slovenia</c:v>
                </c:pt>
                <c:pt idx="17">
                  <c:v>Spain</c:v>
                </c:pt>
                <c:pt idx="18">
                  <c:v>Sweden</c:v>
                </c:pt>
                <c:pt idx="19">
                  <c:v>Switzerland</c:v>
                </c:pt>
                <c:pt idx="20">
                  <c:v>UK (England)</c:v>
                </c:pt>
                <c:pt idx="21">
                  <c:v>UK (Northern Ireland)</c:v>
                </c:pt>
                <c:pt idx="22">
                  <c:v>UK (Scotland)</c:v>
                </c:pt>
                <c:pt idx="23">
                  <c:v>UK (Wales)</c:v>
                </c:pt>
                <c:pt idx="24">
                  <c:v>Total average</c:v>
                </c:pt>
              </c:strCache>
            </c:strRef>
          </c:cat>
          <c:val>
            <c:numRef>
              <c:f>'2A.2 1+2'!$J$2:$J$38</c:f>
              <c:numCache>
                <c:formatCode>General</c:formatCode>
                <c:ptCount val="25"/>
                <c:pt idx="0">
                  <c:v>1.25</c:v>
                </c:pt>
                <c:pt idx="1">
                  <c:v>2.46</c:v>
                </c:pt>
                <c:pt idx="2">
                  <c:v>1.76</c:v>
                </c:pt>
                <c:pt idx="3">
                  <c:v>5.6</c:v>
                </c:pt>
                <c:pt idx="4">
                  <c:v>6.05</c:v>
                </c:pt>
                <c:pt idx="5">
                  <c:v>2.61</c:v>
                </c:pt>
                <c:pt idx="6">
                  <c:v>3.14</c:v>
                </c:pt>
                <c:pt idx="7">
                  <c:v>5.61</c:v>
                </c:pt>
                <c:pt idx="8">
                  <c:v>1.96</c:v>
                </c:pt>
                <c:pt idx="9">
                  <c:v>3.03</c:v>
                </c:pt>
                <c:pt idx="10">
                  <c:v>3.51</c:v>
                </c:pt>
                <c:pt idx="11">
                  <c:v>8.9700000000000006</c:v>
                </c:pt>
                <c:pt idx="12">
                  <c:v>2.81</c:v>
                </c:pt>
                <c:pt idx="13">
                  <c:v>8.6300000000000008</c:v>
                </c:pt>
                <c:pt idx="14">
                  <c:v>1.75</c:v>
                </c:pt>
                <c:pt idx="15">
                  <c:v>7.71</c:v>
                </c:pt>
                <c:pt idx="16">
                  <c:v>2.91</c:v>
                </c:pt>
                <c:pt idx="17">
                  <c:v>2.02</c:v>
                </c:pt>
                <c:pt idx="18">
                  <c:v>3.48</c:v>
                </c:pt>
                <c:pt idx="19">
                  <c:v>1.47</c:v>
                </c:pt>
                <c:pt idx="20">
                  <c:v>1.27</c:v>
                </c:pt>
                <c:pt idx="21">
                  <c:v>3.02</c:v>
                </c:pt>
                <c:pt idx="22">
                  <c:v>16.22</c:v>
                </c:pt>
                <c:pt idx="23">
                  <c:v>1.38</c:v>
                </c:pt>
                <c:pt idx="24">
                  <c:v>2.6</c:v>
                </c:pt>
              </c:numCache>
            </c:numRef>
          </c:val>
          <c:extLst>
            <c:ext xmlns:c16="http://schemas.microsoft.com/office/drawing/2014/chart" uri="{C3380CC4-5D6E-409C-BE32-E72D297353CC}">
              <c16:uniqueId val="{00000000-A2E2-9F47-A22E-696BFA422A55}"/>
            </c:ext>
          </c:extLst>
        </c:ser>
        <c:ser>
          <c:idx val="1"/>
          <c:order val="1"/>
          <c:tx>
            <c:strRef>
              <c:f>'2A.2 1+2'!$K$1</c:f>
              <c:strCache>
                <c:ptCount val="1"/>
                <c:pt idx="0">
                  <c:v>ISCED 1+2 girls</c:v>
                </c:pt>
              </c:strCache>
            </c:strRef>
          </c:tx>
          <c:spPr>
            <a:solidFill>
              <a:srgbClr val="FFC000"/>
            </a:solidFill>
            <a:ln>
              <a:noFill/>
            </a:ln>
            <a:effectLst/>
          </c:spPr>
          <c:invertIfNegative val="0"/>
          <c:dLbls>
            <c:dLbl>
              <c:idx val="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8D-0742-9685-FDCD506600B7}"/>
                </c:ext>
              </c:extLst>
            </c:dLbl>
            <c:dLbl>
              <c:idx val="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8D-0742-9685-FDCD506600B7}"/>
                </c:ext>
              </c:extLst>
            </c:dLbl>
            <c:dLbl>
              <c:idx val="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8D-0742-9685-FDCD506600B7}"/>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8D-0742-9685-FDCD506600B7}"/>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8D-0742-9685-FDCD506600B7}"/>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8D-0742-9685-FDCD506600B7}"/>
                </c:ext>
              </c:extLst>
            </c:dLbl>
            <c:dLbl>
              <c:idx val="2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8D-0742-9685-FDCD506600B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'2A.2 1+2'!$B$2:$B$38</c:f>
              <c:strCache>
                <c:ptCount val="25"/>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Lithuania</c:v>
                </c:pt>
                <c:pt idx="14">
                  <c:v>Poland</c:v>
                </c:pt>
                <c:pt idx="15">
                  <c:v>Slovakia</c:v>
                </c:pt>
                <c:pt idx="16">
                  <c:v>Slovenia</c:v>
                </c:pt>
                <c:pt idx="17">
                  <c:v>Spain</c:v>
                </c:pt>
                <c:pt idx="18">
                  <c:v>Sweden</c:v>
                </c:pt>
                <c:pt idx="19">
                  <c:v>Switzerland</c:v>
                </c:pt>
                <c:pt idx="20">
                  <c:v>UK (England)</c:v>
                </c:pt>
                <c:pt idx="21">
                  <c:v>UK (Northern Ireland)</c:v>
                </c:pt>
                <c:pt idx="22">
                  <c:v>UK (Scotland)</c:v>
                </c:pt>
                <c:pt idx="23">
                  <c:v>UK (Wales)</c:v>
                </c:pt>
                <c:pt idx="24">
                  <c:v>Total average</c:v>
                </c:pt>
              </c:strCache>
            </c:strRef>
          </c:cat>
          <c:val>
            <c:numRef>
              <c:f>'2A.2 1+2'!$K$2:$K$38</c:f>
              <c:numCache>
                <c:formatCode>General</c:formatCode>
                <c:ptCount val="25"/>
                <c:pt idx="0">
                  <c:v>0.75</c:v>
                </c:pt>
                <c:pt idx="1">
                  <c:v>0.89</c:v>
                </c:pt>
                <c:pt idx="2">
                  <c:v>0.97</c:v>
                </c:pt>
                <c:pt idx="3">
                  <c:v>2.69</c:v>
                </c:pt>
                <c:pt idx="4">
                  <c:v>2.81</c:v>
                </c:pt>
                <c:pt idx="5">
                  <c:v>0.92</c:v>
                </c:pt>
                <c:pt idx="6">
                  <c:v>1.35</c:v>
                </c:pt>
                <c:pt idx="7">
                  <c:v>2.4</c:v>
                </c:pt>
                <c:pt idx="8">
                  <c:v>1.0900000000000001</c:v>
                </c:pt>
                <c:pt idx="9">
                  <c:v>1.34</c:v>
                </c:pt>
                <c:pt idx="10">
                  <c:v>1.74</c:v>
                </c:pt>
                <c:pt idx="11">
                  <c:v>4.8899999999999997</c:v>
                </c:pt>
                <c:pt idx="12">
                  <c:v>1.1200000000000001</c:v>
                </c:pt>
                <c:pt idx="13">
                  <c:v>4.3899999999999997</c:v>
                </c:pt>
                <c:pt idx="14">
                  <c:v>0.82</c:v>
                </c:pt>
                <c:pt idx="15">
                  <c:v>5.4</c:v>
                </c:pt>
                <c:pt idx="16">
                  <c:v>1.42</c:v>
                </c:pt>
                <c:pt idx="17">
                  <c:v>0.86</c:v>
                </c:pt>
                <c:pt idx="18">
                  <c:v>1.81</c:v>
                </c:pt>
                <c:pt idx="19">
                  <c:v>0.8</c:v>
                </c:pt>
                <c:pt idx="20">
                  <c:v>0.45</c:v>
                </c:pt>
                <c:pt idx="21">
                  <c:v>1.08</c:v>
                </c:pt>
                <c:pt idx="22">
                  <c:v>11.13</c:v>
                </c:pt>
                <c:pt idx="23">
                  <c:v>0.49</c:v>
                </c:pt>
                <c:pt idx="24">
                  <c:v>1.27</c:v>
                </c:pt>
              </c:numCache>
            </c:numRef>
          </c:val>
          <c:extLst>
            <c:ext xmlns:c16="http://schemas.microsoft.com/office/drawing/2014/chart" uri="{C3380CC4-5D6E-409C-BE32-E72D297353CC}">
              <c16:uniqueId val="{00000001-A2E2-9F47-A22E-696BFA422A55}"/>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665657177468205E-2"/>
          <c:y val="7.4192054266461471E-2"/>
          <c:w val="0.84135383526497387"/>
          <c:h val="0.84219324291196351"/>
        </c:manualLayout>
      </c:layout>
      <c:barChart>
        <c:barDir val="bar"/>
        <c:grouping val="clustered"/>
        <c:varyColors val="0"/>
        <c:ser>
          <c:idx val="0"/>
          <c:order val="0"/>
          <c:tx>
            <c:strRef>
              <c:f>'2A.2 1+2 (t)'!$L$1</c:f>
              <c:strCache>
                <c:ptCount val="1"/>
                <c:pt idx="0">
                  <c:v>ISCED 1+2 total</c:v>
                </c:pt>
              </c:strCache>
            </c:strRef>
          </c:tx>
          <c:spPr>
            <a:solidFill>
              <a:srgbClr val="002060"/>
            </a:solidFill>
            <a:ln>
              <a:noFill/>
            </a:ln>
            <a:effectLst/>
          </c:spPr>
          <c:invertIfNegative val="0"/>
          <c:dPt>
            <c:idx val="27"/>
            <c:invertIfNegative val="0"/>
            <c:bubble3D val="0"/>
            <c:spPr>
              <a:solidFill>
                <a:srgbClr val="FFC000"/>
              </a:solidFill>
              <a:ln>
                <a:noFill/>
              </a:ln>
              <a:effectLst/>
            </c:spPr>
            <c:extLst>
              <c:ext xmlns:c16="http://schemas.microsoft.com/office/drawing/2014/chart" uri="{C3380CC4-5D6E-409C-BE32-E72D297353CC}">
                <c16:uniqueId val="{00000011-8D8D-EF46-A125-9FA9DBA2F40E}"/>
              </c:ext>
            </c:extLst>
          </c:dPt>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D8D-EF46-A125-9FA9DBA2F40E}"/>
                </c:ext>
              </c:extLst>
            </c:dLbl>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8D8D-EF46-A125-9FA9DBA2F40E}"/>
                </c:ext>
              </c:extLst>
            </c:dLbl>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8D8D-EF46-A125-9FA9DBA2F40E}"/>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D8D-EF46-A125-9FA9DBA2F40E}"/>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8D8D-EF46-A125-9FA9DBA2F40E}"/>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D8D-EF46-A125-9FA9DBA2F40E}"/>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8D8D-EF46-A125-9FA9DBA2F40E}"/>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D8D-EF46-A125-9FA9DBA2F40E}"/>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8D8D-EF46-A125-9FA9DBA2F40E}"/>
                </c:ext>
              </c:extLst>
            </c:dLbl>
            <c:dLbl>
              <c:idx val="1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8D8D-EF46-A125-9FA9DBA2F40E}"/>
                </c:ext>
              </c:extLst>
            </c:dLbl>
            <c:dLbl>
              <c:idx val="1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8D8D-EF46-A125-9FA9DBA2F40E}"/>
                </c:ext>
              </c:extLst>
            </c:dLbl>
            <c:dLbl>
              <c:idx val="1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8D8D-EF46-A125-9FA9DBA2F40E}"/>
                </c:ext>
              </c:extLst>
            </c:dLbl>
            <c:dLbl>
              <c:idx val="2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8D8D-EF46-A125-9FA9DBA2F40E}"/>
                </c:ext>
              </c:extLst>
            </c:dLbl>
            <c:dLbl>
              <c:idx val="2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8D8D-EF46-A125-9FA9DBA2F40E}"/>
                </c:ext>
              </c:extLst>
            </c:dLbl>
            <c:dLbl>
              <c:idx val="2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8D8D-EF46-A125-9FA9DBA2F40E}"/>
                </c:ext>
              </c:extLst>
            </c:dLbl>
            <c:dLbl>
              <c:idx val="2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8D8D-EF46-A125-9FA9DBA2F40E}"/>
                </c:ext>
              </c:extLst>
            </c:dLbl>
            <c:dLbl>
              <c:idx val="2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0-8D8D-EF46-A125-9FA9DBA2F40E}"/>
                </c:ext>
              </c:extLst>
            </c:dLbl>
            <c:dLbl>
              <c:idx val="27"/>
              <c:tx>
                <c:rich>
                  <a:bodyPr/>
                  <a:lstStyle/>
                  <a:p>
                    <a:fld id="{4EB78B73-8344-F44C-8B6E-FFCCE07F7A75}" type="CATEGORYNAME">
                      <a:rPr lang="en-US">
                        <a:solidFill>
                          <a:srgbClr val="002060"/>
                        </a:solidFill>
                      </a:rPr>
                      <a:pPr/>
                      <a:t>[CATEGORY NAME]</a:t>
                    </a:fld>
                    <a:r>
                      <a:rPr lang="en-US" baseline="0">
                        <a:solidFill>
                          <a:srgbClr val="002060"/>
                        </a:solidFill>
                      </a:rPr>
                      <a:t> </a:t>
                    </a:r>
                    <a:fld id="{841013DF-D5D5-C54F-BEB2-8199B771BE14}" type="VALUE">
                      <a:rPr lang="en-US" baseline="0">
                        <a:solidFill>
                          <a:srgbClr val="002060"/>
                        </a:solidFill>
                      </a:rPr>
                      <a:pPr/>
                      <a:t>[VALUE]</a:t>
                    </a:fld>
                    <a:endParaRPr lang="en-US" baseline="0">
                      <a:solidFill>
                        <a:srgbClr val="002060"/>
                      </a:solidFill>
                    </a:endParaRPr>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1-8D8D-EF46-A125-9FA9DBA2F40E}"/>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'2A.2 1+2 (t)'!$B$2:$B$38</c:f>
              <c:strCache>
                <c:ptCount val="28"/>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Latvia</c:v>
                </c:pt>
                <c:pt idx="14">
                  <c:v>Lithuania</c:v>
                </c:pt>
                <c:pt idx="15">
                  <c:v>Norway</c:v>
                </c:pt>
                <c:pt idx="16">
                  <c:v>Poland</c:v>
                </c:pt>
                <c:pt idx="17">
                  <c:v>Serbia</c:v>
                </c:pt>
                <c:pt idx="18">
                  <c:v>Slovakia</c:v>
                </c:pt>
                <c:pt idx="19">
                  <c:v>Slovenia</c:v>
                </c:pt>
                <c:pt idx="20">
                  <c:v>Spain</c:v>
                </c:pt>
                <c:pt idx="21">
                  <c:v>Sweden</c:v>
                </c:pt>
                <c:pt idx="22">
                  <c:v>Switzerland</c:v>
                </c:pt>
                <c:pt idx="23">
                  <c:v>UK (England)</c:v>
                </c:pt>
                <c:pt idx="24">
                  <c:v>UK (Northern Ireland)</c:v>
                </c:pt>
                <c:pt idx="25">
                  <c:v>UK (Scotland)</c:v>
                </c:pt>
                <c:pt idx="26">
                  <c:v>UK (Wales)</c:v>
                </c:pt>
                <c:pt idx="27">
                  <c:v>Total average</c:v>
                </c:pt>
              </c:strCache>
            </c:strRef>
          </c:cat>
          <c:val>
            <c:numRef>
              <c:f>'2A.2 1+2 (t)'!$L$2:$L$38</c:f>
              <c:numCache>
                <c:formatCode>General</c:formatCode>
                <c:ptCount val="28"/>
                <c:pt idx="0">
                  <c:v>2</c:v>
                </c:pt>
                <c:pt idx="1">
                  <c:v>3.35</c:v>
                </c:pt>
                <c:pt idx="2">
                  <c:v>2.73</c:v>
                </c:pt>
                <c:pt idx="3">
                  <c:v>8.2899999999999991</c:v>
                </c:pt>
                <c:pt idx="4">
                  <c:v>8.86</c:v>
                </c:pt>
                <c:pt idx="5">
                  <c:v>3.53</c:v>
                </c:pt>
                <c:pt idx="6">
                  <c:v>4.49</c:v>
                </c:pt>
                <c:pt idx="7">
                  <c:v>8.02</c:v>
                </c:pt>
                <c:pt idx="8">
                  <c:v>3.05</c:v>
                </c:pt>
                <c:pt idx="9">
                  <c:v>4.37</c:v>
                </c:pt>
                <c:pt idx="10">
                  <c:v>5.25</c:v>
                </c:pt>
                <c:pt idx="11">
                  <c:v>13.86</c:v>
                </c:pt>
                <c:pt idx="12">
                  <c:v>3.93</c:v>
                </c:pt>
                <c:pt idx="13">
                  <c:v>4.6399999999999997</c:v>
                </c:pt>
                <c:pt idx="14">
                  <c:v>13.02</c:v>
                </c:pt>
                <c:pt idx="15">
                  <c:v>7.6</c:v>
                </c:pt>
                <c:pt idx="16">
                  <c:v>2.58</c:v>
                </c:pt>
                <c:pt idx="17">
                  <c:v>2.8</c:v>
                </c:pt>
                <c:pt idx="18">
                  <c:v>13.12</c:v>
                </c:pt>
                <c:pt idx="19">
                  <c:v>4.32</c:v>
                </c:pt>
                <c:pt idx="20">
                  <c:v>2.88</c:v>
                </c:pt>
                <c:pt idx="21">
                  <c:v>5.29</c:v>
                </c:pt>
                <c:pt idx="22">
                  <c:v>2.27</c:v>
                </c:pt>
                <c:pt idx="23">
                  <c:v>1.73</c:v>
                </c:pt>
                <c:pt idx="24">
                  <c:v>4.0999999999999996</c:v>
                </c:pt>
                <c:pt idx="25">
                  <c:v>27.35</c:v>
                </c:pt>
                <c:pt idx="26">
                  <c:v>1.87</c:v>
                </c:pt>
                <c:pt idx="27">
                  <c:v>3.93</c:v>
                </c:pt>
              </c:numCache>
            </c:numRef>
          </c:val>
          <c:extLst>
            <c:ext xmlns:c16="http://schemas.microsoft.com/office/drawing/2014/chart" uri="{C3380CC4-5D6E-409C-BE32-E72D297353CC}">
              <c16:uniqueId val="{00000000-74DE-114F-A91D-10D8C981C81B}"/>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679025698710734E-2"/>
          <c:y val="6.529479563668221E-2"/>
          <c:w val="0.84135383526497387"/>
          <c:h val="0.84219324291196351"/>
        </c:manualLayout>
      </c:layout>
      <c:barChart>
        <c:barDir val="bar"/>
        <c:grouping val="clustered"/>
        <c:varyColors val="0"/>
        <c:ser>
          <c:idx val="0"/>
          <c:order val="0"/>
          <c:tx>
            <c:strRef>
              <c:f>'2A.2 3'!$J$1</c:f>
              <c:strCache>
                <c:ptCount val="1"/>
                <c:pt idx="0">
                  <c:v>ISCED 3 boys</c:v>
                </c:pt>
              </c:strCache>
            </c:strRef>
          </c:tx>
          <c:spPr>
            <a:solidFill>
              <a:srgbClr val="002060"/>
            </a:solidFill>
            <a:ln>
              <a:noFill/>
            </a:ln>
            <a:effectLst/>
          </c:spPr>
          <c:invertIfNegative val="0"/>
          <c:dLbls>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7A5-EE45-857E-D1512C49E156}"/>
                </c:ext>
              </c:extLst>
            </c:dLbl>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07A5-EE45-857E-D1512C49E156}"/>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'2A.2 3'!$B$2:$B$38</c:f>
              <c:strCache>
                <c:ptCount val="21"/>
                <c:pt idx="0">
                  <c:v>Austria</c:v>
                </c:pt>
                <c:pt idx="1">
                  <c:v>Belgium (Flemish community)</c:v>
                </c:pt>
                <c:pt idx="2">
                  <c:v>Bulgaria</c:v>
                </c:pt>
                <c:pt idx="3">
                  <c:v>Cyprus</c:v>
                </c:pt>
                <c:pt idx="4">
                  <c:v>Czech Republic</c:v>
                </c:pt>
                <c:pt idx="5">
                  <c:v>Estonia</c:v>
                </c:pt>
                <c:pt idx="6">
                  <c:v>Germany</c:v>
                </c:pt>
                <c:pt idx="7">
                  <c:v>Greece</c:v>
                </c:pt>
                <c:pt idx="8">
                  <c:v>Hungary</c:v>
                </c:pt>
                <c:pt idx="9">
                  <c:v>Italy</c:v>
                </c:pt>
                <c:pt idx="10">
                  <c:v>Lithuania</c:v>
                </c:pt>
                <c:pt idx="11">
                  <c:v>Poland</c:v>
                </c:pt>
                <c:pt idx="12">
                  <c:v>Slovakia</c:v>
                </c:pt>
                <c:pt idx="13">
                  <c:v>Slovenia</c:v>
                </c:pt>
                <c:pt idx="14">
                  <c:v>Spain</c:v>
                </c:pt>
                <c:pt idx="15">
                  <c:v>Sweden</c:v>
                </c:pt>
                <c:pt idx="16">
                  <c:v>UK (England)</c:v>
                </c:pt>
                <c:pt idx="17">
                  <c:v>UK (Northern Ireland)</c:v>
                </c:pt>
                <c:pt idx="18">
                  <c:v>UK (Scotland)</c:v>
                </c:pt>
                <c:pt idx="19">
                  <c:v>UK (Wales)</c:v>
                </c:pt>
                <c:pt idx="20">
                  <c:v>Total average</c:v>
                </c:pt>
              </c:strCache>
            </c:strRef>
          </c:cat>
          <c:val>
            <c:numRef>
              <c:f>'2A.2 3'!$J$2:$J$38</c:f>
              <c:numCache>
                <c:formatCode>General</c:formatCode>
                <c:ptCount val="21"/>
                <c:pt idx="0">
                  <c:v>0.17</c:v>
                </c:pt>
                <c:pt idx="1">
                  <c:v>2.82</c:v>
                </c:pt>
                <c:pt idx="2">
                  <c:v>0.87</c:v>
                </c:pt>
                <c:pt idx="3">
                  <c:v>5.31</c:v>
                </c:pt>
                <c:pt idx="4">
                  <c:v>3.08</c:v>
                </c:pt>
                <c:pt idx="5">
                  <c:v>1.25</c:v>
                </c:pt>
                <c:pt idx="6">
                  <c:v>0.06</c:v>
                </c:pt>
                <c:pt idx="7">
                  <c:v>3.91</c:v>
                </c:pt>
                <c:pt idx="8">
                  <c:v>2.69</c:v>
                </c:pt>
                <c:pt idx="9">
                  <c:v>1.76</c:v>
                </c:pt>
                <c:pt idx="10">
                  <c:v>1.18</c:v>
                </c:pt>
                <c:pt idx="11">
                  <c:v>0.72</c:v>
                </c:pt>
                <c:pt idx="12">
                  <c:v>3.35</c:v>
                </c:pt>
                <c:pt idx="13">
                  <c:v>4.47</c:v>
                </c:pt>
                <c:pt idx="14">
                  <c:v>1.08</c:v>
                </c:pt>
                <c:pt idx="15">
                  <c:v>0.02</c:v>
                </c:pt>
                <c:pt idx="16">
                  <c:v>1.29</c:v>
                </c:pt>
                <c:pt idx="17">
                  <c:v>1.52</c:v>
                </c:pt>
                <c:pt idx="18">
                  <c:v>16.57</c:v>
                </c:pt>
                <c:pt idx="19">
                  <c:v>0.96</c:v>
                </c:pt>
                <c:pt idx="20">
                  <c:v>1.43</c:v>
                </c:pt>
              </c:numCache>
            </c:numRef>
          </c:val>
          <c:extLst>
            <c:ext xmlns:c16="http://schemas.microsoft.com/office/drawing/2014/chart" uri="{C3380CC4-5D6E-409C-BE32-E72D297353CC}">
              <c16:uniqueId val="{00000000-4F2B-B440-8F24-C44C051F3E07}"/>
            </c:ext>
          </c:extLst>
        </c:ser>
        <c:ser>
          <c:idx val="1"/>
          <c:order val="1"/>
          <c:tx>
            <c:strRef>
              <c:f>'2A.2 3'!$K$1</c:f>
              <c:strCache>
                <c:ptCount val="1"/>
                <c:pt idx="0">
                  <c:v>ISCED 3 girls</c:v>
                </c:pt>
              </c:strCache>
            </c:strRef>
          </c:tx>
          <c:spPr>
            <a:solidFill>
              <a:srgbClr val="FFC000"/>
            </a:solidFill>
            <a:ln>
              <a:noFill/>
            </a:ln>
            <a:effectLst/>
          </c:spPr>
          <c:invertIfNegative val="0"/>
          <c:dLbls>
            <c:dLbl>
              <c:idx val="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A5-EE45-857E-D1512C49E156}"/>
                </c:ext>
              </c:extLst>
            </c:dLbl>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A5-EE45-857E-D1512C49E156}"/>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'2A.2 3'!$B$2:$B$38</c:f>
              <c:strCache>
                <c:ptCount val="21"/>
                <c:pt idx="0">
                  <c:v>Austria</c:v>
                </c:pt>
                <c:pt idx="1">
                  <c:v>Belgium (Flemish community)</c:v>
                </c:pt>
                <c:pt idx="2">
                  <c:v>Bulgaria</c:v>
                </c:pt>
                <c:pt idx="3">
                  <c:v>Cyprus</c:v>
                </c:pt>
                <c:pt idx="4">
                  <c:v>Czech Republic</c:v>
                </c:pt>
                <c:pt idx="5">
                  <c:v>Estonia</c:v>
                </c:pt>
                <c:pt idx="6">
                  <c:v>Germany</c:v>
                </c:pt>
                <c:pt idx="7">
                  <c:v>Greece</c:v>
                </c:pt>
                <c:pt idx="8">
                  <c:v>Hungary</c:v>
                </c:pt>
                <c:pt idx="9">
                  <c:v>Italy</c:v>
                </c:pt>
                <c:pt idx="10">
                  <c:v>Lithuania</c:v>
                </c:pt>
                <c:pt idx="11">
                  <c:v>Poland</c:v>
                </c:pt>
                <c:pt idx="12">
                  <c:v>Slovakia</c:v>
                </c:pt>
                <c:pt idx="13">
                  <c:v>Slovenia</c:v>
                </c:pt>
                <c:pt idx="14">
                  <c:v>Spain</c:v>
                </c:pt>
                <c:pt idx="15">
                  <c:v>Sweden</c:v>
                </c:pt>
                <c:pt idx="16">
                  <c:v>UK (England)</c:v>
                </c:pt>
                <c:pt idx="17">
                  <c:v>UK (Northern Ireland)</c:v>
                </c:pt>
                <c:pt idx="18">
                  <c:v>UK (Scotland)</c:v>
                </c:pt>
                <c:pt idx="19">
                  <c:v>UK (Wales)</c:v>
                </c:pt>
                <c:pt idx="20">
                  <c:v>Total average</c:v>
                </c:pt>
              </c:strCache>
            </c:strRef>
          </c:cat>
          <c:val>
            <c:numRef>
              <c:f>'2A.2 3'!$K$2:$K$38</c:f>
              <c:numCache>
                <c:formatCode>General</c:formatCode>
                <c:ptCount val="21"/>
                <c:pt idx="0">
                  <c:v>0.12</c:v>
                </c:pt>
                <c:pt idx="1">
                  <c:v>0.9</c:v>
                </c:pt>
                <c:pt idx="2">
                  <c:v>0.52</c:v>
                </c:pt>
                <c:pt idx="3">
                  <c:v>3.96</c:v>
                </c:pt>
                <c:pt idx="4">
                  <c:v>1.62</c:v>
                </c:pt>
                <c:pt idx="5">
                  <c:v>0.77</c:v>
                </c:pt>
                <c:pt idx="6">
                  <c:v>0.04</c:v>
                </c:pt>
                <c:pt idx="7">
                  <c:v>1.65</c:v>
                </c:pt>
                <c:pt idx="8">
                  <c:v>1.4</c:v>
                </c:pt>
                <c:pt idx="9">
                  <c:v>0.85</c:v>
                </c:pt>
                <c:pt idx="10">
                  <c:v>0.71</c:v>
                </c:pt>
                <c:pt idx="11">
                  <c:v>0.43</c:v>
                </c:pt>
                <c:pt idx="12">
                  <c:v>1.53</c:v>
                </c:pt>
                <c:pt idx="13">
                  <c:v>2.74</c:v>
                </c:pt>
                <c:pt idx="14">
                  <c:v>0.51</c:v>
                </c:pt>
                <c:pt idx="15">
                  <c:v>0.01</c:v>
                </c:pt>
                <c:pt idx="16">
                  <c:v>0.49</c:v>
                </c:pt>
                <c:pt idx="17">
                  <c:v>0.69</c:v>
                </c:pt>
                <c:pt idx="18">
                  <c:v>12.84</c:v>
                </c:pt>
                <c:pt idx="19">
                  <c:v>0.38</c:v>
                </c:pt>
                <c:pt idx="20">
                  <c:v>0.73</c:v>
                </c:pt>
              </c:numCache>
            </c:numRef>
          </c:val>
          <c:extLst>
            <c:ext xmlns:c16="http://schemas.microsoft.com/office/drawing/2014/chart" uri="{C3380CC4-5D6E-409C-BE32-E72D297353CC}">
              <c16:uniqueId val="{00000001-4F2B-B440-8F24-C44C051F3E07}"/>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726429145713469E-2"/>
          <c:y val="0.11617738008112367"/>
          <c:w val="0.84135383526497387"/>
          <c:h val="0.7792577068018518"/>
        </c:manualLayout>
      </c:layout>
      <c:barChart>
        <c:barDir val="bar"/>
        <c:grouping val="clustered"/>
        <c:varyColors val="0"/>
        <c:ser>
          <c:idx val="0"/>
          <c:order val="0"/>
          <c:tx>
            <c:strRef>
              <c:f>'2A.2 3 (t)'!$L$1</c:f>
              <c:strCache>
                <c:ptCount val="1"/>
                <c:pt idx="0">
                  <c:v>ISCED 3 total</c:v>
                </c:pt>
              </c:strCache>
            </c:strRef>
          </c:tx>
          <c:spPr>
            <a:solidFill>
              <a:srgbClr val="002060"/>
            </a:solidFill>
            <a:ln>
              <a:noFill/>
            </a:ln>
            <a:effectLst/>
          </c:spPr>
          <c:invertIfNegative val="0"/>
          <c:dPt>
            <c:idx val="22"/>
            <c:invertIfNegative val="0"/>
            <c:bubble3D val="0"/>
            <c:spPr>
              <a:solidFill>
                <a:srgbClr val="FFC000"/>
              </a:solidFill>
              <a:ln>
                <a:noFill/>
              </a:ln>
              <a:effectLst/>
            </c:spPr>
            <c:extLst>
              <c:ext xmlns:c16="http://schemas.microsoft.com/office/drawing/2014/chart" uri="{C3380CC4-5D6E-409C-BE32-E72D297353CC}">
                <c16:uniqueId val="{00000000-FBD0-004E-AF07-7BEA7851CBB8}"/>
              </c:ext>
            </c:extLst>
          </c:dPt>
          <c:dLbls>
            <c:dLbl>
              <c:idx val="2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8C4-5B40-AFCF-0818477617C8}"/>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'2A.2 3 (t)'!$B$2:$B$38</c:f>
              <c:strCache>
                <c:ptCount val="23"/>
                <c:pt idx="0">
                  <c:v>Austria</c:v>
                </c:pt>
                <c:pt idx="1">
                  <c:v>Belgium (Flemish community)</c:v>
                </c:pt>
                <c:pt idx="2">
                  <c:v>Bulgaria</c:v>
                </c:pt>
                <c:pt idx="3">
                  <c:v>Cyprus</c:v>
                </c:pt>
                <c:pt idx="4">
                  <c:v>Czech Republic</c:v>
                </c:pt>
                <c:pt idx="5">
                  <c:v>Estonia</c:v>
                </c:pt>
                <c:pt idx="6">
                  <c:v>Germany</c:v>
                </c:pt>
                <c:pt idx="7">
                  <c:v>Greece</c:v>
                </c:pt>
                <c:pt idx="8">
                  <c:v>Hungary</c:v>
                </c:pt>
                <c:pt idx="9">
                  <c:v>Italy</c:v>
                </c:pt>
                <c:pt idx="10">
                  <c:v>Latvia</c:v>
                </c:pt>
                <c:pt idx="11">
                  <c:v>Lithuania</c:v>
                </c:pt>
                <c:pt idx="12">
                  <c:v>Poland</c:v>
                </c:pt>
                <c:pt idx="13">
                  <c:v>Serbia</c:v>
                </c:pt>
                <c:pt idx="14">
                  <c:v>Slovakia</c:v>
                </c:pt>
                <c:pt idx="15">
                  <c:v>Slovenia</c:v>
                </c:pt>
                <c:pt idx="16">
                  <c:v>Spain</c:v>
                </c:pt>
                <c:pt idx="17">
                  <c:v>Sweden</c:v>
                </c:pt>
                <c:pt idx="18">
                  <c:v>UK (England)</c:v>
                </c:pt>
                <c:pt idx="19">
                  <c:v>UK (Northern Ireland)</c:v>
                </c:pt>
                <c:pt idx="20">
                  <c:v>UK (Scotland)</c:v>
                </c:pt>
                <c:pt idx="21">
                  <c:v>UK (Wales)</c:v>
                </c:pt>
                <c:pt idx="22">
                  <c:v>Total average</c:v>
                </c:pt>
              </c:strCache>
            </c:strRef>
          </c:cat>
          <c:val>
            <c:numRef>
              <c:f>'2A.2 3 (t)'!$L$2:$L$38</c:f>
              <c:numCache>
                <c:formatCode>General</c:formatCode>
                <c:ptCount val="23"/>
                <c:pt idx="0">
                  <c:v>0.28999999999999998</c:v>
                </c:pt>
                <c:pt idx="1">
                  <c:v>3.72</c:v>
                </c:pt>
                <c:pt idx="2">
                  <c:v>1.39</c:v>
                </c:pt>
                <c:pt idx="3">
                  <c:v>9.27</c:v>
                </c:pt>
                <c:pt idx="4">
                  <c:v>4.7</c:v>
                </c:pt>
                <c:pt idx="5">
                  <c:v>2.02</c:v>
                </c:pt>
                <c:pt idx="6">
                  <c:v>0.1</c:v>
                </c:pt>
                <c:pt idx="7">
                  <c:v>5.56</c:v>
                </c:pt>
                <c:pt idx="8">
                  <c:v>4.0999999999999996</c:v>
                </c:pt>
                <c:pt idx="9">
                  <c:v>2.61</c:v>
                </c:pt>
                <c:pt idx="10">
                  <c:v>0.47</c:v>
                </c:pt>
                <c:pt idx="11">
                  <c:v>1.89</c:v>
                </c:pt>
                <c:pt idx="12">
                  <c:v>1.1499999999999999</c:v>
                </c:pt>
                <c:pt idx="13">
                  <c:v>1.1499999999999999</c:v>
                </c:pt>
                <c:pt idx="14">
                  <c:v>4.8899999999999997</c:v>
                </c:pt>
                <c:pt idx="15">
                  <c:v>7.21</c:v>
                </c:pt>
                <c:pt idx="16">
                  <c:v>1.59</c:v>
                </c:pt>
                <c:pt idx="17">
                  <c:v>0.03</c:v>
                </c:pt>
                <c:pt idx="18">
                  <c:v>1.78</c:v>
                </c:pt>
                <c:pt idx="19">
                  <c:v>2.21</c:v>
                </c:pt>
                <c:pt idx="20">
                  <c:v>29.42</c:v>
                </c:pt>
                <c:pt idx="21">
                  <c:v>1.35</c:v>
                </c:pt>
                <c:pt idx="22">
                  <c:v>2.13</c:v>
                </c:pt>
              </c:numCache>
            </c:numRef>
          </c:val>
          <c:extLst>
            <c:ext xmlns:c16="http://schemas.microsoft.com/office/drawing/2014/chart" uri="{C3380CC4-5D6E-409C-BE32-E72D297353CC}">
              <c16:uniqueId val="{00000000-9987-FE4F-815A-B4E18FF5C355}"/>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18987528706235E-2"/>
          <c:y val="7.8710373969211295E-2"/>
          <c:w val="0.84135383526497387"/>
          <c:h val="0.84219324291196351"/>
        </c:manualLayout>
      </c:layout>
      <c:barChart>
        <c:barDir val="bar"/>
        <c:grouping val="clustered"/>
        <c:varyColors val="0"/>
        <c:ser>
          <c:idx val="0"/>
          <c:order val="0"/>
          <c:tx>
            <c:strRef>
              <c:f>'1.1 3 (t)'!$L$1</c:f>
              <c:strCache>
                <c:ptCount val="1"/>
                <c:pt idx="0">
                  <c:v>ISCED 3 total</c:v>
                </c:pt>
              </c:strCache>
            </c:strRef>
          </c:tx>
          <c:spPr>
            <a:solidFill>
              <a:srgbClr val="002060"/>
            </a:solidFill>
            <a:ln>
              <a:noFill/>
            </a:ln>
            <a:effectLst/>
          </c:spPr>
          <c:invertIfNegative val="0"/>
          <c:dPt>
            <c:idx val="26"/>
            <c:invertIfNegative val="0"/>
            <c:bubble3D val="0"/>
            <c:spPr>
              <a:solidFill>
                <a:srgbClr val="FFC000"/>
              </a:solidFill>
              <a:ln>
                <a:noFill/>
              </a:ln>
              <a:effectLst/>
            </c:spPr>
            <c:extLst>
              <c:ext xmlns:c16="http://schemas.microsoft.com/office/drawing/2014/chart" uri="{C3380CC4-5D6E-409C-BE32-E72D297353CC}">
                <c16:uniqueId val="{00000000-18E4-8B4C-9B58-B4A741F846FF}"/>
              </c:ext>
            </c:extLst>
          </c:dPt>
          <c:dLbls>
            <c:dLbl>
              <c:idx val="2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8E4-8B4C-9B58-B4A741F846FF}"/>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'1.1 3 (t)'!$B$2:$B$38</c:f>
              <c:strCache>
                <c:ptCount val="27"/>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Italy</c:v>
                </c:pt>
                <c:pt idx="12">
                  <c:v>Latvia</c:v>
                </c:pt>
                <c:pt idx="13">
                  <c:v>Lithuania</c:v>
                </c:pt>
                <c:pt idx="14">
                  <c:v>Netherlands</c:v>
                </c:pt>
                <c:pt idx="15">
                  <c:v>Poland</c:v>
                </c:pt>
                <c:pt idx="16">
                  <c:v>Serbia</c:v>
                </c:pt>
                <c:pt idx="17">
                  <c:v>Slovakia</c:v>
                </c:pt>
                <c:pt idx="18">
                  <c:v>Slovenia</c:v>
                </c:pt>
                <c:pt idx="19">
                  <c:v>Spain</c:v>
                </c:pt>
                <c:pt idx="20">
                  <c:v>Sweden</c:v>
                </c:pt>
                <c:pt idx="21">
                  <c:v>Switzerland</c:v>
                </c:pt>
                <c:pt idx="22">
                  <c:v>UK (England)</c:v>
                </c:pt>
                <c:pt idx="23">
                  <c:v>UK (Northern Ireland)</c:v>
                </c:pt>
                <c:pt idx="24">
                  <c:v>UK (Scotland)</c:v>
                </c:pt>
                <c:pt idx="25">
                  <c:v>UK (Wales)</c:v>
                </c:pt>
                <c:pt idx="26">
                  <c:v>Total average</c:v>
                </c:pt>
              </c:strCache>
            </c:strRef>
          </c:cat>
          <c:val>
            <c:numRef>
              <c:f>'1.1 3 (t)'!$L$2:$L$38</c:f>
              <c:numCache>
                <c:formatCode>General</c:formatCode>
                <c:ptCount val="27"/>
                <c:pt idx="0">
                  <c:v>22.23</c:v>
                </c:pt>
                <c:pt idx="1">
                  <c:v>98.29</c:v>
                </c:pt>
                <c:pt idx="2">
                  <c:v>99.43</c:v>
                </c:pt>
                <c:pt idx="3">
                  <c:v>100</c:v>
                </c:pt>
                <c:pt idx="4">
                  <c:v>99.09</c:v>
                </c:pt>
                <c:pt idx="5">
                  <c:v>100</c:v>
                </c:pt>
                <c:pt idx="6">
                  <c:v>99.85</c:v>
                </c:pt>
                <c:pt idx="7">
                  <c:v>100</c:v>
                </c:pt>
                <c:pt idx="8">
                  <c:v>99.95</c:v>
                </c:pt>
                <c:pt idx="9">
                  <c:v>99.15</c:v>
                </c:pt>
                <c:pt idx="10">
                  <c:v>97.81</c:v>
                </c:pt>
                <c:pt idx="11">
                  <c:v>95.03</c:v>
                </c:pt>
                <c:pt idx="12">
                  <c:v>99.86</c:v>
                </c:pt>
                <c:pt idx="13">
                  <c:v>98.77</c:v>
                </c:pt>
                <c:pt idx="14">
                  <c:v>100</c:v>
                </c:pt>
                <c:pt idx="15">
                  <c:v>98.98</c:v>
                </c:pt>
                <c:pt idx="16">
                  <c:v>98.82</c:v>
                </c:pt>
                <c:pt idx="17">
                  <c:v>97.76</c:v>
                </c:pt>
                <c:pt idx="18">
                  <c:v>99.75</c:v>
                </c:pt>
                <c:pt idx="19">
                  <c:v>100</c:v>
                </c:pt>
                <c:pt idx="20">
                  <c:v>98.3</c:v>
                </c:pt>
                <c:pt idx="21">
                  <c:v>100</c:v>
                </c:pt>
                <c:pt idx="22">
                  <c:v>97.01</c:v>
                </c:pt>
                <c:pt idx="23">
                  <c:v>97.36</c:v>
                </c:pt>
                <c:pt idx="24">
                  <c:v>99.19</c:v>
                </c:pt>
                <c:pt idx="25">
                  <c:v>86.1</c:v>
                </c:pt>
                <c:pt idx="26">
                  <c:v>96.41</c:v>
                </c:pt>
              </c:numCache>
            </c:numRef>
          </c:val>
          <c:extLst>
            <c:ext xmlns:c16="http://schemas.microsoft.com/office/drawing/2014/chart" uri="{C3380CC4-5D6E-409C-BE32-E72D297353CC}">
              <c16:uniqueId val="{00000000-8C3D-CA4A-9228-FE1F98A69FF8}"/>
            </c:ext>
          </c:extLst>
        </c:ser>
        <c:dLbls>
          <c:showLegendKey val="0"/>
          <c:showVal val="0"/>
          <c:showCatName val="0"/>
          <c:showSerName val="0"/>
          <c:showPercent val="0"/>
          <c:showBubbleSize val="0"/>
        </c:dLbls>
        <c:gapWidth val="20"/>
        <c:overlap val="-66"/>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57730258008147E-2"/>
          <c:y val="7.115790794294112E-2"/>
          <c:w val="0.84135383526497387"/>
          <c:h val="0.84219324291196351"/>
        </c:manualLayout>
      </c:layout>
      <c:barChart>
        <c:barDir val="bar"/>
        <c:grouping val="clustered"/>
        <c:varyColors val="0"/>
        <c:ser>
          <c:idx val="0"/>
          <c:order val="0"/>
          <c:tx>
            <c:strRef>
              <c:f>'2A.3 02'!$J$1</c:f>
              <c:strCache>
                <c:ptCount val="1"/>
                <c:pt idx="0">
                  <c:v>ISCED 02 boys</c:v>
                </c:pt>
              </c:strCache>
            </c:strRef>
          </c:tx>
          <c:spPr>
            <a:solidFill>
              <a:srgbClr val="002060"/>
            </a:solidFill>
            <a:ln>
              <a:noFill/>
            </a:ln>
            <a:effectLst/>
          </c:spPr>
          <c:invertIfNegative val="0"/>
          <c:dLbls>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3E6-6E41-BAA7-4390B1E5A4BE}"/>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'2A.3 02'!$B$2:$B$38</c:f>
              <c:strCache>
                <c:ptCount val="19"/>
                <c:pt idx="0">
                  <c:v>Belgium (Flemish community)</c:v>
                </c:pt>
                <c:pt idx="1">
                  <c:v>Bulgaria</c:v>
                </c:pt>
                <c:pt idx="2">
                  <c:v>Cyprus</c:v>
                </c:pt>
                <c:pt idx="3">
                  <c:v>Czech Republic</c:v>
                </c:pt>
                <c:pt idx="4">
                  <c:v>Estonia</c:v>
                </c:pt>
                <c:pt idx="5">
                  <c:v>Greece</c:v>
                </c:pt>
                <c:pt idx="6">
                  <c:v>Hungary</c:v>
                </c:pt>
                <c:pt idx="7">
                  <c:v>Italy</c:v>
                </c:pt>
                <c:pt idx="8">
                  <c:v>Latvia</c:v>
                </c:pt>
                <c:pt idx="9">
                  <c:v>Lithuania</c:v>
                </c:pt>
                <c:pt idx="10">
                  <c:v>Poland</c:v>
                </c:pt>
                <c:pt idx="11">
                  <c:v>Slovakia</c:v>
                </c:pt>
                <c:pt idx="12">
                  <c:v>Slovenia</c:v>
                </c:pt>
                <c:pt idx="13">
                  <c:v>Spain</c:v>
                </c:pt>
                <c:pt idx="14">
                  <c:v>Sweden</c:v>
                </c:pt>
                <c:pt idx="15">
                  <c:v>Switzerland</c:v>
                </c:pt>
                <c:pt idx="16">
                  <c:v>UK (England)</c:v>
                </c:pt>
                <c:pt idx="17">
                  <c:v>UK (Northern Ireland)</c:v>
                </c:pt>
                <c:pt idx="18">
                  <c:v>Total average</c:v>
                </c:pt>
              </c:strCache>
            </c:strRef>
          </c:cat>
          <c:val>
            <c:numRef>
              <c:f>'2A.3 02'!$J$2:$J$38</c:f>
              <c:numCache>
                <c:formatCode>General</c:formatCode>
                <c:ptCount val="19"/>
                <c:pt idx="0">
                  <c:v>0.82</c:v>
                </c:pt>
                <c:pt idx="1">
                  <c:v>1.55</c:v>
                </c:pt>
                <c:pt idx="2">
                  <c:v>2.5099999999999998</c:v>
                </c:pt>
                <c:pt idx="3">
                  <c:v>1.34</c:v>
                </c:pt>
                <c:pt idx="4">
                  <c:v>2.65</c:v>
                </c:pt>
                <c:pt idx="5">
                  <c:v>1.1299999999999999</c:v>
                </c:pt>
                <c:pt idx="6">
                  <c:v>1.71</c:v>
                </c:pt>
                <c:pt idx="7">
                  <c:v>1.79</c:v>
                </c:pt>
                <c:pt idx="8">
                  <c:v>1.9</c:v>
                </c:pt>
                <c:pt idx="9">
                  <c:v>11.53</c:v>
                </c:pt>
                <c:pt idx="10">
                  <c:v>1.94</c:v>
                </c:pt>
                <c:pt idx="11">
                  <c:v>1.34</c:v>
                </c:pt>
                <c:pt idx="12">
                  <c:v>1.95</c:v>
                </c:pt>
                <c:pt idx="13">
                  <c:v>0.89</c:v>
                </c:pt>
                <c:pt idx="14">
                  <c:v>0.33</c:v>
                </c:pt>
                <c:pt idx="15">
                  <c:v>0.82</c:v>
                </c:pt>
                <c:pt idx="16">
                  <c:v>0.43</c:v>
                </c:pt>
                <c:pt idx="17">
                  <c:v>0.44</c:v>
                </c:pt>
                <c:pt idx="18">
                  <c:v>1.36</c:v>
                </c:pt>
              </c:numCache>
            </c:numRef>
          </c:val>
          <c:extLst>
            <c:ext xmlns:c16="http://schemas.microsoft.com/office/drawing/2014/chart" uri="{C3380CC4-5D6E-409C-BE32-E72D297353CC}">
              <c16:uniqueId val="{00000000-4847-0F40-997F-04F6EA8D7962}"/>
            </c:ext>
          </c:extLst>
        </c:ser>
        <c:ser>
          <c:idx val="1"/>
          <c:order val="1"/>
          <c:tx>
            <c:strRef>
              <c:f>'2A.3 02'!$K$1</c:f>
              <c:strCache>
                <c:ptCount val="1"/>
                <c:pt idx="0">
                  <c:v>ISCED 02 girls</c:v>
                </c:pt>
              </c:strCache>
            </c:strRef>
          </c:tx>
          <c:spPr>
            <a:solidFill>
              <a:srgbClr val="FFC000"/>
            </a:solidFill>
            <a:ln>
              <a:noFill/>
            </a:ln>
            <a:effectLst/>
          </c:spPr>
          <c:invertIfNegative val="0"/>
          <c:dLbls>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E6-6E41-BAA7-4390B1E5A4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'2A.3 02'!$B$2:$B$38</c:f>
              <c:strCache>
                <c:ptCount val="19"/>
                <c:pt idx="0">
                  <c:v>Belgium (Flemish community)</c:v>
                </c:pt>
                <c:pt idx="1">
                  <c:v>Bulgaria</c:v>
                </c:pt>
                <c:pt idx="2">
                  <c:v>Cyprus</c:v>
                </c:pt>
                <c:pt idx="3">
                  <c:v>Czech Republic</c:v>
                </c:pt>
                <c:pt idx="4">
                  <c:v>Estonia</c:v>
                </c:pt>
                <c:pt idx="5">
                  <c:v>Greece</c:v>
                </c:pt>
                <c:pt idx="6">
                  <c:v>Hungary</c:v>
                </c:pt>
                <c:pt idx="7">
                  <c:v>Italy</c:v>
                </c:pt>
                <c:pt idx="8">
                  <c:v>Latvia</c:v>
                </c:pt>
                <c:pt idx="9">
                  <c:v>Lithuania</c:v>
                </c:pt>
                <c:pt idx="10">
                  <c:v>Poland</c:v>
                </c:pt>
                <c:pt idx="11">
                  <c:v>Slovakia</c:v>
                </c:pt>
                <c:pt idx="12">
                  <c:v>Slovenia</c:v>
                </c:pt>
                <c:pt idx="13">
                  <c:v>Spain</c:v>
                </c:pt>
                <c:pt idx="14">
                  <c:v>Sweden</c:v>
                </c:pt>
                <c:pt idx="15">
                  <c:v>Switzerland</c:v>
                </c:pt>
                <c:pt idx="16">
                  <c:v>UK (England)</c:v>
                </c:pt>
                <c:pt idx="17">
                  <c:v>UK (Northern Ireland)</c:v>
                </c:pt>
                <c:pt idx="18">
                  <c:v>Total average</c:v>
                </c:pt>
              </c:strCache>
            </c:strRef>
          </c:cat>
          <c:val>
            <c:numRef>
              <c:f>'2A.3 02'!$K$2:$K$38</c:f>
              <c:numCache>
                <c:formatCode>General</c:formatCode>
                <c:ptCount val="19"/>
                <c:pt idx="0">
                  <c:v>0.33</c:v>
                </c:pt>
                <c:pt idx="1">
                  <c:v>0.66</c:v>
                </c:pt>
                <c:pt idx="2">
                  <c:v>0.89</c:v>
                </c:pt>
                <c:pt idx="3">
                  <c:v>0.67</c:v>
                </c:pt>
                <c:pt idx="4">
                  <c:v>1.54</c:v>
                </c:pt>
                <c:pt idx="5">
                  <c:v>0.36</c:v>
                </c:pt>
                <c:pt idx="6">
                  <c:v>0.77</c:v>
                </c:pt>
                <c:pt idx="7">
                  <c:v>0.6</c:v>
                </c:pt>
                <c:pt idx="8">
                  <c:v>0.92</c:v>
                </c:pt>
                <c:pt idx="9">
                  <c:v>7.91</c:v>
                </c:pt>
                <c:pt idx="10">
                  <c:v>0.83</c:v>
                </c:pt>
                <c:pt idx="11">
                  <c:v>1.32</c:v>
                </c:pt>
                <c:pt idx="12">
                  <c:v>0.81</c:v>
                </c:pt>
                <c:pt idx="13">
                  <c:v>0.36</c:v>
                </c:pt>
                <c:pt idx="14">
                  <c:v>0.1</c:v>
                </c:pt>
                <c:pt idx="15">
                  <c:v>0.36</c:v>
                </c:pt>
                <c:pt idx="16">
                  <c:v>0.19</c:v>
                </c:pt>
                <c:pt idx="17">
                  <c:v>0.2</c:v>
                </c:pt>
                <c:pt idx="18">
                  <c:v>0.62</c:v>
                </c:pt>
              </c:numCache>
            </c:numRef>
          </c:val>
          <c:extLst>
            <c:ext xmlns:c16="http://schemas.microsoft.com/office/drawing/2014/chart" uri="{C3380CC4-5D6E-409C-BE32-E72D297353CC}">
              <c16:uniqueId val="{00000001-4847-0F40-997F-04F6EA8D7962}"/>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144793141087718E-2"/>
          <c:y val="9.9310380320107042E-2"/>
          <c:w val="0.84135383526497387"/>
          <c:h val="0.82118485189351309"/>
        </c:manualLayout>
      </c:layout>
      <c:barChart>
        <c:barDir val="bar"/>
        <c:grouping val="clustered"/>
        <c:varyColors val="0"/>
        <c:ser>
          <c:idx val="0"/>
          <c:order val="0"/>
          <c:tx>
            <c:strRef>
              <c:f>'2A.3 02 (t)'!$L$1</c:f>
              <c:strCache>
                <c:ptCount val="1"/>
                <c:pt idx="0">
                  <c:v>ISCED 02 total</c:v>
                </c:pt>
              </c:strCache>
            </c:strRef>
          </c:tx>
          <c:spPr>
            <a:solidFill>
              <a:srgbClr val="002060"/>
            </a:solidFill>
            <a:ln>
              <a:noFill/>
            </a:ln>
            <a:effectLst/>
          </c:spPr>
          <c:invertIfNegative val="0"/>
          <c:dPt>
            <c:idx val="18"/>
            <c:invertIfNegative val="0"/>
            <c:bubble3D val="0"/>
            <c:spPr>
              <a:solidFill>
                <a:srgbClr val="FFC000"/>
              </a:solidFill>
              <a:ln>
                <a:noFill/>
              </a:ln>
              <a:effectLst/>
            </c:spPr>
            <c:extLst>
              <c:ext xmlns:c16="http://schemas.microsoft.com/office/drawing/2014/chart" uri="{C3380CC4-5D6E-409C-BE32-E72D297353CC}">
                <c16:uniqueId val="{00000000-A360-2148-9989-1785CCC2C88A}"/>
              </c:ext>
            </c:extLst>
          </c:dPt>
          <c:dLbls>
            <c:dLbl>
              <c:idx val="4"/>
              <c:dLblPos val="outEnd"/>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683-D54F-AE56-31D3DD86B766}"/>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683-D54F-AE56-31D3DD86B766}"/>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'2A.3 02 (t)'!$B$2:$B$38</c:f>
              <c:strCache>
                <c:ptCount val="19"/>
                <c:pt idx="0">
                  <c:v>Belgium (Flemish community)</c:v>
                </c:pt>
                <c:pt idx="1">
                  <c:v>Bulgaria</c:v>
                </c:pt>
                <c:pt idx="2">
                  <c:v>Cyprus</c:v>
                </c:pt>
                <c:pt idx="3">
                  <c:v>Czech Republic</c:v>
                </c:pt>
                <c:pt idx="4">
                  <c:v>Estonia</c:v>
                </c:pt>
                <c:pt idx="5">
                  <c:v>Greece</c:v>
                </c:pt>
                <c:pt idx="6">
                  <c:v>Hungary</c:v>
                </c:pt>
                <c:pt idx="7">
                  <c:v>Italy</c:v>
                </c:pt>
                <c:pt idx="8">
                  <c:v>Latvia</c:v>
                </c:pt>
                <c:pt idx="9">
                  <c:v>Lithuania</c:v>
                </c:pt>
                <c:pt idx="10">
                  <c:v>Poland</c:v>
                </c:pt>
                <c:pt idx="11">
                  <c:v>Slovakia</c:v>
                </c:pt>
                <c:pt idx="12">
                  <c:v>Slovenia</c:v>
                </c:pt>
                <c:pt idx="13">
                  <c:v>Spain</c:v>
                </c:pt>
                <c:pt idx="14">
                  <c:v>Sweden</c:v>
                </c:pt>
                <c:pt idx="15">
                  <c:v>Switzerland</c:v>
                </c:pt>
                <c:pt idx="16">
                  <c:v>UK (England)</c:v>
                </c:pt>
                <c:pt idx="17">
                  <c:v>UK (Northern Ireland)</c:v>
                </c:pt>
                <c:pt idx="18">
                  <c:v>Total average</c:v>
                </c:pt>
              </c:strCache>
            </c:strRef>
          </c:cat>
          <c:val>
            <c:numRef>
              <c:f>'2A.3 02 (t)'!$L$2:$L$38</c:f>
              <c:numCache>
                <c:formatCode>General</c:formatCode>
                <c:ptCount val="19"/>
                <c:pt idx="0">
                  <c:v>1.1499999999999999</c:v>
                </c:pt>
                <c:pt idx="1">
                  <c:v>2.21</c:v>
                </c:pt>
                <c:pt idx="2">
                  <c:v>3.4</c:v>
                </c:pt>
                <c:pt idx="3">
                  <c:v>2</c:v>
                </c:pt>
                <c:pt idx="4">
                  <c:v>4.1900000000000004</c:v>
                </c:pt>
                <c:pt idx="5">
                  <c:v>1.49</c:v>
                </c:pt>
                <c:pt idx="6">
                  <c:v>2.48</c:v>
                </c:pt>
                <c:pt idx="7">
                  <c:v>2.39</c:v>
                </c:pt>
                <c:pt idx="8">
                  <c:v>2.82</c:v>
                </c:pt>
                <c:pt idx="9">
                  <c:v>19.440000000000001</c:v>
                </c:pt>
                <c:pt idx="10">
                  <c:v>2.77</c:v>
                </c:pt>
                <c:pt idx="11">
                  <c:v>2.65</c:v>
                </c:pt>
                <c:pt idx="12">
                  <c:v>2.76</c:v>
                </c:pt>
                <c:pt idx="13">
                  <c:v>1.26</c:v>
                </c:pt>
                <c:pt idx="14">
                  <c:v>0.43</c:v>
                </c:pt>
                <c:pt idx="15">
                  <c:v>1.18</c:v>
                </c:pt>
                <c:pt idx="16">
                  <c:v>0.62</c:v>
                </c:pt>
                <c:pt idx="17">
                  <c:v>0.64</c:v>
                </c:pt>
                <c:pt idx="18">
                  <c:v>1.98</c:v>
                </c:pt>
              </c:numCache>
            </c:numRef>
          </c:val>
          <c:extLst>
            <c:ext xmlns:c16="http://schemas.microsoft.com/office/drawing/2014/chart" uri="{C3380CC4-5D6E-409C-BE32-E72D297353CC}">
              <c16:uniqueId val="{00000000-0725-C341-BD06-20E7BFA06E3B}"/>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05305530348254E-2"/>
          <c:y val="7.3083008315549328E-2"/>
          <c:w val="0.84135383526497387"/>
          <c:h val="0.82350160669168693"/>
        </c:manualLayout>
      </c:layout>
      <c:barChart>
        <c:barDir val="bar"/>
        <c:grouping val="clustered"/>
        <c:varyColors val="0"/>
        <c:ser>
          <c:idx val="0"/>
          <c:order val="0"/>
          <c:tx>
            <c:strRef>
              <c:f>'2A.3 1+2'!$J$1</c:f>
              <c:strCache>
                <c:ptCount val="1"/>
                <c:pt idx="0">
                  <c:v>ISCED 1+2 boys</c:v>
                </c:pt>
              </c:strCache>
            </c:strRef>
          </c:tx>
          <c:spPr>
            <a:solidFill>
              <a:srgbClr val="002060"/>
            </a:solidFill>
            <a:ln>
              <a:noFill/>
            </a:ln>
            <a:effectLst/>
          </c:spPr>
          <c:invertIfNegative val="0"/>
          <c:dLbls>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C424-9F4E-8A92-BE6AAEC8C811}"/>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C424-9F4E-8A92-BE6AAEC8C811}"/>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C424-9F4E-8A92-BE6AAEC8C811}"/>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C424-9F4E-8A92-BE6AAEC8C811}"/>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C424-9F4E-8A92-BE6AAEC8C811}"/>
                </c:ext>
              </c:extLst>
            </c:dLbl>
            <c:dLbl>
              <c:idx val="2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C424-9F4E-8A92-BE6AAEC8C811}"/>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'2A.3 1+2'!$B$2:$B$38</c:f>
              <c:strCache>
                <c:ptCount val="24"/>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Lithuania</c:v>
                </c:pt>
                <c:pt idx="14">
                  <c:v>Poland</c:v>
                </c:pt>
                <c:pt idx="15">
                  <c:v>Slovakia</c:v>
                </c:pt>
                <c:pt idx="16">
                  <c:v>Slovenia</c:v>
                </c:pt>
                <c:pt idx="17">
                  <c:v>Spain</c:v>
                </c:pt>
                <c:pt idx="18">
                  <c:v>Sweden</c:v>
                </c:pt>
                <c:pt idx="19">
                  <c:v>Switzerland</c:v>
                </c:pt>
                <c:pt idx="20">
                  <c:v>UK (England)</c:v>
                </c:pt>
                <c:pt idx="21">
                  <c:v>UK (Northern Ireland)</c:v>
                </c:pt>
                <c:pt idx="22">
                  <c:v>UK (Scotland)</c:v>
                </c:pt>
                <c:pt idx="23">
                  <c:v>Total average</c:v>
                </c:pt>
              </c:strCache>
            </c:strRef>
          </c:cat>
          <c:val>
            <c:numRef>
              <c:f>'2A.3 1+2'!$J$2:$J$38</c:f>
              <c:numCache>
                <c:formatCode>General</c:formatCode>
                <c:ptCount val="24"/>
                <c:pt idx="0">
                  <c:v>1.25</c:v>
                </c:pt>
                <c:pt idx="1">
                  <c:v>2.46</c:v>
                </c:pt>
                <c:pt idx="2">
                  <c:v>1.76</c:v>
                </c:pt>
                <c:pt idx="3">
                  <c:v>5.01</c:v>
                </c:pt>
                <c:pt idx="4">
                  <c:v>5.77</c:v>
                </c:pt>
                <c:pt idx="5">
                  <c:v>0.25</c:v>
                </c:pt>
                <c:pt idx="6">
                  <c:v>1.45</c:v>
                </c:pt>
                <c:pt idx="7">
                  <c:v>2.59</c:v>
                </c:pt>
                <c:pt idx="8">
                  <c:v>1.96</c:v>
                </c:pt>
                <c:pt idx="9">
                  <c:v>3</c:v>
                </c:pt>
                <c:pt idx="10">
                  <c:v>3.51</c:v>
                </c:pt>
                <c:pt idx="11">
                  <c:v>8.27</c:v>
                </c:pt>
                <c:pt idx="12">
                  <c:v>2.81</c:v>
                </c:pt>
                <c:pt idx="13">
                  <c:v>8.3800000000000008</c:v>
                </c:pt>
                <c:pt idx="14">
                  <c:v>1.72</c:v>
                </c:pt>
                <c:pt idx="15">
                  <c:v>6.7</c:v>
                </c:pt>
                <c:pt idx="16">
                  <c:v>2.71</c:v>
                </c:pt>
                <c:pt idx="17">
                  <c:v>1.9</c:v>
                </c:pt>
                <c:pt idx="18">
                  <c:v>3.48</c:v>
                </c:pt>
                <c:pt idx="19">
                  <c:v>1.28</c:v>
                </c:pt>
                <c:pt idx="20">
                  <c:v>1.2</c:v>
                </c:pt>
                <c:pt idx="21">
                  <c:v>2.4700000000000002</c:v>
                </c:pt>
                <c:pt idx="22">
                  <c:v>15.77</c:v>
                </c:pt>
                <c:pt idx="23">
                  <c:v>2.4500000000000002</c:v>
                </c:pt>
              </c:numCache>
            </c:numRef>
          </c:val>
          <c:extLst>
            <c:ext xmlns:c16="http://schemas.microsoft.com/office/drawing/2014/chart" uri="{C3380CC4-5D6E-409C-BE32-E72D297353CC}">
              <c16:uniqueId val="{00000000-1134-684D-B3DC-42BF88A4727E}"/>
            </c:ext>
          </c:extLst>
        </c:ser>
        <c:ser>
          <c:idx val="1"/>
          <c:order val="1"/>
          <c:tx>
            <c:strRef>
              <c:f>'2A.3 1+2'!$K$1</c:f>
              <c:strCache>
                <c:ptCount val="1"/>
                <c:pt idx="0">
                  <c:v>ISCED 1+2 girls</c:v>
                </c:pt>
              </c:strCache>
            </c:strRef>
          </c:tx>
          <c:spPr>
            <a:solidFill>
              <a:srgbClr val="FFC000"/>
            </a:solidFill>
            <a:ln>
              <a:noFill/>
            </a:ln>
            <a:effectLst/>
          </c:spPr>
          <c:invertIfNegative val="0"/>
          <c:dLbls>
            <c:dLbl>
              <c:idx val="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24-9F4E-8A92-BE6AAEC8C811}"/>
                </c:ext>
              </c:extLst>
            </c:dLbl>
            <c:dLbl>
              <c:idx val="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24-9F4E-8A92-BE6AAEC8C811}"/>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24-9F4E-8A92-BE6AAEC8C811}"/>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24-9F4E-8A92-BE6AAEC8C811}"/>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424-9F4E-8A92-BE6AAEC8C811}"/>
                </c:ext>
              </c:extLst>
            </c:dLbl>
            <c:dLbl>
              <c:idx val="2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24-9F4E-8A92-BE6AAEC8C811}"/>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'2A.3 1+2'!$B$2:$B$38</c:f>
              <c:strCache>
                <c:ptCount val="24"/>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Lithuania</c:v>
                </c:pt>
                <c:pt idx="14">
                  <c:v>Poland</c:v>
                </c:pt>
                <c:pt idx="15">
                  <c:v>Slovakia</c:v>
                </c:pt>
                <c:pt idx="16">
                  <c:v>Slovenia</c:v>
                </c:pt>
                <c:pt idx="17">
                  <c:v>Spain</c:v>
                </c:pt>
                <c:pt idx="18">
                  <c:v>Sweden</c:v>
                </c:pt>
                <c:pt idx="19">
                  <c:v>Switzerland</c:v>
                </c:pt>
                <c:pt idx="20">
                  <c:v>UK (England)</c:v>
                </c:pt>
                <c:pt idx="21">
                  <c:v>UK (Northern Ireland)</c:v>
                </c:pt>
                <c:pt idx="22">
                  <c:v>UK (Scotland)</c:v>
                </c:pt>
                <c:pt idx="23">
                  <c:v>Total average</c:v>
                </c:pt>
              </c:strCache>
            </c:strRef>
          </c:cat>
          <c:val>
            <c:numRef>
              <c:f>'2A.3 1+2'!$K$2:$K$38</c:f>
              <c:numCache>
                <c:formatCode>General</c:formatCode>
                <c:ptCount val="24"/>
                <c:pt idx="0">
                  <c:v>0.75</c:v>
                </c:pt>
                <c:pt idx="1">
                  <c:v>0.89</c:v>
                </c:pt>
                <c:pt idx="2">
                  <c:v>0.96</c:v>
                </c:pt>
                <c:pt idx="3">
                  <c:v>2.46</c:v>
                </c:pt>
                <c:pt idx="4">
                  <c:v>2.65</c:v>
                </c:pt>
                <c:pt idx="5">
                  <c:v>0.11</c:v>
                </c:pt>
                <c:pt idx="6">
                  <c:v>0.78</c:v>
                </c:pt>
                <c:pt idx="7">
                  <c:v>1.1100000000000001</c:v>
                </c:pt>
                <c:pt idx="8">
                  <c:v>1.0900000000000001</c:v>
                </c:pt>
                <c:pt idx="9">
                  <c:v>1.32</c:v>
                </c:pt>
                <c:pt idx="10">
                  <c:v>1.74</c:v>
                </c:pt>
                <c:pt idx="11">
                  <c:v>4.66</c:v>
                </c:pt>
                <c:pt idx="12">
                  <c:v>1.1200000000000001</c:v>
                </c:pt>
                <c:pt idx="13">
                  <c:v>4.2699999999999996</c:v>
                </c:pt>
                <c:pt idx="14">
                  <c:v>0.81</c:v>
                </c:pt>
                <c:pt idx="15">
                  <c:v>4.55</c:v>
                </c:pt>
                <c:pt idx="16">
                  <c:v>1.3</c:v>
                </c:pt>
                <c:pt idx="17">
                  <c:v>0.79</c:v>
                </c:pt>
                <c:pt idx="18">
                  <c:v>1.81</c:v>
                </c:pt>
                <c:pt idx="19">
                  <c:v>0.7</c:v>
                </c:pt>
                <c:pt idx="20">
                  <c:v>0.43</c:v>
                </c:pt>
                <c:pt idx="21">
                  <c:v>0.91</c:v>
                </c:pt>
                <c:pt idx="22">
                  <c:v>10.99</c:v>
                </c:pt>
                <c:pt idx="23">
                  <c:v>1.21</c:v>
                </c:pt>
              </c:numCache>
            </c:numRef>
          </c:val>
          <c:extLst>
            <c:ext xmlns:c16="http://schemas.microsoft.com/office/drawing/2014/chart" uri="{C3380CC4-5D6E-409C-BE32-E72D297353CC}">
              <c16:uniqueId val="{00000001-1134-684D-B3DC-42BF88A4727E}"/>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186359263709893E-2"/>
          <c:y val="9.0006771653543302E-2"/>
          <c:w val="0.84135383526497387"/>
          <c:h val="0.82019322834645669"/>
        </c:manualLayout>
      </c:layout>
      <c:barChart>
        <c:barDir val="bar"/>
        <c:grouping val="clustered"/>
        <c:varyColors val="0"/>
        <c:ser>
          <c:idx val="0"/>
          <c:order val="0"/>
          <c:tx>
            <c:strRef>
              <c:f>'2A.3 1+2 (t)'!$L$1</c:f>
              <c:strCache>
                <c:ptCount val="1"/>
                <c:pt idx="0">
                  <c:v>ISCED 1+2 total</c:v>
                </c:pt>
              </c:strCache>
            </c:strRef>
          </c:tx>
          <c:spPr>
            <a:solidFill>
              <a:srgbClr val="002060"/>
            </a:solidFill>
            <a:ln>
              <a:noFill/>
            </a:ln>
            <a:effectLst/>
          </c:spPr>
          <c:invertIfNegative val="0"/>
          <c:dPt>
            <c:idx val="26"/>
            <c:invertIfNegative val="0"/>
            <c:bubble3D val="0"/>
            <c:spPr>
              <a:solidFill>
                <a:srgbClr val="FFC000"/>
              </a:solidFill>
              <a:ln>
                <a:noFill/>
              </a:ln>
              <a:effectLst/>
            </c:spPr>
            <c:extLst>
              <c:ext xmlns:c16="http://schemas.microsoft.com/office/drawing/2014/chart" uri="{C3380CC4-5D6E-409C-BE32-E72D297353CC}">
                <c16:uniqueId val="{00000000-D037-0547-9C4D-4696F696859F}"/>
              </c:ext>
            </c:extLst>
          </c:dPt>
          <c:dLbls>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93C2-D941-95C0-08E33C46FEC2}"/>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93C2-D941-95C0-08E33C46FEC2}"/>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93C2-D941-95C0-08E33C46FEC2}"/>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93C2-D941-95C0-08E33C46FEC2}"/>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93C2-D941-95C0-08E33C46FEC2}"/>
                </c:ext>
              </c:extLst>
            </c:dLbl>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93C2-D941-95C0-08E33C46FEC2}"/>
                </c:ext>
              </c:extLst>
            </c:dLbl>
            <c:dLbl>
              <c:idx val="2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3C2-D941-95C0-08E33C46FEC2}"/>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'2A.3 1+2 (t)'!$B$2:$B$38</c:f>
              <c:strCache>
                <c:ptCount val="27"/>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Latvia</c:v>
                </c:pt>
                <c:pt idx="14">
                  <c:v>Lithuania</c:v>
                </c:pt>
                <c:pt idx="15">
                  <c:v>Norway</c:v>
                </c:pt>
                <c:pt idx="16">
                  <c:v>Poland</c:v>
                </c:pt>
                <c:pt idx="17">
                  <c:v>Serbia</c:v>
                </c:pt>
                <c:pt idx="18">
                  <c:v>Slovakia</c:v>
                </c:pt>
                <c:pt idx="19">
                  <c:v>Slovenia</c:v>
                </c:pt>
                <c:pt idx="20">
                  <c:v>Spain</c:v>
                </c:pt>
                <c:pt idx="21">
                  <c:v>Sweden</c:v>
                </c:pt>
                <c:pt idx="22">
                  <c:v>Switzerland</c:v>
                </c:pt>
                <c:pt idx="23">
                  <c:v>UK (England)</c:v>
                </c:pt>
                <c:pt idx="24">
                  <c:v>UK (Northern Ireland)</c:v>
                </c:pt>
                <c:pt idx="25">
                  <c:v>UK (Scotland)</c:v>
                </c:pt>
                <c:pt idx="26">
                  <c:v>Total average</c:v>
                </c:pt>
              </c:strCache>
            </c:strRef>
          </c:cat>
          <c:val>
            <c:numRef>
              <c:f>'2A.3 1+2 (t)'!$L$2:$L$38</c:f>
              <c:numCache>
                <c:formatCode>General</c:formatCode>
                <c:ptCount val="27"/>
                <c:pt idx="0">
                  <c:v>2</c:v>
                </c:pt>
                <c:pt idx="1">
                  <c:v>3.35</c:v>
                </c:pt>
                <c:pt idx="2">
                  <c:v>2.73</c:v>
                </c:pt>
                <c:pt idx="3">
                  <c:v>7.48</c:v>
                </c:pt>
                <c:pt idx="4">
                  <c:v>8.41</c:v>
                </c:pt>
                <c:pt idx="5">
                  <c:v>0.36</c:v>
                </c:pt>
                <c:pt idx="6">
                  <c:v>2.23</c:v>
                </c:pt>
                <c:pt idx="7">
                  <c:v>3.7</c:v>
                </c:pt>
                <c:pt idx="8">
                  <c:v>3.05</c:v>
                </c:pt>
                <c:pt idx="9">
                  <c:v>4.3099999999999996</c:v>
                </c:pt>
                <c:pt idx="10">
                  <c:v>5.25</c:v>
                </c:pt>
                <c:pt idx="11">
                  <c:v>12.92</c:v>
                </c:pt>
                <c:pt idx="12">
                  <c:v>3.93</c:v>
                </c:pt>
                <c:pt idx="13">
                  <c:v>3.81</c:v>
                </c:pt>
                <c:pt idx="14">
                  <c:v>12.66</c:v>
                </c:pt>
                <c:pt idx="15">
                  <c:v>7.17</c:v>
                </c:pt>
                <c:pt idx="16">
                  <c:v>2.5299999999999998</c:v>
                </c:pt>
                <c:pt idx="17">
                  <c:v>2.59</c:v>
                </c:pt>
                <c:pt idx="18">
                  <c:v>11.25</c:v>
                </c:pt>
                <c:pt idx="19">
                  <c:v>4.0199999999999996</c:v>
                </c:pt>
                <c:pt idx="20">
                  <c:v>2.69</c:v>
                </c:pt>
                <c:pt idx="21">
                  <c:v>5.29</c:v>
                </c:pt>
                <c:pt idx="22">
                  <c:v>1.98</c:v>
                </c:pt>
                <c:pt idx="23">
                  <c:v>1.63</c:v>
                </c:pt>
                <c:pt idx="24">
                  <c:v>3.38</c:v>
                </c:pt>
                <c:pt idx="25">
                  <c:v>26.76</c:v>
                </c:pt>
                <c:pt idx="26">
                  <c:v>3.7</c:v>
                </c:pt>
              </c:numCache>
            </c:numRef>
          </c:val>
          <c:extLst>
            <c:ext xmlns:c16="http://schemas.microsoft.com/office/drawing/2014/chart" uri="{C3380CC4-5D6E-409C-BE32-E72D297353CC}">
              <c16:uniqueId val="{00000000-C8B2-7347-A51B-4F916B8CD72E}"/>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45050303762435E-2"/>
          <c:y val="7.6699438895931588E-2"/>
          <c:w val="0.84135383526497387"/>
          <c:h val="0.84219324291196351"/>
        </c:manualLayout>
      </c:layout>
      <c:barChart>
        <c:barDir val="bar"/>
        <c:grouping val="clustered"/>
        <c:varyColors val="0"/>
        <c:ser>
          <c:idx val="0"/>
          <c:order val="0"/>
          <c:tx>
            <c:strRef>
              <c:f>'2A.3 3'!$J$1</c:f>
              <c:strCache>
                <c:ptCount val="1"/>
                <c:pt idx="0">
                  <c:v>ISCED 3 boys</c:v>
                </c:pt>
              </c:strCache>
            </c:strRef>
          </c:tx>
          <c:spPr>
            <a:solidFill>
              <a:srgbClr val="002060"/>
            </a:solidFill>
            <a:ln>
              <a:noFill/>
            </a:ln>
            <a:effectLst/>
          </c:spPr>
          <c:invertIfNegative val="0"/>
          <c:dLbls>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4FE1-9046-94FF-562134A3820E}"/>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4FE1-9046-94FF-562134A3820E}"/>
                </c:ext>
              </c:extLst>
            </c:dLbl>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4FE1-9046-94FF-562134A3820E}"/>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'2A.3 3'!$B$2:$B$38</c:f>
              <c:strCache>
                <c:ptCount val="20"/>
                <c:pt idx="0">
                  <c:v>Austria</c:v>
                </c:pt>
                <c:pt idx="1">
                  <c:v>Belgium (Flemish community)</c:v>
                </c:pt>
                <c:pt idx="2">
                  <c:v>Bulgaria</c:v>
                </c:pt>
                <c:pt idx="3">
                  <c:v>Cyprus</c:v>
                </c:pt>
                <c:pt idx="4">
                  <c:v>Czech Republic</c:v>
                </c:pt>
                <c:pt idx="5">
                  <c:v>Estonia</c:v>
                </c:pt>
                <c:pt idx="6">
                  <c:v>Germany</c:v>
                </c:pt>
                <c:pt idx="7">
                  <c:v>Greece</c:v>
                </c:pt>
                <c:pt idx="8">
                  <c:v>Hungary</c:v>
                </c:pt>
                <c:pt idx="9">
                  <c:v>Italy</c:v>
                </c:pt>
                <c:pt idx="10">
                  <c:v>Lithuania</c:v>
                </c:pt>
                <c:pt idx="11">
                  <c:v>Poland</c:v>
                </c:pt>
                <c:pt idx="12">
                  <c:v>Slovakia</c:v>
                </c:pt>
                <c:pt idx="13">
                  <c:v>Slovenia</c:v>
                </c:pt>
                <c:pt idx="14">
                  <c:v>Spain</c:v>
                </c:pt>
                <c:pt idx="15">
                  <c:v>Sweden</c:v>
                </c:pt>
                <c:pt idx="16">
                  <c:v>UK (England)</c:v>
                </c:pt>
                <c:pt idx="17">
                  <c:v>UK (Northern Ireland)</c:v>
                </c:pt>
                <c:pt idx="18">
                  <c:v>UK (Scotland)</c:v>
                </c:pt>
                <c:pt idx="19">
                  <c:v>Total average</c:v>
                </c:pt>
              </c:strCache>
            </c:strRef>
          </c:cat>
          <c:val>
            <c:numRef>
              <c:f>'2A.3 3'!$J$2:$J$38</c:f>
              <c:numCache>
                <c:formatCode>General</c:formatCode>
                <c:ptCount val="20"/>
                <c:pt idx="0">
                  <c:v>0.17</c:v>
                </c:pt>
                <c:pt idx="1">
                  <c:v>2.82</c:v>
                </c:pt>
                <c:pt idx="2">
                  <c:v>0.78</c:v>
                </c:pt>
                <c:pt idx="3">
                  <c:v>4.91</c:v>
                </c:pt>
                <c:pt idx="4">
                  <c:v>2.2400000000000002</c:v>
                </c:pt>
                <c:pt idx="5">
                  <c:v>1.25</c:v>
                </c:pt>
                <c:pt idx="6">
                  <c:v>0.06</c:v>
                </c:pt>
                <c:pt idx="7">
                  <c:v>3.91</c:v>
                </c:pt>
                <c:pt idx="8">
                  <c:v>2.69</c:v>
                </c:pt>
                <c:pt idx="9">
                  <c:v>1.76</c:v>
                </c:pt>
                <c:pt idx="10">
                  <c:v>0.97</c:v>
                </c:pt>
                <c:pt idx="11">
                  <c:v>0.71</c:v>
                </c:pt>
                <c:pt idx="12">
                  <c:v>3.34</c:v>
                </c:pt>
                <c:pt idx="13">
                  <c:v>4.47</c:v>
                </c:pt>
                <c:pt idx="14">
                  <c:v>1.08</c:v>
                </c:pt>
                <c:pt idx="15">
                  <c:v>0.02</c:v>
                </c:pt>
                <c:pt idx="16">
                  <c:v>1.22</c:v>
                </c:pt>
                <c:pt idx="17">
                  <c:v>1.52</c:v>
                </c:pt>
                <c:pt idx="18">
                  <c:v>15.96</c:v>
                </c:pt>
                <c:pt idx="19">
                  <c:v>1.38</c:v>
                </c:pt>
              </c:numCache>
            </c:numRef>
          </c:val>
          <c:extLst>
            <c:ext xmlns:c16="http://schemas.microsoft.com/office/drawing/2014/chart" uri="{C3380CC4-5D6E-409C-BE32-E72D297353CC}">
              <c16:uniqueId val="{00000000-CD7A-864F-A5EE-E2D83ABA9665}"/>
            </c:ext>
          </c:extLst>
        </c:ser>
        <c:ser>
          <c:idx val="1"/>
          <c:order val="1"/>
          <c:tx>
            <c:strRef>
              <c:f>'2A.3 3'!$K$1</c:f>
              <c:strCache>
                <c:ptCount val="1"/>
                <c:pt idx="0">
                  <c:v>ISCED 3 girls</c:v>
                </c:pt>
              </c:strCache>
            </c:strRef>
          </c:tx>
          <c:spPr>
            <a:solidFill>
              <a:srgbClr val="FFC000"/>
            </a:solidFill>
            <a:ln>
              <a:noFill/>
            </a:ln>
            <a:effectLst/>
          </c:spPr>
          <c:invertIfNegative val="0"/>
          <c:dLbls>
            <c:dLbl>
              <c:idx val="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E1-9046-94FF-562134A3820E}"/>
                </c:ext>
              </c:extLst>
            </c:dLbl>
            <c:dLbl>
              <c:idx val="1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E1-9046-94FF-562134A3820E}"/>
                </c:ext>
              </c:extLst>
            </c:dLbl>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E1-9046-94FF-562134A382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'2A.3 3'!$B$2:$B$38</c:f>
              <c:strCache>
                <c:ptCount val="20"/>
                <c:pt idx="0">
                  <c:v>Austria</c:v>
                </c:pt>
                <c:pt idx="1">
                  <c:v>Belgium (Flemish community)</c:v>
                </c:pt>
                <c:pt idx="2">
                  <c:v>Bulgaria</c:v>
                </c:pt>
                <c:pt idx="3">
                  <c:v>Cyprus</c:v>
                </c:pt>
                <c:pt idx="4">
                  <c:v>Czech Republic</c:v>
                </c:pt>
                <c:pt idx="5">
                  <c:v>Estonia</c:v>
                </c:pt>
                <c:pt idx="6">
                  <c:v>Germany</c:v>
                </c:pt>
                <c:pt idx="7">
                  <c:v>Greece</c:v>
                </c:pt>
                <c:pt idx="8">
                  <c:v>Hungary</c:v>
                </c:pt>
                <c:pt idx="9">
                  <c:v>Italy</c:v>
                </c:pt>
                <c:pt idx="10">
                  <c:v>Lithuania</c:v>
                </c:pt>
                <c:pt idx="11">
                  <c:v>Poland</c:v>
                </c:pt>
                <c:pt idx="12">
                  <c:v>Slovakia</c:v>
                </c:pt>
                <c:pt idx="13">
                  <c:v>Slovenia</c:v>
                </c:pt>
                <c:pt idx="14">
                  <c:v>Spain</c:v>
                </c:pt>
                <c:pt idx="15">
                  <c:v>Sweden</c:v>
                </c:pt>
                <c:pt idx="16">
                  <c:v>UK (England)</c:v>
                </c:pt>
                <c:pt idx="17">
                  <c:v>UK (Northern Ireland)</c:v>
                </c:pt>
                <c:pt idx="18">
                  <c:v>UK (Scotland)</c:v>
                </c:pt>
                <c:pt idx="19">
                  <c:v>Total average</c:v>
                </c:pt>
              </c:strCache>
            </c:strRef>
          </c:cat>
          <c:val>
            <c:numRef>
              <c:f>'2A.3 3'!$K$2:$K$38</c:f>
              <c:numCache>
                <c:formatCode>General</c:formatCode>
                <c:ptCount val="20"/>
                <c:pt idx="0">
                  <c:v>0.12</c:v>
                </c:pt>
                <c:pt idx="1">
                  <c:v>0.9</c:v>
                </c:pt>
                <c:pt idx="2">
                  <c:v>0.46</c:v>
                </c:pt>
                <c:pt idx="3">
                  <c:v>3.79</c:v>
                </c:pt>
                <c:pt idx="4">
                  <c:v>1.1499999999999999</c:v>
                </c:pt>
                <c:pt idx="5">
                  <c:v>0.76</c:v>
                </c:pt>
                <c:pt idx="6">
                  <c:v>0.04</c:v>
                </c:pt>
                <c:pt idx="7">
                  <c:v>1.65</c:v>
                </c:pt>
                <c:pt idx="8">
                  <c:v>1.4</c:v>
                </c:pt>
                <c:pt idx="9">
                  <c:v>0.85</c:v>
                </c:pt>
                <c:pt idx="10">
                  <c:v>0.54</c:v>
                </c:pt>
                <c:pt idx="11">
                  <c:v>0.42</c:v>
                </c:pt>
                <c:pt idx="12">
                  <c:v>1.51</c:v>
                </c:pt>
                <c:pt idx="13">
                  <c:v>2.74</c:v>
                </c:pt>
                <c:pt idx="14">
                  <c:v>0.51</c:v>
                </c:pt>
                <c:pt idx="15">
                  <c:v>0.01</c:v>
                </c:pt>
                <c:pt idx="16">
                  <c:v>0.46</c:v>
                </c:pt>
                <c:pt idx="17">
                  <c:v>0.69</c:v>
                </c:pt>
                <c:pt idx="18">
                  <c:v>12.52</c:v>
                </c:pt>
                <c:pt idx="19">
                  <c:v>0.71</c:v>
                </c:pt>
              </c:numCache>
            </c:numRef>
          </c:val>
          <c:extLst>
            <c:ext xmlns:c16="http://schemas.microsoft.com/office/drawing/2014/chart" uri="{C3380CC4-5D6E-409C-BE32-E72D297353CC}">
              <c16:uniqueId val="{00000001-CD7A-864F-A5EE-E2D83ABA9665}"/>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144777482925132E-2"/>
          <c:y val="0.10372574748869817"/>
          <c:w val="0.84135383526497387"/>
          <c:h val="0.80353404505911741"/>
        </c:manualLayout>
      </c:layout>
      <c:barChart>
        <c:barDir val="bar"/>
        <c:grouping val="clustered"/>
        <c:varyColors val="0"/>
        <c:ser>
          <c:idx val="0"/>
          <c:order val="0"/>
          <c:tx>
            <c:strRef>
              <c:f>'2A.3 3 (t)'!$L$1</c:f>
              <c:strCache>
                <c:ptCount val="1"/>
                <c:pt idx="0">
                  <c:v>ISCED 3 total</c:v>
                </c:pt>
              </c:strCache>
            </c:strRef>
          </c:tx>
          <c:spPr>
            <a:solidFill>
              <a:srgbClr val="002060"/>
            </a:solidFill>
            <a:ln>
              <a:noFill/>
            </a:ln>
            <a:effectLst/>
          </c:spPr>
          <c:invertIfNegative val="0"/>
          <c:dPt>
            <c:idx val="21"/>
            <c:invertIfNegative val="0"/>
            <c:bubble3D val="0"/>
            <c:spPr>
              <a:solidFill>
                <a:srgbClr val="FFC000"/>
              </a:solidFill>
              <a:ln>
                <a:noFill/>
              </a:ln>
              <a:effectLst/>
            </c:spPr>
            <c:extLst>
              <c:ext xmlns:c16="http://schemas.microsoft.com/office/drawing/2014/chart" uri="{C3380CC4-5D6E-409C-BE32-E72D297353CC}">
                <c16:uniqueId val="{00000000-70C6-BE47-BD56-20781CE1E64F}"/>
              </c:ext>
            </c:extLst>
          </c:dPt>
          <c:dLbls>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2A9-CF4B-8872-C4733B146A5F}"/>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02A9-CF4B-8872-C4733B146A5F}"/>
                </c:ext>
              </c:extLst>
            </c:dLbl>
            <c:dLbl>
              <c:idx val="2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02A9-CF4B-8872-C4733B146A5F}"/>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'2A.3 3 (t)'!$B$2:$B$38</c:f>
              <c:strCache>
                <c:ptCount val="22"/>
                <c:pt idx="0">
                  <c:v>Austria</c:v>
                </c:pt>
                <c:pt idx="1">
                  <c:v>Belgium (Flemish community)</c:v>
                </c:pt>
                <c:pt idx="2">
                  <c:v>Bulgaria</c:v>
                </c:pt>
                <c:pt idx="3">
                  <c:v>Cyprus</c:v>
                </c:pt>
                <c:pt idx="4">
                  <c:v>Czech Republic</c:v>
                </c:pt>
                <c:pt idx="5">
                  <c:v>Estonia</c:v>
                </c:pt>
                <c:pt idx="6">
                  <c:v>Germany</c:v>
                </c:pt>
                <c:pt idx="7">
                  <c:v>Greece</c:v>
                </c:pt>
                <c:pt idx="8">
                  <c:v>Hungary</c:v>
                </c:pt>
                <c:pt idx="9">
                  <c:v>Italy</c:v>
                </c:pt>
                <c:pt idx="10">
                  <c:v>Latvia</c:v>
                </c:pt>
                <c:pt idx="11">
                  <c:v>Lithuania</c:v>
                </c:pt>
                <c:pt idx="12">
                  <c:v>Poland</c:v>
                </c:pt>
                <c:pt idx="13">
                  <c:v>Serbia</c:v>
                </c:pt>
                <c:pt idx="14">
                  <c:v>Slovakia</c:v>
                </c:pt>
                <c:pt idx="15">
                  <c:v>Slovenia</c:v>
                </c:pt>
                <c:pt idx="16">
                  <c:v>Spain</c:v>
                </c:pt>
                <c:pt idx="17">
                  <c:v>Sweden</c:v>
                </c:pt>
                <c:pt idx="18">
                  <c:v>UK (England)</c:v>
                </c:pt>
                <c:pt idx="19">
                  <c:v>UK (Northern Ireland)</c:v>
                </c:pt>
                <c:pt idx="20">
                  <c:v>UK (Scotland)</c:v>
                </c:pt>
                <c:pt idx="21">
                  <c:v>Total average</c:v>
                </c:pt>
              </c:strCache>
            </c:strRef>
          </c:cat>
          <c:val>
            <c:numRef>
              <c:f>'2A.3 3 (t)'!$L$2:$L$38</c:f>
              <c:numCache>
                <c:formatCode>General</c:formatCode>
                <c:ptCount val="22"/>
                <c:pt idx="0">
                  <c:v>0.28999999999999998</c:v>
                </c:pt>
                <c:pt idx="1">
                  <c:v>3.72</c:v>
                </c:pt>
                <c:pt idx="2">
                  <c:v>1.24</c:v>
                </c:pt>
                <c:pt idx="3">
                  <c:v>8.6999999999999993</c:v>
                </c:pt>
                <c:pt idx="4">
                  <c:v>3.39</c:v>
                </c:pt>
                <c:pt idx="5">
                  <c:v>2.0099999999999998</c:v>
                </c:pt>
                <c:pt idx="6">
                  <c:v>0.1</c:v>
                </c:pt>
                <c:pt idx="7">
                  <c:v>5.55</c:v>
                </c:pt>
                <c:pt idx="8">
                  <c:v>4.0999999999999996</c:v>
                </c:pt>
                <c:pt idx="9">
                  <c:v>2.61</c:v>
                </c:pt>
                <c:pt idx="10">
                  <c:v>0.44</c:v>
                </c:pt>
                <c:pt idx="11">
                  <c:v>1.51</c:v>
                </c:pt>
                <c:pt idx="12">
                  <c:v>1.1299999999999999</c:v>
                </c:pt>
                <c:pt idx="13">
                  <c:v>0.64</c:v>
                </c:pt>
                <c:pt idx="14">
                  <c:v>4.8499999999999996</c:v>
                </c:pt>
                <c:pt idx="15">
                  <c:v>7.21</c:v>
                </c:pt>
                <c:pt idx="16">
                  <c:v>1.59</c:v>
                </c:pt>
                <c:pt idx="17">
                  <c:v>0.03</c:v>
                </c:pt>
                <c:pt idx="18">
                  <c:v>1.68</c:v>
                </c:pt>
                <c:pt idx="19">
                  <c:v>2.21</c:v>
                </c:pt>
                <c:pt idx="20">
                  <c:v>28.48</c:v>
                </c:pt>
                <c:pt idx="21">
                  <c:v>2.0499999999999998</c:v>
                </c:pt>
              </c:numCache>
            </c:numRef>
          </c:val>
          <c:extLst>
            <c:ext xmlns:c16="http://schemas.microsoft.com/office/drawing/2014/chart" uri="{C3380CC4-5D6E-409C-BE32-E72D297353CC}">
              <c16:uniqueId val="{00000000-B480-0147-B4B5-EE96CCEEDD53}"/>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65709094055547E-2"/>
          <c:y val="8.3435463424214817E-2"/>
          <c:w val="0.84135383526497387"/>
          <c:h val="0.80591211812809116"/>
        </c:manualLayout>
      </c:layout>
      <c:barChart>
        <c:barDir val="bar"/>
        <c:grouping val="clustered"/>
        <c:varyColors val="0"/>
        <c:ser>
          <c:idx val="0"/>
          <c:order val="0"/>
          <c:tx>
            <c:strRef>
              <c:f>'2A.4 02'!$J$1</c:f>
              <c:strCache>
                <c:ptCount val="1"/>
                <c:pt idx="0">
                  <c:v>ISCED 02 boys</c:v>
                </c:pt>
              </c:strCache>
            </c:strRef>
          </c:tx>
          <c:spPr>
            <a:solidFill>
              <a:srgbClr val="002060"/>
            </a:solidFill>
            <a:ln>
              <a:noFill/>
            </a:ln>
            <a:effectLst/>
          </c:spPr>
          <c:invertIfNegative val="0"/>
          <c:dLbls>
            <c:dLbl>
              <c:idx val="1"/>
              <c:dLblPos val="outEnd"/>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5E63-4740-9F81-1C79E9EE61B5}"/>
                </c:ext>
              </c:extLst>
            </c:dLbl>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5E63-4740-9F81-1C79E9EE61B5}"/>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5E63-4740-9F81-1C79E9EE61B5}"/>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'2A.4 02'!$B$2:$B$38</c:f>
              <c:strCache>
                <c:ptCount val="12"/>
                <c:pt idx="0">
                  <c:v>Bulgaria</c:v>
                </c:pt>
                <c:pt idx="1">
                  <c:v>Cyprus</c:v>
                </c:pt>
                <c:pt idx="2">
                  <c:v>Czech Republic</c:v>
                </c:pt>
                <c:pt idx="3">
                  <c:v>Estonia</c:v>
                </c:pt>
                <c:pt idx="4">
                  <c:v>Greece</c:v>
                </c:pt>
                <c:pt idx="5">
                  <c:v>Lithuania</c:v>
                </c:pt>
                <c:pt idx="6">
                  <c:v>Poland</c:v>
                </c:pt>
                <c:pt idx="7">
                  <c:v>Slovakia</c:v>
                </c:pt>
                <c:pt idx="8">
                  <c:v>Spain</c:v>
                </c:pt>
                <c:pt idx="9">
                  <c:v>Switzerland</c:v>
                </c:pt>
                <c:pt idx="10">
                  <c:v>UK (England)</c:v>
                </c:pt>
                <c:pt idx="11">
                  <c:v>Total average</c:v>
                </c:pt>
              </c:strCache>
            </c:strRef>
          </c:cat>
          <c:val>
            <c:numRef>
              <c:f>'2A.4 02'!$J$2:$J$38</c:f>
              <c:numCache>
                <c:formatCode>General</c:formatCode>
                <c:ptCount val="12"/>
                <c:pt idx="0">
                  <c:v>0.16</c:v>
                </c:pt>
                <c:pt idx="1">
                  <c:v>0.34</c:v>
                </c:pt>
                <c:pt idx="2">
                  <c:v>0.82</c:v>
                </c:pt>
                <c:pt idx="3">
                  <c:v>1.57</c:v>
                </c:pt>
                <c:pt idx="4">
                  <c:v>0.1</c:v>
                </c:pt>
                <c:pt idx="5">
                  <c:v>0.45</c:v>
                </c:pt>
                <c:pt idx="6">
                  <c:v>0.09</c:v>
                </c:pt>
                <c:pt idx="7">
                  <c:v>0.16</c:v>
                </c:pt>
                <c:pt idx="8">
                  <c:v>0.03</c:v>
                </c:pt>
                <c:pt idx="9">
                  <c:v>0.02</c:v>
                </c:pt>
                <c:pt idx="10">
                  <c:v>0.02</c:v>
                </c:pt>
                <c:pt idx="11">
                  <c:v>0.14000000000000001</c:v>
                </c:pt>
              </c:numCache>
            </c:numRef>
          </c:val>
          <c:extLst>
            <c:ext xmlns:c16="http://schemas.microsoft.com/office/drawing/2014/chart" uri="{C3380CC4-5D6E-409C-BE32-E72D297353CC}">
              <c16:uniqueId val="{00000000-02D6-9D4E-8F33-3E31634F3775}"/>
            </c:ext>
          </c:extLst>
        </c:ser>
        <c:ser>
          <c:idx val="1"/>
          <c:order val="1"/>
          <c:tx>
            <c:strRef>
              <c:f>'2A.4 02'!$K$1</c:f>
              <c:strCache>
                <c:ptCount val="1"/>
                <c:pt idx="0">
                  <c:v>ISCED 02 girls</c:v>
                </c:pt>
              </c:strCache>
            </c:strRef>
          </c:tx>
          <c:spPr>
            <a:solidFill>
              <a:srgbClr val="FFC000"/>
            </a:solidFill>
            <a:ln>
              <a:noFill/>
            </a:ln>
            <a:effectLst/>
          </c:spPr>
          <c:invertIfNegative val="0"/>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63-4740-9F81-1C79E9EE61B5}"/>
                </c:ext>
              </c:extLst>
            </c:dLbl>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63-4740-9F81-1C79E9EE61B5}"/>
                </c:ext>
              </c:extLst>
            </c:dLbl>
            <c:dLbl>
              <c:idx val="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63-4740-9F81-1C79E9EE61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'2A.4 02'!$B$2:$B$38</c:f>
              <c:strCache>
                <c:ptCount val="12"/>
                <c:pt idx="0">
                  <c:v>Bulgaria</c:v>
                </c:pt>
                <c:pt idx="1">
                  <c:v>Cyprus</c:v>
                </c:pt>
                <c:pt idx="2">
                  <c:v>Czech Republic</c:v>
                </c:pt>
                <c:pt idx="3">
                  <c:v>Estonia</c:v>
                </c:pt>
                <c:pt idx="4">
                  <c:v>Greece</c:v>
                </c:pt>
                <c:pt idx="5">
                  <c:v>Lithuania</c:v>
                </c:pt>
                <c:pt idx="6">
                  <c:v>Poland</c:v>
                </c:pt>
                <c:pt idx="7">
                  <c:v>Slovakia</c:v>
                </c:pt>
                <c:pt idx="8">
                  <c:v>Spain</c:v>
                </c:pt>
                <c:pt idx="9">
                  <c:v>Switzerland</c:v>
                </c:pt>
                <c:pt idx="10">
                  <c:v>UK (England)</c:v>
                </c:pt>
                <c:pt idx="11">
                  <c:v>Total average</c:v>
                </c:pt>
              </c:strCache>
            </c:strRef>
          </c:cat>
          <c:val>
            <c:numRef>
              <c:f>'2A.4 02'!$K$2:$K$38</c:f>
              <c:numCache>
                <c:formatCode>General</c:formatCode>
                <c:ptCount val="12"/>
                <c:pt idx="0">
                  <c:v>0.08</c:v>
                </c:pt>
                <c:pt idx="1">
                  <c:v>0.14000000000000001</c:v>
                </c:pt>
                <c:pt idx="2">
                  <c:v>0.39</c:v>
                </c:pt>
                <c:pt idx="3">
                  <c:v>0.51</c:v>
                </c:pt>
                <c:pt idx="4">
                  <c:v>0.03</c:v>
                </c:pt>
                <c:pt idx="5">
                  <c:v>0.18</c:v>
                </c:pt>
                <c:pt idx="6">
                  <c:v>0.03</c:v>
                </c:pt>
                <c:pt idx="7">
                  <c:v>0.06</c:v>
                </c:pt>
                <c:pt idx="8">
                  <c:v>0.02</c:v>
                </c:pt>
                <c:pt idx="9">
                  <c:v>0</c:v>
                </c:pt>
                <c:pt idx="10">
                  <c:v>0.01</c:v>
                </c:pt>
                <c:pt idx="11">
                  <c:v>0.06</c:v>
                </c:pt>
              </c:numCache>
            </c:numRef>
          </c:val>
          <c:extLst>
            <c:ext xmlns:c16="http://schemas.microsoft.com/office/drawing/2014/chart" uri="{C3380CC4-5D6E-409C-BE32-E72D297353CC}">
              <c16:uniqueId val="{00000001-02D6-9D4E-8F33-3E31634F3775}"/>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186244686140003E-2"/>
          <c:y val="0.14045455011482941"/>
          <c:w val="0.84135383526497387"/>
          <c:h val="0.74371591002296589"/>
        </c:manualLayout>
      </c:layout>
      <c:barChart>
        <c:barDir val="bar"/>
        <c:grouping val="clustered"/>
        <c:varyColors val="0"/>
        <c:ser>
          <c:idx val="0"/>
          <c:order val="0"/>
          <c:tx>
            <c:strRef>
              <c:f>'2A.4 02 (t)'!$L$1</c:f>
              <c:strCache>
                <c:ptCount val="1"/>
                <c:pt idx="0">
                  <c:v>ISCED 02 total</c:v>
                </c:pt>
              </c:strCache>
            </c:strRef>
          </c:tx>
          <c:spPr>
            <a:solidFill>
              <a:srgbClr val="002060"/>
            </a:solidFill>
            <a:ln>
              <a:noFill/>
            </a:ln>
            <a:effectLst/>
          </c:spPr>
          <c:invertIfNegative val="0"/>
          <c:dPt>
            <c:idx val="11"/>
            <c:invertIfNegative val="0"/>
            <c:bubble3D val="0"/>
            <c:spPr>
              <a:solidFill>
                <a:srgbClr val="FFC000"/>
              </a:solidFill>
              <a:ln>
                <a:noFill/>
              </a:ln>
              <a:effectLst/>
            </c:spPr>
            <c:extLst>
              <c:ext xmlns:c16="http://schemas.microsoft.com/office/drawing/2014/chart" uri="{C3380CC4-5D6E-409C-BE32-E72D297353CC}">
                <c16:uniqueId val="{00000000-8EF4-8D4D-B842-DA3EA965BB22}"/>
              </c:ext>
            </c:extLst>
          </c:dPt>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438B-B14E-9A47-A2E8F5B5A077}"/>
                </c:ext>
              </c:extLst>
            </c:dLbl>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438B-B14E-9A47-A2E8F5B5A077}"/>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438B-B14E-9A47-A2E8F5B5A077}"/>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438B-B14E-9A47-A2E8F5B5A077}"/>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'2A.4 02 (t)'!$B$2:$B$38</c:f>
              <c:strCache>
                <c:ptCount val="12"/>
                <c:pt idx="0">
                  <c:v>Bulgaria</c:v>
                </c:pt>
                <c:pt idx="1">
                  <c:v>Cyprus</c:v>
                </c:pt>
                <c:pt idx="2">
                  <c:v>Czech Republic</c:v>
                </c:pt>
                <c:pt idx="3">
                  <c:v>Estonia</c:v>
                </c:pt>
                <c:pt idx="4">
                  <c:v>Greece</c:v>
                </c:pt>
                <c:pt idx="5">
                  <c:v>Lithuania</c:v>
                </c:pt>
                <c:pt idx="6">
                  <c:v>Poland</c:v>
                </c:pt>
                <c:pt idx="7">
                  <c:v>Slovakia</c:v>
                </c:pt>
                <c:pt idx="8">
                  <c:v>Spain</c:v>
                </c:pt>
                <c:pt idx="9">
                  <c:v>Switzerland</c:v>
                </c:pt>
                <c:pt idx="10">
                  <c:v>UK (England)</c:v>
                </c:pt>
                <c:pt idx="11">
                  <c:v>Total average</c:v>
                </c:pt>
              </c:strCache>
            </c:strRef>
          </c:cat>
          <c:val>
            <c:numRef>
              <c:f>'2A.4 02 (t)'!$L$2:$L$38</c:f>
              <c:numCache>
                <c:formatCode>General</c:formatCode>
                <c:ptCount val="12"/>
                <c:pt idx="0">
                  <c:v>0.24</c:v>
                </c:pt>
                <c:pt idx="1">
                  <c:v>0.48</c:v>
                </c:pt>
                <c:pt idx="2">
                  <c:v>1.21</c:v>
                </c:pt>
                <c:pt idx="3">
                  <c:v>2.08</c:v>
                </c:pt>
                <c:pt idx="4">
                  <c:v>0.14000000000000001</c:v>
                </c:pt>
                <c:pt idx="5">
                  <c:v>0.63</c:v>
                </c:pt>
                <c:pt idx="6">
                  <c:v>0.12</c:v>
                </c:pt>
                <c:pt idx="7">
                  <c:v>0.22</c:v>
                </c:pt>
                <c:pt idx="8">
                  <c:v>0.05</c:v>
                </c:pt>
                <c:pt idx="9">
                  <c:v>0.02</c:v>
                </c:pt>
                <c:pt idx="10">
                  <c:v>0.03</c:v>
                </c:pt>
                <c:pt idx="11">
                  <c:v>0.2</c:v>
                </c:pt>
              </c:numCache>
            </c:numRef>
          </c:val>
          <c:extLst>
            <c:ext xmlns:c16="http://schemas.microsoft.com/office/drawing/2014/chart" uri="{C3380CC4-5D6E-409C-BE32-E72D297353CC}">
              <c16:uniqueId val="{00000000-9822-5C44-A442-AD7B28E45989}"/>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26066306705487E-2"/>
          <c:y val="7.6650901745070277E-2"/>
          <c:w val="0.84135383526497387"/>
          <c:h val="0.82705183050188202"/>
        </c:manualLayout>
      </c:layout>
      <c:barChart>
        <c:barDir val="bar"/>
        <c:grouping val="clustered"/>
        <c:varyColors val="0"/>
        <c:ser>
          <c:idx val="0"/>
          <c:order val="0"/>
          <c:tx>
            <c:strRef>
              <c:f>'2A.4 1+2'!$J$1</c:f>
              <c:strCache>
                <c:ptCount val="1"/>
                <c:pt idx="0">
                  <c:v>ISCED 1+2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E5E-2546-9548-61C99B4128CA}"/>
                </c:ext>
              </c:extLst>
            </c:dLbl>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1E5E-2546-9548-61C99B4128CA}"/>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1E5E-2546-9548-61C99B4128CA}"/>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1E5E-2546-9548-61C99B4128CA}"/>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1E5E-2546-9548-61C99B4128CA}"/>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1E5E-2546-9548-61C99B4128CA}"/>
                </c:ext>
              </c:extLst>
            </c:dLbl>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1E5E-2546-9548-61C99B4128CA}"/>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'2A.4 1+2'!$B$2:$B$38</c:f>
              <c:strCache>
                <c:ptCount val="20"/>
                <c:pt idx="0">
                  <c:v>Austria</c:v>
                </c:pt>
                <c:pt idx="1">
                  <c:v>Bulgaria</c:v>
                </c:pt>
                <c:pt idx="2">
                  <c:v>Cyprus</c:v>
                </c:pt>
                <c:pt idx="3">
                  <c:v>Czech Republic</c:v>
                </c:pt>
                <c:pt idx="4">
                  <c:v>Denmark</c:v>
                </c:pt>
                <c:pt idx="5">
                  <c:v>Estonia</c:v>
                </c:pt>
                <c:pt idx="6">
                  <c:v>Finland</c:v>
                </c:pt>
                <c:pt idx="7">
                  <c:v>Greece</c:v>
                </c:pt>
                <c:pt idx="8">
                  <c:v>Iceland</c:v>
                </c:pt>
                <c:pt idx="9">
                  <c:v>Latvia</c:v>
                </c:pt>
                <c:pt idx="10">
                  <c:v>Lithuania</c:v>
                </c:pt>
                <c:pt idx="11">
                  <c:v>Poland</c:v>
                </c:pt>
                <c:pt idx="12">
                  <c:v>Slovakia</c:v>
                </c:pt>
                <c:pt idx="13">
                  <c:v>Slovenia</c:v>
                </c:pt>
                <c:pt idx="14">
                  <c:v>Spain</c:v>
                </c:pt>
                <c:pt idx="15">
                  <c:v>Switzerland</c:v>
                </c:pt>
                <c:pt idx="16">
                  <c:v>UK (England)</c:v>
                </c:pt>
                <c:pt idx="17">
                  <c:v>UK (Northern Ireland)</c:v>
                </c:pt>
                <c:pt idx="18">
                  <c:v>UK (Scotland)</c:v>
                </c:pt>
                <c:pt idx="19">
                  <c:v>Total average</c:v>
                </c:pt>
              </c:strCache>
            </c:strRef>
          </c:cat>
          <c:val>
            <c:numRef>
              <c:f>'2A.4 1+2'!$J$2:$J$38</c:f>
              <c:numCache>
                <c:formatCode>General</c:formatCode>
                <c:ptCount val="20"/>
                <c:pt idx="0">
                  <c:v>1.07</c:v>
                </c:pt>
                <c:pt idx="1">
                  <c:v>0</c:v>
                </c:pt>
                <c:pt idx="2">
                  <c:v>0.59</c:v>
                </c:pt>
                <c:pt idx="3">
                  <c:v>0.28000000000000003</c:v>
                </c:pt>
                <c:pt idx="4">
                  <c:v>2.35</c:v>
                </c:pt>
                <c:pt idx="5">
                  <c:v>1.69</c:v>
                </c:pt>
                <c:pt idx="6">
                  <c:v>3.02</c:v>
                </c:pt>
                <c:pt idx="7">
                  <c:v>0.04</c:v>
                </c:pt>
                <c:pt idx="8">
                  <c:v>0.71</c:v>
                </c:pt>
                <c:pt idx="9">
                  <c:v>0.55000000000000004</c:v>
                </c:pt>
                <c:pt idx="10">
                  <c:v>0.25</c:v>
                </c:pt>
                <c:pt idx="11">
                  <c:v>0.03</c:v>
                </c:pt>
                <c:pt idx="12">
                  <c:v>1.01</c:v>
                </c:pt>
                <c:pt idx="13">
                  <c:v>0.19</c:v>
                </c:pt>
                <c:pt idx="14">
                  <c:v>0.13</c:v>
                </c:pt>
                <c:pt idx="15">
                  <c:v>0.19</c:v>
                </c:pt>
                <c:pt idx="16">
                  <c:v>7.0000000000000007E-2</c:v>
                </c:pt>
                <c:pt idx="17">
                  <c:v>0.55000000000000004</c:v>
                </c:pt>
                <c:pt idx="18">
                  <c:v>1.18</c:v>
                </c:pt>
                <c:pt idx="19">
                  <c:v>0.34</c:v>
                </c:pt>
              </c:numCache>
            </c:numRef>
          </c:val>
          <c:extLst>
            <c:ext xmlns:c16="http://schemas.microsoft.com/office/drawing/2014/chart" uri="{C3380CC4-5D6E-409C-BE32-E72D297353CC}">
              <c16:uniqueId val="{00000000-250A-C04B-AE9D-59FA4AE8EC7B}"/>
            </c:ext>
          </c:extLst>
        </c:ser>
        <c:ser>
          <c:idx val="1"/>
          <c:order val="1"/>
          <c:tx>
            <c:strRef>
              <c:f>'2A.4 1+2'!$K$1</c:f>
              <c:strCache>
                <c:ptCount val="1"/>
                <c:pt idx="0">
                  <c:v>ISCED 1+2 girls</c:v>
                </c:pt>
              </c:strCache>
            </c:strRef>
          </c:tx>
          <c:spPr>
            <a:solidFill>
              <a:srgbClr val="FFC000"/>
            </a:solidFill>
            <a:ln>
              <a:noFill/>
            </a:ln>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5E-2546-9548-61C99B4128CA}"/>
                </c:ext>
              </c:extLst>
            </c:dLbl>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5E-2546-9548-61C99B4128CA}"/>
                </c:ext>
              </c:extLst>
            </c:dLbl>
            <c:dLbl>
              <c:idx val="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5E-2546-9548-61C99B4128CA}"/>
                </c:ext>
              </c:extLst>
            </c:dLbl>
            <c:dLbl>
              <c:idx val="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5E-2546-9548-61C99B4128CA}"/>
                </c:ext>
              </c:extLst>
            </c:dLbl>
            <c:dLbl>
              <c:idx val="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5E-2546-9548-61C99B4128CA}"/>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5E-2546-9548-61C99B4128CA}"/>
                </c:ext>
              </c:extLst>
            </c:dLbl>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E5E-2546-9548-61C99B4128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'2A.4 1+2'!$B$2:$B$38</c:f>
              <c:strCache>
                <c:ptCount val="20"/>
                <c:pt idx="0">
                  <c:v>Austria</c:v>
                </c:pt>
                <c:pt idx="1">
                  <c:v>Bulgaria</c:v>
                </c:pt>
                <c:pt idx="2">
                  <c:v>Cyprus</c:v>
                </c:pt>
                <c:pt idx="3">
                  <c:v>Czech Republic</c:v>
                </c:pt>
                <c:pt idx="4">
                  <c:v>Denmark</c:v>
                </c:pt>
                <c:pt idx="5">
                  <c:v>Estonia</c:v>
                </c:pt>
                <c:pt idx="6">
                  <c:v>Finland</c:v>
                </c:pt>
                <c:pt idx="7">
                  <c:v>Greece</c:v>
                </c:pt>
                <c:pt idx="8">
                  <c:v>Iceland</c:v>
                </c:pt>
                <c:pt idx="9">
                  <c:v>Latvia</c:v>
                </c:pt>
                <c:pt idx="10">
                  <c:v>Lithuania</c:v>
                </c:pt>
                <c:pt idx="11">
                  <c:v>Poland</c:v>
                </c:pt>
                <c:pt idx="12">
                  <c:v>Slovakia</c:v>
                </c:pt>
                <c:pt idx="13">
                  <c:v>Slovenia</c:v>
                </c:pt>
                <c:pt idx="14">
                  <c:v>Spain</c:v>
                </c:pt>
                <c:pt idx="15">
                  <c:v>Switzerland</c:v>
                </c:pt>
                <c:pt idx="16">
                  <c:v>UK (England)</c:v>
                </c:pt>
                <c:pt idx="17">
                  <c:v>UK (Northern Ireland)</c:v>
                </c:pt>
                <c:pt idx="18">
                  <c:v>UK (Scotland)</c:v>
                </c:pt>
                <c:pt idx="19">
                  <c:v>Total average</c:v>
                </c:pt>
              </c:strCache>
            </c:strRef>
          </c:cat>
          <c:val>
            <c:numRef>
              <c:f>'2A.4 1+2'!$K$2:$K$38</c:f>
              <c:numCache>
                <c:formatCode>General</c:formatCode>
                <c:ptCount val="20"/>
                <c:pt idx="0">
                  <c:v>0.56999999999999995</c:v>
                </c:pt>
                <c:pt idx="1">
                  <c:v>0</c:v>
                </c:pt>
                <c:pt idx="2">
                  <c:v>0.23</c:v>
                </c:pt>
                <c:pt idx="3">
                  <c:v>0.16</c:v>
                </c:pt>
                <c:pt idx="4">
                  <c:v>0.81</c:v>
                </c:pt>
                <c:pt idx="5">
                  <c:v>0.56999999999999995</c:v>
                </c:pt>
                <c:pt idx="6">
                  <c:v>1.29</c:v>
                </c:pt>
                <c:pt idx="7">
                  <c:v>0.02</c:v>
                </c:pt>
                <c:pt idx="8">
                  <c:v>0.23</c:v>
                </c:pt>
                <c:pt idx="9">
                  <c:v>0.28000000000000003</c:v>
                </c:pt>
                <c:pt idx="10">
                  <c:v>0.11</c:v>
                </c:pt>
                <c:pt idx="11">
                  <c:v>0.01</c:v>
                </c:pt>
                <c:pt idx="12">
                  <c:v>0.85</c:v>
                </c:pt>
                <c:pt idx="13">
                  <c:v>0.11</c:v>
                </c:pt>
                <c:pt idx="14">
                  <c:v>7.0000000000000007E-2</c:v>
                </c:pt>
                <c:pt idx="15">
                  <c:v>0.1</c:v>
                </c:pt>
                <c:pt idx="16">
                  <c:v>0.02</c:v>
                </c:pt>
                <c:pt idx="17">
                  <c:v>0.18</c:v>
                </c:pt>
                <c:pt idx="18">
                  <c:v>0.44</c:v>
                </c:pt>
                <c:pt idx="19">
                  <c:v>0.15</c:v>
                </c:pt>
              </c:numCache>
            </c:numRef>
          </c:val>
          <c:extLst>
            <c:ext xmlns:c16="http://schemas.microsoft.com/office/drawing/2014/chart" uri="{C3380CC4-5D6E-409C-BE32-E72D297353CC}">
              <c16:uniqueId val="{00000001-250A-C04B-AE9D-59FA4AE8EC7B}"/>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024949762845894E-2"/>
          <c:y val="0.11913086213251539"/>
          <c:w val="0.84135383526497387"/>
          <c:h val="0.78738713468152066"/>
        </c:manualLayout>
      </c:layout>
      <c:barChart>
        <c:barDir val="bar"/>
        <c:grouping val="clustered"/>
        <c:varyColors val="0"/>
        <c:ser>
          <c:idx val="0"/>
          <c:order val="0"/>
          <c:tx>
            <c:strRef>
              <c:f>'2A.4 1+2 (t)'!$L$1</c:f>
              <c:strCache>
                <c:ptCount val="1"/>
                <c:pt idx="0">
                  <c:v>ISCED 1+2 total</c:v>
                </c:pt>
              </c:strCache>
            </c:strRef>
          </c:tx>
          <c:spPr>
            <a:solidFill>
              <a:srgbClr val="002060"/>
            </a:solidFill>
            <a:ln>
              <a:noFill/>
            </a:ln>
            <a:effectLst/>
          </c:spPr>
          <c:invertIfNegative val="0"/>
          <c:dPt>
            <c:idx val="20"/>
            <c:invertIfNegative val="0"/>
            <c:bubble3D val="0"/>
            <c:spPr>
              <a:solidFill>
                <a:srgbClr val="FFC000"/>
              </a:solidFill>
              <a:ln>
                <a:noFill/>
              </a:ln>
              <a:effectLst/>
            </c:spPr>
            <c:extLst>
              <c:ext xmlns:c16="http://schemas.microsoft.com/office/drawing/2014/chart" uri="{C3380CC4-5D6E-409C-BE32-E72D297353CC}">
                <c16:uniqueId val="{0000000B-A244-F34B-A5F8-2B0133B87C04}"/>
              </c:ext>
            </c:extLst>
          </c:dPt>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A244-F34B-A5F8-2B0133B87C04}"/>
                </c:ext>
              </c:extLst>
            </c:dLbl>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A244-F34B-A5F8-2B0133B87C04}"/>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244-F34B-A5F8-2B0133B87C04}"/>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244-F34B-A5F8-2B0133B87C04}"/>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244-F34B-A5F8-2B0133B87C04}"/>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A244-F34B-A5F8-2B0133B87C04}"/>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A244-F34B-A5F8-2B0133B87C04}"/>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A244-F34B-A5F8-2B0133B87C04}"/>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A244-F34B-A5F8-2B0133B87C04}"/>
                </c:ext>
              </c:extLst>
            </c:dLbl>
            <c:dLbl>
              <c:idx val="1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A244-F34B-A5F8-2B0133B87C04}"/>
                </c:ext>
              </c:extLst>
            </c:dLbl>
            <c:dLbl>
              <c:idx val="1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A244-F34B-A5F8-2B0133B87C04}"/>
                </c:ext>
              </c:extLst>
            </c:dLbl>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A244-F34B-A5F8-2B0133B87C04}"/>
                </c:ext>
              </c:extLst>
            </c:dLbl>
            <c:dLbl>
              <c:idx val="2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A244-F34B-A5F8-2B0133B87C04}"/>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'2A.4 1+2 (t)'!$B$2:$B$38</c:f>
              <c:strCache>
                <c:ptCount val="21"/>
                <c:pt idx="0">
                  <c:v>Austria</c:v>
                </c:pt>
                <c:pt idx="1">
                  <c:v>Bulgaria</c:v>
                </c:pt>
                <c:pt idx="2">
                  <c:v>Cyprus</c:v>
                </c:pt>
                <c:pt idx="3">
                  <c:v>Czech Republic</c:v>
                </c:pt>
                <c:pt idx="4">
                  <c:v>Denmark</c:v>
                </c:pt>
                <c:pt idx="5">
                  <c:v>Estonia</c:v>
                </c:pt>
                <c:pt idx="6">
                  <c:v>Finland</c:v>
                </c:pt>
                <c:pt idx="7">
                  <c:v>Greece</c:v>
                </c:pt>
                <c:pt idx="8">
                  <c:v>Iceland</c:v>
                </c:pt>
                <c:pt idx="9">
                  <c:v>Latvia</c:v>
                </c:pt>
                <c:pt idx="10">
                  <c:v>Lithuania</c:v>
                </c:pt>
                <c:pt idx="11">
                  <c:v>Poland</c:v>
                </c:pt>
                <c:pt idx="12">
                  <c:v>Serbia</c:v>
                </c:pt>
                <c:pt idx="13">
                  <c:v>Slovakia</c:v>
                </c:pt>
                <c:pt idx="14">
                  <c:v>Slovenia</c:v>
                </c:pt>
                <c:pt idx="15">
                  <c:v>Spain</c:v>
                </c:pt>
                <c:pt idx="16">
                  <c:v>Switzerland</c:v>
                </c:pt>
                <c:pt idx="17">
                  <c:v>UK (England)</c:v>
                </c:pt>
                <c:pt idx="18">
                  <c:v>UK (Northern Ireland)</c:v>
                </c:pt>
                <c:pt idx="19">
                  <c:v>UK (Scotland)</c:v>
                </c:pt>
                <c:pt idx="20">
                  <c:v>Total average</c:v>
                </c:pt>
              </c:strCache>
            </c:strRef>
          </c:cat>
          <c:val>
            <c:numRef>
              <c:f>'2A.4 1+2 (t)'!$L$2:$L$38</c:f>
              <c:numCache>
                <c:formatCode>General</c:formatCode>
                <c:ptCount val="21"/>
                <c:pt idx="0">
                  <c:v>1.63</c:v>
                </c:pt>
                <c:pt idx="1">
                  <c:v>0</c:v>
                </c:pt>
                <c:pt idx="2">
                  <c:v>0.81</c:v>
                </c:pt>
                <c:pt idx="3">
                  <c:v>0.44</c:v>
                </c:pt>
                <c:pt idx="4">
                  <c:v>3.17</c:v>
                </c:pt>
                <c:pt idx="5">
                  <c:v>2.2599999999999998</c:v>
                </c:pt>
                <c:pt idx="6">
                  <c:v>4.3099999999999996</c:v>
                </c:pt>
                <c:pt idx="7">
                  <c:v>0.06</c:v>
                </c:pt>
                <c:pt idx="8">
                  <c:v>0.93</c:v>
                </c:pt>
                <c:pt idx="9">
                  <c:v>0.83</c:v>
                </c:pt>
                <c:pt idx="10">
                  <c:v>0.36</c:v>
                </c:pt>
                <c:pt idx="11">
                  <c:v>0.05</c:v>
                </c:pt>
                <c:pt idx="12">
                  <c:v>0.21</c:v>
                </c:pt>
                <c:pt idx="13">
                  <c:v>1.86</c:v>
                </c:pt>
                <c:pt idx="14">
                  <c:v>0.31</c:v>
                </c:pt>
                <c:pt idx="15">
                  <c:v>0.19</c:v>
                </c:pt>
                <c:pt idx="16">
                  <c:v>0.28999999999999998</c:v>
                </c:pt>
                <c:pt idx="17">
                  <c:v>0.1</c:v>
                </c:pt>
                <c:pt idx="18">
                  <c:v>0.72</c:v>
                </c:pt>
                <c:pt idx="19">
                  <c:v>1.61</c:v>
                </c:pt>
                <c:pt idx="20">
                  <c:v>0.48</c:v>
                </c:pt>
              </c:numCache>
            </c:numRef>
          </c:val>
          <c:extLst>
            <c:ext xmlns:c16="http://schemas.microsoft.com/office/drawing/2014/chart" uri="{C3380CC4-5D6E-409C-BE32-E72D297353CC}">
              <c16:uniqueId val="{00000000-5934-A447-81E5-137103191BA2}"/>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84606469645836E-2"/>
          <c:y val="6.3740674501319469E-2"/>
          <c:w val="0.84135383526497387"/>
          <c:h val="0.84219324291196351"/>
        </c:manualLayout>
      </c:layout>
      <c:barChart>
        <c:barDir val="bar"/>
        <c:grouping val="clustered"/>
        <c:varyColors val="0"/>
        <c:ser>
          <c:idx val="0"/>
          <c:order val="0"/>
          <c:tx>
            <c:strRef>
              <c:f>'1.2 02'!$J$1</c:f>
              <c:strCache>
                <c:ptCount val="1"/>
                <c:pt idx="0">
                  <c:v>ISCED 02 boys</c:v>
                </c:pt>
              </c:strCache>
            </c:strRef>
          </c:tx>
          <c:spPr>
            <a:solidFill>
              <a:srgbClr val="002060"/>
            </a:solidFill>
            <a:ln>
              <a:noFill/>
            </a:ln>
            <a:effectLst/>
          </c:spPr>
          <c:invertIfNegative val="0"/>
          <c:dLbls>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'1.2 02'!$B$2:$B$38</c:f>
              <c:strCache>
                <c:ptCount val="22"/>
                <c:pt idx="0">
                  <c:v>Belgium (Flemish community)</c:v>
                </c:pt>
                <c:pt idx="1">
                  <c:v>Bulgaria</c:v>
                </c:pt>
                <c:pt idx="2">
                  <c:v>Cyprus</c:v>
                </c:pt>
                <c:pt idx="3">
                  <c:v>Czech Republic</c:v>
                </c:pt>
                <c:pt idx="4">
                  <c:v>Denmark</c:v>
                </c:pt>
                <c:pt idx="5">
                  <c:v>Estonia</c:v>
                </c:pt>
                <c:pt idx="6">
                  <c:v>Greece</c:v>
                </c:pt>
                <c:pt idx="7">
                  <c:v>Hungary</c:v>
                </c:pt>
                <c:pt idx="8">
                  <c:v>Iceland</c:v>
                </c:pt>
                <c:pt idx="9">
                  <c:v>Italy</c:v>
                </c:pt>
                <c:pt idx="10">
                  <c:v>Latvia</c:v>
                </c:pt>
                <c:pt idx="11">
                  <c:v>Lithuania</c:v>
                </c:pt>
                <c:pt idx="12">
                  <c:v>Netherlands</c:v>
                </c:pt>
                <c:pt idx="13">
                  <c:v>Poland</c:v>
                </c:pt>
                <c:pt idx="14">
                  <c:v>Slovakia</c:v>
                </c:pt>
                <c:pt idx="15">
                  <c:v>Slovenia</c:v>
                </c:pt>
                <c:pt idx="16">
                  <c:v>Spain</c:v>
                </c:pt>
                <c:pt idx="17">
                  <c:v>Sweden</c:v>
                </c:pt>
                <c:pt idx="18">
                  <c:v>Switzerland</c:v>
                </c:pt>
                <c:pt idx="19">
                  <c:v>UK (England)</c:v>
                </c:pt>
                <c:pt idx="20">
                  <c:v>UK (Northern Ireland)</c:v>
                </c:pt>
                <c:pt idx="21">
                  <c:v>Total average</c:v>
                </c:pt>
              </c:strCache>
            </c:strRef>
          </c:cat>
          <c:val>
            <c:numRef>
              <c:f>'1.2 02'!$J$2:$J$38</c:f>
              <c:numCache>
                <c:formatCode>General</c:formatCode>
                <c:ptCount val="22"/>
                <c:pt idx="0">
                  <c:v>50.76</c:v>
                </c:pt>
                <c:pt idx="1">
                  <c:v>51.12</c:v>
                </c:pt>
                <c:pt idx="2">
                  <c:v>51.64</c:v>
                </c:pt>
                <c:pt idx="3">
                  <c:v>50.19</c:v>
                </c:pt>
                <c:pt idx="4">
                  <c:v>51.68</c:v>
                </c:pt>
                <c:pt idx="5">
                  <c:v>49.95</c:v>
                </c:pt>
                <c:pt idx="6">
                  <c:v>51.19</c:v>
                </c:pt>
                <c:pt idx="7">
                  <c:v>51.51</c:v>
                </c:pt>
                <c:pt idx="8">
                  <c:v>41.96</c:v>
                </c:pt>
                <c:pt idx="9">
                  <c:v>52.04</c:v>
                </c:pt>
                <c:pt idx="10">
                  <c:v>49.2</c:v>
                </c:pt>
                <c:pt idx="11">
                  <c:v>50.15</c:v>
                </c:pt>
                <c:pt idx="12">
                  <c:v>50.08</c:v>
                </c:pt>
                <c:pt idx="13">
                  <c:v>51.27</c:v>
                </c:pt>
                <c:pt idx="14">
                  <c:v>50.54</c:v>
                </c:pt>
                <c:pt idx="15">
                  <c:v>51.72</c:v>
                </c:pt>
                <c:pt idx="16">
                  <c:v>51.42</c:v>
                </c:pt>
                <c:pt idx="17">
                  <c:v>51.4</c:v>
                </c:pt>
                <c:pt idx="18">
                  <c:v>50.94</c:v>
                </c:pt>
                <c:pt idx="19">
                  <c:v>50.96</c:v>
                </c:pt>
                <c:pt idx="20">
                  <c:v>50.49</c:v>
                </c:pt>
                <c:pt idx="21">
                  <c:v>51.18</c:v>
                </c:pt>
              </c:numCache>
            </c:numRef>
          </c:val>
          <c:extLst>
            <c:ext xmlns:c16="http://schemas.microsoft.com/office/drawing/2014/chart" uri="{C3380CC4-5D6E-409C-BE32-E72D297353CC}">
              <c16:uniqueId val="{00000000-0A18-C443-A165-B773C865E4E2}"/>
            </c:ext>
          </c:extLst>
        </c:ser>
        <c:ser>
          <c:idx val="1"/>
          <c:order val="1"/>
          <c:tx>
            <c:strRef>
              <c:f>'1.2 02'!$K$1</c:f>
              <c:strCache>
                <c:ptCount val="1"/>
                <c:pt idx="0">
                  <c:v>ISCED 02 girls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02'!$B$2:$B$38</c:f>
              <c:strCache>
                <c:ptCount val="22"/>
                <c:pt idx="0">
                  <c:v>Belgium (Flemish community)</c:v>
                </c:pt>
                <c:pt idx="1">
                  <c:v>Bulgaria</c:v>
                </c:pt>
                <c:pt idx="2">
                  <c:v>Cyprus</c:v>
                </c:pt>
                <c:pt idx="3">
                  <c:v>Czech Republic</c:v>
                </c:pt>
                <c:pt idx="4">
                  <c:v>Denmark</c:v>
                </c:pt>
                <c:pt idx="5">
                  <c:v>Estonia</c:v>
                </c:pt>
                <c:pt idx="6">
                  <c:v>Greece</c:v>
                </c:pt>
                <c:pt idx="7">
                  <c:v>Hungary</c:v>
                </c:pt>
                <c:pt idx="8">
                  <c:v>Iceland</c:v>
                </c:pt>
                <c:pt idx="9">
                  <c:v>Italy</c:v>
                </c:pt>
                <c:pt idx="10">
                  <c:v>Latvia</c:v>
                </c:pt>
                <c:pt idx="11">
                  <c:v>Lithuania</c:v>
                </c:pt>
                <c:pt idx="12">
                  <c:v>Netherlands</c:v>
                </c:pt>
                <c:pt idx="13">
                  <c:v>Poland</c:v>
                </c:pt>
                <c:pt idx="14">
                  <c:v>Slovakia</c:v>
                </c:pt>
                <c:pt idx="15">
                  <c:v>Slovenia</c:v>
                </c:pt>
                <c:pt idx="16">
                  <c:v>Spain</c:v>
                </c:pt>
                <c:pt idx="17">
                  <c:v>Sweden</c:v>
                </c:pt>
                <c:pt idx="18">
                  <c:v>Switzerland</c:v>
                </c:pt>
                <c:pt idx="19">
                  <c:v>UK (England)</c:v>
                </c:pt>
                <c:pt idx="20">
                  <c:v>UK (Northern Ireland)</c:v>
                </c:pt>
                <c:pt idx="21">
                  <c:v>Total average</c:v>
                </c:pt>
              </c:strCache>
            </c:strRef>
          </c:cat>
          <c:val>
            <c:numRef>
              <c:f>'1.2 02'!$K$2:$K$38</c:f>
              <c:numCache>
                <c:formatCode>General</c:formatCode>
                <c:ptCount val="22"/>
                <c:pt idx="0">
                  <c:v>48.41</c:v>
                </c:pt>
                <c:pt idx="1">
                  <c:v>48.5</c:v>
                </c:pt>
                <c:pt idx="2">
                  <c:v>47.69</c:v>
                </c:pt>
                <c:pt idx="3">
                  <c:v>47.01</c:v>
                </c:pt>
                <c:pt idx="4">
                  <c:v>48.32</c:v>
                </c:pt>
                <c:pt idx="5">
                  <c:v>47.67</c:v>
                </c:pt>
                <c:pt idx="6">
                  <c:v>48.15</c:v>
                </c:pt>
                <c:pt idx="7">
                  <c:v>47.95</c:v>
                </c:pt>
                <c:pt idx="8">
                  <c:v>44.67</c:v>
                </c:pt>
                <c:pt idx="9">
                  <c:v>47.94</c:v>
                </c:pt>
                <c:pt idx="10">
                  <c:v>46.67</c:v>
                </c:pt>
                <c:pt idx="11">
                  <c:v>47.93</c:v>
                </c:pt>
                <c:pt idx="12">
                  <c:v>48.71</c:v>
                </c:pt>
                <c:pt idx="13">
                  <c:v>48.06</c:v>
                </c:pt>
                <c:pt idx="14">
                  <c:v>47.67</c:v>
                </c:pt>
                <c:pt idx="15">
                  <c:v>48.12</c:v>
                </c:pt>
                <c:pt idx="16">
                  <c:v>48.42</c:v>
                </c:pt>
                <c:pt idx="17">
                  <c:v>48.6</c:v>
                </c:pt>
                <c:pt idx="18">
                  <c:v>47.86</c:v>
                </c:pt>
                <c:pt idx="19">
                  <c:v>48.47</c:v>
                </c:pt>
                <c:pt idx="20">
                  <c:v>48.4</c:v>
                </c:pt>
                <c:pt idx="21">
                  <c:v>48.16</c:v>
                </c:pt>
              </c:numCache>
            </c:numRef>
          </c:val>
          <c:extLst>
            <c:ext xmlns:c16="http://schemas.microsoft.com/office/drawing/2014/chart" uri="{C3380CC4-5D6E-409C-BE32-E72D297353CC}">
              <c16:uniqueId val="{00000001-0A18-C443-A165-B773C865E4E2}"/>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084691961097247E-2"/>
          <c:y val="8.3441526256989224E-2"/>
          <c:w val="0.84135383526497387"/>
          <c:h val="0.79909462661161912"/>
        </c:manualLayout>
      </c:layout>
      <c:barChart>
        <c:barDir val="bar"/>
        <c:grouping val="clustered"/>
        <c:varyColors val="0"/>
        <c:ser>
          <c:idx val="0"/>
          <c:order val="0"/>
          <c:tx>
            <c:strRef>
              <c:f>'2A.4 3'!$J$1</c:f>
              <c:strCache>
                <c:ptCount val="1"/>
                <c:pt idx="0">
                  <c:v>ISCED 3 boys</c:v>
                </c:pt>
              </c:strCache>
            </c:strRef>
          </c:tx>
          <c:spPr>
            <a:solidFill>
              <a:srgbClr val="002060"/>
            </a:solidFill>
            <a:ln>
              <a:noFill/>
            </a:ln>
            <a:effectLst/>
          </c:spPr>
          <c:invertIfNegative val="0"/>
          <c:dLbls>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A05-824C-AEDE-0F9C8CBF608C}"/>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8A05-824C-AEDE-0F9C8CBF608C}"/>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8A05-824C-AEDE-0F9C8CBF608C}"/>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'2A.4 3'!$B$2:$B$38</c:f>
              <c:strCache>
                <c:ptCount val="13"/>
                <c:pt idx="0">
                  <c:v>Austria</c:v>
                </c:pt>
                <c:pt idx="1">
                  <c:v>Bulgaria</c:v>
                </c:pt>
                <c:pt idx="2">
                  <c:v>Cyprus</c:v>
                </c:pt>
                <c:pt idx="3">
                  <c:v>Czech Republic</c:v>
                </c:pt>
                <c:pt idx="4">
                  <c:v>Estonia</c:v>
                </c:pt>
                <c:pt idx="5">
                  <c:v>Greece</c:v>
                </c:pt>
                <c:pt idx="6">
                  <c:v>Latvia</c:v>
                </c:pt>
                <c:pt idx="7">
                  <c:v>Lithuania</c:v>
                </c:pt>
                <c:pt idx="8">
                  <c:v>Poland</c:v>
                </c:pt>
                <c:pt idx="9">
                  <c:v>Slovakia</c:v>
                </c:pt>
                <c:pt idx="10">
                  <c:v>UK (England)</c:v>
                </c:pt>
                <c:pt idx="11">
                  <c:v>UK (Scotland)</c:v>
                </c:pt>
                <c:pt idx="12">
                  <c:v>Total average</c:v>
                </c:pt>
              </c:strCache>
            </c:strRef>
          </c:cat>
          <c:val>
            <c:numRef>
              <c:f>'2A.4 3'!$J$2:$J$38</c:f>
              <c:numCache>
                <c:formatCode>General</c:formatCode>
                <c:ptCount val="13"/>
                <c:pt idx="0">
                  <c:v>0.22</c:v>
                </c:pt>
                <c:pt idx="1">
                  <c:v>0.09</c:v>
                </c:pt>
                <c:pt idx="2">
                  <c:v>0.39</c:v>
                </c:pt>
                <c:pt idx="3">
                  <c:v>0.84</c:v>
                </c:pt>
                <c:pt idx="4">
                  <c:v>0</c:v>
                </c:pt>
                <c:pt idx="5">
                  <c:v>0</c:v>
                </c:pt>
                <c:pt idx="6">
                  <c:v>0.01</c:v>
                </c:pt>
                <c:pt idx="7">
                  <c:v>0.21</c:v>
                </c:pt>
                <c:pt idx="8">
                  <c:v>0.01</c:v>
                </c:pt>
                <c:pt idx="9">
                  <c:v>0.02</c:v>
                </c:pt>
                <c:pt idx="10">
                  <c:v>0.08</c:v>
                </c:pt>
                <c:pt idx="11">
                  <c:v>1.1599999999999999</c:v>
                </c:pt>
                <c:pt idx="12">
                  <c:v>7.0000000000000007E-2</c:v>
                </c:pt>
              </c:numCache>
            </c:numRef>
          </c:val>
          <c:extLst>
            <c:ext xmlns:c16="http://schemas.microsoft.com/office/drawing/2014/chart" uri="{C3380CC4-5D6E-409C-BE32-E72D297353CC}">
              <c16:uniqueId val="{00000000-ED88-3B47-9850-45A10AB4223D}"/>
            </c:ext>
          </c:extLst>
        </c:ser>
        <c:ser>
          <c:idx val="1"/>
          <c:order val="1"/>
          <c:tx>
            <c:strRef>
              <c:f>'2A.4 3'!$K$1</c:f>
              <c:strCache>
                <c:ptCount val="1"/>
                <c:pt idx="0">
                  <c:v>ISCED 3 girls</c:v>
                </c:pt>
              </c:strCache>
            </c:strRef>
          </c:tx>
          <c:spPr>
            <a:solidFill>
              <a:schemeClr val="accent4"/>
            </a:solidFill>
            <a:ln>
              <a:noFill/>
            </a:ln>
            <a:effectLst/>
          </c:spPr>
          <c:invertIfNegative val="0"/>
          <c:dLbls>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05-824C-AEDE-0F9C8CBF608C}"/>
                </c:ext>
              </c:extLst>
            </c:dLbl>
            <c:dLbl>
              <c:idx val="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05-824C-AEDE-0F9C8CBF608C}"/>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05-824C-AEDE-0F9C8CBF60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'2A.4 3'!$B$2:$B$38</c:f>
              <c:strCache>
                <c:ptCount val="13"/>
                <c:pt idx="0">
                  <c:v>Austria</c:v>
                </c:pt>
                <c:pt idx="1">
                  <c:v>Bulgaria</c:v>
                </c:pt>
                <c:pt idx="2">
                  <c:v>Cyprus</c:v>
                </c:pt>
                <c:pt idx="3">
                  <c:v>Czech Republic</c:v>
                </c:pt>
                <c:pt idx="4">
                  <c:v>Estonia</c:v>
                </c:pt>
                <c:pt idx="5">
                  <c:v>Greece</c:v>
                </c:pt>
                <c:pt idx="6">
                  <c:v>Latvia</c:v>
                </c:pt>
                <c:pt idx="7">
                  <c:v>Lithuania</c:v>
                </c:pt>
                <c:pt idx="8">
                  <c:v>Poland</c:v>
                </c:pt>
                <c:pt idx="9">
                  <c:v>Slovakia</c:v>
                </c:pt>
                <c:pt idx="10">
                  <c:v>UK (England)</c:v>
                </c:pt>
                <c:pt idx="11">
                  <c:v>UK (Scotland)</c:v>
                </c:pt>
                <c:pt idx="12">
                  <c:v>Total average</c:v>
                </c:pt>
              </c:strCache>
            </c:strRef>
          </c:cat>
          <c:val>
            <c:numRef>
              <c:f>'2A.4 3'!$K$2:$K$38</c:f>
              <c:numCache>
                <c:formatCode>General</c:formatCode>
                <c:ptCount val="13"/>
                <c:pt idx="0">
                  <c:v>0.14000000000000001</c:v>
                </c:pt>
                <c:pt idx="1">
                  <c:v>0.06</c:v>
                </c:pt>
                <c:pt idx="2">
                  <c:v>0.17</c:v>
                </c:pt>
                <c:pt idx="3">
                  <c:v>0.46</c:v>
                </c:pt>
                <c:pt idx="4">
                  <c:v>0.01</c:v>
                </c:pt>
                <c:pt idx="5">
                  <c:v>0</c:v>
                </c:pt>
                <c:pt idx="6">
                  <c:v>0.02</c:v>
                </c:pt>
                <c:pt idx="7">
                  <c:v>0.16</c:v>
                </c:pt>
                <c:pt idx="8">
                  <c:v>0.01</c:v>
                </c:pt>
                <c:pt idx="9">
                  <c:v>0.02</c:v>
                </c:pt>
                <c:pt idx="10">
                  <c:v>0.03</c:v>
                </c:pt>
                <c:pt idx="11">
                  <c:v>0.59</c:v>
                </c:pt>
                <c:pt idx="12">
                  <c:v>0.04</c:v>
                </c:pt>
              </c:numCache>
            </c:numRef>
          </c:val>
          <c:extLst>
            <c:ext xmlns:c16="http://schemas.microsoft.com/office/drawing/2014/chart" uri="{C3380CC4-5D6E-409C-BE32-E72D297353CC}">
              <c16:uniqueId val="{00000001-ED88-3B47-9850-45A10AB4223D}"/>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29271545974785E-2"/>
          <c:y val="0.14007131018170468"/>
          <c:w val="0.84135383526497387"/>
          <c:h val="0.73825059974705842"/>
        </c:manualLayout>
      </c:layout>
      <c:barChart>
        <c:barDir val="bar"/>
        <c:grouping val="clustered"/>
        <c:varyColors val="0"/>
        <c:ser>
          <c:idx val="0"/>
          <c:order val="0"/>
          <c:tx>
            <c:strRef>
              <c:f>'2A.4 3 (t)'!$L$1</c:f>
              <c:strCache>
                <c:ptCount val="1"/>
                <c:pt idx="0">
                  <c:v>ISCED 3 total</c:v>
                </c:pt>
              </c:strCache>
            </c:strRef>
          </c:tx>
          <c:spPr>
            <a:solidFill>
              <a:srgbClr val="002060"/>
            </a:solidFill>
            <a:ln>
              <a:noFill/>
            </a:ln>
            <a:effectLst/>
          </c:spPr>
          <c:invertIfNegative val="0"/>
          <c:dPt>
            <c:idx val="13"/>
            <c:invertIfNegative val="0"/>
            <c:bubble3D val="0"/>
            <c:spPr>
              <a:solidFill>
                <a:srgbClr val="FFC000"/>
              </a:solidFill>
              <a:ln>
                <a:noFill/>
              </a:ln>
              <a:effectLst/>
            </c:spPr>
            <c:extLst>
              <c:ext xmlns:c16="http://schemas.microsoft.com/office/drawing/2014/chart" uri="{C3380CC4-5D6E-409C-BE32-E72D297353CC}">
                <c16:uniqueId val="{00000008-78BE-3047-AB22-F1C27B0D141F}"/>
              </c:ext>
            </c:extLst>
          </c:dPt>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8BE-3047-AB22-F1C27B0D141F}"/>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78BE-3047-AB22-F1C27B0D141F}"/>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78BE-3047-AB22-F1C27B0D141F}"/>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8BE-3047-AB22-F1C27B0D141F}"/>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78BE-3047-AB22-F1C27B0D141F}"/>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78BE-3047-AB22-F1C27B0D141F}"/>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78BE-3047-AB22-F1C27B0D141F}"/>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78BE-3047-AB22-F1C27B0D141F}"/>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78BE-3047-AB22-F1C27B0D141F}"/>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'2A.4 3 (t)'!$B$2:$B$38</c:f>
              <c:strCache>
                <c:ptCount val="14"/>
                <c:pt idx="0">
                  <c:v>Austria</c:v>
                </c:pt>
                <c:pt idx="1">
                  <c:v>Bulgaria</c:v>
                </c:pt>
                <c:pt idx="2">
                  <c:v>Cyprus</c:v>
                </c:pt>
                <c:pt idx="3">
                  <c:v>Czech Republic</c:v>
                </c:pt>
                <c:pt idx="4">
                  <c:v>Estonia</c:v>
                </c:pt>
                <c:pt idx="5">
                  <c:v>Greece</c:v>
                </c:pt>
                <c:pt idx="6">
                  <c:v>Latvia</c:v>
                </c:pt>
                <c:pt idx="7">
                  <c:v>Lithuania</c:v>
                </c:pt>
                <c:pt idx="8">
                  <c:v>Poland</c:v>
                </c:pt>
                <c:pt idx="9">
                  <c:v>Serbia</c:v>
                </c:pt>
                <c:pt idx="10">
                  <c:v>Slovakia</c:v>
                </c:pt>
                <c:pt idx="11">
                  <c:v>UK (England)</c:v>
                </c:pt>
                <c:pt idx="12">
                  <c:v>UK (Scotland)</c:v>
                </c:pt>
                <c:pt idx="13">
                  <c:v>Total average</c:v>
                </c:pt>
              </c:strCache>
            </c:strRef>
          </c:cat>
          <c:val>
            <c:numRef>
              <c:f>'2A.4 3 (t)'!$L$2:$L$38</c:f>
              <c:numCache>
                <c:formatCode>General</c:formatCode>
                <c:ptCount val="14"/>
                <c:pt idx="0">
                  <c:v>0.36</c:v>
                </c:pt>
                <c:pt idx="1">
                  <c:v>0.15</c:v>
                </c:pt>
                <c:pt idx="2">
                  <c:v>0.56999999999999995</c:v>
                </c:pt>
                <c:pt idx="3">
                  <c:v>1.3</c:v>
                </c:pt>
                <c:pt idx="4">
                  <c:v>0.01</c:v>
                </c:pt>
                <c:pt idx="5">
                  <c:v>0</c:v>
                </c:pt>
                <c:pt idx="6">
                  <c:v>0.03</c:v>
                </c:pt>
                <c:pt idx="7">
                  <c:v>0.38</c:v>
                </c:pt>
                <c:pt idx="8">
                  <c:v>0.02</c:v>
                </c:pt>
                <c:pt idx="9">
                  <c:v>0.5</c:v>
                </c:pt>
                <c:pt idx="10">
                  <c:v>0.04</c:v>
                </c:pt>
                <c:pt idx="11">
                  <c:v>0.1</c:v>
                </c:pt>
                <c:pt idx="12">
                  <c:v>1.75</c:v>
                </c:pt>
                <c:pt idx="13">
                  <c:v>0.11</c:v>
                </c:pt>
              </c:numCache>
            </c:numRef>
          </c:val>
          <c:extLst>
            <c:ext xmlns:c16="http://schemas.microsoft.com/office/drawing/2014/chart" uri="{C3380CC4-5D6E-409C-BE32-E72D297353CC}">
              <c16:uniqueId val="{00000000-7F83-CC44-A453-7F47DDE748F0}"/>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407200359753465E-2"/>
          <c:y val="8.0750800180116586E-2"/>
          <c:w val="0.84135383526497387"/>
          <c:h val="0.84219324291196351"/>
        </c:manualLayout>
      </c:layout>
      <c:barChart>
        <c:barDir val="bar"/>
        <c:grouping val="clustered"/>
        <c:varyColors val="0"/>
        <c:ser>
          <c:idx val="0"/>
          <c:order val="0"/>
          <c:tx>
            <c:strRef>
              <c:f>'2A.5 02'!$J$1</c:f>
              <c:strCache>
                <c:ptCount val="1"/>
                <c:pt idx="0">
                  <c:v>ISCED 02 boys</c:v>
                </c:pt>
              </c:strCache>
            </c:strRef>
          </c:tx>
          <c:spPr>
            <a:solidFill>
              <a:srgbClr val="002060"/>
            </a:solidFill>
            <a:ln>
              <a:noFill/>
            </a:ln>
            <a:effectLst/>
          </c:spPr>
          <c:invertIfNegative val="0"/>
          <c:dLbls>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52B-2644-A7C7-B424D8ECDCB4}"/>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52B-2644-A7C7-B424D8ECDCB4}"/>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E52B-2644-A7C7-B424D8ECDCB4}"/>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E52B-2644-A7C7-B424D8ECDCB4}"/>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'2A.5 02'!$B$2:$B$38</c:f>
              <c:strCache>
                <c:ptCount val="19"/>
                <c:pt idx="0">
                  <c:v>Belgium (Flemish community)</c:v>
                </c:pt>
                <c:pt idx="1">
                  <c:v>Bulgaria</c:v>
                </c:pt>
                <c:pt idx="2">
                  <c:v>Czech Republic</c:v>
                </c:pt>
                <c:pt idx="3">
                  <c:v>Estonia</c:v>
                </c:pt>
                <c:pt idx="4">
                  <c:v>Greece</c:v>
                </c:pt>
                <c:pt idx="5">
                  <c:v>Hungary</c:v>
                </c:pt>
                <c:pt idx="6">
                  <c:v>Italy</c:v>
                </c:pt>
                <c:pt idx="7">
                  <c:v>Latvia</c:v>
                </c:pt>
                <c:pt idx="8">
                  <c:v>Lithuania</c:v>
                </c:pt>
                <c:pt idx="9">
                  <c:v>Netherlands</c:v>
                </c:pt>
                <c:pt idx="10">
                  <c:v>Poland</c:v>
                </c:pt>
                <c:pt idx="11">
                  <c:v>Slovakia</c:v>
                </c:pt>
                <c:pt idx="12">
                  <c:v>Slovenia</c:v>
                </c:pt>
                <c:pt idx="13">
                  <c:v>Spain</c:v>
                </c:pt>
                <c:pt idx="14">
                  <c:v>Switzerland</c:v>
                </c:pt>
                <c:pt idx="15">
                  <c:v>UK (England)</c:v>
                </c:pt>
                <c:pt idx="16">
                  <c:v>UK (Northern Ireland)</c:v>
                </c:pt>
                <c:pt idx="17">
                  <c:v>UK (Wales)</c:v>
                </c:pt>
                <c:pt idx="18">
                  <c:v>Total average</c:v>
                </c:pt>
              </c:strCache>
            </c:strRef>
          </c:cat>
          <c:val>
            <c:numRef>
              <c:f>'2A.5 02'!$J$2:$J$38</c:f>
              <c:numCache>
                <c:formatCode>General</c:formatCode>
                <c:ptCount val="19"/>
                <c:pt idx="0">
                  <c:v>0.57999999999999996</c:v>
                </c:pt>
                <c:pt idx="1">
                  <c:v>7.0000000000000007E-2</c:v>
                </c:pt>
                <c:pt idx="2">
                  <c:v>0.65</c:v>
                </c:pt>
                <c:pt idx="3">
                  <c:v>0.14000000000000001</c:v>
                </c:pt>
                <c:pt idx="4">
                  <c:v>0.3</c:v>
                </c:pt>
                <c:pt idx="5">
                  <c:v>0.38</c:v>
                </c:pt>
                <c:pt idx="6">
                  <c:v>0.01</c:v>
                </c:pt>
                <c:pt idx="7">
                  <c:v>2.4</c:v>
                </c:pt>
                <c:pt idx="8">
                  <c:v>0.45</c:v>
                </c:pt>
                <c:pt idx="9">
                  <c:v>0.88</c:v>
                </c:pt>
                <c:pt idx="10">
                  <c:v>0.38</c:v>
                </c:pt>
                <c:pt idx="11">
                  <c:v>1.06</c:v>
                </c:pt>
                <c:pt idx="12">
                  <c:v>0.11</c:v>
                </c:pt>
                <c:pt idx="13">
                  <c:v>7.0000000000000007E-2</c:v>
                </c:pt>
                <c:pt idx="14">
                  <c:v>0.81</c:v>
                </c:pt>
                <c:pt idx="15">
                  <c:v>0.2</c:v>
                </c:pt>
                <c:pt idx="16">
                  <c:v>0.35</c:v>
                </c:pt>
                <c:pt idx="17">
                  <c:v>0.59</c:v>
                </c:pt>
                <c:pt idx="18">
                  <c:v>0.28999999999999998</c:v>
                </c:pt>
              </c:numCache>
            </c:numRef>
          </c:val>
          <c:extLst>
            <c:ext xmlns:c16="http://schemas.microsoft.com/office/drawing/2014/chart" uri="{C3380CC4-5D6E-409C-BE32-E72D297353CC}">
              <c16:uniqueId val="{00000000-5198-C840-87D1-9A3B550741BB}"/>
            </c:ext>
          </c:extLst>
        </c:ser>
        <c:ser>
          <c:idx val="1"/>
          <c:order val="1"/>
          <c:tx>
            <c:strRef>
              <c:f>'2A.5 02'!$K$1</c:f>
              <c:strCache>
                <c:ptCount val="1"/>
                <c:pt idx="0">
                  <c:v>ISCED 02 girls</c:v>
                </c:pt>
              </c:strCache>
            </c:strRef>
          </c:tx>
          <c:spPr>
            <a:solidFill>
              <a:srgbClr val="FFC000"/>
            </a:solidFill>
            <a:ln>
              <a:noFill/>
            </a:ln>
            <a:effectLst/>
          </c:spPr>
          <c:invertIfNegative val="0"/>
          <c:dLbls>
            <c:dLbl>
              <c:idx val="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2B-2644-A7C7-B424D8ECDCB4}"/>
                </c:ext>
              </c:extLst>
            </c:dLbl>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2B-2644-A7C7-B424D8ECDCB4}"/>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2B-2644-A7C7-B424D8ECDCB4}"/>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2B-2644-A7C7-B424D8ECDC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'2A.5 02'!$B$2:$B$38</c:f>
              <c:strCache>
                <c:ptCount val="19"/>
                <c:pt idx="0">
                  <c:v>Belgium (Flemish community)</c:v>
                </c:pt>
                <c:pt idx="1">
                  <c:v>Bulgaria</c:v>
                </c:pt>
                <c:pt idx="2">
                  <c:v>Czech Republic</c:v>
                </c:pt>
                <c:pt idx="3">
                  <c:v>Estonia</c:v>
                </c:pt>
                <c:pt idx="4">
                  <c:v>Greece</c:v>
                </c:pt>
                <c:pt idx="5">
                  <c:v>Hungary</c:v>
                </c:pt>
                <c:pt idx="6">
                  <c:v>Italy</c:v>
                </c:pt>
                <c:pt idx="7">
                  <c:v>Latvia</c:v>
                </c:pt>
                <c:pt idx="8">
                  <c:v>Lithuania</c:v>
                </c:pt>
                <c:pt idx="9">
                  <c:v>Netherlands</c:v>
                </c:pt>
                <c:pt idx="10">
                  <c:v>Poland</c:v>
                </c:pt>
                <c:pt idx="11">
                  <c:v>Slovakia</c:v>
                </c:pt>
                <c:pt idx="12">
                  <c:v>Slovenia</c:v>
                </c:pt>
                <c:pt idx="13">
                  <c:v>Spain</c:v>
                </c:pt>
                <c:pt idx="14">
                  <c:v>Switzerland</c:v>
                </c:pt>
                <c:pt idx="15">
                  <c:v>UK (England)</c:v>
                </c:pt>
                <c:pt idx="16">
                  <c:v>UK (Northern Ireland)</c:v>
                </c:pt>
                <c:pt idx="17">
                  <c:v>UK (Wales)</c:v>
                </c:pt>
                <c:pt idx="18">
                  <c:v>Total average</c:v>
                </c:pt>
              </c:strCache>
            </c:strRef>
          </c:cat>
          <c:val>
            <c:numRef>
              <c:f>'2A.5 02'!$K$2:$K$38</c:f>
              <c:numCache>
                <c:formatCode>General</c:formatCode>
                <c:ptCount val="19"/>
                <c:pt idx="0">
                  <c:v>0.23</c:v>
                </c:pt>
                <c:pt idx="1">
                  <c:v>0.04</c:v>
                </c:pt>
                <c:pt idx="2">
                  <c:v>0.28999999999999998</c:v>
                </c:pt>
                <c:pt idx="3">
                  <c:v>0.09</c:v>
                </c:pt>
                <c:pt idx="4">
                  <c:v>0.12</c:v>
                </c:pt>
                <c:pt idx="5">
                  <c:v>0.16</c:v>
                </c:pt>
                <c:pt idx="6">
                  <c:v>0</c:v>
                </c:pt>
                <c:pt idx="7">
                  <c:v>1.38</c:v>
                </c:pt>
                <c:pt idx="8">
                  <c:v>0.21</c:v>
                </c:pt>
                <c:pt idx="9">
                  <c:v>0.33</c:v>
                </c:pt>
                <c:pt idx="10">
                  <c:v>0.16</c:v>
                </c:pt>
                <c:pt idx="11">
                  <c:v>0.5</c:v>
                </c:pt>
                <c:pt idx="12">
                  <c:v>0.04</c:v>
                </c:pt>
                <c:pt idx="13">
                  <c:v>0.04</c:v>
                </c:pt>
                <c:pt idx="14">
                  <c:v>0.35</c:v>
                </c:pt>
                <c:pt idx="15">
                  <c:v>0.09</c:v>
                </c:pt>
                <c:pt idx="16">
                  <c:v>0.14000000000000001</c:v>
                </c:pt>
                <c:pt idx="17">
                  <c:v>0.25</c:v>
                </c:pt>
                <c:pt idx="18">
                  <c:v>0.13</c:v>
                </c:pt>
              </c:numCache>
            </c:numRef>
          </c:val>
          <c:extLst>
            <c:ext xmlns:c16="http://schemas.microsoft.com/office/drawing/2014/chart" uri="{C3380CC4-5D6E-409C-BE32-E72D297353CC}">
              <c16:uniqueId val="{00000001-5198-C840-87D1-9A3B550741BB}"/>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426014371154425E-2"/>
          <c:y val="0.10080967107726535"/>
          <c:w val="0.84135383526497387"/>
          <c:h val="0.79505617045339194"/>
        </c:manualLayout>
      </c:layout>
      <c:barChart>
        <c:barDir val="bar"/>
        <c:grouping val="clustered"/>
        <c:varyColors val="0"/>
        <c:ser>
          <c:idx val="0"/>
          <c:order val="0"/>
          <c:tx>
            <c:strRef>
              <c:f>'2A.5 02 (t)'!$L$1</c:f>
              <c:strCache>
                <c:ptCount val="1"/>
                <c:pt idx="0">
                  <c:v>ISCED 02 total</c:v>
                </c:pt>
              </c:strCache>
            </c:strRef>
          </c:tx>
          <c:spPr>
            <a:solidFill>
              <a:srgbClr val="002060"/>
            </a:solidFill>
            <a:ln>
              <a:noFill/>
            </a:ln>
            <a:effectLst/>
          </c:spPr>
          <c:invertIfNegative val="0"/>
          <c:dPt>
            <c:idx val="19"/>
            <c:invertIfNegative val="0"/>
            <c:bubble3D val="0"/>
            <c:spPr>
              <a:solidFill>
                <a:srgbClr val="FFC000"/>
              </a:solidFill>
              <a:ln>
                <a:noFill/>
              </a:ln>
              <a:effectLst/>
            </c:spPr>
            <c:extLst>
              <c:ext xmlns:c16="http://schemas.microsoft.com/office/drawing/2014/chart" uri="{C3380CC4-5D6E-409C-BE32-E72D297353CC}">
                <c16:uniqueId val="{00000000-B420-994A-BF48-6D9B5E38BE4B}"/>
              </c:ext>
            </c:extLst>
          </c:dPt>
          <c:dLbls>
            <c:dLbl>
              <c:idx val="2"/>
              <c:dLblPos val="outEnd"/>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35A8-8844-936B-2915BF1FE1B8}"/>
                </c:ext>
              </c:extLst>
            </c:dLbl>
            <c:dLbl>
              <c:idx val="5"/>
              <c:dLblPos val="outEnd"/>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35A8-8844-936B-2915BF1FE1B8}"/>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35A8-8844-936B-2915BF1FE1B8}"/>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35A8-8844-936B-2915BF1FE1B8}"/>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35A8-8844-936B-2915BF1FE1B8}"/>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35A8-8844-936B-2915BF1FE1B8}"/>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'2A.5 02 (t)'!$B$2:$B$38</c:f>
              <c:strCache>
                <c:ptCount val="20"/>
                <c:pt idx="0">
                  <c:v>Belgium (Flemish community)</c:v>
                </c:pt>
                <c:pt idx="1">
                  <c:v>Bulgaria</c:v>
                </c:pt>
                <c:pt idx="2">
                  <c:v>Czech Republic</c:v>
                </c:pt>
                <c:pt idx="3">
                  <c:v>Estonia</c:v>
                </c:pt>
                <c:pt idx="4">
                  <c:v>Greece</c:v>
                </c:pt>
                <c:pt idx="5">
                  <c:v>Hungary</c:v>
                </c:pt>
                <c:pt idx="6">
                  <c:v>Italy</c:v>
                </c:pt>
                <c:pt idx="7">
                  <c:v>Latvia</c:v>
                </c:pt>
                <c:pt idx="8">
                  <c:v>Lithuania</c:v>
                </c:pt>
                <c:pt idx="9">
                  <c:v>Netherlands</c:v>
                </c:pt>
                <c:pt idx="10">
                  <c:v>Norway</c:v>
                </c:pt>
                <c:pt idx="11">
                  <c:v>Poland</c:v>
                </c:pt>
                <c:pt idx="12">
                  <c:v>Slovakia</c:v>
                </c:pt>
                <c:pt idx="13">
                  <c:v>Slovenia</c:v>
                </c:pt>
                <c:pt idx="14">
                  <c:v>Spain</c:v>
                </c:pt>
                <c:pt idx="15">
                  <c:v>Switzerland</c:v>
                </c:pt>
                <c:pt idx="16">
                  <c:v>UK (England)</c:v>
                </c:pt>
                <c:pt idx="17">
                  <c:v>UK (Northern Ireland)</c:v>
                </c:pt>
                <c:pt idx="18">
                  <c:v>UK (Wales)</c:v>
                </c:pt>
                <c:pt idx="19">
                  <c:v>Total average</c:v>
                </c:pt>
              </c:strCache>
            </c:strRef>
          </c:cat>
          <c:val>
            <c:numRef>
              <c:f>'2A.5 02 (t)'!$L$2:$L$38</c:f>
              <c:numCache>
                <c:formatCode>General</c:formatCode>
                <c:ptCount val="20"/>
                <c:pt idx="0">
                  <c:v>0.81</c:v>
                </c:pt>
                <c:pt idx="1">
                  <c:v>0.11</c:v>
                </c:pt>
                <c:pt idx="2">
                  <c:v>0.94</c:v>
                </c:pt>
                <c:pt idx="3">
                  <c:v>0.23</c:v>
                </c:pt>
                <c:pt idx="4">
                  <c:v>0.42</c:v>
                </c:pt>
                <c:pt idx="5">
                  <c:v>0.54</c:v>
                </c:pt>
                <c:pt idx="6">
                  <c:v>0.01</c:v>
                </c:pt>
                <c:pt idx="7">
                  <c:v>3.78</c:v>
                </c:pt>
                <c:pt idx="8">
                  <c:v>0.66</c:v>
                </c:pt>
                <c:pt idx="9">
                  <c:v>1.21</c:v>
                </c:pt>
                <c:pt idx="10">
                  <c:v>0.02</c:v>
                </c:pt>
                <c:pt idx="11">
                  <c:v>0.55000000000000004</c:v>
                </c:pt>
                <c:pt idx="12">
                  <c:v>1.56</c:v>
                </c:pt>
                <c:pt idx="13">
                  <c:v>0.16</c:v>
                </c:pt>
                <c:pt idx="14">
                  <c:v>0.11</c:v>
                </c:pt>
                <c:pt idx="15">
                  <c:v>1.1599999999999999</c:v>
                </c:pt>
                <c:pt idx="16">
                  <c:v>0.28999999999999998</c:v>
                </c:pt>
                <c:pt idx="17">
                  <c:v>0.49</c:v>
                </c:pt>
                <c:pt idx="18">
                  <c:v>0.84</c:v>
                </c:pt>
                <c:pt idx="19">
                  <c:v>0.42</c:v>
                </c:pt>
              </c:numCache>
            </c:numRef>
          </c:val>
          <c:extLst>
            <c:ext xmlns:c16="http://schemas.microsoft.com/office/drawing/2014/chart" uri="{C3380CC4-5D6E-409C-BE32-E72D297353CC}">
              <c16:uniqueId val="{00000000-254C-A74A-A877-398FF33A540A}"/>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05408646427595E-2"/>
          <c:y val="7.7484702744764655E-2"/>
          <c:w val="0.84135383526497387"/>
          <c:h val="0.85299577136191307"/>
        </c:manualLayout>
      </c:layout>
      <c:barChart>
        <c:barDir val="bar"/>
        <c:grouping val="clustered"/>
        <c:varyColors val="0"/>
        <c:ser>
          <c:idx val="0"/>
          <c:order val="0"/>
          <c:tx>
            <c:strRef>
              <c:f>'2A.5 1+2'!$J$1</c:f>
              <c:strCache>
                <c:ptCount val="1"/>
                <c:pt idx="0">
                  <c:v>ISCED 1+2 boys</c:v>
                </c:pt>
              </c:strCache>
            </c:strRef>
          </c:tx>
          <c:spPr>
            <a:solidFill>
              <a:srgbClr val="002060"/>
            </a:solidFill>
            <a:ln>
              <a:noFill/>
            </a:ln>
            <a:effectLst/>
          </c:spPr>
          <c:invertIfNegative val="0"/>
          <c:dLbls>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120-8A47-A3A1-88A9915664E7}"/>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120-8A47-A3A1-88A9915664E7}"/>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E120-8A47-A3A1-88A9915664E7}"/>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E120-8A47-A3A1-88A9915664E7}"/>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E120-8A47-A3A1-88A9915664E7}"/>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E120-8A47-A3A1-88A9915664E7}"/>
                </c:ext>
              </c:extLst>
            </c:dLbl>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2-E120-8A47-A3A1-88A9915664E7}"/>
                </c:ext>
              </c:extLst>
            </c:dLbl>
            <c:dLbl>
              <c:idx val="1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E120-8A47-A3A1-88A9915664E7}"/>
                </c:ext>
              </c:extLst>
            </c:dLbl>
            <c:dLbl>
              <c:idx val="2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4-E120-8A47-A3A1-88A9915664E7}"/>
                </c:ext>
              </c:extLst>
            </c:dLbl>
            <c:dLbl>
              <c:idx val="2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E120-8A47-A3A1-88A9915664E7}"/>
                </c:ext>
              </c:extLst>
            </c:dLbl>
            <c:dLbl>
              <c:idx val="2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E120-8A47-A3A1-88A9915664E7}"/>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'2A.5 1+2'!$B$2:$B$38</c:f>
              <c:strCache>
                <c:ptCount val="26"/>
                <c:pt idx="0">
                  <c:v>Austria</c:v>
                </c:pt>
                <c:pt idx="1">
                  <c:v>Belgium (Flemish community)</c:v>
                </c:pt>
                <c:pt idx="2">
                  <c:v>Bulgaria</c:v>
                </c:pt>
                <c:pt idx="3">
                  <c:v>Czech Republic</c:v>
                </c:pt>
                <c:pt idx="4">
                  <c:v>Denmark</c:v>
                </c:pt>
                <c:pt idx="5">
                  <c:v>Estonia</c:v>
                </c:pt>
                <c:pt idx="6">
                  <c:v>Finland</c:v>
                </c:pt>
                <c:pt idx="7">
                  <c:v>Germany</c:v>
                </c:pt>
                <c:pt idx="8">
                  <c:v>Greece</c:v>
                </c:pt>
                <c:pt idx="9">
                  <c:v>Hungary</c:v>
                </c:pt>
                <c:pt idx="10">
                  <c:v>Iceland</c:v>
                </c:pt>
                <c:pt idx="11">
                  <c:v>Italy</c:v>
                </c:pt>
                <c:pt idx="12">
                  <c:v>Latvia</c:v>
                </c:pt>
                <c:pt idx="13">
                  <c:v>Lithuania</c:v>
                </c:pt>
                <c:pt idx="14">
                  <c:v>Netherlands</c:v>
                </c:pt>
                <c:pt idx="15">
                  <c:v>Poland</c:v>
                </c:pt>
                <c:pt idx="16">
                  <c:v>Slovakia</c:v>
                </c:pt>
                <c:pt idx="17">
                  <c:v>Slovenia</c:v>
                </c:pt>
                <c:pt idx="18">
                  <c:v>Spain</c:v>
                </c:pt>
                <c:pt idx="19">
                  <c:v>Sweden</c:v>
                </c:pt>
                <c:pt idx="20">
                  <c:v>Switzerland</c:v>
                </c:pt>
                <c:pt idx="21">
                  <c:v>UK (England)</c:v>
                </c:pt>
                <c:pt idx="22">
                  <c:v>UK (Northern Ireland)</c:v>
                </c:pt>
                <c:pt idx="23">
                  <c:v>UK (Scotland)</c:v>
                </c:pt>
                <c:pt idx="24">
                  <c:v>UK (Wales)</c:v>
                </c:pt>
                <c:pt idx="25">
                  <c:v>Total average</c:v>
                </c:pt>
              </c:strCache>
            </c:strRef>
          </c:cat>
          <c:val>
            <c:numRef>
              <c:f>'2A.5 1+2'!$J$2:$J$38</c:f>
              <c:numCache>
                <c:formatCode>General</c:formatCode>
                <c:ptCount val="26"/>
                <c:pt idx="0">
                  <c:v>1.07</c:v>
                </c:pt>
                <c:pt idx="1">
                  <c:v>4.51</c:v>
                </c:pt>
                <c:pt idx="2">
                  <c:v>0.25</c:v>
                </c:pt>
                <c:pt idx="3">
                  <c:v>1.54</c:v>
                </c:pt>
                <c:pt idx="4">
                  <c:v>1.72</c:v>
                </c:pt>
                <c:pt idx="5">
                  <c:v>1.8</c:v>
                </c:pt>
                <c:pt idx="6">
                  <c:v>0.43</c:v>
                </c:pt>
                <c:pt idx="7">
                  <c:v>2.04</c:v>
                </c:pt>
                <c:pt idx="8">
                  <c:v>0.57999999999999996</c:v>
                </c:pt>
                <c:pt idx="9">
                  <c:v>1.49</c:v>
                </c:pt>
                <c:pt idx="10">
                  <c:v>0.25</c:v>
                </c:pt>
                <c:pt idx="11">
                  <c:v>0.01</c:v>
                </c:pt>
                <c:pt idx="12">
                  <c:v>2.12</c:v>
                </c:pt>
                <c:pt idx="13">
                  <c:v>0.74</c:v>
                </c:pt>
                <c:pt idx="14">
                  <c:v>2.4</c:v>
                </c:pt>
                <c:pt idx="15">
                  <c:v>1.1200000000000001</c:v>
                </c:pt>
                <c:pt idx="16">
                  <c:v>3.26</c:v>
                </c:pt>
                <c:pt idx="17">
                  <c:v>1.19</c:v>
                </c:pt>
                <c:pt idx="18">
                  <c:v>0.36</c:v>
                </c:pt>
                <c:pt idx="19">
                  <c:v>0.6</c:v>
                </c:pt>
                <c:pt idx="20">
                  <c:v>1.36</c:v>
                </c:pt>
                <c:pt idx="21">
                  <c:v>1.04</c:v>
                </c:pt>
                <c:pt idx="22">
                  <c:v>1.1399999999999999</c:v>
                </c:pt>
                <c:pt idx="23">
                  <c:v>0.73</c:v>
                </c:pt>
                <c:pt idx="24">
                  <c:v>1.56</c:v>
                </c:pt>
                <c:pt idx="25">
                  <c:v>1.2</c:v>
                </c:pt>
              </c:numCache>
            </c:numRef>
          </c:val>
          <c:extLst>
            <c:ext xmlns:c16="http://schemas.microsoft.com/office/drawing/2014/chart" uri="{C3380CC4-5D6E-409C-BE32-E72D297353CC}">
              <c16:uniqueId val="{00000000-095B-2040-9F5A-FE21B941D9B3}"/>
            </c:ext>
          </c:extLst>
        </c:ser>
        <c:ser>
          <c:idx val="1"/>
          <c:order val="1"/>
          <c:tx>
            <c:strRef>
              <c:f>'2A.5 1+2'!$K$1</c:f>
              <c:strCache>
                <c:ptCount val="1"/>
                <c:pt idx="0">
                  <c:v>ISCED 1+2 girls</c:v>
                </c:pt>
              </c:strCache>
            </c:strRef>
          </c:tx>
          <c:spPr>
            <a:solidFill>
              <a:srgbClr val="FFC000"/>
            </a:solidFill>
            <a:ln>
              <a:noFill/>
            </a:ln>
            <a:effectLst/>
          </c:spPr>
          <c:invertIfNegative val="0"/>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20-8A47-A3A1-88A9915664E7}"/>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20-8A47-A3A1-88A9915664E7}"/>
                </c:ext>
              </c:extLst>
            </c:dLbl>
            <c:dLbl>
              <c:idx val="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20-8A47-A3A1-88A9915664E7}"/>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20-8A47-A3A1-88A9915664E7}"/>
                </c:ext>
              </c:extLst>
            </c:dLbl>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20-8A47-A3A1-88A9915664E7}"/>
                </c:ext>
              </c:extLst>
            </c:dLbl>
            <c:dLbl>
              <c:idx val="1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120-8A47-A3A1-88A9915664E7}"/>
                </c:ext>
              </c:extLst>
            </c:dLbl>
            <c:dLbl>
              <c:idx val="1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120-8A47-A3A1-88A9915664E7}"/>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120-8A47-A3A1-88A9915664E7}"/>
                </c:ext>
              </c:extLst>
            </c:dLbl>
            <c:dLbl>
              <c:idx val="2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120-8A47-A3A1-88A9915664E7}"/>
                </c:ext>
              </c:extLst>
            </c:dLbl>
            <c:dLbl>
              <c:idx val="2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120-8A47-A3A1-88A9915664E7}"/>
                </c:ext>
              </c:extLst>
            </c:dLbl>
            <c:dLbl>
              <c:idx val="2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120-8A47-A3A1-88A9915664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'2A.5 1+2'!$B$2:$B$38</c:f>
              <c:strCache>
                <c:ptCount val="26"/>
                <c:pt idx="0">
                  <c:v>Austria</c:v>
                </c:pt>
                <c:pt idx="1">
                  <c:v>Belgium (Flemish community)</c:v>
                </c:pt>
                <c:pt idx="2">
                  <c:v>Bulgaria</c:v>
                </c:pt>
                <c:pt idx="3">
                  <c:v>Czech Republic</c:v>
                </c:pt>
                <c:pt idx="4">
                  <c:v>Denmark</c:v>
                </c:pt>
                <c:pt idx="5">
                  <c:v>Estonia</c:v>
                </c:pt>
                <c:pt idx="6">
                  <c:v>Finland</c:v>
                </c:pt>
                <c:pt idx="7">
                  <c:v>Germany</c:v>
                </c:pt>
                <c:pt idx="8">
                  <c:v>Greece</c:v>
                </c:pt>
                <c:pt idx="9">
                  <c:v>Hungary</c:v>
                </c:pt>
                <c:pt idx="10">
                  <c:v>Iceland</c:v>
                </c:pt>
                <c:pt idx="11">
                  <c:v>Italy</c:v>
                </c:pt>
                <c:pt idx="12">
                  <c:v>Latvia</c:v>
                </c:pt>
                <c:pt idx="13">
                  <c:v>Lithuania</c:v>
                </c:pt>
                <c:pt idx="14">
                  <c:v>Netherlands</c:v>
                </c:pt>
                <c:pt idx="15">
                  <c:v>Poland</c:v>
                </c:pt>
                <c:pt idx="16">
                  <c:v>Slovakia</c:v>
                </c:pt>
                <c:pt idx="17">
                  <c:v>Slovenia</c:v>
                </c:pt>
                <c:pt idx="18">
                  <c:v>Spain</c:v>
                </c:pt>
                <c:pt idx="19">
                  <c:v>Sweden</c:v>
                </c:pt>
                <c:pt idx="20">
                  <c:v>Switzerland</c:v>
                </c:pt>
                <c:pt idx="21">
                  <c:v>UK (England)</c:v>
                </c:pt>
                <c:pt idx="22">
                  <c:v>UK (Northern Ireland)</c:v>
                </c:pt>
                <c:pt idx="23">
                  <c:v>UK (Scotland)</c:v>
                </c:pt>
                <c:pt idx="24">
                  <c:v>UK (Wales)</c:v>
                </c:pt>
                <c:pt idx="25">
                  <c:v>Total average</c:v>
                </c:pt>
              </c:strCache>
            </c:strRef>
          </c:cat>
          <c:val>
            <c:numRef>
              <c:f>'2A.5 1+2'!$K$2:$K$38</c:f>
              <c:numCache>
                <c:formatCode>General</c:formatCode>
                <c:ptCount val="26"/>
                <c:pt idx="0">
                  <c:v>0.56999999999999995</c:v>
                </c:pt>
                <c:pt idx="1">
                  <c:v>2.35</c:v>
                </c:pt>
                <c:pt idx="2">
                  <c:v>0.15</c:v>
                </c:pt>
                <c:pt idx="3">
                  <c:v>0.91</c:v>
                </c:pt>
                <c:pt idx="4">
                  <c:v>0.64</c:v>
                </c:pt>
                <c:pt idx="5">
                  <c:v>0.78</c:v>
                </c:pt>
                <c:pt idx="6">
                  <c:v>0.18</c:v>
                </c:pt>
                <c:pt idx="7">
                  <c:v>1.03</c:v>
                </c:pt>
                <c:pt idx="8">
                  <c:v>0.28000000000000003</c:v>
                </c:pt>
                <c:pt idx="9">
                  <c:v>0.8</c:v>
                </c:pt>
                <c:pt idx="10">
                  <c:v>0.1</c:v>
                </c:pt>
                <c:pt idx="11">
                  <c:v>0.01</c:v>
                </c:pt>
                <c:pt idx="12">
                  <c:v>1.04</c:v>
                </c:pt>
                <c:pt idx="13">
                  <c:v>0.37</c:v>
                </c:pt>
                <c:pt idx="14">
                  <c:v>0.91</c:v>
                </c:pt>
                <c:pt idx="15">
                  <c:v>0.61</c:v>
                </c:pt>
                <c:pt idx="16">
                  <c:v>2.36</c:v>
                </c:pt>
                <c:pt idx="17">
                  <c:v>0.7</c:v>
                </c:pt>
                <c:pt idx="18">
                  <c:v>0.2</c:v>
                </c:pt>
                <c:pt idx="19">
                  <c:v>0.37</c:v>
                </c:pt>
                <c:pt idx="20">
                  <c:v>0.61</c:v>
                </c:pt>
                <c:pt idx="21">
                  <c:v>0.36</c:v>
                </c:pt>
                <c:pt idx="22">
                  <c:v>0.46</c:v>
                </c:pt>
                <c:pt idx="23">
                  <c:v>0.3</c:v>
                </c:pt>
                <c:pt idx="24">
                  <c:v>0.54</c:v>
                </c:pt>
                <c:pt idx="25">
                  <c:v>0.57999999999999996</c:v>
                </c:pt>
              </c:numCache>
            </c:numRef>
          </c:val>
          <c:extLst>
            <c:ext xmlns:c16="http://schemas.microsoft.com/office/drawing/2014/chart" uri="{C3380CC4-5D6E-409C-BE32-E72D297353CC}">
              <c16:uniqueId val="{00000001-095B-2040-9F5A-FE21B941D9B3}"/>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902681648779671E-2"/>
          <c:y val="9.0722674422160116E-2"/>
          <c:w val="0.84135383526497387"/>
          <c:h val="0.84219324291196351"/>
        </c:manualLayout>
      </c:layout>
      <c:barChart>
        <c:barDir val="bar"/>
        <c:grouping val="clustered"/>
        <c:varyColors val="0"/>
        <c:ser>
          <c:idx val="0"/>
          <c:order val="0"/>
          <c:tx>
            <c:strRef>
              <c:f>'2A.5 1+2 (t)'!$L$1</c:f>
              <c:strCache>
                <c:ptCount val="1"/>
                <c:pt idx="0">
                  <c:v>ISCED 1+2 total</c:v>
                </c:pt>
              </c:strCache>
            </c:strRef>
          </c:tx>
          <c:spPr>
            <a:solidFill>
              <a:srgbClr val="002060"/>
            </a:solidFill>
            <a:ln>
              <a:noFill/>
            </a:ln>
            <a:effectLst/>
          </c:spPr>
          <c:invertIfNegative val="0"/>
          <c:dPt>
            <c:idx val="27"/>
            <c:invertIfNegative val="0"/>
            <c:bubble3D val="0"/>
            <c:spPr>
              <a:solidFill>
                <a:srgbClr val="FFC000"/>
              </a:solidFill>
              <a:ln>
                <a:noFill/>
              </a:ln>
              <a:effectLst/>
            </c:spPr>
            <c:extLst>
              <c:ext xmlns:c16="http://schemas.microsoft.com/office/drawing/2014/chart" uri="{C3380CC4-5D6E-409C-BE32-E72D297353CC}">
                <c16:uniqueId val="{0000000E-9813-3D4B-B764-9AC7031EA56A}"/>
              </c:ext>
            </c:extLst>
          </c:dPt>
          <c:dLbls>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813-3D4B-B764-9AC7031EA56A}"/>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9813-3D4B-B764-9AC7031EA56A}"/>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9813-3D4B-B764-9AC7031EA56A}"/>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9813-3D4B-B764-9AC7031EA56A}"/>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9813-3D4B-B764-9AC7031EA56A}"/>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9813-3D4B-B764-9AC7031EA56A}"/>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9813-3D4B-B764-9AC7031EA56A}"/>
                </c:ext>
              </c:extLst>
            </c:dLbl>
            <c:dLbl>
              <c:idx val="1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9813-3D4B-B764-9AC7031EA56A}"/>
                </c:ext>
              </c:extLst>
            </c:dLbl>
            <c:dLbl>
              <c:idx val="2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9813-3D4B-B764-9AC7031EA56A}"/>
                </c:ext>
              </c:extLst>
            </c:dLbl>
            <c:dLbl>
              <c:idx val="2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9813-3D4B-B764-9AC7031EA56A}"/>
                </c:ext>
              </c:extLst>
            </c:dLbl>
            <c:dLbl>
              <c:idx val="2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9813-3D4B-B764-9AC7031EA56A}"/>
                </c:ext>
              </c:extLst>
            </c:dLbl>
            <c:dLbl>
              <c:idx val="2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9813-3D4B-B764-9AC7031EA56A}"/>
                </c:ext>
              </c:extLst>
            </c:dLbl>
            <c:dLbl>
              <c:idx val="2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9813-3D4B-B764-9AC7031EA56A}"/>
                </c:ext>
              </c:extLst>
            </c:dLbl>
            <c:dLbl>
              <c:idx val="2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9813-3D4B-B764-9AC7031EA56A}"/>
                </c:ext>
              </c:extLst>
            </c:dLbl>
            <c:dLbl>
              <c:idx val="2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9813-3D4B-B764-9AC7031EA56A}"/>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'2A.5 1+2 (t)'!$B$2:$B$38</c:f>
              <c:strCache>
                <c:ptCount val="28"/>
                <c:pt idx="0">
                  <c:v>Austria</c:v>
                </c:pt>
                <c:pt idx="1">
                  <c:v>Belgium (Flemish community)</c:v>
                </c:pt>
                <c:pt idx="2">
                  <c:v>Bulgaria</c:v>
                </c:pt>
                <c:pt idx="3">
                  <c:v>Czech Republic</c:v>
                </c:pt>
                <c:pt idx="4">
                  <c:v>Denmark</c:v>
                </c:pt>
                <c:pt idx="5">
                  <c:v>Estonia</c:v>
                </c:pt>
                <c:pt idx="6">
                  <c:v>Finland</c:v>
                </c:pt>
                <c:pt idx="7">
                  <c:v>Germany</c:v>
                </c:pt>
                <c:pt idx="8">
                  <c:v>Greece</c:v>
                </c:pt>
                <c:pt idx="9">
                  <c:v>Hungary</c:v>
                </c:pt>
                <c:pt idx="10">
                  <c:v>Iceland</c:v>
                </c:pt>
                <c:pt idx="11">
                  <c:v>Italy</c:v>
                </c:pt>
                <c:pt idx="12">
                  <c:v>Latvia</c:v>
                </c:pt>
                <c:pt idx="13">
                  <c:v>Lithuania</c:v>
                </c:pt>
                <c:pt idx="14">
                  <c:v>Netherlands</c:v>
                </c:pt>
                <c:pt idx="15">
                  <c:v>Norway</c:v>
                </c:pt>
                <c:pt idx="16">
                  <c:v>Poland</c:v>
                </c:pt>
                <c:pt idx="17">
                  <c:v>Serbia</c:v>
                </c:pt>
                <c:pt idx="18">
                  <c:v>Slovakia</c:v>
                </c:pt>
                <c:pt idx="19">
                  <c:v>Slovenia</c:v>
                </c:pt>
                <c:pt idx="20">
                  <c:v>Spain</c:v>
                </c:pt>
                <c:pt idx="21">
                  <c:v>Sweden</c:v>
                </c:pt>
                <c:pt idx="22">
                  <c:v>Switzerland</c:v>
                </c:pt>
                <c:pt idx="23">
                  <c:v>UK (England)</c:v>
                </c:pt>
                <c:pt idx="24">
                  <c:v>UK (Northern Ireland)</c:v>
                </c:pt>
                <c:pt idx="25">
                  <c:v>UK (Scotland)</c:v>
                </c:pt>
                <c:pt idx="26">
                  <c:v>UK (Wales)</c:v>
                </c:pt>
                <c:pt idx="27">
                  <c:v>Total average</c:v>
                </c:pt>
              </c:strCache>
            </c:strRef>
          </c:cat>
          <c:val>
            <c:numRef>
              <c:f>'2A.5 1+2 (t)'!$L$2:$L$38</c:f>
              <c:numCache>
                <c:formatCode>General</c:formatCode>
                <c:ptCount val="28"/>
                <c:pt idx="0">
                  <c:v>1.63</c:v>
                </c:pt>
                <c:pt idx="1">
                  <c:v>6.85</c:v>
                </c:pt>
                <c:pt idx="2">
                  <c:v>0.4</c:v>
                </c:pt>
                <c:pt idx="3">
                  <c:v>2.4500000000000002</c:v>
                </c:pt>
                <c:pt idx="4">
                  <c:v>2.36</c:v>
                </c:pt>
                <c:pt idx="5">
                  <c:v>2.58</c:v>
                </c:pt>
                <c:pt idx="6">
                  <c:v>0.61</c:v>
                </c:pt>
                <c:pt idx="7">
                  <c:v>3.07</c:v>
                </c:pt>
                <c:pt idx="8">
                  <c:v>0.86</c:v>
                </c:pt>
                <c:pt idx="9">
                  <c:v>2.2799999999999998</c:v>
                </c:pt>
                <c:pt idx="10">
                  <c:v>0.36</c:v>
                </c:pt>
                <c:pt idx="11">
                  <c:v>0.02</c:v>
                </c:pt>
                <c:pt idx="12">
                  <c:v>3.16</c:v>
                </c:pt>
                <c:pt idx="13">
                  <c:v>1.1100000000000001</c:v>
                </c:pt>
                <c:pt idx="14">
                  <c:v>3.31</c:v>
                </c:pt>
                <c:pt idx="15">
                  <c:v>0.22</c:v>
                </c:pt>
                <c:pt idx="16">
                  <c:v>1.73</c:v>
                </c:pt>
                <c:pt idx="17">
                  <c:v>0.65</c:v>
                </c:pt>
                <c:pt idx="18">
                  <c:v>5.62</c:v>
                </c:pt>
                <c:pt idx="19">
                  <c:v>1.89</c:v>
                </c:pt>
                <c:pt idx="20">
                  <c:v>0.56000000000000005</c:v>
                </c:pt>
                <c:pt idx="21">
                  <c:v>0.97</c:v>
                </c:pt>
                <c:pt idx="22">
                  <c:v>1.97</c:v>
                </c:pt>
                <c:pt idx="23">
                  <c:v>1.41</c:v>
                </c:pt>
                <c:pt idx="24">
                  <c:v>1.59</c:v>
                </c:pt>
                <c:pt idx="25">
                  <c:v>1.02</c:v>
                </c:pt>
                <c:pt idx="26">
                  <c:v>2.1</c:v>
                </c:pt>
                <c:pt idx="27">
                  <c:v>1.74</c:v>
                </c:pt>
              </c:numCache>
            </c:numRef>
          </c:val>
          <c:extLst>
            <c:ext xmlns:c16="http://schemas.microsoft.com/office/drawing/2014/chart" uri="{C3380CC4-5D6E-409C-BE32-E72D297353CC}">
              <c16:uniqueId val="{00000000-4916-3442-B85C-EAD67457D9D5}"/>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86483674423103E-2"/>
          <c:y val="6.9176123991681313E-2"/>
          <c:w val="0.84135383526497387"/>
          <c:h val="0.84219324291196351"/>
        </c:manualLayout>
      </c:layout>
      <c:barChart>
        <c:barDir val="bar"/>
        <c:grouping val="clustered"/>
        <c:varyColors val="0"/>
        <c:ser>
          <c:idx val="0"/>
          <c:order val="0"/>
          <c:tx>
            <c:strRef>
              <c:f>'2A.5 3'!$J$1</c:f>
              <c:strCache>
                <c:ptCount val="1"/>
                <c:pt idx="0">
                  <c:v>ISCED 3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C2C6-DC4C-A07E-FD7E32F29283}"/>
                </c:ext>
              </c:extLst>
            </c:dLbl>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C2C6-DC4C-A07E-FD7E32F29283}"/>
                </c:ext>
              </c:extLst>
            </c:dLbl>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C2C6-DC4C-A07E-FD7E32F29283}"/>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C2C6-DC4C-A07E-FD7E32F29283}"/>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C2C6-DC4C-A07E-FD7E32F29283}"/>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C2C6-DC4C-A07E-FD7E32F29283}"/>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C2C6-DC4C-A07E-FD7E32F29283}"/>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C2C6-DC4C-A07E-FD7E32F29283}"/>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C2C6-DC4C-A07E-FD7E32F29283}"/>
                </c:ext>
              </c:extLst>
            </c:dLbl>
            <c:dLbl>
              <c:idx val="1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C2C6-DC4C-A07E-FD7E32F29283}"/>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'2A.5 3'!$B$2:$B$38</c:f>
              <c:strCache>
                <c:ptCount val="20"/>
                <c:pt idx="0">
                  <c:v>Austria</c:v>
                </c:pt>
                <c:pt idx="1">
                  <c:v>Belgium (Flemish community)</c:v>
                </c:pt>
                <c:pt idx="2">
                  <c:v>Bulgaria</c:v>
                </c:pt>
                <c:pt idx="3">
                  <c:v>Czech Republic</c:v>
                </c:pt>
                <c:pt idx="4">
                  <c:v>Estonia</c:v>
                </c:pt>
                <c:pt idx="5">
                  <c:v>Germany</c:v>
                </c:pt>
                <c:pt idx="6">
                  <c:v>Greece</c:v>
                </c:pt>
                <c:pt idx="7">
                  <c:v>Hungary</c:v>
                </c:pt>
                <c:pt idx="8">
                  <c:v>Italy</c:v>
                </c:pt>
                <c:pt idx="9">
                  <c:v>Latvia</c:v>
                </c:pt>
                <c:pt idx="10">
                  <c:v>Lithuania</c:v>
                </c:pt>
                <c:pt idx="11">
                  <c:v>Poland</c:v>
                </c:pt>
                <c:pt idx="12">
                  <c:v>Slovakia</c:v>
                </c:pt>
                <c:pt idx="13">
                  <c:v>Slovenia</c:v>
                </c:pt>
                <c:pt idx="14">
                  <c:v>Sweden</c:v>
                </c:pt>
                <c:pt idx="15">
                  <c:v>UK (England)</c:v>
                </c:pt>
                <c:pt idx="16">
                  <c:v>UK (Northern Ireland)</c:v>
                </c:pt>
                <c:pt idx="17">
                  <c:v>UK (Scotland)</c:v>
                </c:pt>
                <c:pt idx="18">
                  <c:v>UK (Wales)</c:v>
                </c:pt>
                <c:pt idx="19">
                  <c:v>Total average</c:v>
                </c:pt>
              </c:strCache>
            </c:strRef>
          </c:cat>
          <c:val>
            <c:numRef>
              <c:f>'2A.5 3'!$J$2:$J$38</c:f>
              <c:numCache>
                <c:formatCode>General</c:formatCode>
                <c:ptCount val="20"/>
                <c:pt idx="0">
                  <c:v>0.22</c:v>
                </c:pt>
                <c:pt idx="1">
                  <c:v>0.7</c:v>
                </c:pt>
                <c:pt idx="2">
                  <c:v>0.32</c:v>
                </c:pt>
                <c:pt idx="3">
                  <c:v>0.44</c:v>
                </c:pt>
                <c:pt idx="4">
                  <c:v>0.08</c:v>
                </c:pt>
                <c:pt idx="5">
                  <c:v>0.03</c:v>
                </c:pt>
                <c:pt idx="6">
                  <c:v>0.54</c:v>
                </c:pt>
                <c:pt idx="7">
                  <c:v>1.3</c:v>
                </c:pt>
                <c:pt idx="8">
                  <c:v>0.12</c:v>
                </c:pt>
                <c:pt idx="9">
                  <c:v>7.0000000000000007E-2</c:v>
                </c:pt>
                <c:pt idx="10">
                  <c:v>0.7</c:v>
                </c:pt>
                <c:pt idx="11">
                  <c:v>0.56000000000000005</c:v>
                </c:pt>
                <c:pt idx="12">
                  <c:v>1.2</c:v>
                </c:pt>
                <c:pt idx="13">
                  <c:v>0.18</c:v>
                </c:pt>
                <c:pt idx="14">
                  <c:v>1.01</c:v>
                </c:pt>
                <c:pt idx="15">
                  <c:v>1.53</c:v>
                </c:pt>
                <c:pt idx="16">
                  <c:v>1.61</c:v>
                </c:pt>
                <c:pt idx="17">
                  <c:v>0.54</c:v>
                </c:pt>
                <c:pt idx="18">
                  <c:v>1.58</c:v>
                </c:pt>
                <c:pt idx="19">
                  <c:v>0.46</c:v>
                </c:pt>
              </c:numCache>
            </c:numRef>
          </c:val>
          <c:extLst>
            <c:ext xmlns:c16="http://schemas.microsoft.com/office/drawing/2014/chart" uri="{C3380CC4-5D6E-409C-BE32-E72D297353CC}">
              <c16:uniqueId val="{00000000-6960-A346-ABD4-FC445572799B}"/>
            </c:ext>
          </c:extLst>
        </c:ser>
        <c:ser>
          <c:idx val="1"/>
          <c:order val="1"/>
          <c:tx>
            <c:strRef>
              <c:f>'2A.5 3'!$K$1</c:f>
              <c:strCache>
                <c:ptCount val="1"/>
                <c:pt idx="0">
                  <c:v>ISCED 3 girls</c:v>
                </c:pt>
              </c:strCache>
            </c:strRef>
          </c:tx>
          <c:spPr>
            <a:solidFill>
              <a:srgbClr val="FFC000"/>
            </a:solidFill>
            <a:ln>
              <a:noFill/>
            </a:ln>
            <a:effectLst/>
          </c:spPr>
          <c:invertIfNegative val="0"/>
          <c:dLbls>
            <c:dLbl>
              <c:idx val="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C6-DC4C-A07E-FD7E32F29283}"/>
                </c:ext>
              </c:extLst>
            </c:dLbl>
            <c:dLbl>
              <c:idx val="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C6-DC4C-A07E-FD7E32F29283}"/>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2C6-DC4C-A07E-FD7E32F29283}"/>
                </c:ext>
              </c:extLst>
            </c:dLbl>
            <c:dLbl>
              <c:idx val="1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2C6-DC4C-A07E-FD7E32F29283}"/>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C6-DC4C-A07E-FD7E32F29283}"/>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2C6-DC4C-A07E-FD7E32F29283}"/>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2C6-DC4C-A07E-FD7E32F29283}"/>
                </c:ext>
              </c:extLst>
            </c:dLbl>
            <c:dLbl>
              <c:idx val="1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2C6-DC4C-A07E-FD7E32F29283}"/>
                </c:ext>
              </c:extLst>
            </c:dLbl>
            <c:dLbl>
              <c:idx val="1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2C6-DC4C-A07E-FD7E32F29283}"/>
                </c:ext>
              </c:extLst>
            </c:dLbl>
            <c:dLbl>
              <c:idx val="1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2C6-DC4C-A07E-FD7E32F292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'2A.5 3'!$B$2:$B$38</c:f>
              <c:strCache>
                <c:ptCount val="20"/>
                <c:pt idx="0">
                  <c:v>Austria</c:v>
                </c:pt>
                <c:pt idx="1">
                  <c:v>Belgium (Flemish community)</c:v>
                </c:pt>
                <c:pt idx="2">
                  <c:v>Bulgaria</c:v>
                </c:pt>
                <c:pt idx="3">
                  <c:v>Czech Republic</c:v>
                </c:pt>
                <c:pt idx="4">
                  <c:v>Estonia</c:v>
                </c:pt>
                <c:pt idx="5">
                  <c:v>Germany</c:v>
                </c:pt>
                <c:pt idx="6">
                  <c:v>Greece</c:v>
                </c:pt>
                <c:pt idx="7">
                  <c:v>Hungary</c:v>
                </c:pt>
                <c:pt idx="8">
                  <c:v>Italy</c:v>
                </c:pt>
                <c:pt idx="9">
                  <c:v>Latvia</c:v>
                </c:pt>
                <c:pt idx="10">
                  <c:v>Lithuania</c:v>
                </c:pt>
                <c:pt idx="11">
                  <c:v>Poland</c:v>
                </c:pt>
                <c:pt idx="12">
                  <c:v>Slovakia</c:v>
                </c:pt>
                <c:pt idx="13">
                  <c:v>Slovenia</c:v>
                </c:pt>
                <c:pt idx="14">
                  <c:v>Sweden</c:v>
                </c:pt>
                <c:pt idx="15">
                  <c:v>UK (England)</c:v>
                </c:pt>
                <c:pt idx="16">
                  <c:v>UK (Northern Ireland)</c:v>
                </c:pt>
                <c:pt idx="17">
                  <c:v>UK (Scotland)</c:v>
                </c:pt>
                <c:pt idx="18">
                  <c:v>UK (Wales)</c:v>
                </c:pt>
                <c:pt idx="19">
                  <c:v>Total average</c:v>
                </c:pt>
              </c:strCache>
            </c:strRef>
          </c:cat>
          <c:val>
            <c:numRef>
              <c:f>'2A.5 3'!$K$2:$K$38</c:f>
              <c:numCache>
                <c:formatCode>General</c:formatCode>
                <c:ptCount val="20"/>
                <c:pt idx="0">
                  <c:v>0.14000000000000001</c:v>
                </c:pt>
                <c:pt idx="1">
                  <c:v>0.31</c:v>
                </c:pt>
                <c:pt idx="2">
                  <c:v>0.2</c:v>
                </c:pt>
                <c:pt idx="3">
                  <c:v>0.38</c:v>
                </c:pt>
                <c:pt idx="4">
                  <c:v>0.05</c:v>
                </c:pt>
                <c:pt idx="5">
                  <c:v>0.02</c:v>
                </c:pt>
                <c:pt idx="6">
                  <c:v>0.31</c:v>
                </c:pt>
                <c:pt idx="7">
                  <c:v>0.89</c:v>
                </c:pt>
                <c:pt idx="8">
                  <c:v>0.08</c:v>
                </c:pt>
                <c:pt idx="9">
                  <c:v>7.0000000000000007E-2</c:v>
                </c:pt>
                <c:pt idx="10">
                  <c:v>0.52</c:v>
                </c:pt>
                <c:pt idx="11">
                  <c:v>0.43</c:v>
                </c:pt>
                <c:pt idx="12">
                  <c:v>1.04</c:v>
                </c:pt>
                <c:pt idx="13">
                  <c:v>7.0000000000000007E-2</c:v>
                </c:pt>
                <c:pt idx="14">
                  <c:v>0.68</c:v>
                </c:pt>
                <c:pt idx="15">
                  <c:v>0.56999999999999995</c:v>
                </c:pt>
                <c:pt idx="16">
                  <c:v>0.89</c:v>
                </c:pt>
                <c:pt idx="17">
                  <c:v>0.27</c:v>
                </c:pt>
                <c:pt idx="18">
                  <c:v>0.57999999999999996</c:v>
                </c:pt>
                <c:pt idx="19">
                  <c:v>0.26</c:v>
                </c:pt>
              </c:numCache>
            </c:numRef>
          </c:val>
          <c:extLst>
            <c:ext xmlns:c16="http://schemas.microsoft.com/office/drawing/2014/chart" uri="{C3380CC4-5D6E-409C-BE32-E72D297353CC}">
              <c16:uniqueId val="{00000001-6960-A346-ABD4-FC445572799B}"/>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905208964264076E-2"/>
          <c:y val="0.10271655032154134"/>
          <c:w val="0.84135383526497387"/>
          <c:h val="0.81193995777629779"/>
        </c:manualLayout>
      </c:layout>
      <c:barChart>
        <c:barDir val="bar"/>
        <c:grouping val="clustered"/>
        <c:varyColors val="0"/>
        <c:ser>
          <c:idx val="0"/>
          <c:order val="0"/>
          <c:tx>
            <c:strRef>
              <c:f>'2A.5 3 (t)'!$L$1</c:f>
              <c:strCache>
                <c:ptCount val="1"/>
                <c:pt idx="0">
                  <c:v>ISCED 3 total</c:v>
                </c:pt>
              </c:strCache>
            </c:strRef>
          </c:tx>
          <c:spPr>
            <a:solidFill>
              <a:srgbClr val="002060"/>
            </a:solidFill>
            <a:ln>
              <a:noFill/>
            </a:ln>
            <a:effectLst/>
          </c:spPr>
          <c:invertIfNegative val="0"/>
          <c:dPt>
            <c:idx val="20"/>
            <c:invertIfNegative val="0"/>
            <c:bubble3D val="0"/>
            <c:spPr>
              <a:solidFill>
                <a:srgbClr val="FFC000"/>
              </a:solidFill>
              <a:ln>
                <a:noFill/>
              </a:ln>
              <a:effectLst/>
            </c:spPr>
            <c:extLst>
              <c:ext xmlns:c16="http://schemas.microsoft.com/office/drawing/2014/chart" uri="{C3380CC4-5D6E-409C-BE32-E72D297353CC}">
                <c16:uniqueId val="{00000000-AAE0-774E-95C1-ACAB2996CB65}"/>
              </c:ext>
            </c:extLst>
          </c:dPt>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A611-5042-AB8E-89457F10040B}"/>
                </c:ext>
              </c:extLst>
            </c:dLbl>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611-5042-AB8E-89457F10040B}"/>
                </c:ext>
              </c:extLst>
            </c:dLbl>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A611-5042-AB8E-89457F10040B}"/>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611-5042-AB8E-89457F10040B}"/>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611-5042-AB8E-89457F10040B}"/>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A611-5042-AB8E-89457F10040B}"/>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A611-5042-AB8E-89457F10040B}"/>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A611-5042-AB8E-89457F10040B}"/>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A611-5042-AB8E-89457F10040B}"/>
                </c:ext>
              </c:extLst>
            </c:dLbl>
            <c:dLbl>
              <c:idx val="2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AAE0-774E-95C1-ACAB2996CB65}"/>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'2A.5 3 (t)'!$B$2:$B$38</c:f>
              <c:strCache>
                <c:ptCount val="21"/>
                <c:pt idx="0">
                  <c:v>Austria</c:v>
                </c:pt>
                <c:pt idx="1">
                  <c:v>Belgium (Flemish community)</c:v>
                </c:pt>
                <c:pt idx="2">
                  <c:v>Bulgaria</c:v>
                </c:pt>
                <c:pt idx="3">
                  <c:v>Czech Republic</c:v>
                </c:pt>
                <c:pt idx="4">
                  <c:v>Estonia</c:v>
                </c:pt>
                <c:pt idx="5">
                  <c:v>Germany</c:v>
                </c:pt>
                <c:pt idx="6">
                  <c:v>Greece</c:v>
                </c:pt>
                <c:pt idx="7">
                  <c:v>Hungary</c:v>
                </c:pt>
                <c:pt idx="8">
                  <c:v>Italy</c:v>
                </c:pt>
                <c:pt idx="9">
                  <c:v>Latvia</c:v>
                </c:pt>
                <c:pt idx="10">
                  <c:v>Lithuania</c:v>
                </c:pt>
                <c:pt idx="11">
                  <c:v>Poland</c:v>
                </c:pt>
                <c:pt idx="12">
                  <c:v>Serbia</c:v>
                </c:pt>
                <c:pt idx="13">
                  <c:v>Slovakia</c:v>
                </c:pt>
                <c:pt idx="14">
                  <c:v>Slovenia</c:v>
                </c:pt>
                <c:pt idx="15">
                  <c:v>Sweden</c:v>
                </c:pt>
                <c:pt idx="16">
                  <c:v>UK (England)</c:v>
                </c:pt>
                <c:pt idx="17">
                  <c:v>UK (Northern Ireland)</c:v>
                </c:pt>
                <c:pt idx="18">
                  <c:v>UK (Scotland)</c:v>
                </c:pt>
                <c:pt idx="19">
                  <c:v>UK (Wales)</c:v>
                </c:pt>
                <c:pt idx="20">
                  <c:v>Total average</c:v>
                </c:pt>
              </c:strCache>
            </c:strRef>
          </c:cat>
          <c:val>
            <c:numRef>
              <c:f>'2A.5 3 (t)'!$L$2:$L$38</c:f>
              <c:numCache>
                <c:formatCode>General</c:formatCode>
                <c:ptCount val="21"/>
                <c:pt idx="0">
                  <c:v>0.36</c:v>
                </c:pt>
                <c:pt idx="1">
                  <c:v>1.01</c:v>
                </c:pt>
                <c:pt idx="2">
                  <c:v>0.51</c:v>
                </c:pt>
                <c:pt idx="3">
                  <c:v>0.82</c:v>
                </c:pt>
                <c:pt idx="4">
                  <c:v>0.12</c:v>
                </c:pt>
                <c:pt idx="5">
                  <c:v>0.05</c:v>
                </c:pt>
                <c:pt idx="6">
                  <c:v>0.85</c:v>
                </c:pt>
                <c:pt idx="7">
                  <c:v>2.19</c:v>
                </c:pt>
                <c:pt idx="8">
                  <c:v>0.2</c:v>
                </c:pt>
                <c:pt idx="9">
                  <c:v>0.13</c:v>
                </c:pt>
                <c:pt idx="10">
                  <c:v>1.22</c:v>
                </c:pt>
                <c:pt idx="11">
                  <c:v>0.99</c:v>
                </c:pt>
                <c:pt idx="12">
                  <c:v>0.04</c:v>
                </c:pt>
                <c:pt idx="13">
                  <c:v>2.2400000000000002</c:v>
                </c:pt>
                <c:pt idx="14">
                  <c:v>0.25</c:v>
                </c:pt>
                <c:pt idx="15">
                  <c:v>1.7</c:v>
                </c:pt>
                <c:pt idx="16">
                  <c:v>2.1</c:v>
                </c:pt>
                <c:pt idx="17">
                  <c:v>2.5</c:v>
                </c:pt>
                <c:pt idx="18">
                  <c:v>0.81</c:v>
                </c:pt>
                <c:pt idx="19">
                  <c:v>2.16</c:v>
                </c:pt>
                <c:pt idx="20">
                  <c:v>0.7</c:v>
                </c:pt>
              </c:numCache>
            </c:numRef>
          </c:val>
          <c:extLst>
            <c:ext xmlns:c16="http://schemas.microsoft.com/office/drawing/2014/chart" uri="{C3380CC4-5D6E-409C-BE32-E72D297353CC}">
              <c16:uniqueId val="{00000000-57C4-B94B-B18C-FD3A301AA34B}"/>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65766989092769E-2"/>
          <c:y val="7.1405350224897413E-2"/>
          <c:w val="0.84135383526497387"/>
          <c:h val="0.84219324291196351"/>
        </c:manualLayout>
      </c:layout>
      <c:barChart>
        <c:barDir val="bar"/>
        <c:grouping val="clustered"/>
        <c:varyColors val="0"/>
        <c:ser>
          <c:idx val="0"/>
          <c:order val="0"/>
          <c:tx>
            <c:strRef>
              <c:f>'2A.5a 02'!$J$1</c:f>
              <c:strCache>
                <c:ptCount val="1"/>
                <c:pt idx="0">
                  <c:v>ISCED 02 boys</c:v>
                </c:pt>
              </c:strCache>
            </c:strRef>
          </c:tx>
          <c:spPr>
            <a:solidFill>
              <a:srgbClr val="002060"/>
            </a:solidFill>
            <a:ln>
              <a:noFill/>
            </a:ln>
            <a:effectLst/>
          </c:spPr>
          <c:invertIfNegative val="0"/>
          <c:dLbls>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53C4-994F-BA7A-24C4696F22C6}"/>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53C4-994F-BA7A-24C4696F22C6}"/>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3C4-994F-BA7A-24C4696F22C6}"/>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53C4-994F-BA7A-24C4696F22C6}"/>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'2A.5a 02'!$B$2:$B$38</c:f>
              <c:strCache>
                <c:ptCount val="17"/>
                <c:pt idx="0">
                  <c:v>Belgium (Flemish community)</c:v>
                </c:pt>
                <c:pt idx="1">
                  <c:v>Bulgaria</c:v>
                </c:pt>
                <c:pt idx="2">
                  <c:v>Cyprus</c:v>
                </c:pt>
                <c:pt idx="3">
                  <c:v>Czech Republic</c:v>
                </c:pt>
                <c:pt idx="4">
                  <c:v>Greece</c:v>
                </c:pt>
                <c:pt idx="5">
                  <c:v>Hungary</c:v>
                </c:pt>
                <c:pt idx="6">
                  <c:v>Latvia</c:v>
                </c:pt>
                <c:pt idx="7">
                  <c:v>Lithuania</c:v>
                </c:pt>
                <c:pt idx="8">
                  <c:v>Netherlands</c:v>
                </c:pt>
                <c:pt idx="9">
                  <c:v>Slovakia</c:v>
                </c:pt>
                <c:pt idx="10">
                  <c:v>Slovenia</c:v>
                </c:pt>
                <c:pt idx="11">
                  <c:v>Spain</c:v>
                </c:pt>
                <c:pt idx="12">
                  <c:v>Switzerland</c:v>
                </c:pt>
                <c:pt idx="13">
                  <c:v>UK (England)</c:v>
                </c:pt>
                <c:pt idx="14">
                  <c:v>UK (Northern Ireland)</c:v>
                </c:pt>
                <c:pt idx="15">
                  <c:v>UK (Wales)</c:v>
                </c:pt>
                <c:pt idx="16">
                  <c:v>Total average</c:v>
                </c:pt>
              </c:strCache>
            </c:strRef>
          </c:cat>
          <c:val>
            <c:numRef>
              <c:f>'2A.5a 02'!$J$2:$J$38</c:f>
              <c:numCache>
                <c:formatCode>General</c:formatCode>
                <c:ptCount val="17"/>
                <c:pt idx="0">
                  <c:v>0.57999999999999996</c:v>
                </c:pt>
                <c:pt idx="1">
                  <c:v>7.0000000000000007E-2</c:v>
                </c:pt>
                <c:pt idx="2">
                  <c:v>0.09</c:v>
                </c:pt>
                <c:pt idx="3">
                  <c:v>0.65</c:v>
                </c:pt>
                <c:pt idx="4">
                  <c:v>0.28999999999999998</c:v>
                </c:pt>
                <c:pt idx="5">
                  <c:v>0.31</c:v>
                </c:pt>
                <c:pt idx="6">
                  <c:v>2.5</c:v>
                </c:pt>
                <c:pt idx="7">
                  <c:v>0.02</c:v>
                </c:pt>
                <c:pt idx="8">
                  <c:v>0.88</c:v>
                </c:pt>
                <c:pt idx="9">
                  <c:v>1.06</c:v>
                </c:pt>
                <c:pt idx="10">
                  <c:v>0.09</c:v>
                </c:pt>
                <c:pt idx="11">
                  <c:v>7.0000000000000007E-2</c:v>
                </c:pt>
                <c:pt idx="12">
                  <c:v>0.81</c:v>
                </c:pt>
                <c:pt idx="13">
                  <c:v>0.2</c:v>
                </c:pt>
                <c:pt idx="14">
                  <c:v>0.35</c:v>
                </c:pt>
                <c:pt idx="15">
                  <c:v>0.57999999999999996</c:v>
                </c:pt>
                <c:pt idx="16">
                  <c:v>0.35</c:v>
                </c:pt>
              </c:numCache>
            </c:numRef>
          </c:val>
          <c:extLst>
            <c:ext xmlns:c16="http://schemas.microsoft.com/office/drawing/2014/chart" uri="{C3380CC4-5D6E-409C-BE32-E72D297353CC}">
              <c16:uniqueId val="{00000000-4A18-874A-8538-451912B257C0}"/>
            </c:ext>
          </c:extLst>
        </c:ser>
        <c:ser>
          <c:idx val="1"/>
          <c:order val="1"/>
          <c:tx>
            <c:strRef>
              <c:f>'2A.5a 02'!$K$1</c:f>
              <c:strCache>
                <c:ptCount val="1"/>
                <c:pt idx="0">
                  <c:v>ISCED 02 girls</c:v>
                </c:pt>
              </c:strCache>
            </c:strRef>
          </c:tx>
          <c:spPr>
            <a:solidFill>
              <a:srgbClr val="FFC000"/>
            </a:solidFill>
            <a:ln>
              <a:noFill/>
            </a:ln>
            <a:effectLst/>
          </c:spPr>
          <c:invertIfNegative val="0"/>
          <c:dLbls>
            <c:dLbl>
              <c:idx val="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C4-994F-BA7A-24C4696F22C6}"/>
                </c:ext>
              </c:extLst>
            </c:dLbl>
            <c:dLbl>
              <c:idx val="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C4-994F-BA7A-24C4696F22C6}"/>
                </c:ext>
              </c:extLst>
            </c:dLbl>
            <c:dLbl>
              <c:idx val="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C4-994F-BA7A-24C4696F22C6}"/>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C4-994F-BA7A-24C4696F22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'2A.5a 02'!$B$2:$B$38</c:f>
              <c:strCache>
                <c:ptCount val="17"/>
                <c:pt idx="0">
                  <c:v>Belgium (Flemish community)</c:v>
                </c:pt>
                <c:pt idx="1">
                  <c:v>Bulgaria</c:v>
                </c:pt>
                <c:pt idx="2">
                  <c:v>Cyprus</c:v>
                </c:pt>
                <c:pt idx="3">
                  <c:v>Czech Republic</c:v>
                </c:pt>
                <c:pt idx="4">
                  <c:v>Greece</c:v>
                </c:pt>
                <c:pt idx="5">
                  <c:v>Hungary</c:v>
                </c:pt>
                <c:pt idx="6">
                  <c:v>Latvia</c:v>
                </c:pt>
                <c:pt idx="7">
                  <c:v>Lithuania</c:v>
                </c:pt>
                <c:pt idx="8">
                  <c:v>Netherlands</c:v>
                </c:pt>
                <c:pt idx="9">
                  <c:v>Slovakia</c:v>
                </c:pt>
                <c:pt idx="10">
                  <c:v>Slovenia</c:v>
                </c:pt>
                <c:pt idx="11">
                  <c:v>Spain</c:v>
                </c:pt>
                <c:pt idx="12">
                  <c:v>Switzerland</c:v>
                </c:pt>
                <c:pt idx="13">
                  <c:v>UK (England)</c:v>
                </c:pt>
                <c:pt idx="14">
                  <c:v>UK (Northern Ireland)</c:v>
                </c:pt>
                <c:pt idx="15">
                  <c:v>UK (Wales)</c:v>
                </c:pt>
                <c:pt idx="16">
                  <c:v>Total average</c:v>
                </c:pt>
              </c:strCache>
            </c:strRef>
          </c:cat>
          <c:val>
            <c:numRef>
              <c:f>'2A.5a 02'!$K$2:$K$38</c:f>
              <c:numCache>
                <c:formatCode>General</c:formatCode>
                <c:ptCount val="17"/>
                <c:pt idx="0">
                  <c:v>0.23</c:v>
                </c:pt>
                <c:pt idx="1">
                  <c:v>0.04</c:v>
                </c:pt>
                <c:pt idx="2">
                  <c:v>0.02</c:v>
                </c:pt>
                <c:pt idx="3">
                  <c:v>0.28999999999999998</c:v>
                </c:pt>
                <c:pt idx="4">
                  <c:v>0.12</c:v>
                </c:pt>
                <c:pt idx="5">
                  <c:v>0.13</c:v>
                </c:pt>
                <c:pt idx="6">
                  <c:v>1.45</c:v>
                </c:pt>
                <c:pt idx="7">
                  <c:v>0.01</c:v>
                </c:pt>
                <c:pt idx="8">
                  <c:v>0.33</c:v>
                </c:pt>
                <c:pt idx="9">
                  <c:v>0.5</c:v>
                </c:pt>
                <c:pt idx="10">
                  <c:v>0.03</c:v>
                </c:pt>
                <c:pt idx="11">
                  <c:v>0.04</c:v>
                </c:pt>
                <c:pt idx="12">
                  <c:v>0.35</c:v>
                </c:pt>
                <c:pt idx="13">
                  <c:v>0.09</c:v>
                </c:pt>
                <c:pt idx="14">
                  <c:v>0.14000000000000001</c:v>
                </c:pt>
                <c:pt idx="15">
                  <c:v>0.25</c:v>
                </c:pt>
                <c:pt idx="16">
                  <c:v>0.16</c:v>
                </c:pt>
              </c:numCache>
            </c:numRef>
          </c:val>
          <c:extLst>
            <c:ext xmlns:c16="http://schemas.microsoft.com/office/drawing/2014/chart" uri="{C3380CC4-5D6E-409C-BE32-E72D297353CC}">
              <c16:uniqueId val="{00000001-4A18-874A-8538-451912B257C0}"/>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665534001135557E-2"/>
          <c:y val="0.10876739909599319"/>
          <c:w val="0.84135383526497387"/>
          <c:h val="0.81900602169669756"/>
        </c:manualLayout>
      </c:layout>
      <c:barChart>
        <c:barDir val="bar"/>
        <c:grouping val="clustered"/>
        <c:varyColors val="0"/>
        <c:ser>
          <c:idx val="0"/>
          <c:order val="0"/>
          <c:tx>
            <c:strRef>
              <c:f>'2A.5a 02 (t)'!$L$1</c:f>
              <c:strCache>
                <c:ptCount val="1"/>
                <c:pt idx="0">
                  <c:v>ISCED 02 total</c:v>
                </c:pt>
              </c:strCache>
            </c:strRef>
          </c:tx>
          <c:spPr>
            <a:solidFill>
              <a:srgbClr val="002060"/>
            </a:solidFill>
            <a:ln>
              <a:noFill/>
            </a:ln>
            <a:effectLst/>
          </c:spPr>
          <c:invertIfNegative val="0"/>
          <c:dPt>
            <c:idx val="16"/>
            <c:invertIfNegative val="0"/>
            <c:bubble3D val="0"/>
            <c:spPr>
              <a:solidFill>
                <a:srgbClr val="FFC000"/>
              </a:solidFill>
              <a:ln>
                <a:noFill/>
              </a:ln>
              <a:effectLst/>
            </c:spPr>
            <c:extLst>
              <c:ext xmlns:c16="http://schemas.microsoft.com/office/drawing/2014/chart" uri="{C3380CC4-5D6E-409C-BE32-E72D297353CC}">
                <c16:uniqueId val="{0000000B-6B89-544F-93DB-1E1FA5A54247}"/>
              </c:ext>
            </c:extLst>
          </c:dPt>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B89-544F-93DB-1E1FA5A54247}"/>
                </c:ext>
              </c:extLst>
            </c:dLbl>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6B89-544F-93DB-1E1FA5A54247}"/>
                </c:ext>
              </c:extLst>
            </c:dLbl>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6B89-544F-93DB-1E1FA5A54247}"/>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B89-544F-93DB-1E1FA5A54247}"/>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6B89-544F-93DB-1E1FA5A54247}"/>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6B89-544F-93DB-1E1FA5A54247}"/>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6B89-544F-93DB-1E1FA5A54247}"/>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6B89-544F-93DB-1E1FA5A54247}"/>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6B89-544F-93DB-1E1FA5A54247}"/>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6B89-544F-93DB-1E1FA5A54247}"/>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6B89-544F-93DB-1E1FA5A54247}"/>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6B89-544F-93DB-1E1FA5A54247}"/>
                </c:ext>
              </c:extLst>
            </c:dLbl>
            <c:dLbl>
              <c:idx val="1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6B89-544F-93DB-1E1FA5A54247}"/>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'2A.5a 02 (t)'!$B$2:$B$38</c:f>
              <c:strCache>
                <c:ptCount val="17"/>
                <c:pt idx="0">
                  <c:v>Belgium (Flemish community)</c:v>
                </c:pt>
                <c:pt idx="1">
                  <c:v>Bulgaria</c:v>
                </c:pt>
                <c:pt idx="2">
                  <c:v>Cyprus</c:v>
                </c:pt>
                <c:pt idx="3">
                  <c:v>Czech Republic</c:v>
                </c:pt>
                <c:pt idx="4">
                  <c:v>Greece</c:v>
                </c:pt>
                <c:pt idx="5">
                  <c:v>Hungary</c:v>
                </c:pt>
                <c:pt idx="6">
                  <c:v>Latvia</c:v>
                </c:pt>
                <c:pt idx="7">
                  <c:v>Lithuania</c:v>
                </c:pt>
                <c:pt idx="8">
                  <c:v>Netherlands</c:v>
                </c:pt>
                <c:pt idx="9">
                  <c:v>Slovakia</c:v>
                </c:pt>
                <c:pt idx="10">
                  <c:v>Slovenia</c:v>
                </c:pt>
                <c:pt idx="11">
                  <c:v>Spain</c:v>
                </c:pt>
                <c:pt idx="12">
                  <c:v>Switzerland</c:v>
                </c:pt>
                <c:pt idx="13">
                  <c:v>UK (England)</c:v>
                </c:pt>
                <c:pt idx="14">
                  <c:v>UK (Northern Ireland)</c:v>
                </c:pt>
                <c:pt idx="15">
                  <c:v>UK (Wales)</c:v>
                </c:pt>
                <c:pt idx="16">
                  <c:v>Total average</c:v>
                </c:pt>
              </c:strCache>
            </c:strRef>
          </c:cat>
          <c:val>
            <c:numRef>
              <c:f>'2A.5a 02 (t)'!$L$2:$L$38</c:f>
              <c:numCache>
                <c:formatCode>General</c:formatCode>
                <c:ptCount val="17"/>
                <c:pt idx="0">
                  <c:v>0.81</c:v>
                </c:pt>
                <c:pt idx="1">
                  <c:v>0.11</c:v>
                </c:pt>
                <c:pt idx="2">
                  <c:v>0.11</c:v>
                </c:pt>
                <c:pt idx="3">
                  <c:v>0.94</c:v>
                </c:pt>
                <c:pt idx="4">
                  <c:v>0.41</c:v>
                </c:pt>
                <c:pt idx="5">
                  <c:v>0.44</c:v>
                </c:pt>
                <c:pt idx="6">
                  <c:v>3.95</c:v>
                </c:pt>
                <c:pt idx="7">
                  <c:v>0.04</c:v>
                </c:pt>
                <c:pt idx="8">
                  <c:v>1.21</c:v>
                </c:pt>
                <c:pt idx="9">
                  <c:v>1.56</c:v>
                </c:pt>
                <c:pt idx="10">
                  <c:v>0.13</c:v>
                </c:pt>
                <c:pt idx="11">
                  <c:v>0.11</c:v>
                </c:pt>
                <c:pt idx="12">
                  <c:v>1.1599999999999999</c:v>
                </c:pt>
                <c:pt idx="13">
                  <c:v>0.28999999999999998</c:v>
                </c:pt>
                <c:pt idx="14">
                  <c:v>0.49</c:v>
                </c:pt>
                <c:pt idx="15">
                  <c:v>0.83</c:v>
                </c:pt>
                <c:pt idx="16">
                  <c:v>0.51</c:v>
                </c:pt>
              </c:numCache>
            </c:numRef>
          </c:val>
          <c:extLst>
            <c:ext xmlns:c16="http://schemas.microsoft.com/office/drawing/2014/chart" uri="{C3380CC4-5D6E-409C-BE32-E72D297353CC}">
              <c16:uniqueId val="{00000000-638C-2447-A5F9-AB86EB0CA5F0}"/>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567659004456485E-2"/>
          <c:y val="8.3622768803384109E-2"/>
          <c:w val="0.84135383526497387"/>
          <c:h val="0.84219324291196351"/>
        </c:manualLayout>
      </c:layout>
      <c:barChart>
        <c:barDir val="bar"/>
        <c:grouping val="clustered"/>
        <c:varyColors val="0"/>
        <c:ser>
          <c:idx val="0"/>
          <c:order val="0"/>
          <c:tx>
            <c:strRef>
              <c:f>'1.2 02 (t)'!$L$1</c:f>
              <c:strCache>
                <c:ptCount val="1"/>
                <c:pt idx="0">
                  <c:v>ISCED 02 total</c:v>
                </c:pt>
              </c:strCache>
            </c:strRef>
          </c:tx>
          <c:spPr>
            <a:solidFill>
              <a:srgbClr val="002060"/>
            </a:solidFill>
            <a:ln>
              <a:noFill/>
            </a:ln>
            <a:effectLst/>
          </c:spPr>
          <c:invertIfNegative val="0"/>
          <c:dPt>
            <c:idx val="21"/>
            <c:invertIfNegative val="0"/>
            <c:bubble3D val="0"/>
            <c:spPr>
              <a:solidFill>
                <a:srgbClr val="FFC000"/>
              </a:solidFill>
              <a:ln>
                <a:noFill/>
              </a:ln>
              <a:effectLst/>
            </c:spPr>
            <c:extLst>
              <c:ext xmlns:c16="http://schemas.microsoft.com/office/drawing/2014/chart" uri="{C3380CC4-5D6E-409C-BE32-E72D297353CC}">
                <c16:uniqueId val="{00000000-5FEE-2A4B-AEFB-D6EA211AC52B}"/>
              </c:ext>
            </c:extLst>
          </c:dPt>
          <c:dLbls>
            <c:dLbl>
              <c:idx val="2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5FEE-2A4B-AEFB-D6EA211AC52B}"/>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'1.2 02 (t)'!$B$2:$B$38</c:f>
              <c:strCache>
                <c:ptCount val="22"/>
                <c:pt idx="0">
                  <c:v>Belgium (Flemish community)</c:v>
                </c:pt>
                <c:pt idx="1">
                  <c:v>Bulgaria</c:v>
                </c:pt>
                <c:pt idx="2">
                  <c:v>Cyprus</c:v>
                </c:pt>
                <c:pt idx="3">
                  <c:v>Czech Republic</c:v>
                </c:pt>
                <c:pt idx="4">
                  <c:v>Denmark</c:v>
                </c:pt>
                <c:pt idx="5">
                  <c:v>Estonia</c:v>
                </c:pt>
                <c:pt idx="6">
                  <c:v>Greece</c:v>
                </c:pt>
                <c:pt idx="7">
                  <c:v>Hungary</c:v>
                </c:pt>
                <c:pt idx="8">
                  <c:v>Iceland</c:v>
                </c:pt>
                <c:pt idx="9">
                  <c:v>Italy</c:v>
                </c:pt>
                <c:pt idx="10">
                  <c:v>Latvia</c:v>
                </c:pt>
                <c:pt idx="11">
                  <c:v>Lithuania</c:v>
                </c:pt>
                <c:pt idx="12">
                  <c:v>Netherlands</c:v>
                </c:pt>
                <c:pt idx="13">
                  <c:v>Poland</c:v>
                </c:pt>
                <c:pt idx="14">
                  <c:v>Slovakia</c:v>
                </c:pt>
                <c:pt idx="15">
                  <c:v>Slovenia</c:v>
                </c:pt>
                <c:pt idx="16">
                  <c:v>Spain</c:v>
                </c:pt>
                <c:pt idx="17">
                  <c:v>Sweden</c:v>
                </c:pt>
                <c:pt idx="18">
                  <c:v>Switzerland</c:v>
                </c:pt>
                <c:pt idx="19">
                  <c:v>UK (England)</c:v>
                </c:pt>
                <c:pt idx="20">
                  <c:v>UK (Northern Ireland)</c:v>
                </c:pt>
                <c:pt idx="21">
                  <c:v>Total average</c:v>
                </c:pt>
              </c:strCache>
            </c:strRef>
          </c:cat>
          <c:val>
            <c:numRef>
              <c:f>'1.2 02 (t)'!$L$2:$L$38</c:f>
              <c:numCache>
                <c:formatCode>General</c:formatCode>
                <c:ptCount val="22"/>
                <c:pt idx="0">
                  <c:v>99.17</c:v>
                </c:pt>
                <c:pt idx="1">
                  <c:v>99.62</c:v>
                </c:pt>
                <c:pt idx="2">
                  <c:v>99.33</c:v>
                </c:pt>
                <c:pt idx="3">
                  <c:v>97.21</c:v>
                </c:pt>
                <c:pt idx="4">
                  <c:v>100</c:v>
                </c:pt>
                <c:pt idx="5">
                  <c:v>97.62</c:v>
                </c:pt>
                <c:pt idx="6">
                  <c:v>99.34</c:v>
                </c:pt>
                <c:pt idx="7">
                  <c:v>99.46</c:v>
                </c:pt>
                <c:pt idx="8">
                  <c:v>86.63</c:v>
                </c:pt>
                <c:pt idx="9">
                  <c:v>99.99</c:v>
                </c:pt>
                <c:pt idx="10">
                  <c:v>95.87</c:v>
                </c:pt>
                <c:pt idx="11">
                  <c:v>98.07</c:v>
                </c:pt>
                <c:pt idx="12">
                  <c:v>98.79</c:v>
                </c:pt>
                <c:pt idx="13">
                  <c:v>99.33</c:v>
                </c:pt>
                <c:pt idx="14">
                  <c:v>98.21</c:v>
                </c:pt>
                <c:pt idx="15">
                  <c:v>99.84</c:v>
                </c:pt>
                <c:pt idx="16">
                  <c:v>99.84</c:v>
                </c:pt>
                <c:pt idx="17">
                  <c:v>100</c:v>
                </c:pt>
                <c:pt idx="18">
                  <c:v>98.8</c:v>
                </c:pt>
                <c:pt idx="19">
                  <c:v>99.59</c:v>
                </c:pt>
                <c:pt idx="20">
                  <c:v>98.89</c:v>
                </c:pt>
                <c:pt idx="21">
                  <c:v>99.37</c:v>
                </c:pt>
              </c:numCache>
            </c:numRef>
          </c:val>
          <c:extLst>
            <c:ext xmlns:c16="http://schemas.microsoft.com/office/drawing/2014/chart" uri="{C3380CC4-5D6E-409C-BE32-E72D297353CC}">
              <c16:uniqueId val="{00000000-C3D0-0248-83AE-989B0E08536A}"/>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86483674423117E-2"/>
          <c:y val="6.917152655782341E-2"/>
          <c:w val="0.84135383526497387"/>
          <c:h val="0.84219324291196351"/>
        </c:manualLayout>
      </c:layout>
      <c:barChart>
        <c:barDir val="bar"/>
        <c:grouping val="clustered"/>
        <c:varyColors val="0"/>
        <c:ser>
          <c:idx val="0"/>
          <c:order val="0"/>
          <c:tx>
            <c:strRef>
              <c:f>'2A.5a 1+2'!$J$1</c:f>
              <c:strCache>
                <c:ptCount val="1"/>
                <c:pt idx="0">
                  <c:v>ISCED 1+2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3A36-6A4C-9A20-48E12F252E07}"/>
                </c:ext>
              </c:extLst>
            </c:dLbl>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3A36-6A4C-9A20-48E12F252E07}"/>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3A36-6A4C-9A20-48E12F252E07}"/>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3A36-6A4C-9A20-48E12F252E07}"/>
                </c:ext>
              </c:extLst>
            </c:dLbl>
            <c:dLbl>
              <c:idx val="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3A36-6A4C-9A20-48E12F252E07}"/>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3A36-6A4C-9A20-48E12F252E07}"/>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3A36-6A4C-9A20-48E12F252E07}"/>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3A36-6A4C-9A20-48E12F252E07}"/>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3A36-6A4C-9A20-48E12F252E07}"/>
                </c:ext>
              </c:extLst>
            </c:dLbl>
            <c:dLbl>
              <c:idx val="1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2-3A36-6A4C-9A20-48E12F252E07}"/>
                </c:ext>
              </c:extLst>
            </c:dLbl>
            <c:dLbl>
              <c:idx val="1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4-3A36-6A4C-9A20-48E12F252E07}"/>
                </c:ext>
              </c:extLst>
            </c:dLbl>
            <c:dLbl>
              <c:idx val="2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6-3A36-6A4C-9A20-48E12F252E07}"/>
                </c:ext>
              </c:extLst>
            </c:dLbl>
            <c:dLbl>
              <c:idx val="2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8-3A36-6A4C-9A20-48E12F252E07}"/>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'2A.5a 1+2'!$B$2:$B$38</c:f>
              <c:strCache>
                <c:ptCount val="25"/>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Latvia</c:v>
                </c:pt>
                <c:pt idx="13">
                  <c:v>Lithuania</c:v>
                </c:pt>
                <c:pt idx="14">
                  <c:v>Netherlands</c:v>
                </c:pt>
                <c:pt idx="15">
                  <c:v>Slovakia</c:v>
                </c:pt>
                <c:pt idx="16">
                  <c:v>Slovenia</c:v>
                </c:pt>
                <c:pt idx="17">
                  <c:v>Spain</c:v>
                </c:pt>
                <c:pt idx="18">
                  <c:v>Sweden</c:v>
                </c:pt>
                <c:pt idx="19">
                  <c:v>Switzerland</c:v>
                </c:pt>
                <c:pt idx="20">
                  <c:v>UK (England)</c:v>
                </c:pt>
                <c:pt idx="21">
                  <c:v>UK (Northern Ireland)</c:v>
                </c:pt>
                <c:pt idx="22">
                  <c:v>UK (Scotland)</c:v>
                </c:pt>
                <c:pt idx="23">
                  <c:v>UK (Wales)</c:v>
                </c:pt>
                <c:pt idx="24">
                  <c:v>Total average</c:v>
                </c:pt>
              </c:strCache>
            </c:strRef>
          </c:cat>
          <c:val>
            <c:numRef>
              <c:f>'2A.5a 1+2'!$J$2:$J$38</c:f>
              <c:numCache>
                <c:formatCode>General</c:formatCode>
                <c:ptCount val="25"/>
                <c:pt idx="0">
                  <c:v>1.07</c:v>
                </c:pt>
                <c:pt idx="1">
                  <c:v>4.51</c:v>
                </c:pt>
                <c:pt idx="2">
                  <c:v>0.25</c:v>
                </c:pt>
                <c:pt idx="3">
                  <c:v>0.16</c:v>
                </c:pt>
                <c:pt idx="4">
                  <c:v>1.53</c:v>
                </c:pt>
                <c:pt idx="5">
                  <c:v>1.72</c:v>
                </c:pt>
                <c:pt idx="6">
                  <c:v>0.63</c:v>
                </c:pt>
                <c:pt idx="7">
                  <c:v>0.35</c:v>
                </c:pt>
                <c:pt idx="8">
                  <c:v>2.04</c:v>
                </c:pt>
                <c:pt idx="9">
                  <c:v>0.56999999999999995</c:v>
                </c:pt>
                <c:pt idx="10">
                  <c:v>1.36</c:v>
                </c:pt>
                <c:pt idx="11">
                  <c:v>0.25</c:v>
                </c:pt>
                <c:pt idx="12">
                  <c:v>2.12</c:v>
                </c:pt>
                <c:pt idx="13">
                  <c:v>0.04</c:v>
                </c:pt>
                <c:pt idx="14">
                  <c:v>2.4</c:v>
                </c:pt>
                <c:pt idx="15">
                  <c:v>3.26</c:v>
                </c:pt>
                <c:pt idx="16">
                  <c:v>1.08</c:v>
                </c:pt>
                <c:pt idx="17">
                  <c:v>0.36</c:v>
                </c:pt>
                <c:pt idx="18">
                  <c:v>0.6</c:v>
                </c:pt>
                <c:pt idx="19">
                  <c:v>1.36</c:v>
                </c:pt>
                <c:pt idx="20">
                  <c:v>1.02</c:v>
                </c:pt>
                <c:pt idx="21">
                  <c:v>1.1399999999999999</c:v>
                </c:pt>
                <c:pt idx="22">
                  <c:v>0.73</c:v>
                </c:pt>
                <c:pt idx="23">
                  <c:v>1.38</c:v>
                </c:pt>
                <c:pt idx="24">
                  <c:v>1.36</c:v>
                </c:pt>
              </c:numCache>
            </c:numRef>
          </c:val>
          <c:extLst>
            <c:ext xmlns:c16="http://schemas.microsoft.com/office/drawing/2014/chart" uri="{C3380CC4-5D6E-409C-BE32-E72D297353CC}">
              <c16:uniqueId val="{00000000-1964-974E-971C-3BEC8560A668}"/>
            </c:ext>
          </c:extLst>
        </c:ser>
        <c:ser>
          <c:idx val="1"/>
          <c:order val="1"/>
          <c:tx>
            <c:strRef>
              <c:f>'2A.5a 1+2'!$K$1</c:f>
              <c:strCache>
                <c:ptCount val="1"/>
                <c:pt idx="0">
                  <c:v>ISCED 1+2 girls</c:v>
                </c:pt>
              </c:strCache>
            </c:strRef>
          </c:tx>
          <c:spPr>
            <a:solidFill>
              <a:srgbClr val="FFC000"/>
            </a:solidFill>
            <a:ln>
              <a:noFill/>
            </a:ln>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36-6A4C-9A20-48E12F252E07}"/>
                </c:ext>
              </c:extLst>
            </c:dLbl>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36-6A4C-9A20-48E12F252E07}"/>
                </c:ext>
              </c:extLst>
            </c:dLbl>
            <c:dLbl>
              <c:idx val="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36-6A4C-9A20-48E12F252E07}"/>
                </c:ext>
              </c:extLst>
            </c:dLbl>
            <c:dLbl>
              <c:idx val="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36-6A4C-9A20-48E12F252E07}"/>
                </c:ext>
              </c:extLst>
            </c:dLbl>
            <c:dLbl>
              <c:idx val="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36-6A4C-9A20-48E12F252E07}"/>
                </c:ext>
              </c:extLst>
            </c:dLbl>
            <c:dLbl>
              <c:idx val="1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36-6A4C-9A20-48E12F252E07}"/>
                </c:ext>
              </c:extLst>
            </c:dLbl>
            <c:dLbl>
              <c:idx val="1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36-6A4C-9A20-48E12F252E07}"/>
                </c:ext>
              </c:extLst>
            </c:dLbl>
            <c:dLbl>
              <c:idx val="1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A36-6A4C-9A20-48E12F252E07}"/>
                </c:ext>
              </c:extLst>
            </c:dLbl>
            <c:dLbl>
              <c:idx val="1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A36-6A4C-9A20-48E12F252E07}"/>
                </c:ext>
              </c:extLst>
            </c:dLbl>
            <c:dLbl>
              <c:idx val="1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A36-6A4C-9A20-48E12F252E07}"/>
                </c:ext>
              </c:extLst>
            </c:dLbl>
            <c:dLbl>
              <c:idx val="19"/>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A36-6A4C-9A20-48E12F252E07}"/>
                </c:ext>
              </c:extLst>
            </c:dLbl>
            <c:dLbl>
              <c:idx val="2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A36-6A4C-9A20-48E12F252E07}"/>
                </c:ext>
              </c:extLst>
            </c:dLbl>
            <c:dLbl>
              <c:idx val="2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A36-6A4C-9A20-48E12F252E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'2A.5a 1+2'!$B$2:$B$38</c:f>
              <c:strCache>
                <c:ptCount val="25"/>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Latvia</c:v>
                </c:pt>
                <c:pt idx="13">
                  <c:v>Lithuania</c:v>
                </c:pt>
                <c:pt idx="14">
                  <c:v>Netherlands</c:v>
                </c:pt>
                <c:pt idx="15">
                  <c:v>Slovakia</c:v>
                </c:pt>
                <c:pt idx="16">
                  <c:v>Slovenia</c:v>
                </c:pt>
                <c:pt idx="17">
                  <c:v>Spain</c:v>
                </c:pt>
                <c:pt idx="18">
                  <c:v>Sweden</c:v>
                </c:pt>
                <c:pt idx="19">
                  <c:v>Switzerland</c:v>
                </c:pt>
                <c:pt idx="20">
                  <c:v>UK (England)</c:v>
                </c:pt>
                <c:pt idx="21">
                  <c:v>UK (Northern Ireland)</c:v>
                </c:pt>
                <c:pt idx="22">
                  <c:v>UK (Scotland)</c:v>
                </c:pt>
                <c:pt idx="23">
                  <c:v>UK (Wales)</c:v>
                </c:pt>
                <c:pt idx="24">
                  <c:v>Total average</c:v>
                </c:pt>
              </c:strCache>
            </c:strRef>
          </c:cat>
          <c:val>
            <c:numRef>
              <c:f>'2A.5a 1+2'!$K$2:$K$38</c:f>
              <c:numCache>
                <c:formatCode>General</c:formatCode>
                <c:ptCount val="25"/>
                <c:pt idx="0">
                  <c:v>0.56999999999999995</c:v>
                </c:pt>
                <c:pt idx="1">
                  <c:v>2.35</c:v>
                </c:pt>
                <c:pt idx="2">
                  <c:v>0.15</c:v>
                </c:pt>
                <c:pt idx="3">
                  <c:v>0.09</c:v>
                </c:pt>
                <c:pt idx="4">
                  <c:v>0.9</c:v>
                </c:pt>
                <c:pt idx="5">
                  <c:v>0.64</c:v>
                </c:pt>
                <c:pt idx="6">
                  <c:v>0.28999999999999998</c:v>
                </c:pt>
                <c:pt idx="7">
                  <c:v>0.15</c:v>
                </c:pt>
                <c:pt idx="8">
                  <c:v>1.03</c:v>
                </c:pt>
                <c:pt idx="9">
                  <c:v>0.27</c:v>
                </c:pt>
                <c:pt idx="10">
                  <c:v>0.73</c:v>
                </c:pt>
                <c:pt idx="11">
                  <c:v>0.1</c:v>
                </c:pt>
                <c:pt idx="12">
                  <c:v>1.04</c:v>
                </c:pt>
                <c:pt idx="13">
                  <c:v>0.02</c:v>
                </c:pt>
                <c:pt idx="14">
                  <c:v>0.91</c:v>
                </c:pt>
                <c:pt idx="15">
                  <c:v>2.36</c:v>
                </c:pt>
                <c:pt idx="16">
                  <c:v>0.62</c:v>
                </c:pt>
                <c:pt idx="17">
                  <c:v>0.2</c:v>
                </c:pt>
                <c:pt idx="18">
                  <c:v>0.37</c:v>
                </c:pt>
                <c:pt idx="19">
                  <c:v>0.61</c:v>
                </c:pt>
                <c:pt idx="20">
                  <c:v>0.36</c:v>
                </c:pt>
                <c:pt idx="21">
                  <c:v>0.46</c:v>
                </c:pt>
                <c:pt idx="22">
                  <c:v>0.3</c:v>
                </c:pt>
                <c:pt idx="23">
                  <c:v>0.49</c:v>
                </c:pt>
                <c:pt idx="24">
                  <c:v>0.65</c:v>
                </c:pt>
              </c:numCache>
            </c:numRef>
          </c:val>
          <c:extLst>
            <c:ext xmlns:c16="http://schemas.microsoft.com/office/drawing/2014/chart" uri="{C3380CC4-5D6E-409C-BE32-E72D297353CC}">
              <c16:uniqueId val="{00000001-1964-974E-971C-3BEC8560A668}"/>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706981960220639E-2"/>
          <c:y val="8.9410434545243153E-2"/>
          <c:w val="0.84135383526497387"/>
          <c:h val="0.84219324291196351"/>
        </c:manualLayout>
      </c:layout>
      <c:barChart>
        <c:barDir val="bar"/>
        <c:grouping val="clustered"/>
        <c:varyColors val="0"/>
        <c:ser>
          <c:idx val="0"/>
          <c:order val="0"/>
          <c:tx>
            <c:strRef>
              <c:f>'2A.5a 1+2 (t)'!$L$1</c:f>
              <c:strCache>
                <c:ptCount val="1"/>
                <c:pt idx="0">
                  <c:v>ISCED 1+2 total</c:v>
                </c:pt>
              </c:strCache>
            </c:strRef>
          </c:tx>
          <c:spPr>
            <a:solidFill>
              <a:srgbClr val="002060"/>
            </a:solidFill>
            <a:ln>
              <a:noFill/>
            </a:ln>
            <a:effectLst/>
          </c:spPr>
          <c:invertIfNegative val="0"/>
          <c:dPt>
            <c:idx val="25"/>
            <c:invertIfNegative val="0"/>
            <c:bubble3D val="0"/>
            <c:spPr>
              <a:solidFill>
                <a:srgbClr val="FFC000"/>
              </a:solidFill>
              <a:ln>
                <a:noFill/>
              </a:ln>
              <a:effectLst/>
            </c:spPr>
            <c:extLst>
              <c:ext xmlns:c16="http://schemas.microsoft.com/office/drawing/2014/chart" uri="{C3380CC4-5D6E-409C-BE32-E72D297353CC}">
                <c16:uniqueId val="{00000000-F113-1E4F-AE45-9D8B4EF41F16}"/>
              </c:ext>
            </c:extLst>
          </c:dPt>
          <c:dLbls>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A424-164E-A94D-811BDDEF9721}"/>
                </c:ext>
              </c:extLst>
            </c:dLbl>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424-164E-A94D-811BDDEF9721}"/>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424-164E-A94D-811BDDEF9721}"/>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424-164E-A94D-811BDDEF9721}"/>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A424-164E-A94D-811BDDEF9721}"/>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A424-164E-A94D-811BDDEF9721}"/>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A424-164E-A94D-811BDDEF9721}"/>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A424-164E-A94D-811BDDEF9721}"/>
                </c:ext>
              </c:extLst>
            </c:dLbl>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A424-164E-A94D-811BDDEF9721}"/>
                </c:ext>
              </c:extLst>
            </c:dLbl>
            <c:dLbl>
              <c:idx val="1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A424-164E-A94D-811BDDEF9721}"/>
                </c:ext>
              </c:extLst>
            </c:dLbl>
            <c:dLbl>
              <c:idx val="2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A424-164E-A94D-811BDDEF9721}"/>
                </c:ext>
              </c:extLst>
            </c:dLbl>
            <c:dLbl>
              <c:idx val="2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A424-164E-A94D-811BDDEF9721}"/>
                </c:ext>
              </c:extLst>
            </c:dLbl>
            <c:dLbl>
              <c:idx val="2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A424-164E-A94D-811BDDEF9721}"/>
                </c:ext>
              </c:extLst>
            </c:dLbl>
            <c:dLbl>
              <c:idx val="2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113-1E4F-AE45-9D8B4EF41F16}"/>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'2A.5a 1+2 (t)'!$B$2:$B$38</c:f>
              <c:strCache>
                <c:ptCount val="26"/>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Latvia</c:v>
                </c:pt>
                <c:pt idx="13">
                  <c:v>Lithuania</c:v>
                </c:pt>
                <c:pt idx="14">
                  <c:v>Netherlands</c:v>
                </c:pt>
                <c:pt idx="15">
                  <c:v>Serbia</c:v>
                </c:pt>
                <c:pt idx="16">
                  <c:v>Slovakia</c:v>
                </c:pt>
                <c:pt idx="17">
                  <c:v>Slovenia</c:v>
                </c:pt>
                <c:pt idx="18">
                  <c:v>Spain</c:v>
                </c:pt>
                <c:pt idx="19">
                  <c:v>Sweden</c:v>
                </c:pt>
                <c:pt idx="20">
                  <c:v>Switzerland</c:v>
                </c:pt>
                <c:pt idx="21">
                  <c:v>UK (England)</c:v>
                </c:pt>
                <c:pt idx="22">
                  <c:v>UK (Northern Ireland)</c:v>
                </c:pt>
                <c:pt idx="23">
                  <c:v>UK (Scotland)</c:v>
                </c:pt>
                <c:pt idx="24">
                  <c:v>UK (Wales)</c:v>
                </c:pt>
                <c:pt idx="25">
                  <c:v>Total average</c:v>
                </c:pt>
              </c:strCache>
            </c:strRef>
          </c:cat>
          <c:val>
            <c:numRef>
              <c:f>'2A.5a 1+2 (t)'!$L$2:$L$38</c:f>
              <c:numCache>
                <c:formatCode>General</c:formatCode>
                <c:ptCount val="26"/>
                <c:pt idx="0">
                  <c:v>1.63</c:v>
                </c:pt>
                <c:pt idx="1">
                  <c:v>6.85</c:v>
                </c:pt>
                <c:pt idx="2">
                  <c:v>0.4</c:v>
                </c:pt>
                <c:pt idx="3">
                  <c:v>0.25</c:v>
                </c:pt>
                <c:pt idx="4">
                  <c:v>2.4300000000000002</c:v>
                </c:pt>
                <c:pt idx="5">
                  <c:v>2.36</c:v>
                </c:pt>
                <c:pt idx="6">
                  <c:v>0.92</c:v>
                </c:pt>
                <c:pt idx="7">
                  <c:v>0.5</c:v>
                </c:pt>
                <c:pt idx="8">
                  <c:v>3.07</c:v>
                </c:pt>
                <c:pt idx="9">
                  <c:v>0.85</c:v>
                </c:pt>
                <c:pt idx="10">
                  <c:v>2.09</c:v>
                </c:pt>
                <c:pt idx="11">
                  <c:v>0.36</c:v>
                </c:pt>
                <c:pt idx="12">
                  <c:v>3.16</c:v>
                </c:pt>
                <c:pt idx="13">
                  <c:v>0.05</c:v>
                </c:pt>
                <c:pt idx="14">
                  <c:v>3.31</c:v>
                </c:pt>
                <c:pt idx="15">
                  <c:v>0.65</c:v>
                </c:pt>
                <c:pt idx="16">
                  <c:v>5.62</c:v>
                </c:pt>
                <c:pt idx="17">
                  <c:v>1.71</c:v>
                </c:pt>
                <c:pt idx="18">
                  <c:v>0.56000000000000005</c:v>
                </c:pt>
                <c:pt idx="19">
                  <c:v>0.97</c:v>
                </c:pt>
                <c:pt idx="20">
                  <c:v>1.97</c:v>
                </c:pt>
                <c:pt idx="21">
                  <c:v>1.39</c:v>
                </c:pt>
                <c:pt idx="22">
                  <c:v>1.59</c:v>
                </c:pt>
                <c:pt idx="23">
                  <c:v>1.02</c:v>
                </c:pt>
                <c:pt idx="24">
                  <c:v>1.87</c:v>
                </c:pt>
                <c:pt idx="25">
                  <c:v>1.99</c:v>
                </c:pt>
              </c:numCache>
            </c:numRef>
          </c:val>
          <c:extLst>
            <c:ext xmlns:c16="http://schemas.microsoft.com/office/drawing/2014/chart" uri="{C3380CC4-5D6E-409C-BE32-E72D297353CC}">
              <c16:uniqueId val="{00000000-1E5B-9C42-8473-BD8DFB1211FF}"/>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65766989092769E-2"/>
          <c:y val="8.2401776854494596E-2"/>
          <c:w val="0.84135383526497387"/>
          <c:h val="0.83078858394934052"/>
        </c:manualLayout>
      </c:layout>
      <c:barChart>
        <c:barDir val="bar"/>
        <c:grouping val="clustered"/>
        <c:varyColors val="0"/>
        <c:ser>
          <c:idx val="0"/>
          <c:order val="0"/>
          <c:tx>
            <c:strRef>
              <c:f>'2A.5a 3'!$J$1</c:f>
              <c:strCache>
                <c:ptCount val="1"/>
                <c:pt idx="0">
                  <c:v>ISCED 3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4E95-0F4E-AB56-BD84EEF1E61B}"/>
                </c:ext>
              </c:extLst>
            </c:dLbl>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4E95-0F4E-AB56-BD84EEF1E61B}"/>
                </c:ext>
              </c:extLst>
            </c:dLbl>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0-4E95-0F4E-AB56-BD84EEF1E61B}"/>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4E95-0F4E-AB56-BD84EEF1E61B}"/>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4E95-0F4E-AB56-BD84EEF1E61B}"/>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4E95-0F4E-AB56-BD84EEF1E61B}"/>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4E95-0F4E-AB56-BD84EEF1E61B}"/>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4E95-0F4E-AB56-BD84EEF1E61B}"/>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4E95-0F4E-AB56-BD84EEF1E61B}"/>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'2A.5a 3'!$B$2:$B$38</c:f>
              <c:strCache>
                <c:ptCount val="19"/>
                <c:pt idx="0">
                  <c:v>Austria</c:v>
                </c:pt>
                <c:pt idx="1">
                  <c:v>Belgium (Flemish community)</c:v>
                </c:pt>
                <c:pt idx="2">
                  <c:v>Bulgaria</c:v>
                </c:pt>
                <c:pt idx="3">
                  <c:v>Cyprus</c:v>
                </c:pt>
                <c:pt idx="4">
                  <c:v>Czech Republic</c:v>
                </c:pt>
                <c:pt idx="5">
                  <c:v>Estonia</c:v>
                </c:pt>
                <c:pt idx="6">
                  <c:v>Germany</c:v>
                </c:pt>
                <c:pt idx="7">
                  <c:v>Greece</c:v>
                </c:pt>
                <c:pt idx="8">
                  <c:v>Hungary</c:v>
                </c:pt>
                <c:pt idx="9">
                  <c:v>Latvia</c:v>
                </c:pt>
                <c:pt idx="10">
                  <c:v>Lithuania</c:v>
                </c:pt>
                <c:pt idx="11">
                  <c:v>Slovakia</c:v>
                </c:pt>
                <c:pt idx="12">
                  <c:v>Slovenia</c:v>
                </c:pt>
                <c:pt idx="13">
                  <c:v>Sweden</c:v>
                </c:pt>
                <c:pt idx="14">
                  <c:v>UK (England)</c:v>
                </c:pt>
                <c:pt idx="15">
                  <c:v>UK (Northern Ireland)</c:v>
                </c:pt>
                <c:pt idx="16">
                  <c:v>UK (Scotland)</c:v>
                </c:pt>
                <c:pt idx="17">
                  <c:v>UK (Wales)</c:v>
                </c:pt>
                <c:pt idx="18">
                  <c:v>Total average</c:v>
                </c:pt>
              </c:strCache>
            </c:strRef>
          </c:cat>
          <c:val>
            <c:numRef>
              <c:f>'2A.5a 3'!$J$2:$J$38</c:f>
              <c:numCache>
                <c:formatCode>General</c:formatCode>
                <c:ptCount val="19"/>
                <c:pt idx="0">
                  <c:v>0.22</c:v>
                </c:pt>
                <c:pt idx="1">
                  <c:v>0.48</c:v>
                </c:pt>
                <c:pt idx="2">
                  <c:v>0.32</c:v>
                </c:pt>
                <c:pt idx="3">
                  <c:v>0.51</c:v>
                </c:pt>
                <c:pt idx="4">
                  <c:v>0.33</c:v>
                </c:pt>
                <c:pt idx="5">
                  <c:v>0</c:v>
                </c:pt>
                <c:pt idx="6">
                  <c:v>0.03</c:v>
                </c:pt>
                <c:pt idx="7">
                  <c:v>0.53</c:v>
                </c:pt>
                <c:pt idx="8">
                  <c:v>0.86</c:v>
                </c:pt>
                <c:pt idx="9">
                  <c:v>7.0000000000000007E-2</c:v>
                </c:pt>
                <c:pt idx="10">
                  <c:v>0.03</c:v>
                </c:pt>
                <c:pt idx="11">
                  <c:v>1.2</c:v>
                </c:pt>
                <c:pt idx="12">
                  <c:v>0.18</c:v>
                </c:pt>
                <c:pt idx="13">
                  <c:v>1.01</c:v>
                </c:pt>
                <c:pt idx="14">
                  <c:v>1.46</c:v>
                </c:pt>
                <c:pt idx="15">
                  <c:v>1.61</c:v>
                </c:pt>
                <c:pt idx="16">
                  <c:v>0.54</c:v>
                </c:pt>
                <c:pt idx="17">
                  <c:v>0.96</c:v>
                </c:pt>
                <c:pt idx="18">
                  <c:v>0.52</c:v>
                </c:pt>
              </c:numCache>
            </c:numRef>
          </c:val>
          <c:extLst>
            <c:ext xmlns:c16="http://schemas.microsoft.com/office/drawing/2014/chart" uri="{C3380CC4-5D6E-409C-BE32-E72D297353CC}">
              <c16:uniqueId val="{00000000-665A-D14A-B4EC-76987AF3D793}"/>
            </c:ext>
          </c:extLst>
        </c:ser>
        <c:ser>
          <c:idx val="1"/>
          <c:order val="1"/>
          <c:tx>
            <c:strRef>
              <c:f>'2A.5a 3'!$K$1</c:f>
              <c:strCache>
                <c:ptCount val="1"/>
                <c:pt idx="0">
                  <c:v>ISCED 3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95-0F4E-AB56-BD84EEF1E61B}"/>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95-0F4E-AB56-BD84EEF1E61B}"/>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E95-0F4E-AB56-BD84EEF1E61B}"/>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95-0F4E-AB56-BD84EEF1E61B}"/>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95-0F4E-AB56-BD84EEF1E61B}"/>
                </c:ext>
              </c:extLst>
            </c:dLbl>
            <c:dLbl>
              <c:idx val="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E95-0F4E-AB56-BD84EEF1E61B}"/>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E95-0F4E-AB56-BD84EEF1E61B}"/>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E95-0F4E-AB56-BD84EEF1E61B}"/>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E95-0F4E-AB56-BD84EEF1E6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'2A.5a 3'!$B$2:$B$38</c:f>
              <c:strCache>
                <c:ptCount val="19"/>
                <c:pt idx="0">
                  <c:v>Austria</c:v>
                </c:pt>
                <c:pt idx="1">
                  <c:v>Belgium (Flemish community)</c:v>
                </c:pt>
                <c:pt idx="2">
                  <c:v>Bulgaria</c:v>
                </c:pt>
                <c:pt idx="3">
                  <c:v>Cyprus</c:v>
                </c:pt>
                <c:pt idx="4">
                  <c:v>Czech Republic</c:v>
                </c:pt>
                <c:pt idx="5">
                  <c:v>Estonia</c:v>
                </c:pt>
                <c:pt idx="6">
                  <c:v>Germany</c:v>
                </c:pt>
                <c:pt idx="7">
                  <c:v>Greece</c:v>
                </c:pt>
                <c:pt idx="8">
                  <c:v>Hungary</c:v>
                </c:pt>
                <c:pt idx="9">
                  <c:v>Latvia</c:v>
                </c:pt>
                <c:pt idx="10">
                  <c:v>Lithuania</c:v>
                </c:pt>
                <c:pt idx="11">
                  <c:v>Slovakia</c:v>
                </c:pt>
                <c:pt idx="12">
                  <c:v>Slovenia</c:v>
                </c:pt>
                <c:pt idx="13">
                  <c:v>Sweden</c:v>
                </c:pt>
                <c:pt idx="14">
                  <c:v>UK (England)</c:v>
                </c:pt>
                <c:pt idx="15">
                  <c:v>UK (Northern Ireland)</c:v>
                </c:pt>
                <c:pt idx="16">
                  <c:v>UK (Scotland)</c:v>
                </c:pt>
                <c:pt idx="17">
                  <c:v>UK (Wales)</c:v>
                </c:pt>
                <c:pt idx="18">
                  <c:v>Total average</c:v>
                </c:pt>
              </c:strCache>
            </c:strRef>
          </c:cat>
          <c:val>
            <c:numRef>
              <c:f>'2A.5a 3'!$K$2:$K$38</c:f>
              <c:numCache>
                <c:formatCode>General</c:formatCode>
                <c:ptCount val="19"/>
                <c:pt idx="0">
                  <c:v>0.14000000000000001</c:v>
                </c:pt>
                <c:pt idx="1">
                  <c:v>0.11</c:v>
                </c:pt>
                <c:pt idx="2">
                  <c:v>0.2</c:v>
                </c:pt>
                <c:pt idx="3">
                  <c:v>0.21</c:v>
                </c:pt>
                <c:pt idx="4">
                  <c:v>0.28999999999999998</c:v>
                </c:pt>
                <c:pt idx="5">
                  <c:v>0.01</c:v>
                </c:pt>
                <c:pt idx="6">
                  <c:v>0.02</c:v>
                </c:pt>
                <c:pt idx="7">
                  <c:v>0.3</c:v>
                </c:pt>
                <c:pt idx="8">
                  <c:v>0.6</c:v>
                </c:pt>
                <c:pt idx="9">
                  <c:v>7.0000000000000007E-2</c:v>
                </c:pt>
                <c:pt idx="10">
                  <c:v>0.03</c:v>
                </c:pt>
                <c:pt idx="11">
                  <c:v>1.04</c:v>
                </c:pt>
                <c:pt idx="12">
                  <c:v>7.0000000000000007E-2</c:v>
                </c:pt>
                <c:pt idx="13">
                  <c:v>0.68</c:v>
                </c:pt>
                <c:pt idx="14">
                  <c:v>0.55000000000000004</c:v>
                </c:pt>
                <c:pt idx="15">
                  <c:v>0.89</c:v>
                </c:pt>
                <c:pt idx="16">
                  <c:v>0.27</c:v>
                </c:pt>
                <c:pt idx="17">
                  <c:v>0.38</c:v>
                </c:pt>
                <c:pt idx="18">
                  <c:v>0.27</c:v>
                </c:pt>
              </c:numCache>
            </c:numRef>
          </c:val>
          <c:extLst>
            <c:ext xmlns:c16="http://schemas.microsoft.com/office/drawing/2014/chart" uri="{C3380CC4-5D6E-409C-BE32-E72D297353CC}">
              <c16:uniqueId val="{00000001-665A-D14A-B4EC-76987AF3D793}"/>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665561313506325E-2"/>
          <c:y val="0.12110504652827488"/>
          <c:w val="0.84135383526497387"/>
          <c:h val="0.79864346407505937"/>
        </c:manualLayout>
      </c:layout>
      <c:barChart>
        <c:barDir val="bar"/>
        <c:grouping val="clustered"/>
        <c:varyColors val="0"/>
        <c:ser>
          <c:idx val="0"/>
          <c:order val="0"/>
          <c:tx>
            <c:strRef>
              <c:f>'2A.5a 3 (t)'!$L$1</c:f>
              <c:strCache>
                <c:ptCount val="1"/>
                <c:pt idx="0">
                  <c:v>ISCED 3 total</c:v>
                </c:pt>
              </c:strCache>
            </c:strRef>
          </c:tx>
          <c:spPr>
            <a:solidFill>
              <a:srgbClr val="002060"/>
            </a:solidFill>
            <a:ln>
              <a:noFill/>
            </a:ln>
            <a:effectLst/>
          </c:spPr>
          <c:invertIfNegative val="0"/>
          <c:dPt>
            <c:idx val="19"/>
            <c:invertIfNegative val="0"/>
            <c:bubble3D val="0"/>
            <c:spPr>
              <a:solidFill>
                <a:srgbClr val="FFC000"/>
              </a:solidFill>
              <a:ln>
                <a:noFill/>
              </a:ln>
              <a:effectLst/>
            </c:spPr>
            <c:extLst>
              <c:ext xmlns:c16="http://schemas.microsoft.com/office/drawing/2014/chart" uri="{C3380CC4-5D6E-409C-BE32-E72D297353CC}">
                <c16:uniqueId val="{00000000-62CC-634D-B021-F67ED0195783}"/>
              </c:ext>
            </c:extLst>
          </c:dPt>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CCA6-B049-9637-7A5B14BF42D0}"/>
                </c:ext>
              </c:extLst>
            </c:dLbl>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CCA6-B049-9637-7A5B14BF42D0}"/>
                </c:ext>
              </c:extLst>
            </c:dLbl>
            <c:dLbl>
              <c:idx val="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CCA6-B049-9637-7A5B14BF42D0}"/>
                </c:ext>
              </c:extLst>
            </c:dLbl>
            <c:dLbl>
              <c:idx val="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CCA6-B049-9637-7A5B14BF42D0}"/>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CCA6-B049-9637-7A5B14BF42D0}"/>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CCA6-B049-9637-7A5B14BF42D0}"/>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CCA6-B049-9637-7A5B14BF42D0}"/>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CCA6-B049-9637-7A5B14BF42D0}"/>
                </c:ext>
              </c:extLst>
            </c:dLbl>
            <c:dLbl>
              <c:idx val="1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CCA6-B049-9637-7A5B14BF42D0}"/>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CCA6-B049-9637-7A5B14BF42D0}"/>
                </c:ext>
              </c:extLst>
            </c:dLbl>
            <c:dLbl>
              <c:idx val="1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62CC-634D-B021-F67ED0195783}"/>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'2A.5a 3 (t)'!$B$2:$B$38</c:f>
              <c:strCache>
                <c:ptCount val="20"/>
                <c:pt idx="0">
                  <c:v>Austria</c:v>
                </c:pt>
                <c:pt idx="1">
                  <c:v>Belgium (Flemish community)</c:v>
                </c:pt>
                <c:pt idx="2">
                  <c:v>Bulgaria</c:v>
                </c:pt>
                <c:pt idx="3">
                  <c:v>Cyprus</c:v>
                </c:pt>
                <c:pt idx="4">
                  <c:v>Czech Republic</c:v>
                </c:pt>
                <c:pt idx="5">
                  <c:v>Estonia</c:v>
                </c:pt>
                <c:pt idx="6">
                  <c:v>Germany</c:v>
                </c:pt>
                <c:pt idx="7">
                  <c:v>Greece</c:v>
                </c:pt>
                <c:pt idx="8">
                  <c:v>Hungary</c:v>
                </c:pt>
                <c:pt idx="9">
                  <c:v>Latvia</c:v>
                </c:pt>
                <c:pt idx="10">
                  <c:v>Lithuania</c:v>
                </c:pt>
                <c:pt idx="11">
                  <c:v>Serbia</c:v>
                </c:pt>
                <c:pt idx="12">
                  <c:v>Slovakia</c:v>
                </c:pt>
                <c:pt idx="13">
                  <c:v>Slovenia</c:v>
                </c:pt>
                <c:pt idx="14">
                  <c:v>Sweden</c:v>
                </c:pt>
                <c:pt idx="15">
                  <c:v>UK (England)</c:v>
                </c:pt>
                <c:pt idx="16">
                  <c:v>UK (Northern Ireland)</c:v>
                </c:pt>
                <c:pt idx="17">
                  <c:v>UK (Scotland)</c:v>
                </c:pt>
                <c:pt idx="18">
                  <c:v>UK (Wales)</c:v>
                </c:pt>
                <c:pt idx="19">
                  <c:v>Total average</c:v>
                </c:pt>
              </c:strCache>
            </c:strRef>
          </c:cat>
          <c:val>
            <c:numRef>
              <c:f>'2A.5a 3 (t)'!$L$2:$L$38</c:f>
              <c:numCache>
                <c:formatCode>General</c:formatCode>
                <c:ptCount val="20"/>
                <c:pt idx="0">
                  <c:v>0.36</c:v>
                </c:pt>
                <c:pt idx="1">
                  <c:v>0.59</c:v>
                </c:pt>
                <c:pt idx="2">
                  <c:v>0.51</c:v>
                </c:pt>
                <c:pt idx="3">
                  <c:v>0.72</c:v>
                </c:pt>
                <c:pt idx="4">
                  <c:v>0.62</c:v>
                </c:pt>
                <c:pt idx="5">
                  <c:v>0.02</c:v>
                </c:pt>
                <c:pt idx="6">
                  <c:v>0.05</c:v>
                </c:pt>
                <c:pt idx="7">
                  <c:v>0.83</c:v>
                </c:pt>
                <c:pt idx="8">
                  <c:v>1.45</c:v>
                </c:pt>
                <c:pt idx="9">
                  <c:v>0.13</c:v>
                </c:pt>
                <c:pt idx="10">
                  <c:v>0.06</c:v>
                </c:pt>
                <c:pt idx="11">
                  <c:v>0.04</c:v>
                </c:pt>
                <c:pt idx="12">
                  <c:v>2.2400000000000002</c:v>
                </c:pt>
                <c:pt idx="13">
                  <c:v>0.25</c:v>
                </c:pt>
                <c:pt idx="14">
                  <c:v>1.7</c:v>
                </c:pt>
                <c:pt idx="15">
                  <c:v>2.0099999999999998</c:v>
                </c:pt>
                <c:pt idx="16">
                  <c:v>2.5</c:v>
                </c:pt>
                <c:pt idx="17">
                  <c:v>0.81</c:v>
                </c:pt>
                <c:pt idx="18">
                  <c:v>1.35</c:v>
                </c:pt>
                <c:pt idx="19">
                  <c:v>0.76</c:v>
                </c:pt>
              </c:numCache>
            </c:numRef>
          </c:val>
          <c:extLst>
            <c:ext xmlns:c16="http://schemas.microsoft.com/office/drawing/2014/chart" uri="{C3380CC4-5D6E-409C-BE32-E72D297353CC}">
              <c16:uniqueId val="{00000000-4E3D-0A46-91DE-EA00B4786DB7}"/>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05408646427595E-2"/>
          <c:y val="9.4689913336864551E-2"/>
          <c:w val="0.84135383526497387"/>
          <c:h val="0.8058000336856288"/>
        </c:manualLayout>
      </c:layout>
      <c:barChart>
        <c:barDir val="bar"/>
        <c:grouping val="clustered"/>
        <c:varyColors val="0"/>
        <c:ser>
          <c:idx val="0"/>
          <c:order val="0"/>
          <c:tx>
            <c:strRef>
              <c:f>'2A.6 02'!$P$1</c:f>
              <c:strCache>
                <c:ptCount val="1"/>
                <c:pt idx="0">
                  <c:v>ISCED 02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FA9-534E-A570-FF4D43E01295}"/>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8FA9-534E-A570-FF4D43E01295}"/>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8FA9-534E-A570-FF4D43E01295}"/>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8FA9-534E-A570-FF4D43E01295}"/>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'2A.6 02'!$B$2:$B$38</c:f>
              <c:strCache>
                <c:ptCount val="11"/>
                <c:pt idx="0">
                  <c:v>Bulgaria</c:v>
                </c:pt>
                <c:pt idx="1">
                  <c:v>Czech Republic</c:v>
                </c:pt>
                <c:pt idx="2">
                  <c:v>Estonia</c:v>
                </c:pt>
                <c:pt idx="3">
                  <c:v>Greece</c:v>
                </c:pt>
                <c:pt idx="4">
                  <c:v>Lithuania</c:v>
                </c:pt>
                <c:pt idx="5">
                  <c:v>Poland</c:v>
                </c:pt>
                <c:pt idx="6">
                  <c:v>Slovakia</c:v>
                </c:pt>
                <c:pt idx="7">
                  <c:v>Spain</c:v>
                </c:pt>
                <c:pt idx="8">
                  <c:v>Switzerland</c:v>
                </c:pt>
                <c:pt idx="9">
                  <c:v>UK (England)</c:v>
                </c:pt>
                <c:pt idx="10">
                  <c:v>Total average</c:v>
                </c:pt>
              </c:strCache>
            </c:strRef>
          </c:cat>
          <c:val>
            <c:numRef>
              <c:f>'2A.6 02'!$P$2:$P$38</c:f>
              <c:numCache>
                <c:formatCode>General</c:formatCode>
                <c:ptCount val="11"/>
                <c:pt idx="0">
                  <c:v>0.23</c:v>
                </c:pt>
                <c:pt idx="1">
                  <c:v>1.46</c:v>
                </c:pt>
                <c:pt idx="2">
                  <c:v>1.7</c:v>
                </c:pt>
                <c:pt idx="3">
                  <c:v>0.4</c:v>
                </c:pt>
                <c:pt idx="4">
                  <c:v>0.9</c:v>
                </c:pt>
                <c:pt idx="5">
                  <c:v>0.47</c:v>
                </c:pt>
                <c:pt idx="6">
                  <c:v>1.22</c:v>
                </c:pt>
                <c:pt idx="7">
                  <c:v>0.1</c:v>
                </c:pt>
                <c:pt idx="8">
                  <c:v>0.82</c:v>
                </c:pt>
                <c:pt idx="9">
                  <c:v>0.22</c:v>
                </c:pt>
                <c:pt idx="10">
                  <c:v>0.42</c:v>
                </c:pt>
              </c:numCache>
            </c:numRef>
          </c:val>
          <c:extLst>
            <c:ext xmlns:c16="http://schemas.microsoft.com/office/drawing/2014/chart" uri="{C3380CC4-5D6E-409C-BE32-E72D297353CC}">
              <c16:uniqueId val="{00000000-FEB7-9D41-BC57-E34967E88ABA}"/>
            </c:ext>
          </c:extLst>
        </c:ser>
        <c:ser>
          <c:idx val="1"/>
          <c:order val="1"/>
          <c:tx>
            <c:strRef>
              <c:f>'2A.6 02'!$Q$1</c:f>
              <c:strCache>
                <c:ptCount val="1"/>
                <c:pt idx="0">
                  <c:v>ISCED 02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A9-534E-A570-FF4D43E01295}"/>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A9-534E-A570-FF4D43E01295}"/>
                </c:ext>
              </c:extLst>
            </c:dLbl>
            <c:dLbl>
              <c:idx val="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A9-534E-A570-FF4D43E01295}"/>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A9-534E-A570-FF4D43E012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'2A.6 02'!$B$2:$B$38</c:f>
              <c:strCache>
                <c:ptCount val="11"/>
                <c:pt idx="0">
                  <c:v>Bulgaria</c:v>
                </c:pt>
                <c:pt idx="1">
                  <c:v>Czech Republic</c:v>
                </c:pt>
                <c:pt idx="2">
                  <c:v>Estonia</c:v>
                </c:pt>
                <c:pt idx="3">
                  <c:v>Greece</c:v>
                </c:pt>
                <c:pt idx="4">
                  <c:v>Lithuania</c:v>
                </c:pt>
                <c:pt idx="5">
                  <c:v>Poland</c:v>
                </c:pt>
                <c:pt idx="6">
                  <c:v>Slovakia</c:v>
                </c:pt>
                <c:pt idx="7">
                  <c:v>Spain</c:v>
                </c:pt>
                <c:pt idx="8">
                  <c:v>Switzerland</c:v>
                </c:pt>
                <c:pt idx="9">
                  <c:v>UK (England)</c:v>
                </c:pt>
                <c:pt idx="10">
                  <c:v>Total average</c:v>
                </c:pt>
              </c:strCache>
            </c:strRef>
          </c:cat>
          <c:val>
            <c:numRef>
              <c:f>'2A.6 02'!$Q$2:$Q$38</c:f>
              <c:numCache>
                <c:formatCode>General</c:formatCode>
                <c:ptCount val="11"/>
                <c:pt idx="0">
                  <c:v>0.12</c:v>
                </c:pt>
                <c:pt idx="1">
                  <c:v>0.69</c:v>
                </c:pt>
                <c:pt idx="2">
                  <c:v>0.6</c:v>
                </c:pt>
                <c:pt idx="3">
                  <c:v>0.16</c:v>
                </c:pt>
                <c:pt idx="4">
                  <c:v>0.39</c:v>
                </c:pt>
                <c:pt idx="5">
                  <c:v>0.2</c:v>
                </c:pt>
                <c:pt idx="6">
                  <c:v>0.56999999999999995</c:v>
                </c:pt>
                <c:pt idx="7">
                  <c:v>0.05</c:v>
                </c:pt>
                <c:pt idx="8">
                  <c:v>0.36</c:v>
                </c:pt>
                <c:pt idx="9">
                  <c:v>0.1</c:v>
                </c:pt>
                <c:pt idx="10">
                  <c:v>0.19</c:v>
                </c:pt>
              </c:numCache>
            </c:numRef>
          </c:val>
          <c:extLst>
            <c:ext xmlns:c16="http://schemas.microsoft.com/office/drawing/2014/chart" uri="{C3380CC4-5D6E-409C-BE32-E72D297353CC}">
              <c16:uniqueId val="{00000001-FEB7-9D41-BC57-E34967E88ABA}"/>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103400536471409E-2"/>
          <c:y val="0.13790709916023228"/>
          <c:w val="0.84135383526497387"/>
          <c:h val="0.73629465783351378"/>
        </c:manualLayout>
      </c:layout>
      <c:barChart>
        <c:barDir val="bar"/>
        <c:grouping val="clustered"/>
        <c:varyColors val="0"/>
        <c:ser>
          <c:idx val="0"/>
          <c:order val="0"/>
          <c:tx>
            <c:strRef>
              <c:f>'2A.6 02 (t)'!$R$1</c:f>
              <c:strCache>
                <c:ptCount val="1"/>
                <c:pt idx="0">
                  <c:v>ISCED 02 total</c:v>
                </c:pt>
              </c:strCache>
            </c:strRef>
          </c:tx>
          <c:spPr>
            <a:solidFill>
              <a:srgbClr val="002060"/>
            </a:solidFill>
            <a:ln>
              <a:noFill/>
            </a:ln>
            <a:effectLst/>
          </c:spPr>
          <c:invertIfNegative val="0"/>
          <c:dPt>
            <c:idx val="10"/>
            <c:invertIfNegative val="0"/>
            <c:bubble3D val="0"/>
            <c:spPr>
              <a:solidFill>
                <a:srgbClr val="FFC000"/>
              </a:solidFill>
              <a:ln>
                <a:noFill/>
              </a:ln>
              <a:effectLst/>
            </c:spPr>
            <c:extLst>
              <c:ext xmlns:c16="http://schemas.microsoft.com/office/drawing/2014/chart" uri="{C3380CC4-5D6E-409C-BE32-E72D297353CC}">
                <c16:uniqueId val="{00000003-733F-B84F-A113-DC6E47BF077D}"/>
              </c:ext>
            </c:extLst>
          </c:dPt>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733F-B84F-A113-DC6E47BF077D}"/>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733F-B84F-A113-DC6E47BF077D}"/>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733F-B84F-A113-DC6E47BF077D}"/>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33F-B84F-A113-DC6E47BF077D}"/>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'2A.6 02 (t)'!$B$2:$B$38</c:f>
              <c:strCache>
                <c:ptCount val="11"/>
                <c:pt idx="0">
                  <c:v>Bulgaria</c:v>
                </c:pt>
                <c:pt idx="1">
                  <c:v>Czech Republic</c:v>
                </c:pt>
                <c:pt idx="2">
                  <c:v>Estonia</c:v>
                </c:pt>
                <c:pt idx="3">
                  <c:v>Greece</c:v>
                </c:pt>
                <c:pt idx="4">
                  <c:v>Lithuania</c:v>
                </c:pt>
                <c:pt idx="5">
                  <c:v>Poland</c:v>
                </c:pt>
                <c:pt idx="6">
                  <c:v>Slovakia</c:v>
                </c:pt>
                <c:pt idx="7">
                  <c:v>Spain</c:v>
                </c:pt>
                <c:pt idx="8">
                  <c:v>Switzerland</c:v>
                </c:pt>
                <c:pt idx="9">
                  <c:v>UK (England)</c:v>
                </c:pt>
                <c:pt idx="10">
                  <c:v>Total average</c:v>
                </c:pt>
              </c:strCache>
            </c:strRef>
          </c:cat>
          <c:val>
            <c:numRef>
              <c:f>'2A.6 02 (t)'!$R$2:$R$38</c:f>
              <c:numCache>
                <c:formatCode>General</c:formatCode>
                <c:ptCount val="11"/>
                <c:pt idx="0">
                  <c:v>0.35</c:v>
                </c:pt>
                <c:pt idx="1">
                  <c:v>2.15</c:v>
                </c:pt>
                <c:pt idx="2">
                  <c:v>2.31</c:v>
                </c:pt>
                <c:pt idx="3">
                  <c:v>0.56000000000000005</c:v>
                </c:pt>
                <c:pt idx="4">
                  <c:v>1.29</c:v>
                </c:pt>
                <c:pt idx="5">
                  <c:v>0.67</c:v>
                </c:pt>
                <c:pt idx="6">
                  <c:v>1.79</c:v>
                </c:pt>
                <c:pt idx="7">
                  <c:v>0.16</c:v>
                </c:pt>
                <c:pt idx="8">
                  <c:v>1.18</c:v>
                </c:pt>
                <c:pt idx="9">
                  <c:v>0.32</c:v>
                </c:pt>
                <c:pt idx="10">
                  <c:v>0.61</c:v>
                </c:pt>
              </c:numCache>
            </c:numRef>
          </c:val>
          <c:extLst>
            <c:ext xmlns:c16="http://schemas.microsoft.com/office/drawing/2014/chart" uri="{C3380CC4-5D6E-409C-BE32-E72D297353CC}">
              <c16:uniqueId val="{00000000-568E-F84E-B51B-51988A36F250}"/>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324333618432087E-2"/>
          <c:y val="7.9787580900213567E-2"/>
          <c:w val="0.84135383526497387"/>
          <c:h val="0.84219324291196351"/>
        </c:manualLayout>
      </c:layout>
      <c:barChart>
        <c:barDir val="bar"/>
        <c:grouping val="clustered"/>
        <c:varyColors val="0"/>
        <c:ser>
          <c:idx val="0"/>
          <c:order val="0"/>
          <c:tx>
            <c:strRef>
              <c:f>'2A.6 1+2'!$P$1</c:f>
              <c:strCache>
                <c:ptCount val="1"/>
                <c:pt idx="0">
                  <c:v>ISCED 1+2 boys</c:v>
                </c:pt>
              </c:strCache>
            </c:strRef>
          </c:tx>
          <c:spPr>
            <a:solidFill>
              <a:srgbClr val="002060"/>
            </a:solidFill>
            <a:ln>
              <a:noFill/>
            </a:ln>
            <a:effectLst/>
          </c:spPr>
          <c:invertIfNegative val="0"/>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346C-B740-A153-73DC5C2D68CF}"/>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346C-B740-A153-73DC5C2D68CF}"/>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346C-B740-A153-73DC5C2D68CF}"/>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346C-B740-A153-73DC5C2D68CF}"/>
                </c:ext>
              </c:extLst>
            </c:dLbl>
            <c:dLbl>
              <c:idx val="1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346C-B740-A153-73DC5C2D68CF}"/>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'2A.6 1+2'!$B$2:$B$38</c:f>
              <c:strCache>
                <c:ptCount val="19"/>
                <c:pt idx="0">
                  <c:v>Austria</c:v>
                </c:pt>
                <c:pt idx="1">
                  <c:v>Bulgaria</c:v>
                </c:pt>
                <c:pt idx="2">
                  <c:v>Czech Republic</c:v>
                </c:pt>
                <c:pt idx="3">
                  <c:v>Denmark</c:v>
                </c:pt>
                <c:pt idx="4">
                  <c:v>Estonia</c:v>
                </c:pt>
                <c:pt idx="5">
                  <c:v>Finland</c:v>
                </c:pt>
                <c:pt idx="6">
                  <c:v>Greece</c:v>
                </c:pt>
                <c:pt idx="7">
                  <c:v>Iceland</c:v>
                </c:pt>
                <c:pt idx="8">
                  <c:v>Latvia</c:v>
                </c:pt>
                <c:pt idx="9">
                  <c:v>Lithuania</c:v>
                </c:pt>
                <c:pt idx="10">
                  <c:v>Poland</c:v>
                </c:pt>
                <c:pt idx="11">
                  <c:v>Slovakia</c:v>
                </c:pt>
                <c:pt idx="12">
                  <c:v>Slovenia</c:v>
                </c:pt>
                <c:pt idx="13">
                  <c:v>Spain</c:v>
                </c:pt>
                <c:pt idx="14">
                  <c:v>Switzerland</c:v>
                </c:pt>
                <c:pt idx="15">
                  <c:v>UK (England)</c:v>
                </c:pt>
                <c:pt idx="16">
                  <c:v>UK (Northern Ireland)</c:v>
                </c:pt>
                <c:pt idx="17">
                  <c:v>UK (Scotland)</c:v>
                </c:pt>
                <c:pt idx="18">
                  <c:v>Total average</c:v>
                </c:pt>
              </c:strCache>
            </c:strRef>
          </c:cat>
          <c:val>
            <c:numRef>
              <c:f>'2A.6 1+2'!$P$2:$P$38</c:f>
              <c:numCache>
                <c:formatCode>General</c:formatCode>
                <c:ptCount val="19"/>
                <c:pt idx="0">
                  <c:v>2.13</c:v>
                </c:pt>
                <c:pt idx="1">
                  <c:v>0.25</c:v>
                </c:pt>
                <c:pt idx="2">
                  <c:v>1.83</c:v>
                </c:pt>
                <c:pt idx="3">
                  <c:v>4.08</c:v>
                </c:pt>
                <c:pt idx="4">
                  <c:v>3.5</c:v>
                </c:pt>
                <c:pt idx="5">
                  <c:v>3.45</c:v>
                </c:pt>
                <c:pt idx="6">
                  <c:v>0.62</c:v>
                </c:pt>
                <c:pt idx="7">
                  <c:v>0.96</c:v>
                </c:pt>
                <c:pt idx="8">
                  <c:v>2.67</c:v>
                </c:pt>
                <c:pt idx="9">
                  <c:v>1</c:v>
                </c:pt>
                <c:pt idx="10">
                  <c:v>1.1499999999999999</c:v>
                </c:pt>
                <c:pt idx="11">
                  <c:v>4.28</c:v>
                </c:pt>
                <c:pt idx="12">
                  <c:v>1.39</c:v>
                </c:pt>
                <c:pt idx="13">
                  <c:v>0.49</c:v>
                </c:pt>
                <c:pt idx="14">
                  <c:v>1.55</c:v>
                </c:pt>
                <c:pt idx="15">
                  <c:v>1.1100000000000001</c:v>
                </c:pt>
                <c:pt idx="16">
                  <c:v>1.68</c:v>
                </c:pt>
                <c:pt idx="17">
                  <c:v>1.9</c:v>
                </c:pt>
                <c:pt idx="18">
                  <c:v>1.29</c:v>
                </c:pt>
              </c:numCache>
            </c:numRef>
          </c:val>
          <c:extLst>
            <c:ext xmlns:c16="http://schemas.microsoft.com/office/drawing/2014/chart" uri="{C3380CC4-5D6E-409C-BE32-E72D297353CC}">
              <c16:uniqueId val="{00000000-B019-EC4B-ADD3-29E4B1138DC0}"/>
            </c:ext>
          </c:extLst>
        </c:ser>
        <c:ser>
          <c:idx val="1"/>
          <c:order val="1"/>
          <c:tx>
            <c:strRef>
              <c:f>'2A.6 1+2'!$Q$1</c:f>
              <c:strCache>
                <c:ptCount val="1"/>
                <c:pt idx="0">
                  <c:v>ISCED 1+2 girls</c:v>
                </c:pt>
              </c:strCache>
            </c:strRef>
          </c:tx>
          <c:spPr>
            <a:solidFill>
              <a:srgbClr val="FFC000"/>
            </a:solidFill>
            <a:ln>
              <a:noFill/>
            </a:ln>
            <a:effectLst/>
          </c:spPr>
          <c:invertIfNegative val="0"/>
          <c:dLbls>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6C-B740-A153-73DC5C2D68CF}"/>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6C-B740-A153-73DC5C2D68CF}"/>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6C-B740-A153-73DC5C2D68CF}"/>
                </c:ext>
              </c:extLst>
            </c:dLbl>
            <c:dLbl>
              <c:idx val="1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6C-B740-A153-73DC5C2D68CF}"/>
                </c:ext>
              </c:extLst>
            </c:dLbl>
            <c:dLbl>
              <c:idx val="1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46C-B740-A153-73DC5C2D68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'2A.6 1+2'!$B$2:$B$38</c:f>
              <c:strCache>
                <c:ptCount val="19"/>
                <c:pt idx="0">
                  <c:v>Austria</c:v>
                </c:pt>
                <c:pt idx="1">
                  <c:v>Bulgaria</c:v>
                </c:pt>
                <c:pt idx="2">
                  <c:v>Czech Republic</c:v>
                </c:pt>
                <c:pt idx="3">
                  <c:v>Denmark</c:v>
                </c:pt>
                <c:pt idx="4">
                  <c:v>Estonia</c:v>
                </c:pt>
                <c:pt idx="5">
                  <c:v>Finland</c:v>
                </c:pt>
                <c:pt idx="6">
                  <c:v>Greece</c:v>
                </c:pt>
                <c:pt idx="7">
                  <c:v>Iceland</c:v>
                </c:pt>
                <c:pt idx="8">
                  <c:v>Latvia</c:v>
                </c:pt>
                <c:pt idx="9">
                  <c:v>Lithuania</c:v>
                </c:pt>
                <c:pt idx="10">
                  <c:v>Poland</c:v>
                </c:pt>
                <c:pt idx="11">
                  <c:v>Slovakia</c:v>
                </c:pt>
                <c:pt idx="12">
                  <c:v>Slovenia</c:v>
                </c:pt>
                <c:pt idx="13">
                  <c:v>Spain</c:v>
                </c:pt>
                <c:pt idx="14">
                  <c:v>Switzerland</c:v>
                </c:pt>
                <c:pt idx="15">
                  <c:v>UK (England)</c:v>
                </c:pt>
                <c:pt idx="16">
                  <c:v>UK (Northern Ireland)</c:v>
                </c:pt>
                <c:pt idx="17">
                  <c:v>UK (Scotland)</c:v>
                </c:pt>
                <c:pt idx="18">
                  <c:v>Total average</c:v>
                </c:pt>
              </c:strCache>
            </c:strRef>
          </c:cat>
          <c:val>
            <c:numRef>
              <c:f>'2A.6 1+2'!$Q$2:$Q$38</c:f>
              <c:numCache>
                <c:formatCode>General</c:formatCode>
                <c:ptCount val="19"/>
                <c:pt idx="0">
                  <c:v>1.1299999999999999</c:v>
                </c:pt>
                <c:pt idx="1">
                  <c:v>0.15</c:v>
                </c:pt>
                <c:pt idx="2">
                  <c:v>1.07</c:v>
                </c:pt>
                <c:pt idx="3">
                  <c:v>1.45</c:v>
                </c:pt>
                <c:pt idx="4">
                  <c:v>1.35</c:v>
                </c:pt>
                <c:pt idx="5">
                  <c:v>1.48</c:v>
                </c:pt>
                <c:pt idx="6">
                  <c:v>0.3</c:v>
                </c:pt>
                <c:pt idx="7">
                  <c:v>0.33</c:v>
                </c:pt>
                <c:pt idx="8">
                  <c:v>1.32</c:v>
                </c:pt>
                <c:pt idx="9">
                  <c:v>0.48</c:v>
                </c:pt>
                <c:pt idx="10">
                  <c:v>0.63</c:v>
                </c:pt>
                <c:pt idx="11">
                  <c:v>3.21</c:v>
                </c:pt>
                <c:pt idx="12">
                  <c:v>0.82</c:v>
                </c:pt>
                <c:pt idx="13">
                  <c:v>0.27</c:v>
                </c:pt>
                <c:pt idx="14">
                  <c:v>0.71</c:v>
                </c:pt>
                <c:pt idx="15">
                  <c:v>0.39</c:v>
                </c:pt>
                <c:pt idx="16">
                  <c:v>0.63</c:v>
                </c:pt>
                <c:pt idx="17">
                  <c:v>0.73</c:v>
                </c:pt>
                <c:pt idx="18">
                  <c:v>0.61</c:v>
                </c:pt>
              </c:numCache>
            </c:numRef>
          </c:val>
          <c:extLst>
            <c:ext xmlns:c16="http://schemas.microsoft.com/office/drawing/2014/chart" uri="{C3380CC4-5D6E-409C-BE32-E72D297353CC}">
              <c16:uniqueId val="{00000001-B019-EC4B-ADD3-29E4B1138DC0}"/>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343168642381235E-2"/>
          <c:y val="0.12377465703385017"/>
          <c:w val="0.84135383526497387"/>
          <c:h val="0.79794538956966665"/>
        </c:manualLayout>
      </c:layout>
      <c:barChart>
        <c:barDir val="bar"/>
        <c:grouping val="clustered"/>
        <c:varyColors val="0"/>
        <c:ser>
          <c:idx val="0"/>
          <c:order val="0"/>
          <c:tx>
            <c:strRef>
              <c:f>'2A.6 1+2 (t)'!$R$1</c:f>
              <c:strCache>
                <c:ptCount val="1"/>
                <c:pt idx="0">
                  <c:v>ISCED 1+2 total</c:v>
                </c:pt>
              </c:strCache>
            </c:strRef>
          </c:tx>
          <c:spPr>
            <a:solidFill>
              <a:srgbClr val="002060"/>
            </a:solidFill>
            <a:ln>
              <a:noFill/>
            </a:ln>
            <a:effectLst/>
          </c:spPr>
          <c:invertIfNegative val="0"/>
          <c:dPt>
            <c:idx val="20"/>
            <c:invertIfNegative val="0"/>
            <c:bubble3D val="0"/>
            <c:spPr>
              <a:solidFill>
                <a:srgbClr val="FFC000"/>
              </a:solidFill>
              <a:ln>
                <a:noFill/>
              </a:ln>
              <a:effectLst/>
            </c:spPr>
            <c:extLst>
              <c:ext xmlns:c16="http://schemas.microsoft.com/office/drawing/2014/chart" uri="{C3380CC4-5D6E-409C-BE32-E72D297353CC}">
                <c16:uniqueId val="{00000009-588B-0942-80C7-31CD544151CC}"/>
              </c:ext>
            </c:extLst>
          </c:dPt>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588B-0942-80C7-31CD544151CC}"/>
                </c:ext>
              </c:extLst>
            </c:dLbl>
            <c:dLbl>
              <c:idx val="6"/>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588B-0942-80C7-31CD544151CC}"/>
                </c:ext>
              </c:extLst>
            </c:dLbl>
            <c:dLbl>
              <c:idx val="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588B-0942-80C7-31CD544151CC}"/>
                </c:ext>
              </c:extLst>
            </c:dLbl>
            <c:dLbl>
              <c:idx val="9"/>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88B-0942-80C7-31CD544151CC}"/>
                </c:ext>
              </c:extLst>
            </c:dLbl>
            <c:dLbl>
              <c:idx val="1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588B-0942-80C7-31CD544151CC}"/>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588B-0942-80C7-31CD544151CC}"/>
                </c:ext>
              </c:extLst>
            </c:dLbl>
            <c:dLbl>
              <c:idx val="1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588B-0942-80C7-31CD544151CC}"/>
                </c:ext>
              </c:extLst>
            </c:dLbl>
            <c:dLbl>
              <c:idx val="17"/>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588B-0942-80C7-31CD544151CC}"/>
                </c:ext>
              </c:extLst>
            </c:dLbl>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588B-0942-80C7-31CD544151CC}"/>
                </c:ext>
              </c:extLst>
            </c:dLbl>
            <c:dLbl>
              <c:idx val="2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588B-0942-80C7-31CD544151CC}"/>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'2A.6 1+2 (t)'!$B$2:$B$38</c:f>
              <c:strCache>
                <c:ptCount val="21"/>
                <c:pt idx="0">
                  <c:v>Austria</c:v>
                </c:pt>
                <c:pt idx="1">
                  <c:v>Bulgaria</c:v>
                </c:pt>
                <c:pt idx="2">
                  <c:v>Czech Republic</c:v>
                </c:pt>
                <c:pt idx="3">
                  <c:v>Denmark</c:v>
                </c:pt>
                <c:pt idx="4">
                  <c:v>Estonia</c:v>
                </c:pt>
                <c:pt idx="5">
                  <c:v>Finland</c:v>
                </c:pt>
                <c:pt idx="6">
                  <c:v>Greece</c:v>
                </c:pt>
                <c:pt idx="7">
                  <c:v>Iceland</c:v>
                </c:pt>
                <c:pt idx="8">
                  <c:v>Latvia</c:v>
                </c:pt>
                <c:pt idx="9">
                  <c:v>Lithuania</c:v>
                </c:pt>
                <c:pt idx="10">
                  <c:v>Norway</c:v>
                </c:pt>
                <c:pt idx="11">
                  <c:v>Poland</c:v>
                </c:pt>
                <c:pt idx="12">
                  <c:v>Serbia</c:v>
                </c:pt>
                <c:pt idx="13">
                  <c:v>Slovakia</c:v>
                </c:pt>
                <c:pt idx="14">
                  <c:v>Slovenia</c:v>
                </c:pt>
                <c:pt idx="15">
                  <c:v>Spain</c:v>
                </c:pt>
                <c:pt idx="16">
                  <c:v>Switzerland</c:v>
                </c:pt>
                <c:pt idx="17">
                  <c:v>UK (England)</c:v>
                </c:pt>
                <c:pt idx="18">
                  <c:v>UK (Northern Ireland)</c:v>
                </c:pt>
                <c:pt idx="19">
                  <c:v>UK (Scotland)</c:v>
                </c:pt>
                <c:pt idx="20">
                  <c:v>Total average</c:v>
                </c:pt>
              </c:strCache>
            </c:strRef>
          </c:cat>
          <c:val>
            <c:numRef>
              <c:f>'2A.6 1+2 (t)'!$R$2:$R$38</c:f>
              <c:numCache>
                <c:formatCode>General</c:formatCode>
                <c:ptCount val="21"/>
                <c:pt idx="0">
                  <c:v>3.26</c:v>
                </c:pt>
                <c:pt idx="1">
                  <c:v>0.4</c:v>
                </c:pt>
                <c:pt idx="2">
                  <c:v>2.9</c:v>
                </c:pt>
                <c:pt idx="3">
                  <c:v>5.53</c:v>
                </c:pt>
                <c:pt idx="4">
                  <c:v>4.84</c:v>
                </c:pt>
                <c:pt idx="5">
                  <c:v>4.93</c:v>
                </c:pt>
                <c:pt idx="6">
                  <c:v>0.92</c:v>
                </c:pt>
                <c:pt idx="7">
                  <c:v>1.29</c:v>
                </c:pt>
                <c:pt idx="8">
                  <c:v>3.99</c:v>
                </c:pt>
                <c:pt idx="9">
                  <c:v>1.48</c:v>
                </c:pt>
                <c:pt idx="10">
                  <c:v>0.65</c:v>
                </c:pt>
                <c:pt idx="11">
                  <c:v>1.78</c:v>
                </c:pt>
                <c:pt idx="12">
                  <c:v>0.86</c:v>
                </c:pt>
                <c:pt idx="13">
                  <c:v>7.48</c:v>
                </c:pt>
                <c:pt idx="14">
                  <c:v>2.2000000000000002</c:v>
                </c:pt>
                <c:pt idx="15">
                  <c:v>0.75</c:v>
                </c:pt>
                <c:pt idx="16">
                  <c:v>2.2599999999999998</c:v>
                </c:pt>
                <c:pt idx="17">
                  <c:v>1.5</c:v>
                </c:pt>
                <c:pt idx="18">
                  <c:v>2.3199999999999998</c:v>
                </c:pt>
                <c:pt idx="19">
                  <c:v>2.64</c:v>
                </c:pt>
                <c:pt idx="20">
                  <c:v>1.84</c:v>
                </c:pt>
              </c:numCache>
            </c:numRef>
          </c:val>
          <c:extLst>
            <c:ext xmlns:c16="http://schemas.microsoft.com/office/drawing/2014/chart" uri="{C3380CC4-5D6E-409C-BE32-E72D297353CC}">
              <c16:uniqueId val="{00000000-C6FF-2B4B-89AC-508E38538B8D}"/>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45050303762435E-2"/>
          <c:y val="0.10157605299337583"/>
          <c:w val="0.84135383526497387"/>
          <c:h val="0.79457424964736556"/>
        </c:manualLayout>
      </c:layout>
      <c:barChart>
        <c:barDir val="bar"/>
        <c:grouping val="clustered"/>
        <c:varyColors val="0"/>
        <c:ser>
          <c:idx val="0"/>
          <c:order val="0"/>
          <c:tx>
            <c:strRef>
              <c:f>'2A.6 3'!$P$1</c:f>
              <c:strCache>
                <c:ptCount val="1"/>
                <c:pt idx="0">
                  <c:v>ISCED 3 boys</c:v>
                </c:pt>
              </c:strCache>
            </c:strRef>
          </c:tx>
          <c:spPr>
            <a:solidFill>
              <a:srgbClr val="002060"/>
            </a:solidFill>
            <a:ln>
              <a:noFill/>
            </a:ln>
            <a:effectLst/>
          </c:spPr>
          <c:invertIfNegative val="0"/>
          <c:dLbls>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D2C-A244-ACB3-DB0377B1857C}"/>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8D2C-A244-ACB3-DB0377B1857C}"/>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'2A.6 3'!$B$2:$B$38</c:f>
              <c:strCache>
                <c:ptCount val="12"/>
                <c:pt idx="0">
                  <c:v>Austria</c:v>
                </c:pt>
                <c:pt idx="1">
                  <c:v>Bulgaria</c:v>
                </c:pt>
                <c:pt idx="2">
                  <c:v>Czech Republic</c:v>
                </c:pt>
                <c:pt idx="3">
                  <c:v>Estonia</c:v>
                </c:pt>
                <c:pt idx="4">
                  <c:v>Greece</c:v>
                </c:pt>
                <c:pt idx="5">
                  <c:v>Latvia</c:v>
                </c:pt>
                <c:pt idx="6">
                  <c:v>Lithuania</c:v>
                </c:pt>
                <c:pt idx="7">
                  <c:v>Poland</c:v>
                </c:pt>
                <c:pt idx="8">
                  <c:v>Slovakia</c:v>
                </c:pt>
                <c:pt idx="9">
                  <c:v>UK (England)</c:v>
                </c:pt>
                <c:pt idx="10">
                  <c:v>UK (Scotland)</c:v>
                </c:pt>
                <c:pt idx="11">
                  <c:v>Total average</c:v>
                </c:pt>
              </c:strCache>
            </c:strRef>
          </c:cat>
          <c:val>
            <c:numRef>
              <c:f>'2A.6 3'!$P$2:$P$38</c:f>
              <c:numCache>
                <c:formatCode>General</c:formatCode>
                <c:ptCount val="12"/>
                <c:pt idx="0">
                  <c:v>0.44</c:v>
                </c:pt>
                <c:pt idx="1">
                  <c:v>0.41</c:v>
                </c:pt>
                <c:pt idx="2">
                  <c:v>1.28</c:v>
                </c:pt>
                <c:pt idx="3">
                  <c:v>0</c:v>
                </c:pt>
                <c:pt idx="4">
                  <c:v>0.54</c:v>
                </c:pt>
                <c:pt idx="5">
                  <c:v>0.08</c:v>
                </c:pt>
                <c:pt idx="6">
                  <c:v>0.92</c:v>
                </c:pt>
                <c:pt idx="7">
                  <c:v>0.56999999999999995</c:v>
                </c:pt>
                <c:pt idx="8">
                  <c:v>1.22</c:v>
                </c:pt>
                <c:pt idx="9">
                  <c:v>1.6</c:v>
                </c:pt>
                <c:pt idx="10">
                  <c:v>1.7</c:v>
                </c:pt>
                <c:pt idx="11">
                  <c:v>0.96</c:v>
                </c:pt>
              </c:numCache>
            </c:numRef>
          </c:val>
          <c:extLst>
            <c:ext xmlns:c16="http://schemas.microsoft.com/office/drawing/2014/chart" uri="{C3380CC4-5D6E-409C-BE32-E72D297353CC}">
              <c16:uniqueId val="{00000000-B690-C74C-8B02-8EE25BBB2B72}"/>
            </c:ext>
          </c:extLst>
        </c:ser>
        <c:ser>
          <c:idx val="1"/>
          <c:order val="1"/>
          <c:tx>
            <c:strRef>
              <c:f>'2A.6 3'!$Q$1</c:f>
              <c:strCache>
                <c:ptCount val="1"/>
                <c:pt idx="0">
                  <c:v>ISCED 3 girls</c:v>
                </c:pt>
              </c:strCache>
            </c:strRef>
          </c:tx>
          <c:spPr>
            <a:solidFill>
              <a:srgbClr val="FFC000"/>
            </a:solidFill>
            <a:ln>
              <a:noFill/>
            </a:ln>
            <a:effectLst/>
          </c:spPr>
          <c:invertIfNegative val="0"/>
          <c:dLbls>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2C-A244-ACB3-DB0377B1857C}"/>
                </c:ext>
              </c:extLst>
            </c:dLbl>
            <c:dLbl>
              <c:idx val="5"/>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2C-A244-ACB3-DB0377B1857C}"/>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'2A.6 3'!$B$2:$B$38</c:f>
              <c:strCache>
                <c:ptCount val="12"/>
                <c:pt idx="0">
                  <c:v>Austria</c:v>
                </c:pt>
                <c:pt idx="1">
                  <c:v>Bulgaria</c:v>
                </c:pt>
                <c:pt idx="2">
                  <c:v>Czech Republic</c:v>
                </c:pt>
                <c:pt idx="3">
                  <c:v>Estonia</c:v>
                </c:pt>
                <c:pt idx="4">
                  <c:v>Greece</c:v>
                </c:pt>
                <c:pt idx="5">
                  <c:v>Latvia</c:v>
                </c:pt>
                <c:pt idx="6">
                  <c:v>Lithuania</c:v>
                </c:pt>
                <c:pt idx="7">
                  <c:v>Poland</c:v>
                </c:pt>
                <c:pt idx="8">
                  <c:v>Slovakia</c:v>
                </c:pt>
                <c:pt idx="9">
                  <c:v>UK (England)</c:v>
                </c:pt>
                <c:pt idx="10">
                  <c:v>UK (Scotland)</c:v>
                </c:pt>
                <c:pt idx="11">
                  <c:v>Total average</c:v>
                </c:pt>
              </c:strCache>
            </c:strRef>
          </c:cat>
          <c:val>
            <c:numRef>
              <c:f>'2A.6 3'!$Q$2:$Q$38</c:f>
              <c:numCache>
                <c:formatCode>General</c:formatCode>
                <c:ptCount val="12"/>
                <c:pt idx="0">
                  <c:v>0.27</c:v>
                </c:pt>
                <c:pt idx="1">
                  <c:v>0.25</c:v>
                </c:pt>
                <c:pt idx="2">
                  <c:v>0.84</c:v>
                </c:pt>
                <c:pt idx="3">
                  <c:v>0.06</c:v>
                </c:pt>
                <c:pt idx="4">
                  <c:v>0.31</c:v>
                </c:pt>
                <c:pt idx="5">
                  <c:v>0.09</c:v>
                </c:pt>
                <c:pt idx="6">
                  <c:v>0.68</c:v>
                </c:pt>
                <c:pt idx="7">
                  <c:v>0.44</c:v>
                </c:pt>
                <c:pt idx="8">
                  <c:v>1.05</c:v>
                </c:pt>
                <c:pt idx="9">
                  <c:v>0.6</c:v>
                </c:pt>
                <c:pt idx="10">
                  <c:v>0.86</c:v>
                </c:pt>
                <c:pt idx="11">
                  <c:v>0.52</c:v>
                </c:pt>
              </c:numCache>
            </c:numRef>
          </c:val>
          <c:extLst>
            <c:ext xmlns:c16="http://schemas.microsoft.com/office/drawing/2014/chart" uri="{C3380CC4-5D6E-409C-BE32-E72D297353CC}">
              <c16:uniqueId val="{00000001-B690-C74C-8B02-8EE25BBB2B72}"/>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665617943263709E-2"/>
          <c:y val="0.12160806968625115"/>
          <c:w val="0.84135383526497387"/>
          <c:h val="0.74948410081495365"/>
        </c:manualLayout>
      </c:layout>
      <c:barChart>
        <c:barDir val="bar"/>
        <c:grouping val="clustered"/>
        <c:varyColors val="0"/>
        <c:ser>
          <c:idx val="0"/>
          <c:order val="0"/>
          <c:tx>
            <c:strRef>
              <c:f>'2A.6 3 (t)'!$R$1</c:f>
              <c:strCache>
                <c:ptCount val="1"/>
                <c:pt idx="0">
                  <c:v>ISCED 3 total</c:v>
                </c:pt>
              </c:strCache>
            </c:strRef>
          </c:tx>
          <c:spPr>
            <a:solidFill>
              <a:srgbClr val="002060"/>
            </a:solidFill>
            <a:ln>
              <a:noFill/>
            </a:ln>
            <a:effectLst/>
          </c:spPr>
          <c:invertIfNegative val="0"/>
          <c:dPt>
            <c:idx val="12"/>
            <c:invertIfNegative val="0"/>
            <c:bubble3D val="0"/>
            <c:spPr>
              <a:solidFill>
                <a:srgbClr val="FFC000"/>
              </a:solidFill>
              <a:ln>
                <a:noFill/>
              </a:ln>
              <a:effectLst/>
            </c:spPr>
            <c:extLst>
              <c:ext xmlns:c16="http://schemas.microsoft.com/office/drawing/2014/chart" uri="{C3380CC4-5D6E-409C-BE32-E72D297353CC}">
                <c16:uniqueId val="{00000000-324A-8540-BB7F-162A8B3DBC95}"/>
              </c:ext>
            </c:extLst>
          </c:dPt>
          <c:dLbls>
            <c:dLbl>
              <c:idx val="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DE15-234E-87FD-33C5B3FB44EE}"/>
                </c:ext>
              </c:extLst>
            </c:dLbl>
            <c:dLbl>
              <c:idx val="5"/>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DE15-234E-87FD-33C5B3FB44EE}"/>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324A-8540-BB7F-162A8B3DBC95}"/>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'2A.6 3 (t)'!$B$2:$B$38</c:f>
              <c:strCache>
                <c:ptCount val="13"/>
                <c:pt idx="0">
                  <c:v>Austria</c:v>
                </c:pt>
                <c:pt idx="1">
                  <c:v>Bulgaria</c:v>
                </c:pt>
                <c:pt idx="2">
                  <c:v>Czech Republic</c:v>
                </c:pt>
                <c:pt idx="3">
                  <c:v>Estonia</c:v>
                </c:pt>
                <c:pt idx="4">
                  <c:v>Greece</c:v>
                </c:pt>
                <c:pt idx="5">
                  <c:v>Latvia</c:v>
                </c:pt>
                <c:pt idx="6">
                  <c:v>Lithuania</c:v>
                </c:pt>
                <c:pt idx="7">
                  <c:v>Poland</c:v>
                </c:pt>
                <c:pt idx="8">
                  <c:v>Serbia</c:v>
                </c:pt>
                <c:pt idx="9">
                  <c:v>Slovakia</c:v>
                </c:pt>
                <c:pt idx="10">
                  <c:v>UK (England)</c:v>
                </c:pt>
                <c:pt idx="11">
                  <c:v>UK (Scotland)</c:v>
                </c:pt>
                <c:pt idx="12">
                  <c:v>Total average</c:v>
                </c:pt>
              </c:strCache>
            </c:strRef>
          </c:cat>
          <c:val>
            <c:numRef>
              <c:f>'2A.6 3 (t)'!$R$2:$R$38</c:f>
              <c:numCache>
                <c:formatCode>General</c:formatCode>
                <c:ptCount val="13"/>
                <c:pt idx="0">
                  <c:v>0.71</c:v>
                </c:pt>
                <c:pt idx="1">
                  <c:v>0.66</c:v>
                </c:pt>
                <c:pt idx="2">
                  <c:v>2.12</c:v>
                </c:pt>
                <c:pt idx="3">
                  <c:v>0.13</c:v>
                </c:pt>
                <c:pt idx="4">
                  <c:v>0.85</c:v>
                </c:pt>
                <c:pt idx="5">
                  <c:v>0.17</c:v>
                </c:pt>
                <c:pt idx="6">
                  <c:v>1.6</c:v>
                </c:pt>
                <c:pt idx="7">
                  <c:v>1.01</c:v>
                </c:pt>
                <c:pt idx="8">
                  <c:v>0.55000000000000004</c:v>
                </c:pt>
                <c:pt idx="9">
                  <c:v>2.2799999999999998</c:v>
                </c:pt>
                <c:pt idx="10">
                  <c:v>2.2000000000000002</c:v>
                </c:pt>
                <c:pt idx="11">
                  <c:v>2.56</c:v>
                </c:pt>
                <c:pt idx="12">
                  <c:v>1.42</c:v>
                </c:pt>
              </c:numCache>
            </c:numRef>
          </c:val>
          <c:extLst>
            <c:ext xmlns:c16="http://schemas.microsoft.com/office/drawing/2014/chart" uri="{C3380CC4-5D6E-409C-BE32-E72D297353CC}">
              <c16:uniqueId val="{00000000-1C05-8D4E-9018-34F9A2F79D2F}"/>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455727282762577E-2"/>
          <c:y val="6.5294821343862913E-2"/>
          <c:w val="0.84135383526497387"/>
          <c:h val="0.84219324291196351"/>
        </c:manualLayout>
      </c:layout>
      <c:barChart>
        <c:barDir val="bar"/>
        <c:grouping val="clustered"/>
        <c:varyColors val="0"/>
        <c:ser>
          <c:idx val="0"/>
          <c:order val="0"/>
          <c:tx>
            <c:strRef>
              <c:f>'1.2 1+2'!$J$1</c:f>
              <c:strCache>
                <c:ptCount val="1"/>
                <c:pt idx="0">
                  <c:v>ISCED 1+2 boys</c:v>
                </c:pt>
              </c:strCache>
            </c:strRef>
          </c:tx>
          <c:spPr>
            <a:solidFill>
              <a:srgbClr val="002060"/>
            </a:solidFill>
            <a:ln>
              <a:noFill/>
            </a:ln>
            <a:effectLst/>
          </c:spPr>
          <c:invertIfNegative val="0"/>
          <c:dLbls>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'1.2 1+2'!$B$2:$B$38</c:f>
              <c:strCache>
                <c:ptCount val="27"/>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Latvia</c:v>
                </c:pt>
                <c:pt idx="14">
                  <c:v>Lithuania</c:v>
                </c:pt>
                <c:pt idx="15">
                  <c:v>Netherlands</c:v>
                </c:pt>
                <c:pt idx="16">
                  <c:v>Poland</c:v>
                </c:pt>
                <c:pt idx="17">
                  <c:v>Serbia</c:v>
                </c:pt>
                <c:pt idx="18">
                  <c:v>Slovakia</c:v>
                </c:pt>
                <c:pt idx="19">
                  <c:v>Slovenia</c:v>
                </c:pt>
                <c:pt idx="20">
                  <c:v>Spain</c:v>
                </c:pt>
                <c:pt idx="21">
                  <c:v>Sweden</c:v>
                </c:pt>
                <c:pt idx="22">
                  <c:v>Switzerland</c:v>
                </c:pt>
                <c:pt idx="23">
                  <c:v>UK (England)</c:v>
                </c:pt>
                <c:pt idx="24">
                  <c:v>UK (Northern Ireland)</c:v>
                </c:pt>
                <c:pt idx="25">
                  <c:v>UK (Scotland)</c:v>
                </c:pt>
                <c:pt idx="26">
                  <c:v>Total average</c:v>
                </c:pt>
              </c:strCache>
            </c:strRef>
          </c:cat>
          <c:val>
            <c:numRef>
              <c:f>'1.2 1+2'!$J$2:$J$38</c:f>
              <c:numCache>
                <c:formatCode>General</c:formatCode>
                <c:ptCount val="27"/>
                <c:pt idx="0">
                  <c:v>51.79</c:v>
                </c:pt>
                <c:pt idx="1">
                  <c:v>46.85</c:v>
                </c:pt>
                <c:pt idx="2">
                  <c:v>51.44</c:v>
                </c:pt>
                <c:pt idx="3">
                  <c:v>50.38</c:v>
                </c:pt>
                <c:pt idx="4">
                  <c:v>49.15</c:v>
                </c:pt>
                <c:pt idx="5">
                  <c:v>48.01</c:v>
                </c:pt>
                <c:pt idx="6">
                  <c:v>47.64</c:v>
                </c:pt>
                <c:pt idx="7">
                  <c:v>66.66</c:v>
                </c:pt>
                <c:pt idx="8">
                  <c:v>49.82</c:v>
                </c:pt>
                <c:pt idx="9">
                  <c:v>51.04</c:v>
                </c:pt>
                <c:pt idx="10">
                  <c:v>49.95</c:v>
                </c:pt>
                <c:pt idx="11">
                  <c:v>50.28</c:v>
                </c:pt>
                <c:pt idx="12">
                  <c:v>51.65</c:v>
                </c:pt>
                <c:pt idx="13">
                  <c:v>48.7</c:v>
                </c:pt>
                <c:pt idx="14">
                  <c:v>50.41</c:v>
                </c:pt>
                <c:pt idx="15">
                  <c:v>49.45</c:v>
                </c:pt>
                <c:pt idx="16">
                  <c:v>50.34</c:v>
                </c:pt>
                <c:pt idx="17">
                  <c:v>50.98</c:v>
                </c:pt>
                <c:pt idx="18">
                  <c:v>46.96</c:v>
                </c:pt>
                <c:pt idx="19">
                  <c:v>50.02</c:v>
                </c:pt>
                <c:pt idx="20">
                  <c:v>51.01</c:v>
                </c:pt>
                <c:pt idx="21">
                  <c:v>50.92</c:v>
                </c:pt>
                <c:pt idx="22">
                  <c:v>48.93</c:v>
                </c:pt>
                <c:pt idx="23">
                  <c:v>49.97</c:v>
                </c:pt>
                <c:pt idx="24">
                  <c:v>49.3</c:v>
                </c:pt>
                <c:pt idx="25">
                  <c:v>50.08</c:v>
                </c:pt>
                <c:pt idx="26">
                  <c:v>50.46</c:v>
                </c:pt>
              </c:numCache>
            </c:numRef>
          </c:val>
          <c:extLst>
            <c:ext xmlns:c16="http://schemas.microsoft.com/office/drawing/2014/chart" uri="{C3380CC4-5D6E-409C-BE32-E72D297353CC}">
              <c16:uniqueId val="{00000000-FE64-E048-AE6F-013275582D9E}"/>
            </c:ext>
          </c:extLst>
        </c:ser>
        <c:ser>
          <c:idx val="1"/>
          <c:order val="1"/>
          <c:tx>
            <c:strRef>
              <c:f>'1.2 1+2'!$K$1</c:f>
              <c:strCache>
                <c:ptCount val="1"/>
                <c:pt idx="0">
                  <c:v>ISCED 1+2 girls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1+2'!$B$2:$B$38</c:f>
              <c:strCache>
                <c:ptCount val="27"/>
                <c:pt idx="0">
                  <c:v>Austria</c:v>
                </c:pt>
                <c:pt idx="1">
                  <c:v>Belgium (Flemish community)</c:v>
                </c:pt>
                <c:pt idx="2">
                  <c:v>Bulgaria</c:v>
                </c:pt>
                <c:pt idx="3">
                  <c:v>Cyprus</c:v>
                </c:pt>
                <c:pt idx="4">
                  <c:v>Czech Republic</c:v>
                </c:pt>
                <c:pt idx="5">
                  <c:v>Denmark</c:v>
                </c:pt>
                <c:pt idx="6">
                  <c:v>Estonia</c:v>
                </c:pt>
                <c:pt idx="7">
                  <c:v>Finland</c:v>
                </c:pt>
                <c:pt idx="8">
                  <c:v>Germany</c:v>
                </c:pt>
                <c:pt idx="9">
                  <c:v>Greece</c:v>
                </c:pt>
                <c:pt idx="10">
                  <c:v>Hungary</c:v>
                </c:pt>
                <c:pt idx="11">
                  <c:v>Iceland</c:v>
                </c:pt>
                <c:pt idx="12">
                  <c:v>Italy</c:v>
                </c:pt>
                <c:pt idx="13">
                  <c:v>Latvia</c:v>
                </c:pt>
                <c:pt idx="14">
                  <c:v>Lithuania</c:v>
                </c:pt>
                <c:pt idx="15">
                  <c:v>Netherlands</c:v>
                </c:pt>
                <c:pt idx="16">
                  <c:v>Poland</c:v>
                </c:pt>
                <c:pt idx="17">
                  <c:v>Serbia</c:v>
                </c:pt>
                <c:pt idx="18">
                  <c:v>Slovakia</c:v>
                </c:pt>
                <c:pt idx="19">
                  <c:v>Slovenia</c:v>
                </c:pt>
                <c:pt idx="20">
                  <c:v>Spain</c:v>
                </c:pt>
                <c:pt idx="21">
                  <c:v>Sweden</c:v>
                </c:pt>
                <c:pt idx="22">
                  <c:v>Switzerland</c:v>
                </c:pt>
                <c:pt idx="23">
                  <c:v>UK (England)</c:v>
                </c:pt>
                <c:pt idx="24">
                  <c:v>UK (Northern Ireland)</c:v>
                </c:pt>
                <c:pt idx="25">
                  <c:v>UK (Scotland)</c:v>
                </c:pt>
                <c:pt idx="26">
                  <c:v>Total average</c:v>
                </c:pt>
              </c:strCache>
            </c:strRef>
          </c:cat>
          <c:val>
            <c:numRef>
              <c:f>'1.2 1+2'!$K$2:$K$38</c:f>
              <c:numCache>
                <c:formatCode>General</c:formatCode>
                <c:ptCount val="27"/>
                <c:pt idx="0">
                  <c:v>48.44</c:v>
                </c:pt>
                <c:pt idx="1">
                  <c:v>45.96</c:v>
                </c:pt>
                <c:pt idx="2">
                  <c:v>48.1</c:v>
                </c:pt>
                <c:pt idx="3">
                  <c:v>48.33</c:v>
                </c:pt>
                <c:pt idx="4">
                  <c:v>47.49</c:v>
                </c:pt>
                <c:pt idx="5">
                  <c:v>46.46</c:v>
                </c:pt>
                <c:pt idx="6">
                  <c:v>47.18</c:v>
                </c:pt>
                <c:pt idx="7">
                  <c:v>27.8</c:v>
                </c:pt>
                <c:pt idx="8">
                  <c:v>47.11</c:v>
                </c:pt>
                <c:pt idx="9">
                  <c:v>48.02</c:v>
                </c:pt>
                <c:pt idx="10">
                  <c:v>47.77</c:v>
                </c:pt>
                <c:pt idx="11">
                  <c:v>48.43</c:v>
                </c:pt>
                <c:pt idx="12">
                  <c:v>48.26</c:v>
                </c:pt>
                <c:pt idx="13">
                  <c:v>47.25</c:v>
                </c:pt>
                <c:pt idx="14">
                  <c:v>48.11</c:v>
                </c:pt>
                <c:pt idx="15">
                  <c:v>47.24</c:v>
                </c:pt>
                <c:pt idx="16">
                  <c:v>47.86</c:v>
                </c:pt>
                <c:pt idx="17">
                  <c:v>48.12</c:v>
                </c:pt>
                <c:pt idx="18">
                  <c:v>45.33</c:v>
                </c:pt>
                <c:pt idx="19">
                  <c:v>47.78</c:v>
                </c:pt>
                <c:pt idx="20">
                  <c:v>48.26</c:v>
                </c:pt>
                <c:pt idx="21">
                  <c:v>48.11</c:v>
                </c:pt>
                <c:pt idx="22">
                  <c:v>47.31</c:v>
                </c:pt>
                <c:pt idx="23">
                  <c:v>48.36</c:v>
                </c:pt>
                <c:pt idx="24">
                  <c:v>48.08</c:v>
                </c:pt>
                <c:pt idx="25">
                  <c:v>48.31</c:v>
                </c:pt>
                <c:pt idx="26">
                  <c:v>47.49</c:v>
                </c:pt>
              </c:numCache>
            </c:numRef>
          </c:val>
          <c:extLst>
            <c:ext xmlns:c16="http://schemas.microsoft.com/office/drawing/2014/chart" uri="{C3380CC4-5D6E-409C-BE32-E72D297353CC}">
              <c16:uniqueId val="{00000001-FE64-E048-AE6F-013275582D9E}"/>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096331043725909E-2"/>
          <c:y val="9.7076872201417502E-2"/>
          <c:w val="0.84135383526497387"/>
          <c:h val="0.80133062822311796"/>
        </c:manualLayout>
      </c:layout>
      <c:barChart>
        <c:barDir val="bar"/>
        <c:grouping val="clustered"/>
        <c:varyColors val="0"/>
        <c:ser>
          <c:idx val="0"/>
          <c:order val="0"/>
          <c:tx>
            <c:strRef>
              <c:f>'2A.8 02'!$J$1</c:f>
              <c:strCache>
                <c:ptCount val="1"/>
                <c:pt idx="0">
                  <c:v>ISCED 02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7EB-A549-A817-397F0169BF61}"/>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'2A.8 02'!$B$2:$B$38</c:f>
              <c:strCache>
                <c:ptCount val="14"/>
                <c:pt idx="0">
                  <c:v>Belgium (Flemish community)</c:v>
                </c:pt>
                <c:pt idx="1">
                  <c:v>Greece</c:v>
                </c:pt>
                <c:pt idx="2">
                  <c:v>Hungary</c:v>
                </c:pt>
                <c:pt idx="3">
                  <c:v>Iceland</c:v>
                </c:pt>
                <c:pt idx="4">
                  <c:v>Lithuania</c:v>
                </c:pt>
                <c:pt idx="5">
                  <c:v>Netherlands</c:v>
                </c:pt>
                <c:pt idx="6">
                  <c:v>Poland</c:v>
                </c:pt>
                <c:pt idx="7">
                  <c:v>Slovakia</c:v>
                </c:pt>
                <c:pt idx="8">
                  <c:v>Slovenia</c:v>
                </c:pt>
                <c:pt idx="9">
                  <c:v>Spain</c:v>
                </c:pt>
                <c:pt idx="10">
                  <c:v>Sweden</c:v>
                </c:pt>
                <c:pt idx="11">
                  <c:v>Switzerland</c:v>
                </c:pt>
                <c:pt idx="12">
                  <c:v>UK (Wales)</c:v>
                </c:pt>
                <c:pt idx="13">
                  <c:v>Total average</c:v>
                </c:pt>
              </c:strCache>
            </c:strRef>
          </c:cat>
          <c:val>
            <c:numRef>
              <c:f>'2A.8 02'!$J$2:$J$38</c:f>
              <c:numCache>
                <c:formatCode>General</c:formatCode>
                <c:ptCount val="14"/>
                <c:pt idx="0">
                  <c:v>71.45</c:v>
                </c:pt>
                <c:pt idx="1">
                  <c:v>74.64</c:v>
                </c:pt>
                <c:pt idx="2">
                  <c:v>69.27</c:v>
                </c:pt>
                <c:pt idx="3">
                  <c:v>65.41</c:v>
                </c:pt>
                <c:pt idx="4">
                  <c:v>60.54</c:v>
                </c:pt>
                <c:pt idx="5">
                  <c:v>72.930000000000007</c:v>
                </c:pt>
                <c:pt idx="6">
                  <c:v>70.16</c:v>
                </c:pt>
                <c:pt idx="7">
                  <c:v>193.93</c:v>
                </c:pt>
                <c:pt idx="8">
                  <c:v>70.8</c:v>
                </c:pt>
                <c:pt idx="9">
                  <c:v>70.56</c:v>
                </c:pt>
                <c:pt idx="10">
                  <c:v>76.349999999999994</c:v>
                </c:pt>
                <c:pt idx="11">
                  <c:v>60.65</c:v>
                </c:pt>
                <c:pt idx="12">
                  <c:v>70.16</c:v>
                </c:pt>
                <c:pt idx="13">
                  <c:v>70.13</c:v>
                </c:pt>
              </c:numCache>
            </c:numRef>
          </c:val>
          <c:extLst>
            <c:ext xmlns:c16="http://schemas.microsoft.com/office/drawing/2014/chart" uri="{C3380CC4-5D6E-409C-BE32-E72D297353CC}">
              <c16:uniqueId val="{00000000-A942-AF49-8806-9DE406BD6205}"/>
            </c:ext>
          </c:extLst>
        </c:ser>
        <c:ser>
          <c:idx val="1"/>
          <c:order val="1"/>
          <c:tx>
            <c:strRef>
              <c:f>'2A.8 02'!$K$1</c:f>
              <c:strCache>
                <c:ptCount val="1"/>
                <c:pt idx="0">
                  <c:v>ISCED 02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EB-A549-A817-397F0169BF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'2A.8 02'!$B$2:$B$38</c:f>
              <c:strCache>
                <c:ptCount val="14"/>
                <c:pt idx="0">
                  <c:v>Belgium (Flemish community)</c:v>
                </c:pt>
                <c:pt idx="1">
                  <c:v>Greece</c:v>
                </c:pt>
                <c:pt idx="2">
                  <c:v>Hungary</c:v>
                </c:pt>
                <c:pt idx="3">
                  <c:v>Iceland</c:v>
                </c:pt>
                <c:pt idx="4">
                  <c:v>Lithuania</c:v>
                </c:pt>
                <c:pt idx="5">
                  <c:v>Netherlands</c:v>
                </c:pt>
                <c:pt idx="6">
                  <c:v>Poland</c:v>
                </c:pt>
                <c:pt idx="7">
                  <c:v>Slovakia</c:v>
                </c:pt>
                <c:pt idx="8">
                  <c:v>Slovenia</c:v>
                </c:pt>
                <c:pt idx="9">
                  <c:v>Spain</c:v>
                </c:pt>
                <c:pt idx="10">
                  <c:v>Sweden</c:v>
                </c:pt>
                <c:pt idx="11">
                  <c:v>Switzerland</c:v>
                </c:pt>
                <c:pt idx="12">
                  <c:v>UK (Wales)</c:v>
                </c:pt>
                <c:pt idx="13">
                  <c:v>Total average</c:v>
                </c:pt>
              </c:strCache>
            </c:strRef>
          </c:cat>
          <c:val>
            <c:numRef>
              <c:f>'2A.8 02'!$K$2:$K$38</c:f>
              <c:numCache>
                <c:formatCode>General</c:formatCode>
                <c:ptCount val="14"/>
                <c:pt idx="0">
                  <c:v>28.55</c:v>
                </c:pt>
                <c:pt idx="1">
                  <c:v>25.36</c:v>
                </c:pt>
                <c:pt idx="2">
                  <c:v>30.73</c:v>
                </c:pt>
                <c:pt idx="3">
                  <c:v>34.590000000000003</c:v>
                </c:pt>
                <c:pt idx="4">
                  <c:v>40.43</c:v>
                </c:pt>
                <c:pt idx="5">
                  <c:v>27.07</c:v>
                </c:pt>
                <c:pt idx="6">
                  <c:v>29.84</c:v>
                </c:pt>
                <c:pt idx="7">
                  <c:v>142.78</c:v>
                </c:pt>
                <c:pt idx="8">
                  <c:v>29.2</c:v>
                </c:pt>
                <c:pt idx="9">
                  <c:v>29.44</c:v>
                </c:pt>
                <c:pt idx="10">
                  <c:v>23.65</c:v>
                </c:pt>
                <c:pt idx="11">
                  <c:v>26.31</c:v>
                </c:pt>
                <c:pt idx="12">
                  <c:v>29.84</c:v>
                </c:pt>
                <c:pt idx="13">
                  <c:v>35.04</c:v>
                </c:pt>
              </c:numCache>
            </c:numRef>
          </c:val>
          <c:extLst>
            <c:ext xmlns:c16="http://schemas.microsoft.com/office/drawing/2014/chart" uri="{C3380CC4-5D6E-409C-BE32-E72D297353CC}">
              <c16:uniqueId val="{00000001-A942-AF49-8806-9DE406BD6205}"/>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575614358395561E-2"/>
          <c:y val="0.12422371897863528"/>
          <c:w val="0.84135383526497387"/>
          <c:h val="0.74522861866128454"/>
        </c:manualLayout>
      </c:layout>
      <c:barChart>
        <c:barDir val="bar"/>
        <c:grouping val="clustered"/>
        <c:varyColors val="0"/>
        <c:ser>
          <c:idx val="0"/>
          <c:order val="0"/>
          <c:tx>
            <c:strRef>
              <c:f>'2A.8 02 (t)'!$L$1</c:f>
              <c:strCache>
                <c:ptCount val="1"/>
                <c:pt idx="0">
                  <c:v>ISCED 02 total</c:v>
                </c:pt>
              </c:strCache>
            </c:strRef>
          </c:tx>
          <c:spPr>
            <a:solidFill>
              <a:srgbClr val="002060"/>
            </a:solidFill>
            <a:ln>
              <a:noFill/>
            </a:ln>
            <a:effectLst/>
          </c:spPr>
          <c:invertIfNegative val="0"/>
          <c:dPt>
            <c:idx val="14"/>
            <c:invertIfNegative val="0"/>
            <c:bubble3D val="0"/>
            <c:spPr>
              <a:solidFill>
                <a:srgbClr val="FFC000"/>
              </a:solidFill>
              <a:ln>
                <a:noFill/>
              </a:ln>
              <a:effectLst/>
            </c:spPr>
            <c:extLst>
              <c:ext xmlns:c16="http://schemas.microsoft.com/office/drawing/2014/chart" uri="{C3380CC4-5D6E-409C-BE32-E72D297353CC}">
                <c16:uniqueId val="{00000002-93F1-104F-AA8C-4D05AAB92612}"/>
              </c:ext>
            </c:extLst>
          </c:dPt>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3F1-104F-AA8C-4D05AAB92612}"/>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93F1-104F-AA8C-4D05AAB92612}"/>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93F1-104F-AA8C-4D05AAB92612}"/>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'2A.8 02 (t)'!$B$2:$B$38</c:f>
              <c:strCache>
                <c:ptCount val="15"/>
                <c:pt idx="0">
                  <c:v>Belgium (Flemish community)</c:v>
                </c:pt>
                <c:pt idx="1">
                  <c:v>Greece</c:v>
                </c:pt>
                <c:pt idx="2">
                  <c:v>Hungary</c:v>
                </c:pt>
                <c:pt idx="3">
                  <c:v>Iceland</c:v>
                </c:pt>
                <c:pt idx="4">
                  <c:v>Lithuania</c:v>
                </c:pt>
                <c:pt idx="5">
                  <c:v>Netherlands</c:v>
                </c:pt>
                <c:pt idx="6">
                  <c:v>Norway</c:v>
                </c:pt>
                <c:pt idx="7">
                  <c:v>Poland</c:v>
                </c:pt>
                <c:pt idx="8">
                  <c:v>Slovakia</c:v>
                </c:pt>
                <c:pt idx="9">
                  <c:v>Slovenia</c:v>
                </c:pt>
                <c:pt idx="10">
                  <c:v>Spain</c:v>
                </c:pt>
                <c:pt idx="11">
                  <c:v>Sweden</c:v>
                </c:pt>
                <c:pt idx="12">
                  <c:v>Switzerland</c:v>
                </c:pt>
                <c:pt idx="13">
                  <c:v>UK (Wales)</c:v>
                </c:pt>
                <c:pt idx="14">
                  <c:v>Total average</c:v>
                </c:pt>
              </c:strCache>
            </c:strRef>
          </c:cat>
          <c:val>
            <c:numRef>
              <c:f>'2A.8 02 (t)'!$L$2:$L$38</c:f>
              <c:numCache>
                <c:formatCode>General</c:formatCode>
                <c:ptCount val="15"/>
                <c:pt idx="0">
                  <c:v>100</c:v>
                </c:pt>
                <c:pt idx="1">
                  <c:v>100</c:v>
                </c:pt>
                <c:pt idx="2">
                  <c:v>100</c:v>
                </c:pt>
                <c:pt idx="3">
                  <c:v>100</c:v>
                </c:pt>
                <c:pt idx="4">
                  <c:v>100.97</c:v>
                </c:pt>
                <c:pt idx="5">
                  <c:v>100</c:v>
                </c:pt>
                <c:pt idx="6">
                  <c:v>100</c:v>
                </c:pt>
                <c:pt idx="7">
                  <c:v>100</c:v>
                </c:pt>
                <c:pt idx="8">
                  <c:v>336.71</c:v>
                </c:pt>
                <c:pt idx="9">
                  <c:v>100</c:v>
                </c:pt>
                <c:pt idx="10">
                  <c:v>100</c:v>
                </c:pt>
                <c:pt idx="11">
                  <c:v>100</c:v>
                </c:pt>
                <c:pt idx="12">
                  <c:v>86.96</c:v>
                </c:pt>
                <c:pt idx="13">
                  <c:v>100</c:v>
                </c:pt>
                <c:pt idx="14">
                  <c:v>104.77</c:v>
                </c:pt>
              </c:numCache>
            </c:numRef>
          </c:val>
          <c:extLst>
            <c:ext xmlns:c16="http://schemas.microsoft.com/office/drawing/2014/chart" uri="{C3380CC4-5D6E-409C-BE32-E72D297353CC}">
              <c16:uniqueId val="{00000000-F5B5-3145-A470-DB7A59161AA2}"/>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803616933101739E-2"/>
          <c:y val="8.9485994474458458E-2"/>
          <c:w val="0.84135383526497387"/>
          <c:h val="0.84219324291196351"/>
        </c:manualLayout>
      </c:layout>
      <c:barChart>
        <c:barDir val="bar"/>
        <c:grouping val="clustered"/>
        <c:varyColors val="0"/>
        <c:ser>
          <c:idx val="0"/>
          <c:order val="0"/>
          <c:tx>
            <c:strRef>
              <c:f>'2A.8 1+2'!$J$1</c:f>
              <c:strCache>
                <c:ptCount val="1"/>
                <c:pt idx="0">
                  <c:v>ISCED 1+2 boys</c:v>
                </c:pt>
              </c:strCache>
            </c:strRef>
          </c:tx>
          <c:spPr>
            <a:solidFill>
              <a:srgbClr val="002060"/>
            </a:solidFill>
            <a:ln>
              <a:noFill/>
            </a:ln>
            <a:effectLst/>
          </c:spPr>
          <c:invertIfNegative val="0"/>
          <c:dLbls>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'2A.8 1+2'!$B$2:$B$38</c:f>
              <c:strCache>
                <c:ptCount val="18"/>
                <c:pt idx="0">
                  <c:v>Austria</c:v>
                </c:pt>
                <c:pt idx="1">
                  <c:v>Belgium (Flemish community)</c:v>
                </c:pt>
                <c:pt idx="2">
                  <c:v>Denmark</c:v>
                </c:pt>
                <c:pt idx="3">
                  <c:v>Finland</c:v>
                </c:pt>
                <c:pt idx="4">
                  <c:v>Greece</c:v>
                </c:pt>
                <c:pt idx="5">
                  <c:v>Hungary</c:v>
                </c:pt>
                <c:pt idx="6">
                  <c:v>Iceland</c:v>
                </c:pt>
                <c:pt idx="7">
                  <c:v>Lithuania</c:v>
                </c:pt>
                <c:pt idx="8">
                  <c:v>Netherlands</c:v>
                </c:pt>
                <c:pt idx="9">
                  <c:v>Norway</c:v>
                </c:pt>
                <c:pt idx="10">
                  <c:v>Poland</c:v>
                </c:pt>
                <c:pt idx="11">
                  <c:v>Slovakia</c:v>
                </c:pt>
                <c:pt idx="12">
                  <c:v>Slovenia</c:v>
                </c:pt>
                <c:pt idx="13">
                  <c:v>Spain</c:v>
                </c:pt>
                <c:pt idx="14">
                  <c:v>Sweden</c:v>
                </c:pt>
                <c:pt idx="15">
                  <c:v>Switzerland</c:v>
                </c:pt>
                <c:pt idx="16">
                  <c:v>UK (Wales)</c:v>
                </c:pt>
                <c:pt idx="17">
                  <c:v>Total average</c:v>
                </c:pt>
              </c:strCache>
            </c:strRef>
          </c:cat>
          <c:val>
            <c:numRef>
              <c:f>'2A.8 1+2'!$J$2:$J$38</c:f>
              <c:numCache>
                <c:formatCode>General</c:formatCode>
                <c:ptCount val="18"/>
                <c:pt idx="0">
                  <c:v>63.76</c:v>
                </c:pt>
                <c:pt idx="1">
                  <c:v>68.31</c:v>
                </c:pt>
                <c:pt idx="2">
                  <c:v>73.56</c:v>
                </c:pt>
                <c:pt idx="3">
                  <c:v>70</c:v>
                </c:pt>
                <c:pt idx="4">
                  <c:v>69.11</c:v>
                </c:pt>
                <c:pt idx="5">
                  <c:v>66.33</c:v>
                </c:pt>
                <c:pt idx="6">
                  <c:v>64.92</c:v>
                </c:pt>
                <c:pt idx="7">
                  <c:v>68.55</c:v>
                </c:pt>
                <c:pt idx="8">
                  <c:v>72.58</c:v>
                </c:pt>
                <c:pt idx="9">
                  <c:v>67.69</c:v>
                </c:pt>
                <c:pt idx="10">
                  <c:v>66.650000000000006</c:v>
                </c:pt>
                <c:pt idx="11">
                  <c:v>81.489999999999995</c:v>
                </c:pt>
                <c:pt idx="12">
                  <c:v>65.94</c:v>
                </c:pt>
                <c:pt idx="13">
                  <c:v>69.22</c:v>
                </c:pt>
                <c:pt idx="14">
                  <c:v>65.19</c:v>
                </c:pt>
                <c:pt idx="15">
                  <c:v>68</c:v>
                </c:pt>
                <c:pt idx="16">
                  <c:v>74.08</c:v>
                </c:pt>
                <c:pt idx="17">
                  <c:v>69.28</c:v>
                </c:pt>
              </c:numCache>
            </c:numRef>
          </c:val>
          <c:extLst>
            <c:ext xmlns:c16="http://schemas.microsoft.com/office/drawing/2014/chart" uri="{C3380CC4-5D6E-409C-BE32-E72D297353CC}">
              <c16:uniqueId val="{00000000-2531-C147-9DD3-D5052D8D5A35}"/>
            </c:ext>
          </c:extLst>
        </c:ser>
        <c:ser>
          <c:idx val="1"/>
          <c:order val="1"/>
          <c:tx>
            <c:strRef>
              <c:f>'2A.8 1+2'!$K$1</c:f>
              <c:strCache>
                <c:ptCount val="1"/>
                <c:pt idx="0">
                  <c:v>ISCED 1+2 girls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'2A.8 1+2'!$B$2:$B$38</c:f>
              <c:strCache>
                <c:ptCount val="18"/>
                <c:pt idx="0">
                  <c:v>Austria</c:v>
                </c:pt>
                <c:pt idx="1">
                  <c:v>Belgium (Flemish community)</c:v>
                </c:pt>
                <c:pt idx="2">
                  <c:v>Denmark</c:v>
                </c:pt>
                <c:pt idx="3">
                  <c:v>Finland</c:v>
                </c:pt>
                <c:pt idx="4">
                  <c:v>Greece</c:v>
                </c:pt>
                <c:pt idx="5">
                  <c:v>Hungary</c:v>
                </c:pt>
                <c:pt idx="6">
                  <c:v>Iceland</c:v>
                </c:pt>
                <c:pt idx="7">
                  <c:v>Lithuania</c:v>
                </c:pt>
                <c:pt idx="8">
                  <c:v>Netherlands</c:v>
                </c:pt>
                <c:pt idx="9">
                  <c:v>Norway</c:v>
                </c:pt>
                <c:pt idx="10">
                  <c:v>Poland</c:v>
                </c:pt>
                <c:pt idx="11">
                  <c:v>Slovakia</c:v>
                </c:pt>
                <c:pt idx="12">
                  <c:v>Slovenia</c:v>
                </c:pt>
                <c:pt idx="13">
                  <c:v>Spain</c:v>
                </c:pt>
                <c:pt idx="14">
                  <c:v>Sweden</c:v>
                </c:pt>
                <c:pt idx="15">
                  <c:v>Switzerland</c:v>
                </c:pt>
                <c:pt idx="16">
                  <c:v>UK (Wales)</c:v>
                </c:pt>
                <c:pt idx="17">
                  <c:v>Total average</c:v>
                </c:pt>
              </c:strCache>
            </c:strRef>
          </c:cat>
          <c:val>
            <c:numRef>
              <c:f>'2A.8 1+2'!$K$2:$K$38</c:f>
              <c:numCache>
                <c:formatCode>General</c:formatCode>
                <c:ptCount val="18"/>
                <c:pt idx="0">
                  <c:v>36.24</c:v>
                </c:pt>
                <c:pt idx="1">
                  <c:v>31.69</c:v>
                </c:pt>
                <c:pt idx="2">
                  <c:v>26.44</c:v>
                </c:pt>
                <c:pt idx="3">
                  <c:v>30</c:v>
                </c:pt>
                <c:pt idx="4">
                  <c:v>30.89</c:v>
                </c:pt>
                <c:pt idx="5">
                  <c:v>33.67</c:v>
                </c:pt>
                <c:pt idx="6">
                  <c:v>35.08</c:v>
                </c:pt>
                <c:pt idx="7">
                  <c:v>34.770000000000003</c:v>
                </c:pt>
                <c:pt idx="8">
                  <c:v>27.42</c:v>
                </c:pt>
                <c:pt idx="9">
                  <c:v>32.31</c:v>
                </c:pt>
                <c:pt idx="10">
                  <c:v>33.35</c:v>
                </c:pt>
                <c:pt idx="11">
                  <c:v>57.62</c:v>
                </c:pt>
                <c:pt idx="12">
                  <c:v>34.06</c:v>
                </c:pt>
                <c:pt idx="13">
                  <c:v>30.78</c:v>
                </c:pt>
                <c:pt idx="14">
                  <c:v>34.81</c:v>
                </c:pt>
                <c:pt idx="15">
                  <c:v>33.93</c:v>
                </c:pt>
                <c:pt idx="16">
                  <c:v>25.92</c:v>
                </c:pt>
                <c:pt idx="17">
                  <c:v>33.67</c:v>
                </c:pt>
              </c:numCache>
            </c:numRef>
          </c:val>
          <c:extLst>
            <c:ext xmlns:c16="http://schemas.microsoft.com/office/drawing/2014/chart" uri="{C3380CC4-5D6E-409C-BE32-E72D297353CC}">
              <c16:uniqueId val="{00000001-2531-C147-9DD3-D5052D8D5A35}"/>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335903821270891E-2"/>
          <c:y val="0.11199018422070282"/>
          <c:w val="0.84135383526497387"/>
          <c:h val="0.78284748105546353"/>
        </c:manualLayout>
      </c:layout>
      <c:barChart>
        <c:barDir val="bar"/>
        <c:grouping val="clustered"/>
        <c:varyColors val="0"/>
        <c:ser>
          <c:idx val="0"/>
          <c:order val="0"/>
          <c:tx>
            <c:strRef>
              <c:f>'2A.8 1+2 (t)'!$L$1</c:f>
              <c:strCache>
                <c:ptCount val="1"/>
                <c:pt idx="0">
                  <c:v>ISCED 1+2 total</c:v>
                </c:pt>
              </c:strCache>
            </c:strRef>
          </c:tx>
          <c:spPr>
            <a:solidFill>
              <a:srgbClr val="002060"/>
            </a:solidFill>
            <a:ln>
              <a:noFill/>
            </a:ln>
            <a:effectLst/>
          </c:spPr>
          <c:invertIfNegative val="0"/>
          <c:dPt>
            <c:idx val="18"/>
            <c:invertIfNegative val="0"/>
            <c:bubble3D val="0"/>
            <c:spPr>
              <a:solidFill>
                <a:srgbClr val="FFC000"/>
              </a:solidFill>
              <a:ln>
                <a:noFill/>
              </a:ln>
              <a:effectLst/>
            </c:spPr>
            <c:extLst>
              <c:ext xmlns:c16="http://schemas.microsoft.com/office/drawing/2014/chart" uri="{C3380CC4-5D6E-409C-BE32-E72D297353CC}">
                <c16:uniqueId val="{00000000-95D3-A84C-BC93-C30EC581CE6D}"/>
              </c:ext>
            </c:extLst>
          </c:dPt>
          <c:dLbls>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5D3-A84C-BC93-C30EC581CE6D}"/>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'2A.8 1+2 (t)'!$B$2:$B$38</c:f>
              <c:strCache>
                <c:ptCount val="19"/>
                <c:pt idx="0">
                  <c:v>Austria</c:v>
                </c:pt>
                <c:pt idx="1">
                  <c:v>Belgium (Flemish community)</c:v>
                </c:pt>
                <c:pt idx="2">
                  <c:v>Denmark</c:v>
                </c:pt>
                <c:pt idx="3">
                  <c:v>Finland</c:v>
                </c:pt>
                <c:pt idx="4">
                  <c:v>Greece</c:v>
                </c:pt>
                <c:pt idx="5">
                  <c:v>Hungary</c:v>
                </c:pt>
                <c:pt idx="6">
                  <c:v>Iceland</c:v>
                </c:pt>
                <c:pt idx="7">
                  <c:v>Lithuania</c:v>
                </c:pt>
                <c:pt idx="8">
                  <c:v>Netherlands</c:v>
                </c:pt>
                <c:pt idx="9">
                  <c:v>Norway</c:v>
                </c:pt>
                <c:pt idx="10">
                  <c:v>Poland</c:v>
                </c:pt>
                <c:pt idx="11">
                  <c:v>Serbia</c:v>
                </c:pt>
                <c:pt idx="12">
                  <c:v>Slovakia</c:v>
                </c:pt>
                <c:pt idx="13">
                  <c:v>Slovenia</c:v>
                </c:pt>
                <c:pt idx="14">
                  <c:v>Spain</c:v>
                </c:pt>
                <c:pt idx="15">
                  <c:v>Sweden</c:v>
                </c:pt>
                <c:pt idx="16">
                  <c:v>Switzerland</c:v>
                </c:pt>
                <c:pt idx="17">
                  <c:v>UK (Wales)</c:v>
                </c:pt>
                <c:pt idx="18">
                  <c:v>Total average</c:v>
                </c:pt>
              </c:strCache>
            </c:strRef>
          </c:cat>
          <c:val>
            <c:numRef>
              <c:f>'2A.8 1+2 (t)'!$L$2:$L$38</c:f>
              <c:numCache>
                <c:formatCode>General</c:formatCode>
                <c:ptCount val="19"/>
                <c:pt idx="0">
                  <c:v>100</c:v>
                </c:pt>
                <c:pt idx="1">
                  <c:v>100</c:v>
                </c:pt>
                <c:pt idx="2">
                  <c:v>100</c:v>
                </c:pt>
                <c:pt idx="3">
                  <c:v>100</c:v>
                </c:pt>
                <c:pt idx="4">
                  <c:v>100</c:v>
                </c:pt>
                <c:pt idx="5">
                  <c:v>100</c:v>
                </c:pt>
                <c:pt idx="6">
                  <c:v>100</c:v>
                </c:pt>
                <c:pt idx="7">
                  <c:v>103.32</c:v>
                </c:pt>
                <c:pt idx="8">
                  <c:v>100</c:v>
                </c:pt>
                <c:pt idx="9">
                  <c:v>100</c:v>
                </c:pt>
                <c:pt idx="10">
                  <c:v>100</c:v>
                </c:pt>
                <c:pt idx="11">
                  <c:v>100</c:v>
                </c:pt>
                <c:pt idx="12">
                  <c:v>139.1</c:v>
                </c:pt>
                <c:pt idx="13">
                  <c:v>100</c:v>
                </c:pt>
                <c:pt idx="14">
                  <c:v>100</c:v>
                </c:pt>
                <c:pt idx="15">
                  <c:v>100</c:v>
                </c:pt>
                <c:pt idx="16">
                  <c:v>101.93</c:v>
                </c:pt>
                <c:pt idx="17">
                  <c:v>100</c:v>
                </c:pt>
                <c:pt idx="18">
                  <c:v>102.9</c:v>
                </c:pt>
              </c:numCache>
            </c:numRef>
          </c:val>
          <c:extLst>
            <c:ext xmlns:c16="http://schemas.microsoft.com/office/drawing/2014/chart" uri="{C3380CC4-5D6E-409C-BE32-E72D297353CC}">
              <c16:uniqueId val="{00000000-83BB-FA41-9A6D-A08A56B3728B}"/>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679025698710734E-2"/>
          <c:y val="9.4806724641826129E-2"/>
          <c:w val="0.84135383526497387"/>
          <c:h val="0.7854395953059784"/>
        </c:manualLayout>
      </c:layout>
      <c:barChart>
        <c:barDir val="bar"/>
        <c:grouping val="clustered"/>
        <c:varyColors val="0"/>
        <c:ser>
          <c:idx val="0"/>
          <c:order val="0"/>
          <c:tx>
            <c:strRef>
              <c:f>'2A.8 3'!$J$1</c:f>
              <c:strCache>
                <c:ptCount val="1"/>
                <c:pt idx="0">
                  <c:v>ISCED 3 boys</c:v>
                </c:pt>
              </c:strCache>
            </c:strRef>
          </c:tx>
          <c:spPr>
            <a:solidFill>
              <a:srgbClr val="002060"/>
            </a:solidFill>
            <a:ln>
              <a:noFill/>
            </a:ln>
            <a:effectLst/>
          </c:spPr>
          <c:invertIfNegative val="0"/>
          <c:dLbls>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'2A.8 3'!$B$2:$B$38</c:f>
              <c:strCache>
                <c:ptCount val="13"/>
                <c:pt idx="0">
                  <c:v>Austria</c:v>
                </c:pt>
                <c:pt idx="1">
                  <c:v>Belgium (Flemish community)</c:v>
                </c:pt>
                <c:pt idx="2">
                  <c:v>Finland</c:v>
                </c:pt>
                <c:pt idx="3">
                  <c:v>Greece</c:v>
                </c:pt>
                <c:pt idx="4">
                  <c:v>Hungary</c:v>
                </c:pt>
                <c:pt idx="5">
                  <c:v>Lithuania</c:v>
                </c:pt>
                <c:pt idx="6">
                  <c:v>Poland</c:v>
                </c:pt>
                <c:pt idx="7">
                  <c:v>Slovakia</c:v>
                </c:pt>
                <c:pt idx="8">
                  <c:v>Slovenia</c:v>
                </c:pt>
                <c:pt idx="9">
                  <c:v>Spain</c:v>
                </c:pt>
                <c:pt idx="10">
                  <c:v>Sweden</c:v>
                </c:pt>
                <c:pt idx="11">
                  <c:v>UK (Wales)</c:v>
                </c:pt>
                <c:pt idx="12">
                  <c:v>Total average</c:v>
                </c:pt>
              </c:strCache>
            </c:strRef>
          </c:cat>
          <c:val>
            <c:numRef>
              <c:f>'2A.8 3'!$J$2:$J$38</c:f>
              <c:numCache>
                <c:formatCode>General</c:formatCode>
                <c:ptCount val="13"/>
                <c:pt idx="0">
                  <c:v>60.52</c:v>
                </c:pt>
                <c:pt idx="1">
                  <c:v>74.38</c:v>
                </c:pt>
                <c:pt idx="2">
                  <c:v>57</c:v>
                </c:pt>
                <c:pt idx="3">
                  <c:v>69.47</c:v>
                </c:pt>
                <c:pt idx="4">
                  <c:v>63.5</c:v>
                </c:pt>
                <c:pt idx="5">
                  <c:v>69.25</c:v>
                </c:pt>
                <c:pt idx="6">
                  <c:v>59.9</c:v>
                </c:pt>
                <c:pt idx="7">
                  <c:v>75.930000000000007</c:v>
                </c:pt>
                <c:pt idx="8">
                  <c:v>62.33</c:v>
                </c:pt>
                <c:pt idx="9">
                  <c:v>68.02</c:v>
                </c:pt>
                <c:pt idx="10">
                  <c:v>59.92</c:v>
                </c:pt>
                <c:pt idx="11">
                  <c:v>72.400000000000006</c:v>
                </c:pt>
                <c:pt idx="12">
                  <c:v>65.05</c:v>
                </c:pt>
              </c:numCache>
            </c:numRef>
          </c:val>
          <c:extLst>
            <c:ext xmlns:c16="http://schemas.microsoft.com/office/drawing/2014/chart" uri="{C3380CC4-5D6E-409C-BE32-E72D297353CC}">
              <c16:uniqueId val="{00000000-415A-164A-B6A1-0F6B95826A7B}"/>
            </c:ext>
          </c:extLst>
        </c:ser>
        <c:ser>
          <c:idx val="1"/>
          <c:order val="1"/>
          <c:tx>
            <c:strRef>
              <c:f>'2A.8 3'!$K$1</c:f>
              <c:strCache>
                <c:ptCount val="1"/>
                <c:pt idx="0">
                  <c:v>ISCED 3 girls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'2A.8 3'!$B$2:$B$38</c:f>
              <c:strCache>
                <c:ptCount val="13"/>
                <c:pt idx="0">
                  <c:v>Austria</c:v>
                </c:pt>
                <c:pt idx="1">
                  <c:v>Belgium (Flemish community)</c:v>
                </c:pt>
                <c:pt idx="2">
                  <c:v>Finland</c:v>
                </c:pt>
                <c:pt idx="3">
                  <c:v>Greece</c:v>
                </c:pt>
                <c:pt idx="4">
                  <c:v>Hungary</c:v>
                </c:pt>
                <c:pt idx="5">
                  <c:v>Lithuania</c:v>
                </c:pt>
                <c:pt idx="6">
                  <c:v>Poland</c:v>
                </c:pt>
                <c:pt idx="7">
                  <c:v>Slovakia</c:v>
                </c:pt>
                <c:pt idx="8">
                  <c:v>Slovenia</c:v>
                </c:pt>
                <c:pt idx="9">
                  <c:v>Spain</c:v>
                </c:pt>
                <c:pt idx="10">
                  <c:v>Sweden</c:v>
                </c:pt>
                <c:pt idx="11">
                  <c:v>UK (Wales)</c:v>
                </c:pt>
                <c:pt idx="12">
                  <c:v>Total average</c:v>
                </c:pt>
              </c:strCache>
            </c:strRef>
          </c:cat>
          <c:val>
            <c:numRef>
              <c:f>'2A.8 3'!$K$2:$K$38</c:f>
              <c:numCache>
                <c:formatCode>General</c:formatCode>
                <c:ptCount val="13"/>
                <c:pt idx="0">
                  <c:v>39.479999999999997</c:v>
                </c:pt>
                <c:pt idx="1">
                  <c:v>25.62</c:v>
                </c:pt>
                <c:pt idx="2">
                  <c:v>43</c:v>
                </c:pt>
                <c:pt idx="3">
                  <c:v>30.53</c:v>
                </c:pt>
                <c:pt idx="4">
                  <c:v>36.5</c:v>
                </c:pt>
                <c:pt idx="5">
                  <c:v>45.18</c:v>
                </c:pt>
                <c:pt idx="6">
                  <c:v>40.1</c:v>
                </c:pt>
                <c:pt idx="7">
                  <c:v>42.8</c:v>
                </c:pt>
                <c:pt idx="8">
                  <c:v>37.67</c:v>
                </c:pt>
                <c:pt idx="9">
                  <c:v>31.98</c:v>
                </c:pt>
                <c:pt idx="10">
                  <c:v>40.08</c:v>
                </c:pt>
                <c:pt idx="11">
                  <c:v>27.6</c:v>
                </c:pt>
                <c:pt idx="12">
                  <c:v>36.340000000000003</c:v>
                </c:pt>
              </c:numCache>
            </c:numRef>
          </c:val>
          <c:extLst>
            <c:ext xmlns:c16="http://schemas.microsoft.com/office/drawing/2014/chart" uri="{C3380CC4-5D6E-409C-BE32-E72D297353CC}">
              <c16:uniqueId val="{00000001-415A-164A-B6A1-0F6B95826A7B}"/>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294539330400025E-2"/>
          <c:y val="0.10946823837155265"/>
          <c:w val="0.84135383526497387"/>
          <c:h val="0.7860729942240936"/>
        </c:manualLayout>
      </c:layout>
      <c:barChart>
        <c:barDir val="bar"/>
        <c:grouping val="clustered"/>
        <c:varyColors val="0"/>
        <c:ser>
          <c:idx val="0"/>
          <c:order val="0"/>
          <c:tx>
            <c:strRef>
              <c:f>'2A.8 3 (t)'!$L$1</c:f>
              <c:strCache>
                <c:ptCount val="1"/>
                <c:pt idx="0">
                  <c:v>ISCED 3 total</c:v>
                </c:pt>
              </c:strCache>
            </c:strRef>
          </c:tx>
          <c:spPr>
            <a:solidFill>
              <a:srgbClr val="002060"/>
            </a:solidFill>
            <a:ln>
              <a:noFill/>
            </a:ln>
            <a:effectLst/>
          </c:spPr>
          <c:invertIfNegative val="0"/>
          <c:dPt>
            <c:idx val="13"/>
            <c:invertIfNegative val="0"/>
            <c:bubble3D val="0"/>
            <c:spPr>
              <a:solidFill>
                <a:srgbClr val="FFC000"/>
              </a:solidFill>
              <a:ln>
                <a:noFill/>
              </a:ln>
              <a:effectLst/>
            </c:spPr>
            <c:extLst>
              <c:ext xmlns:c16="http://schemas.microsoft.com/office/drawing/2014/chart" uri="{C3380CC4-5D6E-409C-BE32-E72D297353CC}">
                <c16:uniqueId val="{00000000-8781-B749-B5FF-99D5BCCA685F}"/>
              </c:ext>
            </c:extLst>
          </c:dPt>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0242-7E4D-9349-9BC171D3BE63}"/>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8781-B749-B5FF-99D5BCCA685F}"/>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'2A.8 3 (t)'!$B$2:$B$38</c:f>
              <c:strCache>
                <c:ptCount val="14"/>
                <c:pt idx="0">
                  <c:v>Austria</c:v>
                </c:pt>
                <c:pt idx="1">
                  <c:v>Belgium (Flemish community)</c:v>
                </c:pt>
                <c:pt idx="2">
                  <c:v>Finland</c:v>
                </c:pt>
                <c:pt idx="3">
                  <c:v>Greece</c:v>
                </c:pt>
                <c:pt idx="4">
                  <c:v>Hungary</c:v>
                </c:pt>
                <c:pt idx="5">
                  <c:v>Lithuania</c:v>
                </c:pt>
                <c:pt idx="6">
                  <c:v>Poland</c:v>
                </c:pt>
                <c:pt idx="7">
                  <c:v>Serbia</c:v>
                </c:pt>
                <c:pt idx="8">
                  <c:v>Slovakia</c:v>
                </c:pt>
                <c:pt idx="9">
                  <c:v>Slovenia</c:v>
                </c:pt>
                <c:pt idx="10">
                  <c:v>Spain</c:v>
                </c:pt>
                <c:pt idx="11">
                  <c:v>Sweden</c:v>
                </c:pt>
                <c:pt idx="12">
                  <c:v>UK (Wales)</c:v>
                </c:pt>
                <c:pt idx="13">
                  <c:v>Total average</c:v>
                </c:pt>
              </c:strCache>
            </c:strRef>
          </c:cat>
          <c:val>
            <c:numRef>
              <c:f>'2A.8 3 (t)'!$L$2:$L$38</c:f>
              <c:numCache>
                <c:formatCode>General</c:formatCode>
                <c:ptCount val="14"/>
                <c:pt idx="0">
                  <c:v>100</c:v>
                </c:pt>
                <c:pt idx="1">
                  <c:v>100</c:v>
                </c:pt>
                <c:pt idx="2">
                  <c:v>100</c:v>
                </c:pt>
                <c:pt idx="3">
                  <c:v>100</c:v>
                </c:pt>
                <c:pt idx="4">
                  <c:v>100</c:v>
                </c:pt>
                <c:pt idx="5">
                  <c:v>114.43</c:v>
                </c:pt>
                <c:pt idx="6">
                  <c:v>100</c:v>
                </c:pt>
                <c:pt idx="7">
                  <c:v>100</c:v>
                </c:pt>
                <c:pt idx="8">
                  <c:v>118.73</c:v>
                </c:pt>
                <c:pt idx="9">
                  <c:v>100</c:v>
                </c:pt>
                <c:pt idx="10">
                  <c:v>100</c:v>
                </c:pt>
                <c:pt idx="11">
                  <c:v>100</c:v>
                </c:pt>
                <c:pt idx="12">
                  <c:v>100</c:v>
                </c:pt>
                <c:pt idx="13">
                  <c:v>101.36</c:v>
                </c:pt>
              </c:numCache>
            </c:numRef>
          </c:val>
          <c:extLst>
            <c:ext xmlns:c16="http://schemas.microsoft.com/office/drawing/2014/chart" uri="{C3380CC4-5D6E-409C-BE32-E72D297353CC}">
              <c16:uniqueId val="{00000000-FAB4-5245-AC04-F9928AB5DA8B}"/>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575614358395561E-2"/>
          <c:y val="9.0266429522643396E-2"/>
          <c:w val="0.84135383526497387"/>
          <c:h val="0.84219324291196351"/>
        </c:manualLayout>
      </c:layout>
      <c:barChart>
        <c:barDir val="bar"/>
        <c:grouping val="clustered"/>
        <c:varyColors val="0"/>
        <c:ser>
          <c:idx val="0"/>
          <c:order val="0"/>
          <c:tx>
            <c:strRef>
              <c:f>'2B.1 02'!$J$1</c:f>
              <c:strCache>
                <c:ptCount val="1"/>
                <c:pt idx="0">
                  <c:v>ISCED 02 boys</c:v>
                </c:pt>
              </c:strCache>
            </c:strRef>
          </c:tx>
          <c:spPr>
            <a:solidFill>
              <a:srgbClr val="002060"/>
            </a:solidFill>
            <a:ln>
              <a:noFill/>
            </a:ln>
            <a:effectLst/>
          </c:spPr>
          <c:invertIfNegative val="0"/>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142-1246-8FAB-8CC35049C47A}"/>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'2B.1 02'!$B$2:$B$38</c:f>
              <c:strCache>
                <c:ptCount val="14"/>
                <c:pt idx="0">
                  <c:v>Belgium (Flemish community)</c:v>
                </c:pt>
                <c:pt idx="1">
                  <c:v>Cyprus</c:v>
                </c:pt>
                <c:pt idx="2">
                  <c:v>Greece</c:v>
                </c:pt>
                <c:pt idx="3">
                  <c:v>Hungary</c:v>
                </c:pt>
                <c:pt idx="4">
                  <c:v>Iceland</c:v>
                </c:pt>
                <c:pt idx="5">
                  <c:v>Lithuania</c:v>
                </c:pt>
                <c:pt idx="6">
                  <c:v>Poland</c:v>
                </c:pt>
                <c:pt idx="7">
                  <c:v>Slovakia</c:v>
                </c:pt>
                <c:pt idx="8">
                  <c:v>Slovenia</c:v>
                </c:pt>
                <c:pt idx="9">
                  <c:v>Spain</c:v>
                </c:pt>
                <c:pt idx="10">
                  <c:v>Sweden</c:v>
                </c:pt>
                <c:pt idx="11">
                  <c:v>Switzerland</c:v>
                </c:pt>
                <c:pt idx="12">
                  <c:v>UK (Wales)</c:v>
                </c:pt>
                <c:pt idx="13">
                  <c:v>Total average</c:v>
                </c:pt>
              </c:strCache>
            </c:strRef>
          </c:cat>
          <c:val>
            <c:numRef>
              <c:f>'2B.1 02'!$J$2:$J$38</c:f>
              <c:numCache>
                <c:formatCode>General</c:formatCode>
                <c:ptCount val="14"/>
                <c:pt idx="0">
                  <c:v>41.71</c:v>
                </c:pt>
                <c:pt idx="1">
                  <c:v>73.36</c:v>
                </c:pt>
                <c:pt idx="2">
                  <c:v>60.03</c:v>
                </c:pt>
                <c:pt idx="3">
                  <c:v>56.69</c:v>
                </c:pt>
                <c:pt idx="4">
                  <c:v>65.41</c:v>
                </c:pt>
                <c:pt idx="5">
                  <c:v>58.36</c:v>
                </c:pt>
                <c:pt idx="6">
                  <c:v>58.99</c:v>
                </c:pt>
                <c:pt idx="7">
                  <c:v>113.68</c:v>
                </c:pt>
                <c:pt idx="8">
                  <c:v>66.89</c:v>
                </c:pt>
                <c:pt idx="9">
                  <c:v>65.64</c:v>
                </c:pt>
                <c:pt idx="10">
                  <c:v>76.349999999999994</c:v>
                </c:pt>
                <c:pt idx="11">
                  <c:v>30.98</c:v>
                </c:pt>
                <c:pt idx="12">
                  <c:v>34.94</c:v>
                </c:pt>
                <c:pt idx="13">
                  <c:v>59.02</c:v>
                </c:pt>
              </c:numCache>
            </c:numRef>
          </c:val>
          <c:extLst>
            <c:ext xmlns:c16="http://schemas.microsoft.com/office/drawing/2014/chart" uri="{C3380CC4-5D6E-409C-BE32-E72D297353CC}">
              <c16:uniqueId val="{00000000-1F6E-FA4B-9A3A-7D77CA9440C5}"/>
            </c:ext>
          </c:extLst>
        </c:ser>
        <c:ser>
          <c:idx val="1"/>
          <c:order val="1"/>
          <c:tx>
            <c:strRef>
              <c:f>'2B.1 02'!$K$1</c:f>
              <c:strCache>
                <c:ptCount val="1"/>
                <c:pt idx="0">
                  <c:v>ISCED 02 girls</c:v>
                </c:pt>
              </c:strCache>
            </c:strRef>
          </c:tx>
          <c:spPr>
            <a:solidFill>
              <a:srgbClr val="FFC000"/>
            </a:solidFill>
            <a:ln>
              <a:no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42-1246-8FAB-8CC35049C4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'2B.1 02'!$B$2:$B$38</c:f>
              <c:strCache>
                <c:ptCount val="14"/>
                <c:pt idx="0">
                  <c:v>Belgium (Flemish community)</c:v>
                </c:pt>
                <c:pt idx="1">
                  <c:v>Cyprus</c:v>
                </c:pt>
                <c:pt idx="2">
                  <c:v>Greece</c:v>
                </c:pt>
                <c:pt idx="3">
                  <c:v>Hungary</c:v>
                </c:pt>
                <c:pt idx="4">
                  <c:v>Iceland</c:v>
                </c:pt>
                <c:pt idx="5">
                  <c:v>Lithuania</c:v>
                </c:pt>
                <c:pt idx="6">
                  <c:v>Poland</c:v>
                </c:pt>
                <c:pt idx="7">
                  <c:v>Slovakia</c:v>
                </c:pt>
                <c:pt idx="8">
                  <c:v>Slovenia</c:v>
                </c:pt>
                <c:pt idx="9">
                  <c:v>Spain</c:v>
                </c:pt>
                <c:pt idx="10">
                  <c:v>Sweden</c:v>
                </c:pt>
                <c:pt idx="11">
                  <c:v>Switzerland</c:v>
                </c:pt>
                <c:pt idx="12">
                  <c:v>UK (Wales)</c:v>
                </c:pt>
                <c:pt idx="13">
                  <c:v>Total average</c:v>
                </c:pt>
              </c:strCache>
            </c:strRef>
          </c:cat>
          <c:val>
            <c:numRef>
              <c:f>'2B.1 02'!$K$2:$K$38</c:f>
              <c:numCache>
                <c:formatCode>General</c:formatCode>
                <c:ptCount val="14"/>
                <c:pt idx="0">
                  <c:v>17.04</c:v>
                </c:pt>
                <c:pt idx="1">
                  <c:v>26.64</c:v>
                </c:pt>
                <c:pt idx="2">
                  <c:v>19.38</c:v>
                </c:pt>
                <c:pt idx="3">
                  <c:v>25.56</c:v>
                </c:pt>
                <c:pt idx="4">
                  <c:v>34.590000000000003</c:v>
                </c:pt>
                <c:pt idx="5">
                  <c:v>39.409999999999997</c:v>
                </c:pt>
                <c:pt idx="6">
                  <c:v>25.1</c:v>
                </c:pt>
                <c:pt idx="7">
                  <c:v>104.54</c:v>
                </c:pt>
                <c:pt idx="8">
                  <c:v>27.72</c:v>
                </c:pt>
                <c:pt idx="9">
                  <c:v>26.84</c:v>
                </c:pt>
                <c:pt idx="10">
                  <c:v>23.65</c:v>
                </c:pt>
                <c:pt idx="11">
                  <c:v>13.27</c:v>
                </c:pt>
                <c:pt idx="12">
                  <c:v>14.83</c:v>
                </c:pt>
                <c:pt idx="13">
                  <c:v>30.48</c:v>
                </c:pt>
              </c:numCache>
            </c:numRef>
          </c:val>
          <c:extLst>
            <c:ext xmlns:c16="http://schemas.microsoft.com/office/drawing/2014/chart" uri="{C3380CC4-5D6E-409C-BE32-E72D297353CC}">
              <c16:uniqueId val="{00000001-1F6E-FA4B-9A3A-7D77CA9440C5}"/>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502544916692041E-2"/>
          <c:y val="9.5731278271067186E-2"/>
          <c:w val="0.84135383526497387"/>
          <c:h val="0.80350858222025923"/>
        </c:manualLayout>
      </c:layout>
      <c:barChart>
        <c:barDir val="bar"/>
        <c:grouping val="clustered"/>
        <c:varyColors val="0"/>
        <c:ser>
          <c:idx val="0"/>
          <c:order val="0"/>
          <c:tx>
            <c:strRef>
              <c:f>'2B.1 02 (t)'!$L$1</c:f>
              <c:strCache>
                <c:ptCount val="1"/>
                <c:pt idx="0">
                  <c:v>ISCED 02 total</c:v>
                </c:pt>
              </c:strCache>
            </c:strRef>
          </c:tx>
          <c:spPr>
            <a:solidFill>
              <a:srgbClr val="002060"/>
            </a:solidFill>
            <a:ln>
              <a:noFill/>
            </a:ln>
            <a:effectLst/>
          </c:spPr>
          <c:invertIfNegative val="0"/>
          <c:dPt>
            <c:idx val="14"/>
            <c:invertIfNegative val="0"/>
            <c:bubble3D val="0"/>
            <c:spPr>
              <a:solidFill>
                <a:srgbClr val="FFC000"/>
              </a:solidFill>
              <a:ln>
                <a:noFill/>
              </a:ln>
              <a:effectLst/>
            </c:spPr>
            <c:extLst>
              <c:ext xmlns:c16="http://schemas.microsoft.com/office/drawing/2014/chart" uri="{C3380CC4-5D6E-409C-BE32-E72D297353CC}">
                <c16:uniqueId val="{00000000-E57B-E345-95A4-D3D371C79E5B}"/>
              </c:ext>
            </c:extLst>
          </c:dPt>
          <c:dLbls>
            <c:dLbl>
              <c:idx val="0"/>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DDB7-B146-8D9F-9570EB4A49BF}"/>
                </c:ext>
              </c:extLst>
            </c:dLbl>
            <c:dLbl>
              <c:idx val="12"/>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DDB7-B146-8D9F-9570EB4A49BF}"/>
                </c:ext>
              </c:extLst>
            </c:dLbl>
            <c:dLbl>
              <c:idx val="13"/>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DDB7-B146-8D9F-9570EB4A49BF}"/>
                </c:ext>
              </c:extLst>
            </c:dLbl>
            <c:dLbl>
              <c:idx val="14"/>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57B-E345-95A4-D3D371C79E5B}"/>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'2B.1 02 (t)'!$B$2:$B$38</c:f>
              <c:strCache>
                <c:ptCount val="15"/>
                <c:pt idx="0">
                  <c:v>Belgium (Flemish community)</c:v>
                </c:pt>
                <c:pt idx="1">
                  <c:v>Cyprus</c:v>
                </c:pt>
                <c:pt idx="2">
                  <c:v>Greece</c:v>
                </c:pt>
                <c:pt idx="3">
                  <c:v>Hungary</c:v>
                </c:pt>
                <c:pt idx="4">
                  <c:v>Iceland</c:v>
                </c:pt>
                <c:pt idx="5">
                  <c:v>Lithuania</c:v>
                </c:pt>
                <c:pt idx="6">
                  <c:v>Norway</c:v>
                </c:pt>
                <c:pt idx="7">
                  <c:v>Poland</c:v>
                </c:pt>
                <c:pt idx="8">
                  <c:v>Slovakia</c:v>
                </c:pt>
                <c:pt idx="9">
                  <c:v>Slovenia</c:v>
                </c:pt>
                <c:pt idx="10">
                  <c:v>Spain</c:v>
                </c:pt>
                <c:pt idx="11">
                  <c:v>Sweden</c:v>
                </c:pt>
                <c:pt idx="12">
                  <c:v>Switzerland</c:v>
                </c:pt>
                <c:pt idx="13">
                  <c:v>UK (Wales)</c:v>
                </c:pt>
                <c:pt idx="14">
                  <c:v>Total average</c:v>
                </c:pt>
              </c:strCache>
            </c:strRef>
          </c:cat>
          <c:val>
            <c:numRef>
              <c:f>'2B.1 02 (t)'!$L$2:$L$38</c:f>
              <c:numCache>
                <c:formatCode>General</c:formatCode>
                <c:ptCount val="15"/>
                <c:pt idx="0">
                  <c:v>58.75</c:v>
                </c:pt>
                <c:pt idx="1">
                  <c:v>100</c:v>
                </c:pt>
                <c:pt idx="2">
                  <c:v>79.41</c:v>
                </c:pt>
                <c:pt idx="3">
                  <c:v>82.25</c:v>
                </c:pt>
                <c:pt idx="4">
                  <c:v>100</c:v>
                </c:pt>
                <c:pt idx="5">
                  <c:v>97.77</c:v>
                </c:pt>
                <c:pt idx="6">
                  <c:v>99.54</c:v>
                </c:pt>
                <c:pt idx="7">
                  <c:v>84.09</c:v>
                </c:pt>
                <c:pt idx="8">
                  <c:v>218.22</c:v>
                </c:pt>
                <c:pt idx="9">
                  <c:v>94.61</c:v>
                </c:pt>
                <c:pt idx="10">
                  <c:v>92.48</c:v>
                </c:pt>
                <c:pt idx="11">
                  <c:v>100</c:v>
                </c:pt>
                <c:pt idx="12">
                  <c:v>44.25</c:v>
                </c:pt>
                <c:pt idx="13">
                  <c:v>49.77</c:v>
                </c:pt>
                <c:pt idx="14">
                  <c:v>90.31</c:v>
                </c:pt>
              </c:numCache>
            </c:numRef>
          </c:val>
          <c:extLst>
            <c:ext xmlns:c16="http://schemas.microsoft.com/office/drawing/2014/chart" uri="{C3380CC4-5D6E-409C-BE32-E72D297353CC}">
              <c16:uniqueId val="{00000000-E600-934B-8A04-374008F331BF}"/>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45050303762435E-2"/>
          <c:y val="0.10109071207503059"/>
          <c:w val="0.84135383526497387"/>
          <c:h val="0.80639723653912854"/>
        </c:manualLayout>
      </c:layout>
      <c:barChart>
        <c:barDir val="bar"/>
        <c:grouping val="clustered"/>
        <c:varyColors val="0"/>
        <c:ser>
          <c:idx val="0"/>
          <c:order val="0"/>
          <c:tx>
            <c:strRef>
              <c:f>'2B.1 1+2'!$J$1</c:f>
              <c:strCache>
                <c:ptCount val="1"/>
                <c:pt idx="0">
                  <c:v>ISCED 1+2 boys</c:v>
                </c:pt>
              </c:strCache>
            </c:strRef>
          </c:tx>
          <c:spPr>
            <a:solidFill>
              <a:srgbClr val="002060"/>
            </a:solidFill>
            <a:ln>
              <a:noFill/>
            </a:ln>
            <a:effectLst/>
          </c:spPr>
          <c:invertIfNegative val="0"/>
          <c:dLbls>
            <c:dLbl>
              <c:idx val="1"/>
              <c:tx>
                <c:rich>
                  <a:bodyPr/>
                  <a:lstStyle/>
                  <a:p>
                    <a:fld id="{86BE8D63-9FB8-6D49-A41A-55AE768FB71E}" type="CATEGORYNAME">
                      <a:rPr lang="en-US">
                        <a:solidFill>
                          <a:srgbClr val="002060"/>
                        </a:solidFill>
                      </a:rPr>
                      <a:pPr/>
                      <a:t>[CATEGORY NAME]</a:t>
                    </a:fld>
                    <a:r>
                      <a:rPr lang="en-US" baseline="0">
                        <a:solidFill>
                          <a:srgbClr val="002060"/>
                        </a:solidFill>
                      </a:rPr>
                      <a:t> </a:t>
                    </a:r>
                    <a:fld id="{BAD41F26-1C9B-5348-9AEC-B47AD8E1C20E}" type="VALUE">
                      <a:rPr lang="en-US" baseline="0">
                        <a:solidFill>
                          <a:srgbClr val="002060"/>
                        </a:solidFill>
                      </a:rPr>
                      <a:pPr/>
                      <a:t>[VALUE]</a:t>
                    </a:fld>
                    <a:endParaRPr lang="en-US" baseline="0">
                      <a:solidFill>
                        <a:srgbClr val="002060"/>
                      </a:solidFill>
                    </a:endParaRPr>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F8AC-354E-86CE-9B229E69C27C}"/>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'2B.1 1+2'!$B$2:$B$38</c:f>
              <c:strCache>
                <c:ptCount val="17"/>
                <c:pt idx="0">
                  <c:v>Austria</c:v>
                </c:pt>
                <c:pt idx="1">
                  <c:v>Belgium (Flemish community)</c:v>
                </c:pt>
                <c:pt idx="2">
                  <c:v>Cyprus</c:v>
                </c:pt>
                <c:pt idx="3">
                  <c:v>Denmark</c:v>
                </c:pt>
                <c:pt idx="4">
                  <c:v>Finland</c:v>
                </c:pt>
                <c:pt idx="5">
                  <c:v>Greece</c:v>
                </c:pt>
                <c:pt idx="6">
                  <c:v>Hungary</c:v>
                </c:pt>
                <c:pt idx="7">
                  <c:v>Iceland</c:v>
                </c:pt>
                <c:pt idx="8">
                  <c:v>Lithuania</c:v>
                </c:pt>
                <c:pt idx="9">
                  <c:v>Poland</c:v>
                </c:pt>
                <c:pt idx="10">
                  <c:v>Slovakia</c:v>
                </c:pt>
                <c:pt idx="11">
                  <c:v>Slovenia</c:v>
                </c:pt>
                <c:pt idx="12">
                  <c:v>Spain</c:v>
                </c:pt>
                <c:pt idx="13">
                  <c:v>Sweden</c:v>
                </c:pt>
                <c:pt idx="14">
                  <c:v>Switzerland</c:v>
                </c:pt>
                <c:pt idx="15">
                  <c:v>UK (Wales)</c:v>
                </c:pt>
                <c:pt idx="16">
                  <c:v>Total average</c:v>
                </c:pt>
              </c:strCache>
            </c:strRef>
          </c:cat>
          <c:val>
            <c:numRef>
              <c:f>'2B.1 1+2'!$J$2:$J$38</c:f>
              <c:numCache>
                <c:formatCode>General</c:formatCode>
                <c:ptCount val="17"/>
                <c:pt idx="0">
                  <c:v>34.47</c:v>
                </c:pt>
                <c:pt idx="1">
                  <c:v>24.14</c:v>
                </c:pt>
                <c:pt idx="2">
                  <c:v>66.38</c:v>
                </c:pt>
                <c:pt idx="3">
                  <c:v>44.3</c:v>
                </c:pt>
                <c:pt idx="4">
                  <c:v>65.02</c:v>
                </c:pt>
                <c:pt idx="5">
                  <c:v>57.97</c:v>
                </c:pt>
                <c:pt idx="6">
                  <c:v>46.56</c:v>
                </c:pt>
                <c:pt idx="7">
                  <c:v>63.13</c:v>
                </c:pt>
                <c:pt idx="8">
                  <c:v>63.11</c:v>
                </c:pt>
                <c:pt idx="9">
                  <c:v>40.69</c:v>
                </c:pt>
                <c:pt idx="10">
                  <c:v>57.27</c:v>
                </c:pt>
                <c:pt idx="11">
                  <c:v>46.78</c:v>
                </c:pt>
                <c:pt idx="12">
                  <c:v>58.79</c:v>
                </c:pt>
                <c:pt idx="13">
                  <c:v>55.55</c:v>
                </c:pt>
                <c:pt idx="14">
                  <c:v>35.33</c:v>
                </c:pt>
                <c:pt idx="15">
                  <c:v>34.71</c:v>
                </c:pt>
                <c:pt idx="16">
                  <c:v>49.43</c:v>
                </c:pt>
              </c:numCache>
            </c:numRef>
          </c:val>
          <c:extLst>
            <c:ext xmlns:c16="http://schemas.microsoft.com/office/drawing/2014/chart" uri="{C3380CC4-5D6E-409C-BE32-E72D297353CC}">
              <c16:uniqueId val="{00000000-71F9-0948-9D2A-6C2BF24911BF}"/>
            </c:ext>
          </c:extLst>
        </c:ser>
        <c:ser>
          <c:idx val="1"/>
          <c:order val="1"/>
          <c:tx>
            <c:strRef>
              <c:f>'2B.1 1+2'!$K$1</c:f>
              <c:strCache>
                <c:ptCount val="1"/>
                <c:pt idx="0">
                  <c:v>ISCED 1+2 girls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'2B.1 1+2'!$B$2:$B$38</c:f>
              <c:strCache>
                <c:ptCount val="17"/>
                <c:pt idx="0">
                  <c:v>Austria</c:v>
                </c:pt>
                <c:pt idx="1">
                  <c:v>Belgium (Flemish community)</c:v>
                </c:pt>
                <c:pt idx="2">
                  <c:v>Cyprus</c:v>
                </c:pt>
                <c:pt idx="3">
                  <c:v>Denmark</c:v>
                </c:pt>
                <c:pt idx="4">
                  <c:v>Finland</c:v>
                </c:pt>
                <c:pt idx="5">
                  <c:v>Greece</c:v>
                </c:pt>
                <c:pt idx="6">
                  <c:v>Hungary</c:v>
                </c:pt>
                <c:pt idx="7">
                  <c:v>Iceland</c:v>
                </c:pt>
                <c:pt idx="8">
                  <c:v>Lithuania</c:v>
                </c:pt>
                <c:pt idx="9">
                  <c:v>Poland</c:v>
                </c:pt>
                <c:pt idx="10">
                  <c:v>Slovakia</c:v>
                </c:pt>
                <c:pt idx="11">
                  <c:v>Slovenia</c:v>
                </c:pt>
                <c:pt idx="12">
                  <c:v>Spain</c:v>
                </c:pt>
                <c:pt idx="13">
                  <c:v>Sweden</c:v>
                </c:pt>
                <c:pt idx="14">
                  <c:v>Switzerland</c:v>
                </c:pt>
                <c:pt idx="15">
                  <c:v>UK (Wales)</c:v>
                </c:pt>
                <c:pt idx="16">
                  <c:v>Total average</c:v>
                </c:pt>
              </c:strCache>
            </c:strRef>
          </c:cat>
          <c:val>
            <c:numRef>
              <c:f>'2B.1 1+2'!$K$2:$K$38</c:f>
              <c:numCache>
                <c:formatCode>General</c:formatCode>
                <c:ptCount val="17"/>
                <c:pt idx="0">
                  <c:v>20.66</c:v>
                </c:pt>
                <c:pt idx="1">
                  <c:v>8.6999999999999993</c:v>
                </c:pt>
                <c:pt idx="2">
                  <c:v>31.86</c:v>
                </c:pt>
                <c:pt idx="3">
                  <c:v>15.61</c:v>
                </c:pt>
                <c:pt idx="4">
                  <c:v>27.86</c:v>
                </c:pt>
                <c:pt idx="5">
                  <c:v>25.52</c:v>
                </c:pt>
                <c:pt idx="6">
                  <c:v>23.1</c:v>
                </c:pt>
                <c:pt idx="7">
                  <c:v>34.380000000000003</c:v>
                </c:pt>
                <c:pt idx="8">
                  <c:v>32.07</c:v>
                </c:pt>
                <c:pt idx="9">
                  <c:v>19.13</c:v>
                </c:pt>
                <c:pt idx="10">
                  <c:v>40.119999999999997</c:v>
                </c:pt>
                <c:pt idx="11">
                  <c:v>22.78</c:v>
                </c:pt>
                <c:pt idx="12">
                  <c:v>24.95</c:v>
                </c:pt>
                <c:pt idx="13">
                  <c:v>28.95</c:v>
                </c:pt>
                <c:pt idx="14">
                  <c:v>19.23</c:v>
                </c:pt>
                <c:pt idx="15">
                  <c:v>12.41</c:v>
                </c:pt>
                <c:pt idx="16">
                  <c:v>23.74</c:v>
                </c:pt>
              </c:numCache>
            </c:numRef>
          </c:val>
          <c:extLst>
            <c:ext xmlns:c16="http://schemas.microsoft.com/office/drawing/2014/chart" uri="{C3380CC4-5D6E-409C-BE32-E72D297353CC}">
              <c16:uniqueId val="{00000001-71F9-0948-9D2A-6C2BF24911BF}"/>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406076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txPr>
    <a:bodyPr/>
    <a:lstStyle/>
    <a:p>
      <a:pPr>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56689386391097E-2"/>
          <c:y val="0.10326752448626848"/>
          <c:w val="0.84135383526497387"/>
          <c:h val="0.7726892644516995"/>
        </c:manualLayout>
      </c:layout>
      <c:barChart>
        <c:barDir val="bar"/>
        <c:grouping val="clustered"/>
        <c:varyColors val="0"/>
        <c:ser>
          <c:idx val="0"/>
          <c:order val="0"/>
          <c:tx>
            <c:strRef>
              <c:f>'2B.1 1+2 (t)'!$L$1</c:f>
              <c:strCache>
                <c:ptCount val="1"/>
                <c:pt idx="0">
                  <c:v>ISCED 1+2 total</c:v>
                </c:pt>
              </c:strCache>
            </c:strRef>
          </c:tx>
          <c:spPr>
            <a:solidFill>
              <a:srgbClr val="002060"/>
            </a:solidFill>
            <a:ln>
              <a:noFill/>
            </a:ln>
            <a:effectLst/>
          </c:spPr>
          <c:invertIfNegative val="0"/>
          <c:dPt>
            <c:idx val="18"/>
            <c:invertIfNegative val="0"/>
            <c:bubble3D val="0"/>
            <c:spPr>
              <a:solidFill>
                <a:srgbClr val="FFC000"/>
              </a:solidFill>
              <a:ln>
                <a:noFill/>
              </a:ln>
              <a:effectLst/>
            </c:spPr>
            <c:extLst>
              <c:ext xmlns:c16="http://schemas.microsoft.com/office/drawing/2014/chart" uri="{C3380CC4-5D6E-409C-BE32-E72D297353CC}">
                <c16:uniqueId val="{00000000-E113-9741-B4FB-61FC10DF5B3E}"/>
              </c:ext>
            </c:extLst>
          </c:dPt>
          <c:dLbls>
            <c:dLbl>
              <c:idx val="1"/>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3DA-1748-8F99-980BB5B9C508}"/>
                </c:ext>
              </c:extLst>
            </c:dLbl>
            <c:dLbl>
              <c:idx val="18"/>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in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113-9741-B4FB-61FC10DF5B3E}"/>
                </c:ext>
              </c:extLst>
            </c:dLbl>
            <c:spPr>
              <a:noFill/>
              <a:ln>
                <a:noFill/>
              </a:ln>
              <a:effectLst/>
            </c:spPr>
            <c:txPr>
              <a:bodyPr rot="0" spcFirstLastPara="1" vertOverflow="ellipsis" vert="horz" wrap="non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'2B.1 1+2 (t)'!$B$2:$B$38</c:f>
              <c:strCache>
                <c:ptCount val="19"/>
                <c:pt idx="0">
                  <c:v>Austria</c:v>
                </c:pt>
                <c:pt idx="1">
                  <c:v>Belgium (Flemish community)</c:v>
                </c:pt>
                <c:pt idx="2">
                  <c:v>Cyprus</c:v>
                </c:pt>
                <c:pt idx="3">
                  <c:v>Denmark</c:v>
                </c:pt>
                <c:pt idx="4">
                  <c:v>Finland</c:v>
                </c:pt>
                <c:pt idx="5">
                  <c:v>Greece</c:v>
                </c:pt>
                <c:pt idx="6">
                  <c:v>Hungary</c:v>
                </c:pt>
                <c:pt idx="7">
                  <c:v>Iceland</c:v>
                </c:pt>
                <c:pt idx="8">
                  <c:v>Lithuania</c:v>
                </c:pt>
                <c:pt idx="9">
                  <c:v>Norway</c:v>
                </c:pt>
                <c:pt idx="10">
                  <c:v>Poland</c:v>
                </c:pt>
                <c:pt idx="11">
                  <c:v>Serbia</c:v>
                </c:pt>
                <c:pt idx="12">
                  <c:v>Slovakia</c:v>
                </c:pt>
                <c:pt idx="13">
                  <c:v>Slovenia</c:v>
                </c:pt>
                <c:pt idx="14">
                  <c:v>Spain</c:v>
                </c:pt>
                <c:pt idx="15">
                  <c:v>Sweden</c:v>
                </c:pt>
                <c:pt idx="16">
                  <c:v>Switzerland</c:v>
                </c:pt>
                <c:pt idx="17">
                  <c:v>UK (Wales)</c:v>
                </c:pt>
                <c:pt idx="18">
                  <c:v>Total average</c:v>
                </c:pt>
              </c:strCache>
            </c:strRef>
          </c:cat>
          <c:val>
            <c:numRef>
              <c:f>'2B.1 1+2 (t)'!$L$2:$L$38</c:f>
              <c:numCache>
                <c:formatCode>General</c:formatCode>
                <c:ptCount val="19"/>
                <c:pt idx="0">
                  <c:v>55.13</c:v>
                </c:pt>
                <c:pt idx="1">
                  <c:v>32.85</c:v>
                </c:pt>
                <c:pt idx="2">
                  <c:v>98.24</c:v>
                </c:pt>
                <c:pt idx="3">
                  <c:v>59.91</c:v>
                </c:pt>
                <c:pt idx="4">
                  <c:v>92.88</c:v>
                </c:pt>
                <c:pt idx="5">
                  <c:v>83.49</c:v>
                </c:pt>
                <c:pt idx="6">
                  <c:v>69.67</c:v>
                </c:pt>
                <c:pt idx="7">
                  <c:v>97.5</c:v>
                </c:pt>
                <c:pt idx="8">
                  <c:v>95.18</c:v>
                </c:pt>
                <c:pt idx="9">
                  <c:v>97.17</c:v>
                </c:pt>
                <c:pt idx="10">
                  <c:v>59.81</c:v>
                </c:pt>
                <c:pt idx="11">
                  <c:v>81.2</c:v>
                </c:pt>
                <c:pt idx="12">
                  <c:v>97.39</c:v>
                </c:pt>
                <c:pt idx="13">
                  <c:v>69.55</c:v>
                </c:pt>
                <c:pt idx="14">
                  <c:v>83.74</c:v>
                </c:pt>
                <c:pt idx="15">
                  <c:v>84.5</c:v>
                </c:pt>
                <c:pt idx="16">
                  <c:v>54.55</c:v>
                </c:pt>
                <c:pt idx="17">
                  <c:v>47.12</c:v>
                </c:pt>
                <c:pt idx="18">
                  <c:v>74.67</c:v>
                </c:pt>
              </c:numCache>
            </c:numRef>
          </c:val>
          <c:extLst>
            <c:ext xmlns:c16="http://schemas.microsoft.com/office/drawing/2014/chart" uri="{C3380CC4-5D6E-409C-BE32-E72D297353CC}">
              <c16:uniqueId val="{00000000-F9A5-9348-BAEA-A48115BA815D}"/>
            </c:ext>
          </c:extLst>
        </c:ser>
        <c:dLbls>
          <c:showLegendKey val="0"/>
          <c:showVal val="0"/>
          <c:showCatName val="0"/>
          <c:showSerName val="0"/>
          <c:showPercent val="0"/>
          <c:showBubbleSize val="0"/>
        </c:dLbls>
        <c:gapWidth val="8"/>
        <c:axId val="824060768"/>
        <c:axId val="639923008"/>
      </c:barChart>
      <c:catAx>
        <c:axId val="824060768"/>
        <c:scaling>
          <c:orientation val="maxMin"/>
        </c:scaling>
        <c:delete val="1"/>
        <c:axPos val="l"/>
        <c:numFmt formatCode="General" sourceLinked="1"/>
        <c:majorTickMark val="none"/>
        <c:minorTickMark val="none"/>
        <c:tickLblPos val="nextTo"/>
        <c:crossAx val="639923008"/>
        <c:crosses val="autoZero"/>
        <c:auto val="1"/>
        <c:lblAlgn val="ctr"/>
        <c:lblOffset val="100"/>
        <c:noMultiLvlLbl val="0"/>
      </c:catAx>
      <c:valAx>
        <c:axId val="63992300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824060768"/>
        <c:crosses val="autoZero"/>
        <c:crossBetween val="between"/>
      </c:valAx>
    </c:plotArea>
    <c:plotVisOnly val="1"/>
    <c:dispBlanksAs val="gap"/>
    <c:showDLblsOverMax val="0"/>
  </c:chart>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9" ma:contentTypeDescription="Create a new document." ma:contentTypeScope="" ma:versionID="3869501f5a5d36e4e65176655a0a8034">
  <xsd:schema xmlns:xsd="http://www.w3.org/2001/XMLSchema" xmlns:xs="http://www.w3.org/2001/XMLSchema" xmlns:p="http://schemas.microsoft.com/office/2006/metadata/properties" xmlns:ns1="http://schemas.microsoft.com/sharepoint/v3" xmlns:ns2="29ae7998-ccd0-4263-bc53-7550cb5938ea" xmlns:ns3="a2583af2-6f8c-48fa-9b25-65670c84e276" xmlns:ns4="0eb656aa-4e79-4e95-9076-bc119a23e0cc" targetNamespace="http://schemas.microsoft.com/office/2006/metadata/properties" ma:root="true" ma:fieldsID="514234ffb1c2c43ef5aae224de2b218b" ns1:_="" ns2:_="" ns3:_="" ns4:_="">
    <xsd:import namespace="http://schemas.microsoft.com/sharepoint/v3"/>
    <xsd:import namespace="29ae7998-ccd0-4263-bc53-7550cb5938ea"/>
    <xsd:import namespace="a2583af2-6f8c-48fa-9b25-65670c84e276"/>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f451807-32b3-4b0c-be3e-9f986dc3d001}" ma:internalName="TaxCatchAll" ma:showField="CatchAllData" ma:web="a2583af2-6f8c-48fa-9b25-65670c84e2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29ae7998-ccd0-4263-bc53-7550cb5938ea">
      <Terms xmlns="http://schemas.microsoft.com/office/infopath/2007/PartnerControls"/>
    </lcf76f155ced4ddcb4097134ff3c332f>
    <SharedWithUsers xmlns="a2583af2-6f8c-48fa-9b25-65670c84e276">
      <UserInfo>
        <DisplayName>Christine Kladnik</DisplayName>
        <AccountId>729</AccountId>
        <AccountType/>
      </UserInfo>
      <UserInfo>
        <DisplayName>chiarpa</DisplayName>
        <AccountId>730</AccountId>
        <AccountType/>
      </UserInfo>
      <UserInfo>
        <DisplayName>leplami</DisplayName>
        <AccountId>731</AccountId>
        <AccountType/>
      </UserInfo>
      <UserInfo>
        <DisplayName>S. Symeonidou</DisplayName>
        <AccountId>732</AccountId>
        <AccountType/>
      </UserInfo>
      <UserInfo>
        <DisplayName>Liljece</DisplayName>
        <AccountId>733</AccountId>
        <AccountType/>
      </UserInfo>
      <UserInfo>
        <DisplayName>_SPOCacheFull</DisplayName>
        <AccountId>734</AccountId>
        <AccountType/>
      </UserInfo>
      <UserInfo>
        <DisplayName>CloudBackup</DisplayName>
        <AccountId>13</AccountId>
        <AccountType/>
      </UserInfo>
      <UserInfo>
        <DisplayName>Amanda Watkins</DisplayName>
        <AccountId>23</AccountId>
        <AccountType/>
      </UserInfo>
      <UserInfo>
        <DisplayName>Áine Wynne</DisplayName>
        <AccountId>18</AccountId>
        <AccountType/>
      </UserInfo>
      <UserInfo>
        <DisplayName>Rachel Mepsted</DisplayName>
        <AccountId>155</AccountId>
        <AccountType/>
      </UserInfo>
      <UserInfo>
        <DisplayName>Tim Bevan</DisplayName>
        <AccountId>26</AccountId>
        <AccountType/>
      </UserInfo>
    </SharedWithUsers>
    <MediaLengthInSeconds xmlns="29ae7998-ccd0-4263-bc53-7550cb5938ea" xsi:nil="true"/>
  </documentManagement>
</p:properties>
</file>

<file path=customXml/itemProps1.xml><?xml version="1.0" encoding="utf-8"?>
<ds:datastoreItem xmlns:ds="http://schemas.openxmlformats.org/officeDocument/2006/customXml" ds:itemID="{14C7D9B0-7285-411A-93D2-347D19F7D8A9}">
  <ds:schemaRefs>
    <ds:schemaRef ds:uri="http://schemas.openxmlformats.org/officeDocument/2006/bibliography"/>
  </ds:schemaRefs>
</ds:datastoreItem>
</file>

<file path=customXml/itemProps2.xml><?xml version="1.0" encoding="utf-8"?>
<ds:datastoreItem xmlns:ds="http://schemas.openxmlformats.org/officeDocument/2006/customXml" ds:itemID="{F1B588F3-9D63-459E-B98E-E76A36A792FD}"/>
</file>

<file path=customXml/itemProps3.xml><?xml version="1.0" encoding="utf-8"?>
<ds:datastoreItem xmlns:ds="http://schemas.openxmlformats.org/officeDocument/2006/customXml" ds:itemID="{3DD593E3-1718-490C-A11E-DE679F18B9EA}">
  <ds:schemaRefs>
    <ds:schemaRef ds:uri="http://schemas.microsoft.com/sharepoint/v3/contenttype/forms"/>
  </ds:schemaRefs>
</ds:datastoreItem>
</file>

<file path=customXml/itemProps4.xml><?xml version="1.0" encoding="utf-8"?>
<ds:datastoreItem xmlns:ds="http://schemas.openxmlformats.org/officeDocument/2006/customXml" ds:itemID="{57B7D3A6-BDA7-4769-AB82-24B1A8F12C61}">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36495768-243d-416f-ad4c-019de35dd9b3"/>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EA Final Report template.dotx</Template>
  <TotalTime>1</TotalTime>
  <Pages>15</Pages>
  <Words>20872</Words>
  <Characters>118976</Characters>
  <Application>Microsoft Office Word</Application>
  <DocSecurity>8</DocSecurity>
  <Lines>991</Lines>
  <Paragraphs>279</Paragraphs>
  <ScaleCrop>false</ScaleCrop>
  <Manager/>
  <Company>European Agency for Special Needs and Inclusive Education</Company>
  <LinksUpToDate>false</LinksUpToDate>
  <CharactersWithSpaces>139569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Agency Statistics on Inclusive Education: 2018/2019 School Year Dataset Cross-Country Report</dc:title>
  <dc:subject>European Agency Statistics on Inclusive Education (EASIE)</dc:subject>
  <dc:creator>European Agency for Special Needs and Inclusive Education</dc:creator>
  <cp:keywords>EASNIE</cp:keywords>
  <dc:description/>
  <cp:lastModifiedBy>Rachel Mepsted</cp:lastModifiedBy>
  <cp:revision>2</cp:revision>
  <cp:lastPrinted>2022-10-27T07:30:00Z</cp:lastPrinted>
  <dcterms:created xsi:type="dcterms:W3CDTF">2022-11-23T11:34:00Z</dcterms:created>
  <dcterms:modified xsi:type="dcterms:W3CDTF">2022-11-23T11:34:00Z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r8>100</vt:r8>
  </property>
  <property fmtid="{D5CDD505-2E9C-101B-9397-08002B2CF9AE}" pid="4" name="MediaServiceImageTags">
    <vt:lpwstr/>
  </property>
  <property fmtid="{D5CDD505-2E9C-101B-9397-08002B2CF9AE}" pid="5" nam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