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B17AE4" w:rsidRDefault="00522916" w:rsidP="00860207">
      <w:pPr>
        <w:spacing w:before="3480" w:after="600"/>
        <w:jc w:val="center"/>
        <w:rPr>
          <w:rFonts w:ascii="Calibri" w:eastAsia="Calibri" w:hAnsi="Calibri" w:cs="Calibri"/>
          <w:b/>
          <w:sz w:val="54"/>
          <w:szCs w:val="54"/>
          <w:lang w:bidi="hr-HR"/>
        </w:rPr>
      </w:pPr>
      <w:r w:rsidRPr="00B17AE4">
        <w:rPr>
          <w:rFonts w:ascii="Calibri" w:eastAsia="Calibri" w:hAnsi="Calibri" w:cs="Calibri"/>
          <w:b/>
          <w:sz w:val="54"/>
          <w:szCs w:val="54"/>
          <w:lang w:bidi="hr-HR"/>
        </w:rPr>
        <w:t>ALAT ZA SAMOREFLEKSIJU U OKOLIŠU UKLJUČIVOG OBRAZOVANJA U RANOM DJETINJSTVU</w:t>
      </w:r>
    </w:p>
    <w:p w14:paraId="602FB36B" w14:textId="2102F34E" w:rsidR="00F64AF4" w:rsidRPr="00B17AE4" w:rsidRDefault="00F64AF4" w:rsidP="00860207">
      <w:pPr>
        <w:spacing w:before="480" w:after="480"/>
        <w:jc w:val="center"/>
        <w:rPr>
          <w:rFonts w:ascii="Calibri" w:hAnsi="Calibri"/>
          <w:b/>
          <w:sz w:val="54"/>
          <w:szCs w:val="54"/>
        </w:rPr>
      </w:pPr>
      <w:r w:rsidRPr="00B17AE4">
        <w:rPr>
          <w:rFonts w:ascii="Calibri" w:hAnsi="Calibri"/>
          <w:b/>
          <w:noProof/>
          <w:sz w:val="44"/>
          <w:szCs w:val="44"/>
          <w:lang w:val="da-DK" w:eastAsia="da-DK"/>
        </w:rPr>
        <w:drawing>
          <wp:inline distT="0" distB="0" distL="0" distR="0" wp14:anchorId="093CAC3D" wp14:editId="3FD7E822">
            <wp:extent cx="3704400" cy="2440800"/>
            <wp:effectExtent l="0" t="0" r="4445" b="0"/>
            <wp:docPr id="2" name="Picture 2" descr="Uključivo obrazovanje u ranom djetinjst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B17AE4" w:rsidRDefault="00BF13BA" w:rsidP="00860207">
      <w:pPr>
        <w:pStyle w:val="Agency-caption"/>
        <w:spacing w:before="3720" w:after="0"/>
        <w:jc w:val="center"/>
        <w:rPr>
          <w:sz w:val="28"/>
          <w:szCs w:val="28"/>
          <w:u w:val="single"/>
        </w:rPr>
      </w:pPr>
      <w:r w:rsidRPr="00B17AE4">
        <w:rPr>
          <w:sz w:val="28"/>
          <w:szCs w:val="28"/>
          <w:lang w:bidi="hr-HR"/>
        </w:rPr>
        <w:t>Europska agencija za posebne potrebe i uključivo obrazovanje</w:t>
      </w:r>
    </w:p>
    <w:p w14:paraId="74CA6CF3" w14:textId="77777777" w:rsidR="00A4520C" w:rsidRPr="00B17AE4" w:rsidRDefault="009E6E4D">
      <w:pPr>
        <w:rPr>
          <w:rFonts w:ascii="Calibri" w:hAnsi="Calibri"/>
        </w:rPr>
      </w:pPr>
      <w:r w:rsidRPr="00B17AE4">
        <w:rPr>
          <w:rFonts w:ascii="Calibri" w:eastAsia="Calibri" w:hAnsi="Calibri" w:cs="Calibri"/>
          <w:lang w:bidi="hr-HR"/>
        </w:rPr>
        <w:br w:type="page"/>
      </w:r>
    </w:p>
    <w:p w14:paraId="229429BA" w14:textId="3ADB8CCC" w:rsidR="006518DB" w:rsidRPr="00B17AE4" w:rsidRDefault="007D2811" w:rsidP="00474740">
      <w:pPr>
        <w:spacing w:before="480" w:after="240"/>
        <w:rPr>
          <w:rFonts w:asciiTheme="majorHAnsi" w:hAnsiTheme="majorHAnsi"/>
        </w:rPr>
      </w:pPr>
      <w:r w:rsidRPr="00B17AE4">
        <w:rPr>
          <w:rFonts w:asciiTheme="majorHAnsi" w:hAnsiTheme="majorHAnsi"/>
          <w:lang w:bidi="hr-HR"/>
        </w:rPr>
        <w:lastRenderedPageBreak/>
        <w:t>Europska agencija za posebne potrebe i uključivo obrazovanje (Agencija) neovisna je i samoupravna organizacija. Agenciju sufinanciraju ministarstva obrazovanja njezinih država članica i Europska komisija te dobiva podršku Europskog parlamenta.</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B17AE4" w14:paraId="3FF0418E" w14:textId="77777777" w:rsidTr="00F243E9">
        <w:trPr>
          <w:trHeight w:val="1214"/>
          <w:tblHeader/>
        </w:trPr>
        <w:tc>
          <w:tcPr>
            <w:tcW w:w="2748" w:type="dxa"/>
            <w:vAlign w:val="center"/>
          </w:tcPr>
          <w:p w14:paraId="658DC101" w14:textId="77777777" w:rsidR="007D2811" w:rsidRPr="00B17AE4" w:rsidRDefault="007D2811" w:rsidP="0022387E">
            <w:pPr>
              <w:rPr>
                <w:rFonts w:asciiTheme="majorHAnsi" w:hAnsiTheme="majorHAnsi" w:cs="Arial"/>
              </w:rPr>
            </w:pPr>
            <w:r w:rsidRPr="00B17AE4">
              <w:rPr>
                <w:rFonts w:asciiTheme="majorHAnsi" w:hAnsiTheme="majorHAnsi"/>
                <w:noProof/>
                <w:lang w:val="da-DK" w:eastAsia="da-DK"/>
              </w:rPr>
              <w:drawing>
                <wp:inline distT="0" distB="0" distL="0" distR="0" wp14:anchorId="7F0FB14F" wp14:editId="15066FAD">
                  <wp:extent cx="1577349" cy="450544"/>
                  <wp:effectExtent l="0" t="0" r="0" b="6985"/>
                  <wp:docPr id="4" name="Picture 4" descr="Sufinancirano sredstvima programa Europske unij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B17AE4" w:rsidRDefault="007D2811" w:rsidP="00B115AF">
            <w:pPr>
              <w:pStyle w:val="Agency-body-text"/>
              <w:rPr>
                <w:rFonts w:asciiTheme="majorHAnsi" w:hAnsiTheme="majorHAnsi" w:cs="Arial"/>
                <w:sz w:val="20"/>
              </w:rPr>
            </w:pPr>
            <w:r w:rsidRPr="00B17AE4">
              <w:rPr>
                <w:rFonts w:asciiTheme="majorHAnsi" w:hAnsiTheme="majorHAnsi"/>
                <w:sz w:val="20"/>
                <w:lang w:bidi="hr-HR"/>
              </w:rPr>
              <w:t>Podrška Europske komisije za pripremu ove publikacije ne predstavlja potvrdu sadržaja koji odražava stajališta njegovih autora te se Komisija ne može smatrati odgovornom za uporabu tamo sadržanih informacija.</w:t>
            </w:r>
          </w:p>
        </w:tc>
      </w:tr>
    </w:tbl>
    <w:p w14:paraId="2366BEBE" w14:textId="77777777" w:rsidR="007D2811" w:rsidRPr="00B17AE4" w:rsidRDefault="007D2811" w:rsidP="00474740">
      <w:pPr>
        <w:pStyle w:val="Agency-body-text"/>
        <w:spacing w:before="240" w:after="240"/>
        <w:rPr>
          <w:rFonts w:asciiTheme="majorHAnsi" w:hAnsiTheme="majorHAnsi"/>
        </w:rPr>
      </w:pPr>
      <w:r w:rsidRPr="00B17AE4">
        <w:rPr>
          <w:rFonts w:asciiTheme="majorHAnsi" w:hAnsiTheme="majorHAnsi"/>
          <w:lang w:bidi="hr-HR"/>
        </w:rPr>
        <w:t>Stajališta koja je u ovom dokumentu iznijela neka osoba ne predstavljaju nužno službena stajališta Agencije, njezinih država članica ili Komisije.</w:t>
      </w:r>
    </w:p>
    <w:p w14:paraId="77DF5A13" w14:textId="7991D6A5" w:rsidR="001C7854" w:rsidRPr="00B17AE4" w:rsidRDefault="007D2811">
      <w:pPr>
        <w:spacing w:before="240" w:after="240"/>
        <w:rPr>
          <w:rFonts w:asciiTheme="majorHAnsi" w:hAnsiTheme="majorHAnsi"/>
        </w:rPr>
      </w:pPr>
      <w:r w:rsidRPr="00B17AE4">
        <w:rPr>
          <w:rFonts w:asciiTheme="majorHAnsi" w:hAnsiTheme="majorHAnsi"/>
          <w:lang w:bidi="hr-HR"/>
        </w:rPr>
        <w:t>Urednici: Eva Björck-Åkesson, Mary Kyriazopoulou, Climent Giné i Paul Bartolo</w:t>
      </w:r>
    </w:p>
    <w:p w14:paraId="0FDEA501" w14:textId="43E9E8B2" w:rsidR="00D14173" w:rsidRPr="00B17AE4" w:rsidRDefault="0031755A" w:rsidP="00860207">
      <w:pPr>
        <w:pStyle w:val="Agency-body-text"/>
        <w:spacing w:before="240" w:after="240"/>
      </w:pPr>
      <w:r w:rsidRPr="00B17AE4">
        <w:rPr>
          <w:lang w:bidi="hr-HR"/>
        </w:rPr>
        <w:t xml:space="preserve">Izvadci iz dokumenta dopušteni su pod uvjetom da postoji jasno upućivanje na izvor. Za više informacija o pitanjima povezanima s autorskim pravima pogledajte licencu Creative Commons na koju se upućuje niže u tekstu. Upućivanje na ovo izvješće treba glasiti kako slijedi: Europska agencija za posebne potrebe i uključivo obrazovanje, 2017. </w:t>
      </w:r>
      <w:r w:rsidR="00466665" w:rsidRPr="00B17AE4">
        <w:rPr>
          <w:i/>
          <w:color w:val="auto"/>
          <w:lang w:bidi="hr-HR"/>
        </w:rPr>
        <w:t>Alat za samorefleksiju u okolišu uključivog obrazovanja u ranom djetinjstvu</w:t>
      </w:r>
      <w:r w:rsidR="00057187" w:rsidRPr="00B17AE4">
        <w:rPr>
          <w:color w:val="auto"/>
          <w:lang w:bidi="hr-HR"/>
        </w:rPr>
        <w:t>. (E. Björck-Åkesson, M. Kyriazopoulou, C. Giné i P. Bartolo, urednici). Odense, Danska</w:t>
      </w:r>
    </w:p>
    <w:p w14:paraId="47C6DD47" w14:textId="77F18567" w:rsidR="00C62A23" w:rsidRPr="00B17AE4" w:rsidRDefault="00C62A23" w:rsidP="00860207">
      <w:pPr>
        <w:pStyle w:val="Agency-body-text"/>
        <w:spacing w:before="240" w:after="240"/>
      </w:pPr>
      <w:r w:rsidRPr="00B17AE4">
        <w:rPr>
          <w:lang w:bidi="hr-HR"/>
        </w:rPr>
        <w:t xml:space="preserve">U cilju veće pristupačnosti, ovaj je dokument dostupan u pristupačnom elektroničkom formatu na mrežnoj stranici Agencije: </w:t>
      </w:r>
      <w:hyperlink r:id="rId10" w:history="1">
        <w:r w:rsidRPr="00B17AE4">
          <w:rPr>
            <w:lang w:bidi="hr-HR"/>
          </w:rPr>
          <w:t>www.european-agency.org</w:t>
        </w:r>
      </w:hyperlink>
    </w:p>
    <w:p w14:paraId="788D055D" w14:textId="3A004F35" w:rsidR="007415B8" w:rsidRPr="00B17AE4" w:rsidRDefault="007415B8" w:rsidP="00860207">
      <w:pPr>
        <w:spacing w:before="240" w:after="240"/>
        <w:rPr>
          <w:rFonts w:asciiTheme="majorHAnsi" w:hAnsiTheme="majorHAnsi"/>
          <w:color w:val="000000"/>
        </w:rPr>
      </w:pPr>
      <w:r w:rsidRPr="00B17AE4">
        <w:rPr>
          <w:rFonts w:asciiTheme="majorHAnsi" w:hAnsiTheme="majorHAnsi"/>
          <w:color w:val="000000"/>
          <w:lang w:bidi="hr-HR"/>
        </w:rPr>
        <w:t>Ovo je prijevod izvornog teksta na engleskom. U slučaju nedoumice u vezi s točnošću informacija u prijevodu pogledajte izvorni tekst na engleskom jeziku.</w:t>
      </w:r>
    </w:p>
    <w:p w14:paraId="4271B126" w14:textId="5DA048C6" w:rsidR="00183911" w:rsidRPr="00B17AE4" w:rsidRDefault="00183911" w:rsidP="0032202B">
      <w:pPr>
        <w:spacing w:before="360" w:after="360"/>
        <w:jc w:val="center"/>
        <w:rPr>
          <w:rFonts w:asciiTheme="majorHAnsi" w:hAnsiTheme="majorHAnsi" w:cs="Arial"/>
        </w:rPr>
      </w:pPr>
      <w:r w:rsidRPr="00B17AE4">
        <w:rPr>
          <w:rFonts w:asciiTheme="majorHAnsi" w:hAnsiTheme="majorHAnsi" w:cs="Arial"/>
          <w:lang w:bidi="hr-HR"/>
        </w:rPr>
        <w:t xml:space="preserve">ISBN: </w:t>
      </w:r>
      <w:r w:rsidR="00170115" w:rsidRPr="00B17AE4">
        <w:rPr>
          <w:rFonts w:asciiTheme="majorHAnsi" w:hAnsiTheme="majorHAnsi" w:cs="Arial"/>
          <w:lang w:bidi="hr-HR"/>
        </w:rPr>
        <w:t>978-87-7110-647-3</w:t>
      </w:r>
      <w:r w:rsidRPr="00B17AE4">
        <w:rPr>
          <w:rFonts w:asciiTheme="majorHAnsi" w:hAnsiTheme="majorHAnsi" w:cs="Arial"/>
          <w:lang w:bidi="hr-HR"/>
        </w:rPr>
        <w:t xml:space="preserve"> (elektronički)</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B17AE4" w14:paraId="41DB60C2" w14:textId="77777777" w:rsidTr="00680606">
        <w:trPr>
          <w:trHeight w:val="1214"/>
          <w:tblHeader/>
        </w:trPr>
        <w:tc>
          <w:tcPr>
            <w:tcW w:w="2748" w:type="dxa"/>
            <w:vAlign w:val="center"/>
          </w:tcPr>
          <w:p w14:paraId="4B3B179F" w14:textId="76BA4CDC" w:rsidR="00721F6B" w:rsidRPr="00B17AE4" w:rsidRDefault="00721F6B" w:rsidP="00680606">
            <w:pPr>
              <w:rPr>
                <w:rFonts w:asciiTheme="majorHAnsi" w:hAnsiTheme="majorHAnsi" w:cs="Arial"/>
              </w:rPr>
            </w:pPr>
            <w:r w:rsidRPr="00B17AE4">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1D27C0F6" w:rsidR="00721F6B" w:rsidRPr="00B17AE4" w:rsidRDefault="00A8782E" w:rsidP="00680606">
            <w:pPr>
              <w:pStyle w:val="Agency-body-text"/>
              <w:rPr>
                <w:rFonts w:asciiTheme="majorHAnsi" w:hAnsiTheme="majorHAnsi" w:cs="Arial"/>
                <w:sz w:val="20"/>
              </w:rPr>
            </w:pPr>
            <w:r w:rsidRPr="00B17AE4">
              <w:rPr>
                <w:sz w:val="20"/>
                <w:lang w:bidi="hr-HR"/>
              </w:rPr>
              <w:t>Ovo djelo je licencirano pod licencom Creative Commons Imenovanje-Nekomercijalno-Dijeli pod istim uvjetima 4.0 međunarodna. Ako želite vidjeti primjer te licence, posjetite http://creativecommons.org/licenses/by-nc-sa/4.0/</w:t>
            </w:r>
          </w:p>
        </w:tc>
      </w:tr>
    </w:tbl>
    <w:p w14:paraId="63E5ACDD" w14:textId="72C0D7C7" w:rsidR="000D634D" w:rsidRPr="00B17AE4" w:rsidRDefault="007D2811" w:rsidP="0032202B">
      <w:pPr>
        <w:spacing w:before="240" w:after="120"/>
        <w:jc w:val="center"/>
        <w:rPr>
          <w:rFonts w:asciiTheme="majorHAnsi" w:hAnsiTheme="majorHAnsi" w:cs="Arial"/>
          <w:b/>
        </w:rPr>
      </w:pPr>
      <w:r w:rsidRPr="00B17AE4">
        <w:rPr>
          <w:rFonts w:asciiTheme="majorHAnsi" w:hAnsiTheme="majorHAnsi" w:cs="Arial"/>
          <w:color w:val="000000"/>
          <w:lang w:bidi="hr-HR"/>
        </w:rPr>
        <w:t xml:space="preserve">© </w:t>
      </w:r>
      <w:r w:rsidRPr="00B17AE4">
        <w:rPr>
          <w:rFonts w:asciiTheme="majorHAnsi" w:hAnsiTheme="majorHAnsi" w:cs="Arial"/>
          <w:b/>
          <w:lang w:bidi="hr-HR"/>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B17AE4" w14:paraId="6635D0D0" w14:textId="77777777" w:rsidTr="00310CDE">
        <w:trPr>
          <w:trHeight w:val="1832"/>
          <w:tblHeader/>
          <w:jc w:val="center"/>
        </w:trPr>
        <w:tc>
          <w:tcPr>
            <w:tcW w:w="4491" w:type="dxa"/>
          </w:tcPr>
          <w:p w14:paraId="24A7653F" w14:textId="77777777" w:rsidR="00906159" w:rsidRPr="00B17AE4" w:rsidRDefault="00906159" w:rsidP="0032202B">
            <w:pPr>
              <w:keepNext/>
              <w:keepLines/>
              <w:tabs>
                <w:tab w:val="center" w:pos="4320"/>
                <w:tab w:val="right" w:pos="8640"/>
              </w:tabs>
              <w:spacing w:before="120" w:after="60"/>
              <w:jc w:val="center"/>
              <w:outlineLvl w:val="3"/>
              <w:rPr>
                <w:rFonts w:asciiTheme="majorHAnsi" w:hAnsiTheme="majorHAnsi" w:cs="Arial"/>
              </w:rPr>
            </w:pPr>
            <w:r w:rsidRPr="00B17AE4">
              <w:rPr>
                <w:rFonts w:asciiTheme="majorHAnsi" w:hAnsiTheme="majorHAnsi" w:cs="Arial"/>
                <w:lang w:bidi="hr-HR"/>
              </w:rPr>
              <w:t>Tajništvo</w:t>
            </w:r>
          </w:p>
          <w:p w14:paraId="44E3F549" w14:textId="77777777" w:rsidR="00906159" w:rsidRPr="00B17AE4" w:rsidRDefault="00906159" w:rsidP="00C8066F">
            <w:pPr>
              <w:jc w:val="center"/>
              <w:rPr>
                <w:rFonts w:asciiTheme="majorHAnsi" w:hAnsiTheme="majorHAnsi" w:cs="Arial"/>
              </w:rPr>
            </w:pPr>
            <w:r w:rsidRPr="00B17AE4">
              <w:rPr>
                <w:rFonts w:asciiTheme="majorHAnsi" w:hAnsiTheme="majorHAnsi" w:cs="Arial"/>
                <w:lang w:bidi="hr-HR"/>
              </w:rPr>
              <w:t>Østre Stationsvej 33</w:t>
            </w:r>
          </w:p>
          <w:p w14:paraId="7845C25D" w14:textId="77777777" w:rsidR="00906159" w:rsidRPr="00B17AE4" w:rsidRDefault="00906159" w:rsidP="00C8066F">
            <w:pPr>
              <w:jc w:val="center"/>
              <w:rPr>
                <w:rFonts w:asciiTheme="majorHAnsi" w:hAnsiTheme="majorHAnsi" w:cs="Arial"/>
              </w:rPr>
            </w:pPr>
            <w:r w:rsidRPr="00B17AE4">
              <w:rPr>
                <w:rFonts w:asciiTheme="majorHAnsi" w:hAnsiTheme="majorHAnsi" w:cs="Arial"/>
                <w:lang w:bidi="hr-HR"/>
              </w:rPr>
              <w:t>DK-5000 Odense C Denmark</w:t>
            </w:r>
          </w:p>
          <w:p w14:paraId="273E699D" w14:textId="77777777" w:rsidR="00906159" w:rsidRPr="00B17AE4" w:rsidRDefault="00906159" w:rsidP="00C8066F">
            <w:pPr>
              <w:jc w:val="center"/>
              <w:rPr>
                <w:rFonts w:asciiTheme="majorHAnsi" w:hAnsiTheme="majorHAnsi" w:cs="Arial"/>
              </w:rPr>
            </w:pPr>
            <w:r w:rsidRPr="00B17AE4">
              <w:rPr>
                <w:rFonts w:asciiTheme="majorHAnsi" w:hAnsiTheme="majorHAnsi" w:cs="Arial"/>
                <w:lang w:bidi="hr-HR"/>
              </w:rPr>
              <w:t>Tel: +45 64 41 00 20</w:t>
            </w:r>
          </w:p>
          <w:p w14:paraId="263FE39C" w14:textId="20668161" w:rsidR="00906159" w:rsidRPr="00B17AE4" w:rsidRDefault="00A61668" w:rsidP="00C8066F">
            <w:pPr>
              <w:tabs>
                <w:tab w:val="center" w:pos="2171"/>
                <w:tab w:val="right" w:pos="4342"/>
              </w:tabs>
              <w:jc w:val="center"/>
              <w:rPr>
                <w:rFonts w:asciiTheme="majorHAnsi" w:hAnsiTheme="majorHAnsi" w:cs="Arial"/>
              </w:rPr>
            </w:pPr>
            <w:hyperlink r:id="rId12" w:history="1">
              <w:r w:rsidR="00906159" w:rsidRPr="00B17AE4">
                <w:rPr>
                  <w:rFonts w:asciiTheme="majorHAnsi" w:hAnsiTheme="majorHAnsi" w:cs="Arial"/>
                  <w:lang w:bidi="hr-HR"/>
                </w:rPr>
                <w:t>secretariat@european-agency.org</w:t>
              </w:r>
            </w:hyperlink>
          </w:p>
        </w:tc>
        <w:tc>
          <w:tcPr>
            <w:tcW w:w="4346" w:type="dxa"/>
          </w:tcPr>
          <w:p w14:paraId="047C4382" w14:textId="77777777" w:rsidR="00906159" w:rsidRPr="00B17AE4" w:rsidRDefault="00906159" w:rsidP="0032202B">
            <w:pPr>
              <w:keepNext/>
              <w:keepLines/>
              <w:tabs>
                <w:tab w:val="center" w:pos="4320"/>
                <w:tab w:val="right" w:pos="8640"/>
              </w:tabs>
              <w:spacing w:before="120" w:after="60"/>
              <w:jc w:val="center"/>
              <w:outlineLvl w:val="3"/>
              <w:rPr>
                <w:rFonts w:asciiTheme="majorHAnsi" w:hAnsiTheme="majorHAnsi" w:cs="Arial"/>
              </w:rPr>
            </w:pPr>
            <w:r w:rsidRPr="00B17AE4">
              <w:rPr>
                <w:rFonts w:asciiTheme="majorHAnsi" w:hAnsiTheme="majorHAnsi" w:cs="Arial"/>
                <w:lang w:bidi="hr-HR"/>
              </w:rPr>
              <w:t>Ured u Bruxellesu</w:t>
            </w:r>
          </w:p>
          <w:p w14:paraId="2E36779E" w14:textId="77777777" w:rsidR="00906159" w:rsidRPr="00B17AE4" w:rsidRDefault="00906159" w:rsidP="00C8066F">
            <w:pPr>
              <w:jc w:val="center"/>
              <w:rPr>
                <w:rFonts w:asciiTheme="majorHAnsi" w:hAnsiTheme="majorHAnsi" w:cs="Arial"/>
              </w:rPr>
            </w:pPr>
            <w:r w:rsidRPr="00B17AE4">
              <w:rPr>
                <w:rFonts w:asciiTheme="majorHAnsi" w:hAnsiTheme="majorHAnsi" w:cs="Arial"/>
                <w:lang w:bidi="hr-HR"/>
              </w:rPr>
              <w:t>Rue Montoyer, 21</w:t>
            </w:r>
          </w:p>
          <w:p w14:paraId="7A97B45F" w14:textId="77777777" w:rsidR="00906159" w:rsidRPr="00B17AE4" w:rsidRDefault="00906159" w:rsidP="00C8066F">
            <w:pPr>
              <w:jc w:val="center"/>
              <w:rPr>
                <w:rFonts w:asciiTheme="majorHAnsi" w:hAnsiTheme="majorHAnsi" w:cs="Arial"/>
              </w:rPr>
            </w:pPr>
            <w:r w:rsidRPr="00B17AE4">
              <w:rPr>
                <w:rFonts w:asciiTheme="majorHAnsi" w:hAnsiTheme="majorHAnsi" w:cs="Arial"/>
                <w:lang w:bidi="hr-HR"/>
              </w:rPr>
              <w:t>BE-1000 Brussels Belgium</w:t>
            </w:r>
          </w:p>
          <w:p w14:paraId="28EFA7C2" w14:textId="77777777" w:rsidR="00906159" w:rsidRPr="00B17AE4" w:rsidRDefault="00906159" w:rsidP="00C8066F">
            <w:pPr>
              <w:jc w:val="center"/>
              <w:rPr>
                <w:rFonts w:asciiTheme="majorHAnsi" w:hAnsiTheme="majorHAnsi" w:cs="Arial"/>
              </w:rPr>
            </w:pPr>
            <w:r w:rsidRPr="00B17AE4">
              <w:rPr>
                <w:rFonts w:asciiTheme="majorHAnsi" w:hAnsiTheme="majorHAnsi" w:cs="Arial"/>
                <w:lang w:bidi="hr-HR"/>
              </w:rPr>
              <w:t>Tel: +32 2 213 62 80</w:t>
            </w:r>
          </w:p>
          <w:p w14:paraId="7C0BA7EB" w14:textId="0D039213" w:rsidR="00906159" w:rsidRPr="00B17AE4" w:rsidRDefault="00A61668" w:rsidP="00C8066F">
            <w:pPr>
              <w:jc w:val="center"/>
              <w:rPr>
                <w:rFonts w:asciiTheme="majorHAnsi" w:hAnsiTheme="majorHAnsi" w:cs="Arial"/>
              </w:rPr>
            </w:pPr>
            <w:hyperlink r:id="rId13" w:history="1">
              <w:r w:rsidR="00906159" w:rsidRPr="00B17AE4">
                <w:rPr>
                  <w:rFonts w:asciiTheme="majorHAnsi" w:hAnsiTheme="majorHAnsi" w:cs="Arial"/>
                  <w:lang w:bidi="hr-HR"/>
                </w:rPr>
                <w:t>brussels.office@european-agency.org</w:t>
              </w:r>
            </w:hyperlink>
          </w:p>
        </w:tc>
      </w:tr>
    </w:tbl>
    <w:p w14:paraId="1C4B2DEB" w14:textId="6B782B25" w:rsidR="003E4CB4" w:rsidRPr="00B17AE4" w:rsidRDefault="00F8746C" w:rsidP="0032202B">
      <w:pPr>
        <w:spacing w:before="360" w:after="120"/>
        <w:jc w:val="center"/>
        <w:rPr>
          <w:rFonts w:asciiTheme="majorHAnsi" w:hAnsiTheme="majorHAnsi" w:cs="Arial"/>
          <w:b/>
        </w:rPr>
      </w:pPr>
      <w:r w:rsidRPr="00B17AE4">
        <w:rPr>
          <w:rFonts w:asciiTheme="majorHAnsi" w:hAnsiTheme="majorHAnsi" w:cs="Arial"/>
          <w:b/>
        </w:rPr>
        <w:t>www.european-agency.org</w:t>
      </w:r>
      <w:r w:rsidR="003E4CB4" w:rsidRPr="00B17AE4">
        <w:rPr>
          <w:rFonts w:asciiTheme="majorHAnsi" w:hAnsiTheme="majorHAnsi" w:cs="Arial"/>
          <w:b/>
        </w:rPr>
        <w:br w:type="page"/>
      </w:r>
    </w:p>
    <w:p w14:paraId="4AF532F5" w14:textId="6C79EB77" w:rsidR="00DB7AB3" w:rsidRPr="00B17AE4" w:rsidRDefault="00DB7AB3" w:rsidP="00DB7AB3">
      <w:pPr>
        <w:pStyle w:val="Agency-body-text"/>
        <w:pBdr>
          <w:bottom w:val="single" w:sz="4" w:space="1" w:color="auto"/>
        </w:pBdr>
        <w:spacing w:before="400" w:after="400"/>
        <w:rPr>
          <w:b/>
          <w:caps/>
          <w:sz w:val="40"/>
          <w:szCs w:val="40"/>
        </w:rPr>
      </w:pPr>
      <w:r w:rsidRPr="00B17AE4">
        <w:rPr>
          <w:b/>
          <w:sz w:val="40"/>
          <w:szCs w:val="40"/>
          <w:lang w:bidi="hr-HR"/>
        </w:rPr>
        <w:lastRenderedPageBreak/>
        <w:t>SADRŽAJ</w:t>
      </w:r>
    </w:p>
    <w:p w14:paraId="77C26DB4" w14:textId="77777777" w:rsidR="00FD3F89"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B17AE4">
        <w:rPr>
          <w:b w:val="0"/>
          <w:i/>
          <w:caps w:val="0"/>
          <w:szCs w:val="20"/>
          <w:lang w:bidi="hr-HR"/>
        </w:rPr>
        <w:fldChar w:fldCharType="begin"/>
      </w:r>
      <w:r w:rsidRPr="00B17AE4">
        <w:rPr>
          <w:b w:val="0"/>
          <w:i/>
          <w:caps w:val="0"/>
          <w:szCs w:val="20"/>
          <w:lang w:bidi="hr-HR"/>
        </w:rPr>
        <w:instrText xml:space="preserve"> TOC \o "1-3" </w:instrText>
      </w:r>
      <w:r w:rsidRPr="00B17AE4">
        <w:rPr>
          <w:b w:val="0"/>
          <w:i/>
          <w:caps w:val="0"/>
          <w:szCs w:val="20"/>
          <w:lang w:bidi="hr-HR"/>
        </w:rPr>
        <w:fldChar w:fldCharType="separate"/>
      </w:r>
      <w:r w:rsidR="00FD3F89">
        <w:rPr>
          <w:noProof/>
          <w:lang w:bidi="hr-HR"/>
        </w:rPr>
        <w:t>Uvod</w:t>
      </w:r>
      <w:r w:rsidR="00FD3F89">
        <w:rPr>
          <w:noProof/>
        </w:rPr>
        <w:tab/>
      </w:r>
      <w:r w:rsidR="00FD3F89">
        <w:rPr>
          <w:noProof/>
        </w:rPr>
        <w:fldChar w:fldCharType="begin"/>
      </w:r>
      <w:r w:rsidR="00FD3F89">
        <w:rPr>
          <w:noProof/>
        </w:rPr>
        <w:instrText xml:space="preserve"> PAGEREF _Toc499902658 \h </w:instrText>
      </w:r>
      <w:r w:rsidR="00FD3F89">
        <w:rPr>
          <w:noProof/>
        </w:rPr>
      </w:r>
      <w:r w:rsidR="00FD3F89">
        <w:rPr>
          <w:noProof/>
        </w:rPr>
        <w:fldChar w:fldCharType="separate"/>
      </w:r>
      <w:r w:rsidR="00FD3F89">
        <w:rPr>
          <w:noProof/>
        </w:rPr>
        <w:t>5</w:t>
      </w:r>
      <w:r w:rsidR="00FD3F89">
        <w:rPr>
          <w:noProof/>
        </w:rPr>
        <w:fldChar w:fldCharType="end"/>
      </w:r>
    </w:p>
    <w:p w14:paraId="78F799EF" w14:textId="77777777" w:rsidR="00FD3F89" w:rsidRDefault="00FD3F89">
      <w:pPr>
        <w:pStyle w:val="TOC1"/>
        <w:tabs>
          <w:tab w:val="right" w:leader="underscore" w:pos="8827"/>
        </w:tabs>
        <w:rPr>
          <w:rFonts w:asciiTheme="minorHAnsi" w:eastAsiaTheme="minorEastAsia" w:hAnsiTheme="minorHAnsi" w:cstheme="minorBidi"/>
          <w:b w:val="0"/>
          <w:caps w:val="0"/>
          <w:noProof/>
          <w:lang w:val="en-GB" w:eastAsia="en-GB"/>
        </w:rPr>
      </w:pPr>
      <w:r>
        <w:rPr>
          <w:noProof/>
          <w:lang w:bidi="hr-HR"/>
        </w:rPr>
        <w:t>Uključivost, sudjelovanje i angažman</w:t>
      </w:r>
      <w:r>
        <w:rPr>
          <w:noProof/>
        </w:rPr>
        <w:tab/>
      </w:r>
      <w:r>
        <w:rPr>
          <w:noProof/>
        </w:rPr>
        <w:fldChar w:fldCharType="begin"/>
      </w:r>
      <w:r>
        <w:rPr>
          <w:noProof/>
        </w:rPr>
        <w:instrText xml:space="preserve"> PAGEREF _Toc499902659 \h </w:instrText>
      </w:r>
      <w:r>
        <w:rPr>
          <w:noProof/>
        </w:rPr>
      </w:r>
      <w:r>
        <w:rPr>
          <w:noProof/>
        </w:rPr>
        <w:fldChar w:fldCharType="separate"/>
      </w:r>
      <w:r>
        <w:rPr>
          <w:noProof/>
        </w:rPr>
        <w:t>6</w:t>
      </w:r>
      <w:r>
        <w:rPr>
          <w:noProof/>
        </w:rPr>
        <w:fldChar w:fldCharType="end"/>
      </w:r>
    </w:p>
    <w:p w14:paraId="4DD9564B" w14:textId="77777777" w:rsidR="00FD3F89" w:rsidRDefault="00FD3F89">
      <w:pPr>
        <w:pStyle w:val="TOC1"/>
        <w:tabs>
          <w:tab w:val="right" w:leader="underscore" w:pos="8827"/>
        </w:tabs>
        <w:rPr>
          <w:rFonts w:asciiTheme="minorHAnsi" w:eastAsiaTheme="minorEastAsia" w:hAnsiTheme="minorHAnsi" w:cstheme="minorBidi"/>
          <w:b w:val="0"/>
          <w:caps w:val="0"/>
          <w:noProof/>
          <w:lang w:val="en-GB" w:eastAsia="en-GB"/>
        </w:rPr>
      </w:pPr>
      <w:r>
        <w:rPr>
          <w:noProof/>
          <w:lang w:bidi="hr-HR"/>
        </w:rPr>
        <w:t>Razvoj alata za samorefleksiju</w:t>
      </w:r>
      <w:r>
        <w:rPr>
          <w:noProof/>
        </w:rPr>
        <w:tab/>
      </w:r>
      <w:r>
        <w:rPr>
          <w:noProof/>
        </w:rPr>
        <w:fldChar w:fldCharType="begin"/>
      </w:r>
      <w:r>
        <w:rPr>
          <w:noProof/>
        </w:rPr>
        <w:instrText xml:space="preserve"> PAGEREF _Toc499902660 \h </w:instrText>
      </w:r>
      <w:r>
        <w:rPr>
          <w:noProof/>
        </w:rPr>
      </w:r>
      <w:r>
        <w:rPr>
          <w:noProof/>
        </w:rPr>
        <w:fldChar w:fldCharType="separate"/>
      </w:r>
      <w:r>
        <w:rPr>
          <w:noProof/>
        </w:rPr>
        <w:t>7</w:t>
      </w:r>
      <w:r>
        <w:rPr>
          <w:noProof/>
        </w:rPr>
        <w:fldChar w:fldCharType="end"/>
      </w:r>
    </w:p>
    <w:p w14:paraId="25D04773" w14:textId="77777777" w:rsidR="00FD3F89" w:rsidRDefault="00FD3F89">
      <w:pPr>
        <w:pStyle w:val="TOC1"/>
        <w:tabs>
          <w:tab w:val="right" w:leader="underscore" w:pos="8827"/>
        </w:tabs>
        <w:rPr>
          <w:rFonts w:asciiTheme="minorHAnsi" w:eastAsiaTheme="minorEastAsia" w:hAnsiTheme="minorHAnsi" w:cstheme="minorBidi"/>
          <w:b w:val="0"/>
          <w:caps w:val="0"/>
          <w:noProof/>
          <w:lang w:val="en-GB" w:eastAsia="en-GB"/>
        </w:rPr>
      </w:pPr>
      <w:r>
        <w:rPr>
          <w:noProof/>
          <w:lang w:bidi="hr-HR"/>
        </w:rPr>
        <w:t>Na koji način upotrijebiti pitanja za samorefleksiju</w:t>
      </w:r>
      <w:r>
        <w:rPr>
          <w:noProof/>
        </w:rPr>
        <w:tab/>
      </w:r>
      <w:r>
        <w:rPr>
          <w:noProof/>
        </w:rPr>
        <w:fldChar w:fldCharType="begin"/>
      </w:r>
      <w:r>
        <w:rPr>
          <w:noProof/>
        </w:rPr>
        <w:instrText xml:space="preserve"> PAGEREF _Toc499902661 \h </w:instrText>
      </w:r>
      <w:r>
        <w:rPr>
          <w:noProof/>
        </w:rPr>
      </w:r>
      <w:r>
        <w:rPr>
          <w:noProof/>
        </w:rPr>
        <w:fldChar w:fldCharType="separate"/>
      </w:r>
      <w:r>
        <w:rPr>
          <w:noProof/>
        </w:rPr>
        <w:t>9</w:t>
      </w:r>
      <w:r>
        <w:rPr>
          <w:noProof/>
        </w:rPr>
        <w:fldChar w:fldCharType="end"/>
      </w:r>
    </w:p>
    <w:p w14:paraId="4251D634" w14:textId="77777777" w:rsidR="00FD3F89" w:rsidRDefault="00FD3F89">
      <w:pPr>
        <w:pStyle w:val="TOC1"/>
        <w:tabs>
          <w:tab w:val="right" w:leader="underscore" w:pos="8827"/>
        </w:tabs>
        <w:rPr>
          <w:rFonts w:asciiTheme="minorHAnsi" w:eastAsiaTheme="minorEastAsia" w:hAnsiTheme="minorHAnsi" w:cstheme="minorBidi"/>
          <w:b w:val="0"/>
          <w:caps w:val="0"/>
          <w:noProof/>
          <w:lang w:val="en-GB" w:eastAsia="en-GB"/>
        </w:rPr>
      </w:pPr>
      <w:r>
        <w:rPr>
          <w:noProof/>
          <w:lang w:bidi="hr-HR"/>
        </w:rPr>
        <w:t>Samorefleksija o okolišu uključivog obrazovanja u ranom djetinjstvu</w:t>
      </w:r>
      <w:r>
        <w:rPr>
          <w:noProof/>
        </w:rPr>
        <w:tab/>
      </w:r>
      <w:r>
        <w:rPr>
          <w:noProof/>
        </w:rPr>
        <w:fldChar w:fldCharType="begin"/>
      </w:r>
      <w:r>
        <w:rPr>
          <w:noProof/>
        </w:rPr>
        <w:instrText xml:space="preserve"> PAGEREF _Toc499902662 \h </w:instrText>
      </w:r>
      <w:r>
        <w:rPr>
          <w:noProof/>
        </w:rPr>
      </w:r>
      <w:r>
        <w:rPr>
          <w:noProof/>
        </w:rPr>
        <w:fldChar w:fldCharType="separate"/>
      </w:r>
      <w:r>
        <w:rPr>
          <w:noProof/>
        </w:rPr>
        <w:t>10</w:t>
      </w:r>
      <w:r>
        <w:rPr>
          <w:noProof/>
        </w:rPr>
        <w:fldChar w:fldCharType="end"/>
      </w:r>
    </w:p>
    <w:p w14:paraId="5893510C" w14:textId="77777777" w:rsidR="00FD3F89" w:rsidRDefault="00FD3F89">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hr-HR"/>
        </w:rPr>
        <w:t>Opća atmosfera dobrodošlice</w:t>
      </w:r>
      <w:r>
        <w:rPr>
          <w:noProof/>
        </w:rPr>
        <w:tab/>
      </w:r>
      <w:r>
        <w:rPr>
          <w:noProof/>
        </w:rPr>
        <w:fldChar w:fldCharType="begin"/>
      </w:r>
      <w:r>
        <w:rPr>
          <w:noProof/>
        </w:rPr>
        <w:instrText xml:space="preserve"> PAGEREF _Toc499902663 \h </w:instrText>
      </w:r>
      <w:r>
        <w:rPr>
          <w:noProof/>
        </w:rPr>
      </w:r>
      <w:r>
        <w:rPr>
          <w:noProof/>
        </w:rPr>
        <w:fldChar w:fldCharType="separate"/>
      </w:r>
      <w:r>
        <w:rPr>
          <w:noProof/>
        </w:rPr>
        <w:t>11</w:t>
      </w:r>
      <w:r>
        <w:rPr>
          <w:noProof/>
        </w:rPr>
        <w:fldChar w:fldCharType="end"/>
      </w:r>
    </w:p>
    <w:p w14:paraId="26991021" w14:textId="77777777" w:rsidR="00FD3F89" w:rsidRDefault="00FD3F89">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hr-HR"/>
        </w:rPr>
        <w:t>Uključiv društveni okoliš</w:t>
      </w:r>
      <w:r>
        <w:rPr>
          <w:noProof/>
        </w:rPr>
        <w:tab/>
      </w:r>
      <w:r>
        <w:rPr>
          <w:noProof/>
        </w:rPr>
        <w:fldChar w:fldCharType="begin"/>
      </w:r>
      <w:r>
        <w:rPr>
          <w:noProof/>
        </w:rPr>
        <w:instrText xml:space="preserve"> PAGEREF _Toc499902664 \h </w:instrText>
      </w:r>
      <w:r>
        <w:rPr>
          <w:noProof/>
        </w:rPr>
      </w:r>
      <w:r>
        <w:rPr>
          <w:noProof/>
        </w:rPr>
        <w:fldChar w:fldCharType="separate"/>
      </w:r>
      <w:r>
        <w:rPr>
          <w:noProof/>
        </w:rPr>
        <w:t>13</w:t>
      </w:r>
      <w:r>
        <w:rPr>
          <w:noProof/>
        </w:rPr>
        <w:fldChar w:fldCharType="end"/>
      </w:r>
    </w:p>
    <w:p w14:paraId="590C8280" w14:textId="77777777" w:rsidR="00FD3F89" w:rsidRDefault="00FD3F89">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hr-HR"/>
        </w:rPr>
        <w:t>Pristup usmjeren na dijete</w:t>
      </w:r>
      <w:r>
        <w:rPr>
          <w:noProof/>
        </w:rPr>
        <w:tab/>
      </w:r>
      <w:r>
        <w:rPr>
          <w:noProof/>
        </w:rPr>
        <w:fldChar w:fldCharType="begin"/>
      </w:r>
      <w:r>
        <w:rPr>
          <w:noProof/>
        </w:rPr>
        <w:instrText xml:space="preserve"> PAGEREF _Toc499902665 \h </w:instrText>
      </w:r>
      <w:r>
        <w:rPr>
          <w:noProof/>
        </w:rPr>
      </w:r>
      <w:r>
        <w:rPr>
          <w:noProof/>
        </w:rPr>
        <w:fldChar w:fldCharType="separate"/>
      </w:r>
      <w:r>
        <w:rPr>
          <w:noProof/>
        </w:rPr>
        <w:t>15</w:t>
      </w:r>
      <w:r>
        <w:rPr>
          <w:noProof/>
        </w:rPr>
        <w:fldChar w:fldCharType="end"/>
      </w:r>
    </w:p>
    <w:p w14:paraId="4FF75166" w14:textId="77777777" w:rsidR="00FD3F89" w:rsidRDefault="00FD3F89">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hr-HR"/>
        </w:rPr>
        <w:t>Fizički okoliš prilagođen djetetu</w:t>
      </w:r>
      <w:r>
        <w:rPr>
          <w:noProof/>
        </w:rPr>
        <w:tab/>
      </w:r>
      <w:r>
        <w:rPr>
          <w:noProof/>
        </w:rPr>
        <w:fldChar w:fldCharType="begin"/>
      </w:r>
      <w:r>
        <w:rPr>
          <w:noProof/>
        </w:rPr>
        <w:instrText xml:space="preserve"> PAGEREF _Toc499902666 \h </w:instrText>
      </w:r>
      <w:r>
        <w:rPr>
          <w:noProof/>
        </w:rPr>
      </w:r>
      <w:r>
        <w:rPr>
          <w:noProof/>
        </w:rPr>
        <w:fldChar w:fldCharType="separate"/>
      </w:r>
      <w:r>
        <w:rPr>
          <w:noProof/>
        </w:rPr>
        <w:t>17</w:t>
      </w:r>
      <w:r>
        <w:rPr>
          <w:noProof/>
        </w:rPr>
        <w:fldChar w:fldCharType="end"/>
      </w:r>
    </w:p>
    <w:p w14:paraId="5DFA9B48" w14:textId="77777777" w:rsidR="00FD3F89" w:rsidRDefault="00FD3F89">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hr-HR"/>
        </w:rPr>
        <w:t>Materijali za svu djecu</w:t>
      </w:r>
      <w:r>
        <w:rPr>
          <w:noProof/>
        </w:rPr>
        <w:tab/>
      </w:r>
      <w:r>
        <w:rPr>
          <w:noProof/>
        </w:rPr>
        <w:fldChar w:fldCharType="begin"/>
      </w:r>
      <w:r>
        <w:rPr>
          <w:noProof/>
        </w:rPr>
        <w:instrText xml:space="preserve"> PAGEREF _Toc499902667 \h </w:instrText>
      </w:r>
      <w:r>
        <w:rPr>
          <w:noProof/>
        </w:rPr>
      </w:r>
      <w:r>
        <w:rPr>
          <w:noProof/>
        </w:rPr>
        <w:fldChar w:fldCharType="separate"/>
      </w:r>
      <w:r>
        <w:rPr>
          <w:noProof/>
        </w:rPr>
        <w:t>19</w:t>
      </w:r>
      <w:r>
        <w:rPr>
          <w:noProof/>
        </w:rPr>
        <w:fldChar w:fldCharType="end"/>
      </w:r>
    </w:p>
    <w:p w14:paraId="72240234" w14:textId="77777777" w:rsidR="00FD3F89" w:rsidRDefault="00FD3F89">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hr-HR"/>
        </w:rPr>
        <w:t>Komunikacijske mogućnosti za sve</w:t>
      </w:r>
      <w:r>
        <w:rPr>
          <w:noProof/>
        </w:rPr>
        <w:tab/>
      </w:r>
      <w:r>
        <w:rPr>
          <w:noProof/>
        </w:rPr>
        <w:fldChar w:fldCharType="begin"/>
      </w:r>
      <w:r>
        <w:rPr>
          <w:noProof/>
        </w:rPr>
        <w:instrText xml:space="preserve"> PAGEREF _Toc499902668 \h </w:instrText>
      </w:r>
      <w:r>
        <w:rPr>
          <w:noProof/>
        </w:rPr>
      </w:r>
      <w:r>
        <w:rPr>
          <w:noProof/>
        </w:rPr>
        <w:fldChar w:fldCharType="separate"/>
      </w:r>
      <w:r>
        <w:rPr>
          <w:noProof/>
        </w:rPr>
        <w:t>21</w:t>
      </w:r>
      <w:r>
        <w:rPr>
          <w:noProof/>
        </w:rPr>
        <w:fldChar w:fldCharType="end"/>
      </w:r>
    </w:p>
    <w:p w14:paraId="6A75780E" w14:textId="77777777" w:rsidR="00FD3F89" w:rsidRDefault="00FD3F89">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hr-HR"/>
        </w:rPr>
        <w:t>Uključiv okoliš za poučavanje i učenje</w:t>
      </w:r>
      <w:r>
        <w:rPr>
          <w:noProof/>
        </w:rPr>
        <w:tab/>
      </w:r>
      <w:r>
        <w:rPr>
          <w:noProof/>
        </w:rPr>
        <w:fldChar w:fldCharType="begin"/>
      </w:r>
      <w:r>
        <w:rPr>
          <w:noProof/>
        </w:rPr>
        <w:instrText xml:space="preserve"> PAGEREF _Toc499902669 \h </w:instrText>
      </w:r>
      <w:r>
        <w:rPr>
          <w:noProof/>
        </w:rPr>
      </w:r>
      <w:r>
        <w:rPr>
          <w:noProof/>
        </w:rPr>
        <w:fldChar w:fldCharType="separate"/>
      </w:r>
      <w:r>
        <w:rPr>
          <w:noProof/>
        </w:rPr>
        <w:t>23</w:t>
      </w:r>
      <w:r>
        <w:rPr>
          <w:noProof/>
        </w:rPr>
        <w:fldChar w:fldCharType="end"/>
      </w:r>
    </w:p>
    <w:p w14:paraId="378B91F8" w14:textId="77777777" w:rsidR="00FD3F89" w:rsidRDefault="00FD3F89">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hr-HR"/>
        </w:rPr>
        <w:t>Okoliš prilagođen obitelji</w:t>
      </w:r>
      <w:r>
        <w:rPr>
          <w:noProof/>
        </w:rPr>
        <w:tab/>
      </w:r>
      <w:r>
        <w:rPr>
          <w:noProof/>
        </w:rPr>
        <w:fldChar w:fldCharType="begin"/>
      </w:r>
      <w:r>
        <w:rPr>
          <w:noProof/>
        </w:rPr>
        <w:instrText xml:space="preserve"> PAGEREF _Toc499902670 \h </w:instrText>
      </w:r>
      <w:r>
        <w:rPr>
          <w:noProof/>
        </w:rPr>
      </w:r>
      <w:r>
        <w:rPr>
          <w:noProof/>
        </w:rPr>
        <w:fldChar w:fldCharType="separate"/>
      </w:r>
      <w:r>
        <w:rPr>
          <w:noProof/>
        </w:rPr>
        <w:t>25</w:t>
      </w:r>
      <w:r>
        <w:rPr>
          <w:noProof/>
        </w:rPr>
        <w:fldChar w:fldCharType="end"/>
      </w:r>
    </w:p>
    <w:p w14:paraId="006BAB9E" w14:textId="77777777" w:rsidR="00FD3F89" w:rsidRDefault="00FD3F89">
      <w:pPr>
        <w:pStyle w:val="TOC1"/>
        <w:tabs>
          <w:tab w:val="right" w:leader="underscore" w:pos="8827"/>
        </w:tabs>
        <w:rPr>
          <w:rFonts w:asciiTheme="minorHAnsi" w:eastAsiaTheme="minorEastAsia" w:hAnsiTheme="minorHAnsi" w:cstheme="minorBidi"/>
          <w:b w:val="0"/>
          <w:caps w:val="0"/>
          <w:noProof/>
          <w:lang w:val="en-GB" w:eastAsia="en-GB"/>
        </w:rPr>
      </w:pPr>
      <w:r>
        <w:rPr>
          <w:noProof/>
          <w:lang w:bidi="hr-HR"/>
        </w:rPr>
        <w:t>Popis literature</w:t>
      </w:r>
      <w:r>
        <w:rPr>
          <w:noProof/>
        </w:rPr>
        <w:tab/>
      </w:r>
      <w:r>
        <w:rPr>
          <w:noProof/>
        </w:rPr>
        <w:fldChar w:fldCharType="begin"/>
      </w:r>
      <w:r>
        <w:rPr>
          <w:noProof/>
        </w:rPr>
        <w:instrText xml:space="preserve"> PAGEREF _Toc499902671 \h </w:instrText>
      </w:r>
      <w:r>
        <w:rPr>
          <w:noProof/>
        </w:rPr>
      </w:r>
      <w:r>
        <w:rPr>
          <w:noProof/>
        </w:rPr>
        <w:fldChar w:fldCharType="separate"/>
      </w:r>
      <w:r>
        <w:rPr>
          <w:noProof/>
        </w:rPr>
        <w:t>27</w:t>
      </w:r>
      <w:r>
        <w:rPr>
          <w:noProof/>
        </w:rPr>
        <w:fldChar w:fldCharType="end"/>
      </w:r>
    </w:p>
    <w:p w14:paraId="4B0BB81E" w14:textId="50EA4501" w:rsidR="009B3AAD" w:rsidRPr="00B17AE4" w:rsidRDefault="00FD3394" w:rsidP="00095225">
      <w:pPr>
        <w:pStyle w:val="Agency-body-text"/>
        <w:sectPr w:rsidR="009B3AAD" w:rsidRPr="00B17AE4"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B17AE4">
        <w:rPr>
          <w:lang w:bidi="hr-HR"/>
        </w:rPr>
        <w:fldChar w:fldCharType="end"/>
      </w:r>
    </w:p>
    <w:p w14:paraId="041DC208" w14:textId="0E576D60" w:rsidR="008B36F5" w:rsidRPr="00B17AE4" w:rsidRDefault="008B36F5" w:rsidP="00095225">
      <w:pPr>
        <w:pStyle w:val="Agency-body-text"/>
      </w:pPr>
      <w:r w:rsidRPr="00B17AE4">
        <w:rPr>
          <w:lang w:bidi="hr-HR"/>
        </w:rPr>
        <w:lastRenderedPageBreak/>
        <w:br w:type="page"/>
      </w:r>
    </w:p>
    <w:p w14:paraId="6AF73229" w14:textId="284C3BFE" w:rsidR="0060458D" w:rsidRPr="00B17AE4" w:rsidRDefault="0060458D" w:rsidP="00643B8C">
      <w:pPr>
        <w:pStyle w:val="Agency-heading-1"/>
      </w:pPr>
      <w:bookmarkStart w:id="0" w:name="_Toc499902658"/>
      <w:r w:rsidRPr="00B17AE4">
        <w:rPr>
          <w:lang w:bidi="hr-HR"/>
        </w:rPr>
        <w:lastRenderedPageBreak/>
        <w:t>Uvod</w:t>
      </w:r>
      <w:bookmarkEnd w:id="0"/>
    </w:p>
    <w:p w14:paraId="45AD4125" w14:textId="55EA90D7" w:rsidR="00B70BAD" w:rsidRPr="00B17AE4" w:rsidRDefault="000D3DEA" w:rsidP="0060458D">
      <w:pPr>
        <w:pStyle w:val="Agency-body-text"/>
      </w:pPr>
      <w:r w:rsidRPr="00B17AE4">
        <w:rPr>
          <w:lang w:bidi="hr-HR"/>
        </w:rPr>
        <w:t>Ovaj je alat za samorefleksiju izrađen u sklopu projekta Uključivo obrazovanje u ranom djetinjstvu (IECE) koji od 2015. do 2017. provodi Europska agencija za posebne potrebe i uključivo obrazovanje (</w:t>
      </w:r>
      <w:hyperlink r:id="rId18" w:history="1">
        <w:r w:rsidR="00CA104E" w:rsidRPr="00B17AE4">
          <w:rPr>
            <w:rStyle w:val="Hyperlink"/>
            <w:lang w:bidi="hr-HR"/>
          </w:rPr>
          <w:t>www.european-agency.org/agency-projects/inclusive-early-childhood-education</w:t>
        </w:r>
      </w:hyperlink>
      <w:r w:rsidRPr="00B17AE4">
        <w:rPr>
          <w:lang w:bidi="hr-HR"/>
        </w:rPr>
        <w:t>). Opći cilj projekta bio je prepoznati, analizirati i potom promicati glavna obilježja kvalitetnog uključivog obrazovanja u ranom djetinjstvu za svu djecu. S obzirom na taj cilj, uočena je potreba za alatom kojim bi se za promišljanje o uključivosti u svojem okruženju mogli služiti svi stručnjaci i osoblje, s naglaskom na društveni i fizički okoliš, kao i okoliš za učenje. Svrha ovog alata jest pomoći u poboljšanju uključivosti okruženja.</w:t>
      </w:r>
    </w:p>
    <w:p w14:paraId="5E419AB9" w14:textId="77777777" w:rsidR="00B70BAD" w:rsidRPr="00B17AE4" w:rsidRDefault="00B70BAD" w:rsidP="00860207">
      <w:pPr>
        <w:pStyle w:val="Agency-body-text"/>
      </w:pPr>
      <w:r w:rsidRPr="00B17AE4">
        <w:rPr>
          <w:lang w:bidi="hr-HR"/>
        </w:rPr>
        <w:br w:type="page"/>
      </w:r>
    </w:p>
    <w:p w14:paraId="798F93E9" w14:textId="14BD0ADF" w:rsidR="000D3DEA" w:rsidRPr="00B17AE4" w:rsidRDefault="000D3DEA" w:rsidP="0096631E">
      <w:pPr>
        <w:pStyle w:val="Agency-heading-1"/>
      </w:pPr>
      <w:bookmarkStart w:id="1" w:name="_Toc499902659"/>
      <w:r w:rsidRPr="00B17AE4">
        <w:rPr>
          <w:lang w:bidi="hr-HR"/>
        </w:rPr>
        <w:lastRenderedPageBreak/>
        <w:t>Uključivost, sudjelovanje i angažman</w:t>
      </w:r>
      <w:bookmarkEnd w:id="1"/>
    </w:p>
    <w:p w14:paraId="714C693B" w14:textId="3CD64F7C" w:rsidR="00A7729F" w:rsidRPr="00B17AE4" w:rsidRDefault="000D3DEA" w:rsidP="0060458D">
      <w:pPr>
        <w:pStyle w:val="Agency-body-text"/>
      </w:pPr>
      <w:r w:rsidRPr="00B17AE4">
        <w:rPr>
          <w:lang w:bidi="hr-HR"/>
        </w:rPr>
        <w:t xml:space="preserve">Kroz obrazovanje u ranom djetinjstvu sva djeca uče i razvijaju se kroz iskustveno stimulirajuće i izazovne situacije u društvenom i fizičkom okolišu i okolišu za učenje. U ovom se alatu za samorefleksiju naglasak stavlja na povećanje sposobnosti okoliša za uključivo obrazovanje u ranom djetinjstvu, čime se omogućuje </w:t>
      </w:r>
      <w:r w:rsidRPr="00B17AE4">
        <w:rPr>
          <w:b/>
          <w:lang w:bidi="hr-HR"/>
        </w:rPr>
        <w:t xml:space="preserve">sudjelovanje </w:t>
      </w:r>
      <w:r w:rsidRPr="00B17AE4">
        <w:rPr>
          <w:lang w:bidi="hr-HR"/>
        </w:rPr>
        <w:t xml:space="preserve">sve djece. Ovdje „sudjelovanje” znači </w:t>
      </w:r>
      <w:r w:rsidRPr="00B17AE4">
        <w:rPr>
          <w:b/>
          <w:lang w:bidi="hr-HR"/>
        </w:rPr>
        <w:t xml:space="preserve">prisutnost </w:t>
      </w:r>
      <w:r w:rsidRPr="00B17AE4">
        <w:rPr>
          <w:lang w:bidi="hr-HR"/>
        </w:rPr>
        <w:t xml:space="preserve">i </w:t>
      </w:r>
      <w:r w:rsidRPr="00B17AE4">
        <w:rPr>
          <w:b/>
          <w:lang w:bidi="hr-HR"/>
        </w:rPr>
        <w:t xml:space="preserve">aktivan angažman </w:t>
      </w:r>
      <w:r w:rsidRPr="00B17AE4">
        <w:rPr>
          <w:lang w:bidi="hr-HR"/>
        </w:rPr>
        <w:t>u aktivnostima i interakciji.</w:t>
      </w:r>
    </w:p>
    <w:p w14:paraId="69080826" w14:textId="48A5CADA" w:rsidR="00B27501" w:rsidRPr="00B17AE4" w:rsidRDefault="00B712B1" w:rsidP="0060458D">
      <w:pPr>
        <w:pStyle w:val="Agency-body-text"/>
      </w:pPr>
      <w:r w:rsidRPr="00B17AE4">
        <w:rPr>
          <w:lang w:bidi="hr-HR"/>
        </w:rPr>
        <w:t>„Angažman” znači aktivno sudjelovanje u svakodnevnim aktivnostima u okruženju</w:t>
      </w:r>
      <w:r w:rsidR="005D73A1" w:rsidRPr="00B17AE4">
        <w:rPr>
          <w:rStyle w:val="FootnoteReference"/>
          <w:lang w:bidi="hr-HR"/>
        </w:rPr>
        <w:footnoteReference w:id="1"/>
      </w:r>
      <w:r w:rsidRPr="00B17AE4">
        <w:rPr>
          <w:lang w:bidi="hr-HR"/>
        </w:rPr>
        <w:t xml:space="preserve"> i temeljna je vrijednost uključivosti. Usko je povezan s učenjem i interakcijom između djeteta i društvenog i fizičkog okoliša. Primjeri angažmana jesu sljedeći:</w:t>
      </w:r>
    </w:p>
    <w:p w14:paraId="13439E5E" w14:textId="03E53004" w:rsidR="00B27501" w:rsidRPr="00B17AE4" w:rsidRDefault="000D3DEA" w:rsidP="00C622D3">
      <w:pPr>
        <w:pStyle w:val="Agency-body-text"/>
        <w:numPr>
          <w:ilvl w:val="0"/>
          <w:numId w:val="52"/>
        </w:numPr>
      </w:pPr>
      <w:r w:rsidRPr="00B17AE4">
        <w:rPr>
          <w:lang w:bidi="hr-HR"/>
        </w:rPr>
        <w:t>djeca se zajedno igraju, usredotočeni na istu stvar, i izmjenjuju se u igri;</w:t>
      </w:r>
    </w:p>
    <w:p w14:paraId="3D5A9E39" w14:textId="029B48E6" w:rsidR="00DB5477" w:rsidRPr="00B17AE4" w:rsidRDefault="000D3DEA" w:rsidP="00C622D3">
      <w:pPr>
        <w:pStyle w:val="Agency-body-text"/>
        <w:numPr>
          <w:ilvl w:val="0"/>
          <w:numId w:val="52"/>
        </w:numPr>
      </w:pPr>
      <w:r w:rsidRPr="00B17AE4">
        <w:rPr>
          <w:lang w:bidi="hr-HR"/>
        </w:rPr>
        <w:t>vršnjačka skupina aktivno je usredotočena na pjevanje s odgajateljicom;</w:t>
      </w:r>
    </w:p>
    <w:p w14:paraId="3E1DC6EB" w14:textId="7D474FD3" w:rsidR="00DB5477" w:rsidRPr="00B17AE4" w:rsidRDefault="000D3DEA" w:rsidP="00C622D3">
      <w:pPr>
        <w:pStyle w:val="Agency-body-text"/>
        <w:numPr>
          <w:ilvl w:val="0"/>
          <w:numId w:val="52"/>
        </w:numPr>
      </w:pPr>
      <w:r w:rsidRPr="00B17AE4">
        <w:rPr>
          <w:lang w:bidi="hr-HR"/>
        </w:rPr>
        <w:t>dijete je usredotočeno na promatranje slika u slikovnici;</w:t>
      </w:r>
    </w:p>
    <w:p w14:paraId="197CE255" w14:textId="0C6958D8" w:rsidR="00DB5477" w:rsidRPr="00B17AE4" w:rsidRDefault="000D3DEA" w:rsidP="00C622D3">
      <w:pPr>
        <w:pStyle w:val="Agency-body-text"/>
        <w:numPr>
          <w:ilvl w:val="0"/>
          <w:numId w:val="52"/>
        </w:numPr>
      </w:pPr>
      <w:r w:rsidRPr="00B17AE4">
        <w:rPr>
          <w:lang w:bidi="hr-HR"/>
        </w:rPr>
        <w:t>djeca su zadubljena u igru.</w:t>
      </w:r>
    </w:p>
    <w:p w14:paraId="37C9359D" w14:textId="668277D1" w:rsidR="000D3DEA" w:rsidRPr="00B17AE4" w:rsidRDefault="000D3DEA" w:rsidP="0060458D">
      <w:pPr>
        <w:pStyle w:val="Agency-body-text"/>
      </w:pPr>
      <w:r w:rsidRPr="00B17AE4">
        <w:rPr>
          <w:lang w:bidi="hr-HR"/>
        </w:rPr>
        <w:t>Primjer obilježja okoliša kojima se potiče angažman jest prostor bez fizičkih prepreka interakciji, odnosno namještaj i oprema prikladni za djecu. Ti su čimbenici primjenjivi na svu djecu.</w:t>
      </w:r>
    </w:p>
    <w:p w14:paraId="63964100" w14:textId="417B99D5" w:rsidR="00A7729F" w:rsidRPr="00B17AE4" w:rsidRDefault="000D3DEA" w:rsidP="0060458D">
      <w:pPr>
        <w:pStyle w:val="Agency-body-text"/>
      </w:pPr>
      <w:r w:rsidRPr="00B17AE4">
        <w:rPr>
          <w:lang w:bidi="hr-HR"/>
        </w:rPr>
        <w:t>Obilježje okoliša za uključivo obrazovanje u ranom djetinjstvu jest poduzimanje univerzalnih mjera kojima se osigurava ugrađena podrška kad god je potrebna. Time se svoj djeci omogućava aktivno sudjelovanje u redovnim aktivnostima u okruženju s njihovim vršnjacima.</w:t>
      </w:r>
    </w:p>
    <w:p w14:paraId="7711F01C" w14:textId="16C29CFD" w:rsidR="00A7729F" w:rsidRPr="00B17AE4" w:rsidRDefault="006B3092" w:rsidP="00BC7BC6">
      <w:pPr>
        <w:pStyle w:val="Agency-body-text"/>
      </w:pPr>
      <w:r w:rsidRPr="00B17AE4">
        <w:rPr>
          <w:lang w:bidi="hr-HR"/>
        </w:rPr>
        <w:t>Cilj ovog alata za samorefleksiju jest poboljšati uključivost u okruženju. Zasniva se na perspektivi ekosustava u kojem se na iskustva djeteta gleda kao na funkciju proksimalnih postupaka u okolišu. U toj perspektivi stručnjaci i osoblje bitno utječu na angažman, učenje i razvoj djeteta. Istovremeno su vršnjaci iz okruženja, roditelji i obitelj dio ekosustava koji okružuje dijete. Oni, kao i fizički okoliš, utječu na angažman, razvoj i učenje svakog djeteta.</w:t>
      </w:r>
    </w:p>
    <w:p w14:paraId="55396A60" w14:textId="77777777" w:rsidR="00B70BAD" w:rsidRPr="00B17AE4" w:rsidRDefault="00B70BAD" w:rsidP="00BC7BC6">
      <w:pPr>
        <w:pStyle w:val="Agency-body-text"/>
        <w:rPr>
          <w:b/>
          <w:bCs/>
          <w:caps/>
          <w:sz w:val="40"/>
          <w:szCs w:val="40"/>
        </w:rPr>
      </w:pPr>
      <w:r w:rsidRPr="00B17AE4">
        <w:rPr>
          <w:lang w:bidi="hr-HR"/>
        </w:rPr>
        <w:br w:type="page"/>
      </w:r>
    </w:p>
    <w:p w14:paraId="4531DAE8" w14:textId="15D987BF" w:rsidR="00A7729F" w:rsidRPr="00B17AE4" w:rsidRDefault="000D3DEA" w:rsidP="0096631E">
      <w:pPr>
        <w:pStyle w:val="Agency-heading-1"/>
      </w:pPr>
      <w:bookmarkStart w:id="2" w:name="_Toc499902660"/>
      <w:r w:rsidRPr="00B17AE4">
        <w:rPr>
          <w:lang w:bidi="hr-HR"/>
        </w:rPr>
        <w:lastRenderedPageBreak/>
        <w:t>Razvoj alata za samorefleksiju</w:t>
      </w:r>
      <w:bookmarkEnd w:id="2"/>
    </w:p>
    <w:p w14:paraId="2D59AA1A" w14:textId="36000618" w:rsidR="000D3DEA" w:rsidRPr="00B17AE4" w:rsidRDefault="000D3DEA" w:rsidP="0060458D">
      <w:pPr>
        <w:pStyle w:val="Agency-body-text"/>
      </w:pPr>
      <w:r w:rsidRPr="00B17AE4">
        <w:rPr>
          <w:lang w:bidi="hr-HR"/>
        </w:rPr>
        <w:t>Ovaj je alat za samorefleksiju usmjeren na proksimalne postupke s kojima se djeca suočavaju u svojem okruženju. Posebnu pažnju pridaje čimbenicima u okolišu koji utječu na sudjelovanje svakog djeteta. Alat za samorefleksiju sastoji se od osam skupina pitanja koja se odnose na sljedeće aspekte uključivosti:</w:t>
      </w:r>
    </w:p>
    <w:p w14:paraId="63DF6EED" w14:textId="77777777" w:rsidR="000D3DEA" w:rsidRPr="00B17AE4" w:rsidRDefault="000D3DEA" w:rsidP="00C622D3">
      <w:pPr>
        <w:pStyle w:val="Agency-body-text"/>
        <w:numPr>
          <w:ilvl w:val="0"/>
          <w:numId w:val="53"/>
        </w:numPr>
      </w:pPr>
      <w:r w:rsidRPr="00B17AE4">
        <w:rPr>
          <w:lang w:bidi="hr-HR"/>
        </w:rPr>
        <w:t>Opća atmosfera dobrodošlice</w:t>
      </w:r>
    </w:p>
    <w:p w14:paraId="0DAF5EE1" w14:textId="77777777" w:rsidR="000D3DEA" w:rsidRPr="00B17AE4" w:rsidRDefault="000D3DEA" w:rsidP="00C622D3">
      <w:pPr>
        <w:pStyle w:val="Agency-body-text"/>
        <w:numPr>
          <w:ilvl w:val="0"/>
          <w:numId w:val="53"/>
        </w:numPr>
      </w:pPr>
      <w:r w:rsidRPr="00B17AE4">
        <w:rPr>
          <w:lang w:bidi="hr-HR"/>
        </w:rPr>
        <w:t>Uključiv društveni okoliš</w:t>
      </w:r>
    </w:p>
    <w:p w14:paraId="1BD79CFB" w14:textId="30087AD3" w:rsidR="000D3DEA" w:rsidRPr="00B17AE4" w:rsidRDefault="000D3DEA" w:rsidP="00C622D3">
      <w:pPr>
        <w:pStyle w:val="Agency-body-text"/>
        <w:numPr>
          <w:ilvl w:val="0"/>
          <w:numId w:val="53"/>
        </w:numPr>
      </w:pPr>
      <w:r w:rsidRPr="00B17AE4">
        <w:rPr>
          <w:lang w:bidi="hr-HR"/>
        </w:rPr>
        <w:t>Pristup usmjeren na dijete</w:t>
      </w:r>
    </w:p>
    <w:p w14:paraId="39AE0859" w14:textId="77777777" w:rsidR="000D3DEA" w:rsidRPr="00B17AE4" w:rsidRDefault="000D3DEA" w:rsidP="00C622D3">
      <w:pPr>
        <w:pStyle w:val="Agency-body-text"/>
        <w:numPr>
          <w:ilvl w:val="0"/>
          <w:numId w:val="53"/>
        </w:numPr>
      </w:pPr>
      <w:r w:rsidRPr="00B17AE4">
        <w:rPr>
          <w:lang w:bidi="hr-HR"/>
        </w:rPr>
        <w:t>Fizički okoliš prilagođen djetetu</w:t>
      </w:r>
    </w:p>
    <w:p w14:paraId="53F3B1ED" w14:textId="77777777" w:rsidR="00A7729F" w:rsidRPr="00B17AE4" w:rsidRDefault="000D3DEA" w:rsidP="00C622D3">
      <w:pPr>
        <w:pStyle w:val="Agency-body-text"/>
        <w:numPr>
          <w:ilvl w:val="0"/>
          <w:numId w:val="53"/>
        </w:numPr>
      </w:pPr>
      <w:r w:rsidRPr="00B17AE4">
        <w:rPr>
          <w:lang w:bidi="hr-HR"/>
        </w:rPr>
        <w:t>Materijali za svu djecu</w:t>
      </w:r>
    </w:p>
    <w:p w14:paraId="14F83983" w14:textId="24A7C9C1" w:rsidR="000D3DEA" w:rsidRPr="00B17AE4" w:rsidRDefault="000D3DEA" w:rsidP="00C622D3">
      <w:pPr>
        <w:pStyle w:val="Agency-body-text"/>
        <w:numPr>
          <w:ilvl w:val="0"/>
          <w:numId w:val="53"/>
        </w:numPr>
      </w:pPr>
      <w:r w:rsidRPr="00B17AE4">
        <w:rPr>
          <w:lang w:bidi="hr-HR"/>
        </w:rPr>
        <w:t>Komunikacijske mogućnosti za sve</w:t>
      </w:r>
    </w:p>
    <w:p w14:paraId="11C31289" w14:textId="77777777" w:rsidR="000D3DEA" w:rsidRPr="00B17AE4" w:rsidRDefault="000D3DEA" w:rsidP="00C622D3">
      <w:pPr>
        <w:pStyle w:val="Agency-body-text"/>
        <w:numPr>
          <w:ilvl w:val="0"/>
          <w:numId w:val="53"/>
        </w:numPr>
      </w:pPr>
      <w:r w:rsidRPr="00B17AE4">
        <w:rPr>
          <w:lang w:bidi="hr-HR"/>
        </w:rPr>
        <w:t>Uključiv okoliš za poučavanje i učenje</w:t>
      </w:r>
    </w:p>
    <w:p w14:paraId="0D42E2F9" w14:textId="7A59F505" w:rsidR="00A7729F" w:rsidRPr="00B17AE4" w:rsidRDefault="000D3DEA" w:rsidP="00C622D3">
      <w:pPr>
        <w:pStyle w:val="Agency-body-text"/>
        <w:numPr>
          <w:ilvl w:val="0"/>
          <w:numId w:val="53"/>
        </w:numPr>
      </w:pPr>
      <w:r w:rsidRPr="00B17AE4">
        <w:rPr>
          <w:lang w:bidi="hr-HR"/>
        </w:rPr>
        <w:t>Okoliš prilagođen obitelji.</w:t>
      </w:r>
    </w:p>
    <w:p w14:paraId="47848471" w14:textId="15E90EAA" w:rsidR="00A7729F" w:rsidRPr="00B17AE4" w:rsidRDefault="00D01AF1" w:rsidP="0060458D">
      <w:pPr>
        <w:pStyle w:val="Agency-body-text"/>
      </w:pPr>
      <w:r w:rsidRPr="00B17AE4">
        <w:rPr>
          <w:lang w:bidi="hr-HR"/>
        </w:rPr>
        <w:t>Alat za samorefleksiju prvotno je osmišljen kao alat za promatranje. Cilj mu je bio stvoriti opću sliku uključivosti okoliša na temelju ocjene promatrača u okruženju koje se posjećuje tijekom projekta IECE, s posebnom pažnjom usmjerenom na sudjelovanje djece.</w:t>
      </w:r>
    </w:p>
    <w:p w14:paraId="1B8C1CD9" w14:textId="3DC95DE4" w:rsidR="000D3DEA" w:rsidRPr="00B17AE4" w:rsidRDefault="000D3DEA" w:rsidP="0060458D">
      <w:pPr>
        <w:pStyle w:val="Agency-body-text"/>
      </w:pPr>
      <w:r w:rsidRPr="00B17AE4">
        <w:rPr>
          <w:lang w:bidi="hr-HR"/>
        </w:rPr>
        <w:t xml:space="preserve">Inspiracija za alat za promatranje proizašla je iz nekoliko ustaljenih instrumenata za uključivost u okolišu za obrazovanje u ranom djetinjstvu (vidjeti </w:t>
      </w:r>
      <w:hyperlink w:anchor="Bibliography" w:history="1">
        <w:r w:rsidR="00313591" w:rsidRPr="00B17AE4">
          <w:rPr>
            <w:lang w:bidi="hr-HR"/>
          </w:rPr>
          <w:t>Popis literature</w:t>
        </w:r>
      </w:hyperlink>
      <w:r w:rsidRPr="00B17AE4">
        <w:rPr>
          <w:lang w:bidi="hr-HR"/>
        </w:rPr>
        <w:t>). Namjera alata bila je pružiti kratki prikaz okoliša iz perspektive ključnog pitanja projekta IECE: „Koja su glavna obilježja kvalitetnog okruženja za uključivo obrazovanje u ranom djetinjstvu za svu djecu?” Korišten je tijekom terenskih posjeta okruženjima za uključivo obrazovanje u ranom djetinjstvu u osam zemalja.</w:t>
      </w:r>
    </w:p>
    <w:p w14:paraId="53AC2EA8" w14:textId="75F9DD1E" w:rsidR="00A7729F" w:rsidRPr="00B17AE4" w:rsidRDefault="000D3DEA" w:rsidP="0060458D">
      <w:pPr>
        <w:pStyle w:val="Agency-body-text"/>
      </w:pPr>
      <w:r w:rsidRPr="00B17AE4">
        <w:rPr>
          <w:lang w:bidi="hr-HR"/>
        </w:rPr>
        <w:t>Nakon što su upotrijebili alat za promatranje u sklopu terenskih posjeta, članovi tima u projektu IECE zaključili su da bi bio koristan kao alat za samorefleksiju o uključivosti. Razvoj alata za samorefleksiju uključivao je postupak potvrđivanja u tri koraka:</w:t>
      </w:r>
    </w:p>
    <w:p w14:paraId="59EB2018" w14:textId="0CB380CB" w:rsidR="00A7729F" w:rsidRPr="00B17AE4" w:rsidRDefault="000D3DEA" w:rsidP="00C622D3">
      <w:pPr>
        <w:pStyle w:val="Agency-body-text"/>
        <w:numPr>
          <w:ilvl w:val="0"/>
          <w:numId w:val="54"/>
        </w:numPr>
      </w:pPr>
      <w:r w:rsidRPr="00B17AE4">
        <w:rPr>
          <w:lang w:bidi="hr-HR"/>
        </w:rPr>
        <w:t>Kao prvo, stručno vijeće, koje se sastojalo od 25 europskih stručnjaka u tom području, upotrijebilo je i razmotrilo alat za promatranje tijekom završnog terenskog posjeta. Od stručnjaka je zatražena ocjena iskoristivosti svake stavke u odnosu na njezinu uporabu kao alata za samorefleksiju. Stručnjaci su proširili opseg rasprave o načinu prilagodbe alata za promatranje u alat za samorefleksiju. Njihove su povratne informacije uključene u konačnu inačicu.</w:t>
      </w:r>
    </w:p>
    <w:p w14:paraId="3F39667C" w14:textId="212FC3E0" w:rsidR="00A7729F" w:rsidRPr="00B17AE4" w:rsidRDefault="000D3DEA" w:rsidP="00C622D3">
      <w:pPr>
        <w:pStyle w:val="Agency-body-text"/>
        <w:numPr>
          <w:ilvl w:val="0"/>
          <w:numId w:val="54"/>
        </w:numPr>
      </w:pPr>
      <w:r w:rsidRPr="00B17AE4">
        <w:rPr>
          <w:lang w:bidi="hr-HR"/>
        </w:rPr>
        <w:t>Drugi korak bio je potvrditi alat za samorefleksiju putem fokusnih skupina. Taj su korak proveli istraživači i studenti diplomskih studija na tri europska sveučilišta. Od sudionika je zatražena ocjena alata za promatranje prije intervjua s fokusnom skupinom, a s obzirom na njihovo iskustvo s uključivosti, kao i uporaba predloška u svrhu prilagodbe u alat za samorefleksiju. Nakon intervjua s fokusnom skupinom provedena je analiza sadržaja u sklopu koje su istaknute najvažnije teme.</w:t>
      </w:r>
    </w:p>
    <w:p w14:paraId="3F3B7767" w14:textId="07254398" w:rsidR="00A7729F" w:rsidRPr="00B17AE4" w:rsidRDefault="000D3DEA" w:rsidP="00C622D3">
      <w:pPr>
        <w:pStyle w:val="Agency-body-text"/>
        <w:numPr>
          <w:ilvl w:val="0"/>
          <w:numId w:val="54"/>
        </w:numPr>
      </w:pPr>
      <w:r w:rsidRPr="00B17AE4">
        <w:rPr>
          <w:lang w:bidi="hr-HR"/>
        </w:rPr>
        <w:t xml:space="preserve">Treći korak bio je provesti kognitivne intervjue u svrhu ispitivanja mjere u kojoj praktičari, voditelji predškolskih ustanova, roditelji i akademsko osoblje u </w:t>
      </w:r>
      <w:r w:rsidRPr="00B17AE4">
        <w:rPr>
          <w:lang w:bidi="hr-HR"/>
        </w:rPr>
        <w:lastRenderedPageBreak/>
        <w:t>obrazovanju učitelja/nastavnika smatraju alat za samorefleksiju sveobuhvatnim. Kognitivni intervjui održani su na pojedinačnoj osnovi i zasnivali su se na pitanjima o kulturalnoj prikladnosti alata u pojedinim zemljama i njegovoj korisnosti. Nakon postupka potvrđivanja alat za samorefleksiju prošao je dodatne revizije prije objavljivanja.</w:t>
      </w:r>
    </w:p>
    <w:p w14:paraId="62FD7C22" w14:textId="77777777" w:rsidR="00B70BAD" w:rsidRPr="00B17AE4" w:rsidRDefault="00B70BAD" w:rsidP="00860207">
      <w:pPr>
        <w:pStyle w:val="Agency-body-text"/>
        <w:rPr>
          <w:sz w:val="40"/>
          <w:szCs w:val="40"/>
        </w:rPr>
      </w:pPr>
      <w:r w:rsidRPr="00B17AE4">
        <w:rPr>
          <w:lang w:bidi="hr-HR"/>
        </w:rPr>
        <w:br w:type="page"/>
      </w:r>
    </w:p>
    <w:p w14:paraId="25394265" w14:textId="675489C7" w:rsidR="000D3DEA" w:rsidRPr="00B17AE4" w:rsidRDefault="000D3DEA" w:rsidP="001760CD">
      <w:pPr>
        <w:pStyle w:val="Agency-heading-1"/>
      </w:pPr>
      <w:bookmarkStart w:id="3" w:name="_Toc499902661"/>
      <w:r w:rsidRPr="00B17AE4">
        <w:rPr>
          <w:lang w:bidi="hr-HR"/>
        </w:rPr>
        <w:lastRenderedPageBreak/>
        <w:t>Na koji način upotrijebiti pitanja za samorefleksiju</w:t>
      </w:r>
      <w:bookmarkEnd w:id="3"/>
    </w:p>
    <w:p w14:paraId="7D2904DC" w14:textId="2FD0A932" w:rsidR="00A7729F" w:rsidRPr="00B17AE4" w:rsidRDefault="000D3DEA" w:rsidP="0060458D">
      <w:pPr>
        <w:pStyle w:val="Agency-body-text"/>
      </w:pPr>
      <w:r w:rsidRPr="00B17AE4">
        <w:rPr>
          <w:lang w:bidi="hr-HR"/>
        </w:rPr>
        <w:t>Pitanja u alatu za samorefleksiju osmišljena su tako da daju sliku uključivosti u okruženju, s tim da su usmjerena na društvene i fizičke aspekte u okolišu, kao i aspekte povezane s učenjem. Alat valja upotrebljavati fleksibilno, prema potrebama korisnika, okruženja ili organizacije. U sklopu okruženja može se donijeti odluka o stavljanju naglaska na sve ili samo na neke aspekte i također se mogu dodati posebna pitanja prilagođena okruženju. Kao takav, različitim dionicima, pojedinačno ili u skupini, može poslužiti kao vodič za poboljšanje: stručnjacima i osoblju, voditeljima, roditeljima i djeci, kao i u sklopu početnog obrazovanja učitelja/nastavnika i kontinuiranog stručnog usavršavanja.</w:t>
      </w:r>
    </w:p>
    <w:p w14:paraId="5A7A6522" w14:textId="68266E79" w:rsidR="005F5FB3" w:rsidRPr="00B17AE4" w:rsidRDefault="000D3DEA" w:rsidP="0060458D">
      <w:pPr>
        <w:pStyle w:val="Agency-body-text"/>
      </w:pPr>
      <w:r w:rsidRPr="00B17AE4">
        <w:rPr>
          <w:lang w:bidi="hr-HR"/>
        </w:rPr>
        <w:t>Alat za samorefleksiju može imati nekoliko svrha. One uključuju:</w:t>
      </w:r>
    </w:p>
    <w:p w14:paraId="1DF348A5" w14:textId="25691337" w:rsidR="005F5FB3" w:rsidRPr="00B17AE4" w:rsidRDefault="000D3DEA" w:rsidP="00C622D3">
      <w:pPr>
        <w:pStyle w:val="Agency-body-text"/>
        <w:numPr>
          <w:ilvl w:val="0"/>
          <w:numId w:val="55"/>
        </w:numPr>
      </w:pPr>
      <w:r w:rsidRPr="00B17AE4">
        <w:rPr>
          <w:lang w:bidi="hr-HR"/>
        </w:rPr>
        <w:t>dobivanje slike o stupnju uključivosti u okruženju;</w:t>
      </w:r>
    </w:p>
    <w:p w14:paraId="2284CE35" w14:textId="319E7D48" w:rsidR="005F5FB3" w:rsidRPr="00B17AE4" w:rsidRDefault="000D3DEA" w:rsidP="00C622D3">
      <w:pPr>
        <w:pStyle w:val="Agency-body-text"/>
        <w:numPr>
          <w:ilvl w:val="0"/>
          <w:numId w:val="55"/>
        </w:numPr>
      </w:pPr>
      <w:r w:rsidRPr="00B17AE4">
        <w:rPr>
          <w:lang w:bidi="hr-HR"/>
        </w:rPr>
        <w:t>služenje kao osnova za raspravu o uključivosti;</w:t>
      </w:r>
    </w:p>
    <w:p w14:paraId="29945717" w14:textId="5BE782AC" w:rsidR="005F5FB3" w:rsidRPr="00B17AE4" w:rsidRDefault="000D3DEA" w:rsidP="00C622D3">
      <w:pPr>
        <w:pStyle w:val="Agency-body-text"/>
        <w:numPr>
          <w:ilvl w:val="0"/>
          <w:numId w:val="55"/>
        </w:numPr>
      </w:pPr>
      <w:r w:rsidRPr="00B17AE4">
        <w:rPr>
          <w:lang w:bidi="hr-HR"/>
        </w:rPr>
        <w:t>opisivanje, formuliranje i određivanje prioritetnih područja za poboljšanje uključivosti u praksi.</w:t>
      </w:r>
    </w:p>
    <w:p w14:paraId="5862BC96" w14:textId="34AB2A0E" w:rsidR="000D3DEA" w:rsidRPr="00B17AE4" w:rsidRDefault="00883816" w:rsidP="0060458D">
      <w:pPr>
        <w:pStyle w:val="Agency-body-text"/>
      </w:pPr>
      <w:r w:rsidRPr="00B17AE4">
        <w:rPr>
          <w:lang w:bidi="hr-HR"/>
        </w:rPr>
        <w:t>Za uporabu alata za samorefleksiju:</w:t>
      </w:r>
    </w:p>
    <w:p w14:paraId="5EE9B562" w14:textId="77777777" w:rsidR="000D3DEA" w:rsidRPr="00B17AE4" w:rsidRDefault="000D3DEA" w:rsidP="00C622D3">
      <w:pPr>
        <w:pStyle w:val="Agency-body-text"/>
        <w:numPr>
          <w:ilvl w:val="0"/>
          <w:numId w:val="49"/>
        </w:numPr>
      </w:pPr>
      <w:r w:rsidRPr="00B17AE4">
        <w:rPr>
          <w:lang w:bidi="hr-HR"/>
        </w:rPr>
        <w:t>Najprije formulirajte svrhu samorefleksije:</w:t>
      </w:r>
    </w:p>
    <w:p w14:paraId="46E06A36" w14:textId="36D34F8E" w:rsidR="000D3DEA" w:rsidRPr="00B17AE4" w:rsidRDefault="000D3DEA" w:rsidP="00C622D3">
      <w:pPr>
        <w:pStyle w:val="Agency-body-text"/>
        <w:numPr>
          <w:ilvl w:val="0"/>
          <w:numId w:val="50"/>
        </w:numPr>
        <w:ind w:left="1276"/>
      </w:pPr>
      <w:r w:rsidRPr="00B17AE4">
        <w:rPr>
          <w:lang w:bidi="hr-HR"/>
        </w:rPr>
        <w:t>Što želite postići alatom?</w:t>
      </w:r>
    </w:p>
    <w:p w14:paraId="2A576BE4" w14:textId="77777777" w:rsidR="000D3DEA" w:rsidRPr="00B17AE4" w:rsidRDefault="000D3DEA" w:rsidP="00C622D3">
      <w:pPr>
        <w:pStyle w:val="Agency-body-text"/>
        <w:numPr>
          <w:ilvl w:val="0"/>
          <w:numId w:val="50"/>
        </w:numPr>
        <w:ind w:left="1276"/>
      </w:pPr>
      <w:r w:rsidRPr="00B17AE4">
        <w:rPr>
          <w:lang w:bidi="hr-HR"/>
        </w:rPr>
        <w:t>Koji je cilj za okruženje?</w:t>
      </w:r>
    </w:p>
    <w:p w14:paraId="76D2CE3C" w14:textId="77777777" w:rsidR="000D3DEA" w:rsidRPr="00B17AE4" w:rsidRDefault="000D3DEA" w:rsidP="00C622D3">
      <w:pPr>
        <w:pStyle w:val="Agency-body-text"/>
        <w:numPr>
          <w:ilvl w:val="0"/>
          <w:numId w:val="50"/>
        </w:numPr>
        <w:ind w:left="1276"/>
      </w:pPr>
      <w:r w:rsidRPr="00B17AE4">
        <w:rPr>
          <w:lang w:bidi="hr-HR"/>
        </w:rPr>
        <w:t>Tko će sudjelovati?</w:t>
      </w:r>
    </w:p>
    <w:p w14:paraId="103ECDC9" w14:textId="639FC151" w:rsidR="000D3DEA" w:rsidRPr="00B17AE4" w:rsidRDefault="000D3DEA" w:rsidP="00C622D3">
      <w:pPr>
        <w:pStyle w:val="Agency-body-text"/>
        <w:numPr>
          <w:ilvl w:val="0"/>
          <w:numId w:val="49"/>
        </w:numPr>
      </w:pPr>
      <w:r w:rsidRPr="00B17AE4">
        <w:rPr>
          <w:lang w:bidi="hr-HR"/>
        </w:rPr>
        <w:t>Upoznajte se s područjima i pitanjima i odaberite područja na koja se želite usredotočiti.</w:t>
      </w:r>
    </w:p>
    <w:p w14:paraId="54694068" w14:textId="77777777" w:rsidR="000D3DEA" w:rsidRPr="00B17AE4" w:rsidRDefault="000D3DEA" w:rsidP="00C622D3">
      <w:pPr>
        <w:pStyle w:val="Agency-body-text"/>
        <w:numPr>
          <w:ilvl w:val="0"/>
          <w:numId w:val="49"/>
        </w:numPr>
      </w:pPr>
      <w:r w:rsidRPr="00B17AE4">
        <w:rPr>
          <w:lang w:bidi="hr-HR"/>
        </w:rPr>
        <w:t>Odlučite kako ćete upotrebljavati pitanja u svojem radu.</w:t>
      </w:r>
    </w:p>
    <w:p w14:paraId="56D0F88A" w14:textId="77777777" w:rsidR="00A7729F" w:rsidRPr="00B17AE4" w:rsidRDefault="000D3DEA" w:rsidP="00C622D3">
      <w:pPr>
        <w:pStyle w:val="Agency-body-text"/>
        <w:numPr>
          <w:ilvl w:val="0"/>
          <w:numId w:val="49"/>
        </w:numPr>
      </w:pPr>
      <w:r w:rsidRPr="00B17AE4">
        <w:rPr>
          <w:lang w:bidi="hr-HR"/>
        </w:rPr>
        <w:t>Pročitajte i razmislite o svakom pitanju i zabilježite vlastita opažanja u pisanom obliku.</w:t>
      </w:r>
    </w:p>
    <w:p w14:paraId="67495EC5" w14:textId="02C82C40" w:rsidR="000D3DEA" w:rsidRPr="00B17AE4" w:rsidRDefault="000D3DEA" w:rsidP="00C622D3">
      <w:pPr>
        <w:pStyle w:val="Agency-body-text"/>
        <w:numPr>
          <w:ilvl w:val="0"/>
          <w:numId w:val="49"/>
        </w:numPr>
      </w:pPr>
      <w:r w:rsidRPr="00B17AE4">
        <w:rPr>
          <w:lang w:bidi="hr-HR"/>
        </w:rPr>
        <w:t>Zabilježite komentare i primjere situacija ili aktivnosti koje odražavaju i ističu vaša opažanja.</w:t>
      </w:r>
    </w:p>
    <w:p w14:paraId="04C58F13" w14:textId="0F14A607" w:rsidR="000D3DEA" w:rsidRPr="00B17AE4" w:rsidRDefault="0006373E" w:rsidP="00C622D3">
      <w:pPr>
        <w:pStyle w:val="Agency-body-text"/>
        <w:numPr>
          <w:ilvl w:val="0"/>
          <w:numId w:val="49"/>
        </w:numPr>
      </w:pPr>
      <w:r w:rsidRPr="00B17AE4">
        <w:rPr>
          <w:lang w:bidi="hr-HR"/>
        </w:rPr>
        <w:t>Na temelju svojih opažanja prepoznajte promjene za koje smatrate da bi mogle unaprijediti uključivost u okruženju.</w:t>
      </w:r>
    </w:p>
    <w:p w14:paraId="6D075D6C" w14:textId="26322699" w:rsidR="00A7729F" w:rsidRPr="00B17AE4" w:rsidRDefault="000D3DEA" w:rsidP="00C622D3">
      <w:pPr>
        <w:pStyle w:val="Agency-body-text"/>
        <w:numPr>
          <w:ilvl w:val="0"/>
          <w:numId w:val="49"/>
        </w:numPr>
      </w:pPr>
      <w:r w:rsidRPr="00B17AE4">
        <w:rPr>
          <w:lang w:bidi="hr-HR"/>
        </w:rPr>
        <w:t>Odredite prioritetne promjene: koja će situacija nastati kada ciljevi budu ostvareni?</w:t>
      </w:r>
    </w:p>
    <w:p w14:paraId="3C6E80CA" w14:textId="74231430" w:rsidR="000D3DEA" w:rsidRPr="00B17AE4" w:rsidRDefault="000D3DEA" w:rsidP="00860207">
      <w:pPr>
        <w:pStyle w:val="Agency-body-text"/>
        <w:rPr>
          <w:color w:val="000000"/>
          <w:sz w:val="28"/>
        </w:rPr>
      </w:pPr>
      <w:r w:rsidRPr="00B17AE4">
        <w:rPr>
          <w:lang w:bidi="hr-HR"/>
        </w:rPr>
        <w:br w:type="page"/>
      </w:r>
    </w:p>
    <w:p w14:paraId="66688D37" w14:textId="7123C1AD" w:rsidR="000D3DEA" w:rsidRPr="00B17AE4" w:rsidRDefault="005A64DF" w:rsidP="005A64DF">
      <w:pPr>
        <w:pStyle w:val="Agency-heading-1"/>
      </w:pPr>
      <w:bookmarkStart w:id="4" w:name="_Toc499902662"/>
      <w:r w:rsidRPr="00B17AE4">
        <w:rPr>
          <w:lang w:bidi="hr-HR"/>
        </w:rPr>
        <w:lastRenderedPageBreak/>
        <w:t>Samorefleksija o okolišu uključivog obrazovanja u ranom djetinjstvu</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B17AE4" w14:paraId="4FD1BDD4" w14:textId="77777777" w:rsidTr="00860207">
        <w:trPr>
          <w:cantSplit/>
          <w:trHeight w:val="567"/>
          <w:tblHeader/>
        </w:trPr>
        <w:tc>
          <w:tcPr>
            <w:tcW w:w="1250" w:type="pct"/>
            <w:shd w:val="clear" w:color="auto" w:fill="F2F2F2" w:themeFill="background1" w:themeFillShade="F2"/>
          </w:tcPr>
          <w:p w14:paraId="4F233B7D" w14:textId="3C6C3DE4" w:rsidR="00882268" w:rsidRPr="00B17AE4" w:rsidRDefault="00882268" w:rsidP="008063B9">
            <w:pPr>
              <w:pStyle w:val="Agency-body-text"/>
              <w:jc w:val="center"/>
              <w:rPr>
                <w:b/>
                <w:lang w:val="hr-HR"/>
              </w:rPr>
            </w:pPr>
            <w:r w:rsidRPr="00B17AE4">
              <w:rPr>
                <w:b/>
                <w:lang w:val="hr-HR" w:bidi="hr-HR"/>
              </w:rPr>
              <w:t>Pitanja</w:t>
            </w:r>
          </w:p>
        </w:tc>
        <w:tc>
          <w:tcPr>
            <w:tcW w:w="3750" w:type="pct"/>
            <w:shd w:val="clear" w:color="auto" w:fill="F2F2F2" w:themeFill="background1" w:themeFillShade="F2"/>
          </w:tcPr>
          <w:p w14:paraId="15AE03BA" w14:textId="3DEF9D7B" w:rsidR="00882268" w:rsidRPr="00B17AE4" w:rsidRDefault="00504DDB" w:rsidP="008063B9">
            <w:pPr>
              <w:pStyle w:val="Agency-body-text"/>
              <w:jc w:val="center"/>
              <w:rPr>
                <w:b/>
                <w:lang w:val="hr-HR"/>
              </w:rPr>
            </w:pPr>
            <w:r w:rsidRPr="00B17AE4">
              <w:rPr>
                <w:b/>
                <w:lang w:val="hr-HR" w:bidi="hr-HR"/>
              </w:rPr>
              <w:t>Vaši odgovori</w:t>
            </w:r>
          </w:p>
        </w:tc>
      </w:tr>
      <w:tr w:rsidR="00882268" w:rsidRPr="00B17AE4" w14:paraId="29235284" w14:textId="7D0C703B" w:rsidTr="00860207">
        <w:trPr>
          <w:cantSplit/>
        </w:trPr>
        <w:tc>
          <w:tcPr>
            <w:tcW w:w="1250" w:type="pct"/>
          </w:tcPr>
          <w:p w14:paraId="1AFE4ED7" w14:textId="6CFF7D11" w:rsidR="00882268" w:rsidRPr="00B17AE4" w:rsidRDefault="008352C7" w:rsidP="000A1C54">
            <w:pPr>
              <w:pStyle w:val="Agency-body-text"/>
              <w:rPr>
                <w:lang w:val="hr-HR"/>
              </w:rPr>
            </w:pPr>
            <w:r w:rsidRPr="00B17AE4">
              <w:rPr>
                <w:lang w:val="hr-HR" w:bidi="hr-HR"/>
              </w:rPr>
              <w:t>Naziv okruženja:</w:t>
            </w:r>
          </w:p>
        </w:tc>
        <w:tc>
          <w:tcPr>
            <w:tcW w:w="3750" w:type="pct"/>
          </w:tcPr>
          <w:p w14:paraId="613A8BC1" w14:textId="5219DA64" w:rsidR="00882268" w:rsidRPr="00B17AE4" w:rsidRDefault="00882268" w:rsidP="004E477A">
            <w:pPr>
              <w:pStyle w:val="Agency-body-text"/>
              <w:rPr>
                <w:lang w:val="hr-HR"/>
              </w:rPr>
            </w:pPr>
          </w:p>
        </w:tc>
      </w:tr>
      <w:tr w:rsidR="00882268" w:rsidRPr="00B17AE4" w14:paraId="5B428727" w14:textId="1E1062ED" w:rsidTr="00860207">
        <w:trPr>
          <w:cantSplit/>
        </w:trPr>
        <w:tc>
          <w:tcPr>
            <w:tcW w:w="1250" w:type="pct"/>
          </w:tcPr>
          <w:p w14:paraId="4B216593" w14:textId="1CE52581" w:rsidR="00882268" w:rsidRPr="00B17AE4" w:rsidRDefault="00882268" w:rsidP="004E477A">
            <w:pPr>
              <w:pStyle w:val="Agency-body-text"/>
              <w:rPr>
                <w:lang w:val="hr-HR"/>
              </w:rPr>
            </w:pPr>
            <w:r w:rsidRPr="00B17AE4">
              <w:rPr>
                <w:lang w:val="hr-HR" w:bidi="hr-HR"/>
              </w:rPr>
              <w:t>Datum:</w:t>
            </w:r>
          </w:p>
        </w:tc>
        <w:tc>
          <w:tcPr>
            <w:tcW w:w="3750" w:type="pct"/>
          </w:tcPr>
          <w:p w14:paraId="75AFE294" w14:textId="44DC0A7D" w:rsidR="00882268" w:rsidRPr="00B17AE4" w:rsidRDefault="00882268" w:rsidP="004E477A">
            <w:pPr>
              <w:pStyle w:val="Agency-body-text"/>
              <w:rPr>
                <w:lang w:val="hr-HR"/>
              </w:rPr>
            </w:pPr>
          </w:p>
        </w:tc>
      </w:tr>
      <w:tr w:rsidR="00882268" w:rsidRPr="00B17AE4" w14:paraId="349DEDBD" w14:textId="779448B7" w:rsidTr="00860207">
        <w:trPr>
          <w:cantSplit/>
        </w:trPr>
        <w:tc>
          <w:tcPr>
            <w:tcW w:w="1250" w:type="pct"/>
          </w:tcPr>
          <w:p w14:paraId="2247B956" w14:textId="1DDC8DB9" w:rsidR="00882268" w:rsidRPr="00B17AE4" w:rsidRDefault="00882268" w:rsidP="004E477A">
            <w:pPr>
              <w:pStyle w:val="Agency-body-text"/>
              <w:rPr>
                <w:lang w:val="hr-HR"/>
              </w:rPr>
            </w:pPr>
            <w:r w:rsidRPr="00B17AE4">
              <w:rPr>
                <w:lang w:val="hr-HR" w:bidi="hr-HR"/>
              </w:rPr>
              <w:t>Sudionici:</w:t>
            </w:r>
          </w:p>
        </w:tc>
        <w:tc>
          <w:tcPr>
            <w:tcW w:w="3750" w:type="pct"/>
          </w:tcPr>
          <w:p w14:paraId="0EB6858D" w14:textId="488B4749" w:rsidR="00882268" w:rsidRPr="00B17AE4" w:rsidRDefault="00882268" w:rsidP="004E477A">
            <w:pPr>
              <w:pStyle w:val="Agency-body-text"/>
              <w:rPr>
                <w:lang w:val="hr-HR"/>
              </w:rPr>
            </w:pPr>
          </w:p>
        </w:tc>
      </w:tr>
      <w:tr w:rsidR="00882268" w:rsidRPr="00B17AE4" w14:paraId="4C4822B4" w14:textId="0B2E2973" w:rsidTr="00860207">
        <w:trPr>
          <w:cantSplit/>
          <w:trHeight w:val="2835"/>
        </w:trPr>
        <w:tc>
          <w:tcPr>
            <w:tcW w:w="1250" w:type="pct"/>
          </w:tcPr>
          <w:p w14:paraId="66E06863" w14:textId="4207BEEF" w:rsidR="00882268" w:rsidRPr="00B17AE4" w:rsidRDefault="00882268" w:rsidP="004E477A">
            <w:pPr>
              <w:pStyle w:val="Agency-body-text"/>
              <w:rPr>
                <w:i/>
                <w:lang w:val="hr-HR"/>
              </w:rPr>
            </w:pPr>
            <w:r w:rsidRPr="00B17AE4">
              <w:rPr>
                <w:i/>
                <w:lang w:val="hr-HR" w:bidi="hr-HR"/>
              </w:rPr>
              <w:t>Prije nego što upotrijebite alat za samorefleksiju u svojem okruženju</w:t>
            </w:r>
            <w:r w:rsidR="000B4DFE" w:rsidRPr="00B17AE4">
              <w:rPr>
                <w:i/>
                <w:lang w:val="hr-HR" w:bidi="hr-HR"/>
              </w:rPr>
              <w:t>…</w:t>
            </w:r>
          </w:p>
          <w:p w14:paraId="29B628CE" w14:textId="34012C48" w:rsidR="00E61800" w:rsidRPr="00B17AE4" w:rsidRDefault="00882268" w:rsidP="00747A1A">
            <w:pPr>
              <w:pStyle w:val="Agency-body-text"/>
              <w:rPr>
                <w:lang w:val="hr-HR"/>
              </w:rPr>
            </w:pPr>
            <w:r w:rsidRPr="00B17AE4">
              <w:rPr>
                <w:lang w:val="hr-HR" w:bidi="hr-HR"/>
              </w:rPr>
              <w:t>Promislite: koja je svrha samorefleksije?</w:t>
            </w:r>
          </w:p>
        </w:tc>
        <w:tc>
          <w:tcPr>
            <w:tcW w:w="3750" w:type="pct"/>
          </w:tcPr>
          <w:p w14:paraId="04F8CF3D" w14:textId="223A8840" w:rsidR="00882268" w:rsidRPr="00A61668" w:rsidRDefault="00882268" w:rsidP="004E477A">
            <w:pPr>
              <w:pStyle w:val="Agency-body-text"/>
              <w:rPr>
                <w:lang w:val="hr-HR"/>
              </w:rPr>
            </w:pPr>
            <w:bookmarkStart w:id="5" w:name="_GoBack"/>
            <w:bookmarkEnd w:id="5"/>
          </w:p>
        </w:tc>
      </w:tr>
      <w:tr w:rsidR="00882268" w:rsidRPr="00B17AE4" w14:paraId="42263357" w14:textId="75762B48" w:rsidTr="00860207">
        <w:trPr>
          <w:cantSplit/>
          <w:trHeight w:val="2835"/>
        </w:trPr>
        <w:tc>
          <w:tcPr>
            <w:tcW w:w="1250" w:type="pct"/>
          </w:tcPr>
          <w:p w14:paraId="50AF185A" w14:textId="109D07DF" w:rsidR="00882268" w:rsidRPr="00B17AE4" w:rsidRDefault="00882268" w:rsidP="004E477A">
            <w:pPr>
              <w:pStyle w:val="Agency-body-text"/>
              <w:rPr>
                <w:i/>
                <w:lang w:val="hr-HR"/>
              </w:rPr>
            </w:pPr>
            <w:r w:rsidRPr="00B17AE4">
              <w:rPr>
                <w:i/>
                <w:lang w:val="hr-HR" w:bidi="hr-HR"/>
              </w:rPr>
              <w:t>Nakon što upotrijebite alat za samorefleksiju</w:t>
            </w:r>
            <w:r w:rsidR="000B4DFE" w:rsidRPr="00B17AE4">
              <w:rPr>
                <w:i/>
                <w:lang w:val="hr-HR" w:bidi="hr-HR"/>
              </w:rPr>
              <w:t>…</w:t>
            </w:r>
          </w:p>
          <w:p w14:paraId="097755E0" w14:textId="685D4519" w:rsidR="00882268" w:rsidRPr="00B17AE4" w:rsidRDefault="00882268" w:rsidP="00A40273">
            <w:pPr>
              <w:pStyle w:val="Agency-body-text"/>
              <w:rPr>
                <w:lang w:val="hr-HR"/>
              </w:rPr>
            </w:pPr>
            <w:r w:rsidRPr="00B17AE4">
              <w:rPr>
                <w:lang w:val="hr-HR" w:bidi="hr-HR"/>
              </w:rPr>
              <w:t>Odlučite što je potrebno promijeniti:</w:t>
            </w:r>
          </w:p>
        </w:tc>
        <w:tc>
          <w:tcPr>
            <w:tcW w:w="3750" w:type="pct"/>
          </w:tcPr>
          <w:p w14:paraId="5167610A" w14:textId="3A89B2BA" w:rsidR="00882268" w:rsidRPr="00B17AE4" w:rsidRDefault="00882268" w:rsidP="004E477A">
            <w:pPr>
              <w:pStyle w:val="Agency-body-text"/>
              <w:rPr>
                <w:lang w:val="hr-HR"/>
              </w:rPr>
            </w:pPr>
          </w:p>
        </w:tc>
      </w:tr>
      <w:tr w:rsidR="00882268" w:rsidRPr="00B17AE4" w14:paraId="3C0B5A18" w14:textId="703F63E3" w:rsidTr="00860207">
        <w:trPr>
          <w:cantSplit/>
          <w:trHeight w:val="2835"/>
        </w:trPr>
        <w:tc>
          <w:tcPr>
            <w:tcW w:w="1250" w:type="pct"/>
          </w:tcPr>
          <w:p w14:paraId="2AD4AD5C" w14:textId="0DF0B578" w:rsidR="00882268" w:rsidRPr="00B17AE4" w:rsidRDefault="00882268" w:rsidP="00A40273">
            <w:pPr>
              <w:pStyle w:val="Agency-body-text"/>
              <w:rPr>
                <w:lang w:val="hr-HR"/>
              </w:rPr>
            </w:pPr>
            <w:r w:rsidRPr="00B17AE4">
              <w:rPr>
                <w:lang w:val="hr-HR" w:bidi="hr-HR"/>
              </w:rPr>
              <w:t>Prioriteti:</w:t>
            </w:r>
          </w:p>
        </w:tc>
        <w:tc>
          <w:tcPr>
            <w:tcW w:w="3750" w:type="pct"/>
          </w:tcPr>
          <w:p w14:paraId="4AE7F4D9" w14:textId="4F9A5B3E" w:rsidR="00882268" w:rsidRPr="00B17AE4" w:rsidRDefault="00882268" w:rsidP="00A40273">
            <w:pPr>
              <w:pStyle w:val="Agency-body-text"/>
              <w:rPr>
                <w:lang w:val="hr-HR"/>
              </w:rPr>
            </w:pPr>
          </w:p>
        </w:tc>
      </w:tr>
    </w:tbl>
    <w:p w14:paraId="13EAA85E" w14:textId="77777777" w:rsidR="003D43CE" w:rsidRPr="00B17AE4" w:rsidRDefault="003D43CE" w:rsidP="00860207">
      <w:pPr>
        <w:pStyle w:val="Agency-body-text"/>
        <w:rPr>
          <w:color w:val="000000"/>
          <w:sz w:val="32"/>
          <w:szCs w:val="28"/>
        </w:rPr>
      </w:pPr>
      <w:r w:rsidRPr="00B17AE4">
        <w:rPr>
          <w:lang w:bidi="hr-HR"/>
        </w:rPr>
        <w:br w:type="page"/>
      </w:r>
    </w:p>
    <w:p w14:paraId="7CAE3127" w14:textId="0504602F" w:rsidR="0096624A" w:rsidRPr="00B17AE4" w:rsidRDefault="004D2345" w:rsidP="00F87A6C">
      <w:pPr>
        <w:pStyle w:val="Agency-heading-2"/>
        <w:numPr>
          <w:ilvl w:val="0"/>
          <w:numId w:val="38"/>
        </w:numPr>
        <w:ind w:left="284"/>
      </w:pPr>
      <w:bookmarkStart w:id="6" w:name="_Toc499902663"/>
      <w:r w:rsidRPr="00B17AE4">
        <w:rPr>
          <w:lang w:bidi="hr-HR"/>
        </w:rPr>
        <w:lastRenderedPageBreak/>
        <w:t>Opća atmosfera dobrodošlice</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B17AE4" w14:paraId="137A89A0" w14:textId="77777777" w:rsidTr="00860207">
        <w:trPr>
          <w:cantSplit/>
          <w:trHeight w:val="567"/>
          <w:tblHeader/>
        </w:trPr>
        <w:tc>
          <w:tcPr>
            <w:tcW w:w="1250" w:type="pct"/>
            <w:shd w:val="clear" w:color="auto" w:fill="F2F2F2" w:themeFill="background1" w:themeFillShade="F2"/>
          </w:tcPr>
          <w:p w14:paraId="0C12945F" w14:textId="77777777" w:rsidR="004F73D7" w:rsidRPr="00B17AE4" w:rsidRDefault="004F73D7" w:rsidP="00FB51B3">
            <w:pPr>
              <w:pStyle w:val="Agency-body-text"/>
              <w:jc w:val="center"/>
              <w:rPr>
                <w:b/>
                <w:lang w:val="hr-HR"/>
              </w:rPr>
            </w:pPr>
            <w:r w:rsidRPr="00B17AE4">
              <w:rPr>
                <w:b/>
                <w:lang w:val="hr-HR" w:bidi="hr-HR"/>
              </w:rPr>
              <w:t>Pitanja</w:t>
            </w:r>
          </w:p>
        </w:tc>
        <w:tc>
          <w:tcPr>
            <w:tcW w:w="3750" w:type="pct"/>
            <w:shd w:val="clear" w:color="auto" w:fill="F2F2F2" w:themeFill="background1" w:themeFillShade="F2"/>
          </w:tcPr>
          <w:p w14:paraId="3FD2C273" w14:textId="77777777" w:rsidR="004F73D7" w:rsidRPr="00B17AE4" w:rsidRDefault="004F73D7" w:rsidP="00FB51B3">
            <w:pPr>
              <w:pStyle w:val="Agency-body-text"/>
              <w:jc w:val="center"/>
              <w:rPr>
                <w:b/>
                <w:lang w:val="hr-HR"/>
              </w:rPr>
            </w:pPr>
            <w:r w:rsidRPr="00B17AE4">
              <w:rPr>
                <w:b/>
                <w:lang w:val="hr-HR" w:bidi="hr-HR"/>
              </w:rPr>
              <w:t>Vaši odgovori</w:t>
            </w:r>
          </w:p>
        </w:tc>
      </w:tr>
      <w:tr w:rsidR="007D1172" w:rsidRPr="00B17AE4" w14:paraId="37266977" w14:textId="77777777" w:rsidTr="00860207">
        <w:trPr>
          <w:cantSplit/>
        </w:trPr>
        <w:tc>
          <w:tcPr>
            <w:tcW w:w="1250" w:type="pct"/>
          </w:tcPr>
          <w:p w14:paraId="5EFE7C6A" w14:textId="5804AA96" w:rsidR="004F73D7" w:rsidRPr="00B17AE4" w:rsidRDefault="004F73D7" w:rsidP="006A2AA8">
            <w:pPr>
              <w:pStyle w:val="Agency-body-text"/>
              <w:numPr>
                <w:ilvl w:val="0"/>
                <w:numId w:val="40"/>
              </w:numPr>
              <w:ind w:left="0" w:firstLine="0"/>
              <w:rPr>
                <w:lang w:val="hr-HR"/>
              </w:rPr>
            </w:pPr>
            <w:r w:rsidRPr="00B17AE4">
              <w:rPr>
                <w:lang w:val="hr-HR" w:bidi="hr-HR"/>
              </w:rPr>
              <w:t>Osjećaju li se sva djeca i njihove obitelji dobrodošlima?</w:t>
            </w:r>
          </w:p>
        </w:tc>
        <w:tc>
          <w:tcPr>
            <w:tcW w:w="3750" w:type="pct"/>
          </w:tcPr>
          <w:p w14:paraId="63F7DEAC" w14:textId="3E5C7B77" w:rsidR="004F73D7" w:rsidRPr="00B17AE4" w:rsidRDefault="004F73D7" w:rsidP="00B27501">
            <w:pPr>
              <w:pStyle w:val="Agency-body-text"/>
              <w:rPr>
                <w:lang w:val="hr-HR"/>
              </w:rPr>
            </w:pPr>
          </w:p>
        </w:tc>
      </w:tr>
      <w:tr w:rsidR="007D1172" w:rsidRPr="00B17AE4" w14:paraId="36156252" w14:textId="77777777" w:rsidTr="00860207">
        <w:trPr>
          <w:cantSplit/>
        </w:trPr>
        <w:tc>
          <w:tcPr>
            <w:tcW w:w="1250" w:type="pct"/>
          </w:tcPr>
          <w:p w14:paraId="57A8D32B" w14:textId="39C76F87" w:rsidR="004F73D7" w:rsidRPr="00B17AE4" w:rsidRDefault="004F73D7" w:rsidP="00E65E97">
            <w:pPr>
              <w:pStyle w:val="Agency-body-text"/>
              <w:numPr>
                <w:ilvl w:val="0"/>
                <w:numId w:val="40"/>
              </w:numPr>
              <w:ind w:left="0" w:firstLine="0"/>
              <w:rPr>
                <w:lang w:val="hr-HR"/>
              </w:rPr>
            </w:pPr>
            <w:r w:rsidRPr="00B17AE4">
              <w:rPr>
                <w:lang w:val="hr-HR" w:bidi="hr-HR"/>
              </w:rPr>
              <w:t>Na koji je način okruženje brižno, ugodno i privlačno mjesto za djecu i osoblje?</w:t>
            </w:r>
            <w:r w:rsidR="005C720C" w:rsidRPr="00B17AE4">
              <w:rPr>
                <w:rStyle w:val="FootnoteReference"/>
                <w:lang w:val="hr-HR" w:bidi="hr-HR"/>
              </w:rPr>
              <w:footnoteReference w:id="2"/>
            </w:r>
          </w:p>
        </w:tc>
        <w:tc>
          <w:tcPr>
            <w:tcW w:w="3750" w:type="pct"/>
          </w:tcPr>
          <w:p w14:paraId="02BA09C4" w14:textId="7CF9645C" w:rsidR="004F73D7" w:rsidRPr="00B17AE4" w:rsidRDefault="004F73D7" w:rsidP="00B27501">
            <w:pPr>
              <w:pStyle w:val="Agency-body-text"/>
              <w:rPr>
                <w:lang w:val="hr-HR"/>
              </w:rPr>
            </w:pPr>
          </w:p>
        </w:tc>
      </w:tr>
      <w:tr w:rsidR="007D1172" w:rsidRPr="00B17AE4" w14:paraId="5548D73D" w14:textId="77777777" w:rsidTr="00860207">
        <w:trPr>
          <w:cantSplit/>
        </w:trPr>
        <w:tc>
          <w:tcPr>
            <w:tcW w:w="1250" w:type="pct"/>
          </w:tcPr>
          <w:p w14:paraId="6D69AD85" w14:textId="0C95F99A" w:rsidR="004F73D7" w:rsidRPr="00B17AE4" w:rsidRDefault="003E28F3" w:rsidP="000A1C54">
            <w:pPr>
              <w:pStyle w:val="Agency-body-text"/>
              <w:numPr>
                <w:ilvl w:val="0"/>
                <w:numId w:val="40"/>
              </w:numPr>
              <w:ind w:left="0" w:firstLine="0"/>
              <w:rPr>
                <w:lang w:val="hr-HR"/>
              </w:rPr>
            </w:pPr>
            <w:r w:rsidRPr="00B17AE4">
              <w:rPr>
                <w:lang w:val="hr-HR" w:bidi="hr-HR"/>
              </w:rPr>
              <w:t>Na koji način vodeće osobe u okruženju promiču kulturu suradnje i uključivosti?</w:t>
            </w:r>
          </w:p>
        </w:tc>
        <w:tc>
          <w:tcPr>
            <w:tcW w:w="3750" w:type="pct"/>
          </w:tcPr>
          <w:p w14:paraId="0A32ADF9" w14:textId="77777777" w:rsidR="004F73D7" w:rsidRPr="00B17AE4" w:rsidRDefault="004F73D7" w:rsidP="00B27501">
            <w:pPr>
              <w:pStyle w:val="Agency-body-text"/>
              <w:rPr>
                <w:lang w:val="hr-HR"/>
              </w:rPr>
            </w:pPr>
          </w:p>
        </w:tc>
      </w:tr>
      <w:tr w:rsidR="007D1172" w:rsidRPr="00B17AE4" w14:paraId="1754E6C7" w14:textId="77777777" w:rsidTr="00860207">
        <w:trPr>
          <w:cantSplit/>
        </w:trPr>
        <w:tc>
          <w:tcPr>
            <w:tcW w:w="1250" w:type="pct"/>
          </w:tcPr>
          <w:p w14:paraId="5B9007D6" w14:textId="7ECAEB9D" w:rsidR="004F73D7" w:rsidRPr="00B17AE4" w:rsidRDefault="003E28F3" w:rsidP="006A2AA8">
            <w:pPr>
              <w:pStyle w:val="Agency-body-text"/>
              <w:numPr>
                <w:ilvl w:val="0"/>
                <w:numId w:val="40"/>
              </w:numPr>
              <w:ind w:left="0" w:firstLine="0"/>
              <w:rPr>
                <w:lang w:val="hr-HR"/>
              </w:rPr>
            </w:pPr>
            <w:r w:rsidRPr="00B17AE4">
              <w:rPr>
                <w:lang w:val="hr-HR" w:bidi="hr-HR"/>
              </w:rPr>
              <w:t>Na koji se način u okruženju odražava i cijeni raznolikost lokalne zajednice?</w:t>
            </w:r>
          </w:p>
        </w:tc>
        <w:tc>
          <w:tcPr>
            <w:tcW w:w="3750" w:type="pct"/>
          </w:tcPr>
          <w:p w14:paraId="3F8974DC" w14:textId="77777777" w:rsidR="004F73D7" w:rsidRPr="00B17AE4" w:rsidRDefault="004F73D7" w:rsidP="00B27501">
            <w:pPr>
              <w:pStyle w:val="Agency-body-text"/>
              <w:rPr>
                <w:lang w:val="hr-HR"/>
              </w:rPr>
            </w:pPr>
          </w:p>
        </w:tc>
      </w:tr>
      <w:tr w:rsidR="007D1172" w:rsidRPr="00B17AE4" w14:paraId="0FCA261A" w14:textId="77777777" w:rsidTr="00860207">
        <w:trPr>
          <w:cantSplit/>
        </w:trPr>
        <w:tc>
          <w:tcPr>
            <w:tcW w:w="1250" w:type="pct"/>
          </w:tcPr>
          <w:p w14:paraId="6574BFD8" w14:textId="03FD9E8F" w:rsidR="004F73D7" w:rsidRPr="00B17AE4" w:rsidRDefault="003E28F3" w:rsidP="006A2AA8">
            <w:pPr>
              <w:pStyle w:val="Agency-body-text"/>
              <w:numPr>
                <w:ilvl w:val="0"/>
                <w:numId w:val="40"/>
              </w:numPr>
              <w:ind w:left="0" w:firstLine="0"/>
              <w:rPr>
                <w:lang w:val="hr-HR"/>
              </w:rPr>
            </w:pPr>
            <w:r w:rsidRPr="00B17AE4">
              <w:rPr>
                <w:lang w:val="hr-HR" w:bidi="hr-HR"/>
              </w:rPr>
              <w:t>Na koji se način djeci omogućava da osjećaju pripadnost vršnjačkoj skupini?</w:t>
            </w:r>
          </w:p>
        </w:tc>
        <w:tc>
          <w:tcPr>
            <w:tcW w:w="3750" w:type="pct"/>
          </w:tcPr>
          <w:p w14:paraId="4AF0B7DB" w14:textId="77777777" w:rsidR="004F73D7" w:rsidRPr="00B17AE4" w:rsidRDefault="004F73D7" w:rsidP="00B27501">
            <w:pPr>
              <w:pStyle w:val="Agency-body-text"/>
              <w:rPr>
                <w:lang w:val="hr-HR"/>
              </w:rPr>
            </w:pPr>
          </w:p>
        </w:tc>
      </w:tr>
      <w:tr w:rsidR="002B6DB1" w:rsidRPr="00B17AE4" w14:paraId="74006AC7" w14:textId="77777777" w:rsidTr="00860207">
        <w:trPr>
          <w:cantSplit/>
        </w:trPr>
        <w:tc>
          <w:tcPr>
            <w:tcW w:w="1250" w:type="pct"/>
          </w:tcPr>
          <w:p w14:paraId="5924693E" w14:textId="7095451C" w:rsidR="00A41077" w:rsidRPr="00B17AE4" w:rsidRDefault="00500329" w:rsidP="000A1C54">
            <w:pPr>
              <w:pStyle w:val="Agency-body-text"/>
              <w:numPr>
                <w:ilvl w:val="0"/>
                <w:numId w:val="40"/>
              </w:numPr>
              <w:ind w:left="0" w:firstLine="0"/>
              <w:rPr>
                <w:lang w:val="hr-HR"/>
              </w:rPr>
            </w:pPr>
            <w:r w:rsidRPr="00B17AE4">
              <w:rPr>
                <w:lang w:val="hr-HR" w:bidi="hr-HR"/>
              </w:rPr>
              <w:t>Smatrate li da se svako dijete može osjećati isključenim?</w:t>
            </w:r>
          </w:p>
        </w:tc>
        <w:tc>
          <w:tcPr>
            <w:tcW w:w="3750" w:type="pct"/>
          </w:tcPr>
          <w:p w14:paraId="64E65965" w14:textId="77777777" w:rsidR="004F73D7" w:rsidRPr="00B17AE4" w:rsidRDefault="004F73D7" w:rsidP="00166818">
            <w:pPr>
              <w:pStyle w:val="Agency-body-text"/>
              <w:rPr>
                <w:lang w:val="hr-HR"/>
              </w:rPr>
            </w:pPr>
          </w:p>
        </w:tc>
      </w:tr>
      <w:tr w:rsidR="00500329" w:rsidRPr="00B17AE4" w14:paraId="16ABE11A" w14:textId="77777777" w:rsidTr="00860207">
        <w:trPr>
          <w:cantSplit/>
          <w:trHeight w:val="5670"/>
        </w:trPr>
        <w:tc>
          <w:tcPr>
            <w:tcW w:w="1250" w:type="pct"/>
          </w:tcPr>
          <w:p w14:paraId="775F3B8E" w14:textId="29893DE8" w:rsidR="00500329" w:rsidRPr="00B17AE4" w:rsidRDefault="00A41077" w:rsidP="00C622D3">
            <w:pPr>
              <w:pStyle w:val="Agency-body-text"/>
              <w:numPr>
                <w:ilvl w:val="0"/>
                <w:numId w:val="40"/>
              </w:numPr>
              <w:ind w:left="0" w:firstLine="0"/>
              <w:rPr>
                <w:lang w:val="hr-HR"/>
              </w:rPr>
            </w:pPr>
            <w:r w:rsidRPr="00B17AE4">
              <w:rPr>
                <w:lang w:val="hr-HR" w:bidi="hr-HR"/>
              </w:rPr>
              <w:lastRenderedPageBreak/>
              <w:t>Što biste htjeli promijeniti?</w:t>
            </w:r>
          </w:p>
        </w:tc>
        <w:tc>
          <w:tcPr>
            <w:tcW w:w="3750" w:type="pct"/>
          </w:tcPr>
          <w:p w14:paraId="1B7C9D51" w14:textId="77777777" w:rsidR="00500329" w:rsidRPr="00B17AE4" w:rsidRDefault="00500329" w:rsidP="00166818">
            <w:pPr>
              <w:pStyle w:val="Agency-body-text"/>
              <w:rPr>
                <w:lang w:val="hr-HR"/>
              </w:rPr>
            </w:pPr>
          </w:p>
        </w:tc>
      </w:tr>
    </w:tbl>
    <w:p w14:paraId="1708F4C1" w14:textId="77777777" w:rsidR="000D3DEA" w:rsidRPr="00B17AE4" w:rsidRDefault="000D3DEA" w:rsidP="00166818">
      <w:pPr>
        <w:pStyle w:val="Agency-body-text"/>
      </w:pPr>
      <w:r w:rsidRPr="00B17AE4">
        <w:rPr>
          <w:lang w:bidi="hr-HR"/>
        </w:rPr>
        <w:br w:type="page"/>
      </w:r>
    </w:p>
    <w:p w14:paraId="4DA2605C" w14:textId="71E7721B" w:rsidR="000D3DEA" w:rsidRPr="00B17AE4" w:rsidRDefault="00166818" w:rsidP="00F87A6C">
      <w:pPr>
        <w:pStyle w:val="Agency-heading-2"/>
        <w:numPr>
          <w:ilvl w:val="0"/>
          <w:numId w:val="38"/>
        </w:numPr>
        <w:ind w:left="284"/>
      </w:pPr>
      <w:bookmarkStart w:id="7" w:name="_Toc499902664"/>
      <w:r w:rsidRPr="00B17AE4">
        <w:rPr>
          <w:lang w:bidi="hr-HR"/>
        </w:rPr>
        <w:lastRenderedPageBreak/>
        <w:t>Uključiv društveni okoliš</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B17AE4" w14:paraId="65CE2ABB" w14:textId="77777777" w:rsidTr="00860207">
        <w:trPr>
          <w:cantSplit/>
          <w:trHeight w:val="567"/>
          <w:tblHeader/>
        </w:trPr>
        <w:tc>
          <w:tcPr>
            <w:tcW w:w="1250" w:type="pct"/>
            <w:shd w:val="clear" w:color="auto" w:fill="F2F2F2" w:themeFill="background1" w:themeFillShade="F2"/>
          </w:tcPr>
          <w:p w14:paraId="475B1811" w14:textId="77777777" w:rsidR="00033D32" w:rsidRPr="00B17AE4" w:rsidRDefault="00033D32" w:rsidP="00FB51B3">
            <w:pPr>
              <w:pStyle w:val="Agency-body-text"/>
              <w:jc w:val="center"/>
              <w:rPr>
                <w:b/>
                <w:lang w:val="hr-HR"/>
              </w:rPr>
            </w:pPr>
            <w:r w:rsidRPr="00B17AE4">
              <w:rPr>
                <w:b/>
                <w:lang w:val="hr-HR" w:bidi="hr-HR"/>
              </w:rPr>
              <w:t>Pitanja</w:t>
            </w:r>
          </w:p>
        </w:tc>
        <w:tc>
          <w:tcPr>
            <w:tcW w:w="3750" w:type="pct"/>
            <w:shd w:val="clear" w:color="auto" w:fill="F2F2F2" w:themeFill="background1" w:themeFillShade="F2"/>
          </w:tcPr>
          <w:p w14:paraId="0CB70F2F" w14:textId="77777777" w:rsidR="00033D32" w:rsidRPr="00B17AE4" w:rsidRDefault="00033D32" w:rsidP="00FB51B3">
            <w:pPr>
              <w:pStyle w:val="Agency-body-text"/>
              <w:jc w:val="center"/>
              <w:rPr>
                <w:b/>
                <w:lang w:val="hr-HR"/>
              </w:rPr>
            </w:pPr>
            <w:r w:rsidRPr="00B17AE4">
              <w:rPr>
                <w:b/>
                <w:lang w:val="hr-HR" w:bidi="hr-HR"/>
              </w:rPr>
              <w:t>Vaši odgovori</w:t>
            </w:r>
          </w:p>
        </w:tc>
      </w:tr>
      <w:tr w:rsidR="00086BA2" w:rsidRPr="00B17AE4" w14:paraId="3100D8E7" w14:textId="77777777" w:rsidTr="00860207">
        <w:trPr>
          <w:cantSplit/>
        </w:trPr>
        <w:tc>
          <w:tcPr>
            <w:tcW w:w="1250" w:type="pct"/>
          </w:tcPr>
          <w:p w14:paraId="314A2BAA" w14:textId="0603323F" w:rsidR="00033D32" w:rsidRPr="00B17AE4" w:rsidRDefault="00033D32" w:rsidP="00410132">
            <w:pPr>
              <w:pStyle w:val="Agency-body-text"/>
              <w:numPr>
                <w:ilvl w:val="0"/>
                <w:numId w:val="41"/>
              </w:numPr>
              <w:ind w:left="0" w:firstLine="0"/>
              <w:rPr>
                <w:lang w:val="hr-HR"/>
              </w:rPr>
            </w:pPr>
            <w:r w:rsidRPr="00B17AE4">
              <w:rPr>
                <w:lang w:val="hr-HR" w:bidi="hr-HR"/>
              </w:rPr>
              <w:t>Izgrađuje li osoblje međuljudski odnos sa svakim djetetom?</w:t>
            </w:r>
          </w:p>
        </w:tc>
        <w:tc>
          <w:tcPr>
            <w:tcW w:w="3750" w:type="pct"/>
          </w:tcPr>
          <w:p w14:paraId="0579E989" w14:textId="77777777" w:rsidR="00033D32" w:rsidRPr="00B17AE4" w:rsidRDefault="00033D32" w:rsidP="00033D32">
            <w:pPr>
              <w:pStyle w:val="Agency-body-text"/>
              <w:rPr>
                <w:lang w:val="hr-HR"/>
              </w:rPr>
            </w:pPr>
          </w:p>
        </w:tc>
      </w:tr>
      <w:tr w:rsidR="00086BA2" w:rsidRPr="00B17AE4" w14:paraId="7F1920F5" w14:textId="77777777" w:rsidTr="00860207">
        <w:trPr>
          <w:cantSplit/>
        </w:trPr>
        <w:tc>
          <w:tcPr>
            <w:tcW w:w="1250" w:type="pct"/>
          </w:tcPr>
          <w:p w14:paraId="088DEF3C" w14:textId="43AB3F60" w:rsidR="00033D32" w:rsidRPr="00B17AE4" w:rsidRDefault="00033D32" w:rsidP="00410132">
            <w:pPr>
              <w:pStyle w:val="Agency-body-text"/>
              <w:numPr>
                <w:ilvl w:val="0"/>
                <w:numId w:val="41"/>
              </w:numPr>
              <w:ind w:left="0" w:firstLine="0"/>
              <w:rPr>
                <w:lang w:val="hr-HR"/>
              </w:rPr>
            </w:pPr>
            <w:r w:rsidRPr="00B17AE4">
              <w:rPr>
                <w:lang w:val="hr-HR" w:bidi="hr-HR"/>
              </w:rPr>
              <w:t>Na koji se način omogućava vršnjačka interakcija i igra za svu djecu?</w:t>
            </w:r>
          </w:p>
        </w:tc>
        <w:tc>
          <w:tcPr>
            <w:tcW w:w="3750" w:type="pct"/>
          </w:tcPr>
          <w:p w14:paraId="481F980E" w14:textId="77777777" w:rsidR="00033D32" w:rsidRPr="00B17AE4" w:rsidRDefault="00033D32" w:rsidP="00033D32">
            <w:pPr>
              <w:pStyle w:val="Agency-body-text"/>
              <w:rPr>
                <w:lang w:val="hr-HR"/>
              </w:rPr>
            </w:pPr>
          </w:p>
        </w:tc>
      </w:tr>
      <w:tr w:rsidR="00086BA2" w:rsidRPr="00B17AE4" w14:paraId="41E86F22" w14:textId="77777777" w:rsidTr="00860207">
        <w:trPr>
          <w:cantSplit/>
        </w:trPr>
        <w:tc>
          <w:tcPr>
            <w:tcW w:w="1250" w:type="pct"/>
          </w:tcPr>
          <w:p w14:paraId="021248F9" w14:textId="1BAB3153" w:rsidR="00033D32" w:rsidRPr="00B17AE4" w:rsidRDefault="00033D32" w:rsidP="00410132">
            <w:pPr>
              <w:pStyle w:val="Agency-body-text"/>
              <w:numPr>
                <w:ilvl w:val="0"/>
                <w:numId w:val="41"/>
              </w:numPr>
              <w:ind w:left="0" w:firstLine="0"/>
              <w:rPr>
                <w:lang w:val="hr-HR"/>
              </w:rPr>
            </w:pPr>
            <w:r w:rsidRPr="00B17AE4">
              <w:rPr>
                <w:lang w:val="hr-HR" w:bidi="hr-HR"/>
              </w:rPr>
              <w:t>Na koji se način svoj djeci omogućava uključivanje u grupne aktivnosti?</w:t>
            </w:r>
          </w:p>
        </w:tc>
        <w:tc>
          <w:tcPr>
            <w:tcW w:w="3750" w:type="pct"/>
          </w:tcPr>
          <w:p w14:paraId="12863693" w14:textId="77777777" w:rsidR="00033D32" w:rsidRPr="00B17AE4" w:rsidRDefault="00033D32" w:rsidP="00033D32">
            <w:pPr>
              <w:pStyle w:val="Agency-body-text"/>
              <w:rPr>
                <w:lang w:val="hr-HR"/>
              </w:rPr>
            </w:pPr>
          </w:p>
        </w:tc>
      </w:tr>
      <w:tr w:rsidR="00086BA2" w:rsidRPr="00B17AE4" w14:paraId="0493C8A7" w14:textId="77777777" w:rsidTr="00860207">
        <w:trPr>
          <w:cantSplit/>
        </w:trPr>
        <w:tc>
          <w:tcPr>
            <w:tcW w:w="1250" w:type="pct"/>
          </w:tcPr>
          <w:p w14:paraId="0CFC5202" w14:textId="1118B524" w:rsidR="00033D32" w:rsidRPr="00B17AE4" w:rsidRDefault="00033D32" w:rsidP="00410132">
            <w:pPr>
              <w:pStyle w:val="Agency-body-text"/>
              <w:numPr>
                <w:ilvl w:val="0"/>
                <w:numId w:val="41"/>
              </w:numPr>
              <w:ind w:left="0" w:firstLine="0"/>
              <w:rPr>
                <w:lang w:val="hr-HR"/>
              </w:rPr>
            </w:pPr>
            <w:r w:rsidRPr="00B17AE4">
              <w:rPr>
                <w:lang w:val="hr-HR" w:bidi="hr-HR"/>
              </w:rPr>
              <w:t>Na koji se način djecu ohrabruje da poštuju razlike u vršnjačkoj skupini?</w:t>
            </w:r>
          </w:p>
        </w:tc>
        <w:tc>
          <w:tcPr>
            <w:tcW w:w="3750" w:type="pct"/>
          </w:tcPr>
          <w:p w14:paraId="46E2C45C" w14:textId="77777777" w:rsidR="00033D32" w:rsidRPr="00B17AE4" w:rsidRDefault="00033D32" w:rsidP="00033D32">
            <w:pPr>
              <w:pStyle w:val="Agency-body-text"/>
              <w:rPr>
                <w:lang w:val="hr-HR"/>
              </w:rPr>
            </w:pPr>
          </w:p>
        </w:tc>
      </w:tr>
      <w:tr w:rsidR="00086BA2" w:rsidRPr="00B17AE4" w14:paraId="7A54B05E" w14:textId="77777777" w:rsidTr="00860207">
        <w:trPr>
          <w:cantSplit/>
        </w:trPr>
        <w:tc>
          <w:tcPr>
            <w:tcW w:w="1250" w:type="pct"/>
          </w:tcPr>
          <w:p w14:paraId="3485703B" w14:textId="43DC41B1" w:rsidR="00033D32" w:rsidRPr="00B17AE4" w:rsidRDefault="00033D32" w:rsidP="00410132">
            <w:pPr>
              <w:pStyle w:val="Agency-body-text"/>
              <w:numPr>
                <w:ilvl w:val="0"/>
                <w:numId w:val="41"/>
              </w:numPr>
              <w:ind w:left="0" w:firstLine="0"/>
              <w:rPr>
                <w:lang w:val="hr-HR"/>
              </w:rPr>
            </w:pPr>
            <w:r w:rsidRPr="00B17AE4">
              <w:rPr>
                <w:lang w:val="hr-HR" w:bidi="hr-HR"/>
              </w:rPr>
              <w:t>Na koji način Vi ohrabrujete djecu da razvijaju pozitivno ponašanje?</w:t>
            </w:r>
          </w:p>
        </w:tc>
        <w:tc>
          <w:tcPr>
            <w:tcW w:w="3750" w:type="pct"/>
          </w:tcPr>
          <w:p w14:paraId="7E2F5ECC" w14:textId="77777777" w:rsidR="00033D32" w:rsidRPr="00B17AE4" w:rsidRDefault="00033D32" w:rsidP="00033D32">
            <w:pPr>
              <w:pStyle w:val="Agency-body-text"/>
              <w:rPr>
                <w:lang w:val="hr-HR"/>
              </w:rPr>
            </w:pPr>
          </w:p>
        </w:tc>
      </w:tr>
      <w:tr w:rsidR="00086BA2" w:rsidRPr="00B17AE4" w14:paraId="2473696F" w14:textId="77777777" w:rsidTr="00860207">
        <w:trPr>
          <w:cantSplit/>
        </w:trPr>
        <w:tc>
          <w:tcPr>
            <w:tcW w:w="1250" w:type="pct"/>
          </w:tcPr>
          <w:p w14:paraId="1DFEF485" w14:textId="77E777DE" w:rsidR="005D7B91" w:rsidRPr="00B17AE4" w:rsidRDefault="00033D32" w:rsidP="000A1C54">
            <w:pPr>
              <w:pStyle w:val="Agency-body-text"/>
              <w:numPr>
                <w:ilvl w:val="0"/>
                <w:numId w:val="41"/>
              </w:numPr>
              <w:ind w:left="0" w:firstLine="0"/>
              <w:rPr>
                <w:lang w:val="hr-HR"/>
              </w:rPr>
            </w:pPr>
            <w:r w:rsidRPr="00B17AE4">
              <w:rPr>
                <w:lang w:val="hr-HR" w:bidi="hr-HR"/>
              </w:rPr>
              <w:t>Na koji se način djeci omogućava rješavanje sukoba?</w:t>
            </w:r>
          </w:p>
        </w:tc>
        <w:tc>
          <w:tcPr>
            <w:tcW w:w="3750" w:type="pct"/>
          </w:tcPr>
          <w:p w14:paraId="58F75B38" w14:textId="77777777" w:rsidR="00033D32" w:rsidRPr="00B17AE4" w:rsidRDefault="00033D32" w:rsidP="00033D32">
            <w:pPr>
              <w:pStyle w:val="Agency-body-text"/>
              <w:rPr>
                <w:lang w:val="hr-HR"/>
              </w:rPr>
            </w:pPr>
          </w:p>
        </w:tc>
      </w:tr>
      <w:tr w:rsidR="00033D32" w:rsidRPr="00B17AE4" w14:paraId="4DD9921C" w14:textId="77777777" w:rsidTr="00860207">
        <w:trPr>
          <w:cantSplit/>
          <w:trHeight w:val="5670"/>
        </w:trPr>
        <w:tc>
          <w:tcPr>
            <w:tcW w:w="1250" w:type="pct"/>
          </w:tcPr>
          <w:p w14:paraId="7AA084FD" w14:textId="7BE9E0F8" w:rsidR="00033D32" w:rsidRPr="00B17AE4" w:rsidRDefault="005D7B91" w:rsidP="000D10C1">
            <w:pPr>
              <w:pStyle w:val="Agency-body-text"/>
              <w:numPr>
                <w:ilvl w:val="0"/>
                <w:numId w:val="41"/>
              </w:numPr>
              <w:ind w:left="0" w:firstLine="0"/>
              <w:rPr>
                <w:lang w:val="hr-HR"/>
              </w:rPr>
            </w:pPr>
            <w:r w:rsidRPr="00B17AE4">
              <w:rPr>
                <w:lang w:val="hr-HR" w:bidi="hr-HR"/>
              </w:rPr>
              <w:lastRenderedPageBreak/>
              <w:t>Što biste htjeli promijeniti?</w:t>
            </w:r>
          </w:p>
        </w:tc>
        <w:tc>
          <w:tcPr>
            <w:tcW w:w="3750" w:type="pct"/>
          </w:tcPr>
          <w:p w14:paraId="7B1ACA8E" w14:textId="77777777" w:rsidR="00033D32" w:rsidRPr="00B17AE4" w:rsidRDefault="00033D32" w:rsidP="00C622D3">
            <w:pPr>
              <w:pStyle w:val="Agency-body-text"/>
              <w:keepNext/>
              <w:rPr>
                <w:lang w:val="hr-HR"/>
              </w:rPr>
            </w:pPr>
          </w:p>
        </w:tc>
      </w:tr>
    </w:tbl>
    <w:p w14:paraId="73C332EE" w14:textId="77777777" w:rsidR="000D3DEA" w:rsidRPr="00B17AE4" w:rsidRDefault="000D3DEA" w:rsidP="00860207">
      <w:pPr>
        <w:pStyle w:val="Agency-body-text"/>
      </w:pPr>
      <w:r w:rsidRPr="00B17AE4">
        <w:rPr>
          <w:lang w:bidi="hr-HR"/>
        </w:rPr>
        <w:br w:type="page"/>
      </w:r>
    </w:p>
    <w:p w14:paraId="2285C05C" w14:textId="002D26AC" w:rsidR="000D3DEA" w:rsidRPr="00B17AE4" w:rsidRDefault="00033D32" w:rsidP="00F87A6C">
      <w:pPr>
        <w:pStyle w:val="Agency-heading-2"/>
        <w:numPr>
          <w:ilvl w:val="0"/>
          <w:numId w:val="38"/>
        </w:numPr>
        <w:ind w:left="284"/>
      </w:pPr>
      <w:bookmarkStart w:id="8" w:name="_Toc499902665"/>
      <w:r w:rsidRPr="00B17AE4">
        <w:rPr>
          <w:lang w:bidi="hr-HR"/>
        </w:rPr>
        <w:lastRenderedPageBreak/>
        <w:t>Pristup usmjeren na dijete</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B17AE4" w14:paraId="198DA191" w14:textId="77777777" w:rsidTr="00860207">
        <w:trPr>
          <w:cantSplit/>
          <w:trHeight w:val="567"/>
          <w:tblHeader/>
        </w:trPr>
        <w:tc>
          <w:tcPr>
            <w:tcW w:w="1250" w:type="pct"/>
            <w:shd w:val="clear" w:color="auto" w:fill="F2F2F2" w:themeFill="background1" w:themeFillShade="F2"/>
          </w:tcPr>
          <w:p w14:paraId="5EF9A270" w14:textId="77777777" w:rsidR="00BC01C1" w:rsidRPr="00B17AE4" w:rsidRDefault="00BC01C1" w:rsidP="00FB51B3">
            <w:pPr>
              <w:pStyle w:val="Agency-body-text"/>
              <w:jc w:val="center"/>
              <w:rPr>
                <w:b/>
                <w:lang w:val="hr-HR"/>
              </w:rPr>
            </w:pPr>
            <w:r w:rsidRPr="00B17AE4">
              <w:rPr>
                <w:b/>
                <w:lang w:val="hr-HR" w:bidi="hr-HR"/>
              </w:rPr>
              <w:t>Pitanja</w:t>
            </w:r>
          </w:p>
        </w:tc>
        <w:tc>
          <w:tcPr>
            <w:tcW w:w="3750" w:type="pct"/>
            <w:shd w:val="clear" w:color="auto" w:fill="F2F2F2" w:themeFill="background1" w:themeFillShade="F2"/>
          </w:tcPr>
          <w:p w14:paraId="29D989F1" w14:textId="77777777" w:rsidR="00BC01C1" w:rsidRPr="00B17AE4" w:rsidRDefault="00BC01C1" w:rsidP="00FB51B3">
            <w:pPr>
              <w:pStyle w:val="Agency-body-text"/>
              <w:jc w:val="center"/>
              <w:rPr>
                <w:b/>
                <w:lang w:val="hr-HR"/>
              </w:rPr>
            </w:pPr>
            <w:r w:rsidRPr="00B17AE4">
              <w:rPr>
                <w:b/>
                <w:lang w:val="hr-HR" w:bidi="hr-HR"/>
              </w:rPr>
              <w:t>Vaši odgovori</w:t>
            </w:r>
          </w:p>
        </w:tc>
      </w:tr>
      <w:tr w:rsidR="00BC01C1" w:rsidRPr="00B17AE4" w14:paraId="6AD3E0F6" w14:textId="77777777" w:rsidTr="00860207">
        <w:trPr>
          <w:cantSplit/>
        </w:trPr>
        <w:tc>
          <w:tcPr>
            <w:tcW w:w="1250" w:type="pct"/>
          </w:tcPr>
          <w:p w14:paraId="697C084C" w14:textId="6C9B0AAB" w:rsidR="00BC01C1" w:rsidRPr="00B17AE4" w:rsidRDefault="00BC01C1" w:rsidP="00410132">
            <w:pPr>
              <w:pStyle w:val="Agency-body-text"/>
              <w:numPr>
                <w:ilvl w:val="0"/>
                <w:numId w:val="42"/>
              </w:numPr>
              <w:ind w:left="0" w:firstLine="0"/>
              <w:rPr>
                <w:lang w:val="hr-HR"/>
              </w:rPr>
            </w:pPr>
            <w:r w:rsidRPr="00B17AE4">
              <w:rPr>
                <w:lang w:val="hr-HR" w:bidi="hr-HR"/>
              </w:rPr>
              <w:t>Jesu li aktivnosti učenja izgrađene na temelju interesa i odabira djece?</w:t>
            </w:r>
          </w:p>
        </w:tc>
        <w:tc>
          <w:tcPr>
            <w:tcW w:w="3750" w:type="pct"/>
          </w:tcPr>
          <w:p w14:paraId="56573688" w14:textId="77777777" w:rsidR="00BC01C1" w:rsidRPr="00B17AE4" w:rsidRDefault="00BC01C1" w:rsidP="008448C9">
            <w:pPr>
              <w:pStyle w:val="Agency-body-text"/>
              <w:rPr>
                <w:lang w:val="hr-HR"/>
              </w:rPr>
            </w:pPr>
          </w:p>
        </w:tc>
      </w:tr>
      <w:tr w:rsidR="00BC01C1" w:rsidRPr="00B17AE4" w14:paraId="44ADD696" w14:textId="77777777" w:rsidTr="00860207">
        <w:trPr>
          <w:cantSplit/>
        </w:trPr>
        <w:tc>
          <w:tcPr>
            <w:tcW w:w="1250" w:type="pct"/>
          </w:tcPr>
          <w:p w14:paraId="5D6A2A3D" w14:textId="12F5282D" w:rsidR="00BC01C1" w:rsidRPr="00B17AE4" w:rsidRDefault="00BC01C1" w:rsidP="00410132">
            <w:pPr>
              <w:pStyle w:val="Agency-body-text"/>
              <w:numPr>
                <w:ilvl w:val="0"/>
                <w:numId w:val="42"/>
              </w:numPr>
              <w:ind w:left="0" w:firstLine="0"/>
              <w:rPr>
                <w:lang w:val="hr-HR"/>
              </w:rPr>
            </w:pPr>
            <w:r w:rsidRPr="00B17AE4">
              <w:rPr>
                <w:lang w:val="hr-HR" w:bidi="hr-HR"/>
              </w:rPr>
              <w:t>Prihvaćate li mišljenja i pitanja sve djece?</w:t>
            </w:r>
          </w:p>
        </w:tc>
        <w:tc>
          <w:tcPr>
            <w:tcW w:w="3750" w:type="pct"/>
          </w:tcPr>
          <w:p w14:paraId="4CE33D27" w14:textId="77777777" w:rsidR="00BC01C1" w:rsidRPr="00B17AE4" w:rsidRDefault="00BC01C1" w:rsidP="008448C9">
            <w:pPr>
              <w:pStyle w:val="Agency-body-text"/>
              <w:rPr>
                <w:lang w:val="hr-HR"/>
              </w:rPr>
            </w:pPr>
          </w:p>
        </w:tc>
      </w:tr>
      <w:tr w:rsidR="00BC01C1" w:rsidRPr="00B17AE4" w14:paraId="58BB96AD" w14:textId="77777777" w:rsidTr="00860207">
        <w:trPr>
          <w:cantSplit/>
        </w:trPr>
        <w:tc>
          <w:tcPr>
            <w:tcW w:w="1250" w:type="pct"/>
          </w:tcPr>
          <w:p w14:paraId="5C0E1507" w14:textId="6213091B" w:rsidR="00BC01C1" w:rsidRPr="00B17AE4" w:rsidRDefault="008F0700" w:rsidP="00410132">
            <w:pPr>
              <w:pStyle w:val="Agency-body-text"/>
              <w:numPr>
                <w:ilvl w:val="0"/>
                <w:numId w:val="42"/>
              </w:numPr>
              <w:ind w:left="0" w:firstLine="0"/>
              <w:rPr>
                <w:lang w:val="hr-HR"/>
              </w:rPr>
            </w:pPr>
            <w:r w:rsidRPr="00B17AE4">
              <w:rPr>
                <w:lang w:val="hr-HR" w:bidi="hr-HR"/>
              </w:rPr>
              <w:t>Jesu li sva djeca uključena u odluke koje su im važne?</w:t>
            </w:r>
          </w:p>
        </w:tc>
        <w:tc>
          <w:tcPr>
            <w:tcW w:w="3750" w:type="pct"/>
          </w:tcPr>
          <w:p w14:paraId="234993E6" w14:textId="77777777" w:rsidR="00BC01C1" w:rsidRPr="00B17AE4" w:rsidRDefault="00BC01C1" w:rsidP="008448C9">
            <w:pPr>
              <w:pStyle w:val="Agency-body-text"/>
              <w:rPr>
                <w:lang w:val="hr-HR"/>
              </w:rPr>
            </w:pPr>
          </w:p>
        </w:tc>
      </w:tr>
      <w:tr w:rsidR="00BC01C1" w:rsidRPr="00B17AE4" w14:paraId="2500C254" w14:textId="77777777" w:rsidTr="00860207">
        <w:trPr>
          <w:cantSplit/>
        </w:trPr>
        <w:tc>
          <w:tcPr>
            <w:tcW w:w="1250" w:type="pct"/>
          </w:tcPr>
          <w:p w14:paraId="2F904690" w14:textId="0F514AF2" w:rsidR="00BC01C1" w:rsidRPr="00B17AE4" w:rsidRDefault="008F0700" w:rsidP="00410132">
            <w:pPr>
              <w:pStyle w:val="Agency-body-text"/>
              <w:numPr>
                <w:ilvl w:val="0"/>
                <w:numId w:val="42"/>
              </w:numPr>
              <w:ind w:left="0" w:firstLine="0"/>
              <w:rPr>
                <w:lang w:val="hr-HR"/>
              </w:rPr>
            </w:pPr>
            <w:r w:rsidRPr="00B17AE4">
              <w:rPr>
                <w:lang w:val="hr-HR" w:bidi="hr-HR"/>
              </w:rPr>
              <w:t>Jesu li promjene aktivnosti omogućene za svu djecu?</w:t>
            </w:r>
          </w:p>
        </w:tc>
        <w:tc>
          <w:tcPr>
            <w:tcW w:w="3750" w:type="pct"/>
          </w:tcPr>
          <w:p w14:paraId="4CEFC260" w14:textId="77777777" w:rsidR="00BC01C1" w:rsidRPr="00B17AE4" w:rsidRDefault="00BC01C1" w:rsidP="008448C9">
            <w:pPr>
              <w:pStyle w:val="Agency-body-text"/>
              <w:rPr>
                <w:lang w:val="hr-HR"/>
              </w:rPr>
            </w:pPr>
          </w:p>
        </w:tc>
      </w:tr>
      <w:tr w:rsidR="00BC01C1" w:rsidRPr="00B17AE4" w14:paraId="49F9549A" w14:textId="77777777" w:rsidTr="00860207">
        <w:trPr>
          <w:cantSplit/>
        </w:trPr>
        <w:tc>
          <w:tcPr>
            <w:tcW w:w="1250" w:type="pct"/>
          </w:tcPr>
          <w:p w14:paraId="292BE81C" w14:textId="023B269F" w:rsidR="00BC01C1" w:rsidRPr="00B17AE4" w:rsidRDefault="008F0700" w:rsidP="00410132">
            <w:pPr>
              <w:pStyle w:val="Agency-body-text"/>
              <w:numPr>
                <w:ilvl w:val="0"/>
                <w:numId w:val="42"/>
              </w:numPr>
              <w:ind w:left="0" w:firstLine="0"/>
              <w:rPr>
                <w:lang w:val="hr-HR"/>
              </w:rPr>
            </w:pPr>
            <w:r w:rsidRPr="00B17AE4">
              <w:rPr>
                <w:lang w:val="hr-HR" w:bidi="hr-HR"/>
              </w:rPr>
              <w:t>Je li personalizirana podrška za učenje (ljudski i ostali resursi) raspoloživa djeci kad god je potrebna?</w:t>
            </w:r>
          </w:p>
        </w:tc>
        <w:tc>
          <w:tcPr>
            <w:tcW w:w="3750" w:type="pct"/>
          </w:tcPr>
          <w:p w14:paraId="14743A9D" w14:textId="77777777" w:rsidR="00BC01C1" w:rsidRPr="00B17AE4" w:rsidRDefault="00BC01C1" w:rsidP="008448C9">
            <w:pPr>
              <w:pStyle w:val="Agency-body-text"/>
              <w:rPr>
                <w:lang w:val="hr-HR"/>
              </w:rPr>
            </w:pPr>
          </w:p>
        </w:tc>
      </w:tr>
      <w:tr w:rsidR="00BC01C1" w:rsidRPr="00B17AE4" w14:paraId="23FCE822" w14:textId="77777777" w:rsidTr="00860207">
        <w:trPr>
          <w:cantSplit/>
        </w:trPr>
        <w:tc>
          <w:tcPr>
            <w:tcW w:w="1250" w:type="pct"/>
          </w:tcPr>
          <w:p w14:paraId="7D2F814B" w14:textId="76C3DFF5" w:rsidR="00D671C1" w:rsidRPr="00B17AE4" w:rsidRDefault="00DB7503" w:rsidP="000D10C1">
            <w:pPr>
              <w:pStyle w:val="Agency-body-text"/>
              <w:numPr>
                <w:ilvl w:val="0"/>
                <w:numId w:val="42"/>
              </w:numPr>
              <w:ind w:left="0" w:firstLine="0"/>
              <w:rPr>
                <w:lang w:val="hr-HR"/>
              </w:rPr>
            </w:pPr>
            <w:r w:rsidRPr="00B17AE4">
              <w:rPr>
                <w:lang w:val="hr-HR" w:bidi="hr-HR"/>
              </w:rPr>
              <w:t>Pristupaju li učitelji/nastavnici dodatnoj i/ili vanjskoj podršci kad god je potrebna?</w:t>
            </w:r>
          </w:p>
        </w:tc>
        <w:tc>
          <w:tcPr>
            <w:tcW w:w="3750" w:type="pct"/>
          </w:tcPr>
          <w:p w14:paraId="228002EC" w14:textId="77777777" w:rsidR="00BC01C1" w:rsidRPr="00B17AE4" w:rsidRDefault="00BC01C1" w:rsidP="00C622D3">
            <w:pPr>
              <w:pStyle w:val="Agency-body-text"/>
              <w:keepNext/>
              <w:rPr>
                <w:lang w:val="hr-HR"/>
              </w:rPr>
            </w:pPr>
          </w:p>
        </w:tc>
      </w:tr>
      <w:tr w:rsidR="00BC01C1" w:rsidRPr="00B17AE4" w14:paraId="077251ED" w14:textId="77777777" w:rsidTr="00860207">
        <w:trPr>
          <w:cantSplit/>
          <w:trHeight w:val="5670"/>
        </w:trPr>
        <w:tc>
          <w:tcPr>
            <w:tcW w:w="1250" w:type="pct"/>
          </w:tcPr>
          <w:p w14:paraId="3862365F" w14:textId="32454F52" w:rsidR="00BC01C1" w:rsidRPr="00B17AE4" w:rsidRDefault="00D671C1" w:rsidP="00C622D3">
            <w:pPr>
              <w:pStyle w:val="Agency-body-text"/>
              <w:numPr>
                <w:ilvl w:val="0"/>
                <w:numId w:val="42"/>
              </w:numPr>
              <w:ind w:left="0" w:firstLine="0"/>
              <w:rPr>
                <w:lang w:val="hr-HR"/>
              </w:rPr>
            </w:pPr>
            <w:r w:rsidRPr="00B17AE4">
              <w:rPr>
                <w:lang w:val="hr-HR" w:bidi="hr-HR"/>
              </w:rPr>
              <w:lastRenderedPageBreak/>
              <w:t>Što biste htjeli promijeniti?</w:t>
            </w:r>
          </w:p>
        </w:tc>
        <w:tc>
          <w:tcPr>
            <w:tcW w:w="3750" w:type="pct"/>
          </w:tcPr>
          <w:p w14:paraId="2ACCA212" w14:textId="77777777" w:rsidR="00BC01C1" w:rsidRPr="00B17AE4" w:rsidRDefault="00BC01C1" w:rsidP="008448C9">
            <w:pPr>
              <w:pStyle w:val="Agency-body-text"/>
              <w:rPr>
                <w:lang w:val="hr-HR"/>
              </w:rPr>
            </w:pPr>
          </w:p>
        </w:tc>
      </w:tr>
    </w:tbl>
    <w:p w14:paraId="624756C5" w14:textId="77777777" w:rsidR="000D3DEA" w:rsidRPr="00B17AE4" w:rsidRDefault="000D3DEA" w:rsidP="005B50C7">
      <w:pPr>
        <w:pStyle w:val="Agency-body-text"/>
      </w:pPr>
      <w:r w:rsidRPr="00B17AE4">
        <w:rPr>
          <w:lang w:bidi="hr-HR"/>
        </w:rPr>
        <w:br w:type="page"/>
      </w:r>
    </w:p>
    <w:p w14:paraId="65D89F47" w14:textId="3D980602" w:rsidR="000D3DEA" w:rsidRPr="00B17AE4" w:rsidRDefault="00AF0BFA" w:rsidP="00F87A6C">
      <w:pPr>
        <w:pStyle w:val="Agency-heading-2"/>
        <w:numPr>
          <w:ilvl w:val="0"/>
          <w:numId w:val="39"/>
        </w:numPr>
        <w:ind w:left="284"/>
      </w:pPr>
      <w:bookmarkStart w:id="9" w:name="_Toc499902666"/>
      <w:r w:rsidRPr="00B17AE4">
        <w:rPr>
          <w:lang w:bidi="hr-HR"/>
        </w:rPr>
        <w:lastRenderedPageBreak/>
        <w:t>Fizički okoliš prilagođen djetetu</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B17AE4" w14:paraId="5D0E469D" w14:textId="77777777" w:rsidTr="00860207">
        <w:trPr>
          <w:cantSplit/>
          <w:trHeight w:val="567"/>
          <w:tblHeader/>
        </w:trPr>
        <w:tc>
          <w:tcPr>
            <w:tcW w:w="1250" w:type="pct"/>
            <w:shd w:val="clear" w:color="auto" w:fill="F2F2F2" w:themeFill="background1" w:themeFillShade="F2"/>
          </w:tcPr>
          <w:p w14:paraId="02C2FE98" w14:textId="77777777" w:rsidR="00894C62" w:rsidRPr="00B17AE4" w:rsidRDefault="00894C62" w:rsidP="007518BE">
            <w:pPr>
              <w:pStyle w:val="Agency-body-text"/>
              <w:jc w:val="center"/>
              <w:rPr>
                <w:b/>
                <w:lang w:val="hr-HR"/>
              </w:rPr>
            </w:pPr>
            <w:r w:rsidRPr="00B17AE4">
              <w:rPr>
                <w:b/>
                <w:lang w:val="hr-HR" w:bidi="hr-HR"/>
              </w:rPr>
              <w:t>Pitanja</w:t>
            </w:r>
          </w:p>
        </w:tc>
        <w:tc>
          <w:tcPr>
            <w:tcW w:w="3750" w:type="pct"/>
            <w:shd w:val="clear" w:color="auto" w:fill="F2F2F2" w:themeFill="background1" w:themeFillShade="F2"/>
          </w:tcPr>
          <w:p w14:paraId="0DADBBE7" w14:textId="77777777" w:rsidR="00894C62" w:rsidRPr="00B17AE4" w:rsidRDefault="00894C62" w:rsidP="007518BE">
            <w:pPr>
              <w:pStyle w:val="Agency-body-text"/>
              <w:jc w:val="center"/>
              <w:rPr>
                <w:b/>
                <w:lang w:val="hr-HR"/>
              </w:rPr>
            </w:pPr>
            <w:r w:rsidRPr="00B17AE4">
              <w:rPr>
                <w:b/>
                <w:lang w:val="hr-HR" w:bidi="hr-HR"/>
              </w:rPr>
              <w:t>Vaši odgovori</w:t>
            </w:r>
          </w:p>
        </w:tc>
      </w:tr>
      <w:tr w:rsidR="00894C62" w:rsidRPr="00B17AE4" w14:paraId="693162D5" w14:textId="77777777" w:rsidTr="00860207">
        <w:trPr>
          <w:cantSplit/>
        </w:trPr>
        <w:tc>
          <w:tcPr>
            <w:tcW w:w="1250" w:type="pct"/>
          </w:tcPr>
          <w:p w14:paraId="07B7E0A3" w14:textId="674DAFB0" w:rsidR="00894C62" w:rsidRPr="00B17AE4" w:rsidRDefault="00894C62" w:rsidP="00471FE9">
            <w:pPr>
              <w:pStyle w:val="Agency-body-text"/>
              <w:numPr>
                <w:ilvl w:val="0"/>
                <w:numId w:val="43"/>
              </w:numPr>
              <w:ind w:left="0" w:firstLine="0"/>
              <w:rPr>
                <w:lang w:val="hr-HR"/>
              </w:rPr>
            </w:pPr>
            <w:r w:rsidRPr="00B17AE4">
              <w:rPr>
                <w:lang w:val="hr-HR" w:bidi="hr-HR"/>
              </w:rPr>
              <w:t>Je li okruženje (unutarnje i vanjsko) pristupačno svoj djeci?</w:t>
            </w:r>
          </w:p>
        </w:tc>
        <w:tc>
          <w:tcPr>
            <w:tcW w:w="3750" w:type="pct"/>
          </w:tcPr>
          <w:p w14:paraId="34317A66" w14:textId="77777777" w:rsidR="00894C62" w:rsidRPr="00B17AE4" w:rsidRDefault="00894C62" w:rsidP="002C295F">
            <w:pPr>
              <w:pStyle w:val="Agency-body-text"/>
              <w:rPr>
                <w:lang w:val="hr-HR"/>
              </w:rPr>
            </w:pPr>
          </w:p>
        </w:tc>
      </w:tr>
      <w:tr w:rsidR="00471FE9" w:rsidRPr="00B17AE4" w14:paraId="00660FC8" w14:textId="77777777" w:rsidTr="00860207">
        <w:trPr>
          <w:cantSplit/>
        </w:trPr>
        <w:tc>
          <w:tcPr>
            <w:tcW w:w="1250" w:type="pct"/>
          </w:tcPr>
          <w:p w14:paraId="25783FC7" w14:textId="4EA758C2" w:rsidR="00471FE9" w:rsidRPr="00B17AE4" w:rsidRDefault="00471FE9" w:rsidP="00471FE9">
            <w:pPr>
              <w:pStyle w:val="Agency-body-text"/>
              <w:numPr>
                <w:ilvl w:val="0"/>
                <w:numId w:val="43"/>
              </w:numPr>
              <w:ind w:left="0" w:firstLine="0"/>
              <w:rPr>
                <w:lang w:val="hr-HR"/>
              </w:rPr>
            </w:pPr>
            <w:r w:rsidRPr="00B17AE4">
              <w:rPr>
                <w:lang w:val="hr-HR" w:bidi="hr-HR"/>
              </w:rPr>
              <w:t>Je li sudjelovanje omogućeno za svu djecu?</w:t>
            </w:r>
          </w:p>
        </w:tc>
        <w:tc>
          <w:tcPr>
            <w:tcW w:w="3750" w:type="pct"/>
          </w:tcPr>
          <w:p w14:paraId="11338445" w14:textId="77777777" w:rsidR="00471FE9" w:rsidRPr="00B17AE4" w:rsidRDefault="00471FE9" w:rsidP="002C295F">
            <w:pPr>
              <w:pStyle w:val="Agency-body-text"/>
              <w:rPr>
                <w:lang w:val="hr-HR"/>
              </w:rPr>
            </w:pPr>
          </w:p>
        </w:tc>
      </w:tr>
      <w:tr w:rsidR="00894C62" w:rsidRPr="00B17AE4" w14:paraId="015EEB36" w14:textId="77777777" w:rsidTr="00860207">
        <w:trPr>
          <w:cantSplit/>
        </w:trPr>
        <w:tc>
          <w:tcPr>
            <w:tcW w:w="1250" w:type="pct"/>
          </w:tcPr>
          <w:p w14:paraId="26A98608" w14:textId="523D7835" w:rsidR="00894C62" w:rsidRPr="00B17AE4" w:rsidRDefault="00894C62" w:rsidP="00F13FD9">
            <w:pPr>
              <w:pStyle w:val="Agency-body-text"/>
              <w:numPr>
                <w:ilvl w:val="0"/>
                <w:numId w:val="43"/>
              </w:numPr>
              <w:ind w:left="0" w:firstLine="0"/>
              <w:rPr>
                <w:lang w:val="hr-HR"/>
              </w:rPr>
            </w:pPr>
            <w:r w:rsidRPr="00B17AE4">
              <w:rPr>
                <w:lang w:val="hr-HR" w:bidi="hr-HR"/>
              </w:rPr>
              <w:t>U kojoj je mjeri okruženje sigurno i zdravo za svu djecu?</w:t>
            </w:r>
          </w:p>
        </w:tc>
        <w:tc>
          <w:tcPr>
            <w:tcW w:w="3750" w:type="pct"/>
          </w:tcPr>
          <w:p w14:paraId="5087B606" w14:textId="77777777" w:rsidR="00894C62" w:rsidRPr="00B17AE4" w:rsidRDefault="00894C62" w:rsidP="002C295F">
            <w:pPr>
              <w:pStyle w:val="Agency-body-text"/>
              <w:rPr>
                <w:lang w:val="hr-HR"/>
              </w:rPr>
            </w:pPr>
          </w:p>
        </w:tc>
      </w:tr>
      <w:tr w:rsidR="00894C62" w:rsidRPr="00B17AE4" w14:paraId="7911A8E2" w14:textId="77777777" w:rsidTr="00860207">
        <w:trPr>
          <w:cantSplit/>
        </w:trPr>
        <w:tc>
          <w:tcPr>
            <w:tcW w:w="1250" w:type="pct"/>
          </w:tcPr>
          <w:p w14:paraId="317220BA" w14:textId="1B397D2C" w:rsidR="00894C62" w:rsidRPr="00B17AE4" w:rsidRDefault="004930CC" w:rsidP="00F13FD9">
            <w:pPr>
              <w:pStyle w:val="Agency-body-text"/>
              <w:numPr>
                <w:ilvl w:val="0"/>
                <w:numId w:val="43"/>
              </w:numPr>
              <w:ind w:left="0" w:firstLine="0"/>
              <w:rPr>
                <w:lang w:val="hr-HR"/>
              </w:rPr>
            </w:pPr>
            <w:r w:rsidRPr="00B17AE4">
              <w:rPr>
                <w:lang w:val="hr-HR" w:bidi="hr-HR"/>
              </w:rPr>
              <w:t>Jesu li namještaj i oprema prikladni za svu djecu?</w:t>
            </w:r>
          </w:p>
        </w:tc>
        <w:tc>
          <w:tcPr>
            <w:tcW w:w="3750" w:type="pct"/>
          </w:tcPr>
          <w:p w14:paraId="025E5C90" w14:textId="77777777" w:rsidR="00894C62" w:rsidRPr="00B17AE4" w:rsidRDefault="00894C62" w:rsidP="002C295F">
            <w:pPr>
              <w:pStyle w:val="Agency-body-text"/>
              <w:rPr>
                <w:lang w:val="hr-HR"/>
              </w:rPr>
            </w:pPr>
          </w:p>
        </w:tc>
      </w:tr>
      <w:tr w:rsidR="00894C62" w:rsidRPr="00B17AE4" w14:paraId="130DE147" w14:textId="77777777" w:rsidTr="00860207">
        <w:trPr>
          <w:cantSplit/>
        </w:trPr>
        <w:tc>
          <w:tcPr>
            <w:tcW w:w="1250" w:type="pct"/>
          </w:tcPr>
          <w:p w14:paraId="3588E0E0" w14:textId="5B90331E" w:rsidR="00894C62" w:rsidRPr="00B17AE4" w:rsidRDefault="004930CC" w:rsidP="00C622D3">
            <w:pPr>
              <w:pStyle w:val="Agency-body-text"/>
              <w:numPr>
                <w:ilvl w:val="0"/>
                <w:numId w:val="43"/>
              </w:numPr>
              <w:ind w:left="0" w:firstLine="0"/>
              <w:rPr>
                <w:lang w:val="hr-HR"/>
              </w:rPr>
            </w:pPr>
            <w:r w:rsidRPr="00B17AE4">
              <w:rPr>
                <w:lang w:val="hr-HR" w:bidi="hr-HR"/>
              </w:rPr>
              <w:t>Na koji način stvarate prilike za sudjelovanje sve djece u aktivnostima izvan okruženja (primjerice izleti, posjeti, sportski događaji itd.)?</w:t>
            </w:r>
          </w:p>
        </w:tc>
        <w:tc>
          <w:tcPr>
            <w:tcW w:w="3750" w:type="pct"/>
          </w:tcPr>
          <w:p w14:paraId="5F27C06C" w14:textId="77777777" w:rsidR="00894C62" w:rsidRPr="00B17AE4" w:rsidRDefault="00894C62" w:rsidP="002C295F">
            <w:pPr>
              <w:pStyle w:val="Agency-body-text"/>
              <w:rPr>
                <w:lang w:val="hr-HR"/>
              </w:rPr>
            </w:pPr>
          </w:p>
        </w:tc>
      </w:tr>
      <w:tr w:rsidR="00894C62" w:rsidRPr="00B17AE4" w14:paraId="0F424F5C" w14:textId="77777777" w:rsidTr="00860207">
        <w:trPr>
          <w:cantSplit/>
          <w:trHeight w:val="5670"/>
        </w:trPr>
        <w:tc>
          <w:tcPr>
            <w:tcW w:w="1250" w:type="pct"/>
          </w:tcPr>
          <w:p w14:paraId="29352223" w14:textId="77777777" w:rsidR="00894C62" w:rsidRPr="00B17AE4" w:rsidRDefault="00894C62" w:rsidP="00C622D3">
            <w:pPr>
              <w:pStyle w:val="Agency-body-text"/>
              <w:numPr>
                <w:ilvl w:val="0"/>
                <w:numId w:val="43"/>
              </w:numPr>
              <w:ind w:left="0" w:firstLine="0"/>
              <w:rPr>
                <w:lang w:val="hr-HR"/>
              </w:rPr>
            </w:pPr>
            <w:r w:rsidRPr="00B17AE4">
              <w:rPr>
                <w:lang w:val="hr-HR" w:bidi="hr-HR"/>
              </w:rPr>
              <w:lastRenderedPageBreak/>
              <w:t>Što biste htjeli promijeniti?</w:t>
            </w:r>
          </w:p>
        </w:tc>
        <w:tc>
          <w:tcPr>
            <w:tcW w:w="3750" w:type="pct"/>
          </w:tcPr>
          <w:p w14:paraId="766B5900" w14:textId="77777777" w:rsidR="00894C62" w:rsidRPr="00B17AE4" w:rsidRDefault="00894C62" w:rsidP="002C295F">
            <w:pPr>
              <w:pStyle w:val="Agency-body-text"/>
              <w:rPr>
                <w:lang w:val="hr-HR"/>
              </w:rPr>
            </w:pPr>
          </w:p>
        </w:tc>
      </w:tr>
    </w:tbl>
    <w:p w14:paraId="3F44E34A" w14:textId="77777777" w:rsidR="000D3DEA" w:rsidRPr="00B17AE4" w:rsidRDefault="000D3DEA" w:rsidP="003C12B6">
      <w:pPr>
        <w:pStyle w:val="Agency-body-text"/>
      </w:pPr>
      <w:r w:rsidRPr="00B17AE4">
        <w:rPr>
          <w:lang w:bidi="hr-HR"/>
        </w:rPr>
        <w:br w:type="page"/>
      </w:r>
    </w:p>
    <w:p w14:paraId="50D05AAF" w14:textId="701AE266" w:rsidR="000D3DEA" w:rsidRPr="00B17AE4" w:rsidRDefault="00374C84" w:rsidP="00F87A6C">
      <w:pPr>
        <w:pStyle w:val="Agency-heading-2"/>
        <w:numPr>
          <w:ilvl w:val="0"/>
          <w:numId w:val="39"/>
        </w:numPr>
        <w:ind w:left="284"/>
      </w:pPr>
      <w:bookmarkStart w:id="10" w:name="_Toc499902667"/>
      <w:r w:rsidRPr="00B17AE4">
        <w:rPr>
          <w:szCs w:val="32"/>
          <w:lang w:bidi="hr-HR"/>
        </w:rPr>
        <w:lastRenderedPageBreak/>
        <w:t>Materijali za svu djecu</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403"/>
        <w:gridCol w:w="6424"/>
      </w:tblGrid>
      <w:tr w:rsidR="00F13FD9" w:rsidRPr="00B17AE4" w14:paraId="39A76821" w14:textId="77777777" w:rsidTr="00860207">
        <w:trPr>
          <w:cantSplit/>
          <w:trHeight w:val="567"/>
          <w:tblHeader/>
        </w:trPr>
        <w:tc>
          <w:tcPr>
            <w:tcW w:w="1250" w:type="pct"/>
            <w:shd w:val="clear" w:color="auto" w:fill="F2F2F2" w:themeFill="background1" w:themeFillShade="F2"/>
          </w:tcPr>
          <w:p w14:paraId="3C725347" w14:textId="77777777" w:rsidR="00E61458" w:rsidRPr="00B17AE4" w:rsidRDefault="00E61458" w:rsidP="00CF5E8A">
            <w:pPr>
              <w:pStyle w:val="Agency-body-text"/>
              <w:jc w:val="center"/>
              <w:rPr>
                <w:b/>
                <w:lang w:val="hr-HR"/>
              </w:rPr>
            </w:pPr>
            <w:r w:rsidRPr="00B17AE4">
              <w:rPr>
                <w:b/>
                <w:lang w:val="hr-HR" w:bidi="hr-HR"/>
              </w:rPr>
              <w:t>Pitanja</w:t>
            </w:r>
          </w:p>
        </w:tc>
        <w:tc>
          <w:tcPr>
            <w:tcW w:w="3750" w:type="pct"/>
            <w:shd w:val="clear" w:color="auto" w:fill="F2F2F2" w:themeFill="background1" w:themeFillShade="F2"/>
          </w:tcPr>
          <w:p w14:paraId="08F1A72F" w14:textId="77777777" w:rsidR="00E61458" w:rsidRPr="00B17AE4" w:rsidRDefault="00E61458" w:rsidP="00CF5E8A">
            <w:pPr>
              <w:pStyle w:val="Agency-body-text"/>
              <w:jc w:val="center"/>
              <w:rPr>
                <w:b/>
                <w:lang w:val="hr-HR"/>
              </w:rPr>
            </w:pPr>
            <w:r w:rsidRPr="00B17AE4">
              <w:rPr>
                <w:b/>
                <w:lang w:val="hr-HR" w:bidi="hr-HR"/>
              </w:rPr>
              <w:t>Vaši odgovori</w:t>
            </w:r>
          </w:p>
        </w:tc>
      </w:tr>
      <w:tr w:rsidR="00E61458" w:rsidRPr="00B17AE4" w14:paraId="1D757F81" w14:textId="77777777" w:rsidTr="00860207">
        <w:trPr>
          <w:cantSplit/>
        </w:trPr>
        <w:tc>
          <w:tcPr>
            <w:tcW w:w="1250" w:type="pct"/>
          </w:tcPr>
          <w:p w14:paraId="66527A5A" w14:textId="0E9ED5B2" w:rsidR="00E61458" w:rsidRPr="00B17AE4" w:rsidRDefault="00E61458" w:rsidP="00F13FD9">
            <w:pPr>
              <w:pStyle w:val="Agency-body-text"/>
              <w:numPr>
                <w:ilvl w:val="0"/>
                <w:numId w:val="44"/>
              </w:numPr>
              <w:ind w:left="0" w:firstLine="0"/>
              <w:rPr>
                <w:lang w:val="hr-HR"/>
              </w:rPr>
            </w:pPr>
            <w:r w:rsidRPr="00B17AE4">
              <w:rPr>
                <w:lang w:val="hr-HR" w:bidi="hr-HR"/>
              </w:rPr>
              <w:t>Jesu li igračke i materijali zanimljivi, lako dostupni i privlačni svoj djeci?</w:t>
            </w:r>
          </w:p>
        </w:tc>
        <w:tc>
          <w:tcPr>
            <w:tcW w:w="3750" w:type="pct"/>
          </w:tcPr>
          <w:p w14:paraId="052CA9AA" w14:textId="77777777" w:rsidR="00E61458" w:rsidRPr="00B17AE4" w:rsidRDefault="00E61458" w:rsidP="00E61458">
            <w:pPr>
              <w:pStyle w:val="Agency-body-text"/>
              <w:rPr>
                <w:lang w:val="hr-HR"/>
              </w:rPr>
            </w:pPr>
          </w:p>
        </w:tc>
      </w:tr>
      <w:tr w:rsidR="00E61458" w:rsidRPr="00B17AE4" w14:paraId="62A5A414" w14:textId="77777777" w:rsidTr="00860207">
        <w:trPr>
          <w:cantSplit/>
        </w:trPr>
        <w:tc>
          <w:tcPr>
            <w:tcW w:w="1250" w:type="pct"/>
          </w:tcPr>
          <w:p w14:paraId="3FA939CD" w14:textId="7E78D7C4" w:rsidR="00E61458" w:rsidRPr="00B17AE4" w:rsidRDefault="00E61458" w:rsidP="00F13FD9">
            <w:pPr>
              <w:pStyle w:val="Agency-body-text"/>
              <w:numPr>
                <w:ilvl w:val="0"/>
                <w:numId w:val="44"/>
              </w:numPr>
              <w:ind w:left="0" w:firstLine="0"/>
              <w:rPr>
                <w:lang w:val="hr-HR"/>
              </w:rPr>
            </w:pPr>
            <w:r w:rsidRPr="00B17AE4">
              <w:rPr>
                <w:lang w:val="hr-HR" w:bidi="hr-HR"/>
              </w:rPr>
              <w:t>Upotrebljavaju li se igračke i materijali tako da potiču inicijativu, neovisnost, istraživanje i kreativnost djece?</w:t>
            </w:r>
          </w:p>
        </w:tc>
        <w:tc>
          <w:tcPr>
            <w:tcW w:w="3750" w:type="pct"/>
          </w:tcPr>
          <w:p w14:paraId="5A1B4151" w14:textId="77777777" w:rsidR="00E61458" w:rsidRPr="00B17AE4" w:rsidRDefault="00E61458" w:rsidP="00E61458">
            <w:pPr>
              <w:pStyle w:val="Agency-body-text"/>
              <w:rPr>
                <w:lang w:val="hr-HR"/>
              </w:rPr>
            </w:pPr>
          </w:p>
        </w:tc>
      </w:tr>
      <w:tr w:rsidR="00E61458" w:rsidRPr="00B17AE4" w14:paraId="2A07697E" w14:textId="77777777" w:rsidTr="00860207">
        <w:trPr>
          <w:cantSplit/>
        </w:trPr>
        <w:tc>
          <w:tcPr>
            <w:tcW w:w="1250" w:type="pct"/>
          </w:tcPr>
          <w:p w14:paraId="07948370" w14:textId="7CFA6CB1" w:rsidR="00E61458" w:rsidRPr="00B17AE4" w:rsidRDefault="00E61458" w:rsidP="00F13FD9">
            <w:pPr>
              <w:pStyle w:val="Agency-body-text"/>
              <w:numPr>
                <w:ilvl w:val="0"/>
                <w:numId w:val="44"/>
              </w:numPr>
              <w:ind w:left="0" w:firstLine="0"/>
              <w:rPr>
                <w:lang w:val="hr-HR"/>
              </w:rPr>
            </w:pPr>
            <w:r w:rsidRPr="00B17AE4">
              <w:rPr>
                <w:lang w:val="hr-HR" w:bidi="hr-HR"/>
              </w:rPr>
              <w:t>Upotrebljavaju li se materijali za poticanje komunikacije, jezika, pismenosti, matematike i znanosti?</w:t>
            </w:r>
          </w:p>
        </w:tc>
        <w:tc>
          <w:tcPr>
            <w:tcW w:w="3750" w:type="pct"/>
          </w:tcPr>
          <w:p w14:paraId="67830FF0" w14:textId="77777777" w:rsidR="00E61458" w:rsidRPr="00B17AE4" w:rsidRDefault="00E61458" w:rsidP="00E61458">
            <w:pPr>
              <w:pStyle w:val="Agency-body-text"/>
              <w:rPr>
                <w:lang w:val="hr-HR"/>
              </w:rPr>
            </w:pPr>
          </w:p>
        </w:tc>
      </w:tr>
      <w:tr w:rsidR="00E61458" w:rsidRPr="00B17AE4" w14:paraId="2C48AD32" w14:textId="77777777" w:rsidTr="00860207">
        <w:trPr>
          <w:cantSplit/>
        </w:trPr>
        <w:tc>
          <w:tcPr>
            <w:tcW w:w="1250" w:type="pct"/>
          </w:tcPr>
          <w:p w14:paraId="7966D18C" w14:textId="2E28B11F" w:rsidR="00E61458" w:rsidRPr="00B17AE4" w:rsidRDefault="00E61458" w:rsidP="00F13FD9">
            <w:pPr>
              <w:pStyle w:val="Agency-body-text"/>
              <w:numPr>
                <w:ilvl w:val="0"/>
                <w:numId w:val="44"/>
              </w:numPr>
              <w:ind w:left="0" w:firstLine="0"/>
              <w:rPr>
                <w:lang w:val="hr-HR"/>
              </w:rPr>
            </w:pPr>
            <w:r w:rsidRPr="00B17AE4">
              <w:rPr>
                <w:lang w:val="hr-HR" w:bidi="hr-HR"/>
              </w:rPr>
              <w:t>Upotrebljavate li prilagođeni materijal kojim se omogućava igra i učenje za svu djecu?</w:t>
            </w:r>
          </w:p>
        </w:tc>
        <w:tc>
          <w:tcPr>
            <w:tcW w:w="3750" w:type="pct"/>
          </w:tcPr>
          <w:p w14:paraId="7881F2B3" w14:textId="77777777" w:rsidR="00E61458" w:rsidRPr="00B17AE4" w:rsidRDefault="00E61458" w:rsidP="00E61458">
            <w:pPr>
              <w:pStyle w:val="Agency-body-text"/>
              <w:rPr>
                <w:lang w:val="hr-HR"/>
              </w:rPr>
            </w:pPr>
          </w:p>
        </w:tc>
      </w:tr>
      <w:tr w:rsidR="00E61458" w:rsidRPr="00B17AE4" w14:paraId="22512739" w14:textId="77777777" w:rsidTr="00860207">
        <w:trPr>
          <w:cantSplit/>
        </w:trPr>
        <w:tc>
          <w:tcPr>
            <w:tcW w:w="1250" w:type="pct"/>
          </w:tcPr>
          <w:p w14:paraId="4C0F6969" w14:textId="6A1FBE9D" w:rsidR="00E61458" w:rsidRPr="00B17AE4" w:rsidRDefault="00E61458" w:rsidP="00F13FD9">
            <w:pPr>
              <w:pStyle w:val="Agency-body-text"/>
              <w:numPr>
                <w:ilvl w:val="0"/>
                <w:numId w:val="44"/>
              </w:numPr>
              <w:ind w:left="0" w:firstLine="0"/>
              <w:rPr>
                <w:lang w:val="hr-HR"/>
              </w:rPr>
            </w:pPr>
            <w:r w:rsidRPr="00B17AE4">
              <w:rPr>
                <w:lang w:val="hr-HR" w:bidi="hr-HR"/>
              </w:rPr>
              <w:t>Odražavaju li igračke i materijali kulturalnu raznolikost?</w:t>
            </w:r>
          </w:p>
        </w:tc>
        <w:tc>
          <w:tcPr>
            <w:tcW w:w="3750" w:type="pct"/>
          </w:tcPr>
          <w:p w14:paraId="064BBAFD" w14:textId="77777777" w:rsidR="00E61458" w:rsidRPr="00B17AE4" w:rsidRDefault="00E61458" w:rsidP="00E61458">
            <w:pPr>
              <w:pStyle w:val="Agency-body-text"/>
              <w:rPr>
                <w:lang w:val="hr-HR"/>
              </w:rPr>
            </w:pPr>
          </w:p>
        </w:tc>
      </w:tr>
      <w:tr w:rsidR="00E61458" w:rsidRPr="00B17AE4" w14:paraId="46110ADB" w14:textId="77777777" w:rsidTr="00860207">
        <w:trPr>
          <w:cantSplit/>
        </w:trPr>
        <w:tc>
          <w:tcPr>
            <w:tcW w:w="1250" w:type="pct"/>
          </w:tcPr>
          <w:p w14:paraId="39E35A6F" w14:textId="5EE06A65" w:rsidR="00E61458" w:rsidRPr="00B17AE4" w:rsidRDefault="00E61458" w:rsidP="000D10C1">
            <w:pPr>
              <w:pStyle w:val="Agency-body-text"/>
              <w:numPr>
                <w:ilvl w:val="0"/>
                <w:numId w:val="44"/>
              </w:numPr>
              <w:ind w:left="0" w:firstLine="0"/>
              <w:rPr>
                <w:lang w:val="hr-HR"/>
              </w:rPr>
            </w:pPr>
            <w:r w:rsidRPr="00B17AE4">
              <w:rPr>
                <w:lang w:val="hr-HR" w:bidi="hr-HR"/>
              </w:rPr>
              <w:t>Ohrabrujete li djecu u igri i dijeljenju igračaka i materijala s vršnjacima?</w:t>
            </w:r>
          </w:p>
        </w:tc>
        <w:tc>
          <w:tcPr>
            <w:tcW w:w="3750" w:type="pct"/>
          </w:tcPr>
          <w:p w14:paraId="6211204D" w14:textId="77777777" w:rsidR="00E61458" w:rsidRPr="00B17AE4" w:rsidRDefault="00E61458" w:rsidP="00C622D3">
            <w:pPr>
              <w:pStyle w:val="Agency-body-text"/>
              <w:keepNext/>
              <w:rPr>
                <w:lang w:val="hr-HR"/>
              </w:rPr>
            </w:pPr>
          </w:p>
        </w:tc>
      </w:tr>
      <w:tr w:rsidR="00E61458" w:rsidRPr="00B17AE4" w14:paraId="6F8B6440" w14:textId="77777777" w:rsidTr="00860207">
        <w:trPr>
          <w:cantSplit/>
          <w:trHeight w:val="5670"/>
        </w:trPr>
        <w:tc>
          <w:tcPr>
            <w:tcW w:w="1250" w:type="pct"/>
          </w:tcPr>
          <w:p w14:paraId="7B292DDA" w14:textId="77777777" w:rsidR="00E61458" w:rsidRPr="00B17AE4" w:rsidRDefault="00E61458" w:rsidP="00C622D3">
            <w:pPr>
              <w:pStyle w:val="Agency-body-text"/>
              <w:numPr>
                <w:ilvl w:val="0"/>
                <w:numId w:val="44"/>
              </w:numPr>
              <w:ind w:left="0" w:firstLine="0"/>
              <w:rPr>
                <w:lang w:val="hr-HR"/>
              </w:rPr>
            </w:pPr>
            <w:r w:rsidRPr="00B17AE4">
              <w:rPr>
                <w:lang w:val="hr-HR" w:bidi="hr-HR"/>
              </w:rPr>
              <w:lastRenderedPageBreak/>
              <w:t>Što biste htjeli promijeniti?</w:t>
            </w:r>
          </w:p>
        </w:tc>
        <w:tc>
          <w:tcPr>
            <w:tcW w:w="3750" w:type="pct"/>
          </w:tcPr>
          <w:p w14:paraId="75D10A77" w14:textId="77777777" w:rsidR="00E61458" w:rsidRPr="00B17AE4" w:rsidRDefault="00E61458" w:rsidP="00E61458">
            <w:pPr>
              <w:pStyle w:val="Agency-body-text"/>
              <w:rPr>
                <w:lang w:val="hr-HR"/>
              </w:rPr>
            </w:pPr>
          </w:p>
        </w:tc>
      </w:tr>
    </w:tbl>
    <w:p w14:paraId="5408765C" w14:textId="77777777" w:rsidR="000D3DEA" w:rsidRPr="00B17AE4" w:rsidRDefault="000D3DEA" w:rsidP="00E61458">
      <w:pPr>
        <w:pStyle w:val="Agency-body-text"/>
      </w:pPr>
      <w:r w:rsidRPr="00B17AE4">
        <w:rPr>
          <w:lang w:bidi="hr-HR"/>
        </w:rPr>
        <w:br w:type="page"/>
      </w:r>
    </w:p>
    <w:p w14:paraId="63B177F8" w14:textId="4CA532F1" w:rsidR="000D3DEA" w:rsidRPr="00B17AE4" w:rsidRDefault="00E61458" w:rsidP="00F87A6C">
      <w:pPr>
        <w:pStyle w:val="Agency-heading-2"/>
        <w:numPr>
          <w:ilvl w:val="0"/>
          <w:numId w:val="39"/>
        </w:numPr>
        <w:ind w:left="284"/>
      </w:pPr>
      <w:bookmarkStart w:id="11" w:name="_Toc499902668"/>
      <w:r w:rsidRPr="00B17AE4">
        <w:rPr>
          <w:lang w:bidi="hr-HR"/>
        </w:rPr>
        <w:lastRenderedPageBreak/>
        <w:t>Komunikacijske mogućnosti za sve</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403"/>
        <w:gridCol w:w="6424"/>
      </w:tblGrid>
      <w:tr w:rsidR="00800636" w:rsidRPr="00B17AE4" w14:paraId="33B01888" w14:textId="77777777" w:rsidTr="00860207">
        <w:trPr>
          <w:cantSplit/>
          <w:trHeight w:val="567"/>
          <w:tblHeader/>
        </w:trPr>
        <w:tc>
          <w:tcPr>
            <w:tcW w:w="1250" w:type="pct"/>
            <w:shd w:val="clear" w:color="auto" w:fill="F2F2F2" w:themeFill="background1" w:themeFillShade="F2"/>
          </w:tcPr>
          <w:p w14:paraId="32A255D8" w14:textId="77777777" w:rsidR="00445313" w:rsidRPr="00B17AE4" w:rsidRDefault="00445313" w:rsidP="001E618D">
            <w:pPr>
              <w:pStyle w:val="Agency-body-text"/>
              <w:jc w:val="center"/>
              <w:rPr>
                <w:b/>
                <w:lang w:val="hr-HR"/>
              </w:rPr>
            </w:pPr>
            <w:r w:rsidRPr="00B17AE4">
              <w:rPr>
                <w:b/>
                <w:lang w:val="hr-HR" w:bidi="hr-HR"/>
              </w:rPr>
              <w:t>Pitanja</w:t>
            </w:r>
          </w:p>
        </w:tc>
        <w:tc>
          <w:tcPr>
            <w:tcW w:w="3750" w:type="pct"/>
            <w:shd w:val="clear" w:color="auto" w:fill="F2F2F2" w:themeFill="background1" w:themeFillShade="F2"/>
          </w:tcPr>
          <w:p w14:paraId="18C40993" w14:textId="77777777" w:rsidR="00445313" w:rsidRPr="00B17AE4" w:rsidRDefault="00445313" w:rsidP="001E618D">
            <w:pPr>
              <w:pStyle w:val="Agency-body-text"/>
              <w:jc w:val="center"/>
              <w:rPr>
                <w:b/>
                <w:lang w:val="hr-HR"/>
              </w:rPr>
            </w:pPr>
            <w:r w:rsidRPr="00B17AE4">
              <w:rPr>
                <w:b/>
                <w:lang w:val="hr-HR" w:bidi="hr-HR"/>
              </w:rPr>
              <w:t>Vaši odgovori</w:t>
            </w:r>
          </w:p>
        </w:tc>
      </w:tr>
      <w:tr w:rsidR="00445313" w:rsidRPr="00B17AE4" w14:paraId="080B15B5" w14:textId="77777777" w:rsidTr="00860207">
        <w:trPr>
          <w:cantSplit/>
        </w:trPr>
        <w:tc>
          <w:tcPr>
            <w:tcW w:w="1250" w:type="pct"/>
          </w:tcPr>
          <w:p w14:paraId="05A9E1DE" w14:textId="7EF03312" w:rsidR="00445313" w:rsidRPr="00B17AE4" w:rsidRDefault="00800636" w:rsidP="001D2C1D">
            <w:pPr>
              <w:pStyle w:val="Agency-body-text"/>
              <w:numPr>
                <w:ilvl w:val="0"/>
                <w:numId w:val="45"/>
              </w:numPr>
              <w:ind w:left="0" w:firstLine="0"/>
              <w:rPr>
                <w:lang w:val="hr-HR"/>
              </w:rPr>
            </w:pPr>
            <w:r w:rsidRPr="00B17AE4">
              <w:rPr>
                <w:lang w:val="hr-HR" w:bidi="hr-HR"/>
              </w:rPr>
              <w:t>Omogućuje li okruženje svoj djeci komunikaciju i uporabu jezika?</w:t>
            </w:r>
          </w:p>
        </w:tc>
        <w:tc>
          <w:tcPr>
            <w:tcW w:w="3750" w:type="pct"/>
          </w:tcPr>
          <w:p w14:paraId="614AA78F" w14:textId="77777777" w:rsidR="00445313" w:rsidRPr="00B17AE4" w:rsidRDefault="00445313" w:rsidP="00800636">
            <w:pPr>
              <w:pStyle w:val="Agency-body-text"/>
              <w:rPr>
                <w:lang w:val="hr-HR"/>
              </w:rPr>
            </w:pPr>
          </w:p>
        </w:tc>
      </w:tr>
      <w:tr w:rsidR="00445313" w:rsidRPr="00B17AE4" w14:paraId="2179C809" w14:textId="77777777" w:rsidTr="00860207">
        <w:trPr>
          <w:cantSplit/>
        </w:trPr>
        <w:tc>
          <w:tcPr>
            <w:tcW w:w="1250" w:type="pct"/>
          </w:tcPr>
          <w:p w14:paraId="2C4C84CA" w14:textId="5FE42B81" w:rsidR="00445313" w:rsidRPr="00B17AE4" w:rsidRDefault="00800636" w:rsidP="001D2C1D">
            <w:pPr>
              <w:pStyle w:val="Agency-body-text"/>
              <w:numPr>
                <w:ilvl w:val="0"/>
                <w:numId w:val="45"/>
              </w:numPr>
              <w:ind w:left="0" w:firstLine="0"/>
              <w:rPr>
                <w:lang w:val="hr-HR"/>
              </w:rPr>
            </w:pPr>
            <w:r w:rsidRPr="00B17AE4">
              <w:rPr>
                <w:lang w:val="hr-HR" w:bidi="hr-HR"/>
              </w:rPr>
              <w:t>U kojoj su mjeri aktivnosti učenja usmjerene na jezik i zaključivanje djece?</w:t>
            </w:r>
          </w:p>
        </w:tc>
        <w:tc>
          <w:tcPr>
            <w:tcW w:w="3750" w:type="pct"/>
          </w:tcPr>
          <w:p w14:paraId="0E8F1087" w14:textId="77777777" w:rsidR="00445313" w:rsidRPr="00B17AE4" w:rsidRDefault="00445313" w:rsidP="00800636">
            <w:pPr>
              <w:pStyle w:val="Agency-body-text"/>
              <w:rPr>
                <w:lang w:val="hr-HR"/>
              </w:rPr>
            </w:pPr>
          </w:p>
        </w:tc>
      </w:tr>
      <w:tr w:rsidR="00445313" w:rsidRPr="00B17AE4" w14:paraId="00E0A5F4" w14:textId="77777777" w:rsidTr="00860207">
        <w:trPr>
          <w:cantSplit/>
        </w:trPr>
        <w:tc>
          <w:tcPr>
            <w:tcW w:w="1250" w:type="pct"/>
          </w:tcPr>
          <w:p w14:paraId="57FBD590" w14:textId="4F65D857" w:rsidR="00445313" w:rsidRPr="00B17AE4" w:rsidRDefault="00800636" w:rsidP="001D2C1D">
            <w:pPr>
              <w:pStyle w:val="Agency-body-text"/>
              <w:numPr>
                <w:ilvl w:val="0"/>
                <w:numId w:val="45"/>
              </w:numPr>
              <w:ind w:left="0" w:firstLine="0"/>
              <w:rPr>
                <w:lang w:val="hr-HR"/>
              </w:rPr>
            </w:pPr>
            <w:r w:rsidRPr="00B17AE4">
              <w:rPr>
                <w:lang w:val="hr-HR" w:bidi="hr-HR"/>
              </w:rPr>
              <w:t>Omogućuje li se svoj djeci razmjena ideja, osjećaja i briga u razgovoru s vršnjacima?</w:t>
            </w:r>
          </w:p>
        </w:tc>
        <w:tc>
          <w:tcPr>
            <w:tcW w:w="3750" w:type="pct"/>
          </w:tcPr>
          <w:p w14:paraId="733CDC69" w14:textId="77777777" w:rsidR="00445313" w:rsidRPr="00B17AE4" w:rsidRDefault="00445313" w:rsidP="00800636">
            <w:pPr>
              <w:pStyle w:val="Agency-body-text"/>
              <w:rPr>
                <w:lang w:val="hr-HR"/>
              </w:rPr>
            </w:pPr>
          </w:p>
        </w:tc>
      </w:tr>
      <w:tr w:rsidR="00445313" w:rsidRPr="00B17AE4" w14:paraId="502D7C34" w14:textId="77777777" w:rsidTr="00860207">
        <w:trPr>
          <w:cantSplit/>
        </w:trPr>
        <w:tc>
          <w:tcPr>
            <w:tcW w:w="1250" w:type="pct"/>
          </w:tcPr>
          <w:p w14:paraId="454B3438" w14:textId="25FD5D2E" w:rsidR="00445313" w:rsidRPr="00B17AE4" w:rsidRDefault="00800636" w:rsidP="00DB6FCC">
            <w:pPr>
              <w:pStyle w:val="Agency-body-text"/>
              <w:numPr>
                <w:ilvl w:val="0"/>
                <w:numId w:val="45"/>
              </w:numPr>
              <w:ind w:left="0" w:firstLine="0"/>
              <w:rPr>
                <w:lang w:val="hr-HR"/>
              </w:rPr>
            </w:pPr>
            <w:r w:rsidRPr="00B17AE4">
              <w:rPr>
                <w:lang w:val="hr-HR" w:bidi="hr-HR"/>
              </w:rPr>
              <w:t>Na koji način djeci s drukčijim materinskim jezicima omogućujete izražavanje te razumijevanje vršnjaka i osoblja?</w:t>
            </w:r>
          </w:p>
        </w:tc>
        <w:tc>
          <w:tcPr>
            <w:tcW w:w="3750" w:type="pct"/>
          </w:tcPr>
          <w:p w14:paraId="711F131F" w14:textId="77777777" w:rsidR="00445313" w:rsidRPr="00B17AE4" w:rsidRDefault="00445313" w:rsidP="00800636">
            <w:pPr>
              <w:pStyle w:val="Agency-body-text"/>
              <w:rPr>
                <w:lang w:val="hr-HR"/>
              </w:rPr>
            </w:pPr>
          </w:p>
        </w:tc>
      </w:tr>
      <w:tr w:rsidR="00445313" w:rsidRPr="00B17AE4" w14:paraId="67BFC9DA" w14:textId="77777777" w:rsidTr="00860207">
        <w:trPr>
          <w:cantSplit/>
        </w:trPr>
        <w:tc>
          <w:tcPr>
            <w:tcW w:w="1250" w:type="pct"/>
          </w:tcPr>
          <w:p w14:paraId="7C02BF1D" w14:textId="6B79A23B" w:rsidR="00445313" w:rsidRPr="00B17AE4" w:rsidRDefault="00800636" w:rsidP="00DB6FCC">
            <w:pPr>
              <w:pStyle w:val="Agency-body-text"/>
              <w:numPr>
                <w:ilvl w:val="0"/>
                <w:numId w:val="45"/>
              </w:numPr>
              <w:ind w:left="0" w:firstLine="0"/>
              <w:rPr>
                <w:lang w:val="hr-HR"/>
              </w:rPr>
            </w:pPr>
            <w:r w:rsidRPr="00B17AE4">
              <w:rPr>
                <w:lang w:val="hr-HR" w:bidi="hr-HR"/>
              </w:rPr>
              <w:t>Upotrebljavate li više načina za omogućavanje komunikacije svoj djeci (primjerice slike, grafički znakovi, znakovni jezik, Braille i drukčija tehnologija)?</w:t>
            </w:r>
          </w:p>
        </w:tc>
        <w:tc>
          <w:tcPr>
            <w:tcW w:w="3750" w:type="pct"/>
          </w:tcPr>
          <w:p w14:paraId="106AAEC7" w14:textId="77777777" w:rsidR="00445313" w:rsidRPr="00B17AE4" w:rsidRDefault="00445313" w:rsidP="00800636">
            <w:pPr>
              <w:pStyle w:val="Agency-body-text"/>
              <w:rPr>
                <w:lang w:val="hr-HR"/>
              </w:rPr>
            </w:pPr>
          </w:p>
        </w:tc>
      </w:tr>
      <w:tr w:rsidR="00445313" w:rsidRPr="00B17AE4" w14:paraId="02B28B87" w14:textId="77777777" w:rsidTr="00860207">
        <w:trPr>
          <w:cantSplit/>
          <w:trHeight w:val="5670"/>
        </w:trPr>
        <w:tc>
          <w:tcPr>
            <w:tcW w:w="1250" w:type="pct"/>
          </w:tcPr>
          <w:p w14:paraId="29A706E7" w14:textId="77777777" w:rsidR="00445313" w:rsidRPr="00B17AE4" w:rsidRDefault="00445313" w:rsidP="000D10C1">
            <w:pPr>
              <w:pStyle w:val="Agency-body-text"/>
              <w:numPr>
                <w:ilvl w:val="0"/>
                <w:numId w:val="45"/>
              </w:numPr>
              <w:ind w:left="0" w:firstLine="0"/>
              <w:rPr>
                <w:lang w:val="hr-HR"/>
              </w:rPr>
            </w:pPr>
            <w:r w:rsidRPr="00B17AE4">
              <w:rPr>
                <w:lang w:val="hr-HR" w:bidi="hr-HR"/>
              </w:rPr>
              <w:lastRenderedPageBreak/>
              <w:t>Što biste htjeli promijeniti?</w:t>
            </w:r>
          </w:p>
        </w:tc>
        <w:tc>
          <w:tcPr>
            <w:tcW w:w="3750" w:type="pct"/>
          </w:tcPr>
          <w:p w14:paraId="07C098CC" w14:textId="77777777" w:rsidR="00445313" w:rsidRPr="00B17AE4" w:rsidRDefault="00445313" w:rsidP="00C622D3">
            <w:pPr>
              <w:pStyle w:val="Agency-body-text"/>
              <w:keepNext/>
              <w:rPr>
                <w:lang w:val="hr-HR"/>
              </w:rPr>
            </w:pPr>
          </w:p>
        </w:tc>
      </w:tr>
    </w:tbl>
    <w:p w14:paraId="4ADA4953" w14:textId="77777777" w:rsidR="000D3DEA" w:rsidRPr="00B17AE4" w:rsidRDefault="000D3DEA" w:rsidP="00800636">
      <w:pPr>
        <w:pStyle w:val="Agency-body-text"/>
      </w:pPr>
      <w:r w:rsidRPr="00B17AE4">
        <w:rPr>
          <w:lang w:bidi="hr-HR"/>
        </w:rPr>
        <w:br w:type="page"/>
      </w:r>
    </w:p>
    <w:p w14:paraId="333BCBB2" w14:textId="7EE71FC5" w:rsidR="000D3DEA" w:rsidRPr="00B17AE4" w:rsidRDefault="00117259" w:rsidP="00F87A6C">
      <w:pPr>
        <w:pStyle w:val="Agency-heading-2"/>
        <w:numPr>
          <w:ilvl w:val="0"/>
          <w:numId w:val="39"/>
        </w:numPr>
        <w:ind w:left="284"/>
      </w:pPr>
      <w:bookmarkStart w:id="12" w:name="_Toc499902669"/>
      <w:r w:rsidRPr="00B17AE4">
        <w:rPr>
          <w:lang w:bidi="hr-HR"/>
        </w:rPr>
        <w:lastRenderedPageBreak/>
        <w:t>Uključiv okoliš za poučavanje i učenje</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B17AE4" w14:paraId="3EDC6602" w14:textId="77777777" w:rsidTr="00860207">
        <w:trPr>
          <w:cantSplit/>
          <w:trHeight w:val="567"/>
          <w:tblHeader/>
        </w:trPr>
        <w:tc>
          <w:tcPr>
            <w:tcW w:w="1250" w:type="pct"/>
            <w:shd w:val="clear" w:color="auto" w:fill="F2F2F2" w:themeFill="background1" w:themeFillShade="F2"/>
          </w:tcPr>
          <w:p w14:paraId="3929C7D2" w14:textId="77777777" w:rsidR="007576D7" w:rsidRPr="00B17AE4" w:rsidRDefault="007576D7" w:rsidP="007A5EA3">
            <w:pPr>
              <w:pStyle w:val="Agency-body-text"/>
              <w:jc w:val="center"/>
              <w:rPr>
                <w:b/>
                <w:lang w:val="hr-HR"/>
              </w:rPr>
            </w:pPr>
            <w:r w:rsidRPr="00B17AE4">
              <w:rPr>
                <w:b/>
                <w:lang w:val="hr-HR" w:bidi="hr-HR"/>
              </w:rPr>
              <w:t>Pitanja</w:t>
            </w:r>
          </w:p>
        </w:tc>
        <w:tc>
          <w:tcPr>
            <w:tcW w:w="3750" w:type="pct"/>
            <w:shd w:val="clear" w:color="auto" w:fill="F2F2F2" w:themeFill="background1" w:themeFillShade="F2"/>
          </w:tcPr>
          <w:p w14:paraId="12E38E72" w14:textId="77777777" w:rsidR="007576D7" w:rsidRPr="00B17AE4" w:rsidRDefault="007576D7" w:rsidP="007A5EA3">
            <w:pPr>
              <w:pStyle w:val="Agency-body-text"/>
              <w:jc w:val="center"/>
              <w:rPr>
                <w:b/>
                <w:lang w:val="hr-HR"/>
              </w:rPr>
            </w:pPr>
            <w:r w:rsidRPr="00B17AE4">
              <w:rPr>
                <w:b/>
                <w:lang w:val="hr-HR" w:bidi="hr-HR"/>
              </w:rPr>
              <w:t>Vaši odgovori</w:t>
            </w:r>
          </w:p>
        </w:tc>
      </w:tr>
      <w:tr w:rsidR="007576D7" w:rsidRPr="00B17AE4" w14:paraId="59DAF951" w14:textId="77777777" w:rsidTr="00860207">
        <w:trPr>
          <w:cantSplit/>
        </w:trPr>
        <w:tc>
          <w:tcPr>
            <w:tcW w:w="1250" w:type="pct"/>
          </w:tcPr>
          <w:p w14:paraId="28423637" w14:textId="4C3BDE67" w:rsidR="007576D7" w:rsidRPr="00B17AE4" w:rsidRDefault="007576D7" w:rsidP="002E7E86">
            <w:pPr>
              <w:pStyle w:val="Agency-body-text"/>
              <w:numPr>
                <w:ilvl w:val="0"/>
                <w:numId w:val="46"/>
              </w:numPr>
              <w:ind w:left="0" w:firstLine="0"/>
              <w:rPr>
                <w:lang w:val="hr-HR"/>
              </w:rPr>
            </w:pPr>
            <w:r w:rsidRPr="00B17AE4">
              <w:rPr>
                <w:lang w:val="hr-HR" w:bidi="hr-HR"/>
              </w:rPr>
              <w:t>Sudjeluju li sva djeca u redovnim aktivnostima učenja?</w:t>
            </w:r>
          </w:p>
        </w:tc>
        <w:tc>
          <w:tcPr>
            <w:tcW w:w="3750" w:type="pct"/>
          </w:tcPr>
          <w:p w14:paraId="0F26AD81" w14:textId="77777777" w:rsidR="007576D7" w:rsidRPr="00B17AE4" w:rsidRDefault="007576D7" w:rsidP="007576D7">
            <w:pPr>
              <w:pStyle w:val="Agency-body-text"/>
              <w:rPr>
                <w:lang w:val="hr-HR"/>
              </w:rPr>
            </w:pPr>
          </w:p>
        </w:tc>
      </w:tr>
      <w:tr w:rsidR="007576D7" w:rsidRPr="00B17AE4" w14:paraId="0598DB30" w14:textId="77777777" w:rsidTr="00860207">
        <w:trPr>
          <w:cantSplit/>
        </w:trPr>
        <w:tc>
          <w:tcPr>
            <w:tcW w:w="1250" w:type="pct"/>
          </w:tcPr>
          <w:p w14:paraId="409B6EE5" w14:textId="2FCFF9C0" w:rsidR="007576D7" w:rsidRPr="00B17AE4" w:rsidRDefault="007576D7" w:rsidP="002E7E86">
            <w:pPr>
              <w:pStyle w:val="Agency-body-text"/>
              <w:numPr>
                <w:ilvl w:val="0"/>
                <w:numId w:val="46"/>
              </w:numPr>
              <w:ind w:left="0" w:firstLine="0"/>
              <w:rPr>
                <w:lang w:val="hr-HR"/>
              </w:rPr>
            </w:pPr>
            <w:r w:rsidRPr="00B17AE4">
              <w:rPr>
                <w:lang w:val="hr-HR" w:bidi="hr-HR"/>
              </w:rPr>
              <w:t>Ima li okruženje velika očekivanja za svu djecu?</w:t>
            </w:r>
          </w:p>
        </w:tc>
        <w:tc>
          <w:tcPr>
            <w:tcW w:w="3750" w:type="pct"/>
          </w:tcPr>
          <w:p w14:paraId="25FA1232" w14:textId="77777777" w:rsidR="007576D7" w:rsidRPr="00B17AE4" w:rsidRDefault="007576D7" w:rsidP="007576D7">
            <w:pPr>
              <w:pStyle w:val="Agency-body-text"/>
              <w:rPr>
                <w:lang w:val="hr-HR"/>
              </w:rPr>
            </w:pPr>
          </w:p>
        </w:tc>
      </w:tr>
      <w:tr w:rsidR="007576D7" w:rsidRPr="00B17AE4" w14:paraId="096CEB2C" w14:textId="77777777" w:rsidTr="00860207">
        <w:trPr>
          <w:cantSplit/>
        </w:trPr>
        <w:tc>
          <w:tcPr>
            <w:tcW w:w="1250" w:type="pct"/>
          </w:tcPr>
          <w:p w14:paraId="541D7DCE" w14:textId="58ACF68B" w:rsidR="007576D7" w:rsidRPr="00B17AE4" w:rsidRDefault="007576D7" w:rsidP="002E7E86">
            <w:pPr>
              <w:pStyle w:val="Agency-body-text"/>
              <w:numPr>
                <w:ilvl w:val="0"/>
                <w:numId w:val="46"/>
              </w:numPr>
              <w:ind w:left="0" w:firstLine="0"/>
              <w:rPr>
                <w:lang w:val="hr-HR"/>
              </w:rPr>
            </w:pPr>
            <w:r w:rsidRPr="00B17AE4">
              <w:rPr>
                <w:lang w:val="hr-HR" w:bidi="hr-HR"/>
              </w:rPr>
              <w:t>Na koji način potvrđujete napore i postignuća sve djece?</w:t>
            </w:r>
          </w:p>
        </w:tc>
        <w:tc>
          <w:tcPr>
            <w:tcW w:w="3750" w:type="pct"/>
          </w:tcPr>
          <w:p w14:paraId="0A70189D" w14:textId="77777777" w:rsidR="007576D7" w:rsidRPr="00B17AE4" w:rsidRDefault="007576D7" w:rsidP="007576D7">
            <w:pPr>
              <w:pStyle w:val="Agency-body-text"/>
              <w:rPr>
                <w:lang w:val="hr-HR"/>
              </w:rPr>
            </w:pPr>
          </w:p>
        </w:tc>
      </w:tr>
      <w:tr w:rsidR="007576D7" w:rsidRPr="00B17AE4" w14:paraId="65869C49" w14:textId="77777777" w:rsidTr="00860207">
        <w:trPr>
          <w:cantSplit/>
        </w:trPr>
        <w:tc>
          <w:tcPr>
            <w:tcW w:w="1250" w:type="pct"/>
          </w:tcPr>
          <w:p w14:paraId="3286A9F0" w14:textId="3B8BDDCF" w:rsidR="007576D7" w:rsidRPr="00B17AE4" w:rsidRDefault="007576D7" w:rsidP="00DB6FCC">
            <w:pPr>
              <w:pStyle w:val="Agency-body-text"/>
              <w:numPr>
                <w:ilvl w:val="0"/>
                <w:numId w:val="46"/>
              </w:numPr>
              <w:ind w:left="0" w:firstLine="0"/>
              <w:rPr>
                <w:lang w:val="hr-HR"/>
              </w:rPr>
            </w:pPr>
            <w:r w:rsidRPr="00B17AE4">
              <w:rPr>
                <w:lang w:val="hr-HR" w:bidi="hr-HR"/>
              </w:rPr>
              <w:t>Na koji način iskorištavate raznolikost i pojedinačne snage i resurse djece u aktivnostima učenja?</w:t>
            </w:r>
          </w:p>
        </w:tc>
        <w:tc>
          <w:tcPr>
            <w:tcW w:w="3750" w:type="pct"/>
          </w:tcPr>
          <w:p w14:paraId="73322371" w14:textId="77777777" w:rsidR="007576D7" w:rsidRPr="00B17AE4" w:rsidRDefault="007576D7" w:rsidP="007576D7">
            <w:pPr>
              <w:pStyle w:val="Agency-body-text"/>
              <w:rPr>
                <w:lang w:val="hr-HR"/>
              </w:rPr>
            </w:pPr>
          </w:p>
        </w:tc>
      </w:tr>
      <w:tr w:rsidR="007576D7" w:rsidRPr="00B17AE4" w14:paraId="3D2B6BD5" w14:textId="77777777" w:rsidTr="00860207">
        <w:trPr>
          <w:cantSplit/>
        </w:trPr>
        <w:tc>
          <w:tcPr>
            <w:tcW w:w="1250" w:type="pct"/>
          </w:tcPr>
          <w:p w14:paraId="78268EA2" w14:textId="7FC927CF" w:rsidR="007576D7" w:rsidRPr="00B17AE4" w:rsidRDefault="007576D7" w:rsidP="00DB6FCC">
            <w:pPr>
              <w:pStyle w:val="Agency-body-text"/>
              <w:numPr>
                <w:ilvl w:val="0"/>
                <w:numId w:val="46"/>
              </w:numPr>
              <w:ind w:left="0" w:firstLine="0"/>
              <w:rPr>
                <w:lang w:val="hr-HR"/>
              </w:rPr>
            </w:pPr>
            <w:r w:rsidRPr="00B17AE4">
              <w:rPr>
                <w:lang w:val="hr-HR" w:bidi="hr-HR"/>
              </w:rPr>
              <w:t>Na koji način primjećujete i pratite angažman, učenje i potrebe djece za podrškom?</w:t>
            </w:r>
          </w:p>
        </w:tc>
        <w:tc>
          <w:tcPr>
            <w:tcW w:w="3750" w:type="pct"/>
          </w:tcPr>
          <w:p w14:paraId="7A3ACF30" w14:textId="77777777" w:rsidR="007576D7" w:rsidRPr="00B17AE4" w:rsidRDefault="007576D7" w:rsidP="007576D7">
            <w:pPr>
              <w:pStyle w:val="Agency-body-text"/>
              <w:rPr>
                <w:lang w:val="hr-HR"/>
              </w:rPr>
            </w:pPr>
          </w:p>
        </w:tc>
      </w:tr>
      <w:tr w:rsidR="007576D7" w:rsidRPr="00B17AE4" w14:paraId="4B4D64BF" w14:textId="77777777" w:rsidTr="00860207">
        <w:trPr>
          <w:cantSplit/>
        </w:trPr>
        <w:tc>
          <w:tcPr>
            <w:tcW w:w="1250" w:type="pct"/>
          </w:tcPr>
          <w:p w14:paraId="64E18CEA" w14:textId="2B8FF93E" w:rsidR="007576D7" w:rsidRPr="00B17AE4" w:rsidRDefault="007576D7" w:rsidP="000D10C1">
            <w:pPr>
              <w:pStyle w:val="Agency-body-text"/>
              <w:numPr>
                <w:ilvl w:val="0"/>
                <w:numId w:val="46"/>
              </w:numPr>
              <w:ind w:left="0" w:firstLine="0"/>
              <w:rPr>
                <w:lang w:val="hr-HR"/>
              </w:rPr>
            </w:pPr>
            <w:r w:rsidRPr="00B17AE4">
              <w:rPr>
                <w:lang w:val="hr-HR" w:bidi="hr-HR"/>
              </w:rPr>
              <w:t>Ima li osoblje mogućnost kontinuiranog stručnog usavršavanja u području uključivog obrazovanja?</w:t>
            </w:r>
          </w:p>
        </w:tc>
        <w:tc>
          <w:tcPr>
            <w:tcW w:w="3750" w:type="pct"/>
          </w:tcPr>
          <w:p w14:paraId="3BE7EBC9" w14:textId="77777777" w:rsidR="007576D7" w:rsidRPr="00B17AE4" w:rsidRDefault="007576D7" w:rsidP="00C622D3">
            <w:pPr>
              <w:pStyle w:val="Agency-body-text"/>
              <w:keepNext/>
              <w:rPr>
                <w:lang w:val="hr-HR"/>
              </w:rPr>
            </w:pPr>
          </w:p>
        </w:tc>
      </w:tr>
      <w:tr w:rsidR="007576D7" w:rsidRPr="00B17AE4" w14:paraId="3CB6D029" w14:textId="77777777" w:rsidTr="00860207">
        <w:trPr>
          <w:cantSplit/>
          <w:trHeight w:val="5670"/>
        </w:trPr>
        <w:tc>
          <w:tcPr>
            <w:tcW w:w="1250" w:type="pct"/>
          </w:tcPr>
          <w:p w14:paraId="45D4ACE9" w14:textId="77777777" w:rsidR="007576D7" w:rsidRPr="00B17AE4" w:rsidRDefault="007576D7" w:rsidP="00C622D3">
            <w:pPr>
              <w:pStyle w:val="Agency-body-text"/>
              <w:numPr>
                <w:ilvl w:val="0"/>
                <w:numId w:val="46"/>
              </w:numPr>
              <w:ind w:left="0" w:firstLine="0"/>
              <w:rPr>
                <w:lang w:val="hr-HR"/>
              </w:rPr>
            </w:pPr>
            <w:r w:rsidRPr="00B17AE4">
              <w:rPr>
                <w:lang w:val="hr-HR" w:bidi="hr-HR"/>
              </w:rPr>
              <w:lastRenderedPageBreak/>
              <w:t>Što biste htjeli promijeniti?</w:t>
            </w:r>
          </w:p>
        </w:tc>
        <w:tc>
          <w:tcPr>
            <w:tcW w:w="3750" w:type="pct"/>
          </w:tcPr>
          <w:p w14:paraId="0AFA3B04" w14:textId="77777777" w:rsidR="007576D7" w:rsidRPr="00B17AE4" w:rsidRDefault="007576D7" w:rsidP="007576D7">
            <w:pPr>
              <w:pStyle w:val="Agency-body-text"/>
              <w:rPr>
                <w:lang w:val="hr-HR"/>
              </w:rPr>
            </w:pPr>
          </w:p>
        </w:tc>
      </w:tr>
    </w:tbl>
    <w:p w14:paraId="784C1BEA" w14:textId="77777777" w:rsidR="000D3DEA" w:rsidRPr="00B17AE4" w:rsidRDefault="000D3DEA" w:rsidP="007576D7">
      <w:pPr>
        <w:pStyle w:val="Agency-body-text"/>
      </w:pPr>
      <w:r w:rsidRPr="00B17AE4">
        <w:rPr>
          <w:lang w:bidi="hr-HR"/>
        </w:rPr>
        <w:br w:type="page"/>
      </w:r>
    </w:p>
    <w:p w14:paraId="1AD7DF04" w14:textId="3584E50F" w:rsidR="000D3DEA" w:rsidRPr="00B17AE4" w:rsidRDefault="000C5DC4" w:rsidP="00F87A6C">
      <w:pPr>
        <w:pStyle w:val="Agency-heading-2"/>
        <w:numPr>
          <w:ilvl w:val="0"/>
          <w:numId w:val="39"/>
        </w:numPr>
        <w:ind w:left="284"/>
      </w:pPr>
      <w:bookmarkStart w:id="13" w:name="_Toc499902670"/>
      <w:r w:rsidRPr="00B17AE4">
        <w:rPr>
          <w:lang w:bidi="hr-HR"/>
        </w:rPr>
        <w:lastRenderedPageBreak/>
        <w:t>Okoliš prilagođen obitelji</w:t>
      </w:r>
      <w:r w:rsidR="00751F8C" w:rsidRPr="00B17AE4">
        <w:rPr>
          <w:rStyle w:val="FootnoteReference"/>
          <w:lang w:bidi="hr-HR"/>
        </w:rPr>
        <w:footnoteReference w:id="3"/>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B17AE4" w14:paraId="00FCB74A" w14:textId="77777777" w:rsidTr="00860207">
        <w:trPr>
          <w:cantSplit/>
          <w:trHeight w:val="567"/>
          <w:tblHeader/>
        </w:trPr>
        <w:tc>
          <w:tcPr>
            <w:tcW w:w="1250" w:type="pct"/>
            <w:shd w:val="clear" w:color="auto" w:fill="F2F2F2" w:themeFill="background1" w:themeFillShade="F2"/>
          </w:tcPr>
          <w:p w14:paraId="493E8C5A" w14:textId="77777777" w:rsidR="00827499" w:rsidRPr="00B17AE4" w:rsidRDefault="00827499" w:rsidP="007A5EA3">
            <w:pPr>
              <w:pStyle w:val="Agency-body-text"/>
              <w:jc w:val="center"/>
              <w:rPr>
                <w:b/>
                <w:lang w:val="hr-HR"/>
              </w:rPr>
            </w:pPr>
            <w:r w:rsidRPr="00B17AE4">
              <w:rPr>
                <w:b/>
                <w:lang w:val="hr-HR" w:bidi="hr-HR"/>
              </w:rPr>
              <w:t>Pitanja</w:t>
            </w:r>
          </w:p>
        </w:tc>
        <w:tc>
          <w:tcPr>
            <w:tcW w:w="3750" w:type="pct"/>
            <w:shd w:val="clear" w:color="auto" w:fill="F2F2F2" w:themeFill="background1" w:themeFillShade="F2"/>
          </w:tcPr>
          <w:p w14:paraId="7F9B3993" w14:textId="77777777" w:rsidR="00827499" w:rsidRPr="00B17AE4" w:rsidRDefault="00827499" w:rsidP="007A5EA3">
            <w:pPr>
              <w:pStyle w:val="Agency-body-text"/>
              <w:jc w:val="center"/>
              <w:rPr>
                <w:b/>
                <w:lang w:val="hr-HR"/>
              </w:rPr>
            </w:pPr>
            <w:r w:rsidRPr="00B17AE4">
              <w:rPr>
                <w:b/>
                <w:lang w:val="hr-HR" w:bidi="hr-HR"/>
              </w:rPr>
              <w:t>Vaši odgovori</w:t>
            </w:r>
          </w:p>
        </w:tc>
      </w:tr>
      <w:tr w:rsidR="00827499" w:rsidRPr="00B17AE4" w14:paraId="1C0CCFC6" w14:textId="77777777" w:rsidTr="00860207">
        <w:trPr>
          <w:cantSplit/>
        </w:trPr>
        <w:tc>
          <w:tcPr>
            <w:tcW w:w="1250" w:type="pct"/>
          </w:tcPr>
          <w:p w14:paraId="7A104129" w14:textId="630939B1" w:rsidR="00827499" w:rsidRPr="00B17AE4" w:rsidRDefault="00827499" w:rsidP="001974A8">
            <w:pPr>
              <w:pStyle w:val="Agency-body-text"/>
              <w:numPr>
                <w:ilvl w:val="0"/>
                <w:numId w:val="47"/>
              </w:numPr>
              <w:ind w:left="0" w:firstLine="0"/>
              <w:rPr>
                <w:lang w:val="hr-HR"/>
              </w:rPr>
            </w:pPr>
            <w:r w:rsidRPr="00B17AE4">
              <w:rPr>
                <w:lang w:val="hr-HR" w:bidi="hr-HR"/>
              </w:rPr>
              <w:t>Osjećaju li se roditelji dobrodošlima i poziva li ih se na sudjelovanje u aktivnostima okruženja?</w:t>
            </w:r>
          </w:p>
        </w:tc>
        <w:tc>
          <w:tcPr>
            <w:tcW w:w="3750" w:type="pct"/>
          </w:tcPr>
          <w:p w14:paraId="5CA0B356" w14:textId="77777777" w:rsidR="00827499" w:rsidRPr="00B17AE4" w:rsidRDefault="00827499" w:rsidP="00827499">
            <w:pPr>
              <w:pStyle w:val="Agency-body-text"/>
              <w:rPr>
                <w:lang w:val="hr-HR"/>
              </w:rPr>
            </w:pPr>
          </w:p>
        </w:tc>
      </w:tr>
      <w:tr w:rsidR="00827499" w:rsidRPr="00B17AE4" w14:paraId="776D57A4" w14:textId="77777777" w:rsidTr="00860207">
        <w:trPr>
          <w:cantSplit/>
        </w:trPr>
        <w:tc>
          <w:tcPr>
            <w:tcW w:w="1250" w:type="pct"/>
          </w:tcPr>
          <w:p w14:paraId="328B9721" w14:textId="14E1B231" w:rsidR="00827499" w:rsidRPr="00B17AE4" w:rsidRDefault="00827499" w:rsidP="00777314">
            <w:pPr>
              <w:pStyle w:val="Agency-body-text"/>
              <w:numPr>
                <w:ilvl w:val="0"/>
                <w:numId w:val="47"/>
              </w:numPr>
              <w:ind w:left="0" w:firstLine="0"/>
              <w:rPr>
                <w:lang w:val="hr-HR"/>
              </w:rPr>
            </w:pPr>
            <w:r w:rsidRPr="00B17AE4">
              <w:rPr>
                <w:lang w:val="hr-HR" w:bidi="hr-HR"/>
              </w:rPr>
              <w:t>Na koji se način izgrađuje odnos povjerenja s obiteljima?</w:t>
            </w:r>
          </w:p>
        </w:tc>
        <w:tc>
          <w:tcPr>
            <w:tcW w:w="3750" w:type="pct"/>
          </w:tcPr>
          <w:p w14:paraId="3031894F" w14:textId="77777777" w:rsidR="00827499" w:rsidRPr="00B17AE4" w:rsidRDefault="00827499" w:rsidP="00827499">
            <w:pPr>
              <w:pStyle w:val="Agency-body-text"/>
              <w:rPr>
                <w:lang w:val="hr-HR"/>
              </w:rPr>
            </w:pPr>
          </w:p>
        </w:tc>
      </w:tr>
      <w:tr w:rsidR="00827499" w:rsidRPr="00B17AE4" w14:paraId="63F43643" w14:textId="77777777" w:rsidTr="00860207">
        <w:trPr>
          <w:cantSplit/>
        </w:trPr>
        <w:tc>
          <w:tcPr>
            <w:tcW w:w="1250" w:type="pct"/>
          </w:tcPr>
          <w:p w14:paraId="38C81468" w14:textId="73F72120" w:rsidR="00827499" w:rsidRPr="00B17AE4" w:rsidRDefault="00827499" w:rsidP="00777314">
            <w:pPr>
              <w:pStyle w:val="Agency-body-text"/>
              <w:numPr>
                <w:ilvl w:val="0"/>
                <w:numId w:val="47"/>
              </w:numPr>
              <w:ind w:left="0" w:firstLine="0"/>
              <w:rPr>
                <w:lang w:val="hr-HR"/>
              </w:rPr>
            </w:pPr>
            <w:r w:rsidRPr="00B17AE4">
              <w:rPr>
                <w:lang w:val="hr-HR" w:bidi="hr-HR"/>
              </w:rPr>
              <w:t>Jesu li roditelji dobro informirani o svakodnevnim aktivnostima?</w:t>
            </w:r>
          </w:p>
        </w:tc>
        <w:tc>
          <w:tcPr>
            <w:tcW w:w="3750" w:type="pct"/>
          </w:tcPr>
          <w:p w14:paraId="6EC3ADEC" w14:textId="77777777" w:rsidR="00827499" w:rsidRPr="00B17AE4" w:rsidRDefault="00827499" w:rsidP="00827499">
            <w:pPr>
              <w:pStyle w:val="Agency-body-text"/>
              <w:rPr>
                <w:lang w:val="hr-HR"/>
              </w:rPr>
            </w:pPr>
          </w:p>
        </w:tc>
      </w:tr>
      <w:tr w:rsidR="00827499" w:rsidRPr="00B17AE4" w14:paraId="5B8BD03E" w14:textId="77777777" w:rsidTr="00860207">
        <w:trPr>
          <w:cantSplit/>
        </w:trPr>
        <w:tc>
          <w:tcPr>
            <w:tcW w:w="1250" w:type="pct"/>
          </w:tcPr>
          <w:p w14:paraId="2AD2882D" w14:textId="3FBFA988" w:rsidR="00827499" w:rsidRPr="00B17AE4" w:rsidRDefault="00827499" w:rsidP="00777314">
            <w:pPr>
              <w:pStyle w:val="Agency-body-text"/>
              <w:numPr>
                <w:ilvl w:val="0"/>
                <w:numId w:val="47"/>
              </w:numPr>
              <w:ind w:left="0" w:firstLine="0"/>
              <w:rPr>
                <w:lang w:val="hr-HR"/>
              </w:rPr>
            </w:pPr>
            <w:r w:rsidRPr="00B17AE4">
              <w:rPr>
                <w:lang w:val="hr-HR" w:bidi="hr-HR"/>
              </w:rPr>
              <w:t>Na koji su način roditelji uključeni u donošenje odluka o učenju, razvoju i potrebama svoje djece za podrškom?</w:t>
            </w:r>
          </w:p>
        </w:tc>
        <w:tc>
          <w:tcPr>
            <w:tcW w:w="3750" w:type="pct"/>
          </w:tcPr>
          <w:p w14:paraId="69BEE609" w14:textId="77777777" w:rsidR="00827499" w:rsidRPr="00B17AE4" w:rsidRDefault="00827499" w:rsidP="00827499">
            <w:pPr>
              <w:pStyle w:val="Agency-body-text"/>
              <w:rPr>
                <w:lang w:val="hr-HR"/>
              </w:rPr>
            </w:pPr>
          </w:p>
        </w:tc>
      </w:tr>
      <w:tr w:rsidR="00827499" w:rsidRPr="00B17AE4" w14:paraId="63112A1B" w14:textId="77777777" w:rsidTr="00860207">
        <w:trPr>
          <w:cantSplit/>
        </w:trPr>
        <w:tc>
          <w:tcPr>
            <w:tcW w:w="1250" w:type="pct"/>
          </w:tcPr>
          <w:p w14:paraId="1DC0C6B9" w14:textId="4EE8A57D" w:rsidR="00827499" w:rsidRPr="00B17AE4" w:rsidRDefault="00827499" w:rsidP="00DB6FCC">
            <w:pPr>
              <w:pStyle w:val="Agency-body-text"/>
              <w:numPr>
                <w:ilvl w:val="0"/>
                <w:numId w:val="47"/>
              </w:numPr>
              <w:ind w:left="0" w:firstLine="0"/>
              <w:rPr>
                <w:lang w:val="hr-HR"/>
              </w:rPr>
            </w:pPr>
            <w:r w:rsidRPr="00B17AE4">
              <w:rPr>
                <w:lang w:val="hr-HR" w:bidi="hr-HR"/>
              </w:rPr>
              <w:t>Na koji su način roditelji uključeni u planiranje, provedbu i nadzor angažmana i učenja svoje djece?</w:t>
            </w:r>
          </w:p>
        </w:tc>
        <w:tc>
          <w:tcPr>
            <w:tcW w:w="3750" w:type="pct"/>
          </w:tcPr>
          <w:p w14:paraId="079465C7" w14:textId="77777777" w:rsidR="00827499" w:rsidRPr="00B17AE4" w:rsidRDefault="00827499" w:rsidP="00827499">
            <w:pPr>
              <w:pStyle w:val="Agency-body-text"/>
              <w:rPr>
                <w:lang w:val="hr-HR"/>
              </w:rPr>
            </w:pPr>
          </w:p>
        </w:tc>
      </w:tr>
      <w:tr w:rsidR="00827499" w:rsidRPr="00B17AE4" w14:paraId="04AD5720" w14:textId="77777777" w:rsidTr="00860207">
        <w:trPr>
          <w:cantSplit/>
          <w:trHeight w:val="5670"/>
        </w:trPr>
        <w:tc>
          <w:tcPr>
            <w:tcW w:w="1250" w:type="pct"/>
          </w:tcPr>
          <w:p w14:paraId="415D1B2B" w14:textId="77777777" w:rsidR="00827499" w:rsidRPr="00B17AE4" w:rsidRDefault="00827499" w:rsidP="00C622D3">
            <w:pPr>
              <w:pStyle w:val="Agency-body-text"/>
              <w:numPr>
                <w:ilvl w:val="0"/>
                <w:numId w:val="47"/>
              </w:numPr>
              <w:ind w:left="0" w:firstLine="0"/>
              <w:rPr>
                <w:lang w:val="hr-HR"/>
              </w:rPr>
            </w:pPr>
            <w:r w:rsidRPr="00B17AE4">
              <w:rPr>
                <w:lang w:val="hr-HR" w:bidi="hr-HR"/>
              </w:rPr>
              <w:lastRenderedPageBreak/>
              <w:t>Što biste htjeli promijeniti?</w:t>
            </w:r>
          </w:p>
        </w:tc>
        <w:tc>
          <w:tcPr>
            <w:tcW w:w="3750" w:type="pct"/>
          </w:tcPr>
          <w:p w14:paraId="2BE82A59" w14:textId="77777777" w:rsidR="00827499" w:rsidRPr="00B17AE4" w:rsidRDefault="00827499" w:rsidP="00827499">
            <w:pPr>
              <w:pStyle w:val="Agency-body-text"/>
              <w:rPr>
                <w:lang w:val="hr-HR"/>
              </w:rPr>
            </w:pPr>
          </w:p>
        </w:tc>
      </w:tr>
    </w:tbl>
    <w:p w14:paraId="09A7929D" w14:textId="77777777" w:rsidR="00DC0822" w:rsidRPr="00B17AE4" w:rsidRDefault="00DC0822" w:rsidP="00860207">
      <w:pPr>
        <w:pStyle w:val="Agency-body-text"/>
      </w:pPr>
      <w:r w:rsidRPr="00B17AE4">
        <w:rPr>
          <w:lang w:bidi="hr-HR"/>
        </w:rPr>
        <w:br w:type="page"/>
      </w:r>
    </w:p>
    <w:p w14:paraId="1E311CA2" w14:textId="70BED5B0" w:rsidR="00252CB3" w:rsidRPr="00B17AE4" w:rsidRDefault="004E1116" w:rsidP="004E1116">
      <w:pPr>
        <w:pStyle w:val="Agency-heading-1"/>
      </w:pPr>
      <w:bookmarkStart w:id="14" w:name="Bibliography"/>
      <w:bookmarkStart w:id="15" w:name="_Toc499902671"/>
      <w:r w:rsidRPr="00B17AE4">
        <w:rPr>
          <w:lang w:bidi="hr-HR"/>
        </w:rPr>
        <w:lastRenderedPageBreak/>
        <w:t>Popis literature</w:t>
      </w:r>
      <w:bookmarkEnd w:id="14"/>
      <w:bookmarkEnd w:id="15"/>
    </w:p>
    <w:p w14:paraId="528E0BC5" w14:textId="738F9F1F" w:rsidR="00252CB3" w:rsidRPr="00B17AE4" w:rsidRDefault="000D3DEA" w:rsidP="00361999">
      <w:pPr>
        <w:pStyle w:val="Agency-body-text"/>
      </w:pPr>
      <w:r w:rsidRPr="00B17AE4">
        <w:rPr>
          <w:lang w:bidi="hr-HR"/>
        </w:rPr>
        <w:t xml:space="preserve">Farran, D.C. i Bilbrey, C., 2004. </w:t>
      </w:r>
      <w:r w:rsidRPr="00B17AE4">
        <w:rPr>
          <w:i/>
          <w:lang w:bidi="hr-HR"/>
        </w:rPr>
        <w:t>Narrative Record [Narativni zapis].</w:t>
      </w:r>
      <w:r w:rsidRPr="00B17AE4">
        <w:rPr>
          <w:lang w:bidi="hr-HR"/>
        </w:rPr>
        <w:t xml:space="preserve"> Neobjavljeni instrument dostupan od D.C. Farran, Peabody Research Institute, Vanderbilt University, Nashville, Tennessee</w:t>
      </w:r>
    </w:p>
    <w:p w14:paraId="26D65DC0" w14:textId="7718813B" w:rsidR="00252CB3" w:rsidRPr="00B17AE4" w:rsidRDefault="000D3DEA" w:rsidP="00361999">
      <w:pPr>
        <w:pStyle w:val="Agency-body-text"/>
        <w:rPr>
          <w:lang w:eastAsia="sv-SE"/>
        </w:rPr>
      </w:pPr>
      <w:r w:rsidRPr="00B17AE4">
        <w:rPr>
          <w:lang w:bidi="hr-HR"/>
        </w:rPr>
        <w:t>Granlund, M. i Olsson, C., 1998. ‘Your experience of interaction with the child’</w:t>
      </w:r>
      <w:r w:rsidRPr="00B17AE4">
        <w:rPr>
          <w:i/>
          <w:lang w:bidi="hr-HR"/>
        </w:rPr>
        <w:t xml:space="preserve"> </w:t>
      </w:r>
      <w:r w:rsidRPr="00B17AE4">
        <w:rPr>
          <w:lang w:bidi="hr-HR"/>
        </w:rPr>
        <w:t>[Vaše iskustvo u interakciji s djetetom], u M. Granlund i C. Olsson (</w:t>
      </w:r>
      <w:r w:rsidR="005E1F50" w:rsidRPr="00B17AE4">
        <w:rPr>
          <w:lang w:bidi="hr-HR"/>
        </w:rPr>
        <w:t>urednici</w:t>
      </w:r>
      <w:r w:rsidRPr="00B17AE4">
        <w:rPr>
          <w:lang w:bidi="hr-HR"/>
        </w:rPr>
        <w:t xml:space="preserve">), </w:t>
      </w:r>
      <w:r w:rsidRPr="00B17AE4">
        <w:rPr>
          <w:i/>
          <w:lang w:bidi="hr-HR"/>
        </w:rPr>
        <w:t>Familjen och habiliteringen</w:t>
      </w:r>
      <w:r w:rsidRPr="00B17AE4">
        <w:rPr>
          <w:lang w:bidi="hr-HR"/>
        </w:rPr>
        <w:t>. Stockholm: Ala</w:t>
      </w:r>
    </w:p>
    <w:p w14:paraId="4816DA15" w14:textId="0222BAC9" w:rsidR="00252CB3" w:rsidRPr="00B17AE4" w:rsidRDefault="000D3DEA" w:rsidP="00361999">
      <w:pPr>
        <w:pStyle w:val="Agency-body-text"/>
      </w:pPr>
      <w:r w:rsidRPr="00B17AE4">
        <w:rPr>
          <w:lang w:bidi="hr-HR"/>
        </w:rPr>
        <w:t>Granlund, M. i Olsson, C., 1998. ‘Other children’s interaction with the child’</w:t>
      </w:r>
      <w:r w:rsidRPr="00B17AE4">
        <w:rPr>
          <w:i/>
          <w:lang w:bidi="hr-HR"/>
        </w:rPr>
        <w:t xml:space="preserve"> </w:t>
      </w:r>
      <w:r w:rsidRPr="00B17AE4">
        <w:rPr>
          <w:lang w:bidi="hr-HR"/>
        </w:rPr>
        <w:t>[Interakcija druge djece s djetetom], u M. Granlund i C. Olsson (</w:t>
      </w:r>
      <w:r w:rsidR="005E1F50" w:rsidRPr="00B17AE4">
        <w:rPr>
          <w:lang w:bidi="hr-HR"/>
        </w:rPr>
        <w:t>urednici</w:t>
      </w:r>
      <w:r w:rsidRPr="00B17AE4">
        <w:rPr>
          <w:lang w:bidi="hr-HR"/>
        </w:rPr>
        <w:t xml:space="preserve">), </w:t>
      </w:r>
      <w:r w:rsidRPr="00B17AE4">
        <w:rPr>
          <w:i/>
          <w:lang w:bidi="hr-HR"/>
        </w:rPr>
        <w:t>Familjen och habiliteringen</w:t>
      </w:r>
      <w:r w:rsidRPr="00B17AE4">
        <w:rPr>
          <w:lang w:bidi="hr-HR"/>
        </w:rPr>
        <w:t>. Stockholm: Ala</w:t>
      </w:r>
    </w:p>
    <w:p w14:paraId="6FD0CD12" w14:textId="7152FF8C" w:rsidR="00252CB3" w:rsidRPr="00B17AE4" w:rsidRDefault="000D3DEA" w:rsidP="00361999">
      <w:pPr>
        <w:pStyle w:val="Agency-body-text"/>
      </w:pPr>
      <w:r w:rsidRPr="00B17AE4">
        <w:rPr>
          <w:lang w:bidi="hr-HR"/>
        </w:rPr>
        <w:t xml:space="preserve">Harms, T., Clifford, R.M. i Cryer, D., 1998. </w:t>
      </w:r>
      <w:r w:rsidRPr="00B17AE4">
        <w:rPr>
          <w:i/>
          <w:lang w:bidi="hr-HR"/>
        </w:rPr>
        <w:t>Early Childhood Environment Rating Scale [Ljestvica za ocjenjivanje okoliša u ranom djetinjstvu].</w:t>
      </w:r>
      <w:r w:rsidRPr="00B17AE4">
        <w:rPr>
          <w:lang w:bidi="hr-HR"/>
        </w:rPr>
        <w:t xml:space="preserve"> New York: Teachers College Press</w:t>
      </w:r>
    </w:p>
    <w:p w14:paraId="29C0E7B4" w14:textId="747F6B63" w:rsidR="00252CB3" w:rsidRPr="00B17AE4" w:rsidRDefault="000D3DEA" w:rsidP="00361999">
      <w:pPr>
        <w:pStyle w:val="Agency-body-text"/>
      </w:pPr>
      <w:r w:rsidRPr="00B17AE4">
        <w:rPr>
          <w:lang w:bidi="hr-HR"/>
        </w:rPr>
        <w:t xml:space="preserve">King, G., Rigby, P., Batorowicz, B., McMain-Klein, M., Petrenchik, T., Thompson, L. i Gibson, M., 2014. ‘Development of a direct observation Measure of Environmental Qualities of Activity Settings’[Razvoj izravnog promatranja Mjera okolišnih kvaliteta u okruženju aktivnosti] </w:t>
      </w:r>
      <w:r w:rsidRPr="00B17AE4">
        <w:rPr>
          <w:i/>
          <w:lang w:bidi="hr-HR"/>
        </w:rPr>
        <w:t>Developmental Medicine &amp; Child Neurology</w:t>
      </w:r>
      <w:r w:rsidRPr="00B17AE4">
        <w:rPr>
          <w:lang w:bidi="hr-HR"/>
        </w:rPr>
        <w:t>, 56 (8), 763–769</w:t>
      </w:r>
    </w:p>
    <w:p w14:paraId="4C47835F" w14:textId="2C9E5BBA" w:rsidR="00252CB3" w:rsidRPr="00B17AE4" w:rsidRDefault="00252CB3" w:rsidP="00361999">
      <w:pPr>
        <w:pStyle w:val="Agency-body-text"/>
      </w:pPr>
      <w:r w:rsidRPr="00B17AE4">
        <w:rPr>
          <w:lang w:bidi="hr-HR"/>
        </w:rPr>
        <w:t xml:space="preserve">McWilliam, R. A., 1991. </w:t>
      </w:r>
      <w:r w:rsidRPr="00B17AE4">
        <w:rPr>
          <w:i/>
          <w:lang w:bidi="hr-HR"/>
        </w:rPr>
        <w:t>Children’s Engagement Questionnaire [Upitnik o angažmanu djece].</w:t>
      </w:r>
      <w:r w:rsidRPr="00B17AE4">
        <w:rPr>
          <w:lang w:bidi="hr-HR"/>
        </w:rPr>
        <w:t xml:space="preserve"> Chapel Hill, North Carolina: Frank Porter Graham Child Development Center, University of North Carolina at Chapel Hill</w:t>
      </w:r>
    </w:p>
    <w:p w14:paraId="782D0AA5" w14:textId="59D401F9" w:rsidR="00FA35E9" w:rsidRPr="00B17AE4" w:rsidRDefault="00252CB3" w:rsidP="00DB6FCC">
      <w:pPr>
        <w:pStyle w:val="Agency-body-text"/>
      </w:pPr>
      <w:r w:rsidRPr="00B17AE4">
        <w:rPr>
          <w:lang w:bidi="hr-HR"/>
        </w:rPr>
        <w:t xml:space="preserve">Pianta, R. C., 2015. </w:t>
      </w:r>
      <w:r w:rsidRPr="00B17AE4">
        <w:rPr>
          <w:i/>
          <w:lang w:bidi="hr-HR"/>
        </w:rPr>
        <w:t>Classroom Assessment Scoring System</w:t>
      </w:r>
      <w:r w:rsidRPr="00B17AE4">
        <w:rPr>
          <w:lang w:bidi="hr-HR"/>
        </w:rPr>
        <w:t xml:space="preserve">® (CLASS) </w:t>
      </w:r>
      <w:r w:rsidRPr="00B17AE4">
        <w:rPr>
          <w:i/>
          <w:lang w:bidi="hr-HR"/>
        </w:rPr>
        <w:t xml:space="preserve">[Sustav za bodovanje vrednovanja učionice </w:t>
      </w:r>
      <w:r w:rsidRPr="00B17AE4">
        <w:rPr>
          <w:lang w:bidi="hr-HR"/>
        </w:rPr>
        <w:t>(CLASS)</w:t>
      </w:r>
      <w:r w:rsidRPr="00B17AE4">
        <w:rPr>
          <w:i/>
          <w:lang w:bidi="hr-HR"/>
        </w:rPr>
        <w:t>].</w:t>
      </w:r>
      <w:r w:rsidRPr="00B17AE4">
        <w:rPr>
          <w:lang w:bidi="hr-HR"/>
        </w:rPr>
        <w:t xml:space="preserve"> Charlottesville, Virginia: Center for Advanced Study of Teaching and Learning. </w:t>
      </w:r>
      <w:hyperlink r:id="rId19" w:history="1">
        <w:r w:rsidR="002864DE" w:rsidRPr="00B17AE4">
          <w:rPr>
            <w:rStyle w:val="Hyperlink"/>
            <w:lang w:bidi="hr-HR"/>
          </w:rPr>
          <w:t>curry.virginia.edu/about/directory/robert-c.-pianta/measures</w:t>
        </w:r>
      </w:hyperlink>
      <w:r w:rsidR="00FA35E9" w:rsidRPr="00B17AE4">
        <w:rPr>
          <w:rStyle w:val="Hyperlink"/>
          <w:color w:val="000000" w:themeColor="text1"/>
          <w:u w:val="none"/>
          <w:lang w:bidi="hr-HR"/>
        </w:rPr>
        <w:t xml:space="preserve"> </w:t>
      </w:r>
      <w:r w:rsidRPr="00B17AE4">
        <w:rPr>
          <w:lang w:bidi="hr-HR"/>
        </w:rPr>
        <w:t>(Zadnji put pristupljeno u travnju 2017.)</w:t>
      </w:r>
    </w:p>
    <w:p w14:paraId="6AB7F372" w14:textId="79F744D0" w:rsidR="00252CB3" w:rsidRPr="00B17AE4" w:rsidRDefault="000D3DEA" w:rsidP="00361999">
      <w:pPr>
        <w:pStyle w:val="Agency-body-text"/>
      </w:pPr>
      <w:r w:rsidRPr="00B17AE4">
        <w:rPr>
          <w:lang w:bidi="hr-HR"/>
        </w:rPr>
        <w:t xml:space="preserve">Soukakou, E.P., 2012. ‘Measuring Quality in Inclusive Preschool Classrooms: Development and Validation of the Inclusive Classroom Profile (ICP)’ [Mjerenje kvalitete u uključivim predškolskim učionicama: Razvoj i validacija profila uključive učionice (ICP)] </w:t>
      </w:r>
      <w:r w:rsidRPr="00B17AE4">
        <w:rPr>
          <w:i/>
          <w:lang w:bidi="hr-HR"/>
        </w:rPr>
        <w:t>Early Childhood Research Quarterly</w:t>
      </w:r>
      <w:r w:rsidRPr="00B17AE4">
        <w:rPr>
          <w:lang w:bidi="hr-HR"/>
        </w:rPr>
        <w:t>, 27 (3), 478–488</w:t>
      </w:r>
    </w:p>
    <w:p w14:paraId="45DFA7F4" w14:textId="0DC31DA4" w:rsidR="00671077" w:rsidRPr="00B17AE4" w:rsidRDefault="000D3DEA" w:rsidP="00361999">
      <w:pPr>
        <w:pStyle w:val="Agency-body-text"/>
      </w:pPr>
      <w:r w:rsidRPr="00B17AE4">
        <w:rPr>
          <w:lang w:bidi="hr-HR"/>
        </w:rPr>
        <w:t xml:space="preserve">Sylva, K., Siraj-Blatchford, I. i Taggart, B., 2010. </w:t>
      </w:r>
      <w:r w:rsidRPr="00B17AE4">
        <w:rPr>
          <w:i/>
          <w:lang w:bidi="hr-HR"/>
        </w:rPr>
        <w:t xml:space="preserve">ECERS-E: The Early Childhood Environment Rating Scale Curricular Extension to ECERS-R </w:t>
      </w:r>
      <w:r w:rsidRPr="00B17AE4">
        <w:rPr>
          <w:lang w:bidi="hr-HR"/>
        </w:rPr>
        <w:t>[</w:t>
      </w:r>
      <w:r w:rsidRPr="00B17AE4">
        <w:rPr>
          <w:i/>
          <w:lang w:bidi="hr-HR"/>
        </w:rPr>
        <w:t>ECERS-E: Ljestvica za ocjenjivanje okruženja u ranom djetinjstvu Kurikularno proširenje uz ECERS-R].</w:t>
      </w:r>
      <w:r w:rsidRPr="00B17AE4">
        <w:rPr>
          <w:lang w:bidi="hr-HR"/>
        </w:rPr>
        <w:t xml:space="preserve"> Stoke-on-Trent: Trentham Books</w:t>
      </w:r>
    </w:p>
    <w:sectPr w:rsidR="00671077" w:rsidRPr="00B17AE4"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FEB18" w14:textId="77777777" w:rsidR="00286C1E" w:rsidRDefault="00286C1E">
      <w:r>
        <w:separator/>
      </w:r>
    </w:p>
  </w:endnote>
  <w:endnote w:type="continuationSeparator" w:id="0">
    <w:p w14:paraId="4BB14094" w14:textId="77777777" w:rsidR="00286C1E" w:rsidRDefault="0028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47250CF9"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hr-HR"/>
      </w:rPr>
      <w:fldChar w:fldCharType="begin"/>
    </w:r>
    <w:r w:rsidRPr="00B92015">
      <w:rPr>
        <w:rFonts w:asciiTheme="majorHAnsi" w:hAnsiTheme="majorHAnsi"/>
        <w:lang w:bidi="hr-HR"/>
      </w:rPr>
      <w:instrText xml:space="preserve">PAGE  </w:instrText>
    </w:r>
    <w:r w:rsidRPr="00B92015">
      <w:rPr>
        <w:rFonts w:asciiTheme="majorHAnsi" w:hAnsiTheme="majorHAnsi"/>
        <w:lang w:bidi="hr-HR"/>
      </w:rPr>
      <w:fldChar w:fldCharType="separate"/>
    </w:r>
    <w:r w:rsidR="00A61668">
      <w:rPr>
        <w:rFonts w:asciiTheme="majorHAnsi" w:hAnsiTheme="majorHAnsi"/>
        <w:noProof/>
        <w:lang w:bidi="hr-HR"/>
      </w:rPr>
      <w:t>12</w:t>
    </w:r>
    <w:r w:rsidRPr="00B92015">
      <w:rPr>
        <w:rFonts w:asciiTheme="majorHAnsi" w:hAnsiTheme="majorHAnsi"/>
        <w:lang w:bidi="hr-HR"/>
      </w:rPr>
      <w:fldChar w:fldCharType="end"/>
    </w:r>
  </w:p>
  <w:p w14:paraId="05794E2E" w14:textId="6B65B046" w:rsidR="00B27501" w:rsidRDefault="00B27501" w:rsidP="00310724">
    <w:pPr>
      <w:pStyle w:val="Agency-footer"/>
      <w:jc w:val="right"/>
    </w:pPr>
    <w:r>
      <w:rPr>
        <w:lang w:bidi="hr-HR"/>
      </w:rPr>
      <w:t>Alat za samorefleksiju u okolišu uključivog obrazovanja u ranom djetinjstvu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39574300" w:rsidR="00B27501" w:rsidRPr="003E03F2" w:rsidRDefault="00B27501" w:rsidP="004A2584">
    <w:pPr>
      <w:framePr w:wrap="around" w:vAnchor="text" w:hAnchor="margin" w:xAlign="outside" w:y="1"/>
      <w:jc w:val="right"/>
    </w:pPr>
    <w:r w:rsidRPr="003E03F2">
      <w:rPr>
        <w:rFonts w:ascii="Calibri" w:eastAsia="Calibri" w:hAnsi="Calibri" w:cs="Calibri"/>
        <w:lang w:bidi="hr-HR"/>
      </w:rPr>
      <w:fldChar w:fldCharType="begin"/>
    </w:r>
    <w:r w:rsidRPr="003E03F2">
      <w:rPr>
        <w:rFonts w:ascii="Calibri" w:eastAsia="Calibri" w:hAnsi="Calibri" w:cs="Calibri"/>
        <w:lang w:bidi="hr-HR"/>
      </w:rPr>
      <w:instrText xml:space="preserve">PAGE  </w:instrText>
    </w:r>
    <w:r w:rsidRPr="003E03F2">
      <w:rPr>
        <w:rFonts w:ascii="Calibri" w:eastAsia="Calibri" w:hAnsi="Calibri" w:cs="Calibri"/>
        <w:lang w:bidi="hr-HR"/>
      </w:rPr>
      <w:fldChar w:fldCharType="separate"/>
    </w:r>
    <w:r w:rsidR="00A61668">
      <w:rPr>
        <w:rFonts w:ascii="Calibri" w:eastAsia="Calibri" w:hAnsi="Calibri" w:cs="Calibri"/>
        <w:noProof/>
        <w:lang w:bidi="hr-HR"/>
      </w:rPr>
      <w:t>11</w:t>
    </w:r>
    <w:r w:rsidRPr="003E03F2">
      <w:rPr>
        <w:rFonts w:ascii="Calibri" w:eastAsia="Calibri" w:hAnsi="Calibri" w:cs="Calibri"/>
        <w:lang w:bidi="hr-HR"/>
      </w:rPr>
      <w:fldChar w:fldCharType="end"/>
    </w:r>
  </w:p>
  <w:p w14:paraId="5EB9BBDD" w14:textId="3ED2EA26" w:rsidR="00B27501" w:rsidRPr="007F1F89" w:rsidRDefault="00522916" w:rsidP="00EA53FF">
    <w:pPr>
      <w:pStyle w:val="Agency-footer"/>
    </w:pPr>
    <w:r>
      <w:rPr>
        <w:lang w:bidi="hr-HR"/>
      </w:rPr>
      <w:t>Alat za samorefleksiju u okolišu uključivog obrazovanja u ranom djetinjstvu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733EE" w14:textId="77777777" w:rsidR="00286C1E" w:rsidRDefault="00286C1E">
      <w:r>
        <w:separator/>
      </w:r>
    </w:p>
  </w:footnote>
  <w:footnote w:type="continuationSeparator" w:id="0">
    <w:p w14:paraId="75BD82FE" w14:textId="77777777" w:rsidR="00286C1E" w:rsidRDefault="00286C1E">
      <w:r>
        <w:continuationSeparator/>
      </w:r>
    </w:p>
  </w:footnote>
  <w:footnote w:id="1">
    <w:p w14:paraId="1B63EED4" w14:textId="6105F6E8" w:rsidR="005D73A1" w:rsidRPr="005D73A1" w:rsidRDefault="005D73A1" w:rsidP="008B5984">
      <w:pPr>
        <w:pStyle w:val="Agency-footnote"/>
        <w:rPr>
          <w:lang w:val="en-IE"/>
        </w:rPr>
      </w:pPr>
      <w:r>
        <w:rPr>
          <w:rStyle w:val="FootnoteReference"/>
          <w:lang w:bidi="hr-HR"/>
        </w:rPr>
        <w:footnoteRef/>
      </w:r>
      <w:r w:rsidR="008B5984">
        <w:rPr>
          <w:lang w:bidi="hr-HR"/>
        </w:rPr>
        <w:t xml:space="preserve"> „Okruženje” se odnosi na objekte za obrazovanje djece od tri godine starosti do početka osnovnoškolskog obrazovanja u različitim europskim zemljama.</w:t>
      </w:r>
    </w:p>
  </w:footnote>
  <w:footnote w:id="2">
    <w:p w14:paraId="71238A78" w14:textId="63896453" w:rsidR="005C720C" w:rsidRPr="00A33966" w:rsidRDefault="005C720C" w:rsidP="00A33966">
      <w:pPr>
        <w:pStyle w:val="Agency-footnote"/>
        <w:rPr>
          <w:lang w:eastAsia="en-GB"/>
        </w:rPr>
      </w:pPr>
      <w:r>
        <w:rPr>
          <w:rStyle w:val="FootnoteReference"/>
          <w:lang w:bidi="hr-HR"/>
        </w:rPr>
        <w:footnoteRef/>
      </w:r>
      <w:r w:rsidR="00A33966">
        <w:rPr>
          <w:lang w:bidi="hr-HR"/>
        </w:rPr>
        <w:t xml:space="preserve"> U alatu se pojam „osoblje” odnosi na sve osobe koje rade u okruženju.</w:t>
      </w:r>
    </w:p>
  </w:footnote>
  <w:footnote w:id="3">
    <w:p w14:paraId="46544D0F" w14:textId="5E9A37E0" w:rsidR="00B27501" w:rsidRPr="00751F8C" w:rsidRDefault="00B27501" w:rsidP="00751F8C">
      <w:pPr>
        <w:pStyle w:val="Agency-footnote"/>
        <w:rPr>
          <w:lang w:val="en-IE"/>
        </w:rPr>
      </w:pPr>
      <w:r>
        <w:rPr>
          <w:rStyle w:val="FootnoteReference"/>
          <w:lang w:bidi="hr-HR"/>
        </w:rPr>
        <w:footnoteRef/>
      </w:r>
      <w:r w:rsidR="00086189">
        <w:rPr>
          <w:lang w:bidi="hr-HR"/>
        </w:rPr>
        <w:t xml:space="preserve"> „Obitelj” se obično odnosi na roditelje/skrbnike, ali također može uključivati druge osobe koje su bliske djetetu u svakodnevnom životu.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D4C2C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A88E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DB476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E261C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B4C15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B2C90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47C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E76FC8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66E8B"/>
    <w:rsid w:val="00074907"/>
    <w:rsid w:val="00083EA1"/>
    <w:rsid w:val="00086189"/>
    <w:rsid w:val="000861B4"/>
    <w:rsid w:val="00086BA2"/>
    <w:rsid w:val="0009301E"/>
    <w:rsid w:val="00094BDB"/>
    <w:rsid w:val="00095225"/>
    <w:rsid w:val="00096A3D"/>
    <w:rsid w:val="00096B9F"/>
    <w:rsid w:val="000A0B43"/>
    <w:rsid w:val="000A1C54"/>
    <w:rsid w:val="000A32D1"/>
    <w:rsid w:val="000A4433"/>
    <w:rsid w:val="000A5EE7"/>
    <w:rsid w:val="000A63B3"/>
    <w:rsid w:val="000B1AE0"/>
    <w:rsid w:val="000B1F72"/>
    <w:rsid w:val="000B4DFE"/>
    <w:rsid w:val="000B4F5A"/>
    <w:rsid w:val="000B667D"/>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0E9"/>
    <w:rsid w:val="000F0EEE"/>
    <w:rsid w:val="000F1C01"/>
    <w:rsid w:val="001014AD"/>
    <w:rsid w:val="00101CFD"/>
    <w:rsid w:val="001031C2"/>
    <w:rsid w:val="001038D4"/>
    <w:rsid w:val="001043A4"/>
    <w:rsid w:val="0010694B"/>
    <w:rsid w:val="00112E67"/>
    <w:rsid w:val="00115658"/>
    <w:rsid w:val="00117259"/>
    <w:rsid w:val="001179E2"/>
    <w:rsid w:val="00125AEB"/>
    <w:rsid w:val="001336B5"/>
    <w:rsid w:val="00136C79"/>
    <w:rsid w:val="00137A44"/>
    <w:rsid w:val="0014039F"/>
    <w:rsid w:val="001415AF"/>
    <w:rsid w:val="00146A47"/>
    <w:rsid w:val="00153DB9"/>
    <w:rsid w:val="0015751B"/>
    <w:rsid w:val="00160C89"/>
    <w:rsid w:val="00162D9D"/>
    <w:rsid w:val="0016470E"/>
    <w:rsid w:val="00165219"/>
    <w:rsid w:val="00166818"/>
    <w:rsid w:val="00170115"/>
    <w:rsid w:val="00173D44"/>
    <w:rsid w:val="001760CD"/>
    <w:rsid w:val="00183911"/>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20123A"/>
    <w:rsid w:val="00201823"/>
    <w:rsid w:val="00202F49"/>
    <w:rsid w:val="00203B77"/>
    <w:rsid w:val="00207D0C"/>
    <w:rsid w:val="002224DC"/>
    <w:rsid w:val="0022276E"/>
    <w:rsid w:val="002279B8"/>
    <w:rsid w:val="002331AA"/>
    <w:rsid w:val="002331C2"/>
    <w:rsid w:val="00244696"/>
    <w:rsid w:val="002450F6"/>
    <w:rsid w:val="00251206"/>
    <w:rsid w:val="0025204F"/>
    <w:rsid w:val="00252CB3"/>
    <w:rsid w:val="00256917"/>
    <w:rsid w:val="00264617"/>
    <w:rsid w:val="00264CD4"/>
    <w:rsid w:val="0028279F"/>
    <w:rsid w:val="002864DE"/>
    <w:rsid w:val="00286C1E"/>
    <w:rsid w:val="00290A92"/>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619"/>
    <w:rsid w:val="00310724"/>
    <w:rsid w:val="0031110E"/>
    <w:rsid w:val="00313591"/>
    <w:rsid w:val="003164AC"/>
    <w:rsid w:val="0031755A"/>
    <w:rsid w:val="00317C60"/>
    <w:rsid w:val="00320D72"/>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1999"/>
    <w:rsid w:val="003652DB"/>
    <w:rsid w:val="003658EF"/>
    <w:rsid w:val="00373C7A"/>
    <w:rsid w:val="00374C84"/>
    <w:rsid w:val="00376A9B"/>
    <w:rsid w:val="00377F34"/>
    <w:rsid w:val="00381D26"/>
    <w:rsid w:val="00386C54"/>
    <w:rsid w:val="0039546B"/>
    <w:rsid w:val="003A0BA2"/>
    <w:rsid w:val="003B3972"/>
    <w:rsid w:val="003B56ED"/>
    <w:rsid w:val="003C12B6"/>
    <w:rsid w:val="003C5896"/>
    <w:rsid w:val="003C6224"/>
    <w:rsid w:val="003C7A2E"/>
    <w:rsid w:val="003C7BA3"/>
    <w:rsid w:val="003D3669"/>
    <w:rsid w:val="003D43CE"/>
    <w:rsid w:val="003D4B50"/>
    <w:rsid w:val="003D73DF"/>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32514"/>
    <w:rsid w:val="0043296C"/>
    <w:rsid w:val="00433B29"/>
    <w:rsid w:val="004341F3"/>
    <w:rsid w:val="00435BC4"/>
    <w:rsid w:val="004364F3"/>
    <w:rsid w:val="00440D50"/>
    <w:rsid w:val="00442586"/>
    <w:rsid w:val="0044453B"/>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7042"/>
    <w:rsid w:val="004975D8"/>
    <w:rsid w:val="00497A7D"/>
    <w:rsid w:val="004A2584"/>
    <w:rsid w:val="004A329C"/>
    <w:rsid w:val="004A49A0"/>
    <w:rsid w:val="004A6652"/>
    <w:rsid w:val="004B0760"/>
    <w:rsid w:val="004B2977"/>
    <w:rsid w:val="004B397C"/>
    <w:rsid w:val="004C177C"/>
    <w:rsid w:val="004C46F3"/>
    <w:rsid w:val="004C66A9"/>
    <w:rsid w:val="004D14F5"/>
    <w:rsid w:val="004D1A45"/>
    <w:rsid w:val="004D2345"/>
    <w:rsid w:val="004D4B5D"/>
    <w:rsid w:val="004D727B"/>
    <w:rsid w:val="004E1116"/>
    <w:rsid w:val="004E477A"/>
    <w:rsid w:val="004F0CE5"/>
    <w:rsid w:val="004F2AFD"/>
    <w:rsid w:val="004F4219"/>
    <w:rsid w:val="004F73D7"/>
    <w:rsid w:val="00500329"/>
    <w:rsid w:val="00504DDB"/>
    <w:rsid w:val="005072CC"/>
    <w:rsid w:val="00510735"/>
    <w:rsid w:val="00513525"/>
    <w:rsid w:val="0051463D"/>
    <w:rsid w:val="005166B9"/>
    <w:rsid w:val="0052148A"/>
    <w:rsid w:val="00522916"/>
    <w:rsid w:val="00527BA1"/>
    <w:rsid w:val="0053162F"/>
    <w:rsid w:val="00531BAC"/>
    <w:rsid w:val="00533FD9"/>
    <w:rsid w:val="00534F26"/>
    <w:rsid w:val="00537C7C"/>
    <w:rsid w:val="00537D01"/>
    <w:rsid w:val="00543EED"/>
    <w:rsid w:val="005457FB"/>
    <w:rsid w:val="00553F48"/>
    <w:rsid w:val="00555E51"/>
    <w:rsid w:val="005624B7"/>
    <w:rsid w:val="00564356"/>
    <w:rsid w:val="00571935"/>
    <w:rsid w:val="00573CEE"/>
    <w:rsid w:val="00574308"/>
    <w:rsid w:val="00576A3E"/>
    <w:rsid w:val="005874E6"/>
    <w:rsid w:val="00592901"/>
    <w:rsid w:val="005945D6"/>
    <w:rsid w:val="005A11AD"/>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1F50"/>
    <w:rsid w:val="005E5855"/>
    <w:rsid w:val="005E75FA"/>
    <w:rsid w:val="005F5FB3"/>
    <w:rsid w:val="00600F6F"/>
    <w:rsid w:val="0060458D"/>
    <w:rsid w:val="00604D51"/>
    <w:rsid w:val="00606878"/>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820E1"/>
    <w:rsid w:val="00682407"/>
    <w:rsid w:val="006825AE"/>
    <w:rsid w:val="00696225"/>
    <w:rsid w:val="0069760E"/>
    <w:rsid w:val="006A10BD"/>
    <w:rsid w:val="006A2022"/>
    <w:rsid w:val="006A2AA8"/>
    <w:rsid w:val="006A3A0D"/>
    <w:rsid w:val="006A3FF6"/>
    <w:rsid w:val="006B050B"/>
    <w:rsid w:val="006B0A2A"/>
    <w:rsid w:val="006B3092"/>
    <w:rsid w:val="006B3A14"/>
    <w:rsid w:val="006B794E"/>
    <w:rsid w:val="006B7CE5"/>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F6B"/>
    <w:rsid w:val="00724CA2"/>
    <w:rsid w:val="00730A92"/>
    <w:rsid w:val="0073499D"/>
    <w:rsid w:val="00737A85"/>
    <w:rsid w:val="007415B8"/>
    <w:rsid w:val="00745E13"/>
    <w:rsid w:val="0074676E"/>
    <w:rsid w:val="007469E0"/>
    <w:rsid w:val="00747A1A"/>
    <w:rsid w:val="007518BE"/>
    <w:rsid w:val="00751F8C"/>
    <w:rsid w:val="00752A70"/>
    <w:rsid w:val="007576D7"/>
    <w:rsid w:val="007629DB"/>
    <w:rsid w:val="00766B42"/>
    <w:rsid w:val="00767F3B"/>
    <w:rsid w:val="00773C30"/>
    <w:rsid w:val="00776429"/>
    <w:rsid w:val="00777314"/>
    <w:rsid w:val="007879BF"/>
    <w:rsid w:val="00791EAF"/>
    <w:rsid w:val="007953BC"/>
    <w:rsid w:val="007A4520"/>
    <w:rsid w:val="007A5EA3"/>
    <w:rsid w:val="007B5C01"/>
    <w:rsid w:val="007B6A2E"/>
    <w:rsid w:val="007B7AAE"/>
    <w:rsid w:val="007C17E1"/>
    <w:rsid w:val="007C61D2"/>
    <w:rsid w:val="007D1172"/>
    <w:rsid w:val="007D1FA9"/>
    <w:rsid w:val="007D2811"/>
    <w:rsid w:val="007D4DBC"/>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6FE2"/>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0207"/>
    <w:rsid w:val="008669CF"/>
    <w:rsid w:val="0086768F"/>
    <w:rsid w:val="00872453"/>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45B"/>
    <w:rsid w:val="008B4E36"/>
    <w:rsid w:val="008B5984"/>
    <w:rsid w:val="008C5ECE"/>
    <w:rsid w:val="008D1E65"/>
    <w:rsid w:val="008D4BC1"/>
    <w:rsid w:val="008D6DF8"/>
    <w:rsid w:val="008E013E"/>
    <w:rsid w:val="008E282D"/>
    <w:rsid w:val="008E37DF"/>
    <w:rsid w:val="008E51A4"/>
    <w:rsid w:val="008F004A"/>
    <w:rsid w:val="008F04DB"/>
    <w:rsid w:val="008F0700"/>
    <w:rsid w:val="008F4E30"/>
    <w:rsid w:val="008F6548"/>
    <w:rsid w:val="008F6991"/>
    <w:rsid w:val="008F6DB9"/>
    <w:rsid w:val="00901A70"/>
    <w:rsid w:val="00901CED"/>
    <w:rsid w:val="009054FF"/>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943DF"/>
    <w:rsid w:val="009A2223"/>
    <w:rsid w:val="009A745F"/>
    <w:rsid w:val="009B0D2C"/>
    <w:rsid w:val="009B3AAD"/>
    <w:rsid w:val="009B4A1A"/>
    <w:rsid w:val="009B5A48"/>
    <w:rsid w:val="009C11C0"/>
    <w:rsid w:val="009C1FA6"/>
    <w:rsid w:val="009C268C"/>
    <w:rsid w:val="009C57D9"/>
    <w:rsid w:val="009C6677"/>
    <w:rsid w:val="009D0E8A"/>
    <w:rsid w:val="009D2CE9"/>
    <w:rsid w:val="009E0CB9"/>
    <w:rsid w:val="009E6E4D"/>
    <w:rsid w:val="009E73CF"/>
    <w:rsid w:val="009E77AF"/>
    <w:rsid w:val="009F0A4A"/>
    <w:rsid w:val="009F3DD3"/>
    <w:rsid w:val="009F622B"/>
    <w:rsid w:val="009F623F"/>
    <w:rsid w:val="009F6627"/>
    <w:rsid w:val="00A02B29"/>
    <w:rsid w:val="00A03B63"/>
    <w:rsid w:val="00A061A5"/>
    <w:rsid w:val="00A11485"/>
    <w:rsid w:val="00A13607"/>
    <w:rsid w:val="00A1433F"/>
    <w:rsid w:val="00A15CDD"/>
    <w:rsid w:val="00A2487B"/>
    <w:rsid w:val="00A259E0"/>
    <w:rsid w:val="00A27CD9"/>
    <w:rsid w:val="00A3378A"/>
    <w:rsid w:val="00A33966"/>
    <w:rsid w:val="00A40273"/>
    <w:rsid w:val="00A41077"/>
    <w:rsid w:val="00A4520C"/>
    <w:rsid w:val="00A46404"/>
    <w:rsid w:val="00A46920"/>
    <w:rsid w:val="00A51337"/>
    <w:rsid w:val="00A51C2E"/>
    <w:rsid w:val="00A5511F"/>
    <w:rsid w:val="00A61668"/>
    <w:rsid w:val="00A64542"/>
    <w:rsid w:val="00A70551"/>
    <w:rsid w:val="00A72C41"/>
    <w:rsid w:val="00A7729F"/>
    <w:rsid w:val="00A803A5"/>
    <w:rsid w:val="00A8402E"/>
    <w:rsid w:val="00A8782E"/>
    <w:rsid w:val="00A9382B"/>
    <w:rsid w:val="00A94FCB"/>
    <w:rsid w:val="00AA371B"/>
    <w:rsid w:val="00AA40A8"/>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BFA"/>
    <w:rsid w:val="00AF1827"/>
    <w:rsid w:val="00AF6DAE"/>
    <w:rsid w:val="00B115AF"/>
    <w:rsid w:val="00B134F4"/>
    <w:rsid w:val="00B154A4"/>
    <w:rsid w:val="00B17421"/>
    <w:rsid w:val="00B17AE4"/>
    <w:rsid w:val="00B23A4C"/>
    <w:rsid w:val="00B2693F"/>
    <w:rsid w:val="00B27501"/>
    <w:rsid w:val="00B30A9D"/>
    <w:rsid w:val="00B437E3"/>
    <w:rsid w:val="00B45346"/>
    <w:rsid w:val="00B46118"/>
    <w:rsid w:val="00B4721E"/>
    <w:rsid w:val="00B535C8"/>
    <w:rsid w:val="00B55F3C"/>
    <w:rsid w:val="00B63205"/>
    <w:rsid w:val="00B64287"/>
    <w:rsid w:val="00B65336"/>
    <w:rsid w:val="00B70BAD"/>
    <w:rsid w:val="00B712B1"/>
    <w:rsid w:val="00B778BC"/>
    <w:rsid w:val="00B779D1"/>
    <w:rsid w:val="00B873CC"/>
    <w:rsid w:val="00B92015"/>
    <w:rsid w:val="00B9303D"/>
    <w:rsid w:val="00B957C7"/>
    <w:rsid w:val="00B96318"/>
    <w:rsid w:val="00BA7F4E"/>
    <w:rsid w:val="00BB097D"/>
    <w:rsid w:val="00BB6A9B"/>
    <w:rsid w:val="00BC01C1"/>
    <w:rsid w:val="00BC45E8"/>
    <w:rsid w:val="00BC6E67"/>
    <w:rsid w:val="00BC7BC6"/>
    <w:rsid w:val="00BD0FB3"/>
    <w:rsid w:val="00BD1261"/>
    <w:rsid w:val="00BD2ADF"/>
    <w:rsid w:val="00BD3BA9"/>
    <w:rsid w:val="00BD5153"/>
    <w:rsid w:val="00BD78C9"/>
    <w:rsid w:val="00BD7DD2"/>
    <w:rsid w:val="00BE0A39"/>
    <w:rsid w:val="00BE6039"/>
    <w:rsid w:val="00BF13BA"/>
    <w:rsid w:val="00BF29C0"/>
    <w:rsid w:val="00BF2A03"/>
    <w:rsid w:val="00BF4BBC"/>
    <w:rsid w:val="00C01509"/>
    <w:rsid w:val="00C064B7"/>
    <w:rsid w:val="00C1061E"/>
    <w:rsid w:val="00C15909"/>
    <w:rsid w:val="00C17030"/>
    <w:rsid w:val="00C34C8D"/>
    <w:rsid w:val="00C34EE2"/>
    <w:rsid w:val="00C37313"/>
    <w:rsid w:val="00C470E5"/>
    <w:rsid w:val="00C50DF6"/>
    <w:rsid w:val="00C560DD"/>
    <w:rsid w:val="00C56823"/>
    <w:rsid w:val="00C57711"/>
    <w:rsid w:val="00C622D3"/>
    <w:rsid w:val="00C62A23"/>
    <w:rsid w:val="00C63742"/>
    <w:rsid w:val="00C80661"/>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78F2"/>
    <w:rsid w:val="00CD2FAA"/>
    <w:rsid w:val="00CD36CE"/>
    <w:rsid w:val="00CD6CCA"/>
    <w:rsid w:val="00CE1A01"/>
    <w:rsid w:val="00CE1F90"/>
    <w:rsid w:val="00CE384D"/>
    <w:rsid w:val="00CE5A53"/>
    <w:rsid w:val="00CE75A3"/>
    <w:rsid w:val="00CE794C"/>
    <w:rsid w:val="00CF3AED"/>
    <w:rsid w:val="00CF5E8A"/>
    <w:rsid w:val="00CF6A5F"/>
    <w:rsid w:val="00D00365"/>
    <w:rsid w:val="00D01AF1"/>
    <w:rsid w:val="00D02C7C"/>
    <w:rsid w:val="00D040F7"/>
    <w:rsid w:val="00D0646D"/>
    <w:rsid w:val="00D14173"/>
    <w:rsid w:val="00D15A56"/>
    <w:rsid w:val="00D25C1B"/>
    <w:rsid w:val="00D31607"/>
    <w:rsid w:val="00D351C0"/>
    <w:rsid w:val="00D37E0B"/>
    <w:rsid w:val="00D414D4"/>
    <w:rsid w:val="00D41CFB"/>
    <w:rsid w:val="00D422B4"/>
    <w:rsid w:val="00D42C16"/>
    <w:rsid w:val="00D45889"/>
    <w:rsid w:val="00D533AC"/>
    <w:rsid w:val="00D61810"/>
    <w:rsid w:val="00D63CA3"/>
    <w:rsid w:val="00D64D95"/>
    <w:rsid w:val="00D66CE5"/>
    <w:rsid w:val="00D671C1"/>
    <w:rsid w:val="00D705E9"/>
    <w:rsid w:val="00D71B76"/>
    <w:rsid w:val="00D8531A"/>
    <w:rsid w:val="00D915A2"/>
    <w:rsid w:val="00DA1464"/>
    <w:rsid w:val="00DA192C"/>
    <w:rsid w:val="00DB21C2"/>
    <w:rsid w:val="00DB374D"/>
    <w:rsid w:val="00DB5477"/>
    <w:rsid w:val="00DB6F91"/>
    <w:rsid w:val="00DB6FCC"/>
    <w:rsid w:val="00DB7503"/>
    <w:rsid w:val="00DB7AB3"/>
    <w:rsid w:val="00DB7DF1"/>
    <w:rsid w:val="00DB7EEF"/>
    <w:rsid w:val="00DC0822"/>
    <w:rsid w:val="00DD2D0D"/>
    <w:rsid w:val="00DD6453"/>
    <w:rsid w:val="00DE107E"/>
    <w:rsid w:val="00DE3B90"/>
    <w:rsid w:val="00DE56C2"/>
    <w:rsid w:val="00DE5F7C"/>
    <w:rsid w:val="00DF2032"/>
    <w:rsid w:val="00DF2DE2"/>
    <w:rsid w:val="00DF3E35"/>
    <w:rsid w:val="00E0562C"/>
    <w:rsid w:val="00E05706"/>
    <w:rsid w:val="00E109C4"/>
    <w:rsid w:val="00E11430"/>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A53FF"/>
    <w:rsid w:val="00EA5F0A"/>
    <w:rsid w:val="00EA67E4"/>
    <w:rsid w:val="00EA6A34"/>
    <w:rsid w:val="00EB6BB0"/>
    <w:rsid w:val="00EB7C2C"/>
    <w:rsid w:val="00EC08FE"/>
    <w:rsid w:val="00EC1EF9"/>
    <w:rsid w:val="00EC62DB"/>
    <w:rsid w:val="00EC6B67"/>
    <w:rsid w:val="00EC7BA2"/>
    <w:rsid w:val="00ED0290"/>
    <w:rsid w:val="00ED1445"/>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64AF4"/>
    <w:rsid w:val="00F74E0E"/>
    <w:rsid w:val="00F8746C"/>
    <w:rsid w:val="00F87A6C"/>
    <w:rsid w:val="00F9287A"/>
    <w:rsid w:val="00FA1EBB"/>
    <w:rsid w:val="00FA35E9"/>
    <w:rsid w:val="00FA40A2"/>
    <w:rsid w:val="00FA584E"/>
    <w:rsid w:val="00FA7229"/>
    <w:rsid w:val="00FB0723"/>
    <w:rsid w:val="00FB34D8"/>
    <w:rsid w:val="00FB51B3"/>
    <w:rsid w:val="00FC31A8"/>
    <w:rsid w:val="00FC6844"/>
    <w:rsid w:val="00FC7DD3"/>
    <w:rsid w:val="00FD3394"/>
    <w:rsid w:val="00FD3F89"/>
    <w:rsid w:val="00FD4945"/>
    <w:rsid w:val="00FD4C8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0F00E9"/>
  </w:style>
  <w:style w:type="character" w:customStyle="1" w:styleId="DocumentMapChar">
    <w:name w:val="Document Map Char"/>
    <w:basedOn w:val="DefaultParagraphFont"/>
    <w:link w:val="DocumentMap"/>
    <w:semiHidden/>
    <w:rsid w:val="000F00E9"/>
    <w:rPr>
      <w:sz w:val="24"/>
      <w:szCs w:val="24"/>
      <w:lang w:eastAsia="en-GB"/>
    </w:rPr>
  </w:style>
  <w:style w:type="character" w:styleId="CommentReference">
    <w:name w:val="annotation reference"/>
    <w:basedOn w:val="DefaultParagraphFont"/>
    <w:semiHidden/>
    <w:unhideWhenUsed/>
    <w:rsid w:val="00320D72"/>
    <w:rPr>
      <w:sz w:val="18"/>
      <w:szCs w:val="18"/>
    </w:rPr>
  </w:style>
  <w:style w:type="paragraph" w:styleId="CommentText">
    <w:name w:val="annotation text"/>
    <w:basedOn w:val="Normal"/>
    <w:link w:val="CommentTextChar"/>
    <w:semiHidden/>
    <w:unhideWhenUsed/>
    <w:rsid w:val="00320D72"/>
  </w:style>
  <w:style w:type="character" w:customStyle="1" w:styleId="CommentTextChar">
    <w:name w:val="Comment Text Char"/>
    <w:basedOn w:val="DefaultParagraphFont"/>
    <w:link w:val="CommentText"/>
    <w:semiHidden/>
    <w:rsid w:val="00320D72"/>
    <w:rPr>
      <w:sz w:val="24"/>
      <w:szCs w:val="24"/>
      <w:lang w:eastAsia="en-GB"/>
    </w:rPr>
  </w:style>
  <w:style w:type="paragraph" w:styleId="CommentSubject">
    <w:name w:val="annotation subject"/>
    <w:basedOn w:val="CommentText"/>
    <w:next w:val="CommentText"/>
    <w:link w:val="CommentSubjectChar"/>
    <w:semiHidden/>
    <w:unhideWhenUsed/>
    <w:rsid w:val="00320D72"/>
    <w:rPr>
      <w:b/>
      <w:bCs/>
      <w:sz w:val="20"/>
      <w:szCs w:val="20"/>
    </w:rPr>
  </w:style>
  <w:style w:type="character" w:customStyle="1" w:styleId="CommentSubjectChar">
    <w:name w:val="Comment Subject Char"/>
    <w:basedOn w:val="CommentTextChar"/>
    <w:link w:val="CommentSubject"/>
    <w:semiHidden/>
    <w:rsid w:val="00320D72"/>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21C4C-0E29-43D9-848E-F2518A2E0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23</TotalTime>
  <Pages>27</Pages>
  <Words>2494</Words>
  <Characters>15220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Alat za samorefleksiju u okolišu uključivog obrazovanja u ranom djetinjstvu</vt:lpstr>
    </vt:vector>
  </TitlesOfParts>
  <Manager/>
  <Company>European Agency for Special Needs and Inclusive Education</Company>
  <LinksUpToDate>false</LinksUpToDate>
  <CharactersWithSpaces>17679</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Alat za samorefleksiju u okolišu uključivog obrazovanja u ranom djetinjstvu</dc:title>
  <dc:subject>Uključivo obrazovanje u ranom djetinjstvu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41</cp:revision>
  <cp:lastPrinted>2017-07-10T12:08:00Z</cp:lastPrinted>
  <dcterms:created xsi:type="dcterms:W3CDTF">2017-10-26T11:37:00Z</dcterms:created>
  <dcterms:modified xsi:type="dcterms:W3CDTF">2017-12-05T11:19:00Z</dcterms:modified>
  <cp:category/>
</cp:coreProperties>
</file>